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77570D2F" w14:textId="77777777" w:rsidTr="00E0255E">
        <w:tc>
          <w:tcPr>
            <w:tcW w:w="1514" w:type="pct"/>
          </w:tcPr>
          <w:p w14:paraId="45B4D9D4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1588D772" wp14:editId="3DBDE6D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56F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F72111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1606469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09CFFC2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B086AF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CFB30B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2B88807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2EB4767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5C30D5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5889996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1CF435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8D78D75" w14:textId="77777777">
        <w:tc>
          <w:tcPr>
            <w:tcW w:w="5000" w:type="pct"/>
            <w:gridSpan w:val="2"/>
          </w:tcPr>
          <w:p w14:paraId="61A1C732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1663C49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0C78F51A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5F94AE" w14:textId="77777777" w:rsidR="00AA13B6" w:rsidRPr="00EB53CB" w:rsidRDefault="00AA13B6" w:rsidP="00BB3889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1A338A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1A338A">
              <w:rPr>
                <w:rFonts w:ascii="Arial" w:hAnsi="Arial" w:cs="Arial"/>
                <w:color w:val="002060"/>
                <w:sz w:val="40"/>
                <w:szCs w:val="40"/>
              </w:rPr>
              <w:t>15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DA72DD"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105AAED4" w14:textId="77777777" w:rsidR="00AA13B6" w:rsidRPr="00EB53CB" w:rsidRDefault="00AA13B6" w:rsidP="00824900">
      <w:pPr>
        <w:spacing w:after="120"/>
        <w:rPr>
          <w:color w:val="002060"/>
        </w:rPr>
      </w:pPr>
    </w:p>
    <w:p w14:paraId="01F1AF0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FD4088B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7458790A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14:paraId="01285C7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470D199" w14:textId="77777777"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7507DB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14:paraId="7725982C" w14:textId="77777777" w:rsidR="009E3090" w:rsidRPr="00EB53CB" w:rsidRDefault="003F6C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507D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84BC128" w14:textId="77777777" w:rsidR="009E3090" w:rsidRPr="00EB53CB" w:rsidRDefault="003F6C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507D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D3E0F26" w14:textId="77777777" w:rsidR="009E3090" w:rsidRPr="00EB53CB" w:rsidRDefault="003F6C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</w:t>
        </w:r>
        <w:r w:rsidR="009E3090" w:rsidRPr="00EB53CB">
          <w:rPr>
            <w:rStyle w:val="Collegamentoipertestuale"/>
            <w:noProof/>
            <w:color w:val="002060"/>
          </w:rPr>
          <w:t xml:space="preserve"> </w:t>
        </w:r>
        <w:r w:rsidR="009E3090" w:rsidRPr="00EB53CB">
          <w:rPr>
            <w:rStyle w:val="Collegamentoipertestuale"/>
            <w:noProof/>
            <w:color w:val="002060"/>
          </w:rPr>
          <w:t>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507D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20D7E2C6" w14:textId="77777777" w:rsidR="009E3090" w:rsidRPr="00EB53CB" w:rsidRDefault="003F6C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507D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152381BA" w14:textId="77777777" w:rsidR="009E3090" w:rsidRPr="00EB53CB" w:rsidRDefault="003F6C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507DB">
          <w:rPr>
            <w:noProof/>
            <w:webHidden/>
            <w:color w:val="002060"/>
          </w:rPr>
          <w:t>3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E346E1A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14:paraId="0C709166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536439829"/>
      <w:r w:rsidRPr="00EB53CB">
        <w:rPr>
          <w:color w:val="FFFFFF" w:themeColor="background1"/>
        </w:rPr>
        <w:t>COMUNICAZIONI DELLA F.I.G.C.</w:t>
      </w:r>
      <w:bookmarkEnd w:id="1"/>
    </w:p>
    <w:p w14:paraId="5586A123" w14:textId="77777777" w:rsidR="00861775" w:rsidRDefault="00861775" w:rsidP="00122193">
      <w:pPr>
        <w:pStyle w:val="LndNormale1"/>
        <w:rPr>
          <w:color w:val="002060"/>
        </w:rPr>
      </w:pPr>
    </w:p>
    <w:p w14:paraId="28E0A690" w14:textId="77777777" w:rsidR="00861775" w:rsidRPr="00FD09F2" w:rsidRDefault="00861775" w:rsidP="00122193">
      <w:pPr>
        <w:pStyle w:val="LndNormale1"/>
        <w:rPr>
          <w:color w:val="002060"/>
        </w:rPr>
      </w:pPr>
    </w:p>
    <w:p w14:paraId="4D62BCE6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30"/>
      <w:r w:rsidRPr="00EB53CB">
        <w:rPr>
          <w:color w:val="FFFFFF" w:themeColor="background1"/>
        </w:rPr>
        <w:t>COMUNICAZIONI DELLA L.N.D.</w:t>
      </w:r>
      <w:bookmarkEnd w:id="2"/>
    </w:p>
    <w:p w14:paraId="5FF5B48C" w14:textId="77777777" w:rsidR="00876326" w:rsidRDefault="00876326" w:rsidP="00863DF3">
      <w:pPr>
        <w:rPr>
          <w:rFonts w:ascii="Arial" w:hAnsi="Arial" w:cs="Arial"/>
          <w:color w:val="002060"/>
          <w:sz w:val="22"/>
          <w:szCs w:val="22"/>
        </w:rPr>
      </w:pPr>
    </w:p>
    <w:p w14:paraId="701C3566" w14:textId="77777777" w:rsidR="005E6C2D" w:rsidRPr="00F44479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14:paraId="05398265" w14:textId="77777777"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r w:rsidRPr="00EB53CB">
        <w:rPr>
          <w:color w:val="FFFFFF" w:themeColor="background1"/>
        </w:rPr>
        <w:t>COMUNICAZIONI DELLA DIVISIONE CALCIO A CINQUE</w:t>
      </w:r>
      <w:bookmarkEnd w:id="3"/>
    </w:p>
    <w:p w14:paraId="0A4C0562" w14:textId="77777777" w:rsidR="00A36AE6" w:rsidRPr="00EB53CB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14:paraId="217725E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2"/>
      <w:r w:rsidRPr="00EB53CB">
        <w:rPr>
          <w:color w:val="FFFFFF" w:themeColor="background1"/>
        </w:rPr>
        <w:t>COMUNICAZIONI DEL COMITATO REGIONALE MARCHE</w:t>
      </w:r>
      <w:bookmarkEnd w:id="4"/>
    </w:p>
    <w:p w14:paraId="72F66D61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72CF073D" w14:textId="77777777" w:rsidR="00ED05C4" w:rsidRPr="00DC421D" w:rsidRDefault="00ED05C4" w:rsidP="00ED05C4">
      <w:pPr>
        <w:pStyle w:val="LndNormale1"/>
        <w:rPr>
          <w:color w:val="100C43"/>
          <w:sz w:val="26"/>
          <w:szCs w:val="26"/>
        </w:rPr>
      </w:pPr>
      <w:r w:rsidRPr="00DC421D">
        <w:rPr>
          <w:color w:val="100C43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DC421D">
          <w:rPr>
            <w:rStyle w:val="Collegamentoipertestuale"/>
            <w:color w:val="100C43"/>
            <w:sz w:val="26"/>
            <w:szCs w:val="26"/>
          </w:rPr>
          <w:t>c5marche@lnd.it</w:t>
        </w:r>
      </w:hyperlink>
      <w:r w:rsidRPr="00DC421D">
        <w:rPr>
          <w:color w:val="100C43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B55A9AC" w14:textId="77777777" w:rsidR="0067374C" w:rsidRPr="00DC421D" w:rsidRDefault="0067374C" w:rsidP="00ED05C4">
      <w:pPr>
        <w:pStyle w:val="LndNormale1"/>
        <w:rPr>
          <w:color w:val="100C43"/>
          <w:sz w:val="26"/>
          <w:szCs w:val="26"/>
        </w:rPr>
      </w:pPr>
    </w:p>
    <w:p w14:paraId="705ADE5C" w14:textId="77777777" w:rsidR="00241A56" w:rsidRPr="00DC421D" w:rsidRDefault="00241A56" w:rsidP="00241A56">
      <w:pPr>
        <w:pStyle w:val="LndNormale1"/>
        <w:rPr>
          <w:b/>
          <w:color w:val="100C43"/>
          <w:sz w:val="28"/>
          <w:szCs w:val="28"/>
        </w:rPr>
      </w:pPr>
      <w:r w:rsidRPr="00DC421D">
        <w:rPr>
          <w:b/>
          <w:color w:val="100C43"/>
          <w:sz w:val="28"/>
          <w:szCs w:val="28"/>
        </w:rPr>
        <w:t>PRONTO AIA CALCIO A CINQUE</w:t>
      </w:r>
    </w:p>
    <w:p w14:paraId="69115612" w14:textId="77777777" w:rsidR="00241A56" w:rsidRPr="00DC421D" w:rsidRDefault="00241A56" w:rsidP="00241A56">
      <w:pPr>
        <w:pStyle w:val="LndNormale1"/>
        <w:rPr>
          <w:color w:val="100C43"/>
          <w:szCs w:val="22"/>
        </w:rPr>
      </w:pPr>
    </w:p>
    <w:p w14:paraId="591FEB0C" w14:textId="77777777" w:rsidR="00241A56" w:rsidRPr="00DC421D" w:rsidRDefault="00241A56" w:rsidP="00241A56">
      <w:pPr>
        <w:pStyle w:val="LndNormale1"/>
        <w:jc w:val="center"/>
        <w:rPr>
          <w:b/>
          <w:color w:val="100C43"/>
          <w:sz w:val="28"/>
          <w:szCs w:val="28"/>
        </w:rPr>
      </w:pPr>
      <w:r w:rsidRPr="00DC421D">
        <w:rPr>
          <w:b/>
          <w:color w:val="100C43"/>
          <w:sz w:val="28"/>
          <w:szCs w:val="28"/>
        </w:rPr>
        <w:lastRenderedPageBreak/>
        <w:t>334 3038327</w:t>
      </w:r>
    </w:p>
    <w:p w14:paraId="38890486" w14:textId="77777777" w:rsidR="00C64CBF" w:rsidRPr="00DC421D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100C43"/>
          <w:sz w:val="22"/>
          <w:szCs w:val="22"/>
        </w:rPr>
      </w:pPr>
    </w:p>
    <w:p w14:paraId="7B7F685C" w14:textId="77777777" w:rsidR="00C64CBF" w:rsidRPr="00DC421D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100C43"/>
          <w:sz w:val="22"/>
          <w:szCs w:val="22"/>
        </w:rPr>
      </w:pPr>
    </w:p>
    <w:p w14:paraId="61D38FE6" w14:textId="77777777" w:rsidR="00CD58F5" w:rsidRPr="00DC421D" w:rsidRDefault="00CD58F5" w:rsidP="00CD58F5">
      <w:pPr>
        <w:pStyle w:val="LndNormale1"/>
        <w:jc w:val="left"/>
        <w:rPr>
          <w:b/>
          <w:color w:val="100C43"/>
          <w:sz w:val="28"/>
          <w:szCs w:val="28"/>
        </w:rPr>
      </w:pPr>
      <w:r w:rsidRPr="00DC421D">
        <w:rPr>
          <w:b/>
          <w:color w:val="100C43"/>
          <w:sz w:val="28"/>
          <w:szCs w:val="28"/>
        </w:rPr>
        <w:t>NUOVE DISPOSIZIONI PER LA STAGIONE SPORTIVA 2019/2020</w:t>
      </w:r>
    </w:p>
    <w:p w14:paraId="0C445BC6" w14:textId="77777777" w:rsidR="00CD58F5" w:rsidRPr="00DC421D" w:rsidRDefault="00CD58F5" w:rsidP="00AE5A89">
      <w:pPr>
        <w:pStyle w:val="LndNormale1"/>
        <w:rPr>
          <w:b/>
          <w:color w:val="100C43"/>
          <w:szCs w:val="22"/>
        </w:rPr>
      </w:pPr>
    </w:p>
    <w:p w14:paraId="35818004" w14:textId="77777777" w:rsidR="00CD58F5" w:rsidRPr="00DC421D" w:rsidRDefault="00CD58F5" w:rsidP="00CD58F5">
      <w:pPr>
        <w:pStyle w:val="Nessunaspaziatura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Il Consiglio Direttivo in data 04 aprile 2019, ha definito per la stagione sportiva 2019/2020 inerente il cacio a 5, le seguenti disposizioni:</w:t>
      </w:r>
    </w:p>
    <w:p w14:paraId="4418DF10" w14:textId="77777777" w:rsidR="00CD58F5" w:rsidRPr="00DC421D" w:rsidRDefault="00CD58F5" w:rsidP="00CD58F5">
      <w:pPr>
        <w:pStyle w:val="Nessunaspaziatura"/>
        <w:jc w:val="both"/>
        <w:rPr>
          <w:rFonts w:ascii="Arial" w:hAnsi="Arial" w:cs="Arial"/>
          <w:color w:val="100C43"/>
        </w:rPr>
      </w:pPr>
    </w:p>
    <w:p w14:paraId="093238D7" w14:textId="77777777" w:rsidR="00CD58F5" w:rsidRPr="00DC421D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In linea con il Comunicato Ufficiale numero 1 della Lega Nazionale Dilettanti, le </w:t>
      </w:r>
      <w:r w:rsidRPr="00DC421D">
        <w:rPr>
          <w:rFonts w:ascii="Arial" w:hAnsi="Arial" w:cs="Arial"/>
          <w:b/>
          <w:color w:val="100C43"/>
        </w:rPr>
        <w:t>Società</w:t>
      </w:r>
      <w:r w:rsidRPr="00DC421D">
        <w:rPr>
          <w:rFonts w:ascii="Arial" w:hAnsi="Arial" w:cs="Arial"/>
          <w:color w:val="100C43"/>
        </w:rPr>
        <w:t xml:space="preserve"> partecipanti al </w:t>
      </w:r>
      <w:r w:rsidRPr="00DC421D">
        <w:rPr>
          <w:rFonts w:ascii="Arial" w:hAnsi="Arial" w:cs="Arial"/>
          <w:b/>
          <w:color w:val="100C43"/>
        </w:rPr>
        <w:t>Campionato di Calcio a Cinque Serie C1</w:t>
      </w:r>
      <w:r w:rsidRPr="00DC421D">
        <w:rPr>
          <w:rFonts w:ascii="Arial" w:hAnsi="Arial" w:cs="Arial"/>
          <w:color w:val="100C43"/>
        </w:rPr>
        <w:t>, avranno l’</w:t>
      </w:r>
      <w:r w:rsidRPr="00DC421D">
        <w:rPr>
          <w:rFonts w:ascii="Arial" w:hAnsi="Arial" w:cs="Arial"/>
          <w:b/>
          <w:color w:val="100C43"/>
        </w:rPr>
        <w:t>obbligo</w:t>
      </w:r>
      <w:r w:rsidRPr="00DC421D">
        <w:rPr>
          <w:rFonts w:ascii="Arial" w:hAnsi="Arial" w:cs="Arial"/>
          <w:color w:val="100C43"/>
        </w:rPr>
        <w:t xml:space="preserve">, per la stagione sportiva 2019/2020, </w:t>
      </w:r>
      <w:r w:rsidRPr="00DC421D">
        <w:rPr>
          <w:rFonts w:ascii="Arial" w:hAnsi="Arial" w:cs="Arial"/>
          <w:b/>
          <w:color w:val="100C43"/>
        </w:rPr>
        <w:t>di partecipare con una propria squadra al Campionato di Calcio a Cinque Under 19</w:t>
      </w:r>
      <w:r w:rsidRPr="00DC421D">
        <w:rPr>
          <w:rFonts w:ascii="Arial" w:hAnsi="Arial" w:cs="Arial"/>
          <w:color w:val="100C43"/>
        </w:rPr>
        <w:t xml:space="preserve"> (Juniores).</w:t>
      </w:r>
    </w:p>
    <w:p w14:paraId="66BB4348" w14:textId="77777777" w:rsidR="00CD58F5" w:rsidRPr="00DC421D" w:rsidRDefault="00CD58F5" w:rsidP="00CD58F5">
      <w:pPr>
        <w:pStyle w:val="Nessunaspaziatura"/>
        <w:ind w:left="720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Alle società che non rispetteranno tale obbligo verrà addebitata una somma pari a €. 1.500,00.  L’iscrizione ai campionati Under 21, Under 17 e Under 15 costituisce attenuante all’addebito previsto nella misura di € 500,00 per ciascuna delle categorie dove la società prende parte (indipendentemente dal numero di squadre iscritte).</w:t>
      </w:r>
    </w:p>
    <w:p w14:paraId="3910FD52" w14:textId="77777777" w:rsidR="00CD58F5" w:rsidRPr="00DC421D" w:rsidRDefault="00CD58F5" w:rsidP="00CD58F5">
      <w:pPr>
        <w:pStyle w:val="Nessunaspaziatura"/>
        <w:ind w:left="708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i/>
          <w:color w:val="100C43"/>
        </w:rPr>
        <w:t>Per la stagione 2019/2020, le società neopromosse al Campionato di Serie C1 sono esentate da tale obbligo</w:t>
      </w:r>
      <w:r w:rsidRPr="00DC421D">
        <w:rPr>
          <w:rFonts w:ascii="Arial" w:hAnsi="Arial" w:cs="Arial"/>
          <w:color w:val="100C43"/>
        </w:rPr>
        <w:t>.</w:t>
      </w:r>
    </w:p>
    <w:p w14:paraId="5BD2F64C" w14:textId="77777777" w:rsidR="00CD58F5" w:rsidRPr="00DC421D" w:rsidRDefault="00CD58F5" w:rsidP="00CD58F5">
      <w:pPr>
        <w:pStyle w:val="Nessunaspaziatura"/>
        <w:jc w:val="both"/>
        <w:rPr>
          <w:rFonts w:ascii="Arial" w:hAnsi="Arial" w:cs="Arial"/>
          <w:color w:val="100C43"/>
        </w:rPr>
      </w:pPr>
    </w:p>
    <w:p w14:paraId="473FB4B3" w14:textId="77777777" w:rsidR="00CD58F5" w:rsidRPr="00DC421D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Alle società che parteciperanno al Campionato </w:t>
      </w:r>
      <w:r w:rsidRPr="00DC421D">
        <w:rPr>
          <w:rFonts w:ascii="Arial" w:hAnsi="Arial" w:cs="Arial"/>
          <w:b/>
          <w:color w:val="100C43"/>
        </w:rPr>
        <w:t>Esordienti di Calcio a 5</w:t>
      </w:r>
      <w:r w:rsidRPr="00DC421D">
        <w:rPr>
          <w:rFonts w:ascii="Arial" w:hAnsi="Arial" w:cs="Arial"/>
          <w:color w:val="100C43"/>
        </w:rPr>
        <w:t xml:space="preserve"> verrà accreditato un </w:t>
      </w:r>
      <w:r w:rsidRPr="00DC421D">
        <w:rPr>
          <w:rFonts w:ascii="Arial" w:hAnsi="Arial" w:cs="Arial"/>
          <w:b/>
          <w:color w:val="100C43"/>
        </w:rPr>
        <w:t>contributo</w:t>
      </w:r>
      <w:r w:rsidRPr="00DC421D">
        <w:rPr>
          <w:rFonts w:ascii="Arial" w:hAnsi="Arial" w:cs="Arial"/>
          <w:color w:val="100C43"/>
        </w:rPr>
        <w:t xml:space="preserve"> per le spese di organizzazione pari a </w:t>
      </w:r>
      <w:r w:rsidRPr="00DC421D">
        <w:rPr>
          <w:rFonts w:ascii="Arial" w:hAnsi="Arial" w:cs="Arial"/>
          <w:b/>
          <w:color w:val="100C43"/>
        </w:rPr>
        <w:t>euro 500,00</w:t>
      </w:r>
      <w:r w:rsidRPr="00DC421D">
        <w:rPr>
          <w:rFonts w:ascii="Arial" w:hAnsi="Arial" w:cs="Arial"/>
          <w:color w:val="100C43"/>
        </w:rPr>
        <w:t>.</w:t>
      </w:r>
    </w:p>
    <w:p w14:paraId="720410DD" w14:textId="77777777" w:rsidR="00CD58F5" w:rsidRPr="00DC421D" w:rsidRDefault="00CD58F5" w:rsidP="00CD58F5">
      <w:pPr>
        <w:pStyle w:val="Nessunaspaziatura"/>
        <w:jc w:val="both"/>
        <w:rPr>
          <w:rFonts w:ascii="Arial" w:hAnsi="Arial" w:cs="Arial"/>
          <w:color w:val="100C43"/>
        </w:rPr>
      </w:pPr>
    </w:p>
    <w:p w14:paraId="2107E653" w14:textId="77777777" w:rsidR="00CD58F5" w:rsidRPr="00DC421D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A partire dalla stagione 2019/2020, le partite del </w:t>
      </w:r>
      <w:r w:rsidRPr="00DC421D">
        <w:rPr>
          <w:rFonts w:ascii="Arial" w:hAnsi="Arial" w:cs="Arial"/>
          <w:b/>
          <w:color w:val="100C43"/>
        </w:rPr>
        <w:t>Campionato di Serie C1</w:t>
      </w:r>
      <w:r w:rsidRPr="00DC421D">
        <w:rPr>
          <w:rFonts w:ascii="Arial" w:hAnsi="Arial" w:cs="Arial"/>
          <w:color w:val="100C43"/>
        </w:rPr>
        <w:t xml:space="preserve">, saranno disputate con il </w:t>
      </w:r>
      <w:r w:rsidRPr="00DC421D">
        <w:rPr>
          <w:rFonts w:ascii="Arial" w:hAnsi="Arial" w:cs="Arial"/>
          <w:b/>
          <w:color w:val="100C43"/>
        </w:rPr>
        <w:t>tempo effettivo</w:t>
      </w:r>
      <w:r w:rsidRPr="00DC421D">
        <w:rPr>
          <w:rFonts w:ascii="Arial" w:hAnsi="Arial" w:cs="Arial"/>
          <w:color w:val="100C43"/>
        </w:rPr>
        <w:t xml:space="preserve"> ed avranno la durata di 20 minuti per ogni tempo.</w:t>
      </w:r>
    </w:p>
    <w:p w14:paraId="471BB154" w14:textId="77777777" w:rsidR="00CD58F5" w:rsidRPr="00DC421D" w:rsidRDefault="00CD58F5" w:rsidP="00AE5A89">
      <w:pPr>
        <w:pStyle w:val="LndNormale1"/>
        <w:rPr>
          <w:b/>
          <w:color w:val="100C43"/>
          <w:szCs w:val="22"/>
        </w:rPr>
      </w:pPr>
    </w:p>
    <w:p w14:paraId="752E3631" w14:textId="77777777" w:rsidR="00D16F85" w:rsidRPr="00DC421D" w:rsidRDefault="00D16F85" w:rsidP="00AE5A89">
      <w:pPr>
        <w:pStyle w:val="LndNormale1"/>
        <w:rPr>
          <w:b/>
          <w:color w:val="100C43"/>
          <w:szCs w:val="22"/>
        </w:rPr>
      </w:pPr>
    </w:p>
    <w:p w14:paraId="5B7CE603" w14:textId="77777777" w:rsidR="00D16F85" w:rsidRPr="00DC421D" w:rsidRDefault="00D16F85" w:rsidP="00D16F85">
      <w:pPr>
        <w:pStyle w:val="LndNormale1"/>
        <w:rPr>
          <w:b/>
          <w:color w:val="100C43"/>
          <w:sz w:val="28"/>
          <w:szCs w:val="28"/>
        </w:rPr>
      </w:pPr>
      <w:r w:rsidRPr="00DC421D">
        <w:rPr>
          <w:b/>
          <w:color w:val="100C43"/>
          <w:sz w:val="28"/>
          <w:szCs w:val="28"/>
        </w:rPr>
        <w:t>ATTIVITA’ DI RAPPRESENTATIVA</w:t>
      </w:r>
    </w:p>
    <w:p w14:paraId="6190FB39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1585688B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  <w:sz w:val="26"/>
          <w:szCs w:val="26"/>
          <w:u w:val="single"/>
        </w:rPr>
      </w:pPr>
      <w:r w:rsidRPr="00DC421D">
        <w:rPr>
          <w:rFonts w:ascii="Arial" w:hAnsi="Arial" w:cs="Arial"/>
          <w:b/>
          <w:color w:val="100C43"/>
          <w:sz w:val="26"/>
          <w:szCs w:val="26"/>
          <w:u w:val="single"/>
        </w:rPr>
        <w:t>RAPPRESENTATIVA REGIONALE CALCIO A CINQUE FEMMINILE</w:t>
      </w:r>
    </w:p>
    <w:p w14:paraId="3A084DE0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  <w:sz w:val="24"/>
          <w:szCs w:val="24"/>
          <w:u w:val="single"/>
        </w:rPr>
      </w:pPr>
    </w:p>
    <w:p w14:paraId="2BDC6FD3" w14:textId="5EBEECC7" w:rsidR="00D16F85" w:rsidRPr="00DC421D" w:rsidRDefault="00D16F85" w:rsidP="00D16F85">
      <w:pPr>
        <w:pStyle w:val="Nessunaspaziatura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Ad integrazione di quanto pubblicato nel Comunicato Ufficiale n° 102 del 10/04/2019, la seguente calciatrice è convocata presso il </w:t>
      </w:r>
      <w:r w:rsidRPr="00DC421D">
        <w:rPr>
          <w:rFonts w:ascii="Arial" w:hAnsi="Arial" w:cs="Arial"/>
          <w:b/>
          <w:color w:val="100C43"/>
          <w:u w:val="single"/>
        </w:rPr>
        <w:t>Pallone Geodetico F.I.G.C. di ANCONA</w:t>
      </w:r>
      <w:r w:rsidRPr="00DC421D">
        <w:rPr>
          <w:rFonts w:ascii="Arial" w:hAnsi="Arial" w:cs="Arial"/>
          <w:color w:val="100C43"/>
        </w:rPr>
        <w:t xml:space="preserve"> (Via Schiavoni, Località Baraccola) per svolgere </w:t>
      </w:r>
      <w:r w:rsidRPr="00DC421D">
        <w:rPr>
          <w:rFonts w:ascii="Arial" w:hAnsi="Arial" w:cs="Arial"/>
          <w:b/>
          <w:color w:val="100C43"/>
          <w:u w:val="single"/>
        </w:rPr>
        <w:t>sei sedute di allenamento</w:t>
      </w:r>
      <w:r w:rsidRPr="00DC421D">
        <w:rPr>
          <w:rFonts w:ascii="Arial" w:hAnsi="Arial" w:cs="Arial"/>
          <w:color w:val="100C43"/>
        </w:rPr>
        <w:t xml:space="preserve"> nei giorni</w:t>
      </w:r>
    </w:p>
    <w:p w14:paraId="01799771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b/>
          <w:color w:val="100C43"/>
          <w:u w:val="single"/>
        </w:rPr>
      </w:pPr>
    </w:p>
    <w:p w14:paraId="30B38DDD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MARTEDI’ 16 APRILE 2019, ore 20:45</w:t>
      </w:r>
    </w:p>
    <w:p w14:paraId="73561985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MERCOLEDI’ 17 APRILE 2019, ore 20:45</w:t>
      </w:r>
    </w:p>
    <w:p w14:paraId="491DFE89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GIOVEDI’ 18 APRILE 2019, ore 20:45</w:t>
      </w:r>
    </w:p>
    <w:p w14:paraId="1EBAAFB4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</w:p>
    <w:p w14:paraId="7AF34F60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MARTEDI’ 23 APRILE 2019, ore 20:45</w:t>
      </w:r>
    </w:p>
    <w:p w14:paraId="6338FE8C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MERCOLEDI’ 24 APRILE 2019, ore 20:45</w:t>
      </w:r>
    </w:p>
    <w:p w14:paraId="1C8A37A0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VENERDI’ 26 APRILE 2019, ore 20:45</w:t>
      </w:r>
    </w:p>
    <w:p w14:paraId="7D84A4C7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64B25436" w14:textId="76CE0422" w:rsidR="00D16F85" w:rsidRPr="00DC421D" w:rsidRDefault="000C3C85" w:rsidP="00D16F85">
      <w:pPr>
        <w:pStyle w:val="LndNormale1"/>
        <w:rPr>
          <w:rFonts w:cs="Arial"/>
          <w:color w:val="100C43"/>
        </w:rPr>
      </w:pPr>
      <w:r w:rsidRPr="00DC421D">
        <w:rPr>
          <w:rFonts w:cs="Arial"/>
          <w:b/>
          <w:color w:val="100C43"/>
        </w:rPr>
        <w:t>CSKA CORRIDONIA C5F</w:t>
      </w:r>
      <w:r w:rsidR="00D16F85" w:rsidRPr="00DC421D">
        <w:rPr>
          <w:rFonts w:cs="Arial"/>
          <w:b/>
          <w:color w:val="100C43"/>
        </w:rPr>
        <w:tab/>
      </w:r>
      <w:r w:rsidR="00D16F85" w:rsidRPr="00DC421D">
        <w:rPr>
          <w:rFonts w:cs="Arial"/>
          <w:b/>
          <w:color w:val="100C43"/>
        </w:rPr>
        <w:tab/>
      </w:r>
      <w:r w:rsidR="00D16F85" w:rsidRPr="00DC421D">
        <w:rPr>
          <w:rFonts w:cs="Arial"/>
          <w:b/>
          <w:color w:val="100C43"/>
        </w:rPr>
        <w:tab/>
      </w:r>
      <w:r w:rsidRPr="00DC421D">
        <w:rPr>
          <w:rFonts w:cs="Arial"/>
          <w:color w:val="100C43"/>
        </w:rPr>
        <w:t>LOVASCIO Alisia</w:t>
      </w:r>
    </w:p>
    <w:p w14:paraId="4F66C1C2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342405F2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6504DFEA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  <w:sz w:val="26"/>
          <w:szCs w:val="26"/>
          <w:u w:val="single"/>
        </w:rPr>
      </w:pPr>
      <w:r w:rsidRPr="00DC421D">
        <w:rPr>
          <w:rFonts w:ascii="Arial" w:hAnsi="Arial" w:cs="Arial"/>
          <w:b/>
          <w:color w:val="100C43"/>
          <w:sz w:val="26"/>
          <w:szCs w:val="26"/>
          <w:u w:val="single"/>
        </w:rPr>
        <w:t>RAPPRESENTATIVA REGIONALE CALCIO A CINQUE UNDER 17</w:t>
      </w:r>
    </w:p>
    <w:p w14:paraId="070F0D65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  <w:sz w:val="24"/>
          <w:szCs w:val="24"/>
          <w:u w:val="single"/>
        </w:rPr>
      </w:pPr>
    </w:p>
    <w:p w14:paraId="2E38563E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Ad integrazione di quanto pubblicato nel Comunicato Ufficiale n° 102 del 10/04/2019, il seguente calciatore è convocato presso il </w:t>
      </w:r>
      <w:r w:rsidRPr="00DC421D">
        <w:rPr>
          <w:rFonts w:ascii="Arial" w:hAnsi="Arial" w:cs="Arial"/>
          <w:b/>
          <w:color w:val="100C43"/>
          <w:u w:val="single"/>
        </w:rPr>
        <w:t>Pallone Geodetico F.I.G.C. di ANCONA</w:t>
      </w:r>
      <w:r w:rsidRPr="00DC421D">
        <w:rPr>
          <w:rFonts w:ascii="Arial" w:hAnsi="Arial" w:cs="Arial"/>
          <w:color w:val="100C43"/>
        </w:rPr>
        <w:t xml:space="preserve"> (Via Schiavoni, Località Baraccola) per svolgere </w:t>
      </w:r>
      <w:r w:rsidRPr="00DC421D">
        <w:rPr>
          <w:rFonts w:ascii="Arial" w:hAnsi="Arial" w:cs="Arial"/>
          <w:b/>
          <w:color w:val="100C43"/>
          <w:u w:val="single"/>
        </w:rPr>
        <w:t>sei sedute di allenamento</w:t>
      </w:r>
      <w:r w:rsidRPr="00DC421D">
        <w:rPr>
          <w:rFonts w:ascii="Arial" w:hAnsi="Arial" w:cs="Arial"/>
          <w:color w:val="100C43"/>
        </w:rPr>
        <w:t xml:space="preserve"> nei giorni</w:t>
      </w:r>
    </w:p>
    <w:p w14:paraId="71D9A538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b/>
          <w:color w:val="100C43"/>
          <w:u w:val="single"/>
        </w:rPr>
      </w:pPr>
    </w:p>
    <w:p w14:paraId="45A44E34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MARTEDI’ 16 APRILE 2019, ore 17:15</w:t>
      </w:r>
    </w:p>
    <w:p w14:paraId="4B58FA48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MERCOLEDI’ 17 APRILE 2019, ore 17:15</w:t>
      </w:r>
    </w:p>
    <w:p w14:paraId="2F866A62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lastRenderedPageBreak/>
        <w:t>GIOVEDI’ 18 APRILE 2019, ore 17:15</w:t>
      </w:r>
    </w:p>
    <w:p w14:paraId="52ABFD5A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</w:p>
    <w:p w14:paraId="2B23580A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MARTEDI’ 23 APRILE 2019, ore 17:15</w:t>
      </w:r>
    </w:p>
    <w:p w14:paraId="05F53228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MERCOLEDI’ 24 APRILE 2019, ore 17:15</w:t>
      </w:r>
    </w:p>
    <w:p w14:paraId="2A91D6B0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VENERDI’ 26 APRILE 2019, ore 17:15</w:t>
      </w:r>
    </w:p>
    <w:p w14:paraId="37E5F395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0BBE6636" w14:textId="79B29B18" w:rsidR="00D16F85" w:rsidRPr="00DC421D" w:rsidRDefault="00D16F85" w:rsidP="00D16F85">
      <w:pPr>
        <w:pStyle w:val="LndNormale1"/>
        <w:ind w:left="4245" w:hanging="4245"/>
        <w:rPr>
          <w:rFonts w:cs="Arial"/>
          <w:color w:val="100C43"/>
        </w:rPr>
      </w:pPr>
      <w:r w:rsidRPr="00DC421D">
        <w:rPr>
          <w:rFonts w:cs="Arial"/>
          <w:b/>
          <w:color w:val="100C43"/>
        </w:rPr>
        <w:t>AUDAX 1970 S.ANGELO</w:t>
      </w:r>
      <w:r w:rsidRPr="00DC421D">
        <w:rPr>
          <w:rFonts w:cs="Arial"/>
          <w:b/>
          <w:color w:val="100C43"/>
        </w:rPr>
        <w:tab/>
      </w:r>
      <w:r w:rsidRPr="00DC421D">
        <w:rPr>
          <w:rFonts w:cs="Arial"/>
          <w:b/>
          <w:color w:val="100C43"/>
        </w:rPr>
        <w:tab/>
      </w:r>
      <w:r w:rsidR="000C3C85" w:rsidRPr="00DC421D">
        <w:rPr>
          <w:rFonts w:cs="Arial"/>
          <w:color w:val="100C43"/>
        </w:rPr>
        <w:t>ANDRIULO Alfonso</w:t>
      </w:r>
    </w:p>
    <w:p w14:paraId="287A9B06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0299EEA7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66653C5B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  <w:sz w:val="26"/>
          <w:szCs w:val="26"/>
          <w:u w:val="single"/>
        </w:rPr>
      </w:pPr>
      <w:r w:rsidRPr="00DC421D">
        <w:rPr>
          <w:rFonts w:ascii="Arial" w:hAnsi="Arial" w:cs="Arial"/>
          <w:b/>
          <w:color w:val="100C43"/>
          <w:sz w:val="26"/>
          <w:szCs w:val="26"/>
          <w:u w:val="single"/>
        </w:rPr>
        <w:t>RAPPRESENTATIVA REGIONALE CALCIO A CINQUE UNDER 15</w:t>
      </w:r>
    </w:p>
    <w:p w14:paraId="54C95809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  <w:sz w:val="24"/>
          <w:szCs w:val="24"/>
          <w:u w:val="single"/>
        </w:rPr>
      </w:pPr>
    </w:p>
    <w:p w14:paraId="473D1B33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Ad integrazione di quanto pubblicato nel Comunicato Ufficiale n° 102 del 10/04/2019, il seguente calciatore è convocato presso il </w:t>
      </w:r>
      <w:r w:rsidRPr="00DC421D">
        <w:rPr>
          <w:rFonts w:ascii="Arial" w:hAnsi="Arial" w:cs="Arial"/>
          <w:b/>
          <w:color w:val="100C43"/>
          <w:u w:val="single"/>
        </w:rPr>
        <w:t>Pallone Geodetico F.I.G.C. di ANCONA</w:t>
      </w:r>
      <w:r w:rsidRPr="00DC421D">
        <w:rPr>
          <w:rFonts w:ascii="Arial" w:hAnsi="Arial" w:cs="Arial"/>
          <w:color w:val="100C43"/>
        </w:rPr>
        <w:t xml:space="preserve"> (Via Schiavoni, Località Baraccola) per svolgere </w:t>
      </w:r>
      <w:r w:rsidRPr="00DC421D">
        <w:rPr>
          <w:rFonts w:ascii="Arial" w:hAnsi="Arial" w:cs="Arial"/>
          <w:b/>
          <w:color w:val="100C43"/>
          <w:u w:val="single"/>
        </w:rPr>
        <w:t>sei sedute di allenamento</w:t>
      </w:r>
      <w:r w:rsidRPr="00DC421D">
        <w:rPr>
          <w:rFonts w:ascii="Arial" w:hAnsi="Arial" w:cs="Arial"/>
          <w:color w:val="100C43"/>
        </w:rPr>
        <w:t xml:space="preserve"> nei giorni</w:t>
      </w:r>
    </w:p>
    <w:p w14:paraId="6B4C9DAB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b/>
          <w:color w:val="100C43"/>
          <w:u w:val="single"/>
        </w:rPr>
      </w:pPr>
    </w:p>
    <w:p w14:paraId="75499D7B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MARTEDI’ 16 APRILE 2019, ore 15:30</w:t>
      </w:r>
    </w:p>
    <w:p w14:paraId="242B7B56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MERCOLEDI’ 17 APRILE 2019, ore 15:30</w:t>
      </w:r>
    </w:p>
    <w:p w14:paraId="33274B44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GIOVEDI’ 18 APRILE 2019, ore 15:30</w:t>
      </w:r>
    </w:p>
    <w:p w14:paraId="057F2BF3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</w:p>
    <w:p w14:paraId="7AC5BE40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MARTEDI’ 23 APRILE 2019, ore 15:30</w:t>
      </w:r>
    </w:p>
    <w:p w14:paraId="0F208734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MERCOLEDI’ 24 APRILE 2019, ore 15:30</w:t>
      </w:r>
    </w:p>
    <w:p w14:paraId="6DEF835F" w14:textId="77777777" w:rsidR="00D16F85" w:rsidRPr="00DC421D" w:rsidRDefault="00D16F85" w:rsidP="00D16F85">
      <w:pPr>
        <w:pStyle w:val="Nessunaspaziatura"/>
        <w:jc w:val="center"/>
        <w:rPr>
          <w:rFonts w:ascii="Arial" w:hAnsi="Arial" w:cs="Arial"/>
          <w:b/>
          <w:color w:val="100C43"/>
        </w:rPr>
      </w:pPr>
      <w:r w:rsidRPr="00DC421D">
        <w:rPr>
          <w:rFonts w:ascii="Arial" w:hAnsi="Arial" w:cs="Arial"/>
          <w:b/>
          <w:color w:val="100C43"/>
        </w:rPr>
        <w:t>VENERDI’ 26 APRILE 2019, ore 15:30</w:t>
      </w:r>
    </w:p>
    <w:p w14:paraId="188FB72B" w14:textId="77777777" w:rsidR="00D16F85" w:rsidRPr="00DC421D" w:rsidRDefault="00D16F85" w:rsidP="00D16F85">
      <w:pPr>
        <w:pStyle w:val="LndNormale1"/>
        <w:rPr>
          <w:color w:val="100C43"/>
          <w:szCs w:val="22"/>
        </w:rPr>
      </w:pPr>
    </w:p>
    <w:p w14:paraId="05C4D780" w14:textId="1E4198D4" w:rsidR="00D16F85" w:rsidRPr="00DC421D" w:rsidRDefault="00D16F85" w:rsidP="000C3C85">
      <w:pPr>
        <w:pStyle w:val="LndNormale1"/>
        <w:ind w:left="4245" w:hanging="4245"/>
        <w:rPr>
          <w:rFonts w:cs="Arial"/>
          <w:color w:val="100C43"/>
        </w:rPr>
      </w:pPr>
      <w:r w:rsidRPr="00DC421D">
        <w:rPr>
          <w:rFonts w:cs="Arial"/>
          <w:b/>
          <w:color w:val="100C43"/>
        </w:rPr>
        <w:t>SENIGALLIA CALCIO</w:t>
      </w:r>
      <w:r w:rsidRPr="00DC421D">
        <w:rPr>
          <w:rFonts w:cs="Arial"/>
          <w:color w:val="100C43"/>
        </w:rPr>
        <w:tab/>
      </w:r>
      <w:r w:rsidR="000C3C85" w:rsidRPr="00DC421D">
        <w:rPr>
          <w:rFonts w:cs="Arial"/>
          <w:color w:val="100C43"/>
        </w:rPr>
        <w:t>RRGAMI Matteo</w:t>
      </w:r>
    </w:p>
    <w:p w14:paraId="72C8D934" w14:textId="77777777" w:rsidR="000C3C85" w:rsidRPr="00DC421D" w:rsidRDefault="000C3C85" w:rsidP="000C3C85">
      <w:pPr>
        <w:pStyle w:val="LndNormale1"/>
        <w:ind w:left="4245" w:hanging="4245"/>
        <w:rPr>
          <w:rFonts w:cs="Arial"/>
          <w:color w:val="100C43"/>
        </w:rPr>
      </w:pPr>
    </w:p>
    <w:p w14:paraId="6B8BF781" w14:textId="77777777" w:rsidR="00D16F85" w:rsidRPr="00DC421D" w:rsidRDefault="00D16F85" w:rsidP="00D16F85">
      <w:pPr>
        <w:pStyle w:val="Nessunaspaziatura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Dirigente Responsabile</w:t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  <w:t>PANICHI Ivo</w:t>
      </w:r>
    </w:p>
    <w:p w14:paraId="73A2FDEE" w14:textId="77777777" w:rsidR="00D16F85" w:rsidRPr="00DC421D" w:rsidRDefault="00D16F85" w:rsidP="00D16F85">
      <w:pPr>
        <w:pStyle w:val="Nessunaspaziatura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Dirigente Accompagnatore</w:t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  <w:t>MASTROSTEFANO Marco</w:t>
      </w:r>
    </w:p>
    <w:p w14:paraId="4EF48D38" w14:textId="77777777" w:rsidR="00D16F85" w:rsidRPr="00DC421D" w:rsidRDefault="00D16F85" w:rsidP="00D16F85">
      <w:pPr>
        <w:pStyle w:val="Nessunaspaziatura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Responsabile Tecnico                      </w:t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  <w:t>CAPRETTI Marco</w:t>
      </w:r>
    </w:p>
    <w:p w14:paraId="16DA7DA1" w14:textId="77777777" w:rsidR="00D16F85" w:rsidRPr="00DC421D" w:rsidRDefault="00D16F85" w:rsidP="00D16F85">
      <w:pPr>
        <w:pStyle w:val="Nessunaspaziatura"/>
        <w:ind w:left="4240" w:hanging="4240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Staff Tecnico</w:t>
      </w:r>
      <w:r w:rsidRPr="00DC421D">
        <w:rPr>
          <w:rFonts w:ascii="Arial" w:hAnsi="Arial" w:cs="Arial"/>
          <w:color w:val="100C43"/>
        </w:rPr>
        <w:tab/>
        <w:t>ANSELMI Vincenzo, BACOSI Tommaso, DITOMMASO Giovanni, MACELLARI Alfredo, MAGNARELLI Matteo</w:t>
      </w:r>
    </w:p>
    <w:p w14:paraId="57124C9F" w14:textId="77777777" w:rsidR="00D16F85" w:rsidRPr="00DC421D" w:rsidRDefault="00D16F85" w:rsidP="00D16F85">
      <w:pPr>
        <w:pStyle w:val="Nessunaspaziatura"/>
        <w:ind w:left="4240" w:hanging="4240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Massaggiatore</w:t>
      </w:r>
      <w:r w:rsidRPr="00DC421D">
        <w:rPr>
          <w:rFonts w:ascii="Arial" w:hAnsi="Arial" w:cs="Arial"/>
          <w:color w:val="100C43"/>
        </w:rPr>
        <w:tab/>
        <w:t>COTOLONI Attilio, SILENZI Simone</w:t>
      </w:r>
    </w:p>
    <w:p w14:paraId="7412665F" w14:textId="77777777" w:rsidR="00D16F85" w:rsidRPr="00DC421D" w:rsidRDefault="00D16F85" w:rsidP="00D16F85">
      <w:pPr>
        <w:pStyle w:val="Nessunaspaziatura"/>
        <w:ind w:left="3540" w:hanging="3540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>Segretario</w:t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  <w:t>TORRESI Alver</w:t>
      </w:r>
    </w:p>
    <w:p w14:paraId="00EE38F6" w14:textId="77777777" w:rsidR="00D16F85" w:rsidRPr="00DC421D" w:rsidRDefault="00D16F85" w:rsidP="00D16F85">
      <w:pPr>
        <w:pStyle w:val="Nessunaspaziatura"/>
        <w:ind w:left="3540" w:hanging="3540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Collaboratore </w:t>
      </w:r>
      <w:r w:rsidRPr="00DC421D">
        <w:rPr>
          <w:rFonts w:ascii="Arial" w:hAnsi="Arial" w:cs="Arial"/>
          <w:color w:val="100C43"/>
        </w:rPr>
        <w:tab/>
      </w:r>
      <w:r w:rsidRPr="00DC421D">
        <w:rPr>
          <w:rFonts w:ascii="Arial" w:hAnsi="Arial" w:cs="Arial"/>
          <w:color w:val="100C43"/>
        </w:rPr>
        <w:tab/>
        <w:t>MOSCA Andrea</w:t>
      </w:r>
    </w:p>
    <w:p w14:paraId="4E0BDEF4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color w:val="100C43"/>
        </w:rPr>
      </w:pPr>
    </w:p>
    <w:p w14:paraId="38750937" w14:textId="77777777" w:rsidR="00D16F85" w:rsidRPr="00DC421D" w:rsidRDefault="00D16F85" w:rsidP="00D16F85">
      <w:pPr>
        <w:pStyle w:val="Nessunaspaziatura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I calciatori convocati debbono presentarsi </w:t>
      </w:r>
      <w:r w:rsidRPr="00DC421D">
        <w:rPr>
          <w:rFonts w:ascii="Arial" w:hAnsi="Arial" w:cs="Arial"/>
          <w:color w:val="100C43"/>
          <w:u w:val="single"/>
        </w:rPr>
        <w:t>muniti degli indumenti personali di gioco</w:t>
      </w:r>
      <w:r w:rsidRPr="00DC421D">
        <w:rPr>
          <w:rFonts w:ascii="Arial" w:hAnsi="Arial" w:cs="Arial"/>
          <w:color w:val="100C43"/>
        </w:rPr>
        <w:t>.</w:t>
      </w:r>
    </w:p>
    <w:p w14:paraId="7CEF485C" w14:textId="2BCC9811" w:rsidR="00D16F85" w:rsidRPr="00DC421D" w:rsidRDefault="00D16F85" w:rsidP="00D16F85">
      <w:pPr>
        <w:pStyle w:val="Nessunaspaziatura"/>
        <w:jc w:val="both"/>
        <w:rPr>
          <w:rFonts w:ascii="Arial" w:hAnsi="Arial" w:cs="Arial"/>
          <w:color w:val="100C43"/>
        </w:rPr>
      </w:pPr>
      <w:r w:rsidRPr="00DC421D">
        <w:rPr>
          <w:rFonts w:ascii="Arial" w:hAnsi="Arial" w:cs="Arial"/>
          <w:color w:val="100C43"/>
        </w:rPr>
        <w:t xml:space="preserve">Si ricorda a tutte le Società che debbono rispondere alla mail che è stata loro inviata entro le </w:t>
      </w:r>
      <w:r w:rsidR="000C3C85" w:rsidRPr="00DC421D">
        <w:rPr>
          <w:rFonts w:ascii="Arial" w:hAnsi="Arial" w:cs="Arial"/>
          <w:b/>
          <w:color w:val="100C43"/>
        </w:rPr>
        <w:t>ore 19</w:t>
      </w:r>
      <w:r w:rsidRPr="00DC421D">
        <w:rPr>
          <w:rFonts w:ascii="Arial" w:hAnsi="Arial" w:cs="Arial"/>
          <w:b/>
          <w:color w:val="100C43"/>
        </w:rPr>
        <w:t>:00</w:t>
      </w:r>
      <w:r w:rsidRPr="00DC421D">
        <w:rPr>
          <w:rFonts w:ascii="Arial" w:hAnsi="Arial" w:cs="Arial"/>
          <w:color w:val="100C43"/>
        </w:rPr>
        <w:t xml:space="preserve"> di </w:t>
      </w:r>
      <w:r w:rsidRPr="00DC421D">
        <w:rPr>
          <w:rFonts w:ascii="Arial" w:hAnsi="Arial" w:cs="Arial"/>
          <w:b/>
          <w:color w:val="100C43"/>
        </w:rPr>
        <w:t>Martedì 16 aprile 2019</w:t>
      </w:r>
      <w:r w:rsidRPr="00DC421D">
        <w:rPr>
          <w:rFonts w:ascii="Arial" w:hAnsi="Arial" w:cs="Arial"/>
          <w:color w:val="100C43"/>
        </w:rPr>
        <w:t xml:space="preserve"> allegando alla stessa la copia del certificato di idoneità medico-sportiva e la copia di un documento di identità di ogni calciatore convocato.</w:t>
      </w:r>
    </w:p>
    <w:p w14:paraId="08E1DA35" w14:textId="77777777" w:rsidR="00D16F85" w:rsidRPr="00DC421D" w:rsidRDefault="00D16F85" w:rsidP="00AE5A89">
      <w:pPr>
        <w:pStyle w:val="LndNormale1"/>
        <w:rPr>
          <w:b/>
          <w:color w:val="100C43"/>
          <w:szCs w:val="22"/>
        </w:rPr>
      </w:pPr>
    </w:p>
    <w:p w14:paraId="0C6EBFAE" w14:textId="77777777" w:rsidR="00FA572D" w:rsidRPr="00DC421D" w:rsidRDefault="00FA572D" w:rsidP="00AE5A89">
      <w:pPr>
        <w:pStyle w:val="LndNormale1"/>
        <w:rPr>
          <w:b/>
          <w:color w:val="100C43"/>
          <w:szCs w:val="22"/>
        </w:rPr>
      </w:pPr>
    </w:p>
    <w:p w14:paraId="0FBC39B9" w14:textId="77777777" w:rsidR="00BC60AF" w:rsidRPr="00D334B0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3"/>
      <w:r w:rsidRPr="00D334B0">
        <w:rPr>
          <w:color w:val="FFFFFF" w:themeColor="background1"/>
        </w:rPr>
        <w:t>NOTIZIE SU ATTIVITA’ AGONISTICA</w:t>
      </w:r>
      <w:bookmarkEnd w:id="5"/>
    </w:p>
    <w:p w14:paraId="42FF3AEF" w14:textId="77777777" w:rsidR="00BB3A28" w:rsidRPr="00DC421D" w:rsidRDefault="00BB3A28" w:rsidP="00E278CF">
      <w:pPr>
        <w:pStyle w:val="breakline"/>
        <w:divId w:val="527259509"/>
        <w:rPr>
          <w:color w:val="100C43"/>
        </w:rPr>
      </w:pPr>
    </w:p>
    <w:p w14:paraId="5484BCAA" w14:textId="77777777" w:rsidR="00815E6E" w:rsidRPr="00DC421D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100C43"/>
        </w:rPr>
      </w:pPr>
      <w:r w:rsidRPr="00DC421D">
        <w:rPr>
          <w:color w:val="100C43"/>
        </w:rPr>
        <w:t>CALCIO A CINQUE SERIE C1</w:t>
      </w:r>
    </w:p>
    <w:p w14:paraId="0346976F" w14:textId="77777777" w:rsidR="00815E6E" w:rsidRPr="00DC421D" w:rsidRDefault="00815E6E" w:rsidP="00815E6E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PLAY-OFF</w:t>
      </w:r>
    </w:p>
    <w:p w14:paraId="462C305A" w14:textId="77777777" w:rsidR="00815E6E" w:rsidRPr="00DC421D" w:rsidRDefault="00815E6E" w:rsidP="00815E6E">
      <w:pPr>
        <w:numPr>
          <w:ilvl w:val="0"/>
          <w:numId w:val="19"/>
        </w:numPr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 xml:space="preserve">le squadre vincenti </w:t>
      </w:r>
      <w:r w:rsidR="001A338A" w:rsidRPr="00DC421D">
        <w:rPr>
          <w:rFonts w:ascii="Arial" w:hAnsi="Arial" w:cs="Arial"/>
          <w:color w:val="100C43"/>
          <w:sz w:val="22"/>
          <w:szCs w:val="22"/>
        </w:rPr>
        <w:t xml:space="preserve">le gare del primo turno </w:t>
      </w:r>
      <w:r w:rsidRPr="00DC421D">
        <w:rPr>
          <w:rFonts w:ascii="Arial" w:hAnsi="Arial" w:cs="Arial"/>
          <w:color w:val="100C43"/>
          <w:sz w:val="22"/>
          <w:szCs w:val="22"/>
        </w:rPr>
        <w:t xml:space="preserve">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2847BAED" w14:textId="77777777" w:rsidR="00815E6E" w:rsidRPr="00DC421D" w:rsidRDefault="00815E6E" w:rsidP="00815E6E">
      <w:pPr>
        <w:pStyle w:val="Corpodeltesto2"/>
        <w:spacing w:line="240" w:lineRule="auto"/>
        <w:divId w:val="527259509"/>
        <w:rPr>
          <w:rFonts w:ascii="Arial" w:hAnsi="Arial" w:cs="Arial"/>
          <w:color w:val="100C43"/>
        </w:rPr>
      </w:pPr>
    </w:p>
    <w:p w14:paraId="62DAD27D" w14:textId="77777777" w:rsidR="00815E6E" w:rsidRPr="00DC421D" w:rsidRDefault="00815E6E" w:rsidP="00815E6E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lastRenderedPageBreak/>
        <w:t>GIRONE "A – UNICO"</w:t>
      </w:r>
    </w:p>
    <w:p w14:paraId="7FC9EEAE" w14:textId="649567FC" w:rsidR="00815E6E" w:rsidRPr="00DC421D" w:rsidRDefault="00815E6E" w:rsidP="001A338A">
      <w:pPr>
        <w:ind w:left="70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GROTTACCIA 2005 –</w:t>
      </w:r>
      <w:r w:rsidR="001A338A" w:rsidRPr="00DC421D">
        <w:rPr>
          <w:rFonts w:ascii="Arial" w:hAnsi="Arial" w:cs="Arial"/>
          <w:b/>
          <w:color w:val="100C43"/>
          <w:sz w:val="22"/>
          <w:szCs w:val="22"/>
        </w:rPr>
        <w:t xml:space="preserve"> FANO CALCIO A 5 </w:t>
      </w:r>
      <w:r w:rsidR="001A338A"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="00E85505" w:rsidRPr="00DC421D">
        <w:rPr>
          <w:rFonts w:ascii="Arial" w:hAnsi="Arial" w:cs="Arial"/>
          <w:b/>
          <w:color w:val="100C43"/>
          <w:sz w:val="22"/>
          <w:szCs w:val="22"/>
        </w:rPr>
        <w:t>MERCOLEDI’</w:t>
      </w:r>
      <w:r w:rsidR="001A338A" w:rsidRPr="00DC421D">
        <w:rPr>
          <w:rFonts w:ascii="Arial" w:hAnsi="Arial" w:cs="Arial"/>
          <w:b/>
          <w:color w:val="100C43"/>
          <w:sz w:val="22"/>
          <w:szCs w:val="22"/>
        </w:rPr>
        <w:t xml:space="preserve"> 17</w:t>
      </w:r>
      <w:r w:rsidRPr="00DC421D">
        <w:rPr>
          <w:rFonts w:ascii="Arial" w:hAnsi="Arial" w:cs="Arial"/>
          <w:b/>
          <w:color w:val="100C43"/>
          <w:sz w:val="22"/>
          <w:szCs w:val="22"/>
        </w:rPr>
        <w:t>/04/2019</w:t>
      </w:r>
      <w:r w:rsidR="001A338A" w:rsidRPr="00DC421D">
        <w:rPr>
          <w:rFonts w:ascii="Arial" w:hAnsi="Arial" w:cs="Arial"/>
          <w:b/>
          <w:color w:val="100C43"/>
          <w:sz w:val="22"/>
          <w:szCs w:val="22"/>
        </w:rPr>
        <w:t>, ore 21:30</w:t>
      </w:r>
    </w:p>
    <w:p w14:paraId="00D69149" w14:textId="77777777" w:rsidR="00815E6E" w:rsidRPr="00DC421D" w:rsidRDefault="00815E6E" w:rsidP="00815E6E">
      <w:pPr>
        <w:pStyle w:val="Corpodeltesto2"/>
        <w:spacing w:line="240" w:lineRule="auto"/>
        <w:divId w:val="527259509"/>
        <w:rPr>
          <w:rFonts w:ascii="Arial" w:hAnsi="Arial" w:cs="Arial"/>
          <w:color w:val="100C43"/>
        </w:rPr>
      </w:pPr>
    </w:p>
    <w:p w14:paraId="42904B9A" w14:textId="77777777" w:rsidR="00815E6E" w:rsidRPr="00DC421D" w:rsidRDefault="00815E6E" w:rsidP="00815E6E">
      <w:pPr>
        <w:pStyle w:val="Corpodeltesto2"/>
        <w:spacing w:line="240" w:lineRule="auto"/>
        <w:jc w:val="both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 xml:space="preserve">La squadra vincente l’incontro unico di cui al punto c) si intende classificata al 2° posto del girone ed acquisisce il diritto sportivo alla partecipazione alla fase spareggi-promozione. </w:t>
      </w:r>
    </w:p>
    <w:p w14:paraId="78627585" w14:textId="383D08BE" w:rsidR="004C4F51" w:rsidRPr="00DC421D" w:rsidRDefault="004C4F51" w:rsidP="004C4F51">
      <w:pPr>
        <w:pStyle w:val="TITOLOPRINC"/>
        <w:divId w:val="527259509"/>
        <w:rPr>
          <w:color w:val="100C43"/>
        </w:rPr>
      </w:pPr>
      <w:bookmarkStart w:id="6" w:name="OLE_LINK11"/>
      <w:bookmarkStart w:id="7" w:name="OLE_LINK12"/>
      <w:bookmarkStart w:id="8" w:name="OLE_LINK13"/>
      <w:r w:rsidRPr="00DC421D">
        <w:rPr>
          <w:color w:val="100C43"/>
        </w:rPr>
        <w:t>RISULTATI PLAY-OFF</w:t>
      </w:r>
    </w:p>
    <w:p w14:paraId="7443768F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5B2846E8" w14:textId="77777777" w:rsidR="004C4F51" w:rsidRPr="00DC421D" w:rsidRDefault="004C4F51" w:rsidP="004C4F51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RISULTATI UFFICIALI GARE DEL 12/04/2019</w:t>
      </w:r>
    </w:p>
    <w:p w14:paraId="33350EF8" w14:textId="77777777" w:rsidR="004C4F51" w:rsidRPr="00DC421D" w:rsidRDefault="004C4F51" w:rsidP="004C4F51">
      <w:pPr>
        <w:pStyle w:val="SOTTOTITOLOCAMPIONATO2"/>
        <w:divId w:val="527259509"/>
        <w:rPr>
          <w:color w:val="100C43"/>
        </w:rPr>
      </w:pPr>
      <w:r w:rsidRPr="00DC421D">
        <w:rPr>
          <w:color w:val="100C43"/>
        </w:rPr>
        <w:t>Si trascrivono qui di seguito i risultati ufficiali delle gare disputate</w:t>
      </w:r>
    </w:p>
    <w:p w14:paraId="158C0E06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4C4F51" w:rsidRPr="00DC421D" w14:paraId="64EDE6C8" w14:textId="77777777" w:rsidTr="004C4F51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4C4F51" w:rsidRPr="00DC421D" w14:paraId="368F97E9" w14:textId="77777777" w:rsidTr="004C4F5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02AC0F" w14:textId="77777777" w:rsidR="004C4F51" w:rsidRPr="00DC421D" w:rsidRDefault="004C4F51" w:rsidP="004C4F51">
                  <w:pPr>
                    <w:pStyle w:val="HEADER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GIRONE SF - 1 Giornata - A</w:t>
                  </w:r>
                </w:p>
              </w:tc>
            </w:tr>
            <w:tr w:rsidR="004C4F51" w:rsidRPr="00DC421D" w14:paraId="7A32A83C" w14:textId="77777777" w:rsidTr="004C4F5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C3A507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FANO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9EE027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CALCETTO CASTRUM LAURI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09ED25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DB6808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</w:tbl>
          <w:p w14:paraId="046D01E2" w14:textId="77777777" w:rsidR="004C4F51" w:rsidRPr="00DC421D" w:rsidRDefault="004C4F51" w:rsidP="004C4F51">
            <w:pPr>
              <w:rPr>
                <w:color w:val="100C43"/>
                <w:sz w:val="24"/>
                <w:szCs w:val="24"/>
              </w:rPr>
            </w:pPr>
          </w:p>
        </w:tc>
      </w:tr>
    </w:tbl>
    <w:p w14:paraId="15BB82E4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55991E72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6E31EF67" w14:textId="77777777" w:rsidR="004C4F51" w:rsidRPr="00DC421D" w:rsidRDefault="004C4F51" w:rsidP="004C4F51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GIUDICE SPORTIVO</w:t>
      </w:r>
    </w:p>
    <w:p w14:paraId="0CBA2327" w14:textId="77777777" w:rsidR="004C4F51" w:rsidRPr="00DC421D" w:rsidRDefault="004C4F51" w:rsidP="004C4F51">
      <w:pPr>
        <w:pStyle w:val="diffida"/>
        <w:divId w:val="527259509"/>
        <w:rPr>
          <w:color w:val="100C43"/>
        </w:rPr>
      </w:pPr>
      <w:r w:rsidRPr="00DC421D">
        <w:rPr>
          <w:color w:val="100C43"/>
        </w:rPr>
        <w:t>Il Giudice Sportivo, Avv. Claudio Romagnoli, nella seduta del 15/04/2019, ha adottato le decisioni che di seguito integralmente si riportano:</w:t>
      </w:r>
    </w:p>
    <w:p w14:paraId="5BE355D3" w14:textId="77777777" w:rsidR="004C4F51" w:rsidRPr="00DC421D" w:rsidRDefault="004C4F51" w:rsidP="004C4F51">
      <w:pPr>
        <w:pStyle w:val="titolo10"/>
        <w:divId w:val="527259509"/>
        <w:rPr>
          <w:color w:val="100C43"/>
        </w:rPr>
      </w:pPr>
      <w:r w:rsidRPr="00DC421D">
        <w:rPr>
          <w:color w:val="100C43"/>
        </w:rPr>
        <w:t xml:space="preserve">GARE DEL 12/ 4/2019 </w:t>
      </w:r>
    </w:p>
    <w:p w14:paraId="3B606482" w14:textId="77777777" w:rsidR="004C4F51" w:rsidRPr="00DC421D" w:rsidRDefault="004C4F51" w:rsidP="004C4F51">
      <w:pPr>
        <w:pStyle w:val="titolo7a"/>
        <w:divId w:val="527259509"/>
        <w:rPr>
          <w:color w:val="100C43"/>
        </w:rPr>
      </w:pPr>
      <w:r w:rsidRPr="00DC421D">
        <w:rPr>
          <w:color w:val="100C43"/>
        </w:rPr>
        <w:t xml:space="preserve">PROVVEDIMENTI DISCIPLINARI </w:t>
      </w:r>
    </w:p>
    <w:p w14:paraId="7BFC956E" w14:textId="77777777" w:rsidR="004C4F51" w:rsidRPr="00DC421D" w:rsidRDefault="004C4F51" w:rsidP="004C4F51">
      <w:pPr>
        <w:pStyle w:val="TITOLO7B"/>
        <w:divId w:val="527259509"/>
        <w:rPr>
          <w:color w:val="100C43"/>
        </w:rPr>
      </w:pPr>
      <w:r w:rsidRPr="00DC421D">
        <w:rPr>
          <w:color w:val="100C43"/>
        </w:rPr>
        <w:t xml:space="preserve">In base alle risultanze degli atti ufficiali sono state deliberate le seguenti sanzioni disciplinari. </w:t>
      </w:r>
    </w:p>
    <w:p w14:paraId="23FDA4BC" w14:textId="77777777" w:rsidR="004C4F51" w:rsidRPr="00DC421D" w:rsidRDefault="004C4F51" w:rsidP="004C4F51">
      <w:pPr>
        <w:pStyle w:val="titolo3"/>
        <w:divId w:val="527259509"/>
        <w:rPr>
          <w:color w:val="100C43"/>
        </w:rPr>
      </w:pPr>
      <w:r w:rsidRPr="00DC421D">
        <w:rPr>
          <w:color w:val="100C43"/>
        </w:rPr>
        <w:t xml:space="preserve">A CARICO CALCIATORI NON ESPULSI DAL CAMPO </w:t>
      </w:r>
    </w:p>
    <w:p w14:paraId="54A578DE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6EFFFB2D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ABBCE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CARPINETI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3C1E6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527C54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89261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PAZZAGLIA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949AB5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(CALCETTO CASTRUM LAURI) </w:t>
            </w:r>
          </w:p>
        </w:tc>
      </w:tr>
      <w:tr w:rsidR="004C4F51" w:rsidRPr="00DC421D" w14:paraId="09A468FA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53DCFD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SALVI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51C8A0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8A7F8F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C7E31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D ANDREA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9217B6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(FANO CALCIO A 5) </w:t>
            </w:r>
          </w:p>
        </w:tc>
      </w:tr>
      <w:tr w:rsidR="004C4F51" w:rsidRPr="00DC421D" w14:paraId="7A9EF519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5BF9B8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SABATINELLI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87B27A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(FANO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D6D9B9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B5B29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94FC46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3F2DC109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595340F9" w14:textId="77777777" w:rsidR="004C4F51" w:rsidRPr="00DC421D" w:rsidRDefault="004C4F51" w:rsidP="004C4F51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>F.to IL GIUDICE SPORTIVO</w:t>
      </w:r>
    </w:p>
    <w:p w14:paraId="69F06DF7" w14:textId="77777777" w:rsidR="004C4F51" w:rsidRPr="00DC421D" w:rsidRDefault="004C4F51" w:rsidP="004C4F51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 xml:space="preserve"> </w:t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</w:t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    Claudio Romagnoli</w:t>
      </w:r>
    </w:p>
    <w:p w14:paraId="15989263" w14:textId="77777777" w:rsidR="00DC421D" w:rsidRPr="00DC421D" w:rsidRDefault="00DC421D" w:rsidP="00DC421D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PROGRAMMA GARE</w:t>
      </w:r>
    </w:p>
    <w:p w14:paraId="1934AC18" w14:textId="77777777" w:rsidR="00DC421D" w:rsidRPr="00DC421D" w:rsidRDefault="00DC421D" w:rsidP="00DC421D">
      <w:pPr>
        <w:pStyle w:val="breakline"/>
        <w:divId w:val="527259509"/>
        <w:rPr>
          <w:color w:val="100C43"/>
        </w:rPr>
      </w:pPr>
    </w:p>
    <w:p w14:paraId="14BADD2D" w14:textId="77777777" w:rsidR="00DC421D" w:rsidRPr="00DC421D" w:rsidRDefault="00DC421D" w:rsidP="00DC421D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C421D" w:rsidRPr="00DC421D" w14:paraId="5D6A3343" w14:textId="77777777" w:rsidTr="00DC421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C3D39F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A7784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E7ED5B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96CD6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213119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656060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proofErr w:type="spellStart"/>
            <w:r w:rsidRPr="00DC421D">
              <w:rPr>
                <w:color w:val="100C43"/>
              </w:rPr>
              <w:t>Localita'</w:t>
            </w:r>
            <w:proofErr w:type="spellEnd"/>
            <w:r w:rsidRPr="00DC421D">
              <w:rPr>
                <w:color w:val="100C43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2F29F9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Indirizzo Impianto</w:t>
            </w:r>
          </w:p>
        </w:tc>
      </w:tr>
      <w:tr w:rsidR="00DC421D" w:rsidRPr="00DC421D" w14:paraId="5E41622D" w14:textId="77777777" w:rsidTr="00DC421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D6A34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203711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FANO CALCIO A 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ED4969" w14:textId="77777777" w:rsidR="00DC421D" w:rsidRPr="00DC421D" w:rsidRDefault="00DC421D" w:rsidP="003F6C7A">
            <w:pPr>
              <w:pStyle w:val="ROWTABELLA"/>
              <w:jc w:val="center"/>
              <w:rPr>
                <w:color w:val="100C43"/>
              </w:rPr>
            </w:pPr>
            <w:r w:rsidRPr="00DC421D">
              <w:rPr>
                <w:color w:val="100C43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2630DD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17/04/2019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2D6175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PALASPORT "LUIGINO QUARESIMA"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0090CF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C01DBB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VIA CERQUATTI</w:t>
            </w:r>
          </w:p>
        </w:tc>
      </w:tr>
    </w:tbl>
    <w:p w14:paraId="0D6050FC" w14:textId="77777777" w:rsidR="00DC421D" w:rsidRPr="00DC421D" w:rsidRDefault="00DC421D" w:rsidP="006937ED">
      <w:pPr>
        <w:pStyle w:val="TITOLOPRINC"/>
        <w:divId w:val="527259509"/>
        <w:rPr>
          <w:color w:val="100C43"/>
          <w:sz w:val="4"/>
          <w:szCs w:val="4"/>
        </w:rPr>
      </w:pPr>
    </w:p>
    <w:p w14:paraId="5BFE8C7E" w14:textId="77777777" w:rsidR="006937ED" w:rsidRPr="00DC421D" w:rsidRDefault="006937ED" w:rsidP="006937ED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PLAY-OUT</w:t>
      </w:r>
    </w:p>
    <w:p w14:paraId="4F609D28" w14:textId="77777777" w:rsidR="006937ED" w:rsidRPr="00DC421D" w:rsidRDefault="006937ED" w:rsidP="006937ED">
      <w:pPr>
        <w:pStyle w:val="Paragrafoelenco"/>
        <w:numPr>
          <w:ilvl w:val="0"/>
          <w:numId w:val="26"/>
        </w:numPr>
        <w:jc w:val="both"/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 xml:space="preserve">le squadre vincenti le gare del primo turno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4879EA23" w14:textId="77777777" w:rsidR="006937ED" w:rsidRPr="00DC421D" w:rsidRDefault="006937ED" w:rsidP="006937ED">
      <w:pPr>
        <w:ind w:left="708"/>
        <w:divId w:val="527259509"/>
        <w:rPr>
          <w:rFonts w:ascii="Arial" w:hAnsi="Arial" w:cs="Arial"/>
          <w:color w:val="100C43"/>
          <w:sz w:val="22"/>
          <w:szCs w:val="22"/>
        </w:rPr>
      </w:pPr>
    </w:p>
    <w:p w14:paraId="08181C0E" w14:textId="77777777" w:rsidR="006937ED" w:rsidRPr="00DC421D" w:rsidRDefault="006937ED" w:rsidP="006937ED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lastRenderedPageBreak/>
        <w:t>GIRONE "A – UNICO"</w:t>
      </w:r>
    </w:p>
    <w:p w14:paraId="1FF908AC" w14:textId="77777777" w:rsidR="006937ED" w:rsidRPr="00DC421D" w:rsidRDefault="006937ED" w:rsidP="006937ED">
      <w:pPr>
        <w:ind w:left="70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FUTSAL POTENZA PICENA – PIANACCIO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  <w:t>MERCOLEDI’ 17/04/2019, ore 21:30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2FCE822E" w14:textId="77777777" w:rsidR="006937ED" w:rsidRPr="00DC421D" w:rsidRDefault="006937ED" w:rsidP="006937ED">
      <w:pPr>
        <w:ind w:left="708"/>
        <w:divId w:val="527259509"/>
        <w:rPr>
          <w:rFonts w:ascii="Arial" w:hAnsi="Arial" w:cs="Arial"/>
          <w:b/>
          <w:color w:val="100C43"/>
          <w:sz w:val="22"/>
          <w:szCs w:val="22"/>
        </w:rPr>
      </w:pPr>
    </w:p>
    <w:p w14:paraId="2064F46E" w14:textId="05A7589E" w:rsidR="006937ED" w:rsidRPr="00DC421D" w:rsidRDefault="004E7BAF" w:rsidP="006937ED">
      <w:pPr>
        <w:pStyle w:val="Nessunaspaziatura"/>
        <w:jc w:val="both"/>
        <w:divId w:val="527259509"/>
        <w:rPr>
          <w:rFonts w:ascii="Arial" w:hAnsi="Arial" w:cs="Arial"/>
          <w:b/>
          <w:color w:val="100C43"/>
        </w:rPr>
      </w:pPr>
      <w:r>
        <w:rPr>
          <w:rFonts w:ascii="Arial" w:hAnsi="Arial" w:cs="Arial"/>
          <w:b/>
          <w:color w:val="100C43"/>
        </w:rPr>
        <w:t xml:space="preserve">La squadre che risulta perdente nella gara di cui al punto a) </w:t>
      </w:r>
      <w:r w:rsidR="006937ED" w:rsidRPr="00DC421D">
        <w:rPr>
          <w:rFonts w:ascii="Arial" w:hAnsi="Arial" w:cs="Arial"/>
          <w:b/>
          <w:color w:val="100C43"/>
        </w:rPr>
        <w:t>vengono classificate all’undicesimo, dodicesimo e tredicesimo posto e retrocedono al campionato inferiore.</w:t>
      </w:r>
    </w:p>
    <w:p w14:paraId="46B4E759" w14:textId="77777777" w:rsidR="00D334B0" w:rsidRPr="00D334B0" w:rsidRDefault="00D334B0" w:rsidP="00D334B0">
      <w:pPr>
        <w:pStyle w:val="TITOLOPRINC"/>
        <w:divId w:val="527259509"/>
        <w:rPr>
          <w:color w:val="100C43"/>
        </w:rPr>
      </w:pPr>
      <w:r w:rsidRPr="00D334B0">
        <w:rPr>
          <w:color w:val="100C43"/>
        </w:rPr>
        <w:t>RISULTATI</w:t>
      </w:r>
    </w:p>
    <w:p w14:paraId="251C1ACC" w14:textId="77777777" w:rsidR="00D334B0" w:rsidRPr="00D334B0" w:rsidRDefault="00D334B0" w:rsidP="00D334B0">
      <w:pPr>
        <w:pStyle w:val="breakline"/>
        <w:divId w:val="527259509"/>
        <w:rPr>
          <w:color w:val="100C43"/>
        </w:rPr>
      </w:pPr>
    </w:p>
    <w:p w14:paraId="423CD94E" w14:textId="77777777" w:rsidR="00D334B0" w:rsidRPr="00D334B0" w:rsidRDefault="00D334B0" w:rsidP="00D334B0">
      <w:pPr>
        <w:pStyle w:val="SOTTOTITOLOCAMPIONATO1"/>
        <w:divId w:val="527259509"/>
        <w:rPr>
          <w:color w:val="100C43"/>
        </w:rPr>
      </w:pPr>
      <w:r w:rsidRPr="00D334B0">
        <w:rPr>
          <w:color w:val="100C43"/>
        </w:rPr>
        <w:t>RISULTATI UFFICIALI GARE DEL 12/04/2019</w:t>
      </w:r>
    </w:p>
    <w:p w14:paraId="33694CF8" w14:textId="77777777" w:rsidR="00D334B0" w:rsidRPr="00D334B0" w:rsidRDefault="00D334B0" w:rsidP="00D334B0">
      <w:pPr>
        <w:pStyle w:val="SOTTOTITOLOCAMPIONATO2"/>
        <w:divId w:val="527259509"/>
        <w:rPr>
          <w:color w:val="100C43"/>
        </w:rPr>
      </w:pPr>
      <w:r w:rsidRPr="00D334B0">
        <w:rPr>
          <w:color w:val="100C43"/>
        </w:rPr>
        <w:t>Si trascrivono qui di seguito i risultati ufficiali delle gare disputate</w:t>
      </w:r>
    </w:p>
    <w:p w14:paraId="69BA9272" w14:textId="77777777" w:rsidR="00D334B0" w:rsidRPr="00D334B0" w:rsidRDefault="00D334B0" w:rsidP="00D334B0">
      <w:pPr>
        <w:pStyle w:val="breakline"/>
        <w:divId w:val="527259509"/>
        <w:rPr>
          <w:color w:val="100C43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334B0" w:rsidRPr="00D334B0" w14:paraId="702D8ECC" w14:textId="77777777" w:rsidTr="00D334B0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334B0" w:rsidRPr="00D334B0" w14:paraId="163E1E36" w14:textId="77777777" w:rsidTr="001171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90FCC7" w14:textId="77777777" w:rsidR="00D334B0" w:rsidRPr="00D334B0" w:rsidRDefault="00D334B0" w:rsidP="00117148">
                  <w:pPr>
                    <w:pStyle w:val="HEADERTABELLA"/>
                    <w:rPr>
                      <w:color w:val="100C43"/>
                    </w:rPr>
                  </w:pPr>
                  <w:r w:rsidRPr="00D334B0">
                    <w:rPr>
                      <w:color w:val="100C43"/>
                    </w:rPr>
                    <w:t>GIRONE SF - 1 Giornata - A</w:t>
                  </w:r>
                </w:p>
              </w:tc>
            </w:tr>
            <w:tr w:rsidR="00D334B0" w:rsidRPr="00D334B0" w14:paraId="151476DB" w14:textId="77777777" w:rsidTr="0011714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19AEC5" w14:textId="77777777" w:rsidR="00D334B0" w:rsidRPr="00D334B0" w:rsidRDefault="00D334B0" w:rsidP="00117148">
                  <w:pPr>
                    <w:pStyle w:val="ROWTABELLA"/>
                    <w:rPr>
                      <w:color w:val="100C43"/>
                    </w:rPr>
                  </w:pPr>
                  <w:r w:rsidRPr="00D334B0">
                    <w:rPr>
                      <w:color w:val="100C43"/>
                    </w:rPr>
                    <w:t>PIANACCIO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529B66" w14:textId="77777777" w:rsidR="00D334B0" w:rsidRPr="00D334B0" w:rsidRDefault="00D334B0" w:rsidP="00117148">
                  <w:pPr>
                    <w:pStyle w:val="ROWTABELLA"/>
                    <w:rPr>
                      <w:color w:val="100C43"/>
                    </w:rPr>
                  </w:pPr>
                  <w:r w:rsidRPr="00D334B0">
                    <w:rPr>
                      <w:color w:val="100C43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207E1B" w14:textId="77777777" w:rsidR="00D334B0" w:rsidRPr="00D334B0" w:rsidRDefault="00D334B0" w:rsidP="00117148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334B0">
                    <w:rPr>
                      <w:color w:val="100C43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192BAC9" w14:textId="77777777" w:rsidR="00D334B0" w:rsidRPr="00D334B0" w:rsidRDefault="00D334B0" w:rsidP="00117148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334B0">
                    <w:rPr>
                      <w:color w:val="100C43"/>
                    </w:rPr>
                    <w:t> </w:t>
                  </w:r>
                </w:p>
              </w:tc>
            </w:tr>
          </w:tbl>
          <w:p w14:paraId="4D206E20" w14:textId="77777777" w:rsidR="00D334B0" w:rsidRPr="00D334B0" w:rsidRDefault="00D334B0" w:rsidP="00117148">
            <w:pPr>
              <w:rPr>
                <w:color w:val="100C43"/>
                <w:sz w:val="24"/>
                <w:szCs w:val="24"/>
              </w:rPr>
            </w:pPr>
          </w:p>
        </w:tc>
      </w:tr>
    </w:tbl>
    <w:p w14:paraId="1ECC2BC3" w14:textId="77777777" w:rsidR="00D334B0" w:rsidRPr="00D334B0" w:rsidRDefault="00D334B0" w:rsidP="00D334B0">
      <w:pPr>
        <w:pStyle w:val="breakline"/>
        <w:divId w:val="527259509"/>
        <w:rPr>
          <w:color w:val="100C43"/>
        </w:rPr>
      </w:pPr>
    </w:p>
    <w:p w14:paraId="19B790DD" w14:textId="77777777" w:rsidR="00D334B0" w:rsidRPr="00D334B0" w:rsidRDefault="00D334B0" w:rsidP="00D334B0">
      <w:pPr>
        <w:pStyle w:val="breakline"/>
        <w:divId w:val="527259509"/>
        <w:rPr>
          <w:color w:val="100C43"/>
        </w:rPr>
      </w:pPr>
    </w:p>
    <w:p w14:paraId="323D2A87" w14:textId="77777777" w:rsidR="00D334B0" w:rsidRPr="00D334B0" w:rsidRDefault="00D334B0" w:rsidP="00D334B0">
      <w:pPr>
        <w:pStyle w:val="TITOLOPRINC"/>
        <w:divId w:val="527259509"/>
        <w:rPr>
          <w:color w:val="100C43"/>
        </w:rPr>
      </w:pPr>
      <w:r w:rsidRPr="00D334B0">
        <w:rPr>
          <w:color w:val="100C43"/>
        </w:rPr>
        <w:t>GIUDICE SPORTIVO</w:t>
      </w:r>
    </w:p>
    <w:p w14:paraId="6F955861" w14:textId="77777777" w:rsidR="00D334B0" w:rsidRPr="00D334B0" w:rsidRDefault="00D334B0" w:rsidP="00D334B0">
      <w:pPr>
        <w:pStyle w:val="diffida"/>
        <w:divId w:val="527259509"/>
        <w:rPr>
          <w:color w:val="100C43"/>
        </w:rPr>
      </w:pPr>
      <w:r w:rsidRPr="00D334B0">
        <w:rPr>
          <w:color w:val="100C43"/>
        </w:rPr>
        <w:t>Il Giudice Sportivo, Avv. Claudio Romagnoli, nella seduta del 15/04/2019, ha adottato le decisioni che di seguito integralmente si riportano:</w:t>
      </w:r>
    </w:p>
    <w:p w14:paraId="4F6C6B30" w14:textId="77777777" w:rsidR="00D334B0" w:rsidRPr="00D334B0" w:rsidRDefault="00D334B0" w:rsidP="00D334B0">
      <w:pPr>
        <w:pStyle w:val="titolo10"/>
        <w:divId w:val="527259509"/>
        <w:rPr>
          <w:color w:val="100C43"/>
        </w:rPr>
      </w:pPr>
      <w:r w:rsidRPr="00D334B0">
        <w:rPr>
          <w:color w:val="100C43"/>
        </w:rPr>
        <w:t xml:space="preserve">GARE DEL 12/ 4/2019 </w:t>
      </w:r>
    </w:p>
    <w:p w14:paraId="0D58E449" w14:textId="77777777" w:rsidR="00D334B0" w:rsidRPr="00D334B0" w:rsidRDefault="00D334B0" w:rsidP="00D334B0">
      <w:pPr>
        <w:pStyle w:val="titolo7a"/>
        <w:divId w:val="527259509"/>
        <w:rPr>
          <w:color w:val="100C43"/>
        </w:rPr>
      </w:pPr>
      <w:r w:rsidRPr="00D334B0">
        <w:rPr>
          <w:color w:val="100C43"/>
        </w:rPr>
        <w:t xml:space="preserve">PROVVEDIMENTI DISCIPLINARI </w:t>
      </w:r>
    </w:p>
    <w:p w14:paraId="263A81D0" w14:textId="77777777" w:rsidR="00D334B0" w:rsidRPr="00D334B0" w:rsidRDefault="00D334B0" w:rsidP="00D334B0">
      <w:pPr>
        <w:pStyle w:val="TITOLO7B"/>
        <w:divId w:val="527259509"/>
        <w:rPr>
          <w:color w:val="100C43"/>
        </w:rPr>
      </w:pPr>
      <w:r w:rsidRPr="00D334B0">
        <w:rPr>
          <w:color w:val="100C43"/>
        </w:rPr>
        <w:t xml:space="preserve">In base alle risultanze degli atti ufficiali sono state deliberate le seguenti sanzioni disciplinari. </w:t>
      </w:r>
    </w:p>
    <w:p w14:paraId="2D92D25E" w14:textId="77777777" w:rsidR="00D334B0" w:rsidRPr="00D334B0" w:rsidRDefault="00D334B0" w:rsidP="00D334B0">
      <w:pPr>
        <w:pStyle w:val="titolo3"/>
        <w:divId w:val="527259509"/>
        <w:rPr>
          <w:color w:val="100C43"/>
        </w:rPr>
      </w:pPr>
      <w:r w:rsidRPr="00D334B0">
        <w:rPr>
          <w:color w:val="100C43"/>
        </w:rPr>
        <w:t xml:space="preserve">A CARICO DI SOCIETA' </w:t>
      </w:r>
    </w:p>
    <w:p w14:paraId="749D36C3" w14:textId="77777777" w:rsidR="00D334B0" w:rsidRPr="00D334B0" w:rsidRDefault="00D334B0" w:rsidP="00D334B0">
      <w:pPr>
        <w:pStyle w:val="titolo20"/>
        <w:divId w:val="527259509"/>
        <w:rPr>
          <w:color w:val="100C43"/>
        </w:rPr>
      </w:pPr>
      <w:r w:rsidRPr="00D334B0">
        <w:rPr>
          <w:color w:val="100C43"/>
        </w:rPr>
        <w:t xml:space="preserve">AMMENDA </w:t>
      </w:r>
    </w:p>
    <w:p w14:paraId="4E4AD624" w14:textId="77777777" w:rsidR="00D334B0" w:rsidRPr="00D334B0" w:rsidRDefault="00D334B0" w:rsidP="00D334B0">
      <w:pPr>
        <w:pStyle w:val="diffida"/>
        <w:spacing w:before="80" w:beforeAutospacing="0" w:after="40" w:afterAutospacing="0"/>
        <w:jc w:val="left"/>
        <w:divId w:val="527259509"/>
        <w:rPr>
          <w:color w:val="100C43"/>
        </w:rPr>
      </w:pPr>
      <w:r w:rsidRPr="00D334B0">
        <w:rPr>
          <w:color w:val="100C43"/>
        </w:rPr>
        <w:t xml:space="preserve">Euro 160,00 NUOVA JUVENTINA FFC </w:t>
      </w:r>
      <w:r w:rsidRPr="00D334B0">
        <w:rPr>
          <w:color w:val="100C43"/>
        </w:rPr>
        <w:br/>
        <w:t xml:space="preserve">Per aver la propria tifoseria, in campo avverso, durante la gara ricolto insulti e minacce agli arbitri. </w:t>
      </w:r>
    </w:p>
    <w:p w14:paraId="2806144C" w14:textId="77777777" w:rsidR="00D334B0" w:rsidRPr="00D334B0" w:rsidRDefault="00D334B0" w:rsidP="00D334B0">
      <w:pPr>
        <w:pStyle w:val="titolo3"/>
        <w:divId w:val="527259509"/>
        <w:rPr>
          <w:color w:val="100C43"/>
        </w:rPr>
      </w:pPr>
      <w:r w:rsidRPr="00D334B0">
        <w:rPr>
          <w:color w:val="100C43"/>
        </w:rPr>
        <w:t xml:space="preserve">A CARICO CALCIATORI ESPULSI DAL CAMPO </w:t>
      </w:r>
    </w:p>
    <w:p w14:paraId="0C456CB2" w14:textId="77777777" w:rsidR="00D334B0" w:rsidRPr="00D334B0" w:rsidRDefault="00D334B0" w:rsidP="00D334B0">
      <w:pPr>
        <w:pStyle w:val="titolo20"/>
        <w:divId w:val="527259509"/>
        <w:rPr>
          <w:color w:val="100C43"/>
        </w:rPr>
      </w:pPr>
      <w:r w:rsidRPr="00D334B0">
        <w:rPr>
          <w:color w:val="100C43"/>
        </w:rPr>
        <w:t xml:space="preserve">SQUALIFICA PER TRE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334B0" w:rsidRPr="00D334B0" w14:paraId="0F1531B2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7AE45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CATINI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58374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E0D2AE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FF3960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48DB63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</w:tr>
    </w:tbl>
    <w:p w14:paraId="3B202D24" w14:textId="77777777" w:rsidR="00D334B0" w:rsidRPr="00D334B0" w:rsidRDefault="00D334B0" w:rsidP="00D334B0">
      <w:pPr>
        <w:pStyle w:val="diffida"/>
        <w:spacing w:before="80" w:beforeAutospacing="0" w:after="40" w:afterAutospacing="0"/>
        <w:jc w:val="left"/>
        <w:divId w:val="527259509"/>
        <w:rPr>
          <w:color w:val="100C43"/>
        </w:rPr>
      </w:pPr>
      <w:r w:rsidRPr="00D334B0">
        <w:rPr>
          <w:color w:val="100C43"/>
        </w:rPr>
        <w:t xml:space="preserve">Espulso per somma di ammonizioni, dopo il suo allontanamento dal terreno di gioco si posizionava a bordo campo per insultare gli arbitri. </w:t>
      </w:r>
    </w:p>
    <w:p w14:paraId="5C708FC0" w14:textId="77777777" w:rsidR="00D334B0" w:rsidRPr="00D334B0" w:rsidRDefault="00D334B0" w:rsidP="00D334B0">
      <w:pPr>
        <w:pStyle w:val="titolo20"/>
        <w:divId w:val="527259509"/>
        <w:rPr>
          <w:color w:val="100C43"/>
        </w:rPr>
      </w:pPr>
      <w:r w:rsidRPr="00D334B0">
        <w:rPr>
          <w:color w:val="100C43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334B0" w:rsidRPr="00D334B0" w14:paraId="7787BD19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479223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CORALLINI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E3D4F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42A516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C42F56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DI LORENZO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8B0E9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</w:tr>
    </w:tbl>
    <w:p w14:paraId="2D6E5BD9" w14:textId="77777777" w:rsidR="00D334B0" w:rsidRPr="00D334B0" w:rsidRDefault="00D334B0" w:rsidP="00D334B0">
      <w:pPr>
        <w:pStyle w:val="titolo3"/>
        <w:divId w:val="527259509"/>
        <w:rPr>
          <w:color w:val="100C43"/>
        </w:rPr>
      </w:pPr>
      <w:r w:rsidRPr="00D334B0">
        <w:rPr>
          <w:color w:val="100C43"/>
        </w:rPr>
        <w:t xml:space="preserve">A CARICO CALCIATORI NON ESPULSI DAL CAMPO </w:t>
      </w:r>
    </w:p>
    <w:p w14:paraId="7DC65FBB" w14:textId="77777777" w:rsidR="00D334B0" w:rsidRPr="00D334B0" w:rsidRDefault="00D334B0" w:rsidP="00D334B0">
      <w:pPr>
        <w:pStyle w:val="titolo20"/>
        <w:divId w:val="527259509"/>
        <w:rPr>
          <w:color w:val="100C43"/>
        </w:rPr>
      </w:pPr>
      <w:r w:rsidRPr="00D334B0">
        <w:rPr>
          <w:color w:val="100C43"/>
        </w:rPr>
        <w:t xml:space="preserve">SQUALIFICA PER DUE GARA/E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334B0" w:rsidRPr="00D334B0" w14:paraId="4A97E151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538936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PIERINI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3B542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0D7A3E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7917E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530A5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</w:tr>
    </w:tbl>
    <w:p w14:paraId="3FABAA75" w14:textId="77777777" w:rsidR="00D334B0" w:rsidRPr="00D334B0" w:rsidRDefault="00D334B0" w:rsidP="00D334B0">
      <w:pPr>
        <w:pStyle w:val="diffida"/>
        <w:spacing w:before="80" w:beforeAutospacing="0" w:after="40" w:afterAutospacing="0"/>
        <w:jc w:val="left"/>
        <w:divId w:val="527259509"/>
        <w:rPr>
          <w:color w:val="100C43"/>
        </w:rPr>
      </w:pPr>
      <w:r w:rsidRPr="00D334B0">
        <w:rPr>
          <w:color w:val="100C43"/>
        </w:rPr>
        <w:t xml:space="preserve">Per comportamento intimidatorio nei confronti di un calciatore squadra </w:t>
      </w:r>
      <w:proofErr w:type="spellStart"/>
      <w:r w:rsidRPr="00D334B0">
        <w:rPr>
          <w:color w:val="100C43"/>
        </w:rPr>
        <w:t>avvesaria</w:t>
      </w:r>
      <w:proofErr w:type="spellEnd"/>
      <w:r w:rsidRPr="00D334B0">
        <w:rPr>
          <w:color w:val="100C43"/>
        </w:rPr>
        <w:t xml:space="preserve"> ed irriguardoso nei confronti degli arbitri a fine gara. </w:t>
      </w:r>
    </w:p>
    <w:p w14:paraId="37B70FAA" w14:textId="77777777" w:rsidR="00D334B0" w:rsidRPr="00D334B0" w:rsidRDefault="00D334B0" w:rsidP="00D334B0">
      <w:pPr>
        <w:pStyle w:val="titolo20"/>
        <w:divId w:val="527259509"/>
        <w:rPr>
          <w:color w:val="100C43"/>
        </w:rPr>
      </w:pPr>
      <w:r w:rsidRPr="00D334B0">
        <w:rPr>
          <w:color w:val="100C43"/>
        </w:rPr>
        <w:t xml:space="preserve">SQUALIFICA PER UNA GARA/E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334B0" w:rsidRPr="00D334B0" w14:paraId="3995EA36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0B957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2E425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7395C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1030B3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29184B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</w:tr>
    </w:tbl>
    <w:p w14:paraId="4746E1EC" w14:textId="77777777" w:rsidR="00D334B0" w:rsidRPr="00D334B0" w:rsidRDefault="00D334B0" w:rsidP="00D334B0">
      <w:pPr>
        <w:pStyle w:val="diffida"/>
        <w:spacing w:before="80" w:beforeAutospacing="0" w:after="40" w:afterAutospacing="0"/>
        <w:jc w:val="left"/>
        <w:divId w:val="527259509"/>
        <w:rPr>
          <w:color w:val="100C43"/>
        </w:rPr>
      </w:pPr>
      <w:r w:rsidRPr="00D334B0">
        <w:rPr>
          <w:color w:val="100C43"/>
        </w:rPr>
        <w:t xml:space="preserve">Per comportamento irriguardoso nei confronti degli arbitri a fine gara. </w:t>
      </w:r>
    </w:p>
    <w:p w14:paraId="0555FF71" w14:textId="77777777" w:rsidR="00D334B0" w:rsidRPr="00D334B0" w:rsidRDefault="00D334B0" w:rsidP="00D334B0">
      <w:pPr>
        <w:pStyle w:val="titolo20"/>
        <w:divId w:val="527259509"/>
        <w:rPr>
          <w:color w:val="100C43"/>
        </w:rPr>
      </w:pPr>
      <w:r w:rsidRPr="00D334B0">
        <w:rPr>
          <w:color w:val="100C43"/>
        </w:rPr>
        <w:lastRenderedPageBreak/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334B0" w:rsidRPr="00D334B0" w14:paraId="730F3112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54A52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CORALLINI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711570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047DF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E21C36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FAVETTI CLEVERSON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613A86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</w:tr>
      <w:tr w:rsidR="00D334B0" w:rsidRPr="00D334B0" w14:paraId="355CA399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A6C43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MARZETTI ELISIO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80F65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F3735A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9D1F7C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PECORARI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CD9F14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</w:tr>
      <w:tr w:rsidR="00D334B0" w:rsidRPr="00D334B0" w14:paraId="52D92633" w14:textId="77777777" w:rsidTr="00D334B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CFC8C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PIERINI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716A24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01B467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72BEA4" w14:textId="77777777" w:rsidR="00D334B0" w:rsidRPr="00D334B0" w:rsidRDefault="00D334B0" w:rsidP="00117148">
            <w:pPr>
              <w:pStyle w:val="movimento"/>
              <w:rPr>
                <w:color w:val="100C43"/>
              </w:rPr>
            </w:pPr>
            <w:r w:rsidRPr="00D334B0">
              <w:rPr>
                <w:color w:val="100C43"/>
              </w:rPr>
              <w:t>MATTIOLI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0870B9" w14:textId="77777777" w:rsidR="00D334B0" w:rsidRPr="00D334B0" w:rsidRDefault="00D334B0" w:rsidP="00117148">
            <w:pPr>
              <w:pStyle w:val="movimento2"/>
              <w:rPr>
                <w:color w:val="100C43"/>
              </w:rPr>
            </w:pPr>
            <w:r w:rsidRPr="00D334B0">
              <w:rPr>
                <w:color w:val="100C43"/>
              </w:rPr>
              <w:t xml:space="preserve">(PIANACCIO) </w:t>
            </w:r>
          </w:p>
        </w:tc>
      </w:tr>
    </w:tbl>
    <w:p w14:paraId="6F9B46D2" w14:textId="77777777" w:rsidR="00D334B0" w:rsidRDefault="00D334B0" w:rsidP="00D334B0">
      <w:pPr>
        <w:pStyle w:val="breakline"/>
        <w:divId w:val="527259509"/>
        <w:rPr>
          <w:color w:val="100C43"/>
        </w:rPr>
      </w:pPr>
    </w:p>
    <w:p w14:paraId="37A6C0D5" w14:textId="77777777" w:rsidR="00D334B0" w:rsidRPr="00DC421D" w:rsidRDefault="00D334B0" w:rsidP="00D334B0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>F.to IL GIUDICE SPORTIVO</w:t>
      </w:r>
    </w:p>
    <w:p w14:paraId="002F74F6" w14:textId="2C663F5D" w:rsidR="00D334B0" w:rsidRPr="00D334B0" w:rsidRDefault="00D334B0" w:rsidP="00D334B0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 xml:space="preserve"> </w:t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</w:t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    Claudio Romagnoli</w:t>
      </w:r>
    </w:p>
    <w:p w14:paraId="2E651EFC" w14:textId="77777777" w:rsidR="004C4F51" w:rsidRPr="00D334B0" w:rsidRDefault="004C4F51" w:rsidP="002B3B30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</w:p>
    <w:bookmarkEnd w:id="6"/>
    <w:bookmarkEnd w:id="7"/>
    <w:bookmarkEnd w:id="8"/>
    <w:p w14:paraId="5F30293A" w14:textId="61B7C385" w:rsidR="00DC421D" w:rsidRPr="00DC421D" w:rsidRDefault="00DC421D" w:rsidP="003F6C7A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PROGRAMMA GARE</w:t>
      </w:r>
    </w:p>
    <w:p w14:paraId="55AA7527" w14:textId="77777777" w:rsidR="00DC421D" w:rsidRPr="00DC421D" w:rsidRDefault="00DC421D" w:rsidP="00DC421D">
      <w:pPr>
        <w:pStyle w:val="breakline"/>
        <w:divId w:val="527259509"/>
        <w:rPr>
          <w:color w:val="100C43"/>
        </w:rPr>
      </w:pPr>
    </w:p>
    <w:p w14:paraId="075D4644" w14:textId="77777777" w:rsidR="00DC421D" w:rsidRPr="00DC421D" w:rsidRDefault="00DC421D" w:rsidP="00DC421D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C421D" w:rsidRPr="00DC421D" w14:paraId="21ABFA78" w14:textId="77777777" w:rsidTr="00DC421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D642A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D86158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B4EC0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A8F729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1ED0CF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3D8B23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proofErr w:type="spellStart"/>
            <w:r w:rsidRPr="00DC421D">
              <w:rPr>
                <w:color w:val="100C43"/>
              </w:rPr>
              <w:t>Localita'</w:t>
            </w:r>
            <w:proofErr w:type="spellEnd"/>
            <w:r w:rsidRPr="00DC421D">
              <w:rPr>
                <w:color w:val="100C43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F93F5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Indirizzo Impianto</w:t>
            </w:r>
          </w:p>
        </w:tc>
      </w:tr>
      <w:tr w:rsidR="00DC421D" w:rsidRPr="00DC421D" w14:paraId="61BC258F" w14:textId="77777777" w:rsidTr="00DC421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4869D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FUTSAL POTENZA 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9D17A3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PIANACCIO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A0C9EB" w14:textId="77777777" w:rsidR="00DC421D" w:rsidRPr="00DC421D" w:rsidRDefault="00DC421D" w:rsidP="003F6C7A">
            <w:pPr>
              <w:pStyle w:val="ROWTABELLA"/>
              <w:jc w:val="center"/>
              <w:rPr>
                <w:color w:val="100C43"/>
              </w:rPr>
            </w:pPr>
            <w:r w:rsidRPr="00DC421D">
              <w:rPr>
                <w:color w:val="100C43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6F0008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17/04/2019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610D93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PALLONE GEODETICO "F. ORSELLI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526BA3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F81EA2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VIA DELLO SPORT</w:t>
            </w:r>
          </w:p>
        </w:tc>
      </w:tr>
    </w:tbl>
    <w:p w14:paraId="4B4E3DE5" w14:textId="77777777" w:rsidR="002B3B30" w:rsidRPr="00DC421D" w:rsidRDefault="002B3B30" w:rsidP="00815E6E">
      <w:pPr>
        <w:pStyle w:val="breakline"/>
        <w:divId w:val="527259509"/>
        <w:rPr>
          <w:color w:val="100C43"/>
        </w:rPr>
      </w:pPr>
    </w:p>
    <w:p w14:paraId="3AA1ECDC" w14:textId="77777777" w:rsidR="00815E6E" w:rsidRPr="00DC421D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100C43"/>
        </w:rPr>
      </w:pPr>
      <w:r w:rsidRPr="00DC421D">
        <w:rPr>
          <w:color w:val="100C43"/>
        </w:rPr>
        <w:t>CALCIO A CINQUE SERIE C2</w:t>
      </w:r>
    </w:p>
    <w:p w14:paraId="71089507" w14:textId="77777777" w:rsidR="00815E6E" w:rsidRPr="00DC421D" w:rsidRDefault="00815E6E" w:rsidP="00815E6E">
      <w:pPr>
        <w:pStyle w:val="TITOLOPRINC"/>
        <w:divId w:val="527259509"/>
        <w:rPr>
          <w:color w:val="100C43"/>
        </w:rPr>
      </w:pPr>
      <w:bookmarkStart w:id="9" w:name="_Toc511816182"/>
      <w:r w:rsidRPr="00DC421D">
        <w:rPr>
          <w:color w:val="100C43"/>
        </w:rPr>
        <w:t>TITOLO REGIONALE CALCIO A CINQUE SERIE C2</w:t>
      </w:r>
      <w:bookmarkEnd w:id="9"/>
    </w:p>
    <w:p w14:paraId="714A16F7" w14:textId="77777777" w:rsidR="00815E6E" w:rsidRPr="00DC421D" w:rsidRDefault="00815E6E" w:rsidP="00815E6E">
      <w:pPr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Lunedì 08 aprile 2019</w:t>
      </w:r>
      <w:r w:rsidRPr="00DC421D">
        <w:rPr>
          <w:rFonts w:ascii="Arial" w:hAnsi="Arial" w:cs="Arial"/>
          <w:color w:val="100C43"/>
          <w:sz w:val="22"/>
          <w:szCs w:val="22"/>
        </w:rPr>
        <w:t xml:space="preserve"> alle </w:t>
      </w:r>
      <w:r w:rsidRPr="00DC421D">
        <w:rPr>
          <w:rFonts w:ascii="Arial" w:hAnsi="Arial" w:cs="Arial"/>
          <w:b/>
          <w:color w:val="100C43"/>
          <w:sz w:val="22"/>
          <w:szCs w:val="22"/>
        </w:rPr>
        <w:t>ore 17:00</w:t>
      </w:r>
      <w:r w:rsidRPr="00DC421D">
        <w:rPr>
          <w:rFonts w:ascii="Arial" w:hAnsi="Arial" w:cs="Arial"/>
          <w:color w:val="100C43"/>
          <w:sz w:val="22"/>
          <w:szCs w:val="22"/>
        </w:rPr>
        <w:t xml:space="preserve"> è stato effettuato il sorteggio per stabilire il calendario del triangolare valevole per il Titolo Regionale Calcio a Cinque Serie C2 che si disputerà come di seguito riportato:</w:t>
      </w:r>
    </w:p>
    <w:p w14:paraId="425FF173" w14:textId="77777777" w:rsidR="00815E6E" w:rsidRPr="00DC421D" w:rsidRDefault="00815E6E" w:rsidP="00815E6E">
      <w:pPr>
        <w:pStyle w:val="Corpodeltesto21"/>
        <w:divId w:val="527259509"/>
        <w:rPr>
          <w:rFonts w:ascii="Arial" w:hAnsi="Arial" w:cs="Arial"/>
          <w:color w:val="100C43"/>
          <w:sz w:val="22"/>
          <w:szCs w:val="22"/>
        </w:rPr>
      </w:pPr>
    </w:p>
    <w:p w14:paraId="75BE9C05" w14:textId="77777777" w:rsidR="00815E6E" w:rsidRPr="00DC421D" w:rsidRDefault="00815E6E" w:rsidP="00815E6E">
      <w:pPr>
        <w:pStyle w:val="Corpodeltesto21"/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>- I^ giornata</w:t>
      </w:r>
      <w:r w:rsidRPr="00DC421D">
        <w:rPr>
          <w:rFonts w:ascii="Arial" w:hAnsi="Arial" w:cs="Arial"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>VENERDI’ 12 APRILE 2019, ore 21:45</w:t>
      </w:r>
    </w:p>
    <w:p w14:paraId="2C746474" w14:textId="77777777" w:rsidR="00815E6E" w:rsidRPr="00DC421D" w:rsidRDefault="00815E6E" w:rsidP="00815E6E">
      <w:pPr>
        <w:pStyle w:val="Corpodeltesto21"/>
        <w:ind w:left="708" w:firstLine="708"/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REAL SAN GIORGIO – MONTESICURO TRE COLLI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083E7AB4" w14:textId="77777777" w:rsidR="00815E6E" w:rsidRPr="00DC421D" w:rsidRDefault="00815E6E" w:rsidP="00815E6E">
      <w:pPr>
        <w:pStyle w:val="Corpodeltesto21"/>
        <w:ind w:left="708" w:firstLine="708"/>
        <w:divId w:val="527259509"/>
        <w:rPr>
          <w:rFonts w:ascii="Arial" w:hAnsi="Arial" w:cs="Arial"/>
          <w:b/>
          <w:i/>
          <w:color w:val="100C43"/>
          <w:sz w:val="22"/>
          <w:szCs w:val="22"/>
        </w:rPr>
      </w:pPr>
      <w:r w:rsidRPr="00DC421D">
        <w:rPr>
          <w:rFonts w:ascii="Arial" w:hAnsi="Arial" w:cs="Arial"/>
          <w:b/>
          <w:i/>
          <w:color w:val="100C43"/>
          <w:sz w:val="22"/>
          <w:szCs w:val="22"/>
        </w:rPr>
        <w:t>riposa: HELVIA RECINA FUTSAL RECA</w:t>
      </w:r>
    </w:p>
    <w:p w14:paraId="5FF60695" w14:textId="77777777" w:rsidR="00815E6E" w:rsidRPr="00DC421D" w:rsidRDefault="00815E6E" w:rsidP="00815E6E">
      <w:pPr>
        <w:pStyle w:val="Corpodeltesto21"/>
        <w:divId w:val="527259509"/>
        <w:rPr>
          <w:rFonts w:ascii="Arial" w:hAnsi="Arial" w:cs="Arial"/>
          <w:color w:val="100C43"/>
          <w:sz w:val="22"/>
          <w:szCs w:val="22"/>
        </w:rPr>
      </w:pPr>
    </w:p>
    <w:p w14:paraId="7C676EFF" w14:textId="6A91D9FD" w:rsidR="00815E6E" w:rsidRPr="00DC421D" w:rsidRDefault="00815E6E" w:rsidP="00815E6E">
      <w:pPr>
        <w:pStyle w:val="Corpodeltesto21"/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>- II^ giornata</w:t>
      </w:r>
      <w:r w:rsidRPr="00DC421D">
        <w:rPr>
          <w:rFonts w:ascii="Arial" w:hAnsi="Arial" w:cs="Arial"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>MERCOLEDI’ 17 APRILE 2019</w:t>
      </w:r>
      <w:r w:rsidR="005C512C" w:rsidRPr="00DC421D">
        <w:rPr>
          <w:rFonts w:ascii="Arial" w:hAnsi="Arial" w:cs="Arial"/>
          <w:b/>
          <w:color w:val="100C43"/>
          <w:sz w:val="22"/>
          <w:szCs w:val="22"/>
        </w:rPr>
        <w:t>, ore 21:30</w:t>
      </w:r>
    </w:p>
    <w:p w14:paraId="0C0E8AF7" w14:textId="16DF3762" w:rsidR="00F00A8A" w:rsidRPr="00DC421D" w:rsidRDefault="00F00A8A" w:rsidP="00F00A8A">
      <w:pPr>
        <w:pStyle w:val="Corpodeltesto21"/>
        <w:ind w:left="708" w:firstLine="708"/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HELVIA RECINA FUTSAL RECA – REAL SAN GIORGIO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7CFC8237" w14:textId="351F6109" w:rsidR="00F00A8A" w:rsidRPr="00DC421D" w:rsidRDefault="00F00A8A" w:rsidP="00F00A8A">
      <w:pPr>
        <w:pStyle w:val="Corpodeltesto21"/>
        <w:ind w:left="708" w:firstLine="708"/>
        <w:divId w:val="527259509"/>
        <w:rPr>
          <w:rFonts w:ascii="Arial" w:hAnsi="Arial" w:cs="Arial"/>
          <w:b/>
          <w:i/>
          <w:color w:val="100C43"/>
          <w:sz w:val="22"/>
          <w:szCs w:val="22"/>
        </w:rPr>
      </w:pPr>
      <w:r w:rsidRPr="00DC421D">
        <w:rPr>
          <w:rFonts w:ascii="Arial" w:hAnsi="Arial" w:cs="Arial"/>
          <w:b/>
          <w:i/>
          <w:color w:val="100C43"/>
          <w:sz w:val="22"/>
          <w:szCs w:val="22"/>
        </w:rPr>
        <w:t xml:space="preserve">riposa: </w:t>
      </w:r>
      <w:r w:rsidR="005C512C" w:rsidRPr="00DC421D">
        <w:rPr>
          <w:rFonts w:ascii="Arial" w:hAnsi="Arial" w:cs="Arial"/>
          <w:b/>
          <w:i/>
          <w:color w:val="100C43"/>
          <w:sz w:val="22"/>
          <w:szCs w:val="22"/>
        </w:rPr>
        <w:t>MONTESICURO TRE COLLI</w:t>
      </w:r>
    </w:p>
    <w:p w14:paraId="271A29EB" w14:textId="463A5FD1" w:rsidR="00815E6E" w:rsidRPr="00DC421D" w:rsidRDefault="00815E6E" w:rsidP="00F00A8A">
      <w:pPr>
        <w:pStyle w:val="LndNormale1"/>
        <w:ind w:left="708" w:firstLine="708"/>
        <w:divId w:val="527259509"/>
        <w:rPr>
          <w:i/>
          <w:color w:val="100C43"/>
        </w:rPr>
      </w:pPr>
      <w:r w:rsidRPr="00DC421D">
        <w:rPr>
          <w:i/>
          <w:color w:val="100C43"/>
        </w:rPr>
        <w:t>Nella seconda giornata riposerà la squadra che ha vinto</w:t>
      </w:r>
      <w:r w:rsidR="005C512C" w:rsidRPr="00DC421D">
        <w:rPr>
          <w:i/>
          <w:color w:val="100C43"/>
        </w:rPr>
        <w:t xml:space="preserve"> la prima gara o, in caso di </w:t>
      </w:r>
      <w:r w:rsidR="005C512C" w:rsidRPr="00DC421D">
        <w:rPr>
          <w:i/>
          <w:color w:val="100C43"/>
        </w:rPr>
        <w:tab/>
      </w:r>
      <w:r w:rsidR="005C512C" w:rsidRPr="00DC421D">
        <w:rPr>
          <w:i/>
          <w:color w:val="100C43"/>
        </w:rPr>
        <w:tab/>
      </w:r>
      <w:r w:rsidRPr="00DC421D">
        <w:rPr>
          <w:i/>
          <w:color w:val="100C43"/>
        </w:rPr>
        <w:t>pareggio, quella che ha disputato la prima gara in trasferta;</w:t>
      </w:r>
    </w:p>
    <w:p w14:paraId="31C6EAD2" w14:textId="77777777" w:rsidR="00815E6E" w:rsidRPr="00DC421D" w:rsidRDefault="00815E6E" w:rsidP="00815E6E">
      <w:pPr>
        <w:pStyle w:val="Corpodeltesto21"/>
        <w:divId w:val="527259509"/>
        <w:rPr>
          <w:rFonts w:ascii="Arial" w:hAnsi="Arial" w:cs="Arial"/>
          <w:color w:val="100C43"/>
          <w:sz w:val="22"/>
          <w:szCs w:val="22"/>
        </w:rPr>
      </w:pPr>
    </w:p>
    <w:p w14:paraId="231419B2" w14:textId="7864A722" w:rsidR="005C512C" w:rsidRPr="00DC421D" w:rsidRDefault="00815E6E" w:rsidP="00815E6E">
      <w:pPr>
        <w:pStyle w:val="Corpodeltesto21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>- III^ giornata</w:t>
      </w:r>
      <w:r w:rsidRPr="00DC421D">
        <w:rPr>
          <w:rFonts w:ascii="Arial" w:hAnsi="Arial" w:cs="Arial"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>MERCOLEDI’ 24 APRILE 2019</w:t>
      </w:r>
      <w:r w:rsidR="005C512C" w:rsidRPr="00DC421D">
        <w:rPr>
          <w:rFonts w:ascii="Arial" w:hAnsi="Arial" w:cs="Arial"/>
          <w:b/>
          <w:color w:val="100C43"/>
          <w:sz w:val="22"/>
          <w:szCs w:val="22"/>
        </w:rPr>
        <w:t>, ore 21:30</w:t>
      </w:r>
    </w:p>
    <w:p w14:paraId="59585230" w14:textId="776C3EA2" w:rsidR="005C512C" w:rsidRPr="00DC421D" w:rsidRDefault="005C512C" w:rsidP="005C512C">
      <w:pPr>
        <w:pStyle w:val="Corpodeltesto21"/>
        <w:ind w:left="708" w:firstLine="708"/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MONTESICURO TRE COLLI – HELVIA RECINA FUTSAL RECA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372B5AF3" w14:textId="70CC597C" w:rsidR="00815E6E" w:rsidRPr="00DC421D" w:rsidRDefault="005C512C" w:rsidP="005C512C">
      <w:pPr>
        <w:pStyle w:val="Corpodeltesto21"/>
        <w:ind w:left="708" w:firstLine="708"/>
        <w:divId w:val="527259509"/>
        <w:rPr>
          <w:rFonts w:ascii="Arial" w:hAnsi="Arial" w:cs="Arial"/>
          <w:b/>
          <w:i/>
          <w:color w:val="100C43"/>
          <w:sz w:val="22"/>
          <w:szCs w:val="22"/>
        </w:rPr>
      </w:pPr>
      <w:r w:rsidRPr="00DC421D">
        <w:rPr>
          <w:rFonts w:ascii="Arial" w:hAnsi="Arial" w:cs="Arial"/>
          <w:b/>
          <w:i/>
          <w:color w:val="100C43"/>
          <w:sz w:val="22"/>
          <w:szCs w:val="22"/>
        </w:rPr>
        <w:t>riposa: REAL SAN GIORGIO</w:t>
      </w:r>
      <w:r w:rsidR="00815E6E"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154CDBE5" w14:textId="77777777" w:rsidR="00815E6E" w:rsidRPr="00DC421D" w:rsidRDefault="00815E6E" w:rsidP="00815E6E">
      <w:pPr>
        <w:pStyle w:val="LndNormale1"/>
        <w:ind w:left="720"/>
        <w:divId w:val="527259509"/>
        <w:rPr>
          <w:i/>
          <w:color w:val="100C43"/>
        </w:rPr>
      </w:pPr>
      <w:r w:rsidRPr="00DC421D">
        <w:rPr>
          <w:rFonts w:eastAsia="Lucida Sans Unicode"/>
          <w:noProof w:val="0"/>
          <w:color w:val="100C43"/>
          <w:kern w:val="1"/>
          <w:szCs w:val="22"/>
        </w:rPr>
        <w:tab/>
      </w:r>
      <w:r w:rsidRPr="00DC421D">
        <w:rPr>
          <w:i/>
          <w:color w:val="100C43"/>
        </w:rPr>
        <w:t xml:space="preserve">Nella terza giornata si svolgerà la gara che vedrà impegnate le due squadre che non si </w:t>
      </w:r>
      <w:r w:rsidRPr="00DC421D">
        <w:rPr>
          <w:i/>
          <w:color w:val="100C43"/>
        </w:rPr>
        <w:tab/>
        <w:t xml:space="preserve">sono incontrate e giocherà in casa quella che ha disputato la precedente gara in </w:t>
      </w:r>
      <w:r w:rsidRPr="00DC421D">
        <w:rPr>
          <w:i/>
          <w:color w:val="100C43"/>
        </w:rPr>
        <w:tab/>
        <w:t>trasferta.</w:t>
      </w:r>
    </w:p>
    <w:p w14:paraId="409C9BD6" w14:textId="77777777" w:rsidR="00815E6E" w:rsidRPr="00DC421D" w:rsidRDefault="00815E6E" w:rsidP="00815E6E">
      <w:pPr>
        <w:pStyle w:val="Corpodeltesto21"/>
        <w:divId w:val="527259509"/>
        <w:rPr>
          <w:rFonts w:ascii="Arial" w:hAnsi="Arial" w:cs="Arial"/>
          <w:color w:val="100C43"/>
          <w:sz w:val="22"/>
          <w:szCs w:val="22"/>
        </w:rPr>
      </w:pPr>
    </w:p>
    <w:p w14:paraId="53132AB2" w14:textId="77777777" w:rsidR="00815E6E" w:rsidRPr="00DC421D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i/>
          <w:color w:val="100C43"/>
        </w:rPr>
      </w:pPr>
      <w:r w:rsidRPr="00DC421D">
        <w:rPr>
          <w:rFonts w:ascii="Arial" w:hAnsi="Arial" w:cs="Arial"/>
          <w:b/>
          <w:i/>
          <w:color w:val="100C43"/>
        </w:rPr>
        <w:t>N.B.: nel triangolare per il Titolo Regionale saranno mantenuti l’orario e il campo di giuoco dove la squadra ospitante ha disputato la regular season.</w:t>
      </w:r>
    </w:p>
    <w:p w14:paraId="2159D338" w14:textId="77777777" w:rsidR="00815E6E" w:rsidRPr="00DC421D" w:rsidRDefault="00815E6E" w:rsidP="00815E6E">
      <w:pPr>
        <w:pStyle w:val="Nessunaspaziatura"/>
        <w:jc w:val="both"/>
        <w:divId w:val="527259509"/>
        <w:rPr>
          <w:rFonts w:ascii="Arial" w:hAnsi="Arial" w:cs="Arial"/>
          <w:color w:val="100C43"/>
        </w:rPr>
      </w:pPr>
    </w:p>
    <w:p w14:paraId="0E08DC0B" w14:textId="77777777" w:rsidR="00815E6E" w:rsidRPr="00DC421D" w:rsidRDefault="00815E6E" w:rsidP="00815E6E">
      <w:pPr>
        <w:pStyle w:val="LndNormale1"/>
        <w:divId w:val="527259509"/>
        <w:rPr>
          <w:b/>
          <w:i/>
          <w:color w:val="100C43"/>
        </w:rPr>
      </w:pPr>
      <w:r w:rsidRPr="00DC421D">
        <w:rPr>
          <w:b/>
          <w:i/>
          <w:color w:val="100C43"/>
        </w:rPr>
        <w:t>Classifica triangolare</w:t>
      </w:r>
    </w:p>
    <w:p w14:paraId="04EE5D87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Per la compilazione della classifica verranno attribuiti i seguenti punteggi:</w:t>
      </w:r>
    </w:p>
    <w:p w14:paraId="4786BB1D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vittoria</w:t>
      </w:r>
      <w:r w:rsidRPr="00DC421D">
        <w:rPr>
          <w:color w:val="100C43"/>
        </w:rPr>
        <w:tab/>
      </w:r>
      <w:r w:rsidRPr="00DC421D">
        <w:rPr>
          <w:color w:val="100C43"/>
        </w:rPr>
        <w:tab/>
        <w:t>punti 3</w:t>
      </w:r>
    </w:p>
    <w:p w14:paraId="16C534C9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pareggio</w:t>
      </w:r>
      <w:r w:rsidRPr="00DC421D">
        <w:rPr>
          <w:color w:val="100C43"/>
        </w:rPr>
        <w:tab/>
        <w:t>punti 1</w:t>
      </w:r>
    </w:p>
    <w:p w14:paraId="2686B00E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sconfitta</w:t>
      </w:r>
      <w:r w:rsidRPr="00DC421D">
        <w:rPr>
          <w:color w:val="100C43"/>
        </w:rPr>
        <w:tab/>
        <w:t>punti 0</w:t>
      </w:r>
    </w:p>
    <w:p w14:paraId="181CC2EF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</w:p>
    <w:p w14:paraId="226F06FE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lastRenderedPageBreak/>
        <w:t>Per la classifica di ogni girone si terrà conto:</w:t>
      </w:r>
    </w:p>
    <w:p w14:paraId="186C12A5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a) dei punti ottenuti negli incontri disputati;</w:t>
      </w:r>
    </w:p>
    <w:p w14:paraId="05140BA7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b) della migliore differenza reti;</w:t>
      </w:r>
    </w:p>
    <w:p w14:paraId="6D0FB29F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c) del maggior numero di reti segnate;</w:t>
      </w:r>
    </w:p>
    <w:p w14:paraId="0E447D5E" w14:textId="77777777" w:rsidR="00815E6E" w:rsidRPr="00DC421D" w:rsidRDefault="00815E6E" w:rsidP="00815E6E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Persistendo ulteriore parità la vincitrice sarà determinata per sorteggio che sarà effettuato dal Comitato Regionale Marche.</w:t>
      </w:r>
    </w:p>
    <w:p w14:paraId="64DB526C" w14:textId="77777777" w:rsidR="006937ED" w:rsidRPr="00DC421D" w:rsidRDefault="006937ED" w:rsidP="006937ED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RISULTATI TITOLO REGIONALE</w:t>
      </w:r>
    </w:p>
    <w:p w14:paraId="4CF5D3AC" w14:textId="77777777" w:rsidR="006937ED" w:rsidRPr="00DC421D" w:rsidRDefault="006937ED" w:rsidP="006937ED">
      <w:pPr>
        <w:pStyle w:val="breakline"/>
        <w:divId w:val="527259509"/>
        <w:rPr>
          <w:color w:val="100C43"/>
        </w:rPr>
      </w:pPr>
    </w:p>
    <w:p w14:paraId="0DC6508B" w14:textId="77777777" w:rsidR="006937ED" w:rsidRPr="00DC421D" w:rsidRDefault="006937ED" w:rsidP="006937ED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RISULTATI UFFICIALI GARE DEL 13/04/2019</w:t>
      </w:r>
    </w:p>
    <w:p w14:paraId="0C0C9CEC" w14:textId="77777777" w:rsidR="006937ED" w:rsidRPr="00DC421D" w:rsidRDefault="006937ED" w:rsidP="006937ED">
      <w:pPr>
        <w:pStyle w:val="SOTTOTITOLOCAMPIONATO2"/>
        <w:divId w:val="527259509"/>
        <w:rPr>
          <w:color w:val="100C43"/>
        </w:rPr>
      </w:pPr>
      <w:r w:rsidRPr="00DC421D">
        <w:rPr>
          <w:color w:val="100C43"/>
        </w:rPr>
        <w:t>Si trascrivono qui di seguito i risultati ufficiali delle gare disputate</w:t>
      </w:r>
    </w:p>
    <w:p w14:paraId="5AECB498" w14:textId="77777777" w:rsidR="006937ED" w:rsidRPr="00DC421D" w:rsidRDefault="006937ED" w:rsidP="006937ED">
      <w:pPr>
        <w:pStyle w:val="breakline"/>
        <w:divId w:val="527259509"/>
        <w:rPr>
          <w:color w:val="100C43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6937ED" w:rsidRPr="00DC421D" w14:paraId="1B75FD51" w14:textId="77777777" w:rsidTr="006937ED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6937ED" w:rsidRPr="00DC421D" w14:paraId="310E68D9" w14:textId="77777777" w:rsidTr="003F6C7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D90129" w14:textId="77777777" w:rsidR="006937ED" w:rsidRPr="00DC421D" w:rsidRDefault="006937ED" w:rsidP="003F6C7A">
                  <w:pPr>
                    <w:pStyle w:val="HEADER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GIRONE C - 14 Giornata - R</w:t>
                  </w:r>
                </w:p>
              </w:tc>
            </w:tr>
            <w:tr w:rsidR="006937ED" w:rsidRPr="00DC421D" w14:paraId="66B78E8C" w14:textId="77777777" w:rsidTr="003F6C7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0D91657" w14:textId="77777777" w:rsidR="006937ED" w:rsidRPr="00DC421D" w:rsidRDefault="006937ED" w:rsidP="003F6C7A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REAL SAN 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3AC259" w14:textId="77777777" w:rsidR="006937ED" w:rsidRPr="00DC421D" w:rsidRDefault="006937ED" w:rsidP="003F6C7A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MONTESICURO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3EB9C2" w14:textId="77777777" w:rsidR="006937ED" w:rsidRPr="00DC421D" w:rsidRDefault="006937ED" w:rsidP="003F6C7A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6910D4" w14:textId="77777777" w:rsidR="006937ED" w:rsidRPr="00DC421D" w:rsidRDefault="006937ED" w:rsidP="003F6C7A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</w:tbl>
          <w:p w14:paraId="2AE482AD" w14:textId="77777777" w:rsidR="006937ED" w:rsidRPr="00DC421D" w:rsidRDefault="006937ED" w:rsidP="003F6C7A">
            <w:pPr>
              <w:rPr>
                <w:color w:val="100C43"/>
                <w:sz w:val="24"/>
                <w:szCs w:val="24"/>
              </w:rPr>
            </w:pPr>
          </w:p>
        </w:tc>
      </w:tr>
    </w:tbl>
    <w:p w14:paraId="1883D76F" w14:textId="77777777" w:rsidR="006937ED" w:rsidRPr="00DC421D" w:rsidRDefault="006937ED" w:rsidP="006937ED">
      <w:pPr>
        <w:pStyle w:val="TITOLOPRINC"/>
        <w:jc w:val="both"/>
        <w:divId w:val="527259509"/>
        <w:rPr>
          <w:color w:val="100C43"/>
          <w:sz w:val="2"/>
          <w:szCs w:val="2"/>
        </w:rPr>
      </w:pPr>
    </w:p>
    <w:p w14:paraId="14EC69FC" w14:textId="77777777" w:rsidR="006937ED" w:rsidRPr="00DC421D" w:rsidRDefault="006937ED" w:rsidP="006937ED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GIUDICE SPORTIVO</w:t>
      </w:r>
    </w:p>
    <w:p w14:paraId="4CAAA5EA" w14:textId="77777777" w:rsidR="006937ED" w:rsidRPr="00DC421D" w:rsidRDefault="006937ED" w:rsidP="006937ED">
      <w:pPr>
        <w:pStyle w:val="diffida"/>
        <w:divId w:val="527259509"/>
        <w:rPr>
          <w:color w:val="100C43"/>
        </w:rPr>
      </w:pPr>
      <w:r w:rsidRPr="00DC421D">
        <w:rPr>
          <w:color w:val="100C43"/>
        </w:rPr>
        <w:t>Il Giudice Sportivo, Avv. Claudio Romagnoli, nella seduta del 15/04/2019, ha adottato le decisioni che di seguito integralmente si riportano:</w:t>
      </w:r>
    </w:p>
    <w:p w14:paraId="49ABD2C8" w14:textId="77777777" w:rsidR="006937ED" w:rsidRPr="00DC421D" w:rsidRDefault="006937ED" w:rsidP="006937ED">
      <w:pPr>
        <w:pStyle w:val="titolo10"/>
        <w:divId w:val="527259509"/>
        <w:rPr>
          <w:color w:val="100C43"/>
        </w:rPr>
      </w:pPr>
      <w:r w:rsidRPr="00DC421D">
        <w:rPr>
          <w:color w:val="100C43"/>
        </w:rPr>
        <w:t xml:space="preserve">GARE DEL 12/ 4/2019 </w:t>
      </w:r>
    </w:p>
    <w:p w14:paraId="5FC21527" w14:textId="77777777" w:rsidR="006937ED" w:rsidRPr="00DC421D" w:rsidRDefault="006937ED" w:rsidP="006937ED">
      <w:pPr>
        <w:pStyle w:val="titolo7a"/>
        <w:divId w:val="527259509"/>
        <w:rPr>
          <w:color w:val="100C43"/>
        </w:rPr>
      </w:pPr>
      <w:r w:rsidRPr="00DC421D">
        <w:rPr>
          <w:color w:val="100C43"/>
        </w:rPr>
        <w:t xml:space="preserve">PROVVEDIMENTI DISCIPLINARI </w:t>
      </w:r>
    </w:p>
    <w:p w14:paraId="33B2527C" w14:textId="77777777" w:rsidR="006937ED" w:rsidRPr="00DC421D" w:rsidRDefault="006937ED" w:rsidP="006937ED">
      <w:pPr>
        <w:pStyle w:val="TITOLO7B"/>
        <w:divId w:val="527259509"/>
        <w:rPr>
          <w:color w:val="100C43"/>
        </w:rPr>
      </w:pPr>
      <w:r w:rsidRPr="00DC421D">
        <w:rPr>
          <w:color w:val="100C43"/>
        </w:rPr>
        <w:t xml:space="preserve">In base alle risultanze degli atti ufficiali sono state deliberate le seguenti sanzioni disciplinari. </w:t>
      </w:r>
    </w:p>
    <w:p w14:paraId="5B13264D" w14:textId="77777777" w:rsidR="006937ED" w:rsidRPr="00DC421D" w:rsidRDefault="006937ED" w:rsidP="006937ED">
      <w:pPr>
        <w:pStyle w:val="titolo3"/>
        <w:divId w:val="527259509"/>
        <w:rPr>
          <w:color w:val="100C43"/>
        </w:rPr>
      </w:pPr>
      <w:r w:rsidRPr="00DC421D">
        <w:rPr>
          <w:color w:val="100C43"/>
        </w:rPr>
        <w:t xml:space="preserve">A CARICO CALCIATORI NON ESPULSI DAL CAMPO </w:t>
      </w:r>
    </w:p>
    <w:p w14:paraId="08B14E37" w14:textId="77777777" w:rsidR="006937ED" w:rsidRPr="00DC421D" w:rsidRDefault="006937ED" w:rsidP="006937ED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SQUALIFICA PER UNA GARA/E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6937ED" w:rsidRPr="00DC421D" w14:paraId="44A8CA23" w14:textId="77777777" w:rsidTr="006937ED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23939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SCOCCIA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29FDBF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F87183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27826E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3BFFA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1A5F8545" w14:textId="77777777" w:rsidR="006937ED" w:rsidRPr="00DC421D" w:rsidRDefault="006937ED" w:rsidP="006937ED">
      <w:pPr>
        <w:pStyle w:val="diffida"/>
        <w:spacing w:before="80" w:beforeAutospacing="0" w:after="40" w:afterAutospacing="0"/>
        <w:divId w:val="527259509"/>
        <w:rPr>
          <w:color w:val="100C43"/>
        </w:rPr>
      </w:pPr>
      <w:r w:rsidRPr="00DC421D">
        <w:rPr>
          <w:color w:val="100C43"/>
        </w:rPr>
        <w:t xml:space="preserve">Per aver, a fine gara, rivolto espressione offensiva ad un calciatore avversario. </w:t>
      </w:r>
    </w:p>
    <w:p w14:paraId="5D8878C3" w14:textId="77777777" w:rsidR="006937ED" w:rsidRPr="00DC421D" w:rsidRDefault="006937ED" w:rsidP="006937ED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6937ED" w:rsidRPr="00DC421D" w14:paraId="49E578D7" w14:textId="77777777" w:rsidTr="006937ED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DC2BB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BILO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45D5E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(MONTESICURO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2ECC65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4123D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PERGOLINI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C75F0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(MONTESICURO TRE COLLI) </w:t>
            </w:r>
          </w:p>
        </w:tc>
      </w:tr>
      <w:tr w:rsidR="006937ED" w:rsidRPr="00DC421D" w14:paraId="737D8AEF" w14:textId="77777777" w:rsidTr="006937ED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59A53A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PINTO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462BC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(MONTESICURO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EC96C6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0E08E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36B06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3247F726" w14:textId="77777777" w:rsidR="006937ED" w:rsidRPr="00DC421D" w:rsidRDefault="006937ED" w:rsidP="006937ED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6937ED" w:rsidRPr="00DC421D" w14:paraId="6334423C" w14:textId="77777777" w:rsidTr="006937ED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13E41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CIAVATTINI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E081A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(MONTESICURO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2981AC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06E1E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6D2514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66DDED0F" w14:textId="77777777" w:rsidR="006937ED" w:rsidRPr="00DC421D" w:rsidRDefault="006937ED" w:rsidP="006937ED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6937ED" w:rsidRPr="00DC421D" w14:paraId="3A76F9E6" w14:textId="77777777" w:rsidTr="006937ED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DC3C8D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LIGNITE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0BE0D7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D5612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9BD2B2" w14:textId="77777777" w:rsidR="006937ED" w:rsidRPr="00DC421D" w:rsidRDefault="006937ED" w:rsidP="003F6C7A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EECE8E" w14:textId="77777777" w:rsidR="006937ED" w:rsidRPr="00DC421D" w:rsidRDefault="006937ED" w:rsidP="003F6C7A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015DBE02" w14:textId="77777777" w:rsidR="006937ED" w:rsidRPr="00DC421D" w:rsidRDefault="006937ED" w:rsidP="006937ED">
      <w:pPr>
        <w:pStyle w:val="breakline"/>
        <w:divId w:val="527259509"/>
        <w:rPr>
          <w:color w:val="100C43"/>
        </w:rPr>
      </w:pPr>
    </w:p>
    <w:p w14:paraId="044EF0DA" w14:textId="77777777" w:rsidR="006937ED" w:rsidRPr="00DC421D" w:rsidRDefault="006937ED" w:rsidP="006937ED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>F.to IL GIUDICE SPORTIVO</w:t>
      </w:r>
    </w:p>
    <w:p w14:paraId="637A8F6B" w14:textId="77777777" w:rsidR="006937ED" w:rsidRPr="00DC421D" w:rsidRDefault="006937ED" w:rsidP="006937ED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 xml:space="preserve"> </w:t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</w:t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    Claudio Romagnoli</w:t>
      </w:r>
    </w:p>
    <w:p w14:paraId="3CD224D2" w14:textId="3C32500C" w:rsidR="006937ED" w:rsidRPr="00DC421D" w:rsidRDefault="00DC421D" w:rsidP="00DC421D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PROGRAMMA GARE</w:t>
      </w:r>
    </w:p>
    <w:p w14:paraId="0AE29907" w14:textId="77777777" w:rsidR="00DC421D" w:rsidRPr="00DC421D" w:rsidRDefault="00DC421D" w:rsidP="00DC421D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GIRONE T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C421D" w:rsidRPr="00DC421D" w14:paraId="5CF82AFD" w14:textId="77777777" w:rsidTr="00DC421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552D9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18163C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19FFF8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7DB6D1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DB5527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5EA238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proofErr w:type="spellStart"/>
            <w:r w:rsidRPr="00DC421D">
              <w:rPr>
                <w:color w:val="100C43"/>
              </w:rPr>
              <w:t>Localita'</w:t>
            </w:r>
            <w:proofErr w:type="spellEnd"/>
            <w:r w:rsidRPr="00DC421D">
              <w:rPr>
                <w:color w:val="100C43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20B4C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Indirizzo Impianto</w:t>
            </w:r>
          </w:p>
        </w:tc>
      </w:tr>
      <w:tr w:rsidR="00DC421D" w:rsidRPr="00DC421D" w14:paraId="0BDE13C0" w14:textId="77777777" w:rsidTr="00DC421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961795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HELVIA RECINA FUTSAL RECA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1389A5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REAL SAN GIORGIO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94429A" w14:textId="77777777" w:rsidR="00DC421D" w:rsidRPr="00DC421D" w:rsidRDefault="00DC421D" w:rsidP="003F6C7A">
            <w:pPr>
              <w:pStyle w:val="ROWTABELLA"/>
              <w:jc w:val="center"/>
              <w:rPr>
                <w:color w:val="100C43"/>
              </w:rPr>
            </w:pPr>
            <w:r w:rsidRPr="00DC421D">
              <w:rPr>
                <w:color w:val="100C43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BE89B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17/04/2019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A77A45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 xml:space="preserve">CENTRO SPORTIVO </w:t>
            </w:r>
            <w:r w:rsidRPr="00DC421D">
              <w:rPr>
                <w:color w:val="100C43"/>
              </w:rPr>
              <w:lastRenderedPageBreak/>
              <w:t>RECANATESE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A7B8F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lastRenderedPageBreak/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331CA0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VIA ALDO MORO</w:t>
            </w:r>
          </w:p>
        </w:tc>
      </w:tr>
    </w:tbl>
    <w:p w14:paraId="5005D5A9" w14:textId="77777777" w:rsidR="00DC421D" w:rsidRPr="00DC421D" w:rsidRDefault="00DC421D" w:rsidP="00815E6E">
      <w:pPr>
        <w:pStyle w:val="LndNormale1"/>
        <w:divId w:val="527259509"/>
        <w:rPr>
          <w:color w:val="100C43"/>
        </w:rPr>
      </w:pPr>
    </w:p>
    <w:p w14:paraId="748A3F82" w14:textId="77777777" w:rsidR="00815E6E" w:rsidRPr="00DC421D" w:rsidRDefault="00815E6E" w:rsidP="00815E6E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PLAY-OFF</w:t>
      </w:r>
    </w:p>
    <w:p w14:paraId="2D35DDF1" w14:textId="77777777" w:rsidR="00815E6E" w:rsidRPr="00DC421D" w:rsidRDefault="00815E6E" w:rsidP="00815E6E">
      <w:pPr>
        <w:divId w:val="527259509"/>
        <w:rPr>
          <w:rFonts w:ascii="Arial" w:hAnsi="Arial" w:cs="Arial"/>
          <w:color w:val="100C43"/>
          <w:sz w:val="22"/>
          <w:szCs w:val="22"/>
        </w:rPr>
      </w:pPr>
    </w:p>
    <w:p w14:paraId="06903BE6" w14:textId="396A8F66" w:rsidR="00815E6E" w:rsidRPr="00DC421D" w:rsidRDefault="00815E6E" w:rsidP="002A3F67">
      <w:pPr>
        <w:numPr>
          <w:ilvl w:val="0"/>
          <w:numId w:val="24"/>
        </w:numPr>
        <w:divId w:val="527259509"/>
        <w:rPr>
          <w:rFonts w:ascii="Arial" w:hAnsi="Arial" w:cs="Arial"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 xml:space="preserve">le squadre vincenti le gare </w:t>
      </w:r>
      <w:r w:rsidR="00A32542" w:rsidRPr="00DC421D">
        <w:rPr>
          <w:rFonts w:ascii="Arial" w:hAnsi="Arial" w:cs="Arial"/>
          <w:color w:val="100C43"/>
          <w:sz w:val="22"/>
          <w:szCs w:val="22"/>
        </w:rPr>
        <w:t>del primo turno</w:t>
      </w:r>
      <w:r w:rsidRPr="00DC421D">
        <w:rPr>
          <w:rFonts w:ascii="Arial" w:hAnsi="Arial" w:cs="Arial"/>
          <w:color w:val="100C43"/>
          <w:sz w:val="22"/>
          <w:szCs w:val="22"/>
        </w:rPr>
        <w:t xml:space="preserve">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665695C2" w14:textId="77777777" w:rsidR="00815E6E" w:rsidRPr="00DC421D" w:rsidRDefault="00815E6E" w:rsidP="00815E6E">
      <w:pPr>
        <w:pStyle w:val="Corpodeltesto2"/>
        <w:spacing w:line="240" w:lineRule="auto"/>
        <w:divId w:val="527259509"/>
        <w:rPr>
          <w:rFonts w:ascii="Arial" w:hAnsi="Arial" w:cs="Arial"/>
          <w:color w:val="100C43"/>
        </w:rPr>
      </w:pPr>
    </w:p>
    <w:p w14:paraId="48C1AABF" w14:textId="77777777" w:rsidR="00A32542" w:rsidRPr="00DC421D" w:rsidRDefault="00A32542" w:rsidP="00A32542">
      <w:pPr>
        <w:ind w:left="360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ab/>
        <w:t>GIRONE "A"</w:t>
      </w:r>
    </w:p>
    <w:p w14:paraId="48C03E73" w14:textId="77777777" w:rsidR="00A32542" w:rsidRPr="00DC421D" w:rsidRDefault="00A32542" w:rsidP="00A32542">
      <w:pPr>
        <w:ind w:left="360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>DINAMIS 1990 – OSTRENSE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12288C2F" w14:textId="77777777" w:rsidR="00A32542" w:rsidRPr="00DC421D" w:rsidRDefault="00A32542" w:rsidP="00A32542">
      <w:pPr>
        <w:ind w:left="4608" w:firstLine="34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MARTEDI’ 16/04/2019, ore 22:00</w:t>
      </w:r>
    </w:p>
    <w:p w14:paraId="3896A8B6" w14:textId="77777777" w:rsidR="00A32542" w:rsidRPr="00DC421D" w:rsidRDefault="00A32542" w:rsidP="00A32542">
      <w:pPr>
        <w:divId w:val="527259509"/>
        <w:rPr>
          <w:rFonts w:ascii="Arial" w:hAnsi="Arial" w:cs="Arial"/>
          <w:b/>
          <w:color w:val="100C43"/>
          <w:sz w:val="22"/>
          <w:szCs w:val="22"/>
        </w:rPr>
      </w:pPr>
    </w:p>
    <w:p w14:paraId="06D32C75" w14:textId="77777777" w:rsidR="00A32542" w:rsidRPr="00DC421D" w:rsidRDefault="00A32542" w:rsidP="00A32542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GIRONE "B"</w:t>
      </w:r>
    </w:p>
    <w:p w14:paraId="6E5D2BEA" w14:textId="77777777" w:rsidR="00A32542" w:rsidRPr="00DC421D" w:rsidRDefault="00A32542" w:rsidP="00A32542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CERRETO D’ESI C5 A.S.D. – C.U.S. MACERATA CALCIO A5</w:t>
      </w:r>
    </w:p>
    <w:p w14:paraId="076A9EAE" w14:textId="77777777" w:rsidR="00A32542" w:rsidRPr="00DC421D" w:rsidRDefault="00A32542" w:rsidP="00A32542">
      <w:pPr>
        <w:ind w:left="4326" w:firstLine="630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MARTEDI’ 16/04/2019, ore 21:30</w:t>
      </w:r>
    </w:p>
    <w:p w14:paraId="205637A1" w14:textId="77777777" w:rsidR="00A32542" w:rsidRPr="00DC421D" w:rsidRDefault="00A32542" w:rsidP="00A32542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</w:p>
    <w:p w14:paraId="26A0DABB" w14:textId="77777777" w:rsidR="00A32542" w:rsidRPr="00DC421D" w:rsidRDefault="00A32542" w:rsidP="00A32542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GIRONE "C"</w:t>
      </w:r>
    </w:p>
    <w:p w14:paraId="03F3F71A" w14:textId="77777777" w:rsidR="00A32542" w:rsidRPr="00DC421D" w:rsidRDefault="00A32542" w:rsidP="00A32542">
      <w:pPr>
        <w:ind w:left="786" w:hanging="78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BOCASTRUM UNITED – CSI STELLA</w:t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  <w:r w:rsidRPr="00DC421D">
        <w:rPr>
          <w:rFonts w:ascii="Arial" w:hAnsi="Arial" w:cs="Arial"/>
          <w:b/>
          <w:color w:val="100C43"/>
          <w:sz w:val="22"/>
          <w:szCs w:val="22"/>
        </w:rPr>
        <w:tab/>
      </w:r>
    </w:p>
    <w:p w14:paraId="415B58A4" w14:textId="77777777" w:rsidR="00A32542" w:rsidRPr="00DC421D" w:rsidRDefault="00A32542" w:rsidP="00A32542">
      <w:pPr>
        <w:ind w:left="4326" w:firstLine="630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>VENERDI' 19/04/2019, ore 21:30</w:t>
      </w:r>
    </w:p>
    <w:p w14:paraId="0B3343EE" w14:textId="77777777" w:rsidR="00A32542" w:rsidRPr="00DC421D" w:rsidRDefault="00A32542" w:rsidP="00815E6E">
      <w:pPr>
        <w:pStyle w:val="Corpodeltesto2"/>
        <w:spacing w:line="240" w:lineRule="auto"/>
        <w:divId w:val="527259509"/>
        <w:rPr>
          <w:rFonts w:ascii="Arial" w:hAnsi="Arial" w:cs="Arial"/>
          <w:color w:val="100C43"/>
        </w:rPr>
      </w:pPr>
    </w:p>
    <w:p w14:paraId="22BC1DF4" w14:textId="0040EF3A" w:rsidR="00815E6E" w:rsidRPr="00DC421D" w:rsidRDefault="00815E6E" w:rsidP="00815E6E">
      <w:pPr>
        <w:pStyle w:val="Corpodeltesto2"/>
        <w:spacing w:line="240" w:lineRule="auto"/>
        <w:jc w:val="both"/>
        <w:divId w:val="527259509"/>
        <w:rPr>
          <w:rFonts w:ascii="Arial" w:hAnsi="Arial" w:cs="Arial"/>
          <w:b/>
          <w:color w:val="100C43"/>
          <w:sz w:val="22"/>
          <w:szCs w:val="22"/>
        </w:rPr>
      </w:pPr>
      <w:r w:rsidRPr="00DC421D">
        <w:rPr>
          <w:rFonts w:ascii="Arial" w:hAnsi="Arial" w:cs="Arial"/>
          <w:b/>
          <w:color w:val="100C43"/>
          <w:sz w:val="22"/>
          <w:szCs w:val="22"/>
        </w:rPr>
        <w:t xml:space="preserve">La squadra vincente l’incontro unico di cui al punto </w:t>
      </w:r>
      <w:r w:rsidR="004E7BAF">
        <w:rPr>
          <w:rFonts w:ascii="Arial" w:hAnsi="Arial" w:cs="Arial"/>
          <w:b/>
          <w:color w:val="100C43"/>
          <w:sz w:val="22"/>
          <w:szCs w:val="22"/>
        </w:rPr>
        <w:t>a</w:t>
      </w:r>
      <w:bookmarkStart w:id="10" w:name="_GoBack"/>
      <w:bookmarkEnd w:id="10"/>
      <w:r w:rsidRPr="00DC421D">
        <w:rPr>
          <w:rFonts w:ascii="Arial" w:hAnsi="Arial" w:cs="Arial"/>
          <w:b/>
          <w:color w:val="100C43"/>
          <w:sz w:val="22"/>
          <w:szCs w:val="22"/>
        </w:rPr>
        <w:t xml:space="preserve">) si intende classificata al 2° posto del girone ed acquisisce il diritto sportivo alla partecipazione alla fase spareggi-promozione. </w:t>
      </w:r>
    </w:p>
    <w:p w14:paraId="36054761" w14:textId="3B2CA353" w:rsidR="004C4F51" w:rsidRPr="00DC421D" w:rsidRDefault="004C4F51" w:rsidP="004C4F51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RISULTATI PLAY-OFF</w:t>
      </w:r>
    </w:p>
    <w:p w14:paraId="03901B0D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4A6A67C9" w14:textId="77777777" w:rsidR="004C4F51" w:rsidRPr="00DC421D" w:rsidRDefault="004C4F51" w:rsidP="004C4F51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RISULTATI UFFICIALI GARE DEL 12/04/2019</w:t>
      </w:r>
    </w:p>
    <w:p w14:paraId="6F1C6E59" w14:textId="77777777" w:rsidR="004C4F51" w:rsidRPr="00DC421D" w:rsidRDefault="004C4F51" w:rsidP="004C4F51">
      <w:pPr>
        <w:pStyle w:val="SOTTOTITOLOCAMPIONATO2"/>
        <w:divId w:val="527259509"/>
        <w:rPr>
          <w:color w:val="100C43"/>
        </w:rPr>
      </w:pPr>
      <w:r w:rsidRPr="00DC421D">
        <w:rPr>
          <w:color w:val="100C43"/>
        </w:rPr>
        <w:t>Si trascrivono qui di seguito i risultati ufficiali delle gare disputate</w:t>
      </w:r>
    </w:p>
    <w:p w14:paraId="30C22E7D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4C4F51" w:rsidRPr="00DC421D" w14:paraId="22B5D887" w14:textId="77777777" w:rsidTr="004C4F51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4C4F51" w:rsidRPr="00DC421D" w14:paraId="1BD4AB07" w14:textId="77777777" w:rsidTr="004C4F5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7E4974" w14:textId="77777777" w:rsidR="004C4F51" w:rsidRPr="00DC421D" w:rsidRDefault="004C4F51" w:rsidP="004C4F51">
                  <w:pPr>
                    <w:pStyle w:val="HEADER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GIRONE SF - 1 Giornata - A</w:t>
                  </w:r>
                </w:p>
              </w:tc>
            </w:tr>
            <w:tr w:rsidR="004C4F51" w:rsidRPr="00DC421D" w14:paraId="679D3DA8" w14:textId="77777777" w:rsidTr="004C4F5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B1F4BF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(1) ATL URBINO C5 1999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072EFB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OSTRENSE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A24D18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745994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  <w:tr w:rsidR="004C4F51" w:rsidRPr="00DC421D" w14:paraId="5208832A" w14:textId="77777777" w:rsidTr="004C4F5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534D65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CCE832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CHIARAVALLE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F48B1A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891C1E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  <w:tr w:rsidR="004C4F51" w:rsidRPr="00DC421D" w14:paraId="55CC26F1" w14:textId="77777777" w:rsidTr="004C4F5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B9CBB0D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C09E91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8FE709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9F0D40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  <w:tr w:rsidR="004C4F51" w:rsidRPr="00DC421D" w14:paraId="4C22D63A" w14:textId="77777777" w:rsidTr="004C4F5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FECB76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D03487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BOCASTRUM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7BDD89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EE96FB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  <w:tr w:rsidR="004C4F51" w:rsidRPr="00DC421D" w14:paraId="361C9CCB" w14:textId="77777777" w:rsidTr="004C4F5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814E00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ILL.PA.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9A5B86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B5F189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FFBDAE" w14:textId="77777777" w:rsidR="004C4F51" w:rsidRPr="00DC421D" w:rsidRDefault="004C4F51" w:rsidP="004C4F51">
                  <w:pPr>
                    <w:pStyle w:val="ROWTABELLA"/>
                    <w:jc w:val="center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 </w:t>
                  </w:r>
                </w:p>
              </w:tc>
            </w:tr>
            <w:tr w:rsidR="004C4F51" w:rsidRPr="00DC421D" w14:paraId="6682303D" w14:textId="77777777" w:rsidTr="004C4F5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2B7F6C2" w14:textId="77777777" w:rsidR="004C4F51" w:rsidRPr="00DC421D" w:rsidRDefault="004C4F51" w:rsidP="004C4F51">
                  <w:pPr>
                    <w:pStyle w:val="ROWTABELLA"/>
                    <w:rPr>
                      <w:color w:val="100C43"/>
                    </w:rPr>
                  </w:pPr>
                  <w:r w:rsidRPr="00DC421D">
                    <w:rPr>
                      <w:color w:val="100C43"/>
                    </w:rPr>
                    <w:t>(1) - disputata il 11/04/2019</w:t>
                  </w:r>
                </w:p>
              </w:tc>
            </w:tr>
          </w:tbl>
          <w:p w14:paraId="2B81841B" w14:textId="77777777" w:rsidR="004C4F51" w:rsidRPr="00DC421D" w:rsidRDefault="004C4F51" w:rsidP="004C4F51">
            <w:pPr>
              <w:rPr>
                <w:color w:val="100C43"/>
                <w:sz w:val="24"/>
                <w:szCs w:val="24"/>
              </w:rPr>
            </w:pPr>
          </w:p>
        </w:tc>
      </w:tr>
    </w:tbl>
    <w:p w14:paraId="354068EB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0305C9DB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101D78CE" w14:textId="77777777" w:rsidR="004C4F51" w:rsidRPr="00DC421D" w:rsidRDefault="004C4F51" w:rsidP="004C4F51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GIUDICE SPORTIVO</w:t>
      </w:r>
    </w:p>
    <w:p w14:paraId="55B02AB0" w14:textId="77777777" w:rsidR="004C4F51" w:rsidRPr="00DC421D" w:rsidRDefault="004C4F51" w:rsidP="004C4F51">
      <w:pPr>
        <w:pStyle w:val="diffida"/>
        <w:divId w:val="527259509"/>
        <w:rPr>
          <w:color w:val="100C43"/>
        </w:rPr>
      </w:pPr>
      <w:r w:rsidRPr="00DC421D">
        <w:rPr>
          <w:color w:val="100C43"/>
        </w:rPr>
        <w:t>Il Giudice Sportivo, Avv. Claudio Romagnoli, nella seduta del 15/04/2019, ha adottato le decisioni che di seguito integralmente si riportano:</w:t>
      </w:r>
    </w:p>
    <w:p w14:paraId="62628717" w14:textId="77777777" w:rsidR="004C4F51" w:rsidRPr="00DC421D" w:rsidRDefault="004C4F51" w:rsidP="004C4F51">
      <w:pPr>
        <w:pStyle w:val="titolo10"/>
        <w:divId w:val="527259509"/>
        <w:rPr>
          <w:color w:val="100C43"/>
        </w:rPr>
      </w:pPr>
      <w:r w:rsidRPr="00DC421D">
        <w:rPr>
          <w:color w:val="100C43"/>
        </w:rPr>
        <w:t xml:space="preserve">GARE DEL 11/ 4/2019 </w:t>
      </w:r>
    </w:p>
    <w:p w14:paraId="78E55F6F" w14:textId="77777777" w:rsidR="004C4F51" w:rsidRPr="00DC421D" w:rsidRDefault="004C4F51" w:rsidP="004C4F51">
      <w:pPr>
        <w:pStyle w:val="titolo7a"/>
        <w:divId w:val="527259509"/>
        <w:rPr>
          <w:color w:val="100C43"/>
        </w:rPr>
      </w:pPr>
      <w:r w:rsidRPr="00DC421D">
        <w:rPr>
          <w:color w:val="100C43"/>
        </w:rPr>
        <w:t xml:space="preserve">PROVVEDIMENTI DISCIPLINARI </w:t>
      </w:r>
    </w:p>
    <w:p w14:paraId="128B1C9D" w14:textId="77777777" w:rsidR="004C4F51" w:rsidRPr="00DC421D" w:rsidRDefault="004C4F51" w:rsidP="004C4F51">
      <w:pPr>
        <w:pStyle w:val="TITOLO7B"/>
        <w:divId w:val="527259509"/>
        <w:rPr>
          <w:color w:val="100C43"/>
        </w:rPr>
      </w:pPr>
      <w:r w:rsidRPr="00DC421D">
        <w:rPr>
          <w:color w:val="100C43"/>
        </w:rPr>
        <w:t xml:space="preserve">In base alle risultanze degli atti ufficiali sono state deliberate le seguenti sanzioni disciplinari. </w:t>
      </w:r>
    </w:p>
    <w:p w14:paraId="7DD56D1A" w14:textId="77777777" w:rsidR="004C4F51" w:rsidRPr="00DC421D" w:rsidRDefault="004C4F51" w:rsidP="004C4F51">
      <w:pPr>
        <w:pStyle w:val="titolo3"/>
        <w:divId w:val="527259509"/>
        <w:rPr>
          <w:color w:val="100C43"/>
        </w:rPr>
      </w:pPr>
      <w:r w:rsidRPr="00DC421D">
        <w:rPr>
          <w:color w:val="100C43"/>
        </w:rPr>
        <w:t xml:space="preserve">A CARICO DIRIGENTI </w:t>
      </w:r>
    </w:p>
    <w:p w14:paraId="7FC775E1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E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2864D192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022742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lastRenderedPageBreak/>
              <w:t>MICELLI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8E5D1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(ATL URBINO C5 1999)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8570C6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441A58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B38792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3EC8863C" w14:textId="77777777" w:rsidR="004C4F51" w:rsidRPr="00DC421D" w:rsidRDefault="004C4F51" w:rsidP="004C4F51">
      <w:pPr>
        <w:pStyle w:val="diffida"/>
        <w:spacing w:before="80" w:beforeAutospacing="0" w:after="40" w:afterAutospacing="0"/>
        <w:divId w:val="527259509"/>
        <w:rPr>
          <w:color w:val="100C43"/>
        </w:rPr>
      </w:pPr>
      <w:r w:rsidRPr="00DC421D">
        <w:rPr>
          <w:color w:val="100C43"/>
        </w:rPr>
        <w:t xml:space="preserve">Per intervento inopportuno. Allontanato. </w:t>
      </w:r>
    </w:p>
    <w:p w14:paraId="2DD28E7B" w14:textId="77777777" w:rsidR="004C4F51" w:rsidRPr="00DC421D" w:rsidRDefault="004C4F51" w:rsidP="004C4F51">
      <w:pPr>
        <w:pStyle w:val="titolo3"/>
        <w:divId w:val="527259509"/>
        <w:rPr>
          <w:color w:val="100C43"/>
        </w:rPr>
      </w:pPr>
      <w:r w:rsidRPr="00DC421D">
        <w:rPr>
          <w:color w:val="100C43"/>
        </w:rPr>
        <w:t xml:space="preserve">A CARICO CALCIATORI NON ESPULSI DAL CAMPO </w:t>
      </w:r>
    </w:p>
    <w:p w14:paraId="01B0C0A1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146F1C9B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DA9FF3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LORENZONI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3727B7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(ATL URBINO C5 1999)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B5A65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C79009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PIERLEONI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ED94B7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(ATL URBINO C5 1999) </w:t>
            </w:r>
          </w:p>
        </w:tc>
      </w:tr>
    </w:tbl>
    <w:p w14:paraId="05A91DFC" w14:textId="77777777" w:rsidR="004C4F51" w:rsidRPr="00DC421D" w:rsidRDefault="004C4F51" w:rsidP="004C4F51">
      <w:pPr>
        <w:pStyle w:val="titolo10"/>
        <w:divId w:val="527259509"/>
        <w:rPr>
          <w:color w:val="100C43"/>
        </w:rPr>
      </w:pPr>
      <w:r w:rsidRPr="00DC421D">
        <w:rPr>
          <w:color w:val="100C43"/>
        </w:rPr>
        <w:t xml:space="preserve">GARE DEL 12/ 4/2019 </w:t>
      </w:r>
    </w:p>
    <w:p w14:paraId="43EFFE73" w14:textId="77777777" w:rsidR="004C4F51" w:rsidRPr="00DC421D" w:rsidRDefault="004C4F51" w:rsidP="004C4F51">
      <w:pPr>
        <w:pStyle w:val="titolo7a"/>
        <w:divId w:val="527259509"/>
        <w:rPr>
          <w:color w:val="100C43"/>
        </w:rPr>
      </w:pPr>
      <w:r w:rsidRPr="00DC421D">
        <w:rPr>
          <w:color w:val="100C43"/>
        </w:rPr>
        <w:t xml:space="preserve">PROVVEDIMENTI DISCIPLINARI </w:t>
      </w:r>
    </w:p>
    <w:p w14:paraId="69015A91" w14:textId="77777777" w:rsidR="004C4F51" w:rsidRPr="00DC421D" w:rsidRDefault="004C4F51" w:rsidP="004C4F51">
      <w:pPr>
        <w:pStyle w:val="TITOLO7B"/>
        <w:divId w:val="527259509"/>
        <w:rPr>
          <w:color w:val="100C43"/>
        </w:rPr>
      </w:pPr>
      <w:r w:rsidRPr="00DC421D">
        <w:rPr>
          <w:color w:val="100C43"/>
        </w:rPr>
        <w:t xml:space="preserve">In base alle risultanze degli atti ufficiali sono state deliberate le seguenti sanzioni disciplinari. </w:t>
      </w:r>
    </w:p>
    <w:p w14:paraId="73FC4FE1" w14:textId="77777777" w:rsidR="004C4F51" w:rsidRPr="00DC421D" w:rsidRDefault="004C4F51" w:rsidP="004C4F51">
      <w:pPr>
        <w:pStyle w:val="titolo3"/>
        <w:divId w:val="527259509"/>
        <w:rPr>
          <w:color w:val="100C43"/>
        </w:rPr>
      </w:pPr>
      <w:r w:rsidRPr="00DC421D">
        <w:rPr>
          <w:color w:val="100C43"/>
        </w:rPr>
        <w:t xml:space="preserve">A CARICO DIRIGENTI </w:t>
      </w:r>
    </w:p>
    <w:p w14:paraId="31915776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INIBIZIONE A SVOLGERE OGNI ATTIVITA' FINO AL 14/ 5/2019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0C726488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D512EC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NUCCI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43C566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88F7A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528B7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7D5CF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1B87727A" w14:textId="77777777" w:rsidR="004C4F51" w:rsidRPr="00DC421D" w:rsidRDefault="004C4F51" w:rsidP="004C4F51">
      <w:pPr>
        <w:pStyle w:val="diffida"/>
        <w:spacing w:before="80" w:beforeAutospacing="0" w:after="40" w:afterAutospacing="0"/>
        <w:divId w:val="527259509"/>
        <w:rPr>
          <w:color w:val="100C43"/>
        </w:rPr>
      </w:pPr>
      <w:r w:rsidRPr="00DC421D">
        <w:rPr>
          <w:color w:val="100C43"/>
        </w:rPr>
        <w:t xml:space="preserve">Espulso per reiterate proteste e comportamento non regolamentare, una volta uscito dal terreno di gioco, posizionatosi in tribuna teneva un comportamento irriguardoso ed offensivo nei confronti degli arbitri. </w:t>
      </w:r>
    </w:p>
    <w:p w14:paraId="363F6738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INIBIZIONE A SVOLGERE OGNI ATTIVITA' FINO AL 24/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103FFC1B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7B253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MARROZZINI TIBERIO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0F1F8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BF8C70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B7A42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0DFA17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01B750AF" w14:textId="77777777" w:rsidR="004C4F51" w:rsidRPr="00DC421D" w:rsidRDefault="004C4F51" w:rsidP="004C4F51">
      <w:pPr>
        <w:pStyle w:val="diffida"/>
        <w:spacing w:before="80" w:beforeAutospacing="0" w:after="40" w:afterAutospacing="0"/>
        <w:divId w:val="527259509"/>
        <w:rPr>
          <w:color w:val="100C43"/>
        </w:rPr>
      </w:pPr>
      <w:r w:rsidRPr="00DC421D">
        <w:rPr>
          <w:color w:val="100C43"/>
        </w:rPr>
        <w:t xml:space="preserve">Per proteste nei confronti dell'arbitro a fine gara. </w:t>
      </w:r>
    </w:p>
    <w:p w14:paraId="709F0361" w14:textId="77777777" w:rsidR="004C4F51" w:rsidRPr="00DC421D" w:rsidRDefault="004C4F51" w:rsidP="004C4F51">
      <w:pPr>
        <w:pStyle w:val="titolo3"/>
        <w:divId w:val="527259509"/>
        <w:rPr>
          <w:color w:val="100C43"/>
        </w:rPr>
      </w:pPr>
      <w:r w:rsidRPr="00DC421D">
        <w:rPr>
          <w:color w:val="100C43"/>
        </w:rPr>
        <w:t xml:space="preserve">A CARICO CALCIATORI NON ESPULSI DAL CAMPO </w:t>
      </w:r>
    </w:p>
    <w:p w14:paraId="1F519279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SQUALIFICA PER UNA GARA/E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4013E435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CDFE3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DONATI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5B638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BC6960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331FC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416D88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</w:tr>
    </w:tbl>
    <w:p w14:paraId="56268B03" w14:textId="77777777" w:rsidR="004C4F51" w:rsidRPr="00DC421D" w:rsidRDefault="004C4F51" w:rsidP="004C4F51">
      <w:pPr>
        <w:pStyle w:val="diffida"/>
        <w:spacing w:before="80" w:beforeAutospacing="0" w:after="40" w:afterAutospacing="0"/>
        <w:divId w:val="527259509"/>
        <w:rPr>
          <w:color w:val="100C43"/>
        </w:rPr>
      </w:pPr>
      <w:r w:rsidRPr="00DC421D">
        <w:rPr>
          <w:color w:val="100C43"/>
        </w:rPr>
        <w:t xml:space="preserve">Per proteste nei confronti dell'arbitro a fine gara. </w:t>
      </w:r>
    </w:p>
    <w:p w14:paraId="1FAFD00D" w14:textId="77777777" w:rsidR="004C4F51" w:rsidRPr="00DC421D" w:rsidRDefault="004C4F51" w:rsidP="004C4F51">
      <w:pPr>
        <w:pStyle w:val="titolo20"/>
        <w:divId w:val="527259509"/>
        <w:rPr>
          <w:color w:val="100C43"/>
        </w:rPr>
      </w:pPr>
      <w:r w:rsidRPr="00DC421D">
        <w:rPr>
          <w:color w:val="100C43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C4F51" w:rsidRPr="00DC421D" w14:paraId="14110507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D5405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1D20B9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D6267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34D35F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FICCADENTI DANIEL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DC810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(BOCASTRUM UNITED) </w:t>
            </w:r>
          </w:p>
        </w:tc>
      </w:tr>
      <w:tr w:rsidR="004C4F51" w:rsidRPr="00DC421D" w14:paraId="4686E44E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FA90A4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MASSA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8BDF24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FC096C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02478D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CIASCHETTI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7FEBD4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(C.U.S. MACERATA CALCIO A5) </w:t>
            </w:r>
          </w:p>
        </w:tc>
      </w:tr>
      <w:tr w:rsidR="004C4F51" w:rsidRPr="00DC421D" w14:paraId="2787856C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F15855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DI GREGORIO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68B93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B53FF2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6313EF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LOPEZ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009CAD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(CHIARAVALLE FUTSAL) </w:t>
            </w:r>
          </w:p>
        </w:tc>
      </w:tr>
      <w:tr w:rsidR="004C4F51" w:rsidRPr="00DC421D" w14:paraId="655624F4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63B5B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CASTELLI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EFD19A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48B59E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C62D7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QUERCETTI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188FEC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(DINAMIS 1990) </w:t>
            </w:r>
          </w:p>
        </w:tc>
      </w:tr>
      <w:tr w:rsidR="004C4F51" w:rsidRPr="00DC421D" w14:paraId="471F5517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D484C6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DONATI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F67B7E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C6944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8F1D08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PERELLA WAGNER APARECID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59B91E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MONTURANO) </w:t>
            </w:r>
          </w:p>
        </w:tc>
      </w:tr>
      <w:tr w:rsidR="004C4F51" w:rsidRPr="00DC421D" w14:paraId="79DD4136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103F1C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COCCIO PIER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51C0EE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3474C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30A78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A591F5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(FUTSAL PRANDONE) </w:t>
            </w:r>
          </w:p>
        </w:tc>
      </w:tr>
      <w:tr w:rsidR="004C4F51" w:rsidRPr="00DC421D" w14:paraId="3F2C30A9" w14:textId="77777777" w:rsidTr="004C4F5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1BB352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BAVARO VINCENZO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B30A0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(ILL.PA.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4529D1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61F98A" w14:textId="77777777" w:rsidR="004C4F51" w:rsidRPr="00DC421D" w:rsidRDefault="004C4F51" w:rsidP="004C4F51">
            <w:pPr>
              <w:pStyle w:val="movimento"/>
              <w:rPr>
                <w:color w:val="100C43"/>
              </w:rPr>
            </w:pPr>
            <w:r w:rsidRPr="00DC421D">
              <w:rPr>
                <w:color w:val="100C43"/>
              </w:rPr>
              <w:t>GABBANELLI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AEE8F7" w14:textId="77777777" w:rsidR="004C4F51" w:rsidRPr="00DC421D" w:rsidRDefault="004C4F51" w:rsidP="004C4F51">
            <w:pPr>
              <w:pStyle w:val="movimento2"/>
              <w:rPr>
                <w:color w:val="100C43"/>
              </w:rPr>
            </w:pPr>
            <w:r w:rsidRPr="00DC421D">
              <w:rPr>
                <w:color w:val="100C43"/>
              </w:rPr>
              <w:t xml:space="preserve">(ILL.PA. CALCIO A 5) </w:t>
            </w:r>
          </w:p>
        </w:tc>
      </w:tr>
    </w:tbl>
    <w:p w14:paraId="1D539093" w14:textId="77777777" w:rsidR="004C4F51" w:rsidRPr="00DC421D" w:rsidRDefault="004C4F51" w:rsidP="004C4F51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</w:p>
    <w:p w14:paraId="29DE0E54" w14:textId="77777777" w:rsidR="004C4F51" w:rsidRPr="00DC421D" w:rsidRDefault="004C4F51" w:rsidP="004C4F51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>F.to IL GIUDICE SPORTIVO</w:t>
      </w:r>
    </w:p>
    <w:p w14:paraId="46D86576" w14:textId="77777777" w:rsidR="004C4F51" w:rsidRPr="00DC421D" w:rsidRDefault="004C4F51" w:rsidP="004C4F51">
      <w:pPr>
        <w:pStyle w:val="Nessunaspaziatura"/>
        <w:divId w:val="527259509"/>
        <w:rPr>
          <w:rFonts w:ascii="Arial" w:hAnsi="Arial" w:cs="Arial"/>
          <w:noProof/>
          <w:color w:val="100C43"/>
          <w:lang w:eastAsia="it-IT"/>
        </w:rPr>
      </w:pPr>
      <w:r w:rsidRPr="00DC421D">
        <w:rPr>
          <w:rFonts w:ascii="Arial" w:hAnsi="Arial" w:cs="Arial"/>
          <w:noProof/>
          <w:color w:val="100C43"/>
          <w:lang w:eastAsia="it-IT"/>
        </w:rPr>
        <w:t xml:space="preserve"> </w:t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</w:t>
      </w:r>
      <w:r w:rsidRPr="00DC421D">
        <w:rPr>
          <w:rFonts w:ascii="Arial" w:hAnsi="Arial" w:cs="Arial"/>
          <w:noProof/>
          <w:color w:val="100C43"/>
          <w:lang w:eastAsia="it-IT"/>
        </w:rPr>
        <w:tab/>
        <w:t xml:space="preserve">       Claudio Romagnoli</w:t>
      </w:r>
    </w:p>
    <w:p w14:paraId="76B93B80" w14:textId="77777777" w:rsidR="004C4F51" w:rsidRPr="00DC421D" w:rsidRDefault="004C4F51" w:rsidP="004C4F51">
      <w:pPr>
        <w:pStyle w:val="breakline"/>
        <w:divId w:val="527259509"/>
        <w:rPr>
          <w:color w:val="100C43"/>
        </w:rPr>
      </w:pPr>
    </w:p>
    <w:p w14:paraId="38C0096C" w14:textId="77777777" w:rsidR="00DC421D" w:rsidRPr="00DC421D" w:rsidRDefault="00DC421D" w:rsidP="00DC421D">
      <w:pPr>
        <w:pStyle w:val="TITOLOPRINC"/>
        <w:divId w:val="527259509"/>
        <w:rPr>
          <w:color w:val="100C43"/>
        </w:rPr>
      </w:pPr>
      <w:r w:rsidRPr="00DC421D">
        <w:rPr>
          <w:color w:val="100C43"/>
        </w:rPr>
        <w:t>PROGRAMMA GARE</w:t>
      </w:r>
    </w:p>
    <w:p w14:paraId="3A365558" w14:textId="77777777" w:rsidR="00DC421D" w:rsidRPr="00DC421D" w:rsidRDefault="00DC421D" w:rsidP="00DC421D">
      <w:pPr>
        <w:pStyle w:val="breakline"/>
        <w:divId w:val="527259509"/>
        <w:rPr>
          <w:color w:val="100C43"/>
        </w:rPr>
      </w:pPr>
    </w:p>
    <w:p w14:paraId="5174D407" w14:textId="77777777" w:rsidR="00DC421D" w:rsidRPr="00DC421D" w:rsidRDefault="00DC421D" w:rsidP="00DC421D">
      <w:pPr>
        <w:pStyle w:val="SOTTOTITOLOCAMPIONATO1"/>
        <w:divId w:val="527259509"/>
        <w:rPr>
          <w:color w:val="100C43"/>
        </w:rPr>
      </w:pPr>
      <w:r w:rsidRPr="00DC421D">
        <w:rPr>
          <w:color w:val="100C43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C421D" w:rsidRPr="00DC421D" w14:paraId="6FE409D9" w14:textId="77777777" w:rsidTr="00DC421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F70031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CEFDA3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54C01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18A84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4BE715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CF7A7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proofErr w:type="spellStart"/>
            <w:r w:rsidRPr="00DC421D">
              <w:rPr>
                <w:color w:val="100C43"/>
              </w:rPr>
              <w:t>Localita'</w:t>
            </w:r>
            <w:proofErr w:type="spellEnd"/>
            <w:r w:rsidRPr="00DC421D">
              <w:rPr>
                <w:color w:val="100C43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E5B882" w14:textId="77777777" w:rsidR="00DC421D" w:rsidRPr="00DC421D" w:rsidRDefault="00DC421D" w:rsidP="003F6C7A">
            <w:pPr>
              <w:pStyle w:val="HEADERTABELLA"/>
              <w:rPr>
                <w:color w:val="100C43"/>
              </w:rPr>
            </w:pPr>
            <w:r w:rsidRPr="00DC421D">
              <w:rPr>
                <w:color w:val="100C43"/>
              </w:rPr>
              <w:t>Indirizzo Impianto</w:t>
            </w:r>
          </w:p>
        </w:tc>
      </w:tr>
      <w:tr w:rsidR="00DC421D" w:rsidRPr="00DC421D" w14:paraId="51EC8F49" w14:textId="77777777" w:rsidTr="00DC421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5AB3A2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CERRETO D ESI C5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AA139D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C.U.S. MACERATA CALCIO A5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BF25A2" w14:textId="77777777" w:rsidR="00DC421D" w:rsidRPr="00DC421D" w:rsidRDefault="00DC421D" w:rsidP="003F6C7A">
            <w:pPr>
              <w:pStyle w:val="ROWTABELLA"/>
              <w:jc w:val="center"/>
              <w:rPr>
                <w:color w:val="100C43"/>
              </w:rPr>
            </w:pPr>
            <w:r w:rsidRPr="00DC421D">
              <w:rPr>
                <w:color w:val="100C43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38926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16/04/2019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8153B8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PALACARIFAC DI 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5764F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8A4F1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VIA VERDI</w:t>
            </w:r>
          </w:p>
        </w:tc>
      </w:tr>
      <w:tr w:rsidR="00DC421D" w:rsidRPr="00DC421D" w14:paraId="5673BEC8" w14:textId="77777777" w:rsidTr="00DC421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1C646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054B5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OSTRENSE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9E5F2B" w14:textId="77777777" w:rsidR="00DC421D" w:rsidRPr="00DC421D" w:rsidRDefault="00DC421D" w:rsidP="003F6C7A">
            <w:pPr>
              <w:pStyle w:val="ROWTABELLA"/>
              <w:jc w:val="center"/>
              <w:rPr>
                <w:color w:val="100C43"/>
              </w:rPr>
            </w:pPr>
            <w:r w:rsidRPr="00DC421D">
              <w:rPr>
                <w:color w:val="100C43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5F667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 xml:space="preserve">16/04/2019 </w:t>
            </w:r>
            <w:r w:rsidRPr="00DC421D">
              <w:rPr>
                <w:color w:val="100C43"/>
              </w:rPr>
              <w:lastRenderedPageBreak/>
              <w:t>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BA719C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lastRenderedPageBreak/>
              <w:t xml:space="preserve">PALASPORT </w:t>
            </w:r>
            <w:r w:rsidRPr="00DC421D">
              <w:rPr>
                <w:color w:val="100C43"/>
              </w:rPr>
              <w:lastRenderedPageBreak/>
              <w:t>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53D3E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lastRenderedPageBreak/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2B6FFC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VIA DELLO STADIO</w:t>
            </w:r>
          </w:p>
        </w:tc>
      </w:tr>
      <w:tr w:rsidR="00DC421D" w:rsidRPr="00DC421D" w14:paraId="3C3AEB43" w14:textId="77777777" w:rsidTr="00DC421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AED40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lastRenderedPageBreak/>
              <w:t>BOCASTRUM UNITED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1C8DFC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CSI STELLA A.S.D.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7FDF4D" w14:textId="77777777" w:rsidR="00DC421D" w:rsidRPr="00DC421D" w:rsidRDefault="00DC421D" w:rsidP="003F6C7A">
            <w:pPr>
              <w:pStyle w:val="ROWTABELLA"/>
              <w:jc w:val="center"/>
              <w:rPr>
                <w:color w:val="100C43"/>
              </w:rPr>
            </w:pPr>
            <w:r w:rsidRPr="00DC421D">
              <w:rPr>
                <w:color w:val="100C43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A67666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19/04/2019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18F055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PALESTRA C5 CASTORANO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8DF72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CASTORANO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30E7D7" w14:textId="77777777" w:rsidR="00DC421D" w:rsidRPr="00DC421D" w:rsidRDefault="00DC421D" w:rsidP="003F6C7A">
            <w:pPr>
              <w:pStyle w:val="ROWTABELLA"/>
              <w:rPr>
                <w:color w:val="100C43"/>
              </w:rPr>
            </w:pPr>
            <w:r w:rsidRPr="00DC421D">
              <w:rPr>
                <w:color w:val="100C43"/>
              </w:rPr>
              <w:t>LOC. ROCCHETTA</w:t>
            </w:r>
          </w:p>
        </w:tc>
      </w:tr>
    </w:tbl>
    <w:p w14:paraId="260567F5" w14:textId="77777777" w:rsidR="002C2D6C" w:rsidRPr="00DC421D" w:rsidRDefault="002C2D6C" w:rsidP="00EB53CB">
      <w:pPr>
        <w:pStyle w:val="LndNormale1"/>
        <w:divId w:val="527259509"/>
        <w:rPr>
          <w:color w:val="100C43"/>
          <w:szCs w:val="22"/>
        </w:rPr>
      </w:pPr>
    </w:p>
    <w:p w14:paraId="3871F4A7" w14:textId="77777777" w:rsidR="002C2D6C" w:rsidRPr="00DC421D" w:rsidRDefault="002C2D6C" w:rsidP="00EB53CB">
      <w:pPr>
        <w:pStyle w:val="LndNormale1"/>
        <w:divId w:val="527259509"/>
        <w:rPr>
          <w:color w:val="100C43"/>
          <w:szCs w:val="22"/>
        </w:rPr>
      </w:pPr>
    </w:p>
    <w:p w14:paraId="06C36B8F" w14:textId="77777777" w:rsidR="00FE73F0" w:rsidRPr="00DC421D" w:rsidRDefault="00FE73F0" w:rsidP="00EB53CB">
      <w:pPr>
        <w:pStyle w:val="LndNormale1"/>
        <w:divId w:val="527259509"/>
        <w:rPr>
          <w:color w:val="100C43"/>
          <w:szCs w:val="22"/>
        </w:rPr>
      </w:pPr>
    </w:p>
    <w:p w14:paraId="12020BF8" w14:textId="77777777" w:rsidR="002C2D6C" w:rsidRPr="00DC421D" w:rsidRDefault="002C2D6C" w:rsidP="00EB53CB">
      <w:pPr>
        <w:pStyle w:val="LndNormale1"/>
        <w:divId w:val="527259509"/>
        <w:rPr>
          <w:color w:val="100C43"/>
          <w:szCs w:val="22"/>
        </w:rPr>
      </w:pPr>
    </w:p>
    <w:p w14:paraId="7391D35A" w14:textId="77777777" w:rsidR="00EB53CB" w:rsidRPr="00DC421D" w:rsidRDefault="00EB53CB" w:rsidP="00E25FED">
      <w:pPr>
        <w:pStyle w:val="breakline"/>
        <w:divId w:val="527259509"/>
        <w:rPr>
          <w:color w:val="100C43"/>
        </w:rPr>
      </w:pPr>
    </w:p>
    <w:p w14:paraId="3C660E9E" w14:textId="77777777" w:rsidR="00C91750" w:rsidRPr="00DC421D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100C43"/>
          <w:sz w:val="30"/>
          <w:szCs w:val="30"/>
        </w:rPr>
      </w:pPr>
      <w:r w:rsidRPr="00DC421D">
        <w:rPr>
          <w:rFonts w:ascii="Arial" w:hAnsi="Arial" w:cs="Arial"/>
          <w:b/>
          <w:color w:val="100C43"/>
          <w:sz w:val="30"/>
          <w:szCs w:val="30"/>
        </w:rPr>
        <w:t>*     *     *</w:t>
      </w:r>
    </w:p>
    <w:p w14:paraId="324BA508" w14:textId="77777777" w:rsidR="00C91750" w:rsidRPr="00DC421D" w:rsidRDefault="00C91750" w:rsidP="00C91750">
      <w:pPr>
        <w:pStyle w:val="Corpodeltesto21"/>
        <w:divId w:val="527259509"/>
        <w:rPr>
          <w:rFonts w:ascii="Arial" w:hAnsi="Arial" w:cs="Arial"/>
          <w:color w:val="100C43"/>
          <w:sz w:val="22"/>
        </w:rPr>
      </w:pPr>
    </w:p>
    <w:p w14:paraId="1B06F162" w14:textId="77777777" w:rsidR="00C91750" w:rsidRPr="00DC421D" w:rsidRDefault="00C91750" w:rsidP="00C91750">
      <w:pPr>
        <w:pStyle w:val="LndNormale1"/>
        <w:divId w:val="527259509"/>
        <w:rPr>
          <w:b/>
          <w:color w:val="100C43"/>
          <w:sz w:val="28"/>
          <w:szCs w:val="28"/>
        </w:rPr>
      </w:pPr>
      <w:r w:rsidRPr="00DC421D">
        <w:rPr>
          <w:b/>
          <w:color w:val="100C43"/>
          <w:sz w:val="28"/>
          <w:szCs w:val="28"/>
        </w:rPr>
        <w:t>ORARIO UFFICI</w:t>
      </w:r>
    </w:p>
    <w:p w14:paraId="74670F65" w14:textId="77777777" w:rsidR="00C91750" w:rsidRPr="00DC421D" w:rsidRDefault="00C91750" w:rsidP="00C91750">
      <w:pPr>
        <w:pStyle w:val="LndNormale1"/>
        <w:divId w:val="527259509"/>
        <w:rPr>
          <w:color w:val="100C43"/>
        </w:rPr>
      </w:pPr>
    </w:p>
    <w:p w14:paraId="30C68AE1" w14:textId="77777777" w:rsidR="00C91750" w:rsidRPr="00DC421D" w:rsidRDefault="00C91750" w:rsidP="00C91750">
      <w:pPr>
        <w:pStyle w:val="LndNormale1"/>
        <w:divId w:val="527259509"/>
        <w:rPr>
          <w:color w:val="100C43"/>
        </w:rPr>
      </w:pPr>
      <w:r w:rsidRPr="00DC421D">
        <w:rPr>
          <w:color w:val="100C43"/>
        </w:rPr>
        <w:t>Si ricorda che l’orario di apertura degli uffici del Comitato Regionale Marche è il seguente:</w:t>
      </w:r>
    </w:p>
    <w:p w14:paraId="4BCAB6E0" w14:textId="77777777" w:rsidR="00C91750" w:rsidRPr="00DC421D" w:rsidRDefault="00C91750" w:rsidP="00C91750">
      <w:pPr>
        <w:pStyle w:val="LndNormale1"/>
        <w:divId w:val="527259509"/>
        <w:rPr>
          <w:color w:val="100C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EB53CB" w:rsidRPr="00DC421D" w14:paraId="4F367AC3" w14:textId="77777777" w:rsidTr="00C91750">
        <w:trPr>
          <w:divId w:val="527259509"/>
        </w:trPr>
        <w:tc>
          <w:tcPr>
            <w:tcW w:w="3448" w:type="dxa"/>
          </w:tcPr>
          <w:p w14:paraId="3AD680BF" w14:textId="77777777" w:rsidR="00C91750" w:rsidRPr="00DC421D" w:rsidRDefault="00C91750" w:rsidP="00283D21">
            <w:pPr>
              <w:pStyle w:val="LndNormale1"/>
              <w:rPr>
                <w:b/>
                <w:color w:val="100C43"/>
              </w:rPr>
            </w:pPr>
            <w:r w:rsidRPr="00DC421D">
              <w:rPr>
                <w:b/>
                <w:color w:val="100C43"/>
              </w:rPr>
              <w:t>GIORNO</w:t>
            </w:r>
          </w:p>
        </w:tc>
        <w:tc>
          <w:tcPr>
            <w:tcW w:w="3448" w:type="dxa"/>
          </w:tcPr>
          <w:p w14:paraId="52160344" w14:textId="77777777" w:rsidR="00C91750" w:rsidRPr="00DC421D" w:rsidRDefault="00C91750" w:rsidP="00283D21">
            <w:pPr>
              <w:pStyle w:val="LndNormale1"/>
              <w:rPr>
                <w:b/>
                <w:color w:val="100C43"/>
              </w:rPr>
            </w:pPr>
            <w:r w:rsidRPr="00DC421D">
              <w:rPr>
                <w:b/>
                <w:color w:val="100C43"/>
              </w:rPr>
              <w:t>MATTINO</w:t>
            </w:r>
          </w:p>
        </w:tc>
        <w:tc>
          <w:tcPr>
            <w:tcW w:w="3449" w:type="dxa"/>
          </w:tcPr>
          <w:p w14:paraId="3188266A" w14:textId="77777777" w:rsidR="00C91750" w:rsidRPr="00DC421D" w:rsidRDefault="00C91750" w:rsidP="00283D21">
            <w:pPr>
              <w:pStyle w:val="LndNormale1"/>
              <w:rPr>
                <w:b/>
                <w:color w:val="100C43"/>
              </w:rPr>
            </w:pPr>
            <w:r w:rsidRPr="00DC421D">
              <w:rPr>
                <w:b/>
                <w:color w:val="100C43"/>
              </w:rPr>
              <w:t>POMERIGGIO</w:t>
            </w:r>
          </w:p>
        </w:tc>
      </w:tr>
      <w:tr w:rsidR="00EB53CB" w:rsidRPr="00DC421D" w14:paraId="2A78F37B" w14:textId="77777777" w:rsidTr="00C91750">
        <w:trPr>
          <w:divId w:val="527259509"/>
        </w:trPr>
        <w:tc>
          <w:tcPr>
            <w:tcW w:w="3448" w:type="dxa"/>
          </w:tcPr>
          <w:p w14:paraId="781064E7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Lunedì</w:t>
            </w:r>
          </w:p>
        </w:tc>
        <w:tc>
          <w:tcPr>
            <w:tcW w:w="3448" w:type="dxa"/>
          </w:tcPr>
          <w:p w14:paraId="27FBD87F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chiuso</w:t>
            </w:r>
          </w:p>
        </w:tc>
        <w:tc>
          <w:tcPr>
            <w:tcW w:w="3449" w:type="dxa"/>
          </w:tcPr>
          <w:p w14:paraId="03AD4D3E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15.00 – 17,00</w:t>
            </w:r>
          </w:p>
        </w:tc>
      </w:tr>
      <w:tr w:rsidR="00EB53CB" w:rsidRPr="00DC421D" w14:paraId="20F52B19" w14:textId="77777777" w:rsidTr="00C91750">
        <w:trPr>
          <w:divId w:val="527259509"/>
        </w:trPr>
        <w:tc>
          <w:tcPr>
            <w:tcW w:w="3448" w:type="dxa"/>
          </w:tcPr>
          <w:p w14:paraId="7D2172BF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Martedì</w:t>
            </w:r>
          </w:p>
        </w:tc>
        <w:tc>
          <w:tcPr>
            <w:tcW w:w="3448" w:type="dxa"/>
          </w:tcPr>
          <w:p w14:paraId="073C0B04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10.00 – 12.00</w:t>
            </w:r>
          </w:p>
        </w:tc>
        <w:tc>
          <w:tcPr>
            <w:tcW w:w="3449" w:type="dxa"/>
          </w:tcPr>
          <w:p w14:paraId="257F5539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chiuso</w:t>
            </w:r>
          </w:p>
        </w:tc>
      </w:tr>
      <w:tr w:rsidR="00EB53CB" w:rsidRPr="00DC421D" w14:paraId="2B4470BE" w14:textId="77777777" w:rsidTr="00C91750">
        <w:trPr>
          <w:divId w:val="527259509"/>
        </w:trPr>
        <w:tc>
          <w:tcPr>
            <w:tcW w:w="3448" w:type="dxa"/>
          </w:tcPr>
          <w:p w14:paraId="78832B2E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Mercoledì</w:t>
            </w:r>
          </w:p>
        </w:tc>
        <w:tc>
          <w:tcPr>
            <w:tcW w:w="3448" w:type="dxa"/>
          </w:tcPr>
          <w:p w14:paraId="5B1C8064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chiuso</w:t>
            </w:r>
          </w:p>
        </w:tc>
        <w:tc>
          <w:tcPr>
            <w:tcW w:w="3449" w:type="dxa"/>
          </w:tcPr>
          <w:p w14:paraId="6F765FC1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15.00 – 17.00</w:t>
            </w:r>
          </w:p>
        </w:tc>
      </w:tr>
      <w:tr w:rsidR="00EB53CB" w:rsidRPr="00DC421D" w14:paraId="2B2B22FC" w14:textId="77777777" w:rsidTr="00C91750">
        <w:trPr>
          <w:divId w:val="527259509"/>
        </w:trPr>
        <w:tc>
          <w:tcPr>
            <w:tcW w:w="3448" w:type="dxa"/>
          </w:tcPr>
          <w:p w14:paraId="7BA5E5C9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Giovedì</w:t>
            </w:r>
          </w:p>
        </w:tc>
        <w:tc>
          <w:tcPr>
            <w:tcW w:w="3448" w:type="dxa"/>
          </w:tcPr>
          <w:p w14:paraId="266D5C23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10.00 – 12.00</w:t>
            </w:r>
          </w:p>
        </w:tc>
        <w:tc>
          <w:tcPr>
            <w:tcW w:w="3449" w:type="dxa"/>
          </w:tcPr>
          <w:p w14:paraId="4C7477F7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chiuso</w:t>
            </w:r>
          </w:p>
        </w:tc>
      </w:tr>
      <w:tr w:rsidR="00C91750" w:rsidRPr="00DC421D" w14:paraId="59FB0C2F" w14:textId="77777777" w:rsidTr="00C91750">
        <w:trPr>
          <w:divId w:val="527259509"/>
        </w:trPr>
        <w:tc>
          <w:tcPr>
            <w:tcW w:w="3448" w:type="dxa"/>
          </w:tcPr>
          <w:p w14:paraId="30E9F8BC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Venerdì</w:t>
            </w:r>
          </w:p>
        </w:tc>
        <w:tc>
          <w:tcPr>
            <w:tcW w:w="3448" w:type="dxa"/>
          </w:tcPr>
          <w:p w14:paraId="1AF82050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chiuso</w:t>
            </w:r>
          </w:p>
        </w:tc>
        <w:tc>
          <w:tcPr>
            <w:tcW w:w="3449" w:type="dxa"/>
          </w:tcPr>
          <w:p w14:paraId="3BFC52A3" w14:textId="77777777" w:rsidR="00C91750" w:rsidRPr="00DC421D" w:rsidRDefault="00C91750" w:rsidP="00283D21">
            <w:pPr>
              <w:pStyle w:val="LndNormale1"/>
              <w:rPr>
                <w:color w:val="100C43"/>
              </w:rPr>
            </w:pPr>
            <w:r w:rsidRPr="00DC421D">
              <w:rPr>
                <w:color w:val="100C43"/>
              </w:rPr>
              <w:t>15.00 – 17.00</w:t>
            </w:r>
          </w:p>
        </w:tc>
      </w:tr>
    </w:tbl>
    <w:p w14:paraId="0F0F402B" w14:textId="77777777" w:rsidR="00C91750" w:rsidRPr="00DC421D" w:rsidRDefault="00C91750" w:rsidP="00C91750">
      <w:pPr>
        <w:pStyle w:val="LndNormale1"/>
        <w:divId w:val="527259509"/>
        <w:rPr>
          <w:color w:val="100C43"/>
        </w:rPr>
      </w:pPr>
    </w:p>
    <w:p w14:paraId="571D63F9" w14:textId="77777777" w:rsidR="00C91750" w:rsidRPr="00DC421D" w:rsidRDefault="00C91750" w:rsidP="00C91750">
      <w:pPr>
        <w:pStyle w:val="LndNormale1"/>
        <w:divId w:val="527259509"/>
        <w:rPr>
          <w:b/>
          <w:color w:val="100C43"/>
          <w:szCs w:val="22"/>
        </w:rPr>
      </w:pPr>
      <w:r w:rsidRPr="00DC421D">
        <w:rPr>
          <w:b/>
          <w:color w:val="100C43"/>
          <w:szCs w:val="22"/>
        </w:rPr>
        <w:t xml:space="preserve">Durante i suddetti orari è garantito, </w:t>
      </w:r>
      <w:r w:rsidRPr="00DC421D">
        <w:rPr>
          <w:b/>
          <w:color w:val="100C43"/>
          <w:szCs w:val="22"/>
          <w:u w:val="single"/>
        </w:rPr>
        <w:t>salvo assenza degli addetti per ferie o altro,</w:t>
      </w:r>
      <w:r w:rsidRPr="00DC421D">
        <w:rPr>
          <w:b/>
          <w:color w:val="100C43"/>
          <w:szCs w:val="22"/>
        </w:rPr>
        <w:t xml:space="preserve"> anche il servizio telefonico ai seguenti numeri:</w:t>
      </w:r>
    </w:p>
    <w:p w14:paraId="1D9123B2" w14:textId="77777777" w:rsidR="00C91750" w:rsidRPr="00DC421D" w:rsidRDefault="00C91750" w:rsidP="00C91750">
      <w:pPr>
        <w:pStyle w:val="LndNormale1"/>
        <w:divId w:val="527259509"/>
        <w:rPr>
          <w:color w:val="100C43"/>
          <w:szCs w:val="22"/>
        </w:rPr>
      </w:pPr>
      <w:r w:rsidRPr="00DC421D">
        <w:rPr>
          <w:color w:val="100C43"/>
          <w:szCs w:val="22"/>
        </w:rPr>
        <w:t>Segreteria</w:t>
      </w:r>
      <w:r w:rsidRPr="00DC421D">
        <w:rPr>
          <w:color w:val="100C43"/>
          <w:szCs w:val="22"/>
        </w:rPr>
        <w:tab/>
      </w:r>
      <w:r w:rsidRPr="00DC421D">
        <w:rPr>
          <w:color w:val="100C43"/>
          <w:szCs w:val="22"/>
        </w:rPr>
        <w:tab/>
      </w:r>
      <w:r w:rsidRPr="00DC421D">
        <w:rPr>
          <w:color w:val="100C43"/>
          <w:szCs w:val="22"/>
        </w:rPr>
        <w:tab/>
        <w:t>071/28560404</w:t>
      </w:r>
    </w:p>
    <w:p w14:paraId="64132E24" w14:textId="77777777" w:rsidR="00C91750" w:rsidRPr="00DC421D" w:rsidRDefault="00C91750" w:rsidP="00C91750">
      <w:pPr>
        <w:pStyle w:val="LndNormale1"/>
        <w:divId w:val="527259509"/>
        <w:rPr>
          <w:color w:val="100C43"/>
          <w:szCs w:val="22"/>
        </w:rPr>
      </w:pPr>
      <w:r w:rsidRPr="00DC421D">
        <w:rPr>
          <w:color w:val="100C43"/>
          <w:szCs w:val="22"/>
        </w:rPr>
        <w:t>Segreteria Calcio a 5</w:t>
      </w:r>
      <w:r w:rsidRPr="00DC421D">
        <w:rPr>
          <w:color w:val="100C43"/>
          <w:szCs w:val="22"/>
        </w:rPr>
        <w:tab/>
      </w:r>
      <w:r w:rsidRPr="00DC421D">
        <w:rPr>
          <w:color w:val="100C43"/>
          <w:szCs w:val="22"/>
        </w:rPr>
        <w:tab/>
        <w:t>071/28560407</w:t>
      </w:r>
    </w:p>
    <w:p w14:paraId="4EDE0A0C" w14:textId="77777777" w:rsidR="00C91750" w:rsidRPr="00DC421D" w:rsidRDefault="00C91750" w:rsidP="00C91750">
      <w:pPr>
        <w:pStyle w:val="LndNormale1"/>
        <w:divId w:val="527259509"/>
        <w:rPr>
          <w:color w:val="100C43"/>
          <w:sz w:val="18"/>
          <w:szCs w:val="18"/>
        </w:rPr>
      </w:pPr>
      <w:r w:rsidRPr="00DC421D">
        <w:rPr>
          <w:color w:val="100C43"/>
          <w:szCs w:val="22"/>
        </w:rPr>
        <w:t>Ufficio Amministrazione</w:t>
      </w:r>
      <w:r w:rsidRPr="00DC421D">
        <w:rPr>
          <w:color w:val="100C43"/>
          <w:szCs w:val="22"/>
        </w:rPr>
        <w:tab/>
        <w:t xml:space="preserve">071/28560322 </w:t>
      </w:r>
      <w:r w:rsidRPr="00DC421D">
        <w:rPr>
          <w:b/>
          <w:color w:val="100C43"/>
          <w:sz w:val="18"/>
          <w:szCs w:val="18"/>
        </w:rPr>
        <w:t>(Il pomeriggio solo nel giorno di lunedì)</w:t>
      </w:r>
    </w:p>
    <w:p w14:paraId="37344893" w14:textId="77777777" w:rsidR="00C91750" w:rsidRPr="00DC421D" w:rsidRDefault="00C91750" w:rsidP="00C91750">
      <w:pPr>
        <w:pStyle w:val="LndNormale1"/>
        <w:divId w:val="527259509"/>
        <w:rPr>
          <w:b/>
          <w:color w:val="100C43"/>
          <w:sz w:val="18"/>
          <w:szCs w:val="18"/>
        </w:rPr>
      </w:pPr>
      <w:r w:rsidRPr="00DC421D">
        <w:rPr>
          <w:color w:val="100C43"/>
          <w:szCs w:val="22"/>
        </w:rPr>
        <w:t xml:space="preserve">Ufficio Tesseramento </w:t>
      </w:r>
      <w:r w:rsidRPr="00DC421D">
        <w:rPr>
          <w:color w:val="100C43"/>
          <w:szCs w:val="22"/>
        </w:rPr>
        <w:tab/>
        <w:t xml:space="preserve">071/28560408 </w:t>
      </w:r>
      <w:r w:rsidRPr="00DC421D">
        <w:rPr>
          <w:b/>
          <w:color w:val="100C43"/>
          <w:sz w:val="18"/>
          <w:szCs w:val="18"/>
        </w:rPr>
        <w:t>(Il pomeriggio solo nei giorni di mercoledì e venerdì)</w:t>
      </w:r>
    </w:p>
    <w:p w14:paraId="6BD0FD8D" w14:textId="77777777" w:rsidR="00C91750" w:rsidRPr="00DC421D" w:rsidRDefault="00C91750" w:rsidP="00C91750">
      <w:pPr>
        <w:pStyle w:val="breakline"/>
        <w:divId w:val="527259509"/>
        <w:rPr>
          <w:color w:val="100C43"/>
        </w:rPr>
      </w:pPr>
    </w:p>
    <w:p w14:paraId="4B9BF55F" w14:textId="77777777" w:rsidR="00C91750" w:rsidRPr="00DC421D" w:rsidRDefault="00C91750" w:rsidP="00C91750">
      <w:pPr>
        <w:pStyle w:val="breakline"/>
        <w:divId w:val="527259509"/>
        <w:rPr>
          <w:color w:val="100C43"/>
        </w:rPr>
      </w:pPr>
    </w:p>
    <w:p w14:paraId="39210DC3" w14:textId="77777777" w:rsidR="00C91750" w:rsidRPr="00DC421D" w:rsidRDefault="00C91750" w:rsidP="00C91750">
      <w:pPr>
        <w:pStyle w:val="breakline"/>
        <w:divId w:val="527259509"/>
        <w:rPr>
          <w:color w:val="100C43"/>
        </w:rPr>
      </w:pPr>
    </w:p>
    <w:p w14:paraId="4419B9EC" w14:textId="77777777" w:rsidR="00C91750" w:rsidRPr="00DC421D" w:rsidRDefault="00C91750" w:rsidP="00FE7E62">
      <w:pPr>
        <w:pStyle w:val="Corpodeltesto21"/>
        <w:divId w:val="527259509"/>
        <w:rPr>
          <w:rFonts w:ascii="Arial" w:hAnsi="Arial" w:cs="Arial"/>
          <w:b/>
          <w:color w:val="100C43"/>
          <w:sz w:val="22"/>
          <w:szCs w:val="22"/>
        </w:rPr>
      </w:pPr>
    </w:p>
    <w:p w14:paraId="29FE6289" w14:textId="77777777" w:rsidR="00417FAE" w:rsidRPr="00DC421D" w:rsidRDefault="00417FAE" w:rsidP="00417FAE">
      <w:pPr>
        <w:pStyle w:val="LndNormale1"/>
        <w:rPr>
          <w:b/>
          <w:color w:val="100C43"/>
          <w:u w:val="single"/>
        </w:rPr>
      </w:pPr>
      <w:r w:rsidRPr="00DC421D">
        <w:rPr>
          <w:b/>
          <w:color w:val="100C43"/>
          <w:u w:val="single"/>
        </w:rPr>
        <w:t>Le ammende irrogate con il presente comunicato dovranno pervenire a questo</w:t>
      </w:r>
      <w:r w:rsidR="004A4C05" w:rsidRPr="00DC421D">
        <w:rPr>
          <w:b/>
          <w:color w:val="100C43"/>
          <w:u w:val="single"/>
        </w:rPr>
        <w:t xml:space="preserve"> Comitato entro e non oltre il </w:t>
      </w:r>
      <w:r w:rsidR="00BB3889" w:rsidRPr="00DC421D">
        <w:rPr>
          <w:b/>
          <w:color w:val="100C43"/>
          <w:u w:val="single"/>
        </w:rPr>
        <w:t>23</w:t>
      </w:r>
      <w:r w:rsidR="0051239E" w:rsidRPr="00DC421D">
        <w:rPr>
          <w:b/>
          <w:color w:val="100C43"/>
          <w:u w:val="single"/>
        </w:rPr>
        <w:t>/04</w:t>
      </w:r>
      <w:r w:rsidRPr="00DC421D">
        <w:rPr>
          <w:b/>
          <w:color w:val="100C43"/>
          <w:u w:val="single"/>
        </w:rPr>
        <w:t>/2019.</w:t>
      </w:r>
    </w:p>
    <w:p w14:paraId="1F16E668" w14:textId="77777777" w:rsidR="00822CD8" w:rsidRPr="00DC421D" w:rsidRDefault="00822CD8" w:rsidP="00822CD8">
      <w:pPr>
        <w:pStyle w:val="LndNormale1"/>
        <w:rPr>
          <w:color w:val="100C43"/>
        </w:rPr>
      </w:pPr>
    </w:p>
    <w:p w14:paraId="4C91E5F1" w14:textId="77777777" w:rsidR="0022051B" w:rsidRPr="00DC421D" w:rsidRDefault="0022051B" w:rsidP="0022051B">
      <w:pPr>
        <w:pStyle w:val="LndNormale1"/>
        <w:rPr>
          <w:color w:val="100C43"/>
        </w:rPr>
      </w:pPr>
    </w:p>
    <w:p w14:paraId="142F374E" w14:textId="295879E0" w:rsidR="0022051B" w:rsidRPr="00DC421D" w:rsidRDefault="0022051B" w:rsidP="0022051B">
      <w:pPr>
        <w:pStyle w:val="LndNormale1"/>
        <w:jc w:val="center"/>
        <w:rPr>
          <w:b/>
          <w:color w:val="100C43"/>
          <w:u w:val="single"/>
        </w:rPr>
      </w:pPr>
      <w:r w:rsidRPr="00DC421D">
        <w:rPr>
          <w:b/>
          <w:color w:val="100C43"/>
          <w:u w:val="single"/>
        </w:rPr>
        <w:t xml:space="preserve">Pubblicato in Ancona ed affisso all’albo del C.R. M. il </w:t>
      </w:r>
      <w:r w:rsidR="00DC421D">
        <w:rPr>
          <w:b/>
          <w:color w:val="100C43"/>
          <w:u w:val="single"/>
        </w:rPr>
        <w:t>15</w:t>
      </w:r>
      <w:r w:rsidR="005C12EC" w:rsidRPr="00DC421D">
        <w:rPr>
          <w:b/>
          <w:color w:val="100C43"/>
          <w:u w:val="single"/>
        </w:rPr>
        <w:t>/</w:t>
      </w:r>
      <w:r w:rsidR="00C30A14" w:rsidRPr="00DC421D">
        <w:rPr>
          <w:b/>
          <w:color w:val="100C43"/>
          <w:u w:val="single"/>
        </w:rPr>
        <w:t>04</w:t>
      </w:r>
      <w:r w:rsidR="00863DF3" w:rsidRPr="00DC421D">
        <w:rPr>
          <w:b/>
          <w:color w:val="100C43"/>
          <w:u w:val="single"/>
        </w:rPr>
        <w:t>/2019</w:t>
      </w:r>
      <w:r w:rsidRPr="00DC421D">
        <w:rPr>
          <w:b/>
          <w:color w:val="100C43"/>
          <w:u w:val="single"/>
        </w:rPr>
        <w:t>.</w:t>
      </w:r>
    </w:p>
    <w:p w14:paraId="72695C43" w14:textId="77777777" w:rsidR="0022051B" w:rsidRPr="00DC421D" w:rsidRDefault="0022051B" w:rsidP="0022051B">
      <w:pPr>
        <w:rPr>
          <w:color w:val="100C43"/>
        </w:rPr>
      </w:pPr>
    </w:p>
    <w:p w14:paraId="4F0567A1" w14:textId="77777777" w:rsidR="00DD52EA" w:rsidRPr="00DC421D" w:rsidRDefault="00DD52EA" w:rsidP="0022051B">
      <w:pPr>
        <w:rPr>
          <w:color w:val="100C43"/>
        </w:rPr>
      </w:pPr>
    </w:p>
    <w:p w14:paraId="1D657DE8" w14:textId="77777777" w:rsidR="0022051B" w:rsidRPr="00DC421D" w:rsidRDefault="0022051B" w:rsidP="0022051B">
      <w:pPr>
        <w:rPr>
          <w:color w:val="100C43"/>
        </w:rPr>
      </w:pPr>
    </w:p>
    <w:p w14:paraId="599BEEC4" w14:textId="77777777" w:rsidR="009D68DE" w:rsidRPr="00DC421D" w:rsidRDefault="009D68DE" w:rsidP="0022051B">
      <w:pPr>
        <w:rPr>
          <w:color w:val="100C43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22051B" w:rsidRPr="00DC421D" w14:paraId="3448601D" w14:textId="77777777">
        <w:trPr>
          <w:jc w:val="center"/>
        </w:trPr>
        <w:tc>
          <w:tcPr>
            <w:tcW w:w="2886" w:type="pct"/>
          </w:tcPr>
          <w:p w14:paraId="4E23CBF7" w14:textId="77777777" w:rsidR="00667D4D" w:rsidRPr="00DC421D" w:rsidRDefault="00667D4D" w:rsidP="00667D4D">
            <w:pPr>
              <w:pStyle w:val="LndNormale1"/>
              <w:jc w:val="center"/>
              <w:rPr>
                <w:rFonts w:cs="Arial"/>
                <w:b/>
                <w:color w:val="100C43"/>
                <w:szCs w:val="22"/>
                <w:lang w:eastAsia="it-IT"/>
              </w:rPr>
            </w:pPr>
            <w:r w:rsidRPr="00DC421D">
              <w:rPr>
                <w:rFonts w:cs="Arial"/>
                <w:b/>
                <w:color w:val="100C43"/>
                <w:szCs w:val="22"/>
                <w:lang w:eastAsia="it-IT"/>
              </w:rPr>
              <w:t>Il Responsabile Regionale Calcio a Cinque</w:t>
            </w:r>
          </w:p>
          <w:p w14:paraId="4E5498BF" w14:textId="77777777" w:rsidR="0022051B" w:rsidRPr="00DC421D" w:rsidRDefault="00667D4D" w:rsidP="00667D4D">
            <w:pPr>
              <w:pStyle w:val="LndNormale1"/>
              <w:jc w:val="center"/>
              <w:rPr>
                <w:rFonts w:cs="Arial"/>
                <w:b/>
                <w:color w:val="100C43"/>
                <w:szCs w:val="22"/>
                <w:lang w:eastAsia="it-IT"/>
              </w:rPr>
            </w:pPr>
            <w:r w:rsidRPr="00DC421D">
              <w:rPr>
                <w:rFonts w:cs="Arial"/>
                <w:b/>
                <w:color w:val="100C43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E74C54F" w14:textId="77777777" w:rsidR="0022051B" w:rsidRPr="00DC421D" w:rsidRDefault="0022051B" w:rsidP="0022051B">
            <w:pPr>
              <w:pStyle w:val="LndNormale1"/>
              <w:jc w:val="center"/>
              <w:rPr>
                <w:rFonts w:cs="Arial"/>
                <w:b/>
                <w:color w:val="100C43"/>
                <w:szCs w:val="22"/>
                <w:lang w:eastAsia="it-IT"/>
              </w:rPr>
            </w:pPr>
            <w:r w:rsidRPr="00DC421D">
              <w:rPr>
                <w:rFonts w:cs="Arial"/>
                <w:b/>
                <w:color w:val="100C43"/>
                <w:szCs w:val="22"/>
                <w:lang w:eastAsia="it-IT"/>
              </w:rPr>
              <w:t>Il Presidente</w:t>
            </w:r>
          </w:p>
          <w:p w14:paraId="00C22D16" w14:textId="77777777" w:rsidR="0022051B" w:rsidRPr="00DC421D" w:rsidRDefault="0022051B" w:rsidP="0022051B">
            <w:pPr>
              <w:pStyle w:val="LndNormale1"/>
              <w:jc w:val="center"/>
              <w:rPr>
                <w:rFonts w:cs="Arial"/>
                <w:b/>
                <w:color w:val="100C43"/>
                <w:szCs w:val="22"/>
                <w:lang w:eastAsia="it-IT"/>
              </w:rPr>
            </w:pPr>
            <w:r w:rsidRPr="00DC421D">
              <w:rPr>
                <w:rFonts w:cs="Arial"/>
                <w:b/>
                <w:color w:val="100C43"/>
                <w:szCs w:val="22"/>
                <w:lang w:eastAsia="it-IT"/>
              </w:rPr>
              <w:t>(Paolo Cellini)</w:t>
            </w:r>
          </w:p>
        </w:tc>
      </w:tr>
    </w:tbl>
    <w:p w14:paraId="579BF813" w14:textId="77777777" w:rsidR="003F141D" w:rsidRPr="00EB53CB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EB53CB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F906F" w14:textId="77777777" w:rsidR="003F6C7A" w:rsidRDefault="003F6C7A">
      <w:r>
        <w:separator/>
      </w:r>
    </w:p>
  </w:endnote>
  <w:endnote w:type="continuationSeparator" w:id="0">
    <w:p w14:paraId="693A931C" w14:textId="77777777" w:rsidR="003F6C7A" w:rsidRDefault="003F6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192AE" w14:textId="77777777" w:rsidR="003F6C7A" w:rsidRDefault="003F6C7A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3C4DF4C" w14:textId="77777777" w:rsidR="003F6C7A" w:rsidRDefault="003F6C7A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0FFBD" w14:textId="77777777" w:rsidR="003F6C7A" w:rsidRPr="00687C6B" w:rsidRDefault="003F6C7A" w:rsidP="00DC415E">
    <w:pPr>
      <w:pStyle w:val="Pidipagina"/>
      <w:framePr w:wrap="around" w:vAnchor="text" w:hAnchor="page" w:x="5521" w:y="6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4E7BAF">
      <w:rPr>
        <w:rStyle w:val="Numeropagina"/>
        <w:rFonts w:ascii="Arial" w:hAnsi="Arial" w:cs="Arial"/>
        <w:noProof/>
        <w:color w:val="002060"/>
      </w:rPr>
      <w:t>10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104</w:t>
    </w:r>
  </w:p>
  <w:p w14:paraId="303FE694" w14:textId="77777777" w:rsidR="003F6C7A" w:rsidRPr="00B41648" w:rsidRDefault="003F6C7A" w:rsidP="001947B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C8E75" w14:textId="77777777" w:rsidR="003F6C7A" w:rsidRDefault="003F6C7A">
      <w:r>
        <w:separator/>
      </w:r>
    </w:p>
  </w:footnote>
  <w:footnote w:type="continuationSeparator" w:id="0">
    <w:p w14:paraId="6A7906F5" w14:textId="77777777" w:rsidR="003F6C7A" w:rsidRDefault="003F6C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E218D" w14:textId="77777777" w:rsidR="003F6C7A" w:rsidRDefault="003F6C7A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F6C7A" w14:paraId="5DB8A40D" w14:textId="77777777">
      <w:tc>
        <w:tcPr>
          <w:tcW w:w="2050" w:type="dxa"/>
        </w:tcPr>
        <w:p w14:paraId="515A3E91" w14:textId="77777777" w:rsidR="003F6C7A" w:rsidRDefault="003F6C7A">
          <w:pPr>
            <w:pStyle w:val="Intestazione"/>
          </w:pPr>
          <w:r>
            <w:rPr>
              <w:noProof/>
            </w:rPr>
            <w:drawing>
              <wp:inline distT="0" distB="0" distL="0" distR="0" wp14:anchorId="5B946A94" wp14:editId="67C98E66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E1F3172" w14:textId="77777777" w:rsidR="003F6C7A" w:rsidRDefault="003F6C7A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0F7A6510" w14:textId="77777777" w:rsidR="003F6C7A" w:rsidRDefault="003F6C7A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0D15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494F48"/>
    <w:multiLevelType w:val="hybridMultilevel"/>
    <w:tmpl w:val="140C729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1F16C2"/>
    <w:multiLevelType w:val="hybridMultilevel"/>
    <w:tmpl w:val="140C729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1"/>
  </w:num>
  <w:num w:numId="4">
    <w:abstractNumId w:val="15"/>
  </w:num>
  <w:num w:numId="5">
    <w:abstractNumId w:val="9"/>
  </w:num>
  <w:num w:numId="6">
    <w:abstractNumId w:val="4"/>
  </w:num>
  <w:num w:numId="7">
    <w:abstractNumId w:val="17"/>
  </w:num>
  <w:num w:numId="8">
    <w:abstractNumId w:val="13"/>
  </w:num>
  <w:num w:numId="9">
    <w:abstractNumId w:val="8"/>
  </w:num>
  <w:num w:numId="10">
    <w:abstractNumId w:val="16"/>
  </w:num>
  <w:num w:numId="11">
    <w:abstractNumId w:val="5"/>
  </w:num>
  <w:num w:numId="12">
    <w:abstractNumId w:val="23"/>
  </w:num>
  <w:num w:numId="13">
    <w:abstractNumId w:val="1"/>
  </w:num>
  <w:num w:numId="14">
    <w:abstractNumId w:val="12"/>
  </w:num>
  <w:num w:numId="15">
    <w:abstractNumId w:val="10"/>
  </w:num>
  <w:num w:numId="16">
    <w:abstractNumId w:val="24"/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0"/>
  </w:num>
  <w:num w:numId="20">
    <w:abstractNumId w:val="2"/>
  </w:num>
  <w:num w:numId="21">
    <w:abstractNumId w:val="18"/>
  </w:num>
  <w:num w:numId="22">
    <w:abstractNumId w:val="6"/>
  </w:num>
  <w:num w:numId="23">
    <w:abstractNumId w:val="3"/>
  </w:num>
  <w:num w:numId="24">
    <w:abstractNumId w:val="19"/>
  </w:num>
  <w:num w:numId="25">
    <w:abstractNumId w:val="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0400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876"/>
    <w:rsid w:val="00087AD7"/>
    <w:rsid w:val="00087F8B"/>
    <w:rsid w:val="00090139"/>
    <w:rsid w:val="00090180"/>
    <w:rsid w:val="00091B0B"/>
    <w:rsid w:val="00093000"/>
    <w:rsid w:val="000930FA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C85"/>
    <w:rsid w:val="000C3E7B"/>
    <w:rsid w:val="000C539B"/>
    <w:rsid w:val="000C5BAA"/>
    <w:rsid w:val="000C6676"/>
    <w:rsid w:val="000C7505"/>
    <w:rsid w:val="000C7BA3"/>
    <w:rsid w:val="000D2B0F"/>
    <w:rsid w:val="000D3F51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2AB2"/>
    <w:rsid w:val="00113BDF"/>
    <w:rsid w:val="00115D04"/>
    <w:rsid w:val="0011616A"/>
    <w:rsid w:val="0011687F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38A"/>
    <w:rsid w:val="001A3E33"/>
    <w:rsid w:val="001A77D1"/>
    <w:rsid w:val="001A7C6B"/>
    <w:rsid w:val="001B197F"/>
    <w:rsid w:val="001B3335"/>
    <w:rsid w:val="001B3670"/>
    <w:rsid w:val="001B4B23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406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655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06D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10A35"/>
    <w:rsid w:val="00311512"/>
    <w:rsid w:val="00312288"/>
    <w:rsid w:val="003130BF"/>
    <w:rsid w:val="00313AAF"/>
    <w:rsid w:val="00315BF7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AB1"/>
    <w:rsid w:val="003A4647"/>
    <w:rsid w:val="003A5E44"/>
    <w:rsid w:val="003B03A2"/>
    <w:rsid w:val="003B17EA"/>
    <w:rsid w:val="003B2186"/>
    <w:rsid w:val="003B24F1"/>
    <w:rsid w:val="003B2B2D"/>
    <w:rsid w:val="003B78AA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6C7A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4F51"/>
    <w:rsid w:val="004C7B3E"/>
    <w:rsid w:val="004D12DE"/>
    <w:rsid w:val="004D1ABE"/>
    <w:rsid w:val="004D2BC6"/>
    <w:rsid w:val="004D2DED"/>
    <w:rsid w:val="004D4C51"/>
    <w:rsid w:val="004D4FC1"/>
    <w:rsid w:val="004D52DD"/>
    <w:rsid w:val="004E111D"/>
    <w:rsid w:val="004E1F88"/>
    <w:rsid w:val="004E2C24"/>
    <w:rsid w:val="004E7BAF"/>
    <w:rsid w:val="004F2B60"/>
    <w:rsid w:val="004F3641"/>
    <w:rsid w:val="004F7010"/>
    <w:rsid w:val="004F70E2"/>
    <w:rsid w:val="00500457"/>
    <w:rsid w:val="00502C14"/>
    <w:rsid w:val="00503E06"/>
    <w:rsid w:val="0050710E"/>
    <w:rsid w:val="00510FD7"/>
    <w:rsid w:val="0051150E"/>
    <w:rsid w:val="0051239E"/>
    <w:rsid w:val="0051356E"/>
    <w:rsid w:val="0051626C"/>
    <w:rsid w:val="005173BE"/>
    <w:rsid w:val="00526208"/>
    <w:rsid w:val="00535245"/>
    <w:rsid w:val="00536217"/>
    <w:rsid w:val="005410A5"/>
    <w:rsid w:val="005431DB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512C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0357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4DB0"/>
    <w:rsid w:val="00685F46"/>
    <w:rsid w:val="00686445"/>
    <w:rsid w:val="00687C6B"/>
    <w:rsid w:val="00690DD6"/>
    <w:rsid w:val="0069247B"/>
    <w:rsid w:val="006937ED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07DB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C0254"/>
    <w:rsid w:val="007C2DC9"/>
    <w:rsid w:val="007C2F7E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28C7"/>
    <w:rsid w:val="00802CB6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5ABB"/>
    <w:rsid w:val="009D0B82"/>
    <w:rsid w:val="009D0D94"/>
    <w:rsid w:val="009D13CD"/>
    <w:rsid w:val="009D244C"/>
    <w:rsid w:val="009D38B5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2542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407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869"/>
    <w:rsid w:val="00BA1A40"/>
    <w:rsid w:val="00BA1D60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2F26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478F"/>
    <w:rsid w:val="00C64B46"/>
    <w:rsid w:val="00C64CBF"/>
    <w:rsid w:val="00C67A10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7ACA"/>
    <w:rsid w:val="00D16BF6"/>
    <w:rsid w:val="00D16F85"/>
    <w:rsid w:val="00D16FBB"/>
    <w:rsid w:val="00D17484"/>
    <w:rsid w:val="00D21F62"/>
    <w:rsid w:val="00D249C8"/>
    <w:rsid w:val="00D26EE8"/>
    <w:rsid w:val="00D30217"/>
    <w:rsid w:val="00D31490"/>
    <w:rsid w:val="00D31AB5"/>
    <w:rsid w:val="00D31C20"/>
    <w:rsid w:val="00D334B0"/>
    <w:rsid w:val="00D33729"/>
    <w:rsid w:val="00D33A31"/>
    <w:rsid w:val="00D34617"/>
    <w:rsid w:val="00D34730"/>
    <w:rsid w:val="00D35E0B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58E4"/>
    <w:rsid w:val="00D55BD4"/>
    <w:rsid w:val="00D573AC"/>
    <w:rsid w:val="00D62F20"/>
    <w:rsid w:val="00D63918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C0F71"/>
    <w:rsid w:val="00DC1126"/>
    <w:rsid w:val="00DC33D3"/>
    <w:rsid w:val="00DC415E"/>
    <w:rsid w:val="00DC421D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05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A8A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FA1"/>
    <w:rsid w:val="00F202EF"/>
    <w:rsid w:val="00F21C89"/>
    <w:rsid w:val="00F21D2D"/>
    <w:rsid w:val="00F23658"/>
    <w:rsid w:val="00F245AB"/>
    <w:rsid w:val="00F24769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4091"/>
    <w:rsid w:val="00F94CA4"/>
    <w:rsid w:val="00FA1EB5"/>
    <w:rsid w:val="00FA35F0"/>
    <w:rsid w:val="00FA572D"/>
    <w:rsid w:val="00FB0F63"/>
    <w:rsid w:val="00FB3118"/>
    <w:rsid w:val="00FB479F"/>
    <w:rsid w:val="00FB615D"/>
    <w:rsid w:val="00FB6BF2"/>
    <w:rsid w:val="00FB7100"/>
    <w:rsid w:val="00FC0612"/>
    <w:rsid w:val="00FC3735"/>
    <w:rsid w:val="00FC41C2"/>
    <w:rsid w:val="00FC49A6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E87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5marche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0EB4C8-FD02-B348-B14A-A8436A35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\QuidInformatica\LND\CCUPortal\lndcu12\PERSONAL. ALLINFO\MODELLO.dot</Template>
  <TotalTime>48</TotalTime>
  <Pages>10</Pages>
  <Words>2585</Words>
  <Characters>14737</Characters>
  <Application>Microsoft Macintosh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17288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26</cp:revision>
  <cp:lastPrinted>2019-04-09T14:49:00Z</cp:lastPrinted>
  <dcterms:created xsi:type="dcterms:W3CDTF">2019-04-13T20:19:00Z</dcterms:created>
  <dcterms:modified xsi:type="dcterms:W3CDTF">2019-04-15T13:39:00Z</dcterms:modified>
</cp:coreProperties>
</file>