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3A709C94" w:rsidR="00AA13B6" w:rsidRPr="00EB53CB" w:rsidRDefault="00AA13B6" w:rsidP="00911FAD">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1239E">
              <w:rPr>
                <w:rFonts w:ascii="Arial" w:hAnsi="Arial" w:cs="Arial"/>
                <w:color w:val="002060"/>
                <w:sz w:val="40"/>
                <w:szCs w:val="40"/>
              </w:rPr>
              <w:t>9</w:t>
            </w:r>
            <w:r w:rsidR="00911FAD">
              <w:rPr>
                <w:rFonts w:ascii="Arial" w:hAnsi="Arial" w:cs="Arial"/>
                <w:color w:val="002060"/>
                <w:sz w:val="40"/>
                <w:szCs w:val="40"/>
              </w:rPr>
              <w:t>8</w:t>
            </w:r>
            <w:r w:rsidRPr="00EB53CB">
              <w:rPr>
                <w:rFonts w:ascii="Arial" w:hAnsi="Arial" w:cs="Arial"/>
                <w:color w:val="002060"/>
                <w:sz w:val="40"/>
                <w:szCs w:val="40"/>
              </w:rPr>
              <w:t xml:space="preserve"> del </w:t>
            </w:r>
            <w:r w:rsidR="00911FAD">
              <w:rPr>
                <w:rFonts w:ascii="Arial" w:hAnsi="Arial" w:cs="Arial"/>
                <w:color w:val="002060"/>
                <w:sz w:val="40"/>
                <w:szCs w:val="40"/>
              </w:rPr>
              <w:t>03</w:t>
            </w:r>
            <w:r w:rsidR="00CF4C7D" w:rsidRPr="00EB53CB">
              <w:rPr>
                <w:rFonts w:ascii="Arial" w:hAnsi="Arial" w:cs="Arial"/>
                <w:color w:val="002060"/>
                <w:sz w:val="40"/>
                <w:szCs w:val="40"/>
              </w:rPr>
              <w:t>/</w:t>
            </w:r>
            <w:r w:rsidR="00846DC2">
              <w:rPr>
                <w:rFonts w:ascii="Arial" w:hAnsi="Arial" w:cs="Arial"/>
                <w:color w:val="002060"/>
                <w:sz w:val="40"/>
                <w:szCs w:val="40"/>
              </w:rPr>
              <w:t>04</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bookmarkStart w:id="1" w:name="_GoBack"/>
    <w:bookmarkEnd w:id="1"/>
    <w:p w14:paraId="5D43E276" w14:textId="7BFF7426"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250472">
          <w:rPr>
            <w:noProof/>
            <w:webHidden/>
            <w:color w:val="002060"/>
          </w:rPr>
          <w:t>1</w:t>
        </w:r>
        <w:r w:rsidR="009E3090" w:rsidRPr="00EB53CB">
          <w:rPr>
            <w:noProof/>
            <w:webHidden/>
            <w:color w:val="002060"/>
          </w:rPr>
          <w:fldChar w:fldCharType="end"/>
        </w:r>
      </w:hyperlink>
    </w:p>
    <w:p w14:paraId="1053AAF4" w14:textId="1DCD287A" w:rsidR="009E3090" w:rsidRPr="00EB53CB" w:rsidRDefault="003D0421">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250472">
          <w:rPr>
            <w:noProof/>
            <w:webHidden/>
            <w:color w:val="002060"/>
          </w:rPr>
          <w:t>1</w:t>
        </w:r>
        <w:r w:rsidR="009E3090" w:rsidRPr="00EB53CB">
          <w:rPr>
            <w:noProof/>
            <w:webHidden/>
            <w:color w:val="002060"/>
          </w:rPr>
          <w:fldChar w:fldCharType="end"/>
        </w:r>
      </w:hyperlink>
    </w:p>
    <w:p w14:paraId="74D1FD32" w14:textId="1086E9CF" w:rsidR="009E3090" w:rsidRPr="00EB53CB" w:rsidRDefault="003D0421">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250472">
          <w:rPr>
            <w:noProof/>
            <w:webHidden/>
            <w:color w:val="002060"/>
          </w:rPr>
          <w:t>1</w:t>
        </w:r>
        <w:r w:rsidR="009E3090" w:rsidRPr="00EB53CB">
          <w:rPr>
            <w:noProof/>
            <w:webHidden/>
            <w:color w:val="002060"/>
          </w:rPr>
          <w:fldChar w:fldCharType="end"/>
        </w:r>
      </w:hyperlink>
    </w:p>
    <w:p w14:paraId="36EB6DF6" w14:textId="6C048268" w:rsidR="009E3090" w:rsidRPr="00EB53CB" w:rsidRDefault="003D0421">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250472">
          <w:rPr>
            <w:noProof/>
            <w:webHidden/>
            <w:color w:val="002060"/>
          </w:rPr>
          <w:t>1</w:t>
        </w:r>
        <w:r w:rsidR="009E3090" w:rsidRPr="00EB53CB">
          <w:rPr>
            <w:noProof/>
            <w:webHidden/>
            <w:color w:val="002060"/>
          </w:rPr>
          <w:fldChar w:fldCharType="end"/>
        </w:r>
      </w:hyperlink>
    </w:p>
    <w:p w14:paraId="00E64785" w14:textId="4AEE1712" w:rsidR="009E3090" w:rsidRPr="00EB53CB" w:rsidRDefault="003D0421">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250472">
          <w:rPr>
            <w:noProof/>
            <w:webHidden/>
            <w:color w:val="002060"/>
          </w:rPr>
          <w:t>1</w:t>
        </w:r>
        <w:r w:rsidR="009E3090" w:rsidRPr="00EB53CB">
          <w:rPr>
            <w:noProof/>
            <w:webHidden/>
            <w:color w:val="002060"/>
          </w:rPr>
          <w:fldChar w:fldCharType="end"/>
        </w:r>
      </w:hyperlink>
    </w:p>
    <w:p w14:paraId="1D5261EE" w14:textId="04F8575A" w:rsidR="009E3090" w:rsidRPr="00EB53CB" w:rsidRDefault="003D0421">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250472">
          <w:rPr>
            <w:noProof/>
            <w:webHidden/>
            <w:color w:val="002060"/>
          </w:rPr>
          <w:t>4</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29"/>
      <w:r w:rsidRPr="00EB53CB">
        <w:rPr>
          <w:color w:val="FFFFFF" w:themeColor="background1"/>
        </w:rPr>
        <w:t>COMUNICAZIONI DELLA F.I.G.C.</w:t>
      </w:r>
      <w:bookmarkEnd w:id="2"/>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3" w:name="_Toc536439830"/>
      <w:r w:rsidRPr="00EB53CB">
        <w:rPr>
          <w:color w:val="FFFFFF" w:themeColor="background1"/>
        </w:rPr>
        <w:t>COMUNICAZIONI DELLA L.N.D.</w:t>
      </w:r>
      <w:bookmarkEnd w:id="3"/>
    </w:p>
    <w:p w14:paraId="149739E6" w14:textId="2D704C67" w:rsidR="00876326" w:rsidRDefault="00876326" w:rsidP="00863DF3">
      <w:pPr>
        <w:rPr>
          <w:rFonts w:ascii="Arial" w:hAnsi="Arial" w:cs="Arial"/>
          <w:color w:val="002060"/>
          <w:sz w:val="22"/>
          <w:szCs w:val="22"/>
        </w:rPr>
      </w:pPr>
    </w:p>
    <w:p w14:paraId="09F0084D" w14:textId="7419328F" w:rsidR="007944A7" w:rsidRPr="007944A7" w:rsidRDefault="007944A7"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4" w:name="_Toc536439831"/>
      <w:r w:rsidRPr="00EB53CB">
        <w:rPr>
          <w:color w:val="FFFFFF" w:themeColor="background1"/>
        </w:rPr>
        <w:t>COMUNICAZIONI DELLA DIVISIONE CALCIO A CINQUE</w:t>
      </w:r>
      <w:bookmarkEnd w:id="4"/>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18814422" w14:textId="4A6FC35E" w:rsidR="0067374C" w:rsidRDefault="0067374C"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lastRenderedPageBreak/>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263E0981" w:rsidR="00F17FA1" w:rsidRDefault="00F17FA1" w:rsidP="003849FA">
      <w:pPr>
        <w:pStyle w:val="LndNormale1"/>
        <w:rPr>
          <w:b/>
          <w:color w:val="002060"/>
          <w:szCs w:val="22"/>
        </w:rPr>
      </w:pPr>
    </w:p>
    <w:p w14:paraId="34FF7068" w14:textId="77777777" w:rsidR="00E84DA6" w:rsidRDefault="00E84DA6" w:rsidP="003849FA">
      <w:pPr>
        <w:pStyle w:val="LndNormale1"/>
        <w:rPr>
          <w:b/>
          <w:color w:val="002060"/>
          <w:szCs w:val="22"/>
        </w:rPr>
      </w:pPr>
    </w:p>
    <w:p w14:paraId="1B879257" w14:textId="77777777" w:rsidR="00E84DA6" w:rsidRPr="00E84DA6" w:rsidRDefault="00E84DA6" w:rsidP="00E84DA6">
      <w:pPr>
        <w:pStyle w:val="Nessunaspaziatura"/>
        <w:jc w:val="center"/>
        <w:rPr>
          <w:rFonts w:ascii="Arial" w:hAnsi="Arial" w:cs="Arial"/>
          <w:b/>
          <w:color w:val="002060"/>
          <w:sz w:val="28"/>
          <w:szCs w:val="28"/>
        </w:rPr>
      </w:pPr>
      <w:r w:rsidRPr="00E84DA6">
        <w:rPr>
          <w:rFonts w:ascii="Arial" w:hAnsi="Arial" w:cs="Arial"/>
          <w:b/>
          <w:color w:val="002060"/>
          <w:sz w:val="28"/>
          <w:szCs w:val="28"/>
        </w:rPr>
        <w:t>REGOLAMENTO FASE FINALE CAMPIONATI</w:t>
      </w:r>
    </w:p>
    <w:p w14:paraId="3B05D086" w14:textId="3F2FB9B6" w:rsidR="00E84DA6" w:rsidRPr="00E84DA6" w:rsidRDefault="0036678A" w:rsidP="00E84DA6">
      <w:pPr>
        <w:pStyle w:val="Nessunaspaziatura"/>
        <w:jc w:val="center"/>
        <w:rPr>
          <w:rFonts w:ascii="Arial" w:hAnsi="Arial" w:cs="Arial"/>
          <w:b/>
          <w:color w:val="002060"/>
          <w:sz w:val="28"/>
          <w:szCs w:val="28"/>
        </w:rPr>
      </w:pPr>
      <w:r>
        <w:rPr>
          <w:rFonts w:ascii="Arial" w:hAnsi="Arial" w:cs="Arial"/>
          <w:b/>
          <w:color w:val="002060"/>
          <w:sz w:val="28"/>
          <w:szCs w:val="28"/>
        </w:rPr>
        <w:t>FEMMINILE, UNDER 21, UNDER 19, UNDER 17, UNDER 15</w:t>
      </w:r>
    </w:p>
    <w:p w14:paraId="691D8902" w14:textId="77777777" w:rsidR="00E84DA6" w:rsidRPr="00E84DA6" w:rsidRDefault="00E84DA6" w:rsidP="00E84DA6">
      <w:pPr>
        <w:pStyle w:val="Nessunaspaziatura"/>
        <w:jc w:val="center"/>
        <w:rPr>
          <w:rFonts w:ascii="Arial" w:hAnsi="Arial" w:cs="Arial"/>
          <w:b/>
          <w:color w:val="002060"/>
          <w:sz w:val="28"/>
          <w:szCs w:val="28"/>
        </w:rPr>
      </w:pPr>
      <w:r w:rsidRPr="00E84DA6">
        <w:rPr>
          <w:rFonts w:ascii="Arial" w:hAnsi="Arial" w:cs="Arial"/>
          <w:b/>
          <w:color w:val="002060"/>
          <w:sz w:val="28"/>
          <w:szCs w:val="28"/>
        </w:rPr>
        <w:t>S.S. 2018/2019</w:t>
      </w:r>
    </w:p>
    <w:p w14:paraId="7121FCFD" w14:textId="6AD1449B" w:rsidR="00E84DA6" w:rsidRPr="00D64994" w:rsidRDefault="00E84DA6" w:rsidP="00E84DA6">
      <w:pPr>
        <w:pStyle w:val="Nessunaspaziatura"/>
        <w:jc w:val="both"/>
        <w:rPr>
          <w:rFonts w:ascii="Arial" w:hAnsi="Arial" w:cs="Arial"/>
          <w:b/>
          <w:color w:val="002060"/>
        </w:rPr>
      </w:pPr>
    </w:p>
    <w:p w14:paraId="3FF37896" w14:textId="77777777" w:rsidR="00E84DA6" w:rsidRPr="00D64994" w:rsidRDefault="00E84DA6" w:rsidP="00E84DA6">
      <w:pPr>
        <w:pStyle w:val="Nessunaspaziatura"/>
        <w:jc w:val="both"/>
        <w:rPr>
          <w:rFonts w:ascii="Arial" w:hAnsi="Arial" w:cs="Arial"/>
          <w:b/>
          <w:color w:val="002060"/>
        </w:rPr>
      </w:pPr>
      <w:r w:rsidRPr="00D64994">
        <w:rPr>
          <w:rFonts w:ascii="Arial" w:hAnsi="Arial" w:cs="Arial"/>
          <w:b/>
          <w:color w:val="002060"/>
        </w:rPr>
        <w:t>Articolo 1 – Doveri, obblighi organizzazione e responsabilità</w:t>
      </w:r>
    </w:p>
    <w:p w14:paraId="7A65E3F0" w14:textId="77777777" w:rsidR="00E84DA6" w:rsidRPr="00D64994" w:rsidRDefault="00E84DA6" w:rsidP="00E84DA6">
      <w:pPr>
        <w:pStyle w:val="Nessunaspaziatura"/>
        <w:jc w:val="both"/>
        <w:rPr>
          <w:rFonts w:ascii="Arial" w:hAnsi="Arial" w:cs="Arial"/>
          <w:color w:val="002060"/>
        </w:rPr>
      </w:pPr>
    </w:p>
    <w:p w14:paraId="31E65909"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t xml:space="preserve">La Fase Finale dei Campionati Regionali Femminile, Under 21, Under 19, Under 17, Under 15 avrà luogo dal 13 al 14 aprile 2019 presso il </w:t>
      </w:r>
      <w:proofErr w:type="spellStart"/>
      <w:r w:rsidRPr="00D64994">
        <w:rPr>
          <w:rFonts w:ascii="Arial" w:hAnsi="Arial" w:cs="Arial"/>
          <w:b/>
          <w:color w:val="002060"/>
        </w:rPr>
        <w:t>Palafiera</w:t>
      </w:r>
      <w:proofErr w:type="spellEnd"/>
      <w:r w:rsidRPr="00D64994">
        <w:rPr>
          <w:rFonts w:ascii="Arial" w:hAnsi="Arial" w:cs="Arial"/>
          <w:b/>
          <w:color w:val="002060"/>
        </w:rPr>
        <w:t xml:space="preserve"> Campanara “Nino Pizza”</w:t>
      </w:r>
      <w:r w:rsidRPr="00D64994">
        <w:rPr>
          <w:rFonts w:ascii="Arial" w:hAnsi="Arial" w:cs="Arial"/>
          <w:color w:val="002060"/>
        </w:rPr>
        <w:t xml:space="preserve"> Via delle Esposizioni, 33 di </w:t>
      </w:r>
      <w:r w:rsidRPr="00D64994">
        <w:rPr>
          <w:rFonts w:ascii="Arial" w:hAnsi="Arial" w:cs="Arial"/>
          <w:b/>
          <w:color w:val="002060"/>
        </w:rPr>
        <w:t xml:space="preserve">PESARO </w:t>
      </w:r>
      <w:r w:rsidRPr="00D64994">
        <w:rPr>
          <w:rFonts w:ascii="Arial" w:hAnsi="Arial" w:cs="Arial"/>
          <w:color w:val="002060"/>
        </w:rPr>
        <w:t>come da programma gare.</w:t>
      </w:r>
    </w:p>
    <w:p w14:paraId="6CF28901" w14:textId="77777777" w:rsidR="00E84DA6" w:rsidRPr="00D64994" w:rsidRDefault="00E84DA6" w:rsidP="00E84DA6">
      <w:pPr>
        <w:pStyle w:val="Nessunaspaziatura"/>
        <w:jc w:val="both"/>
        <w:rPr>
          <w:rFonts w:ascii="Arial" w:hAnsi="Arial" w:cs="Arial"/>
          <w:color w:val="002060"/>
        </w:rPr>
      </w:pPr>
    </w:p>
    <w:p w14:paraId="2F7EEA4B"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t>Il Comitato Regionale Marche potrà adottare tutte le decisioni concernenti il presente Regolamento anche al fine di assicurare il miglior esito della manifestazione.</w:t>
      </w:r>
    </w:p>
    <w:p w14:paraId="32EF0DB2"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t>La disciplina sportiva è demandata agli Organi di Giustizia Sportiva della FIGC.</w:t>
      </w:r>
    </w:p>
    <w:p w14:paraId="17ED4653" w14:textId="77777777" w:rsidR="00E84DA6" w:rsidRPr="00D64994" w:rsidRDefault="00E84DA6" w:rsidP="00E84DA6">
      <w:pPr>
        <w:pStyle w:val="Nessunaspaziatura"/>
        <w:jc w:val="both"/>
        <w:rPr>
          <w:rFonts w:ascii="Arial" w:hAnsi="Arial" w:cs="Arial"/>
          <w:color w:val="002060"/>
        </w:rPr>
      </w:pPr>
    </w:p>
    <w:p w14:paraId="04AF9DC5" w14:textId="77777777" w:rsidR="00E84DA6" w:rsidRPr="00D64994" w:rsidRDefault="00E84DA6" w:rsidP="00E84DA6">
      <w:pPr>
        <w:pStyle w:val="Nessunaspaziatura"/>
        <w:jc w:val="both"/>
        <w:rPr>
          <w:rFonts w:ascii="Arial" w:eastAsia="Lucida Sans Unicode" w:hAnsi="Arial" w:cs="Arial"/>
          <w:color w:val="002060"/>
          <w:kern w:val="1"/>
        </w:rPr>
      </w:pPr>
      <w:r w:rsidRPr="00D64994">
        <w:rPr>
          <w:rFonts w:ascii="Arial" w:eastAsia="Lucida Sans Unicode" w:hAnsi="Arial" w:cs="Arial"/>
          <w:color w:val="002060"/>
          <w:kern w:val="1"/>
        </w:rPr>
        <w:t>Le società partecipanti si impegnano a svolgere gli incontri della competizione nel rispetto del presente Regolamento, ed a far scendere in campo le loro migliori squadre.</w:t>
      </w:r>
    </w:p>
    <w:p w14:paraId="60444A35"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t>Le Società sono responsabili del comportamento dei propri giocatori, dirigenti, membri della Società, tifosi e di ogni altra persona svolgente una funzione per loro conto prima, dopo e durante gli incontri, secondo le norme Federali e di Lega.</w:t>
      </w:r>
    </w:p>
    <w:p w14:paraId="36DFC393" w14:textId="77777777" w:rsidR="00E84DA6" w:rsidRPr="00D64994" w:rsidRDefault="00E84DA6" w:rsidP="00E84DA6">
      <w:pPr>
        <w:pStyle w:val="Nessunaspaziatura"/>
        <w:jc w:val="both"/>
        <w:rPr>
          <w:rFonts w:ascii="Arial" w:hAnsi="Arial" w:cs="Arial"/>
          <w:color w:val="002060"/>
        </w:rPr>
      </w:pPr>
    </w:p>
    <w:p w14:paraId="415E9C98" w14:textId="77777777" w:rsidR="00E84DA6" w:rsidRPr="00D64994" w:rsidRDefault="00E84DA6" w:rsidP="00E84DA6">
      <w:pPr>
        <w:pStyle w:val="Nessunaspaziatura"/>
        <w:jc w:val="both"/>
        <w:rPr>
          <w:rFonts w:ascii="Arial" w:hAnsi="Arial" w:cs="Arial"/>
          <w:b/>
          <w:color w:val="002060"/>
        </w:rPr>
      </w:pPr>
      <w:r w:rsidRPr="00D64994">
        <w:rPr>
          <w:rFonts w:ascii="Arial" w:hAnsi="Arial" w:cs="Arial"/>
          <w:b/>
          <w:color w:val="002060"/>
        </w:rPr>
        <w:t>Articolo 2 - Sistema di gara</w:t>
      </w:r>
    </w:p>
    <w:p w14:paraId="65AA43EA" w14:textId="77777777" w:rsidR="00E84DA6" w:rsidRPr="00D64994" w:rsidRDefault="00E84DA6" w:rsidP="00E84DA6">
      <w:pPr>
        <w:pStyle w:val="Nessunaspaziatura"/>
        <w:jc w:val="both"/>
        <w:rPr>
          <w:rFonts w:ascii="Arial" w:hAnsi="Arial" w:cs="Arial"/>
          <w:color w:val="002060"/>
        </w:rPr>
      </w:pPr>
    </w:p>
    <w:p w14:paraId="4FFC59E6"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t xml:space="preserve">La Fase Finale si svolgerà come di seguito evidenziato: </w:t>
      </w:r>
    </w:p>
    <w:p w14:paraId="1F11A9FE" w14:textId="77777777" w:rsidR="00E84DA6" w:rsidRDefault="00E84DA6" w:rsidP="00E84DA6">
      <w:pPr>
        <w:pStyle w:val="Nessunaspaziatura"/>
        <w:jc w:val="both"/>
        <w:rPr>
          <w:rFonts w:ascii="Arial" w:hAnsi="Arial" w:cs="Arial"/>
          <w:color w:val="002060"/>
        </w:rPr>
      </w:pPr>
    </w:p>
    <w:p w14:paraId="03B33C29" w14:textId="77777777" w:rsidR="00E84DA6" w:rsidRPr="00D64994" w:rsidRDefault="00E84DA6" w:rsidP="00E84DA6">
      <w:pPr>
        <w:pStyle w:val="Nessunaspaziatura"/>
        <w:jc w:val="both"/>
        <w:rPr>
          <w:rFonts w:ascii="Arial" w:hAnsi="Arial" w:cs="Arial"/>
          <w:b/>
          <w:color w:val="002060"/>
          <w:u w:val="single"/>
        </w:rPr>
      </w:pPr>
      <w:r w:rsidRPr="00D64994">
        <w:rPr>
          <w:rFonts w:ascii="Arial" w:hAnsi="Arial" w:cs="Arial"/>
          <w:b/>
          <w:color w:val="002060"/>
          <w:u w:val="single"/>
        </w:rPr>
        <w:t xml:space="preserve">CAMPIONATO REGIONALE CALCIO A CINQUE </w:t>
      </w:r>
      <w:r>
        <w:rPr>
          <w:rFonts w:ascii="Arial" w:hAnsi="Arial" w:cs="Arial"/>
          <w:b/>
          <w:color w:val="002060"/>
          <w:u w:val="single"/>
        </w:rPr>
        <w:t>FEMMINILE</w:t>
      </w:r>
    </w:p>
    <w:p w14:paraId="0E179DEE" w14:textId="77777777" w:rsidR="00E84DA6" w:rsidRDefault="00E84DA6" w:rsidP="00E84DA6">
      <w:pPr>
        <w:pStyle w:val="Nessunaspaziatura"/>
        <w:jc w:val="both"/>
        <w:rPr>
          <w:rFonts w:ascii="Arial" w:hAnsi="Arial" w:cs="Arial"/>
          <w:color w:val="002060"/>
        </w:rPr>
      </w:pPr>
    </w:p>
    <w:p w14:paraId="3B126D4E" w14:textId="77777777" w:rsidR="00E84DA6" w:rsidRDefault="00E84DA6" w:rsidP="00E84DA6">
      <w:pPr>
        <w:pStyle w:val="LndNormale1"/>
        <w:rPr>
          <w:b/>
          <w:color w:val="002060"/>
          <w:szCs w:val="22"/>
        </w:rPr>
      </w:pPr>
      <w:r>
        <w:rPr>
          <w:b/>
          <w:color w:val="002060"/>
          <w:szCs w:val="22"/>
        </w:rPr>
        <w:t>GARA DI FINALE</w:t>
      </w:r>
    </w:p>
    <w:p w14:paraId="4CF82BDE" w14:textId="77777777" w:rsidR="00E84DA6" w:rsidRPr="00C27BFA" w:rsidRDefault="00E84DA6" w:rsidP="00E84DA6">
      <w:pPr>
        <w:pStyle w:val="LndNormale1"/>
        <w:rPr>
          <w:b/>
          <w:color w:val="002060"/>
          <w:szCs w:val="22"/>
        </w:rPr>
      </w:pPr>
      <w:r>
        <w:rPr>
          <w:b/>
          <w:color w:val="002060"/>
          <w:szCs w:val="22"/>
        </w:rPr>
        <w:t xml:space="preserve">SABATO </w:t>
      </w:r>
      <w:r w:rsidRPr="00C27BFA">
        <w:rPr>
          <w:b/>
          <w:color w:val="002060"/>
          <w:szCs w:val="22"/>
        </w:rPr>
        <w:t>13</w:t>
      </w:r>
      <w:r>
        <w:rPr>
          <w:b/>
          <w:color w:val="002060"/>
          <w:szCs w:val="22"/>
        </w:rPr>
        <w:t xml:space="preserve"> APRILE </w:t>
      </w:r>
      <w:r w:rsidRPr="00C27BFA">
        <w:rPr>
          <w:b/>
          <w:color w:val="002060"/>
          <w:szCs w:val="22"/>
        </w:rPr>
        <w:t xml:space="preserve">2019, ore </w:t>
      </w:r>
      <w:r>
        <w:rPr>
          <w:b/>
          <w:color w:val="002060"/>
          <w:szCs w:val="22"/>
        </w:rPr>
        <w:t>21</w:t>
      </w:r>
      <w:r w:rsidRPr="00C27BFA">
        <w:rPr>
          <w:b/>
          <w:color w:val="002060"/>
          <w:szCs w:val="22"/>
        </w:rPr>
        <w:t>:00</w:t>
      </w:r>
    </w:p>
    <w:p w14:paraId="67B7B804" w14:textId="77777777" w:rsidR="00E84DA6" w:rsidRDefault="00E84DA6" w:rsidP="00E84DA6">
      <w:pPr>
        <w:pStyle w:val="Nessunaspaziatura"/>
        <w:jc w:val="both"/>
        <w:rPr>
          <w:rFonts w:ascii="Arial" w:hAnsi="Arial" w:cs="Arial"/>
          <w:color w:val="002060"/>
        </w:rPr>
      </w:pPr>
    </w:p>
    <w:p w14:paraId="0E1B5F87" w14:textId="77777777" w:rsidR="00E84DA6" w:rsidRPr="00D64994" w:rsidRDefault="00E84DA6" w:rsidP="00E84DA6">
      <w:pPr>
        <w:pStyle w:val="Nessunaspaziatura"/>
        <w:jc w:val="both"/>
        <w:rPr>
          <w:rFonts w:ascii="Arial" w:hAnsi="Arial" w:cs="Arial"/>
          <w:b/>
          <w:color w:val="002060"/>
          <w:u w:val="single"/>
        </w:rPr>
      </w:pPr>
      <w:r w:rsidRPr="00D64994">
        <w:rPr>
          <w:rFonts w:ascii="Arial" w:hAnsi="Arial" w:cs="Arial"/>
          <w:b/>
          <w:color w:val="002060"/>
          <w:u w:val="single"/>
        </w:rPr>
        <w:t xml:space="preserve">CAMPIONATO REGIONALE CALCIO A CINQUE </w:t>
      </w:r>
      <w:r>
        <w:rPr>
          <w:rFonts w:ascii="Arial" w:hAnsi="Arial" w:cs="Arial"/>
          <w:b/>
          <w:color w:val="002060"/>
          <w:u w:val="single"/>
        </w:rPr>
        <w:t>UNDER 21</w:t>
      </w:r>
    </w:p>
    <w:p w14:paraId="4B2C6B00" w14:textId="77777777" w:rsidR="00E84DA6" w:rsidRDefault="00E84DA6" w:rsidP="00E84DA6">
      <w:pPr>
        <w:pStyle w:val="Nessunaspaziatura"/>
        <w:jc w:val="both"/>
        <w:rPr>
          <w:rFonts w:ascii="Arial" w:hAnsi="Arial" w:cs="Arial"/>
          <w:color w:val="002060"/>
        </w:rPr>
      </w:pPr>
    </w:p>
    <w:p w14:paraId="0211B83E" w14:textId="77777777" w:rsidR="00E84DA6" w:rsidRDefault="00E84DA6" w:rsidP="00E84DA6">
      <w:pPr>
        <w:pStyle w:val="LndNormale1"/>
        <w:rPr>
          <w:b/>
          <w:color w:val="002060"/>
          <w:szCs w:val="22"/>
        </w:rPr>
      </w:pPr>
      <w:r>
        <w:rPr>
          <w:b/>
          <w:color w:val="002060"/>
          <w:szCs w:val="22"/>
        </w:rPr>
        <w:t>GARA DI FINALE</w:t>
      </w:r>
    </w:p>
    <w:p w14:paraId="7CD5E2CF" w14:textId="77777777" w:rsidR="00E84DA6" w:rsidRPr="00C27BFA" w:rsidRDefault="00E84DA6" w:rsidP="00E84DA6">
      <w:pPr>
        <w:pStyle w:val="LndNormale1"/>
        <w:rPr>
          <w:b/>
          <w:color w:val="002060"/>
          <w:szCs w:val="22"/>
        </w:rPr>
      </w:pPr>
      <w:r>
        <w:rPr>
          <w:b/>
          <w:color w:val="002060"/>
          <w:szCs w:val="22"/>
        </w:rPr>
        <w:t xml:space="preserve">SABATO </w:t>
      </w:r>
      <w:r w:rsidRPr="00C27BFA">
        <w:rPr>
          <w:b/>
          <w:color w:val="002060"/>
          <w:szCs w:val="22"/>
        </w:rPr>
        <w:t>13</w:t>
      </w:r>
      <w:r>
        <w:rPr>
          <w:b/>
          <w:color w:val="002060"/>
          <w:szCs w:val="22"/>
        </w:rPr>
        <w:t xml:space="preserve"> APRILE </w:t>
      </w:r>
      <w:r w:rsidRPr="00C27BFA">
        <w:rPr>
          <w:b/>
          <w:color w:val="002060"/>
          <w:szCs w:val="22"/>
        </w:rPr>
        <w:t>2019, ore 19:00</w:t>
      </w:r>
    </w:p>
    <w:p w14:paraId="346B198F" w14:textId="77777777" w:rsidR="00E84DA6" w:rsidRDefault="00E84DA6" w:rsidP="00E84DA6">
      <w:pPr>
        <w:pStyle w:val="Corpodeltesto21"/>
        <w:rPr>
          <w:rFonts w:ascii="Arial" w:hAnsi="Arial" w:cs="Arial"/>
          <w:color w:val="002060"/>
          <w:sz w:val="22"/>
        </w:rPr>
      </w:pPr>
    </w:p>
    <w:p w14:paraId="0BC0652F" w14:textId="77777777" w:rsidR="00E84DA6" w:rsidRPr="00D64994" w:rsidRDefault="00E84DA6" w:rsidP="00E84DA6">
      <w:pPr>
        <w:pStyle w:val="Nessunaspaziatura"/>
        <w:jc w:val="both"/>
        <w:rPr>
          <w:rFonts w:ascii="Arial" w:hAnsi="Arial" w:cs="Arial"/>
          <w:b/>
          <w:color w:val="002060"/>
          <w:u w:val="single"/>
        </w:rPr>
      </w:pPr>
      <w:r w:rsidRPr="00D64994">
        <w:rPr>
          <w:rFonts w:ascii="Arial" w:hAnsi="Arial" w:cs="Arial"/>
          <w:b/>
          <w:color w:val="002060"/>
          <w:u w:val="single"/>
        </w:rPr>
        <w:lastRenderedPageBreak/>
        <w:t xml:space="preserve">CAMPIONATO REGIONALE CALCIO A CINQUE </w:t>
      </w:r>
      <w:r>
        <w:rPr>
          <w:rFonts w:ascii="Arial" w:hAnsi="Arial" w:cs="Arial"/>
          <w:b/>
          <w:color w:val="002060"/>
          <w:u w:val="single"/>
        </w:rPr>
        <w:t>UNDER 19</w:t>
      </w:r>
    </w:p>
    <w:p w14:paraId="6EF67491" w14:textId="77777777" w:rsidR="00E84DA6" w:rsidRDefault="00E84DA6" w:rsidP="00E84DA6">
      <w:pPr>
        <w:pStyle w:val="Nessunaspaziatura"/>
        <w:jc w:val="both"/>
        <w:rPr>
          <w:rFonts w:ascii="Arial" w:hAnsi="Arial" w:cs="Arial"/>
          <w:color w:val="002060"/>
        </w:rPr>
      </w:pPr>
    </w:p>
    <w:p w14:paraId="7FE2DD3A" w14:textId="77777777" w:rsidR="00E84DA6" w:rsidRDefault="00E84DA6" w:rsidP="00E84DA6">
      <w:pPr>
        <w:pStyle w:val="LndNormale1"/>
        <w:rPr>
          <w:b/>
          <w:color w:val="002060"/>
          <w:szCs w:val="22"/>
        </w:rPr>
      </w:pPr>
      <w:r>
        <w:rPr>
          <w:b/>
          <w:color w:val="002060"/>
          <w:szCs w:val="22"/>
        </w:rPr>
        <w:t>GARA DI FINALE</w:t>
      </w:r>
    </w:p>
    <w:p w14:paraId="3D4DF255" w14:textId="77777777" w:rsidR="00E84DA6" w:rsidRPr="00C27BFA" w:rsidRDefault="00E84DA6" w:rsidP="00E84DA6">
      <w:pPr>
        <w:pStyle w:val="LndNormale1"/>
        <w:rPr>
          <w:b/>
          <w:color w:val="002060"/>
          <w:szCs w:val="22"/>
        </w:rPr>
      </w:pPr>
      <w:r>
        <w:rPr>
          <w:b/>
          <w:color w:val="002060"/>
          <w:szCs w:val="22"/>
        </w:rPr>
        <w:t xml:space="preserve">DOMENICA 14 APRILE </w:t>
      </w:r>
      <w:r w:rsidRPr="00C27BFA">
        <w:rPr>
          <w:b/>
          <w:color w:val="002060"/>
          <w:szCs w:val="22"/>
        </w:rPr>
        <w:t xml:space="preserve">2019, ore </w:t>
      </w:r>
      <w:r>
        <w:rPr>
          <w:b/>
          <w:color w:val="002060"/>
          <w:szCs w:val="22"/>
        </w:rPr>
        <w:t>18:30</w:t>
      </w:r>
    </w:p>
    <w:p w14:paraId="72566EE2" w14:textId="77777777" w:rsidR="00E84DA6" w:rsidRDefault="00E84DA6" w:rsidP="00E84DA6">
      <w:pPr>
        <w:pStyle w:val="Corpodeltesto21"/>
        <w:rPr>
          <w:color w:val="002060"/>
          <w:szCs w:val="22"/>
        </w:rPr>
      </w:pPr>
    </w:p>
    <w:p w14:paraId="78E8C34B" w14:textId="77777777" w:rsidR="00E84DA6" w:rsidRPr="00D64994" w:rsidRDefault="00E84DA6" w:rsidP="00E84DA6">
      <w:pPr>
        <w:pStyle w:val="Nessunaspaziatura"/>
        <w:jc w:val="both"/>
        <w:rPr>
          <w:rFonts w:ascii="Arial" w:hAnsi="Arial" w:cs="Arial"/>
          <w:b/>
          <w:color w:val="002060"/>
          <w:u w:val="single"/>
        </w:rPr>
      </w:pPr>
      <w:r w:rsidRPr="00D64994">
        <w:rPr>
          <w:rFonts w:ascii="Arial" w:hAnsi="Arial" w:cs="Arial"/>
          <w:b/>
          <w:color w:val="002060"/>
          <w:u w:val="single"/>
        </w:rPr>
        <w:t>CAMPIONATO REGIONALE CALCIO A CI</w:t>
      </w:r>
      <w:r>
        <w:rPr>
          <w:rFonts w:ascii="Arial" w:hAnsi="Arial" w:cs="Arial"/>
          <w:b/>
          <w:color w:val="002060"/>
          <w:u w:val="single"/>
        </w:rPr>
        <w:t>NQUE UNDER 17</w:t>
      </w:r>
    </w:p>
    <w:p w14:paraId="1499035E" w14:textId="77777777" w:rsidR="00E84DA6" w:rsidRPr="00D64994" w:rsidRDefault="00E84DA6" w:rsidP="00E84DA6">
      <w:pPr>
        <w:pStyle w:val="Nessunaspaziatura"/>
        <w:jc w:val="both"/>
        <w:rPr>
          <w:rFonts w:ascii="Arial" w:hAnsi="Arial" w:cs="Arial"/>
          <w:color w:val="002060"/>
        </w:rPr>
      </w:pPr>
    </w:p>
    <w:p w14:paraId="4D22EF03" w14:textId="7FC26149" w:rsidR="00E84DA6" w:rsidRPr="00414105" w:rsidRDefault="00E84DA6" w:rsidP="00E84DA6">
      <w:pPr>
        <w:pStyle w:val="Nessunaspaziatura"/>
        <w:jc w:val="both"/>
        <w:rPr>
          <w:rFonts w:ascii="Arial" w:hAnsi="Arial" w:cs="Arial"/>
          <w:color w:val="002060"/>
        </w:rPr>
      </w:pPr>
      <w:r w:rsidRPr="00414105">
        <w:rPr>
          <w:rFonts w:ascii="Arial" w:hAnsi="Arial" w:cs="Arial"/>
          <w:color w:val="002060"/>
        </w:rPr>
        <w:t>Il Comitato Regionale Marche in data 0</w:t>
      </w:r>
      <w:r>
        <w:rPr>
          <w:rFonts w:ascii="Arial" w:hAnsi="Arial" w:cs="Arial"/>
          <w:color w:val="002060"/>
        </w:rPr>
        <w:t>8 aprile 2019</w:t>
      </w:r>
      <w:r w:rsidR="00A23FC8">
        <w:rPr>
          <w:rFonts w:ascii="Arial" w:hAnsi="Arial" w:cs="Arial"/>
          <w:color w:val="002060"/>
        </w:rPr>
        <w:t xml:space="preserve"> alle ore 17:00</w:t>
      </w:r>
      <w:r w:rsidRPr="00414105">
        <w:rPr>
          <w:rFonts w:ascii="Arial" w:hAnsi="Arial" w:cs="Arial"/>
          <w:color w:val="002060"/>
        </w:rPr>
        <w:t xml:space="preserve"> </w:t>
      </w:r>
      <w:r>
        <w:rPr>
          <w:rFonts w:ascii="Arial" w:hAnsi="Arial" w:cs="Arial"/>
          <w:color w:val="002060"/>
        </w:rPr>
        <w:t xml:space="preserve">provvederà </w:t>
      </w:r>
      <w:r w:rsidRPr="00414105">
        <w:rPr>
          <w:rFonts w:ascii="Arial" w:hAnsi="Arial" w:cs="Arial"/>
          <w:color w:val="002060"/>
        </w:rPr>
        <w:t xml:space="preserve">ad effettuare un sorteggio per decidere gli accoppiamenti delle squadre qualificate </w:t>
      </w:r>
      <w:r>
        <w:rPr>
          <w:rFonts w:ascii="Arial" w:hAnsi="Arial" w:cs="Arial"/>
          <w:color w:val="002060"/>
        </w:rPr>
        <w:t>alle Semifinali</w:t>
      </w:r>
      <w:r w:rsidRPr="00414105">
        <w:rPr>
          <w:rFonts w:ascii="Arial" w:hAnsi="Arial" w:cs="Arial"/>
          <w:color w:val="002060"/>
        </w:rPr>
        <w:t xml:space="preserve"> come di seguito evidenziato: </w:t>
      </w:r>
    </w:p>
    <w:p w14:paraId="503812F7" w14:textId="77777777" w:rsidR="00E84DA6" w:rsidRPr="00D64994" w:rsidRDefault="00E84DA6" w:rsidP="00E84DA6">
      <w:pPr>
        <w:pStyle w:val="Nessunaspaziatura"/>
        <w:jc w:val="both"/>
        <w:rPr>
          <w:rFonts w:ascii="Arial" w:hAnsi="Arial" w:cs="Arial"/>
          <w:color w:val="002060"/>
        </w:rPr>
      </w:pPr>
    </w:p>
    <w:tbl>
      <w:tblPr>
        <w:tblW w:w="9823" w:type="dxa"/>
        <w:tblInd w:w="55" w:type="dxa"/>
        <w:tblCellMar>
          <w:left w:w="70" w:type="dxa"/>
          <w:right w:w="70" w:type="dxa"/>
        </w:tblCellMar>
        <w:tblLook w:val="04A0" w:firstRow="1" w:lastRow="0" w:firstColumn="1" w:lastColumn="0" w:noHBand="0" w:noVBand="1"/>
      </w:tblPr>
      <w:tblGrid>
        <w:gridCol w:w="642"/>
        <w:gridCol w:w="3526"/>
        <w:gridCol w:w="207"/>
        <w:gridCol w:w="2371"/>
        <w:gridCol w:w="207"/>
        <w:gridCol w:w="1675"/>
        <w:gridCol w:w="207"/>
        <w:gridCol w:w="1032"/>
      </w:tblGrid>
      <w:tr w:rsidR="00E84DA6" w:rsidRPr="00D64994" w14:paraId="328E33F8" w14:textId="77777777" w:rsidTr="003E415E">
        <w:trPr>
          <w:trHeight w:val="240"/>
        </w:trPr>
        <w:tc>
          <w:tcPr>
            <w:tcW w:w="596" w:type="dxa"/>
            <w:tcBorders>
              <w:left w:val="nil"/>
              <w:right w:val="nil"/>
            </w:tcBorders>
            <w:shd w:val="clear" w:color="000000" w:fill="EAEAEA"/>
          </w:tcPr>
          <w:p w14:paraId="123C7582" w14:textId="77777777" w:rsidR="00E84DA6" w:rsidRPr="00D64994" w:rsidRDefault="00E84DA6" w:rsidP="003E415E">
            <w:pPr>
              <w:pStyle w:val="Nessunaspaziatura"/>
              <w:jc w:val="both"/>
              <w:rPr>
                <w:rFonts w:ascii="Arial" w:hAnsi="Arial" w:cs="Arial"/>
                <w:b/>
                <w:bCs/>
                <w:color w:val="002060"/>
              </w:rPr>
            </w:pPr>
          </w:p>
        </w:tc>
        <w:tc>
          <w:tcPr>
            <w:tcW w:w="3527" w:type="dxa"/>
            <w:tcBorders>
              <w:left w:val="nil"/>
              <w:right w:val="nil"/>
            </w:tcBorders>
            <w:shd w:val="clear" w:color="000000" w:fill="EAEAEA"/>
            <w:noWrap/>
            <w:vAlign w:val="center"/>
            <w:hideMark/>
          </w:tcPr>
          <w:p w14:paraId="3474C5A8" w14:textId="77777777" w:rsidR="00E84DA6" w:rsidRPr="00D64994" w:rsidRDefault="00E84DA6" w:rsidP="003E415E">
            <w:pPr>
              <w:pStyle w:val="Nessunaspaziatura"/>
              <w:jc w:val="both"/>
              <w:rPr>
                <w:rFonts w:ascii="Arial" w:hAnsi="Arial" w:cs="Arial"/>
                <w:b/>
                <w:bCs/>
                <w:color w:val="002060"/>
              </w:rPr>
            </w:pPr>
            <w:r>
              <w:rPr>
                <w:rFonts w:ascii="Arial" w:hAnsi="Arial" w:cs="Arial"/>
                <w:b/>
                <w:bCs/>
                <w:color w:val="002060"/>
              </w:rPr>
              <w:t xml:space="preserve">           </w:t>
            </w:r>
            <w:r w:rsidRPr="00D64994">
              <w:rPr>
                <w:rFonts w:ascii="Arial" w:hAnsi="Arial" w:cs="Arial"/>
                <w:b/>
                <w:bCs/>
                <w:color w:val="002060"/>
              </w:rPr>
              <w:t>Semifinali</w:t>
            </w:r>
          </w:p>
          <w:p w14:paraId="7ECF982B" w14:textId="77777777" w:rsidR="00E84DA6" w:rsidRPr="00D64994" w:rsidRDefault="00E84DA6" w:rsidP="003E415E">
            <w:pPr>
              <w:pStyle w:val="Nessunaspaziatura"/>
              <w:jc w:val="both"/>
              <w:rPr>
                <w:rFonts w:ascii="Arial" w:hAnsi="Arial" w:cs="Arial"/>
                <w:b/>
                <w:bCs/>
                <w:color w:val="002060"/>
              </w:rPr>
            </w:pPr>
            <w:r>
              <w:rPr>
                <w:rFonts w:ascii="Arial" w:hAnsi="Arial" w:cs="Arial"/>
                <w:b/>
                <w:bCs/>
                <w:color w:val="002060"/>
              </w:rPr>
              <w:t xml:space="preserve">           </w:t>
            </w:r>
            <w:r w:rsidRPr="00D64994">
              <w:rPr>
                <w:rFonts w:ascii="Arial" w:hAnsi="Arial" w:cs="Arial"/>
                <w:b/>
                <w:bCs/>
                <w:color w:val="002060"/>
              </w:rPr>
              <w:t>1</w:t>
            </w:r>
            <w:r>
              <w:rPr>
                <w:rFonts w:ascii="Arial" w:hAnsi="Arial" w:cs="Arial"/>
                <w:b/>
                <w:bCs/>
                <w:color w:val="002060"/>
              </w:rPr>
              <w:t>3/04</w:t>
            </w:r>
            <w:r w:rsidRPr="00D64994">
              <w:rPr>
                <w:rFonts w:ascii="Arial" w:hAnsi="Arial" w:cs="Arial"/>
                <w:b/>
                <w:bCs/>
                <w:color w:val="002060"/>
              </w:rPr>
              <w:t>/201</w:t>
            </w:r>
            <w:r>
              <w:rPr>
                <w:rFonts w:ascii="Arial" w:hAnsi="Arial" w:cs="Arial"/>
                <w:b/>
                <w:bCs/>
                <w:color w:val="002060"/>
              </w:rPr>
              <w:t>9</w:t>
            </w:r>
          </w:p>
        </w:tc>
        <w:tc>
          <w:tcPr>
            <w:tcW w:w="207" w:type="dxa"/>
            <w:tcBorders>
              <w:left w:val="nil"/>
              <w:right w:val="nil"/>
            </w:tcBorders>
            <w:shd w:val="clear" w:color="000000" w:fill="EAEAEA"/>
            <w:noWrap/>
            <w:vAlign w:val="center"/>
            <w:hideMark/>
          </w:tcPr>
          <w:p w14:paraId="7D0D972A" w14:textId="77777777" w:rsidR="00E84DA6" w:rsidRPr="00D64994" w:rsidRDefault="00E84DA6" w:rsidP="003E415E">
            <w:pPr>
              <w:pStyle w:val="Nessunaspaziatura"/>
              <w:jc w:val="both"/>
              <w:rPr>
                <w:rFonts w:ascii="Arial" w:hAnsi="Arial" w:cs="Arial"/>
                <w:b/>
                <w:bCs/>
                <w:color w:val="002060"/>
              </w:rPr>
            </w:pPr>
            <w:r w:rsidRPr="00D64994">
              <w:rPr>
                <w:rFonts w:ascii="Arial" w:hAnsi="Arial" w:cs="Arial"/>
                <w:b/>
                <w:bCs/>
                <w:color w:val="002060"/>
              </w:rPr>
              <w:t> </w:t>
            </w:r>
          </w:p>
        </w:tc>
        <w:tc>
          <w:tcPr>
            <w:tcW w:w="2372" w:type="dxa"/>
            <w:tcBorders>
              <w:top w:val="nil"/>
              <w:left w:val="nil"/>
              <w:right w:val="nil"/>
            </w:tcBorders>
            <w:shd w:val="clear" w:color="000000" w:fill="EAEAEA"/>
            <w:noWrap/>
            <w:vAlign w:val="center"/>
            <w:hideMark/>
          </w:tcPr>
          <w:p w14:paraId="0D6D15AE" w14:textId="77777777" w:rsidR="00E84DA6" w:rsidRPr="00D64994" w:rsidRDefault="00E84DA6" w:rsidP="003E415E">
            <w:pPr>
              <w:pStyle w:val="Nessunaspaziatura"/>
              <w:jc w:val="both"/>
              <w:rPr>
                <w:rFonts w:ascii="Arial" w:hAnsi="Arial" w:cs="Arial"/>
                <w:b/>
                <w:bCs/>
                <w:color w:val="002060"/>
              </w:rPr>
            </w:pPr>
            <w:r>
              <w:rPr>
                <w:rFonts w:ascii="Arial" w:hAnsi="Arial" w:cs="Arial"/>
                <w:b/>
                <w:bCs/>
                <w:color w:val="002060"/>
              </w:rPr>
              <w:t xml:space="preserve">            </w:t>
            </w:r>
            <w:r w:rsidRPr="00D64994">
              <w:rPr>
                <w:rFonts w:ascii="Arial" w:hAnsi="Arial" w:cs="Arial"/>
                <w:b/>
                <w:bCs/>
                <w:color w:val="002060"/>
              </w:rPr>
              <w:t>Finale</w:t>
            </w:r>
          </w:p>
          <w:p w14:paraId="2CE56B96" w14:textId="77777777" w:rsidR="00E84DA6" w:rsidRPr="00D64994" w:rsidRDefault="00E84DA6" w:rsidP="003E415E">
            <w:pPr>
              <w:pStyle w:val="Nessunaspaziatura"/>
              <w:jc w:val="both"/>
              <w:rPr>
                <w:rFonts w:ascii="Arial" w:hAnsi="Arial" w:cs="Arial"/>
                <w:b/>
                <w:bCs/>
                <w:color w:val="002060"/>
              </w:rPr>
            </w:pPr>
            <w:r>
              <w:rPr>
                <w:rFonts w:ascii="Arial" w:hAnsi="Arial" w:cs="Arial"/>
                <w:b/>
                <w:bCs/>
                <w:color w:val="002060"/>
              </w:rPr>
              <w:t xml:space="preserve">        </w:t>
            </w:r>
            <w:r w:rsidRPr="00D64994">
              <w:rPr>
                <w:rFonts w:ascii="Arial" w:hAnsi="Arial" w:cs="Arial"/>
                <w:b/>
                <w:bCs/>
                <w:color w:val="002060"/>
              </w:rPr>
              <w:t>1</w:t>
            </w:r>
            <w:r>
              <w:rPr>
                <w:rFonts w:ascii="Arial" w:hAnsi="Arial" w:cs="Arial"/>
                <w:b/>
                <w:bCs/>
                <w:color w:val="002060"/>
              </w:rPr>
              <w:t>4/04/2019</w:t>
            </w:r>
          </w:p>
        </w:tc>
        <w:tc>
          <w:tcPr>
            <w:tcW w:w="207" w:type="dxa"/>
            <w:tcBorders>
              <w:top w:val="nil"/>
              <w:left w:val="nil"/>
              <w:right w:val="nil"/>
            </w:tcBorders>
            <w:shd w:val="clear" w:color="000000" w:fill="EAEAEA"/>
            <w:noWrap/>
            <w:vAlign w:val="center"/>
            <w:hideMark/>
          </w:tcPr>
          <w:p w14:paraId="785D15E2" w14:textId="77777777" w:rsidR="00E84DA6" w:rsidRPr="00D64994" w:rsidRDefault="00E84DA6" w:rsidP="003E415E">
            <w:pPr>
              <w:pStyle w:val="Nessunaspaziatura"/>
              <w:jc w:val="both"/>
              <w:rPr>
                <w:rFonts w:ascii="Arial" w:hAnsi="Arial" w:cs="Arial"/>
                <w:b/>
                <w:bCs/>
                <w:color w:val="002060"/>
              </w:rPr>
            </w:pPr>
            <w:r w:rsidRPr="00D64994">
              <w:rPr>
                <w:rFonts w:ascii="Arial" w:hAnsi="Arial" w:cs="Arial"/>
                <w:b/>
                <w:bCs/>
                <w:color w:val="002060"/>
              </w:rPr>
              <w:t> </w:t>
            </w:r>
          </w:p>
        </w:tc>
        <w:tc>
          <w:tcPr>
            <w:tcW w:w="1675" w:type="dxa"/>
            <w:tcBorders>
              <w:top w:val="nil"/>
              <w:left w:val="nil"/>
              <w:right w:val="nil"/>
            </w:tcBorders>
            <w:shd w:val="clear" w:color="000000" w:fill="EAEAEA"/>
            <w:noWrap/>
            <w:vAlign w:val="center"/>
            <w:hideMark/>
          </w:tcPr>
          <w:p w14:paraId="261D6861" w14:textId="77777777" w:rsidR="00E84DA6" w:rsidRPr="00D64994" w:rsidRDefault="00E84DA6" w:rsidP="003E415E">
            <w:pPr>
              <w:pStyle w:val="Nessunaspaziatura"/>
              <w:jc w:val="both"/>
              <w:rPr>
                <w:rFonts w:ascii="Arial" w:hAnsi="Arial" w:cs="Arial"/>
                <w:b/>
                <w:bCs/>
                <w:color w:val="002060"/>
              </w:rPr>
            </w:pPr>
            <w:r>
              <w:rPr>
                <w:rFonts w:ascii="Arial" w:hAnsi="Arial" w:cs="Arial"/>
                <w:b/>
                <w:bCs/>
                <w:color w:val="002060"/>
              </w:rPr>
              <w:t xml:space="preserve">    </w:t>
            </w:r>
            <w:r w:rsidRPr="00D64994">
              <w:rPr>
                <w:rFonts w:ascii="Arial" w:hAnsi="Arial" w:cs="Arial"/>
                <w:b/>
                <w:bCs/>
                <w:color w:val="002060"/>
              </w:rPr>
              <w:t>Vincente</w:t>
            </w:r>
          </w:p>
        </w:tc>
        <w:tc>
          <w:tcPr>
            <w:tcW w:w="207" w:type="dxa"/>
            <w:tcBorders>
              <w:top w:val="nil"/>
              <w:left w:val="nil"/>
              <w:bottom w:val="nil"/>
              <w:right w:val="nil"/>
            </w:tcBorders>
            <w:shd w:val="clear" w:color="000000" w:fill="EAEAEA"/>
            <w:noWrap/>
            <w:vAlign w:val="center"/>
            <w:hideMark/>
          </w:tcPr>
          <w:p w14:paraId="513A0CA8" w14:textId="77777777" w:rsidR="00E84DA6" w:rsidRPr="00D64994" w:rsidRDefault="00E84DA6" w:rsidP="003E415E">
            <w:pPr>
              <w:pStyle w:val="Nessunaspaziatura"/>
              <w:jc w:val="both"/>
              <w:rPr>
                <w:rFonts w:ascii="Arial" w:hAnsi="Arial" w:cs="Arial"/>
                <w:b/>
                <w:bCs/>
                <w:color w:val="002060"/>
              </w:rPr>
            </w:pPr>
            <w:r w:rsidRPr="00D64994">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3B046472" w14:textId="77777777" w:rsidR="00E84DA6" w:rsidRPr="00D64994" w:rsidRDefault="00E84DA6" w:rsidP="003E415E">
            <w:pPr>
              <w:pStyle w:val="Nessunaspaziatura"/>
              <w:jc w:val="both"/>
              <w:rPr>
                <w:rFonts w:ascii="Arial" w:hAnsi="Arial" w:cs="Arial"/>
                <w:b/>
                <w:bCs/>
                <w:color w:val="002060"/>
              </w:rPr>
            </w:pPr>
          </w:p>
        </w:tc>
      </w:tr>
      <w:tr w:rsidR="00E84DA6" w:rsidRPr="00D64994" w14:paraId="75609D53" w14:textId="77777777" w:rsidTr="003E415E">
        <w:trPr>
          <w:trHeight w:val="240"/>
        </w:trPr>
        <w:tc>
          <w:tcPr>
            <w:tcW w:w="596" w:type="dxa"/>
            <w:tcBorders>
              <w:top w:val="nil"/>
              <w:left w:val="nil"/>
              <w:bottom w:val="single" w:sz="4" w:space="0" w:color="auto"/>
              <w:right w:val="nil"/>
            </w:tcBorders>
          </w:tcPr>
          <w:p w14:paraId="146C80AC" w14:textId="77777777" w:rsidR="00E84DA6" w:rsidRPr="00D64994" w:rsidRDefault="00E84DA6" w:rsidP="003E415E">
            <w:pPr>
              <w:pStyle w:val="Nessunaspaziatura"/>
              <w:jc w:val="both"/>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2190F637" w14:textId="77777777" w:rsidR="00E84DA6" w:rsidRPr="00D64994" w:rsidRDefault="00E84DA6" w:rsidP="003E415E">
            <w:pPr>
              <w:pStyle w:val="Nessunaspaziatura"/>
              <w:jc w:val="both"/>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51426A81" w14:textId="77777777" w:rsidR="00E84DA6" w:rsidRPr="00D64994" w:rsidRDefault="00E84DA6" w:rsidP="003E415E">
            <w:pPr>
              <w:pStyle w:val="Nessunaspaziatura"/>
              <w:jc w:val="both"/>
              <w:rPr>
                <w:rFonts w:ascii="Arial" w:hAnsi="Arial" w:cs="Arial"/>
                <w:b/>
                <w:color w:val="002060"/>
              </w:rPr>
            </w:pPr>
          </w:p>
        </w:tc>
        <w:tc>
          <w:tcPr>
            <w:tcW w:w="207" w:type="dxa"/>
            <w:tcBorders>
              <w:top w:val="nil"/>
              <w:left w:val="nil"/>
              <w:right w:val="nil"/>
            </w:tcBorders>
            <w:shd w:val="clear" w:color="auto" w:fill="auto"/>
            <w:noWrap/>
            <w:vAlign w:val="center"/>
            <w:hideMark/>
          </w:tcPr>
          <w:p w14:paraId="7BFCBE7C" w14:textId="77777777" w:rsidR="00E84DA6" w:rsidRPr="00D64994" w:rsidRDefault="00E84DA6" w:rsidP="003E415E">
            <w:pPr>
              <w:pStyle w:val="Nessunaspaziatura"/>
              <w:jc w:val="both"/>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2A24A345" w14:textId="77777777" w:rsidR="00E84DA6" w:rsidRPr="00D64994" w:rsidRDefault="00E84DA6" w:rsidP="003E415E">
            <w:pPr>
              <w:pStyle w:val="Nessunaspaziatura"/>
              <w:jc w:val="both"/>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A984A3C" w14:textId="77777777" w:rsidR="00E84DA6" w:rsidRPr="00D64994" w:rsidRDefault="00E84DA6" w:rsidP="003E415E">
            <w:pPr>
              <w:pStyle w:val="Nessunaspaziatura"/>
              <w:jc w:val="both"/>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F64B42B" w14:textId="77777777" w:rsidR="00E84DA6" w:rsidRPr="00D64994" w:rsidRDefault="00E84DA6" w:rsidP="003E415E">
            <w:pPr>
              <w:pStyle w:val="Nessunaspaziatura"/>
              <w:jc w:val="both"/>
              <w:rPr>
                <w:rFonts w:ascii="Arial" w:hAnsi="Arial" w:cs="Arial"/>
                <w:color w:val="002060"/>
                <w:sz w:val="17"/>
                <w:szCs w:val="17"/>
              </w:rPr>
            </w:pPr>
          </w:p>
        </w:tc>
      </w:tr>
      <w:tr w:rsidR="00E84DA6" w:rsidRPr="00D64994" w14:paraId="16197290" w14:textId="77777777" w:rsidTr="003E415E">
        <w:trPr>
          <w:trHeight w:val="240"/>
        </w:trPr>
        <w:tc>
          <w:tcPr>
            <w:tcW w:w="596" w:type="dxa"/>
            <w:vMerge w:val="restart"/>
            <w:tcBorders>
              <w:top w:val="single" w:sz="4" w:space="0" w:color="auto"/>
              <w:left w:val="nil"/>
              <w:right w:val="nil"/>
            </w:tcBorders>
            <w:shd w:val="clear" w:color="000000" w:fill="FFFF00"/>
          </w:tcPr>
          <w:p w14:paraId="168072D7" w14:textId="77777777" w:rsidR="00E84DA6" w:rsidRPr="00D64994" w:rsidRDefault="00E84DA6" w:rsidP="003E415E">
            <w:pPr>
              <w:pStyle w:val="Nessunaspaziatura"/>
              <w:jc w:val="both"/>
              <w:rPr>
                <w:rFonts w:ascii="Arial" w:hAnsi="Arial" w:cs="Arial"/>
                <w:b/>
                <w:color w:val="002060"/>
                <w:szCs w:val="14"/>
              </w:rPr>
            </w:pPr>
            <w:r w:rsidRPr="00D64994">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58C254FB" w14:textId="77777777" w:rsidR="00E84DA6" w:rsidRPr="00D64994" w:rsidRDefault="00E84DA6" w:rsidP="003E415E">
            <w:pPr>
              <w:pStyle w:val="Nessunaspaziatura"/>
              <w:jc w:val="both"/>
              <w:rPr>
                <w:rFonts w:ascii="Arial" w:hAnsi="Arial" w:cs="Arial"/>
                <w:i/>
                <w:color w:val="002060"/>
              </w:rPr>
            </w:pPr>
            <w:proofErr w:type="spellStart"/>
            <w:r w:rsidRPr="00D64994">
              <w:rPr>
                <w:rFonts w:ascii="Arial" w:hAnsi="Arial" w:cs="Arial"/>
                <w:i/>
                <w:color w:val="002060"/>
              </w:rPr>
              <w:t>pos</w:t>
            </w:r>
            <w:proofErr w:type="spellEnd"/>
            <w:r w:rsidRPr="00D64994">
              <w:rPr>
                <w:rFonts w:ascii="Arial" w:hAnsi="Arial" w:cs="Arial"/>
                <w:i/>
                <w:color w:val="002060"/>
              </w:rPr>
              <w:t xml:space="preserve">. 1 </w:t>
            </w:r>
          </w:p>
        </w:tc>
        <w:tc>
          <w:tcPr>
            <w:tcW w:w="2372" w:type="dxa"/>
            <w:tcBorders>
              <w:left w:val="nil"/>
              <w:bottom w:val="single" w:sz="4" w:space="0" w:color="auto"/>
              <w:right w:val="nil"/>
            </w:tcBorders>
            <w:shd w:val="clear" w:color="auto" w:fill="auto"/>
            <w:noWrap/>
            <w:vAlign w:val="center"/>
            <w:hideMark/>
          </w:tcPr>
          <w:p w14:paraId="324307D6" w14:textId="77777777" w:rsidR="00E84DA6" w:rsidRPr="00D64994" w:rsidRDefault="00E84DA6" w:rsidP="003E415E">
            <w:pPr>
              <w:pStyle w:val="Nessunaspaziatura"/>
              <w:jc w:val="both"/>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509070BC" w14:textId="77777777" w:rsidR="00E84DA6" w:rsidRPr="00D64994" w:rsidRDefault="00E84DA6" w:rsidP="003E415E">
            <w:pPr>
              <w:pStyle w:val="Nessunaspaziatura"/>
              <w:jc w:val="both"/>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5041CDE3" w14:textId="77777777" w:rsidR="00E84DA6" w:rsidRPr="00D64994" w:rsidRDefault="00E84DA6" w:rsidP="003E415E">
            <w:pPr>
              <w:pStyle w:val="Nessunaspaziatura"/>
              <w:jc w:val="both"/>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7846565" w14:textId="77777777" w:rsidR="00E84DA6" w:rsidRPr="00D64994" w:rsidRDefault="00E84DA6" w:rsidP="003E415E">
            <w:pPr>
              <w:pStyle w:val="Nessunaspaziatura"/>
              <w:jc w:val="both"/>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D3284B1" w14:textId="77777777" w:rsidR="00E84DA6" w:rsidRPr="00D64994" w:rsidRDefault="00E84DA6" w:rsidP="003E415E">
            <w:pPr>
              <w:pStyle w:val="Nessunaspaziatura"/>
              <w:jc w:val="both"/>
              <w:rPr>
                <w:rFonts w:ascii="Arial" w:hAnsi="Arial" w:cs="Arial"/>
                <w:color w:val="002060"/>
                <w:sz w:val="17"/>
                <w:szCs w:val="17"/>
              </w:rPr>
            </w:pPr>
          </w:p>
        </w:tc>
      </w:tr>
      <w:tr w:rsidR="00E84DA6" w:rsidRPr="00D64994" w14:paraId="3DDF2DE8" w14:textId="77777777" w:rsidTr="003E415E">
        <w:trPr>
          <w:trHeight w:val="240"/>
        </w:trPr>
        <w:tc>
          <w:tcPr>
            <w:tcW w:w="596" w:type="dxa"/>
            <w:vMerge/>
            <w:tcBorders>
              <w:left w:val="nil"/>
              <w:bottom w:val="single" w:sz="4" w:space="0" w:color="auto"/>
              <w:right w:val="single" w:sz="4" w:space="0" w:color="auto"/>
            </w:tcBorders>
            <w:shd w:val="clear" w:color="000000" w:fill="FFFF00"/>
          </w:tcPr>
          <w:p w14:paraId="694CC651" w14:textId="77777777" w:rsidR="00E84DA6" w:rsidRPr="00D64994" w:rsidRDefault="00E84DA6" w:rsidP="003E415E">
            <w:pPr>
              <w:pStyle w:val="Nessunaspaziatura"/>
              <w:jc w:val="both"/>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4161009F" w14:textId="77777777" w:rsidR="00E84DA6" w:rsidRPr="00D64994" w:rsidRDefault="00E84DA6" w:rsidP="003E415E">
            <w:pPr>
              <w:pStyle w:val="Nessunaspaziatura"/>
              <w:jc w:val="both"/>
              <w:rPr>
                <w:rFonts w:ascii="Arial" w:hAnsi="Arial" w:cs="Arial"/>
                <w:i/>
                <w:color w:val="002060"/>
              </w:rPr>
            </w:pPr>
            <w:proofErr w:type="spellStart"/>
            <w:r w:rsidRPr="00D64994">
              <w:rPr>
                <w:rFonts w:ascii="Arial" w:hAnsi="Arial" w:cs="Arial"/>
                <w:i/>
                <w:color w:val="002060"/>
              </w:rPr>
              <w:t>pos</w:t>
            </w:r>
            <w:proofErr w:type="spellEnd"/>
            <w:r w:rsidRPr="00D64994">
              <w:rPr>
                <w:rFonts w:ascii="Arial" w:hAnsi="Arial" w:cs="Arial"/>
                <w:i/>
                <w:color w:val="002060"/>
              </w:rPr>
              <w:t xml:space="preserve">. 2 </w:t>
            </w:r>
          </w:p>
        </w:tc>
        <w:tc>
          <w:tcPr>
            <w:tcW w:w="2372" w:type="dxa"/>
            <w:tcBorders>
              <w:top w:val="single" w:sz="4" w:space="0" w:color="auto"/>
              <w:left w:val="single" w:sz="4" w:space="0" w:color="auto"/>
              <w:bottom w:val="nil"/>
              <w:right w:val="nil"/>
            </w:tcBorders>
            <w:shd w:val="clear" w:color="auto" w:fill="auto"/>
            <w:noWrap/>
            <w:vAlign w:val="center"/>
            <w:hideMark/>
          </w:tcPr>
          <w:p w14:paraId="41619C84" w14:textId="77777777" w:rsidR="00E84DA6" w:rsidRPr="00D64994" w:rsidRDefault="00E84DA6" w:rsidP="003E415E">
            <w:pPr>
              <w:pStyle w:val="Nessunaspaziatura"/>
              <w:jc w:val="both"/>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58BE5C1A" w14:textId="77777777" w:rsidR="00E84DA6" w:rsidRPr="00D64994" w:rsidRDefault="00E84DA6" w:rsidP="003E415E">
            <w:pPr>
              <w:pStyle w:val="Nessunaspaziatura"/>
              <w:jc w:val="both"/>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19E03DB8" w14:textId="77777777" w:rsidR="00E84DA6" w:rsidRPr="00D64994" w:rsidRDefault="00E84DA6" w:rsidP="003E415E">
            <w:pPr>
              <w:pStyle w:val="Nessunaspaziatura"/>
              <w:jc w:val="both"/>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4AAC8160" w14:textId="77777777" w:rsidR="00E84DA6" w:rsidRPr="00D64994" w:rsidRDefault="00E84DA6" w:rsidP="003E415E">
            <w:pPr>
              <w:pStyle w:val="Nessunaspaziatura"/>
              <w:jc w:val="both"/>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6EC2F4B" w14:textId="77777777" w:rsidR="00E84DA6" w:rsidRPr="00D64994" w:rsidRDefault="00E84DA6" w:rsidP="003E415E">
            <w:pPr>
              <w:pStyle w:val="Nessunaspaziatura"/>
              <w:jc w:val="both"/>
              <w:rPr>
                <w:rFonts w:ascii="Arial" w:hAnsi="Arial" w:cs="Arial"/>
                <w:color w:val="002060"/>
                <w:sz w:val="17"/>
                <w:szCs w:val="17"/>
              </w:rPr>
            </w:pPr>
          </w:p>
        </w:tc>
      </w:tr>
      <w:tr w:rsidR="00E84DA6" w:rsidRPr="00D64994" w14:paraId="61A6B629" w14:textId="77777777" w:rsidTr="003E415E">
        <w:trPr>
          <w:gridAfter w:val="2"/>
          <w:wAfter w:w="1239" w:type="dxa"/>
          <w:trHeight w:val="240"/>
        </w:trPr>
        <w:tc>
          <w:tcPr>
            <w:tcW w:w="596" w:type="dxa"/>
            <w:vMerge w:val="restart"/>
            <w:tcBorders>
              <w:top w:val="single" w:sz="4" w:space="0" w:color="auto"/>
              <w:left w:val="nil"/>
              <w:right w:val="nil"/>
            </w:tcBorders>
          </w:tcPr>
          <w:p w14:paraId="35F0F912" w14:textId="77777777" w:rsidR="00E84DA6" w:rsidRPr="00D64994" w:rsidRDefault="00E84DA6" w:rsidP="003E415E">
            <w:pPr>
              <w:pStyle w:val="Nessunaspaziatura"/>
              <w:jc w:val="both"/>
              <w:rPr>
                <w:rFonts w:ascii="Arial" w:hAnsi="Arial" w:cs="Arial"/>
                <w:color w:val="002060"/>
                <w:szCs w:val="14"/>
              </w:rPr>
            </w:pPr>
            <w:r w:rsidRPr="00D64994">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788FEE91" w14:textId="77777777" w:rsidR="00E84DA6" w:rsidRPr="00D64994" w:rsidRDefault="00E84DA6" w:rsidP="003E415E">
            <w:pPr>
              <w:pStyle w:val="Nessunaspaziatura"/>
              <w:jc w:val="both"/>
              <w:rPr>
                <w:rFonts w:ascii="Arial" w:hAnsi="Arial" w:cs="Arial"/>
                <w:i/>
                <w:color w:val="002060"/>
              </w:rPr>
            </w:pPr>
            <w:proofErr w:type="spellStart"/>
            <w:r w:rsidRPr="00D64994">
              <w:rPr>
                <w:rFonts w:ascii="Arial" w:hAnsi="Arial" w:cs="Arial"/>
                <w:i/>
                <w:color w:val="002060"/>
              </w:rPr>
              <w:t>pos</w:t>
            </w:r>
            <w:proofErr w:type="spellEnd"/>
            <w:r w:rsidRPr="00D64994">
              <w:rPr>
                <w:rFonts w:ascii="Arial" w:hAnsi="Arial" w:cs="Arial"/>
                <w:i/>
                <w:color w:val="002060"/>
              </w:rPr>
              <w:t xml:space="preserve">. 3 </w:t>
            </w:r>
          </w:p>
        </w:tc>
        <w:tc>
          <w:tcPr>
            <w:tcW w:w="2372" w:type="dxa"/>
            <w:tcBorders>
              <w:top w:val="nil"/>
              <w:left w:val="nil"/>
              <w:bottom w:val="single" w:sz="4" w:space="0" w:color="auto"/>
              <w:right w:val="nil"/>
            </w:tcBorders>
            <w:shd w:val="clear" w:color="auto" w:fill="auto"/>
            <w:noWrap/>
            <w:vAlign w:val="center"/>
            <w:hideMark/>
          </w:tcPr>
          <w:p w14:paraId="44C0385F" w14:textId="77777777" w:rsidR="00E84DA6" w:rsidRPr="00D64994" w:rsidRDefault="00E84DA6" w:rsidP="003E415E">
            <w:pPr>
              <w:pStyle w:val="Nessunaspaziatura"/>
              <w:jc w:val="both"/>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1D3F6C8E" w14:textId="77777777" w:rsidR="00E84DA6" w:rsidRPr="00D64994" w:rsidRDefault="00E84DA6" w:rsidP="003E415E">
            <w:pPr>
              <w:pStyle w:val="Nessunaspaziatura"/>
              <w:jc w:val="both"/>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5344779" w14:textId="77777777" w:rsidR="00E84DA6" w:rsidRPr="00D64994" w:rsidRDefault="00E84DA6" w:rsidP="003E415E">
            <w:pPr>
              <w:pStyle w:val="Nessunaspaziatura"/>
              <w:jc w:val="both"/>
              <w:rPr>
                <w:rFonts w:ascii="Arial" w:hAnsi="Arial" w:cs="Arial"/>
                <w:color w:val="002060"/>
                <w:sz w:val="17"/>
                <w:szCs w:val="17"/>
              </w:rPr>
            </w:pPr>
          </w:p>
        </w:tc>
      </w:tr>
      <w:tr w:rsidR="00E84DA6" w:rsidRPr="00D64994" w14:paraId="529F8FE1" w14:textId="77777777" w:rsidTr="003E415E">
        <w:trPr>
          <w:gridAfter w:val="2"/>
          <w:wAfter w:w="1239" w:type="dxa"/>
          <w:trHeight w:val="240"/>
        </w:trPr>
        <w:tc>
          <w:tcPr>
            <w:tcW w:w="596" w:type="dxa"/>
            <w:vMerge/>
            <w:tcBorders>
              <w:left w:val="nil"/>
              <w:bottom w:val="single" w:sz="4" w:space="0" w:color="auto"/>
              <w:right w:val="single" w:sz="4" w:space="0" w:color="000000"/>
            </w:tcBorders>
          </w:tcPr>
          <w:p w14:paraId="53A72E7E" w14:textId="77777777" w:rsidR="00E84DA6" w:rsidRPr="00D64994" w:rsidRDefault="00E84DA6" w:rsidP="003E415E">
            <w:pPr>
              <w:pStyle w:val="Nessunaspaziatura"/>
              <w:jc w:val="both"/>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FAF6B51" w14:textId="77777777" w:rsidR="00E84DA6" w:rsidRPr="00D64994" w:rsidRDefault="00E84DA6" w:rsidP="003E415E">
            <w:pPr>
              <w:pStyle w:val="Nessunaspaziatura"/>
              <w:jc w:val="both"/>
              <w:rPr>
                <w:rFonts w:ascii="Arial" w:hAnsi="Arial" w:cs="Arial"/>
                <w:i/>
                <w:color w:val="002060"/>
              </w:rPr>
            </w:pPr>
            <w:proofErr w:type="spellStart"/>
            <w:r w:rsidRPr="00D64994">
              <w:rPr>
                <w:rFonts w:ascii="Arial" w:hAnsi="Arial" w:cs="Arial"/>
                <w:i/>
                <w:color w:val="002060"/>
              </w:rPr>
              <w:t>pos</w:t>
            </w:r>
            <w:proofErr w:type="spellEnd"/>
            <w:r w:rsidRPr="00D64994">
              <w:rPr>
                <w:rFonts w:ascii="Arial" w:hAnsi="Arial" w:cs="Arial"/>
                <w:i/>
                <w:color w:val="002060"/>
              </w:rPr>
              <w:t xml:space="preserve">. 4 </w:t>
            </w:r>
          </w:p>
        </w:tc>
        <w:tc>
          <w:tcPr>
            <w:tcW w:w="2372" w:type="dxa"/>
            <w:tcBorders>
              <w:top w:val="nil"/>
              <w:left w:val="nil"/>
              <w:bottom w:val="nil"/>
              <w:right w:val="nil"/>
            </w:tcBorders>
            <w:shd w:val="clear" w:color="auto" w:fill="auto"/>
            <w:noWrap/>
            <w:vAlign w:val="center"/>
            <w:hideMark/>
          </w:tcPr>
          <w:p w14:paraId="17B4F093" w14:textId="77777777" w:rsidR="00E84DA6" w:rsidRPr="00D64994" w:rsidRDefault="00E84DA6" w:rsidP="003E415E">
            <w:pPr>
              <w:pStyle w:val="Nessunaspaziatura"/>
              <w:jc w:val="both"/>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137DEB55" w14:textId="77777777" w:rsidR="00E84DA6" w:rsidRPr="00D64994" w:rsidRDefault="00E84DA6" w:rsidP="003E415E">
            <w:pPr>
              <w:pStyle w:val="Nessunaspaziatura"/>
              <w:jc w:val="both"/>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0B9CAA2" w14:textId="77777777" w:rsidR="00E84DA6" w:rsidRPr="00D64994" w:rsidRDefault="00E84DA6" w:rsidP="003E415E">
            <w:pPr>
              <w:pStyle w:val="Nessunaspaziatura"/>
              <w:jc w:val="both"/>
              <w:rPr>
                <w:rFonts w:ascii="Arial" w:hAnsi="Arial" w:cs="Arial"/>
                <w:color w:val="002060"/>
                <w:sz w:val="17"/>
                <w:szCs w:val="17"/>
              </w:rPr>
            </w:pPr>
          </w:p>
        </w:tc>
      </w:tr>
    </w:tbl>
    <w:p w14:paraId="4E5F7B36" w14:textId="77777777" w:rsidR="00E84DA6" w:rsidRPr="00D64994" w:rsidRDefault="00E84DA6" w:rsidP="00E84DA6">
      <w:pPr>
        <w:pStyle w:val="Nessunaspaziatura"/>
        <w:jc w:val="both"/>
        <w:rPr>
          <w:rFonts w:ascii="Arial" w:hAnsi="Arial" w:cs="Arial"/>
          <w:color w:val="002060"/>
        </w:rPr>
      </w:pPr>
    </w:p>
    <w:p w14:paraId="4006A39B" w14:textId="77777777" w:rsidR="00E84DA6" w:rsidRPr="00D64994" w:rsidRDefault="00E84DA6" w:rsidP="00E84DA6">
      <w:pPr>
        <w:pStyle w:val="Nessunaspaziatura"/>
        <w:jc w:val="both"/>
        <w:rPr>
          <w:rFonts w:ascii="Arial" w:hAnsi="Arial" w:cs="Arial"/>
          <w:b/>
          <w:color w:val="002060"/>
        </w:rPr>
      </w:pPr>
      <w:r w:rsidRPr="00D64994">
        <w:rPr>
          <w:rFonts w:ascii="Arial" w:hAnsi="Arial" w:cs="Arial"/>
          <w:b/>
          <w:color w:val="002060"/>
        </w:rPr>
        <w:t>SEMIFINALI</w:t>
      </w:r>
    </w:p>
    <w:p w14:paraId="59BF34BE" w14:textId="77777777" w:rsidR="00E84DA6" w:rsidRPr="00D64994" w:rsidRDefault="00E84DA6" w:rsidP="00E84DA6">
      <w:pPr>
        <w:pStyle w:val="Nessunaspaziatura"/>
        <w:jc w:val="both"/>
        <w:rPr>
          <w:rFonts w:ascii="Arial" w:hAnsi="Arial" w:cs="Arial"/>
          <w:b/>
          <w:i/>
          <w:color w:val="002060"/>
        </w:rPr>
      </w:pPr>
      <w:r>
        <w:rPr>
          <w:rFonts w:ascii="Arial" w:hAnsi="Arial" w:cs="Arial"/>
          <w:b/>
          <w:i/>
          <w:color w:val="002060"/>
        </w:rPr>
        <w:t>SABATO 13</w:t>
      </w:r>
      <w:r w:rsidRPr="00D64994">
        <w:rPr>
          <w:rFonts w:ascii="Arial" w:hAnsi="Arial" w:cs="Arial"/>
          <w:b/>
          <w:i/>
          <w:color w:val="002060"/>
        </w:rPr>
        <w:t xml:space="preserve"> APRILE 201</w:t>
      </w:r>
      <w:r>
        <w:rPr>
          <w:rFonts w:ascii="Arial" w:hAnsi="Arial" w:cs="Arial"/>
          <w:b/>
          <w:i/>
          <w:color w:val="002060"/>
        </w:rPr>
        <w:t>9</w:t>
      </w:r>
    </w:p>
    <w:p w14:paraId="17574926" w14:textId="77777777" w:rsidR="00E84DA6" w:rsidRPr="00D64994" w:rsidRDefault="00E84DA6" w:rsidP="00E84DA6">
      <w:pPr>
        <w:pStyle w:val="Nessunaspaziatura"/>
        <w:jc w:val="both"/>
        <w:rPr>
          <w:rFonts w:ascii="Arial" w:hAnsi="Arial" w:cs="Arial"/>
          <w:b/>
          <w:color w:val="002060"/>
          <w:sz w:val="18"/>
        </w:rPr>
      </w:pPr>
      <w:r w:rsidRPr="00D64994">
        <w:rPr>
          <w:rFonts w:ascii="Arial" w:hAnsi="Arial" w:cs="Arial"/>
          <w:color w:val="002060"/>
        </w:rPr>
        <w:t xml:space="preserve">ORE </w:t>
      </w:r>
      <w:r>
        <w:rPr>
          <w:rFonts w:ascii="Arial" w:hAnsi="Arial" w:cs="Arial"/>
          <w:color w:val="002060"/>
        </w:rPr>
        <w:t>15:00</w:t>
      </w:r>
      <w:r w:rsidRPr="00D64994">
        <w:rPr>
          <w:rFonts w:ascii="Arial" w:hAnsi="Arial" w:cs="Arial"/>
          <w:color w:val="002060"/>
        </w:rPr>
        <w:tab/>
        <w:t>SEMIFINALE GARA N° 1</w:t>
      </w:r>
      <w:r w:rsidRPr="00D64994">
        <w:rPr>
          <w:rFonts w:ascii="Arial" w:hAnsi="Arial" w:cs="Arial"/>
          <w:color w:val="002060"/>
        </w:rPr>
        <w:tab/>
      </w:r>
    </w:p>
    <w:p w14:paraId="0A9DEE68" w14:textId="77777777" w:rsidR="00E84DA6" w:rsidRPr="00D64994" w:rsidRDefault="00E84DA6" w:rsidP="00E84DA6">
      <w:pPr>
        <w:pStyle w:val="Nessunaspaziatura"/>
        <w:jc w:val="both"/>
        <w:rPr>
          <w:rFonts w:ascii="Arial" w:hAnsi="Arial" w:cs="Arial"/>
          <w:color w:val="002060"/>
        </w:rPr>
      </w:pPr>
      <w:r>
        <w:rPr>
          <w:rFonts w:ascii="Arial" w:hAnsi="Arial" w:cs="Arial"/>
          <w:color w:val="002060"/>
        </w:rPr>
        <w:t>ORE 17:00</w:t>
      </w:r>
      <w:r w:rsidRPr="00D64994">
        <w:rPr>
          <w:rFonts w:ascii="Arial" w:hAnsi="Arial" w:cs="Arial"/>
          <w:color w:val="002060"/>
        </w:rPr>
        <w:tab/>
        <w:t xml:space="preserve">SEMIFINALE GARA N° 2 </w:t>
      </w:r>
      <w:r w:rsidRPr="00D64994">
        <w:rPr>
          <w:rFonts w:ascii="Arial" w:hAnsi="Arial" w:cs="Arial"/>
          <w:color w:val="002060"/>
        </w:rPr>
        <w:tab/>
      </w:r>
    </w:p>
    <w:p w14:paraId="67CFB6B7" w14:textId="77777777" w:rsidR="00E84DA6" w:rsidRPr="00D64994" w:rsidRDefault="00E84DA6" w:rsidP="00E84DA6">
      <w:pPr>
        <w:pStyle w:val="Nessunaspaziatura"/>
        <w:jc w:val="both"/>
        <w:rPr>
          <w:rFonts w:ascii="Arial" w:hAnsi="Arial" w:cs="Arial"/>
          <w:color w:val="002060"/>
        </w:rPr>
      </w:pPr>
    </w:p>
    <w:p w14:paraId="26A16765" w14:textId="77777777" w:rsidR="00E84DA6" w:rsidRPr="00D64994" w:rsidRDefault="00E84DA6" w:rsidP="00E84DA6">
      <w:pPr>
        <w:pStyle w:val="Nessunaspaziatura"/>
        <w:jc w:val="both"/>
        <w:rPr>
          <w:rFonts w:ascii="Arial" w:hAnsi="Arial" w:cs="Arial"/>
          <w:b/>
          <w:color w:val="002060"/>
        </w:rPr>
      </w:pPr>
      <w:r>
        <w:rPr>
          <w:rFonts w:ascii="Arial" w:hAnsi="Arial" w:cs="Arial"/>
          <w:b/>
          <w:color w:val="002060"/>
        </w:rPr>
        <w:t xml:space="preserve">GARA DI </w:t>
      </w:r>
      <w:r w:rsidRPr="00D64994">
        <w:rPr>
          <w:rFonts w:ascii="Arial" w:hAnsi="Arial" w:cs="Arial"/>
          <w:b/>
          <w:color w:val="002060"/>
        </w:rPr>
        <w:t>FINALE</w:t>
      </w:r>
    </w:p>
    <w:p w14:paraId="19084A29" w14:textId="77777777" w:rsidR="00E84DA6" w:rsidRPr="00D64994" w:rsidRDefault="00E84DA6" w:rsidP="00E84DA6">
      <w:pPr>
        <w:pStyle w:val="Nessunaspaziatura"/>
        <w:jc w:val="both"/>
        <w:rPr>
          <w:rFonts w:ascii="Arial" w:hAnsi="Arial" w:cs="Arial"/>
          <w:b/>
          <w:i/>
          <w:color w:val="002060"/>
        </w:rPr>
      </w:pPr>
      <w:r w:rsidRPr="00D64994">
        <w:rPr>
          <w:rFonts w:ascii="Arial" w:hAnsi="Arial" w:cs="Arial"/>
          <w:b/>
          <w:i/>
          <w:color w:val="002060"/>
        </w:rPr>
        <w:t>DOMENICA 1</w:t>
      </w:r>
      <w:r>
        <w:rPr>
          <w:rFonts w:ascii="Arial" w:hAnsi="Arial" w:cs="Arial"/>
          <w:b/>
          <w:i/>
          <w:color w:val="002060"/>
        </w:rPr>
        <w:t>4 APRILE 2019</w:t>
      </w:r>
      <w:r w:rsidRPr="00D64994">
        <w:rPr>
          <w:rFonts w:ascii="Arial" w:hAnsi="Arial" w:cs="Arial"/>
          <w:b/>
          <w:i/>
          <w:color w:val="002060"/>
        </w:rPr>
        <w:t xml:space="preserve"> </w:t>
      </w:r>
    </w:p>
    <w:p w14:paraId="6E11D0C5"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t>ORE 1</w:t>
      </w:r>
      <w:r>
        <w:rPr>
          <w:rFonts w:ascii="Arial" w:hAnsi="Arial" w:cs="Arial"/>
          <w:color w:val="002060"/>
        </w:rPr>
        <w:t>6</w:t>
      </w:r>
      <w:r w:rsidRPr="00D64994">
        <w:rPr>
          <w:rFonts w:ascii="Arial" w:hAnsi="Arial" w:cs="Arial"/>
          <w:color w:val="002060"/>
        </w:rPr>
        <w:t>:30</w:t>
      </w:r>
      <w:r w:rsidRPr="00D64994">
        <w:rPr>
          <w:rFonts w:ascii="Arial" w:hAnsi="Arial" w:cs="Arial"/>
          <w:color w:val="002060"/>
        </w:rPr>
        <w:tab/>
        <w:t>FINALE (vincente semifinale gara n° 1 - vincente semifinale gara</w:t>
      </w:r>
      <w:r w:rsidRPr="00D64994">
        <w:rPr>
          <w:rFonts w:ascii="Arial" w:hAnsi="Arial" w:cs="Arial"/>
          <w:color w:val="002060"/>
        </w:rPr>
        <w:tab/>
        <w:t>n° 2)</w:t>
      </w:r>
    </w:p>
    <w:p w14:paraId="3C831984" w14:textId="77777777" w:rsidR="00E84DA6" w:rsidRDefault="00E84DA6" w:rsidP="00E84DA6">
      <w:pPr>
        <w:pStyle w:val="Corpodeltesto21"/>
        <w:rPr>
          <w:color w:val="002060"/>
          <w:szCs w:val="22"/>
        </w:rPr>
      </w:pPr>
    </w:p>
    <w:p w14:paraId="0C76B1DA" w14:textId="77777777" w:rsidR="00E84DA6" w:rsidRPr="00D64994" w:rsidRDefault="00E84DA6" w:rsidP="00E84DA6">
      <w:pPr>
        <w:pStyle w:val="Nessunaspaziatura"/>
        <w:jc w:val="both"/>
        <w:rPr>
          <w:rFonts w:ascii="Arial" w:hAnsi="Arial" w:cs="Arial"/>
          <w:b/>
          <w:color w:val="002060"/>
          <w:u w:val="single"/>
        </w:rPr>
      </w:pPr>
      <w:r w:rsidRPr="00D64994">
        <w:rPr>
          <w:rFonts w:ascii="Arial" w:hAnsi="Arial" w:cs="Arial"/>
          <w:b/>
          <w:color w:val="002060"/>
          <w:u w:val="single"/>
        </w:rPr>
        <w:t xml:space="preserve">CAMPIONATO REGIONALE CALCIO A CINQUE </w:t>
      </w:r>
      <w:r>
        <w:rPr>
          <w:rFonts w:ascii="Arial" w:hAnsi="Arial" w:cs="Arial"/>
          <w:b/>
          <w:color w:val="002060"/>
          <w:u w:val="single"/>
        </w:rPr>
        <w:t>UNDER 15</w:t>
      </w:r>
    </w:p>
    <w:p w14:paraId="4091A3F4" w14:textId="77777777" w:rsidR="00E84DA6" w:rsidRDefault="00E84DA6" w:rsidP="00E84DA6">
      <w:pPr>
        <w:pStyle w:val="Nessunaspaziatura"/>
        <w:jc w:val="both"/>
        <w:rPr>
          <w:rFonts w:ascii="Arial" w:hAnsi="Arial" w:cs="Arial"/>
          <w:color w:val="002060"/>
        </w:rPr>
      </w:pPr>
    </w:p>
    <w:p w14:paraId="2E4BA47A" w14:textId="77777777" w:rsidR="00E84DA6" w:rsidRDefault="00E84DA6" w:rsidP="00E84DA6">
      <w:pPr>
        <w:pStyle w:val="LndNormale1"/>
        <w:rPr>
          <w:b/>
          <w:color w:val="002060"/>
          <w:szCs w:val="22"/>
        </w:rPr>
      </w:pPr>
      <w:r>
        <w:rPr>
          <w:b/>
          <w:color w:val="002060"/>
          <w:szCs w:val="22"/>
        </w:rPr>
        <w:t>GARA DI FINALE</w:t>
      </w:r>
    </w:p>
    <w:p w14:paraId="26F1B82F" w14:textId="77777777" w:rsidR="00E84DA6" w:rsidRPr="00C27BFA" w:rsidRDefault="00E84DA6" w:rsidP="00E84DA6">
      <w:pPr>
        <w:pStyle w:val="LndNormale1"/>
        <w:rPr>
          <w:b/>
          <w:color w:val="002060"/>
          <w:szCs w:val="22"/>
        </w:rPr>
      </w:pPr>
      <w:r>
        <w:rPr>
          <w:b/>
          <w:color w:val="002060"/>
          <w:szCs w:val="22"/>
        </w:rPr>
        <w:t>DOMENICA 14</w:t>
      </w:r>
      <w:r w:rsidRPr="00C27BFA">
        <w:rPr>
          <w:b/>
          <w:color w:val="002060"/>
          <w:szCs w:val="22"/>
        </w:rPr>
        <w:t xml:space="preserve">/04/2019, ore </w:t>
      </w:r>
      <w:r>
        <w:rPr>
          <w:b/>
          <w:color w:val="002060"/>
          <w:szCs w:val="22"/>
        </w:rPr>
        <w:t>14:30</w:t>
      </w:r>
    </w:p>
    <w:p w14:paraId="2233B114" w14:textId="77777777" w:rsidR="00E84DA6" w:rsidRDefault="00E84DA6" w:rsidP="00E84DA6">
      <w:pPr>
        <w:pStyle w:val="Nessunaspaziatura"/>
        <w:jc w:val="both"/>
        <w:rPr>
          <w:rFonts w:ascii="Arial" w:hAnsi="Arial" w:cs="Arial"/>
          <w:color w:val="002060"/>
        </w:rPr>
      </w:pPr>
    </w:p>
    <w:p w14:paraId="341D031D" w14:textId="77777777" w:rsidR="00E84DA6" w:rsidRPr="00C27BFA" w:rsidRDefault="00E84DA6" w:rsidP="00E84DA6">
      <w:pPr>
        <w:pStyle w:val="Nessunaspaziatura"/>
        <w:jc w:val="both"/>
        <w:rPr>
          <w:rFonts w:ascii="Arial" w:hAnsi="Arial" w:cs="Arial"/>
          <w:color w:val="002060"/>
        </w:rPr>
      </w:pPr>
    </w:p>
    <w:p w14:paraId="580D47E0" w14:textId="77777777" w:rsidR="00E84DA6" w:rsidRPr="00D64994" w:rsidRDefault="00E84DA6" w:rsidP="00E84DA6">
      <w:pPr>
        <w:pStyle w:val="Nessunaspaziatura"/>
        <w:jc w:val="both"/>
        <w:rPr>
          <w:rFonts w:ascii="Arial" w:hAnsi="Arial" w:cs="Arial"/>
          <w:b/>
          <w:color w:val="002060"/>
        </w:rPr>
      </w:pPr>
      <w:r w:rsidRPr="00D64994">
        <w:rPr>
          <w:rFonts w:ascii="Arial" w:hAnsi="Arial" w:cs="Arial"/>
          <w:b/>
          <w:color w:val="002060"/>
        </w:rPr>
        <w:t>Articolo 3 - Parità al termine della gara</w:t>
      </w:r>
    </w:p>
    <w:p w14:paraId="108B3C23" w14:textId="77777777" w:rsidR="00E84DA6" w:rsidRPr="00D64994" w:rsidRDefault="00E84DA6" w:rsidP="00E84DA6">
      <w:pPr>
        <w:pStyle w:val="Nessunaspaziatura"/>
        <w:jc w:val="both"/>
        <w:rPr>
          <w:rFonts w:ascii="Arial" w:hAnsi="Arial" w:cs="Arial"/>
          <w:b/>
          <w:i/>
          <w:color w:val="002060"/>
        </w:rPr>
      </w:pPr>
    </w:p>
    <w:p w14:paraId="488EC36F" w14:textId="77777777" w:rsidR="00E84DA6" w:rsidRPr="00D64994" w:rsidRDefault="00E84DA6" w:rsidP="00E84DA6">
      <w:pPr>
        <w:pStyle w:val="Nessunaspaziatura"/>
        <w:jc w:val="both"/>
        <w:rPr>
          <w:rFonts w:ascii="Arial" w:hAnsi="Arial" w:cs="Arial"/>
          <w:color w:val="002060"/>
        </w:rPr>
      </w:pPr>
      <w:r w:rsidRPr="00D64994">
        <w:rPr>
          <w:rFonts w:ascii="Arial" w:hAnsi="Arial" w:cs="Arial"/>
          <w:b/>
          <w:i/>
          <w:color w:val="002060"/>
        </w:rPr>
        <w:t>Semifinali</w:t>
      </w:r>
      <w:r>
        <w:rPr>
          <w:rFonts w:ascii="Arial" w:hAnsi="Arial" w:cs="Arial"/>
          <w:b/>
          <w:i/>
          <w:color w:val="002060"/>
        </w:rPr>
        <w:t xml:space="preserve"> Under 17</w:t>
      </w:r>
    </w:p>
    <w:p w14:paraId="27EC666C"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t>Qualora, al termine dei tempi regolamentari, le gare valevoli le Semifinali, si concludano con un risultato di parità, la vincente sarà determinata mediante i tiri di rigore.</w:t>
      </w:r>
    </w:p>
    <w:p w14:paraId="332202B2" w14:textId="77777777" w:rsidR="00E84DA6" w:rsidRPr="00D64994" w:rsidRDefault="00E84DA6" w:rsidP="00E84DA6">
      <w:pPr>
        <w:pStyle w:val="Nessunaspaziatura"/>
        <w:jc w:val="both"/>
        <w:rPr>
          <w:rFonts w:ascii="Arial" w:hAnsi="Arial" w:cs="Arial"/>
          <w:color w:val="002060"/>
        </w:rPr>
      </w:pPr>
    </w:p>
    <w:p w14:paraId="3ACE28C0" w14:textId="77777777" w:rsidR="00E84DA6" w:rsidRPr="00D64994" w:rsidRDefault="00E84DA6" w:rsidP="00E84DA6">
      <w:pPr>
        <w:pStyle w:val="Nessunaspaziatura"/>
        <w:jc w:val="both"/>
        <w:rPr>
          <w:rFonts w:ascii="Arial" w:hAnsi="Arial" w:cs="Arial"/>
          <w:b/>
          <w:i/>
          <w:color w:val="002060"/>
        </w:rPr>
      </w:pPr>
      <w:r w:rsidRPr="00D64994">
        <w:rPr>
          <w:rFonts w:ascii="Arial" w:hAnsi="Arial" w:cs="Arial"/>
          <w:b/>
          <w:i/>
          <w:color w:val="002060"/>
        </w:rPr>
        <w:t>Final</w:t>
      </w:r>
      <w:r>
        <w:rPr>
          <w:rFonts w:ascii="Arial" w:hAnsi="Arial" w:cs="Arial"/>
          <w:b/>
          <w:i/>
          <w:color w:val="002060"/>
        </w:rPr>
        <w:t>i</w:t>
      </w:r>
    </w:p>
    <w:p w14:paraId="11FE2F89"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t>Qualora, al termine dei tempi regolamentari, la Finale, si concluda con un pareggio, saranno disputati due tempi supplementari per una durata di 5 minuti cadauno. Qualora, a conclusione del secondo tempo supplementare, le due squadre dovessero trovarsi ancora in situazione di parità, la vincente sarà determinata dai tiri di rigore.</w:t>
      </w:r>
    </w:p>
    <w:p w14:paraId="5F724FD1" w14:textId="77777777" w:rsidR="00E84DA6" w:rsidRPr="00D64994" w:rsidRDefault="00E84DA6" w:rsidP="00E84DA6">
      <w:pPr>
        <w:pStyle w:val="Nessunaspaziatura"/>
        <w:jc w:val="both"/>
        <w:rPr>
          <w:rFonts w:ascii="Arial" w:hAnsi="Arial" w:cs="Arial"/>
          <w:color w:val="002060"/>
        </w:rPr>
      </w:pPr>
    </w:p>
    <w:p w14:paraId="3F6CF5D8" w14:textId="77777777" w:rsidR="00E84DA6" w:rsidRPr="00D64994" w:rsidRDefault="00E84DA6" w:rsidP="00E84DA6">
      <w:pPr>
        <w:pStyle w:val="Nessunaspaziatura"/>
        <w:jc w:val="both"/>
        <w:rPr>
          <w:rFonts w:ascii="Arial" w:hAnsi="Arial" w:cs="Arial"/>
          <w:color w:val="002060"/>
        </w:rPr>
      </w:pPr>
    </w:p>
    <w:p w14:paraId="52202F0B" w14:textId="77777777" w:rsidR="00E84DA6" w:rsidRPr="00D64994" w:rsidRDefault="00E84DA6" w:rsidP="00E84DA6">
      <w:pPr>
        <w:pStyle w:val="Nessunaspaziatura"/>
        <w:jc w:val="both"/>
        <w:rPr>
          <w:rFonts w:ascii="Arial" w:hAnsi="Arial" w:cs="Arial"/>
          <w:b/>
          <w:color w:val="002060"/>
        </w:rPr>
      </w:pPr>
      <w:r w:rsidRPr="00D64994">
        <w:rPr>
          <w:rFonts w:ascii="Arial" w:hAnsi="Arial" w:cs="Arial"/>
          <w:b/>
          <w:color w:val="002060"/>
        </w:rPr>
        <w:t>Articolo 4 - Rifiuto di giocare, gare abbandonate o non disputate a causa di una Società</w:t>
      </w:r>
    </w:p>
    <w:p w14:paraId="37B98F17" w14:textId="77777777" w:rsidR="00E84DA6" w:rsidRPr="00D64994" w:rsidRDefault="00E84DA6" w:rsidP="00E84DA6">
      <w:pPr>
        <w:pStyle w:val="Nessunaspaziatura"/>
        <w:jc w:val="both"/>
        <w:rPr>
          <w:rFonts w:ascii="Arial" w:hAnsi="Arial" w:cs="Arial"/>
          <w:b/>
          <w:i/>
          <w:color w:val="002060"/>
        </w:rPr>
      </w:pPr>
    </w:p>
    <w:p w14:paraId="64B333E1"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t>Una Società che partecipa alla competizione si impegna a giocare tutte le gare in cui è impegnata.</w:t>
      </w:r>
    </w:p>
    <w:p w14:paraId="49DA265D"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t>Fatto salve le ulteriori sanzioni che adotteranno gli Organi di Giustizia Sportiva nel caso di rifiuto, abbandono, rinuncia alla competizione, da parte di una Società, la stessa sarà esclusa dal proseguimento della manifestazione.</w:t>
      </w:r>
    </w:p>
    <w:p w14:paraId="50FE9FA4"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lastRenderedPageBreak/>
        <w:t>Nei casi di cui sopra, se una squadra rinuncia a giocare durante la competizione, passerà al turno successivo o sarà dichiarata vincitrice la squadra con cui avrebbe dovuto disputare la gara quella stessa squadra.</w:t>
      </w:r>
    </w:p>
    <w:p w14:paraId="533F38F5" w14:textId="77777777" w:rsidR="00E84DA6" w:rsidRPr="00D64994" w:rsidRDefault="00E84DA6" w:rsidP="00E84DA6">
      <w:pPr>
        <w:pStyle w:val="Nessunaspaziatura"/>
        <w:jc w:val="both"/>
        <w:rPr>
          <w:rFonts w:ascii="Arial" w:hAnsi="Arial" w:cs="Arial"/>
          <w:color w:val="002060"/>
        </w:rPr>
      </w:pPr>
    </w:p>
    <w:p w14:paraId="3B78FBCD" w14:textId="77777777" w:rsidR="00E84DA6" w:rsidRPr="00D64994" w:rsidRDefault="00E84DA6" w:rsidP="00E84DA6">
      <w:pPr>
        <w:pStyle w:val="Nessunaspaziatura"/>
        <w:jc w:val="both"/>
        <w:rPr>
          <w:rFonts w:ascii="Arial" w:hAnsi="Arial" w:cs="Arial"/>
          <w:b/>
          <w:color w:val="002060"/>
        </w:rPr>
      </w:pPr>
      <w:r w:rsidRPr="00D64994">
        <w:rPr>
          <w:rFonts w:ascii="Arial" w:hAnsi="Arial" w:cs="Arial"/>
          <w:b/>
          <w:color w:val="002060"/>
        </w:rPr>
        <w:t>Articolo 5 - Disciplina Sportiva</w:t>
      </w:r>
    </w:p>
    <w:p w14:paraId="2B60B76C" w14:textId="77777777" w:rsidR="00E84DA6" w:rsidRPr="00D64994" w:rsidRDefault="00E84DA6" w:rsidP="00E84DA6">
      <w:pPr>
        <w:pStyle w:val="Nessunaspaziatura"/>
        <w:jc w:val="both"/>
        <w:rPr>
          <w:rFonts w:ascii="Arial" w:hAnsi="Arial" w:cs="Arial"/>
          <w:b/>
          <w:i/>
          <w:color w:val="002060"/>
        </w:rPr>
      </w:pPr>
    </w:p>
    <w:p w14:paraId="38697CCE"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t>La Disciplina Sportiva è demandata agli Organi di Giustizia Sportiva della F.I.G.C.</w:t>
      </w:r>
    </w:p>
    <w:p w14:paraId="41E5CB1E"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t xml:space="preserve">In considerazione che la Fase Finale dei Campionati di Calcio a Cinque </w:t>
      </w:r>
      <w:r>
        <w:rPr>
          <w:rFonts w:ascii="Arial" w:hAnsi="Arial" w:cs="Arial"/>
          <w:color w:val="002060"/>
          <w:u w:val="single"/>
        </w:rPr>
        <w:t>Femminile, Under 21, Under 19, Under 17, Under 15</w:t>
      </w:r>
      <w:r w:rsidRPr="00D64994">
        <w:rPr>
          <w:rFonts w:ascii="Arial" w:hAnsi="Arial" w:cs="Arial"/>
          <w:color w:val="002060"/>
        </w:rPr>
        <w:t xml:space="preserve"> rappresenta la prosecuzione della stagione regolare, si rammenta che il </w:t>
      </w:r>
      <w:r w:rsidRPr="00D64994">
        <w:rPr>
          <w:rFonts w:ascii="Arial" w:hAnsi="Arial" w:cs="Arial"/>
          <w:b/>
          <w:color w:val="002060"/>
        </w:rPr>
        <w:t>conteggio delle ammonizioni</w:t>
      </w:r>
      <w:r w:rsidRPr="00D64994">
        <w:rPr>
          <w:rFonts w:ascii="Arial" w:hAnsi="Arial" w:cs="Arial"/>
          <w:color w:val="002060"/>
        </w:rPr>
        <w:t xml:space="preserve"> </w:t>
      </w:r>
      <w:r w:rsidRPr="00D64994">
        <w:rPr>
          <w:rFonts w:ascii="Arial" w:hAnsi="Arial" w:cs="Arial"/>
          <w:b/>
          <w:color w:val="002060"/>
        </w:rPr>
        <w:t>e le squalifiche per recidività in ammonizione</w:t>
      </w:r>
      <w:r w:rsidRPr="00D64994">
        <w:rPr>
          <w:rFonts w:ascii="Arial" w:hAnsi="Arial" w:cs="Arial"/>
          <w:color w:val="002060"/>
        </w:rPr>
        <w:t xml:space="preserve"> </w:t>
      </w:r>
      <w:r w:rsidRPr="00D64994">
        <w:rPr>
          <w:rFonts w:ascii="Arial" w:hAnsi="Arial" w:cs="Arial"/>
          <w:b/>
          <w:color w:val="002060"/>
        </w:rPr>
        <w:t>proseguono nella Fase Finale</w:t>
      </w:r>
      <w:r w:rsidRPr="00D64994">
        <w:rPr>
          <w:rFonts w:ascii="Arial" w:hAnsi="Arial" w:cs="Arial"/>
          <w:color w:val="002060"/>
        </w:rPr>
        <w:t>.</w:t>
      </w:r>
    </w:p>
    <w:p w14:paraId="27AE2766" w14:textId="77777777" w:rsidR="00E84DA6" w:rsidRPr="00D64994" w:rsidRDefault="00E84DA6" w:rsidP="00E84DA6">
      <w:pPr>
        <w:pStyle w:val="Nessunaspaziatura"/>
        <w:jc w:val="both"/>
        <w:rPr>
          <w:rFonts w:ascii="Arial" w:hAnsi="Arial" w:cs="Arial"/>
          <w:color w:val="002060"/>
        </w:rPr>
      </w:pPr>
    </w:p>
    <w:p w14:paraId="5F2A444D" w14:textId="77777777" w:rsidR="00E84DA6" w:rsidRPr="00503ED4" w:rsidRDefault="00E84DA6" w:rsidP="00E84DA6">
      <w:pPr>
        <w:pStyle w:val="Nessunaspaziatura"/>
        <w:jc w:val="both"/>
        <w:rPr>
          <w:rFonts w:ascii="Arial" w:hAnsi="Arial" w:cs="Arial"/>
          <w:b/>
          <w:i/>
          <w:color w:val="002060"/>
        </w:rPr>
      </w:pPr>
      <w:r w:rsidRPr="00503ED4">
        <w:rPr>
          <w:rFonts w:ascii="Arial" w:hAnsi="Arial" w:cs="Arial"/>
          <w:b/>
          <w:i/>
          <w:color w:val="002060"/>
        </w:rPr>
        <w:t>Presentazione di reclami ed appelli</w:t>
      </w:r>
    </w:p>
    <w:p w14:paraId="738B2C6A" w14:textId="77777777" w:rsidR="00E84DA6" w:rsidRPr="00503ED4" w:rsidRDefault="00E84DA6" w:rsidP="00E84DA6">
      <w:pPr>
        <w:pStyle w:val="Nessunaspaziatura"/>
        <w:jc w:val="both"/>
        <w:rPr>
          <w:rFonts w:ascii="Arial" w:hAnsi="Arial" w:cs="Arial"/>
          <w:color w:val="002060"/>
        </w:rPr>
      </w:pPr>
      <w:r w:rsidRPr="00503ED4">
        <w:rPr>
          <w:rFonts w:ascii="Arial" w:hAnsi="Arial" w:cs="Arial"/>
          <w:color w:val="002060"/>
        </w:rPr>
        <w:t>Trattandosi di manifestazione a rapido svolgimento, al fine di assicurare il regolare svolgimento della competizione, le modalità procedurali in uno con le necessarie abbreviazioni dei termini sono le seguenti:</w:t>
      </w:r>
    </w:p>
    <w:p w14:paraId="3D33D4AC" w14:textId="77777777" w:rsidR="00E84DA6" w:rsidRPr="00503ED4" w:rsidRDefault="00E84DA6" w:rsidP="00E84DA6">
      <w:pPr>
        <w:pStyle w:val="Nessunaspaziatura"/>
        <w:jc w:val="both"/>
        <w:rPr>
          <w:rFonts w:ascii="Arial" w:hAnsi="Arial" w:cs="Arial"/>
          <w:color w:val="002060"/>
        </w:rPr>
      </w:pPr>
      <w:r w:rsidRPr="00503ED4">
        <w:rPr>
          <w:rFonts w:ascii="Arial" w:hAnsi="Arial" w:cs="Arial"/>
          <w:color w:val="002060"/>
        </w:rPr>
        <w:t xml:space="preserve">i rapporti ufficiali saranno esaminati dal Giudice Sportivo il giorno stesso della disputa della giornata di gara; </w:t>
      </w:r>
    </w:p>
    <w:p w14:paraId="08728F33" w14:textId="77777777" w:rsidR="00E84DA6" w:rsidRPr="00503ED4" w:rsidRDefault="00E84DA6" w:rsidP="00E84DA6">
      <w:pPr>
        <w:pStyle w:val="Nessunaspaziatura"/>
        <w:jc w:val="both"/>
        <w:rPr>
          <w:rFonts w:ascii="Arial" w:hAnsi="Arial" w:cs="Arial"/>
          <w:color w:val="002060"/>
        </w:rPr>
      </w:pPr>
      <w:r w:rsidRPr="00503ED4">
        <w:rPr>
          <w:rFonts w:ascii="Arial" w:hAnsi="Arial" w:cs="Arial"/>
          <w:color w:val="002060"/>
        </w:rPr>
        <w:t xml:space="preserve">gli eventuali reclami, a norma dell’art. 29 comma 4 </w:t>
      </w:r>
      <w:proofErr w:type="spellStart"/>
      <w:r w:rsidRPr="00503ED4">
        <w:rPr>
          <w:rFonts w:ascii="Arial" w:hAnsi="Arial" w:cs="Arial"/>
          <w:color w:val="002060"/>
        </w:rPr>
        <w:t>lett</w:t>
      </w:r>
      <w:proofErr w:type="spellEnd"/>
      <w:r w:rsidRPr="00503ED4">
        <w:rPr>
          <w:rFonts w:ascii="Arial" w:hAnsi="Arial" w:cs="Arial"/>
          <w:color w:val="002060"/>
        </w:rPr>
        <w:t xml:space="preserve">. b), comma 6 </w:t>
      </w:r>
      <w:proofErr w:type="spellStart"/>
      <w:r w:rsidRPr="00503ED4">
        <w:rPr>
          <w:rFonts w:ascii="Arial" w:hAnsi="Arial" w:cs="Arial"/>
          <w:color w:val="002060"/>
        </w:rPr>
        <w:t>lett</w:t>
      </w:r>
      <w:proofErr w:type="spellEnd"/>
      <w:r w:rsidRPr="00503ED4">
        <w:rPr>
          <w:rFonts w:ascii="Arial" w:hAnsi="Arial" w:cs="Arial"/>
          <w:color w:val="002060"/>
        </w:rPr>
        <w:t xml:space="preserve">. b) e comma 8 </w:t>
      </w:r>
      <w:proofErr w:type="spellStart"/>
      <w:r w:rsidRPr="00503ED4">
        <w:rPr>
          <w:rFonts w:ascii="Arial" w:hAnsi="Arial" w:cs="Arial"/>
          <w:color w:val="002060"/>
        </w:rPr>
        <w:t>lett</w:t>
      </w:r>
      <w:proofErr w:type="spellEnd"/>
      <w:r w:rsidRPr="00503ED4">
        <w:rPr>
          <w:rFonts w:ascii="Arial" w:hAnsi="Arial" w:cs="Arial"/>
          <w:color w:val="002060"/>
        </w:rPr>
        <w:t xml:space="preserve">. b), del Codice di Giustizia Sportiva dovranno essere proposti e pervenire, in uno con le relative motivazioni, entro un’ora dal termine della gara; le eventuali controdeduzioni dovranno pervenire entro due ore dal termine della gara; il Comunicato Ufficiale contenente le decisioni del Giudice Sportivo sarà pubblicato immediatamente dopo; </w:t>
      </w:r>
    </w:p>
    <w:p w14:paraId="2DEC3A4C" w14:textId="77777777" w:rsidR="00E84DA6" w:rsidRPr="00503ED4" w:rsidRDefault="00E84DA6" w:rsidP="00E84DA6">
      <w:pPr>
        <w:pStyle w:val="Nessunaspaziatura"/>
        <w:jc w:val="both"/>
        <w:rPr>
          <w:rFonts w:ascii="Arial" w:hAnsi="Arial" w:cs="Arial"/>
          <w:color w:val="002060"/>
        </w:rPr>
      </w:pPr>
      <w:r w:rsidRPr="00503ED4">
        <w:rPr>
          <w:rFonts w:ascii="Arial" w:hAnsi="Arial" w:cs="Arial"/>
          <w:color w:val="002060"/>
        </w:rPr>
        <w:t>gli eventuali appelli avverso le decisioni del Giudice Sportivo, se concernenti il risultato della gara, devono essere proposti e pervenire alla Corte Sportiva di Appello, eventualmente costituita in loco, in una con le relative motivazioni entro le ore 09.00 (nove) del giorno successivo a quello di pubblicazione della decisione; le eventuali controdeduzioni dovranno pervenire entro le ore 11.00 (undici) dello stesso giorno; la Corte Sportiva di Appello si riunirà nello stesso giorno di proposizione dei reclami e la decisione della Corte Sportiva di Appello sarà pubblicata con Comunicato Ufficiale nello stesso giorno della riunione;</w:t>
      </w:r>
    </w:p>
    <w:p w14:paraId="5A8533E0" w14:textId="77777777" w:rsidR="00E84DA6" w:rsidRPr="00503ED4" w:rsidRDefault="00E84DA6" w:rsidP="00E84DA6">
      <w:pPr>
        <w:pStyle w:val="Nessunaspaziatura"/>
        <w:jc w:val="both"/>
        <w:rPr>
          <w:rFonts w:ascii="Arial" w:hAnsi="Arial" w:cs="Arial"/>
          <w:color w:val="002060"/>
        </w:rPr>
      </w:pPr>
      <w:r w:rsidRPr="00503ED4">
        <w:rPr>
          <w:rFonts w:ascii="Arial" w:hAnsi="Arial" w:cs="Arial"/>
          <w:color w:val="002060"/>
        </w:rPr>
        <w:t xml:space="preserve">l’introduzione dei reclami, l’invio delle motivazioni e delle controdeduzioni, dovranno avvenire attraverso deposito presso apposita Segreteria, costituita in loco, che provvederà ad inviarli, secondo le modalità previste dal Codice di Giustizia Sportiva, alle eventuali controparti ed agli organi di Giustizia Sportiva e dovranno comunque pervenire entro i termini sopra indicati; </w:t>
      </w:r>
    </w:p>
    <w:p w14:paraId="4323F00B" w14:textId="77777777" w:rsidR="00E84DA6" w:rsidRPr="00503ED4" w:rsidRDefault="00E84DA6" w:rsidP="00E84DA6">
      <w:pPr>
        <w:pStyle w:val="Nessunaspaziatura"/>
        <w:jc w:val="both"/>
        <w:rPr>
          <w:rFonts w:ascii="Arial" w:hAnsi="Arial" w:cs="Arial"/>
          <w:color w:val="002060"/>
        </w:rPr>
      </w:pPr>
      <w:r w:rsidRPr="00503ED4">
        <w:rPr>
          <w:rFonts w:ascii="Arial" w:hAnsi="Arial" w:cs="Arial"/>
          <w:color w:val="002060"/>
        </w:rPr>
        <w:t xml:space="preserve">il termine che cade in un giorno festivo non è prorogato al giorno successivo; </w:t>
      </w:r>
    </w:p>
    <w:p w14:paraId="54BC9D67" w14:textId="77777777" w:rsidR="00E84DA6" w:rsidRPr="00503ED4" w:rsidRDefault="00E84DA6" w:rsidP="00E84DA6">
      <w:pPr>
        <w:pStyle w:val="Nessunaspaziatura"/>
        <w:jc w:val="both"/>
        <w:rPr>
          <w:rFonts w:ascii="Arial" w:hAnsi="Arial" w:cs="Arial"/>
          <w:color w:val="002060"/>
        </w:rPr>
      </w:pPr>
      <w:r w:rsidRPr="00503ED4">
        <w:rPr>
          <w:rFonts w:ascii="Arial" w:hAnsi="Arial" w:cs="Arial"/>
          <w:color w:val="002060"/>
        </w:rPr>
        <w:t>per tutto quanto non disciplinato espressamente dal presente provvedimento, si applicano le norme contenute nel Codice di Giustizia Sportiva.</w:t>
      </w:r>
    </w:p>
    <w:p w14:paraId="62EF563A" w14:textId="77777777" w:rsidR="00E84DA6" w:rsidRPr="00D64994" w:rsidRDefault="00E84DA6" w:rsidP="00E84DA6">
      <w:pPr>
        <w:pStyle w:val="Nessunaspaziatura"/>
        <w:jc w:val="both"/>
        <w:rPr>
          <w:rFonts w:ascii="Arial" w:hAnsi="Arial" w:cs="Arial"/>
          <w:b/>
          <w:color w:val="002060"/>
        </w:rPr>
      </w:pPr>
    </w:p>
    <w:p w14:paraId="12CBD8CC" w14:textId="77777777" w:rsidR="00E84DA6" w:rsidRPr="00D64994" w:rsidRDefault="00E84DA6" w:rsidP="00E84DA6">
      <w:pPr>
        <w:pStyle w:val="Nessunaspaziatura"/>
        <w:jc w:val="both"/>
        <w:rPr>
          <w:rFonts w:ascii="Arial" w:hAnsi="Arial" w:cs="Arial"/>
          <w:b/>
          <w:color w:val="002060"/>
        </w:rPr>
      </w:pPr>
      <w:r w:rsidRPr="00D64994">
        <w:rPr>
          <w:rFonts w:ascii="Arial" w:hAnsi="Arial" w:cs="Arial"/>
          <w:b/>
          <w:color w:val="002060"/>
        </w:rPr>
        <w:t>Articolo 6 - Circostanze impreviste</w:t>
      </w:r>
    </w:p>
    <w:p w14:paraId="3148C8E7" w14:textId="77777777" w:rsidR="00E84DA6" w:rsidRPr="00D64994" w:rsidRDefault="00E84DA6" w:rsidP="00E84DA6">
      <w:pPr>
        <w:pStyle w:val="Nessunaspaziatura"/>
        <w:jc w:val="both"/>
        <w:rPr>
          <w:rFonts w:ascii="Arial" w:hAnsi="Arial" w:cs="Arial"/>
          <w:b/>
          <w:i/>
          <w:color w:val="002060"/>
        </w:rPr>
      </w:pPr>
    </w:p>
    <w:p w14:paraId="505001A3"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t>Il Comitato Regionale Marche deciderà su ogni aspetto non considerato in questo regolamento, come pure nei casi di forza maggiore. Tali decisioni sono definitive.</w:t>
      </w:r>
    </w:p>
    <w:p w14:paraId="285B9B24" w14:textId="77777777" w:rsidR="00E84DA6" w:rsidRPr="00D64994" w:rsidRDefault="00E84DA6" w:rsidP="00E84DA6">
      <w:pPr>
        <w:pStyle w:val="Nessunaspaziatura"/>
        <w:jc w:val="both"/>
        <w:rPr>
          <w:rFonts w:ascii="Arial" w:hAnsi="Arial" w:cs="Arial"/>
          <w:color w:val="002060"/>
        </w:rPr>
      </w:pPr>
    </w:p>
    <w:p w14:paraId="5D5B6E25" w14:textId="77777777" w:rsidR="00E84DA6" w:rsidRPr="00D64994" w:rsidRDefault="00E84DA6" w:rsidP="00E84DA6">
      <w:pPr>
        <w:pStyle w:val="Nessunaspaziatura"/>
        <w:jc w:val="both"/>
        <w:rPr>
          <w:rFonts w:ascii="Arial" w:hAnsi="Arial" w:cs="Arial"/>
          <w:b/>
          <w:color w:val="002060"/>
        </w:rPr>
      </w:pPr>
      <w:r w:rsidRPr="00D64994">
        <w:rPr>
          <w:rFonts w:ascii="Arial" w:hAnsi="Arial" w:cs="Arial"/>
          <w:b/>
          <w:color w:val="002060"/>
        </w:rPr>
        <w:t>Articolo 7 - Norme generali - rinvio</w:t>
      </w:r>
    </w:p>
    <w:p w14:paraId="179D78E1" w14:textId="77777777" w:rsidR="00E84DA6" w:rsidRPr="00D64994" w:rsidRDefault="00E84DA6" w:rsidP="00E84DA6">
      <w:pPr>
        <w:pStyle w:val="Nessunaspaziatura"/>
        <w:jc w:val="both"/>
        <w:rPr>
          <w:rFonts w:ascii="Arial" w:hAnsi="Arial" w:cs="Arial"/>
          <w:b/>
          <w:i/>
          <w:color w:val="002060"/>
        </w:rPr>
      </w:pPr>
    </w:p>
    <w:p w14:paraId="0F3317BF" w14:textId="77777777" w:rsidR="00E84DA6" w:rsidRPr="00D64994" w:rsidRDefault="00E84DA6" w:rsidP="00E84DA6">
      <w:pPr>
        <w:pStyle w:val="Nessunaspaziatura"/>
        <w:jc w:val="both"/>
        <w:rPr>
          <w:rFonts w:ascii="Arial" w:hAnsi="Arial" w:cs="Arial"/>
          <w:color w:val="002060"/>
        </w:rPr>
      </w:pPr>
      <w:r w:rsidRPr="00D64994">
        <w:rPr>
          <w:rFonts w:ascii="Arial" w:hAnsi="Arial" w:cs="Arial"/>
          <w:color w:val="002060"/>
        </w:rPr>
        <w:t>Per quanto non espressamente previsto dal presente regolamento ove applicabile si rinvia a quanto più generale previsto dalla normativa Federale vigente.</w:t>
      </w:r>
    </w:p>
    <w:p w14:paraId="2DBEB17D" w14:textId="77777777" w:rsidR="00E84DA6" w:rsidRDefault="00E84DA6" w:rsidP="003849FA">
      <w:pPr>
        <w:pStyle w:val="LndNormale1"/>
        <w:rPr>
          <w:b/>
          <w:color w:val="002060"/>
          <w:szCs w:val="22"/>
        </w:rPr>
      </w:pPr>
    </w:p>
    <w:p w14:paraId="4415A722" w14:textId="3DF9CCC3" w:rsidR="00AE5A89" w:rsidRDefault="00AE5A89" w:rsidP="003849FA">
      <w:pPr>
        <w:pStyle w:val="LndNormale1"/>
        <w:rPr>
          <w:b/>
          <w:color w:val="002060"/>
          <w:szCs w:val="22"/>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t>NOTIZIE SU ATTIVITA’ AGONISTICA</w:t>
      </w:r>
      <w:bookmarkEnd w:id="6"/>
    </w:p>
    <w:p w14:paraId="663C0981" w14:textId="17F64413" w:rsidR="00E278CF" w:rsidRDefault="00E278CF" w:rsidP="00E278CF">
      <w:pPr>
        <w:pStyle w:val="breakline"/>
        <w:divId w:val="527259509"/>
        <w:rPr>
          <w:color w:val="002060"/>
        </w:rPr>
      </w:pPr>
    </w:p>
    <w:p w14:paraId="1216D8DF" w14:textId="77777777" w:rsidR="00911FAD" w:rsidRPr="00DD5D1B" w:rsidRDefault="00911FAD" w:rsidP="00911FAD">
      <w:pPr>
        <w:pStyle w:val="breakline"/>
        <w:divId w:val="527259509"/>
        <w:rPr>
          <w:color w:val="002060"/>
        </w:rPr>
      </w:pPr>
    </w:p>
    <w:p w14:paraId="118A8BC7" w14:textId="77777777" w:rsidR="00911FAD" w:rsidRPr="00A23FC8" w:rsidRDefault="00911FAD" w:rsidP="00911FAD">
      <w:pPr>
        <w:pStyle w:val="TITOLOCAMPIONATO"/>
        <w:shd w:val="clear" w:color="auto" w:fill="CCCCCC"/>
        <w:spacing w:before="80" w:after="40"/>
        <w:divId w:val="527259509"/>
        <w:rPr>
          <w:color w:val="002060"/>
        </w:rPr>
      </w:pPr>
      <w:r w:rsidRPr="00A23FC8">
        <w:rPr>
          <w:color w:val="002060"/>
        </w:rPr>
        <w:t>CALCIO A CINQUE SERIE C1</w:t>
      </w:r>
    </w:p>
    <w:p w14:paraId="35676191" w14:textId="6022815E" w:rsidR="00A23FC8" w:rsidRPr="00A23FC8" w:rsidRDefault="00A23FC8" w:rsidP="00A23FC8">
      <w:pPr>
        <w:pStyle w:val="LndNormale1"/>
        <w:jc w:val="center"/>
        <w:divId w:val="527259509"/>
        <w:rPr>
          <w:b/>
          <w:color w:val="002060"/>
          <w:sz w:val="28"/>
          <w:szCs w:val="28"/>
        </w:rPr>
      </w:pPr>
      <w:r w:rsidRPr="00A23FC8">
        <w:rPr>
          <w:b/>
          <w:color w:val="002060"/>
          <w:sz w:val="36"/>
          <w:szCs w:val="36"/>
        </w:rPr>
        <w:lastRenderedPageBreak/>
        <w:t>TEMPO DI ATTESA</w:t>
      </w:r>
    </w:p>
    <w:p w14:paraId="5A16D8EE" w14:textId="77777777" w:rsidR="00A23FC8" w:rsidRPr="00A23FC8" w:rsidRDefault="00A23FC8" w:rsidP="00A23FC8">
      <w:pPr>
        <w:pStyle w:val="LndNormale1"/>
        <w:divId w:val="527259509"/>
        <w:rPr>
          <w:b/>
          <w:color w:val="002060"/>
          <w:szCs w:val="22"/>
        </w:rPr>
      </w:pPr>
    </w:p>
    <w:p w14:paraId="398D19D3" w14:textId="34692CAE" w:rsidR="00A23FC8" w:rsidRPr="00A23FC8" w:rsidRDefault="00A23FC8" w:rsidP="00A23FC8">
      <w:pPr>
        <w:pStyle w:val="LndNormale1"/>
        <w:divId w:val="527259509"/>
        <w:rPr>
          <w:b/>
          <w:color w:val="002060"/>
          <w:szCs w:val="22"/>
        </w:rPr>
      </w:pPr>
      <w:r w:rsidRPr="00A23FC8">
        <w:rPr>
          <w:b/>
          <w:color w:val="002060"/>
          <w:szCs w:val="22"/>
        </w:rPr>
        <w:t>Il tempo di attesa per l'ultima giornata de</w:t>
      </w:r>
      <w:r>
        <w:rPr>
          <w:b/>
          <w:color w:val="002060"/>
          <w:szCs w:val="22"/>
        </w:rPr>
        <w:t xml:space="preserve">l Campionato Regionale </w:t>
      </w:r>
      <w:r w:rsidRPr="00A23FC8">
        <w:rPr>
          <w:b/>
          <w:color w:val="002060"/>
          <w:szCs w:val="22"/>
        </w:rPr>
        <w:t>Calcio a Cinque Serie C1 è ridotto a 5'.</w:t>
      </w:r>
    </w:p>
    <w:p w14:paraId="0B20FD94" w14:textId="77777777" w:rsidR="00911FAD" w:rsidRPr="00DD5D1B" w:rsidRDefault="00911FAD" w:rsidP="00911FAD">
      <w:pPr>
        <w:pStyle w:val="TITOLOPRINC"/>
        <w:divId w:val="527259509"/>
        <w:rPr>
          <w:color w:val="002060"/>
        </w:rPr>
      </w:pPr>
      <w:r w:rsidRPr="00DD5D1B">
        <w:rPr>
          <w:color w:val="002060"/>
        </w:rPr>
        <w:t>VARIAZIONI AL PROGRAMMA GARE</w:t>
      </w:r>
    </w:p>
    <w:p w14:paraId="0BACD7A8" w14:textId="77777777" w:rsidR="00911FAD" w:rsidRPr="00DD5D1B" w:rsidRDefault="00911FAD" w:rsidP="00911FAD">
      <w:pPr>
        <w:pStyle w:val="Corpodeltesto21"/>
        <w:divId w:val="527259509"/>
        <w:rPr>
          <w:rFonts w:ascii="Arial" w:hAnsi="Arial" w:cs="Arial"/>
          <w:b/>
          <w:color w:val="002060"/>
          <w:sz w:val="22"/>
          <w:szCs w:val="22"/>
          <w:u w:val="single"/>
        </w:rPr>
      </w:pPr>
      <w:r w:rsidRPr="00DD5D1B">
        <w:rPr>
          <w:rFonts w:ascii="Arial" w:hAnsi="Arial" w:cs="Arial"/>
          <w:b/>
          <w:color w:val="002060"/>
          <w:sz w:val="22"/>
          <w:szCs w:val="22"/>
          <w:u w:val="single"/>
        </w:rPr>
        <w:t>GIRONE “A – UNICO”</w:t>
      </w:r>
    </w:p>
    <w:p w14:paraId="00DA070D" w14:textId="77777777" w:rsidR="00911FAD" w:rsidRPr="00DD5D1B" w:rsidRDefault="00911FAD" w:rsidP="00911FAD">
      <w:pPr>
        <w:pStyle w:val="Corpodeltesto21"/>
        <w:divId w:val="527259509"/>
        <w:rPr>
          <w:rFonts w:ascii="Arial" w:hAnsi="Arial" w:cs="Arial"/>
          <w:color w:val="002060"/>
          <w:sz w:val="22"/>
          <w:szCs w:val="22"/>
        </w:rPr>
      </w:pPr>
    </w:p>
    <w:p w14:paraId="474D27FB" w14:textId="77777777" w:rsidR="00911FAD" w:rsidRPr="00DD5D1B" w:rsidRDefault="00911FAD" w:rsidP="00911FAD">
      <w:pPr>
        <w:pStyle w:val="Corpodeltesto21"/>
        <w:divId w:val="527259509"/>
        <w:rPr>
          <w:rFonts w:ascii="Arial" w:hAnsi="Arial" w:cs="Arial"/>
          <w:b/>
          <w:i/>
          <w:color w:val="002060"/>
          <w:sz w:val="22"/>
          <w:szCs w:val="22"/>
        </w:rPr>
      </w:pPr>
      <w:r w:rsidRPr="00DD5D1B">
        <w:rPr>
          <w:rFonts w:ascii="Arial" w:hAnsi="Arial" w:cs="Arial"/>
          <w:b/>
          <w:i/>
          <w:color w:val="002060"/>
          <w:sz w:val="22"/>
          <w:szCs w:val="22"/>
        </w:rPr>
        <w:t>XIII^ GIORNATA RITORNO</w:t>
      </w:r>
    </w:p>
    <w:p w14:paraId="7603B31B" w14:textId="77777777" w:rsidR="00911FAD" w:rsidRPr="00DD5D1B" w:rsidRDefault="00911FAD" w:rsidP="00911FAD">
      <w:pPr>
        <w:pStyle w:val="Corpodeltesto21"/>
        <w:divId w:val="527259509"/>
        <w:rPr>
          <w:rFonts w:ascii="Arial" w:hAnsi="Arial" w:cs="Arial"/>
          <w:color w:val="002060"/>
          <w:sz w:val="22"/>
          <w:szCs w:val="22"/>
        </w:rPr>
      </w:pPr>
    </w:p>
    <w:p w14:paraId="06FAFFD5"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color w:val="002060"/>
          <w:sz w:val="22"/>
          <w:szCs w:val="22"/>
        </w:rPr>
        <w:t xml:space="preserve">La gara </w:t>
      </w:r>
      <w:r w:rsidRPr="00DD5D1B">
        <w:rPr>
          <w:rFonts w:ascii="Arial" w:hAnsi="Arial" w:cs="Arial"/>
          <w:b/>
          <w:color w:val="002060"/>
          <w:sz w:val="22"/>
          <w:szCs w:val="22"/>
        </w:rPr>
        <w:t xml:space="preserve">1995 FUTSAL PESARO – SPORTING GROTTAMMARE </w:t>
      </w:r>
      <w:r w:rsidRPr="00DD5D1B">
        <w:rPr>
          <w:rFonts w:ascii="Arial" w:hAnsi="Arial" w:cs="Arial"/>
          <w:color w:val="002060"/>
          <w:sz w:val="22"/>
          <w:szCs w:val="22"/>
        </w:rPr>
        <w:t xml:space="preserve">sarà disputata </w:t>
      </w:r>
      <w:r w:rsidRPr="00DD5D1B">
        <w:rPr>
          <w:rFonts w:ascii="Arial" w:hAnsi="Arial" w:cs="Arial"/>
          <w:b/>
          <w:color w:val="002060"/>
          <w:sz w:val="22"/>
          <w:szCs w:val="22"/>
        </w:rPr>
        <w:t>VENERDI’ 05/04/2019</w:t>
      </w:r>
      <w:r w:rsidRPr="00DD5D1B">
        <w:rPr>
          <w:rFonts w:ascii="Arial" w:hAnsi="Arial" w:cs="Arial"/>
          <w:color w:val="002060"/>
          <w:sz w:val="22"/>
          <w:szCs w:val="22"/>
        </w:rPr>
        <w:t xml:space="preserve"> alle </w:t>
      </w:r>
      <w:r w:rsidRPr="00DD5D1B">
        <w:rPr>
          <w:rFonts w:ascii="Arial" w:hAnsi="Arial" w:cs="Arial"/>
          <w:b/>
          <w:color w:val="002060"/>
          <w:sz w:val="22"/>
          <w:szCs w:val="22"/>
        </w:rPr>
        <w:t>ore 21:45</w:t>
      </w:r>
      <w:r w:rsidRPr="00DD5D1B">
        <w:rPr>
          <w:rFonts w:ascii="Arial" w:hAnsi="Arial" w:cs="Arial"/>
          <w:color w:val="002060"/>
          <w:sz w:val="22"/>
          <w:szCs w:val="22"/>
        </w:rPr>
        <w:t>,</w:t>
      </w:r>
      <w:r w:rsidRPr="00DD5D1B">
        <w:rPr>
          <w:rFonts w:ascii="Arial" w:hAnsi="Arial" w:cs="Arial"/>
          <w:b/>
          <w:color w:val="002060"/>
          <w:sz w:val="22"/>
          <w:szCs w:val="22"/>
        </w:rPr>
        <w:t xml:space="preserve"> Tensostruttura Borgo Santa Maria</w:t>
      </w:r>
      <w:r w:rsidRPr="00DD5D1B">
        <w:rPr>
          <w:rFonts w:ascii="Arial" w:hAnsi="Arial" w:cs="Arial"/>
          <w:color w:val="002060"/>
          <w:sz w:val="22"/>
          <w:szCs w:val="22"/>
        </w:rPr>
        <w:t xml:space="preserve">, Strada del Foglia di </w:t>
      </w:r>
      <w:r w:rsidRPr="00DD5D1B">
        <w:rPr>
          <w:rFonts w:ascii="Arial" w:hAnsi="Arial" w:cs="Arial"/>
          <w:b/>
          <w:color w:val="002060"/>
          <w:sz w:val="22"/>
          <w:szCs w:val="22"/>
        </w:rPr>
        <w:t>BORGO SANTA MARIA di PESARO</w:t>
      </w:r>
      <w:r w:rsidRPr="00DD5D1B">
        <w:rPr>
          <w:rFonts w:ascii="Arial" w:hAnsi="Arial" w:cs="Arial"/>
          <w:color w:val="002060"/>
          <w:sz w:val="22"/>
          <w:szCs w:val="22"/>
        </w:rPr>
        <w:t>.</w:t>
      </w:r>
    </w:p>
    <w:p w14:paraId="66354CF1" w14:textId="77777777" w:rsidR="00911FAD" w:rsidRPr="00DD5D1B" w:rsidRDefault="00911FAD" w:rsidP="00911FAD">
      <w:pPr>
        <w:pStyle w:val="TITOLOPRINC"/>
        <w:divId w:val="527259509"/>
        <w:rPr>
          <w:color w:val="002060"/>
        </w:rPr>
      </w:pPr>
      <w:r w:rsidRPr="00DD5D1B">
        <w:rPr>
          <w:color w:val="002060"/>
        </w:rPr>
        <w:t>RISULTATI</w:t>
      </w:r>
    </w:p>
    <w:p w14:paraId="25D5AD18" w14:textId="77777777" w:rsidR="00911FAD" w:rsidRPr="00DD5D1B" w:rsidRDefault="00911FAD" w:rsidP="00911FAD">
      <w:pPr>
        <w:pStyle w:val="breakline"/>
        <w:divId w:val="527259509"/>
        <w:rPr>
          <w:color w:val="002060"/>
        </w:rPr>
      </w:pPr>
    </w:p>
    <w:p w14:paraId="115E28A5" w14:textId="77777777" w:rsidR="00911FAD" w:rsidRPr="00DD5D1B" w:rsidRDefault="00911FAD" w:rsidP="00911FAD">
      <w:pPr>
        <w:pStyle w:val="SOTTOTITOLOCAMPIONATO1"/>
        <w:divId w:val="527259509"/>
        <w:rPr>
          <w:color w:val="002060"/>
        </w:rPr>
      </w:pPr>
      <w:r w:rsidRPr="00DD5D1B">
        <w:rPr>
          <w:color w:val="002060"/>
        </w:rPr>
        <w:t>RISULTATI UFFICIALI GARE DEL 29/03/2019</w:t>
      </w:r>
    </w:p>
    <w:p w14:paraId="6449FAE3" w14:textId="77777777" w:rsidR="00911FAD" w:rsidRPr="00DD5D1B" w:rsidRDefault="00911FAD" w:rsidP="00911FAD">
      <w:pPr>
        <w:pStyle w:val="SOTTOTITOLOCAMPIONATO2"/>
        <w:divId w:val="527259509"/>
        <w:rPr>
          <w:color w:val="002060"/>
        </w:rPr>
      </w:pPr>
      <w:r w:rsidRPr="00DD5D1B">
        <w:rPr>
          <w:color w:val="002060"/>
        </w:rPr>
        <w:t>Si trascrivono qui di seguito i risultati ufficiali delle gare disputate</w:t>
      </w:r>
    </w:p>
    <w:p w14:paraId="052AB21B" w14:textId="77777777" w:rsidR="00911FAD" w:rsidRPr="00DD5D1B" w:rsidRDefault="00911FAD" w:rsidP="00911FA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11FAD" w:rsidRPr="00DD5D1B" w14:paraId="06077B1C" w14:textId="77777777" w:rsidTr="00911FA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4F4E7D7E"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FF6EE7" w14:textId="77777777" w:rsidR="00911FAD" w:rsidRPr="00DD5D1B" w:rsidRDefault="00911FAD" w:rsidP="003E415E">
                  <w:pPr>
                    <w:pStyle w:val="HEADERTABELLA"/>
                    <w:rPr>
                      <w:color w:val="002060"/>
                    </w:rPr>
                  </w:pPr>
                  <w:r w:rsidRPr="00DD5D1B">
                    <w:rPr>
                      <w:color w:val="002060"/>
                    </w:rPr>
                    <w:t>GIRONE A - 12 Giornata - R</w:t>
                  </w:r>
                </w:p>
              </w:tc>
            </w:tr>
            <w:tr w:rsidR="00911FAD" w:rsidRPr="00DD5D1B" w14:paraId="2150EC09"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3121FE" w14:textId="77777777" w:rsidR="00911FAD" w:rsidRPr="00DD5D1B" w:rsidRDefault="00911FAD" w:rsidP="003E415E">
                  <w:pPr>
                    <w:pStyle w:val="ROWTABELLA"/>
                    <w:rPr>
                      <w:color w:val="002060"/>
                    </w:rPr>
                  </w:pPr>
                  <w:r w:rsidRPr="00DD5D1B">
                    <w:rPr>
                      <w:color w:val="002060"/>
                    </w:rPr>
                    <w:t>CAMPOCAVALLO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F1D13C" w14:textId="77777777" w:rsidR="00911FAD" w:rsidRPr="00DD5D1B" w:rsidRDefault="00911FAD" w:rsidP="003E415E">
                  <w:pPr>
                    <w:pStyle w:val="ROWTABELLA"/>
                    <w:rPr>
                      <w:color w:val="002060"/>
                    </w:rPr>
                  </w:pPr>
                  <w:r w:rsidRPr="00DD5D1B">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F4BAF8" w14:textId="77777777" w:rsidR="00911FAD" w:rsidRPr="00DD5D1B" w:rsidRDefault="00911FAD" w:rsidP="003E415E">
                  <w:pPr>
                    <w:pStyle w:val="ROWTABELLA"/>
                    <w:jc w:val="center"/>
                    <w:rPr>
                      <w:color w:val="002060"/>
                    </w:rPr>
                  </w:pPr>
                  <w:r w:rsidRPr="00DD5D1B">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B5A392" w14:textId="77777777" w:rsidR="00911FAD" w:rsidRPr="00DD5D1B" w:rsidRDefault="00911FAD" w:rsidP="003E415E">
                  <w:pPr>
                    <w:pStyle w:val="ROWTABELLA"/>
                    <w:jc w:val="center"/>
                    <w:rPr>
                      <w:color w:val="002060"/>
                    </w:rPr>
                  </w:pPr>
                  <w:r w:rsidRPr="00DD5D1B">
                    <w:rPr>
                      <w:color w:val="002060"/>
                    </w:rPr>
                    <w:t> </w:t>
                  </w:r>
                </w:p>
              </w:tc>
            </w:tr>
            <w:tr w:rsidR="00911FAD" w:rsidRPr="00DD5D1B" w14:paraId="1FB2BB9B"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87BE080" w14:textId="77777777" w:rsidR="00911FAD" w:rsidRPr="00DD5D1B" w:rsidRDefault="00911FAD" w:rsidP="003E415E">
                  <w:pPr>
                    <w:pStyle w:val="ROWTABELLA"/>
                    <w:rPr>
                      <w:color w:val="002060"/>
                    </w:rPr>
                  </w:pPr>
                  <w:r w:rsidRPr="00DD5D1B">
                    <w:rPr>
                      <w:color w:val="002060"/>
                    </w:rPr>
                    <w:t>FANO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3605011" w14:textId="77777777" w:rsidR="00911FAD" w:rsidRPr="00DD5D1B" w:rsidRDefault="00911FAD" w:rsidP="003E415E">
                  <w:pPr>
                    <w:pStyle w:val="ROWTABELLA"/>
                    <w:rPr>
                      <w:color w:val="002060"/>
                    </w:rPr>
                  </w:pPr>
                  <w:r w:rsidRPr="00DD5D1B">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0EC4D2E" w14:textId="77777777" w:rsidR="00911FAD" w:rsidRPr="00DD5D1B" w:rsidRDefault="00911FAD" w:rsidP="003E415E">
                  <w:pPr>
                    <w:pStyle w:val="ROWTABELLA"/>
                    <w:jc w:val="center"/>
                    <w:rPr>
                      <w:color w:val="002060"/>
                    </w:rPr>
                  </w:pPr>
                  <w:r w:rsidRPr="00DD5D1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459AF9C" w14:textId="77777777" w:rsidR="00911FAD" w:rsidRPr="00DD5D1B" w:rsidRDefault="00911FAD" w:rsidP="003E415E">
                  <w:pPr>
                    <w:pStyle w:val="ROWTABELLA"/>
                    <w:jc w:val="center"/>
                    <w:rPr>
                      <w:color w:val="002060"/>
                    </w:rPr>
                  </w:pPr>
                  <w:r w:rsidRPr="00DD5D1B">
                    <w:rPr>
                      <w:color w:val="002060"/>
                    </w:rPr>
                    <w:t> </w:t>
                  </w:r>
                </w:p>
              </w:tc>
            </w:tr>
            <w:tr w:rsidR="00911FAD" w:rsidRPr="00DD5D1B" w14:paraId="5F61F4A4"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6D3EB2C" w14:textId="77777777" w:rsidR="00911FAD" w:rsidRPr="00DD5D1B" w:rsidRDefault="00911FAD" w:rsidP="003E415E">
                  <w:pPr>
                    <w:pStyle w:val="ROWTABELLA"/>
                    <w:rPr>
                      <w:color w:val="002060"/>
                    </w:rPr>
                  </w:pPr>
                  <w:r w:rsidRPr="00DD5D1B">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AF1C3DD" w14:textId="77777777" w:rsidR="00911FAD" w:rsidRPr="00DD5D1B" w:rsidRDefault="00911FAD" w:rsidP="003E415E">
                  <w:pPr>
                    <w:pStyle w:val="ROWTABELLA"/>
                    <w:rPr>
                      <w:color w:val="002060"/>
                    </w:rPr>
                  </w:pPr>
                  <w:r w:rsidRPr="00DD5D1B">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7F3B6B3" w14:textId="77777777" w:rsidR="00911FAD" w:rsidRPr="00DD5D1B" w:rsidRDefault="00911FAD" w:rsidP="003E415E">
                  <w:pPr>
                    <w:pStyle w:val="ROWTABELLA"/>
                    <w:jc w:val="center"/>
                    <w:rPr>
                      <w:color w:val="002060"/>
                    </w:rPr>
                  </w:pPr>
                  <w:r w:rsidRPr="00DD5D1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BB4BA74" w14:textId="77777777" w:rsidR="00911FAD" w:rsidRPr="00DD5D1B" w:rsidRDefault="00911FAD" w:rsidP="003E415E">
                  <w:pPr>
                    <w:pStyle w:val="ROWTABELLA"/>
                    <w:jc w:val="center"/>
                    <w:rPr>
                      <w:color w:val="002060"/>
                    </w:rPr>
                  </w:pPr>
                  <w:r w:rsidRPr="00DD5D1B">
                    <w:rPr>
                      <w:color w:val="002060"/>
                    </w:rPr>
                    <w:t> </w:t>
                  </w:r>
                </w:p>
              </w:tc>
            </w:tr>
            <w:tr w:rsidR="00911FAD" w:rsidRPr="00DD5D1B" w14:paraId="2E85AD78"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BF32533" w14:textId="77777777" w:rsidR="00911FAD" w:rsidRPr="00DD5D1B" w:rsidRDefault="00911FAD" w:rsidP="003E415E">
                  <w:pPr>
                    <w:pStyle w:val="ROWTABELLA"/>
                    <w:rPr>
                      <w:color w:val="002060"/>
                    </w:rPr>
                  </w:pPr>
                  <w:r w:rsidRPr="00DD5D1B">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9E6E567" w14:textId="77777777" w:rsidR="00911FAD" w:rsidRPr="00DD5D1B" w:rsidRDefault="00911FAD" w:rsidP="003E415E">
                  <w:pPr>
                    <w:pStyle w:val="ROWTABELLA"/>
                    <w:rPr>
                      <w:color w:val="002060"/>
                    </w:rPr>
                  </w:pPr>
                  <w:r w:rsidRPr="00DD5D1B">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9FB6C05" w14:textId="77777777" w:rsidR="00911FAD" w:rsidRPr="00DD5D1B" w:rsidRDefault="00911FAD" w:rsidP="003E415E">
                  <w:pPr>
                    <w:pStyle w:val="ROWTABELLA"/>
                    <w:jc w:val="center"/>
                    <w:rPr>
                      <w:color w:val="002060"/>
                    </w:rPr>
                  </w:pPr>
                  <w:r w:rsidRPr="00DD5D1B">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D6BE038" w14:textId="77777777" w:rsidR="00911FAD" w:rsidRPr="00DD5D1B" w:rsidRDefault="00911FAD" w:rsidP="003E415E">
                  <w:pPr>
                    <w:pStyle w:val="ROWTABELLA"/>
                    <w:jc w:val="center"/>
                    <w:rPr>
                      <w:color w:val="002060"/>
                    </w:rPr>
                  </w:pPr>
                  <w:r w:rsidRPr="00DD5D1B">
                    <w:rPr>
                      <w:color w:val="002060"/>
                    </w:rPr>
                    <w:t> </w:t>
                  </w:r>
                </w:p>
              </w:tc>
            </w:tr>
            <w:tr w:rsidR="00911FAD" w:rsidRPr="00DD5D1B" w14:paraId="3A4A12CD"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95CA870" w14:textId="77777777" w:rsidR="00911FAD" w:rsidRPr="00DD5D1B" w:rsidRDefault="00911FAD" w:rsidP="003E415E">
                  <w:pPr>
                    <w:pStyle w:val="ROWTABELLA"/>
                    <w:rPr>
                      <w:color w:val="002060"/>
                    </w:rPr>
                  </w:pPr>
                  <w:r w:rsidRPr="00DD5D1B">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2B6B457" w14:textId="77777777" w:rsidR="00911FAD" w:rsidRPr="00DD5D1B" w:rsidRDefault="00911FAD" w:rsidP="003E415E">
                  <w:pPr>
                    <w:pStyle w:val="ROWTABELLA"/>
                    <w:rPr>
                      <w:color w:val="002060"/>
                    </w:rPr>
                  </w:pPr>
                  <w:r w:rsidRPr="00DD5D1B">
                    <w:rPr>
                      <w:color w:val="002060"/>
                    </w:rPr>
                    <w:t>- 1995 FUTSAL PESARO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6315DC6" w14:textId="77777777" w:rsidR="00911FAD" w:rsidRPr="00DD5D1B" w:rsidRDefault="00911FAD" w:rsidP="003E415E">
                  <w:pPr>
                    <w:pStyle w:val="ROWTABELLA"/>
                    <w:jc w:val="center"/>
                    <w:rPr>
                      <w:color w:val="002060"/>
                    </w:rPr>
                  </w:pPr>
                  <w:r w:rsidRPr="00DD5D1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EE74B8B" w14:textId="77777777" w:rsidR="00911FAD" w:rsidRPr="00DD5D1B" w:rsidRDefault="00911FAD" w:rsidP="003E415E">
                  <w:pPr>
                    <w:pStyle w:val="ROWTABELLA"/>
                    <w:jc w:val="center"/>
                    <w:rPr>
                      <w:color w:val="002060"/>
                    </w:rPr>
                  </w:pPr>
                  <w:r w:rsidRPr="00DD5D1B">
                    <w:rPr>
                      <w:color w:val="002060"/>
                    </w:rPr>
                    <w:t> </w:t>
                  </w:r>
                </w:p>
              </w:tc>
            </w:tr>
            <w:tr w:rsidR="00911FAD" w:rsidRPr="00DD5D1B" w14:paraId="32E75A36"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6C00D53" w14:textId="77777777" w:rsidR="00911FAD" w:rsidRPr="00DD5D1B" w:rsidRDefault="00911FAD" w:rsidP="003E415E">
                  <w:pPr>
                    <w:pStyle w:val="ROWTABELLA"/>
                    <w:rPr>
                      <w:color w:val="002060"/>
                    </w:rPr>
                  </w:pPr>
                  <w:r w:rsidRPr="00DD5D1B">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0CC1499" w14:textId="77777777" w:rsidR="00911FAD" w:rsidRPr="00DD5D1B" w:rsidRDefault="00911FAD" w:rsidP="003E415E">
                  <w:pPr>
                    <w:pStyle w:val="ROWTABELLA"/>
                    <w:rPr>
                      <w:color w:val="002060"/>
                    </w:rPr>
                  </w:pPr>
                  <w:r w:rsidRPr="00DD5D1B">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03F1D8E" w14:textId="77777777" w:rsidR="00911FAD" w:rsidRPr="00DD5D1B" w:rsidRDefault="00911FAD" w:rsidP="003E415E">
                  <w:pPr>
                    <w:pStyle w:val="ROWTABELLA"/>
                    <w:jc w:val="center"/>
                    <w:rPr>
                      <w:color w:val="002060"/>
                    </w:rPr>
                  </w:pPr>
                  <w:r w:rsidRPr="00DD5D1B">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05DA09C" w14:textId="77777777" w:rsidR="00911FAD" w:rsidRPr="00DD5D1B" w:rsidRDefault="00911FAD" w:rsidP="003E415E">
                  <w:pPr>
                    <w:pStyle w:val="ROWTABELLA"/>
                    <w:jc w:val="center"/>
                    <w:rPr>
                      <w:color w:val="002060"/>
                    </w:rPr>
                  </w:pPr>
                  <w:r w:rsidRPr="00DD5D1B">
                    <w:rPr>
                      <w:color w:val="002060"/>
                    </w:rPr>
                    <w:t> </w:t>
                  </w:r>
                </w:p>
              </w:tc>
            </w:tr>
            <w:tr w:rsidR="00911FAD" w:rsidRPr="00DD5D1B" w14:paraId="78BD326A"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07CA5C7" w14:textId="77777777" w:rsidR="00911FAD" w:rsidRPr="00DD5D1B" w:rsidRDefault="00911FAD" w:rsidP="003E415E">
                  <w:pPr>
                    <w:pStyle w:val="ROWTABELLA"/>
                    <w:rPr>
                      <w:color w:val="002060"/>
                    </w:rPr>
                  </w:pPr>
                  <w:r w:rsidRPr="00DD5D1B">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F0AD2A" w14:textId="77777777" w:rsidR="00911FAD" w:rsidRPr="00DD5D1B" w:rsidRDefault="00911FAD" w:rsidP="003E415E">
                  <w:pPr>
                    <w:pStyle w:val="ROWTABELLA"/>
                    <w:rPr>
                      <w:color w:val="002060"/>
                    </w:rPr>
                  </w:pPr>
                  <w:r w:rsidRPr="00DD5D1B">
                    <w:rPr>
                      <w:color w:val="002060"/>
                    </w:rPr>
                    <w:t>- PIEVE D ICO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30176C" w14:textId="77777777" w:rsidR="00911FAD" w:rsidRPr="00DD5D1B" w:rsidRDefault="00911FAD" w:rsidP="003E415E">
                  <w:pPr>
                    <w:pStyle w:val="ROWTABELLA"/>
                    <w:jc w:val="center"/>
                    <w:rPr>
                      <w:color w:val="002060"/>
                    </w:rPr>
                  </w:pPr>
                  <w:r w:rsidRPr="00DD5D1B">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FF6B1F" w14:textId="77777777" w:rsidR="00911FAD" w:rsidRPr="00DD5D1B" w:rsidRDefault="00911FAD" w:rsidP="003E415E">
                  <w:pPr>
                    <w:pStyle w:val="ROWTABELLA"/>
                    <w:jc w:val="center"/>
                    <w:rPr>
                      <w:color w:val="002060"/>
                    </w:rPr>
                  </w:pPr>
                  <w:r w:rsidRPr="00DD5D1B">
                    <w:rPr>
                      <w:color w:val="002060"/>
                    </w:rPr>
                    <w:t> </w:t>
                  </w:r>
                </w:p>
              </w:tc>
            </w:tr>
          </w:tbl>
          <w:p w14:paraId="0D440884" w14:textId="77777777" w:rsidR="00911FAD" w:rsidRPr="00DD5D1B" w:rsidRDefault="00911FAD" w:rsidP="003E415E">
            <w:pPr>
              <w:rPr>
                <w:color w:val="002060"/>
              </w:rPr>
            </w:pPr>
          </w:p>
        </w:tc>
      </w:tr>
    </w:tbl>
    <w:p w14:paraId="680A9BC4" w14:textId="77777777" w:rsidR="00911FAD" w:rsidRPr="00DD5D1B" w:rsidRDefault="00911FAD" w:rsidP="00911FAD">
      <w:pPr>
        <w:pStyle w:val="breakline"/>
        <w:divId w:val="527259509"/>
        <w:rPr>
          <w:color w:val="002060"/>
        </w:rPr>
      </w:pPr>
    </w:p>
    <w:p w14:paraId="7A0689B0" w14:textId="77777777" w:rsidR="00911FAD" w:rsidRPr="00DD5D1B" w:rsidRDefault="00911FAD" w:rsidP="00911FAD">
      <w:pPr>
        <w:pStyle w:val="breakline"/>
        <w:divId w:val="527259509"/>
        <w:rPr>
          <w:color w:val="002060"/>
        </w:rPr>
      </w:pPr>
    </w:p>
    <w:p w14:paraId="67DD1CD2" w14:textId="77777777" w:rsidR="00911FAD" w:rsidRPr="00DD5D1B" w:rsidRDefault="00911FAD" w:rsidP="00911FAD">
      <w:pPr>
        <w:pStyle w:val="TITOLOPRINC"/>
        <w:divId w:val="527259509"/>
        <w:rPr>
          <w:color w:val="002060"/>
        </w:rPr>
      </w:pPr>
      <w:r w:rsidRPr="00DD5D1B">
        <w:rPr>
          <w:color w:val="002060"/>
        </w:rPr>
        <w:t>GIUDICE SPORTIVO</w:t>
      </w:r>
    </w:p>
    <w:p w14:paraId="28A7961B" w14:textId="77777777" w:rsidR="00911FAD" w:rsidRPr="00DD5D1B" w:rsidRDefault="00911FAD" w:rsidP="00911FAD">
      <w:pPr>
        <w:pStyle w:val="diffida"/>
        <w:divId w:val="527259509"/>
        <w:rPr>
          <w:color w:val="002060"/>
        </w:rPr>
      </w:pPr>
      <w:r w:rsidRPr="00DD5D1B">
        <w:rPr>
          <w:color w:val="002060"/>
        </w:rPr>
        <w:t>Il Giudice Sportivo, Avv. Claudio Romagnoli, nella seduta del 03/04/2019, ha adottato le decisioni che di seguito integralmente si riportano:</w:t>
      </w:r>
    </w:p>
    <w:p w14:paraId="40366047" w14:textId="77777777" w:rsidR="00911FAD" w:rsidRPr="00DD5D1B" w:rsidRDefault="00911FAD" w:rsidP="00911FAD">
      <w:pPr>
        <w:pStyle w:val="titolo10"/>
        <w:divId w:val="527259509"/>
        <w:rPr>
          <w:color w:val="002060"/>
        </w:rPr>
      </w:pPr>
      <w:r w:rsidRPr="00DD5D1B">
        <w:rPr>
          <w:color w:val="002060"/>
        </w:rPr>
        <w:t xml:space="preserve">GARE DEL 29/ 3/2019 </w:t>
      </w:r>
    </w:p>
    <w:p w14:paraId="01184ECD" w14:textId="77777777" w:rsidR="00911FAD" w:rsidRPr="00DD5D1B" w:rsidRDefault="00911FAD" w:rsidP="00911FAD">
      <w:pPr>
        <w:pStyle w:val="titolo7a"/>
        <w:divId w:val="527259509"/>
        <w:rPr>
          <w:color w:val="002060"/>
        </w:rPr>
      </w:pPr>
      <w:r w:rsidRPr="00DD5D1B">
        <w:rPr>
          <w:color w:val="002060"/>
        </w:rPr>
        <w:t xml:space="preserve">PROVVEDIMENTI DISCIPLINARI </w:t>
      </w:r>
    </w:p>
    <w:p w14:paraId="1C93BB22" w14:textId="77777777" w:rsidR="00911FAD" w:rsidRPr="00DD5D1B" w:rsidRDefault="00911FAD" w:rsidP="00911FAD">
      <w:pPr>
        <w:pStyle w:val="TITOLO7B"/>
        <w:divId w:val="527259509"/>
        <w:rPr>
          <w:color w:val="002060"/>
        </w:rPr>
      </w:pPr>
      <w:r w:rsidRPr="00DD5D1B">
        <w:rPr>
          <w:color w:val="002060"/>
        </w:rPr>
        <w:t xml:space="preserve">In base alle risultanze degli atti ufficiali sono state deliberate le seguenti sanzioni disciplinari. </w:t>
      </w:r>
    </w:p>
    <w:p w14:paraId="6A7EC4B7" w14:textId="77777777" w:rsidR="00911FAD" w:rsidRPr="00DD5D1B" w:rsidRDefault="00911FAD" w:rsidP="00911FAD">
      <w:pPr>
        <w:pStyle w:val="titolo3"/>
        <w:divId w:val="527259509"/>
        <w:rPr>
          <w:color w:val="002060"/>
        </w:rPr>
      </w:pPr>
      <w:r w:rsidRPr="00DD5D1B">
        <w:rPr>
          <w:color w:val="002060"/>
        </w:rPr>
        <w:t xml:space="preserve">A CARICO CALCIATORI ESPULSI DAL CAMPO </w:t>
      </w:r>
    </w:p>
    <w:p w14:paraId="1C4DA31F" w14:textId="77777777" w:rsidR="00911FAD" w:rsidRPr="00DD5D1B" w:rsidRDefault="00911FAD" w:rsidP="00911FAD">
      <w:pPr>
        <w:pStyle w:val="titolo20"/>
        <w:divId w:val="527259509"/>
        <w:rPr>
          <w:color w:val="002060"/>
        </w:rPr>
      </w:pPr>
      <w:r w:rsidRPr="00DD5D1B">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6CD02CE6" w14:textId="77777777" w:rsidTr="00911FAD">
        <w:trPr>
          <w:divId w:val="527259509"/>
        </w:trPr>
        <w:tc>
          <w:tcPr>
            <w:tcW w:w="2200" w:type="dxa"/>
            <w:tcMar>
              <w:top w:w="20" w:type="dxa"/>
              <w:left w:w="20" w:type="dxa"/>
              <w:bottom w:w="20" w:type="dxa"/>
              <w:right w:w="20" w:type="dxa"/>
            </w:tcMar>
            <w:vAlign w:val="center"/>
          </w:tcPr>
          <w:p w14:paraId="69779701" w14:textId="77777777" w:rsidR="00911FAD" w:rsidRPr="00DD5D1B" w:rsidRDefault="00911FAD" w:rsidP="003E415E">
            <w:pPr>
              <w:pStyle w:val="movimento"/>
              <w:rPr>
                <w:color w:val="002060"/>
              </w:rPr>
            </w:pPr>
            <w:r w:rsidRPr="00DD5D1B">
              <w:rPr>
                <w:color w:val="002060"/>
              </w:rPr>
              <w:t>RAMUNDO PIGNASECCA MARCO</w:t>
            </w:r>
          </w:p>
        </w:tc>
        <w:tc>
          <w:tcPr>
            <w:tcW w:w="2200" w:type="dxa"/>
            <w:tcMar>
              <w:top w:w="20" w:type="dxa"/>
              <w:left w:w="20" w:type="dxa"/>
              <w:bottom w:w="20" w:type="dxa"/>
              <w:right w:w="20" w:type="dxa"/>
            </w:tcMar>
            <w:vAlign w:val="center"/>
          </w:tcPr>
          <w:p w14:paraId="2BE8EACA" w14:textId="77777777" w:rsidR="00911FAD" w:rsidRPr="00DD5D1B" w:rsidRDefault="00911FAD" w:rsidP="003E415E">
            <w:pPr>
              <w:pStyle w:val="movimento2"/>
              <w:rPr>
                <w:color w:val="002060"/>
              </w:rPr>
            </w:pPr>
            <w:r w:rsidRPr="00DD5D1B">
              <w:rPr>
                <w:color w:val="002060"/>
              </w:rPr>
              <w:t xml:space="preserve">(NUOVA JUVENTINA FFC) </w:t>
            </w:r>
          </w:p>
        </w:tc>
        <w:tc>
          <w:tcPr>
            <w:tcW w:w="800" w:type="dxa"/>
            <w:tcMar>
              <w:top w:w="20" w:type="dxa"/>
              <w:left w:w="20" w:type="dxa"/>
              <w:bottom w:w="20" w:type="dxa"/>
              <w:right w:w="20" w:type="dxa"/>
            </w:tcMar>
            <w:vAlign w:val="center"/>
          </w:tcPr>
          <w:p w14:paraId="218410AA"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28015F5"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6D74DCA" w14:textId="77777777" w:rsidR="00911FAD" w:rsidRPr="00DD5D1B" w:rsidRDefault="00911FAD" w:rsidP="003E415E">
            <w:pPr>
              <w:pStyle w:val="movimento2"/>
              <w:rPr>
                <w:color w:val="002060"/>
              </w:rPr>
            </w:pPr>
            <w:r w:rsidRPr="00DD5D1B">
              <w:rPr>
                <w:color w:val="002060"/>
              </w:rPr>
              <w:t> </w:t>
            </w:r>
          </w:p>
        </w:tc>
      </w:tr>
    </w:tbl>
    <w:p w14:paraId="095770B0" w14:textId="77777777" w:rsidR="00911FAD" w:rsidRPr="00DD5D1B" w:rsidRDefault="00911FAD" w:rsidP="00911FAD">
      <w:pPr>
        <w:pStyle w:val="diffida"/>
        <w:spacing w:before="80" w:beforeAutospacing="0" w:after="40" w:afterAutospacing="0"/>
        <w:divId w:val="527259509"/>
        <w:rPr>
          <w:color w:val="002060"/>
        </w:rPr>
      </w:pPr>
      <w:r w:rsidRPr="00DD5D1B">
        <w:rPr>
          <w:color w:val="002060"/>
        </w:rPr>
        <w:t xml:space="preserve">Per aver insultato il direttore di gara e per averlo spinto leggermente senza causare ulteriori conseguenze. </w:t>
      </w:r>
    </w:p>
    <w:p w14:paraId="7A8AD099" w14:textId="77777777" w:rsidR="00911FAD" w:rsidRPr="00DD5D1B" w:rsidRDefault="00911FAD" w:rsidP="00911FAD">
      <w:pPr>
        <w:pStyle w:val="titolo20"/>
        <w:divId w:val="527259509"/>
        <w:rPr>
          <w:color w:val="002060"/>
        </w:rPr>
      </w:pPr>
      <w:r w:rsidRPr="00DD5D1B">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0BC0E778" w14:textId="77777777" w:rsidTr="00911FAD">
        <w:trPr>
          <w:divId w:val="527259509"/>
        </w:trPr>
        <w:tc>
          <w:tcPr>
            <w:tcW w:w="2200" w:type="dxa"/>
            <w:tcMar>
              <w:top w:w="20" w:type="dxa"/>
              <w:left w:w="20" w:type="dxa"/>
              <w:bottom w:w="20" w:type="dxa"/>
              <w:right w:w="20" w:type="dxa"/>
            </w:tcMar>
            <w:vAlign w:val="center"/>
          </w:tcPr>
          <w:p w14:paraId="3A71746B" w14:textId="77777777" w:rsidR="00911FAD" w:rsidRPr="00DD5D1B" w:rsidRDefault="00911FAD" w:rsidP="003E415E">
            <w:pPr>
              <w:pStyle w:val="movimento"/>
              <w:rPr>
                <w:color w:val="002060"/>
              </w:rPr>
            </w:pPr>
            <w:r w:rsidRPr="00DD5D1B">
              <w:rPr>
                <w:color w:val="002060"/>
              </w:rPr>
              <w:t>MANCINELLI ALEX</w:t>
            </w:r>
          </w:p>
        </w:tc>
        <w:tc>
          <w:tcPr>
            <w:tcW w:w="2200" w:type="dxa"/>
            <w:tcMar>
              <w:top w:w="20" w:type="dxa"/>
              <w:left w:w="20" w:type="dxa"/>
              <w:bottom w:w="20" w:type="dxa"/>
              <w:right w:w="20" w:type="dxa"/>
            </w:tcMar>
            <w:vAlign w:val="center"/>
          </w:tcPr>
          <w:p w14:paraId="2D8C0A02" w14:textId="77777777" w:rsidR="00911FAD" w:rsidRPr="00DD5D1B" w:rsidRDefault="00911FAD" w:rsidP="003E415E">
            <w:pPr>
              <w:pStyle w:val="movimento2"/>
              <w:rPr>
                <w:color w:val="002060"/>
              </w:rPr>
            </w:pPr>
            <w:r w:rsidRPr="00DD5D1B">
              <w:rPr>
                <w:color w:val="002060"/>
              </w:rPr>
              <w:t xml:space="preserve">(NUOVA JUVENTINA FFC) </w:t>
            </w:r>
          </w:p>
        </w:tc>
        <w:tc>
          <w:tcPr>
            <w:tcW w:w="800" w:type="dxa"/>
            <w:tcMar>
              <w:top w:w="20" w:type="dxa"/>
              <w:left w:w="20" w:type="dxa"/>
              <w:bottom w:w="20" w:type="dxa"/>
              <w:right w:w="20" w:type="dxa"/>
            </w:tcMar>
            <w:vAlign w:val="center"/>
          </w:tcPr>
          <w:p w14:paraId="7068C019"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7D9E62F5" w14:textId="77777777" w:rsidR="00911FAD" w:rsidRPr="00DD5D1B" w:rsidRDefault="00911FAD" w:rsidP="003E415E">
            <w:pPr>
              <w:pStyle w:val="movimento"/>
              <w:rPr>
                <w:color w:val="002060"/>
              </w:rPr>
            </w:pPr>
            <w:r w:rsidRPr="00DD5D1B">
              <w:rPr>
                <w:color w:val="002060"/>
              </w:rPr>
              <w:t>DENARO DAVIDE</w:t>
            </w:r>
          </w:p>
        </w:tc>
        <w:tc>
          <w:tcPr>
            <w:tcW w:w="2200" w:type="dxa"/>
            <w:tcMar>
              <w:top w:w="20" w:type="dxa"/>
              <w:left w:w="20" w:type="dxa"/>
              <w:bottom w:w="20" w:type="dxa"/>
              <w:right w:w="20" w:type="dxa"/>
            </w:tcMar>
            <w:vAlign w:val="center"/>
          </w:tcPr>
          <w:p w14:paraId="40475627" w14:textId="77777777" w:rsidR="00911FAD" w:rsidRPr="00DD5D1B" w:rsidRDefault="00911FAD" w:rsidP="003E415E">
            <w:pPr>
              <w:pStyle w:val="movimento2"/>
              <w:rPr>
                <w:color w:val="002060"/>
              </w:rPr>
            </w:pPr>
            <w:r w:rsidRPr="00DD5D1B">
              <w:rPr>
                <w:color w:val="002060"/>
              </w:rPr>
              <w:t xml:space="preserve">(PIANACCIO) </w:t>
            </w:r>
          </w:p>
        </w:tc>
      </w:tr>
      <w:tr w:rsidR="00911FAD" w:rsidRPr="00DD5D1B" w14:paraId="444CC676" w14:textId="77777777" w:rsidTr="00911FAD">
        <w:trPr>
          <w:divId w:val="527259509"/>
        </w:trPr>
        <w:tc>
          <w:tcPr>
            <w:tcW w:w="2200" w:type="dxa"/>
            <w:tcMar>
              <w:top w:w="20" w:type="dxa"/>
              <w:left w:w="20" w:type="dxa"/>
              <w:bottom w:w="20" w:type="dxa"/>
              <w:right w:w="20" w:type="dxa"/>
            </w:tcMar>
            <w:vAlign w:val="center"/>
          </w:tcPr>
          <w:p w14:paraId="027C9D25" w14:textId="77777777" w:rsidR="00911FAD" w:rsidRPr="00DD5D1B" w:rsidRDefault="00911FAD" w:rsidP="003E415E">
            <w:pPr>
              <w:pStyle w:val="movimento"/>
              <w:rPr>
                <w:color w:val="002060"/>
              </w:rPr>
            </w:pPr>
            <w:r w:rsidRPr="00DD5D1B">
              <w:rPr>
                <w:color w:val="002060"/>
              </w:rPr>
              <w:t>BURONI SAMUELE</w:t>
            </w:r>
          </w:p>
        </w:tc>
        <w:tc>
          <w:tcPr>
            <w:tcW w:w="2200" w:type="dxa"/>
            <w:tcMar>
              <w:top w:w="20" w:type="dxa"/>
              <w:left w:w="20" w:type="dxa"/>
              <w:bottom w:w="20" w:type="dxa"/>
              <w:right w:w="20" w:type="dxa"/>
            </w:tcMar>
            <w:vAlign w:val="center"/>
          </w:tcPr>
          <w:p w14:paraId="01A550EA" w14:textId="77777777" w:rsidR="00911FAD" w:rsidRPr="00DD5D1B" w:rsidRDefault="00911FAD" w:rsidP="003E415E">
            <w:pPr>
              <w:pStyle w:val="movimento2"/>
              <w:rPr>
                <w:color w:val="002060"/>
              </w:rPr>
            </w:pPr>
            <w:r w:rsidRPr="00DD5D1B">
              <w:rPr>
                <w:color w:val="002060"/>
              </w:rPr>
              <w:t xml:space="preserve">(POL.CAGLI SPORT ASSOCIATI) </w:t>
            </w:r>
          </w:p>
        </w:tc>
        <w:tc>
          <w:tcPr>
            <w:tcW w:w="800" w:type="dxa"/>
            <w:tcMar>
              <w:top w:w="20" w:type="dxa"/>
              <w:left w:w="20" w:type="dxa"/>
              <w:bottom w:w="20" w:type="dxa"/>
              <w:right w:w="20" w:type="dxa"/>
            </w:tcMar>
            <w:vAlign w:val="center"/>
          </w:tcPr>
          <w:p w14:paraId="3E1DC487"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17093D44"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8801259" w14:textId="77777777" w:rsidR="00911FAD" w:rsidRPr="00DD5D1B" w:rsidRDefault="00911FAD" w:rsidP="003E415E">
            <w:pPr>
              <w:pStyle w:val="movimento2"/>
              <w:rPr>
                <w:color w:val="002060"/>
              </w:rPr>
            </w:pPr>
            <w:r w:rsidRPr="00DD5D1B">
              <w:rPr>
                <w:color w:val="002060"/>
              </w:rPr>
              <w:t> </w:t>
            </w:r>
          </w:p>
        </w:tc>
      </w:tr>
    </w:tbl>
    <w:p w14:paraId="50666672" w14:textId="77777777" w:rsidR="00911FAD" w:rsidRPr="00DD5D1B" w:rsidRDefault="00911FAD" w:rsidP="00911FAD">
      <w:pPr>
        <w:pStyle w:val="titolo20"/>
        <w:divId w:val="527259509"/>
        <w:rPr>
          <w:color w:val="002060"/>
        </w:rPr>
      </w:pPr>
      <w:r w:rsidRPr="00DD5D1B">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59BF8E25" w14:textId="77777777" w:rsidTr="00911FAD">
        <w:trPr>
          <w:divId w:val="527259509"/>
        </w:trPr>
        <w:tc>
          <w:tcPr>
            <w:tcW w:w="2200" w:type="dxa"/>
            <w:tcMar>
              <w:top w:w="20" w:type="dxa"/>
              <w:left w:w="20" w:type="dxa"/>
              <w:bottom w:w="20" w:type="dxa"/>
              <w:right w:w="20" w:type="dxa"/>
            </w:tcMar>
            <w:vAlign w:val="center"/>
          </w:tcPr>
          <w:p w14:paraId="03750B7E" w14:textId="77777777" w:rsidR="00911FAD" w:rsidRPr="00DD5D1B" w:rsidRDefault="00911FAD" w:rsidP="003E415E">
            <w:pPr>
              <w:pStyle w:val="movimento"/>
              <w:rPr>
                <w:color w:val="002060"/>
              </w:rPr>
            </w:pPr>
            <w:r w:rsidRPr="00DD5D1B">
              <w:rPr>
                <w:color w:val="002060"/>
              </w:rPr>
              <w:lastRenderedPageBreak/>
              <w:t>FUFI LEONARDO</w:t>
            </w:r>
          </w:p>
        </w:tc>
        <w:tc>
          <w:tcPr>
            <w:tcW w:w="2200" w:type="dxa"/>
            <w:tcMar>
              <w:top w:w="20" w:type="dxa"/>
              <w:left w:w="20" w:type="dxa"/>
              <w:bottom w:w="20" w:type="dxa"/>
              <w:right w:w="20" w:type="dxa"/>
            </w:tcMar>
            <w:vAlign w:val="center"/>
          </w:tcPr>
          <w:p w14:paraId="3C469FB7" w14:textId="77777777" w:rsidR="00911FAD" w:rsidRPr="00DD5D1B" w:rsidRDefault="00911FAD" w:rsidP="003E415E">
            <w:pPr>
              <w:pStyle w:val="movimento2"/>
              <w:rPr>
                <w:color w:val="002060"/>
              </w:rPr>
            </w:pPr>
            <w:r w:rsidRPr="00DD5D1B">
              <w:rPr>
                <w:color w:val="002060"/>
              </w:rPr>
              <w:t xml:space="preserve">(GROTTACCIA 2005) </w:t>
            </w:r>
          </w:p>
        </w:tc>
        <w:tc>
          <w:tcPr>
            <w:tcW w:w="800" w:type="dxa"/>
            <w:tcMar>
              <w:top w:w="20" w:type="dxa"/>
              <w:left w:w="20" w:type="dxa"/>
              <w:bottom w:w="20" w:type="dxa"/>
              <w:right w:w="20" w:type="dxa"/>
            </w:tcMar>
            <w:vAlign w:val="center"/>
          </w:tcPr>
          <w:p w14:paraId="7C69F922"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08877C66"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0BC1006" w14:textId="77777777" w:rsidR="00911FAD" w:rsidRPr="00DD5D1B" w:rsidRDefault="00911FAD" w:rsidP="003E415E">
            <w:pPr>
              <w:pStyle w:val="movimento2"/>
              <w:rPr>
                <w:color w:val="002060"/>
              </w:rPr>
            </w:pPr>
            <w:r w:rsidRPr="00DD5D1B">
              <w:rPr>
                <w:color w:val="002060"/>
              </w:rPr>
              <w:t> </w:t>
            </w:r>
          </w:p>
        </w:tc>
      </w:tr>
    </w:tbl>
    <w:p w14:paraId="24BD04B9" w14:textId="77777777" w:rsidR="00911FAD" w:rsidRPr="00DD5D1B" w:rsidRDefault="00911FAD" w:rsidP="00911FAD">
      <w:pPr>
        <w:pStyle w:val="titolo3"/>
        <w:divId w:val="527259509"/>
        <w:rPr>
          <w:color w:val="002060"/>
        </w:rPr>
      </w:pPr>
      <w:r w:rsidRPr="00DD5D1B">
        <w:rPr>
          <w:color w:val="002060"/>
        </w:rPr>
        <w:t xml:space="preserve">A CARICO CALCIATORI NON ESPULSI DAL CAMPO </w:t>
      </w:r>
    </w:p>
    <w:p w14:paraId="026AFA8A" w14:textId="77777777" w:rsidR="00911FAD" w:rsidRPr="00DD5D1B" w:rsidRDefault="00911FAD" w:rsidP="00911FAD">
      <w:pPr>
        <w:pStyle w:val="titolo20"/>
        <w:divId w:val="527259509"/>
        <w:rPr>
          <w:color w:val="002060"/>
        </w:rPr>
      </w:pPr>
      <w:r w:rsidRPr="00DD5D1B">
        <w:rPr>
          <w:color w:val="002060"/>
        </w:rPr>
        <w:t xml:space="preserve">SQUALIFICA PER UNA GARA PER RECIDIVA IN AMMONIZIONE (X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41374CDF" w14:textId="77777777" w:rsidTr="00911FAD">
        <w:trPr>
          <w:divId w:val="527259509"/>
        </w:trPr>
        <w:tc>
          <w:tcPr>
            <w:tcW w:w="2200" w:type="dxa"/>
            <w:tcMar>
              <w:top w:w="20" w:type="dxa"/>
              <w:left w:w="20" w:type="dxa"/>
              <w:bottom w:w="20" w:type="dxa"/>
              <w:right w:w="20" w:type="dxa"/>
            </w:tcMar>
            <w:vAlign w:val="center"/>
          </w:tcPr>
          <w:p w14:paraId="5D1A1EA1" w14:textId="77777777" w:rsidR="00911FAD" w:rsidRPr="00DD5D1B" w:rsidRDefault="00911FAD" w:rsidP="003E415E">
            <w:pPr>
              <w:pStyle w:val="movimento"/>
              <w:rPr>
                <w:color w:val="002060"/>
              </w:rPr>
            </w:pPr>
            <w:r w:rsidRPr="00DD5D1B">
              <w:rPr>
                <w:color w:val="002060"/>
              </w:rPr>
              <w:t>MULINARI MATTEO</w:t>
            </w:r>
          </w:p>
        </w:tc>
        <w:tc>
          <w:tcPr>
            <w:tcW w:w="2200" w:type="dxa"/>
            <w:tcMar>
              <w:top w:w="20" w:type="dxa"/>
              <w:left w:w="20" w:type="dxa"/>
              <w:bottom w:w="20" w:type="dxa"/>
              <w:right w:w="20" w:type="dxa"/>
            </w:tcMar>
            <w:vAlign w:val="center"/>
          </w:tcPr>
          <w:p w14:paraId="4E15DD8F" w14:textId="77777777" w:rsidR="00911FAD" w:rsidRPr="00DD5D1B" w:rsidRDefault="00911FAD" w:rsidP="003E415E">
            <w:pPr>
              <w:pStyle w:val="movimento2"/>
              <w:rPr>
                <w:color w:val="002060"/>
              </w:rPr>
            </w:pPr>
            <w:r w:rsidRPr="00DD5D1B">
              <w:rPr>
                <w:color w:val="002060"/>
              </w:rPr>
              <w:t xml:space="preserve">(CAMPOCAVALLO) </w:t>
            </w:r>
          </w:p>
        </w:tc>
        <w:tc>
          <w:tcPr>
            <w:tcW w:w="800" w:type="dxa"/>
            <w:tcMar>
              <w:top w:w="20" w:type="dxa"/>
              <w:left w:w="20" w:type="dxa"/>
              <w:bottom w:w="20" w:type="dxa"/>
              <w:right w:w="20" w:type="dxa"/>
            </w:tcMar>
            <w:vAlign w:val="center"/>
          </w:tcPr>
          <w:p w14:paraId="37E183FA"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190DD2B" w14:textId="77777777" w:rsidR="00911FAD" w:rsidRPr="00DD5D1B" w:rsidRDefault="00911FAD" w:rsidP="003E415E">
            <w:pPr>
              <w:pStyle w:val="movimento"/>
              <w:rPr>
                <w:color w:val="002060"/>
              </w:rPr>
            </w:pPr>
            <w:r w:rsidRPr="00DD5D1B">
              <w:rPr>
                <w:color w:val="002060"/>
              </w:rPr>
              <w:t>MANCINELLI ALEX</w:t>
            </w:r>
          </w:p>
        </w:tc>
        <w:tc>
          <w:tcPr>
            <w:tcW w:w="2200" w:type="dxa"/>
            <w:tcMar>
              <w:top w:w="20" w:type="dxa"/>
              <w:left w:w="20" w:type="dxa"/>
              <w:bottom w:w="20" w:type="dxa"/>
              <w:right w:w="20" w:type="dxa"/>
            </w:tcMar>
            <w:vAlign w:val="center"/>
          </w:tcPr>
          <w:p w14:paraId="0D81A22D" w14:textId="77777777" w:rsidR="00911FAD" w:rsidRPr="00DD5D1B" w:rsidRDefault="00911FAD" w:rsidP="003E415E">
            <w:pPr>
              <w:pStyle w:val="movimento2"/>
              <w:rPr>
                <w:color w:val="002060"/>
              </w:rPr>
            </w:pPr>
            <w:r w:rsidRPr="00DD5D1B">
              <w:rPr>
                <w:color w:val="002060"/>
              </w:rPr>
              <w:t xml:space="preserve">(NUOVA JUVENTINA FFC) </w:t>
            </w:r>
          </w:p>
        </w:tc>
      </w:tr>
    </w:tbl>
    <w:p w14:paraId="018CED85" w14:textId="77777777" w:rsidR="00911FAD" w:rsidRPr="00DD5D1B" w:rsidRDefault="00911FAD" w:rsidP="00911FAD">
      <w:pPr>
        <w:pStyle w:val="titolo20"/>
        <w:divId w:val="527259509"/>
        <w:rPr>
          <w:color w:val="002060"/>
        </w:rPr>
      </w:pPr>
      <w:r w:rsidRPr="00DD5D1B">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04A043C9" w14:textId="77777777" w:rsidTr="00911FAD">
        <w:trPr>
          <w:divId w:val="527259509"/>
        </w:trPr>
        <w:tc>
          <w:tcPr>
            <w:tcW w:w="2200" w:type="dxa"/>
            <w:tcMar>
              <w:top w:w="20" w:type="dxa"/>
              <w:left w:w="20" w:type="dxa"/>
              <w:bottom w:w="20" w:type="dxa"/>
              <w:right w:w="20" w:type="dxa"/>
            </w:tcMar>
            <w:vAlign w:val="center"/>
          </w:tcPr>
          <w:p w14:paraId="1680A704" w14:textId="77777777" w:rsidR="00911FAD" w:rsidRPr="00DD5D1B" w:rsidRDefault="00911FAD" w:rsidP="003E415E">
            <w:pPr>
              <w:pStyle w:val="movimento"/>
              <w:rPr>
                <w:color w:val="002060"/>
              </w:rPr>
            </w:pPr>
            <w:r w:rsidRPr="00DD5D1B">
              <w:rPr>
                <w:color w:val="002060"/>
              </w:rPr>
              <w:t>GIORDANO ALESSANDRO</w:t>
            </w:r>
          </w:p>
        </w:tc>
        <w:tc>
          <w:tcPr>
            <w:tcW w:w="2200" w:type="dxa"/>
            <w:tcMar>
              <w:top w:w="20" w:type="dxa"/>
              <w:left w:w="20" w:type="dxa"/>
              <w:bottom w:w="20" w:type="dxa"/>
              <w:right w:w="20" w:type="dxa"/>
            </w:tcMar>
            <w:vAlign w:val="center"/>
          </w:tcPr>
          <w:p w14:paraId="6093F18F" w14:textId="77777777" w:rsidR="00911FAD" w:rsidRPr="00DD5D1B" w:rsidRDefault="00911FAD" w:rsidP="003E415E">
            <w:pPr>
              <w:pStyle w:val="movimento2"/>
              <w:rPr>
                <w:color w:val="002060"/>
              </w:rPr>
            </w:pPr>
            <w:r w:rsidRPr="00DD5D1B">
              <w:rPr>
                <w:color w:val="002060"/>
              </w:rPr>
              <w:t xml:space="preserve">(MONTELUPONE CALCIO A 5) </w:t>
            </w:r>
          </w:p>
        </w:tc>
        <w:tc>
          <w:tcPr>
            <w:tcW w:w="800" w:type="dxa"/>
            <w:tcMar>
              <w:top w:w="20" w:type="dxa"/>
              <w:left w:w="20" w:type="dxa"/>
              <w:bottom w:w="20" w:type="dxa"/>
              <w:right w:w="20" w:type="dxa"/>
            </w:tcMar>
            <w:vAlign w:val="center"/>
          </w:tcPr>
          <w:p w14:paraId="26A6EDA1"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CF70038"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AD0502A" w14:textId="77777777" w:rsidR="00911FAD" w:rsidRPr="00DD5D1B" w:rsidRDefault="00911FAD" w:rsidP="003E415E">
            <w:pPr>
              <w:pStyle w:val="movimento2"/>
              <w:rPr>
                <w:color w:val="002060"/>
              </w:rPr>
            </w:pPr>
            <w:r w:rsidRPr="00DD5D1B">
              <w:rPr>
                <w:color w:val="002060"/>
              </w:rPr>
              <w:t> </w:t>
            </w:r>
          </w:p>
        </w:tc>
      </w:tr>
    </w:tbl>
    <w:p w14:paraId="13553869" w14:textId="77777777" w:rsidR="00911FAD" w:rsidRPr="00DD5D1B" w:rsidRDefault="00911FAD" w:rsidP="00911FAD">
      <w:pPr>
        <w:pStyle w:val="titolo20"/>
        <w:divId w:val="527259509"/>
        <w:rPr>
          <w:color w:val="002060"/>
        </w:rPr>
      </w:pPr>
      <w:r w:rsidRPr="00DD5D1B">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30FD6421" w14:textId="77777777" w:rsidTr="00911FAD">
        <w:trPr>
          <w:divId w:val="527259509"/>
        </w:trPr>
        <w:tc>
          <w:tcPr>
            <w:tcW w:w="2200" w:type="dxa"/>
            <w:tcMar>
              <w:top w:w="20" w:type="dxa"/>
              <w:left w:w="20" w:type="dxa"/>
              <w:bottom w:w="20" w:type="dxa"/>
              <w:right w:w="20" w:type="dxa"/>
            </w:tcMar>
            <w:vAlign w:val="center"/>
          </w:tcPr>
          <w:p w14:paraId="4761C513" w14:textId="77777777" w:rsidR="00911FAD" w:rsidRPr="00DD5D1B" w:rsidRDefault="00911FAD" w:rsidP="003E415E">
            <w:pPr>
              <w:pStyle w:val="movimento"/>
              <w:rPr>
                <w:color w:val="002060"/>
              </w:rPr>
            </w:pPr>
            <w:r w:rsidRPr="00DD5D1B">
              <w:rPr>
                <w:color w:val="002060"/>
              </w:rPr>
              <w:t>CAFIERO FABIO</w:t>
            </w:r>
          </w:p>
        </w:tc>
        <w:tc>
          <w:tcPr>
            <w:tcW w:w="2200" w:type="dxa"/>
            <w:tcMar>
              <w:top w:w="20" w:type="dxa"/>
              <w:left w:w="20" w:type="dxa"/>
              <w:bottom w:w="20" w:type="dxa"/>
              <w:right w:w="20" w:type="dxa"/>
            </w:tcMar>
            <w:vAlign w:val="center"/>
          </w:tcPr>
          <w:p w14:paraId="0CD234D6" w14:textId="77777777" w:rsidR="00911FAD" w:rsidRPr="00DD5D1B" w:rsidRDefault="00911FAD" w:rsidP="003E415E">
            <w:pPr>
              <w:pStyle w:val="movimento2"/>
              <w:rPr>
                <w:color w:val="002060"/>
              </w:rPr>
            </w:pPr>
            <w:r w:rsidRPr="00DD5D1B">
              <w:rPr>
                <w:color w:val="002060"/>
              </w:rPr>
              <w:t xml:space="preserve">(FANO CALCIO A 5) </w:t>
            </w:r>
          </w:p>
        </w:tc>
        <w:tc>
          <w:tcPr>
            <w:tcW w:w="800" w:type="dxa"/>
            <w:tcMar>
              <w:top w:w="20" w:type="dxa"/>
              <w:left w:w="20" w:type="dxa"/>
              <w:bottom w:w="20" w:type="dxa"/>
              <w:right w:w="20" w:type="dxa"/>
            </w:tcMar>
            <w:vAlign w:val="center"/>
          </w:tcPr>
          <w:p w14:paraId="77419B6E"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2AF4B2D0" w14:textId="77777777" w:rsidR="00911FAD" w:rsidRPr="00DD5D1B" w:rsidRDefault="00911FAD" w:rsidP="003E415E">
            <w:pPr>
              <w:pStyle w:val="movimento"/>
              <w:rPr>
                <w:color w:val="002060"/>
              </w:rPr>
            </w:pPr>
            <w:r w:rsidRPr="00DD5D1B">
              <w:rPr>
                <w:color w:val="002060"/>
              </w:rPr>
              <w:t>CIRILLO NUNZIO</w:t>
            </w:r>
          </w:p>
        </w:tc>
        <w:tc>
          <w:tcPr>
            <w:tcW w:w="2200" w:type="dxa"/>
            <w:tcMar>
              <w:top w:w="20" w:type="dxa"/>
              <w:left w:w="20" w:type="dxa"/>
              <w:bottom w:w="20" w:type="dxa"/>
              <w:right w:w="20" w:type="dxa"/>
            </w:tcMar>
            <w:vAlign w:val="center"/>
          </w:tcPr>
          <w:p w14:paraId="087CA61D" w14:textId="77777777" w:rsidR="00911FAD" w:rsidRPr="00DD5D1B" w:rsidRDefault="00911FAD" w:rsidP="003E415E">
            <w:pPr>
              <w:pStyle w:val="movimento2"/>
              <w:rPr>
                <w:color w:val="002060"/>
              </w:rPr>
            </w:pPr>
            <w:r w:rsidRPr="00DD5D1B">
              <w:rPr>
                <w:color w:val="002060"/>
              </w:rPr>
              <w:t xml:space="preserve">(POL.CAGLI SPORT ASSOCIATI) </w:t>
            </w:r>
          </w:p>
        </w:tc>
      </w:tr>
    </w:tbl>
    <w:p w14:paraId="03F7054F" w14:textId="77777777" w:rsidR="00911FAD" w:rsidRPr="00DD5D1B" w:rsidRDefault="00911FAD" w:rsidP="00911FAD">
      <w:pPr>
        <w:pStyle w:val="titolo20"/>
        <w:divId w:val="527259509"/>
        <w:rPr>
          <w:color w:val="002060"/>
        </w:rPr>
      </w:pPr>
      <w:r w:rsidRPr="00DD5D1B">
        <w:rPr>
          <w:color w:val="002060"/>
        </w:rPr>
        <w:t xml:space="preserve">AMMONIZIONE (XI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1F43AD46" w14:textId="77777777" w:rsidTr="00911FAD">
        <w:trPr>
          <w:divId w:val="527259509"/>
        </w:trPr>
        <w:tc>
          <w:tcPr>
            <w:tcW w:w="2200" w:type="dxa"/>
            <w:tcMar>
              <w:top w:w="20" w:type="dxa"/>
              <w:left w:w="20" w:type="dxa"/>
              <w:bottom w:w="20" w:type="dxa"/>
              <w:right w:w="20" w:type="dxa"/>
            </w:tcMar>
            <w:vAlign w:val="center"/>
          </w:tcPr>
          <w:p w14:paraId="36934778" w14:textId="77777777" w:rsidR="00911FAD" w:rsidRPr="00DD5D1B" w:rsidRDefault="00911FAD" w:rsidP="003E415E">
            <w:pPr>
              <w:pStyle w:val="movimento"/>
              <w:rPr>
                <w:color w:val="002060"/>
              </w:rPr>
            </w:pPr>
            <w:r w:rsidRPr="00DD5D1B">
              <w:rPr>
                <w:color w:val="002060"/>
              </w:rPr>
              <w:t>CHIAPPORI STEFANO</w:t>
            </w:r>
          </w:p>
        </w:tc>
        <w:tc>
          <w:tcPr>
            <w:tcW w:w="2200" w:type="dxa"/>
            <w:tcMar>
              <w:top w:w="20" w:type="dxa"/>
              <w:left w:w="20" w:type="dxa"/>
              <w:bottom w:w="20" w:type="dxa"/>
              <w:right w:w="20" w:type="dxa"/>
            </w:tcMar>
            <w:vAlign w:val="center"/>
          </w:tcPr>
          <w:p w14:paraId="4B29A108" w14:textId="77777777" w:rsidR="00911FAD" w:rsidRPr="00DD5D1B" w:rsidRDefault="00911FAD" w:rsidP="003E415E">
            <w:pPr>
              <w:pStyle w:val="movimento2"/>
              <w:rPr>
                <w:color w:val="002060"/>
              </w:rPr>
            </w:pPr>
            <w:r w:rsidRPr="00DD5D1B">
              <w:rPr>
                <w:color w:val="002060"/>
              </w:rPr>
              <w:t xml:space="preserve">(FANO CALCIO A 5) </w:t>
            </w:r>
          </w:p>
        </w:tc>
        <w:tc>
          <w:tcPr>
            <w:tcW w:w="800" w:type="dxa"/>
            <w:tcMar>
              <w:top w:w="20" w:type="dxa"/>
              <w:left w:w="20" w:type="dxa"/>
              <w:bottom w:w="20" w:type="dxa"/>
              <w:right w:w="20" w:type="dxa"/>
            </w:tcMar>
            <w:vAlign w:val="center"/>
          </w:tcPr>
          <w:p w14:paraId="171392F7"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4F9C626"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D339764" w14:textId="77777777" w:rsidR="00911FAD" w:rsidRPr="00DD5D1B" w:rsidRDefault="00911FAD" w:rsidP="003E415E">
            <w:pPr>
              <w:pStyle w:val="movimento2"/>
              <w:rPr>
                <w:color w:val="002060"/>
              </w:rPr>
            </w:pPr>
            <w:r w:rsidRPr="00DD5D1B">
              <w:rPr>
                <w:color w:val="002060"/>
              </w:rPr>
              <w:t> </w:t>
            </w:r>
          </w:p>
        </w:tc>
      </w:tr>
    </w:tbl>
    <w:p w14:paraId="025B1706" w14:textId="77777777" w:rsidR="00911FAD" w:rsidRPr="00DD5D1B" w:rsidRDefault="00911FAD" w:rsidP="00911FAD">
      <w:pPr>
        <w:pStyle w:val="titolo20"/>
        <w:divId w:val="527259509"/>
        <w:rPr>
          <w:color w:val="002060"/>
        </w:rPr>
      </w:pPr>
      <w:r w:rsidRPr="00DD5D1B">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7F4B5961" w14:textId="77777777" w:rsidTr="00911FAD">
        <w:trPr>
          <w:divId w:val="527259509"/>
        </w:trPr>
        <w:tc>
          <w:tcPr>
            <w:tcW w:w="2200" w:type="dxa"/>
            <w:tcMar>
              <w:top w:w="20" w:type="dxa"/>
              <w:left w:w="20" w:type="dxa"/>
              <w:bottom w:w="20" w:type="dxa"/>
              <w:right w:w="20" w:type="dxa"/>
            </w:tcMar>
            <w:vAlign w:val="center"/>
          </w:tcPr>
          <w:p w14:paraId="7B8EE451" w14:textId="77777777" w:rsidR="00911FAD" w:rsidRPr="00DD5D1B" w:rsidRDefault="00911FAD" w:rsidP="003E415E">
            <w:pPr>
              <w:pStyle w:val="movimento"/>
              <w:rPr>
                <w:color w:val="002060"/>
              </w:rPr>
            </w:pPr>
            <w:r w:rsidRPr="00DD5D1B">
              <w:rPr>
                <w:color w:val="002060"/>
              </w:rPr>
              <w:t>PIETRACCI MARCO</w:t>
            </w:r>
          </w:p>
        </w:tc>
        <w:tc>
          <w:tcPr>
            <w:tcW w:w="2200" w:type="dxa"/>
            <w:tcMar>
              <w:top w:w="20" w:type="dxa"/>
              <w:left w:w="20" w:type="dxa"/>
              <w:bottom w:w="20" w:type="dxa"/>
              <w:right w:w="20" w:type="dxa"/>
            </w:tcMar>
            <w:vAlign w:val="center"/>
          </w:tcPr>
          <w:p w14:paraId="33D9FEE6" w14:textId="77777777" w:rsidR="00911FAD" w:rsidRPr="00DD5D1B" w:rsidRDefault="00911FAD" w:rsidP="003E415E">
            <w:pPr>
              <w:pStyle w:val="movimento2"/>
              <w:rPr>
                <w:color w:val="002060"/>
              </w:rPr>
            </w:pPr>
            <w:r w:rsidRPr="00DD5D1B">
              <w:rPr>
                <w:color w:val="002060"/>
              </w:rPr>
              <w:t xml:space="preserve">(CALCETTO CASTRUM LAURI) </w:t>
            </w:r>
          </w:p>
        </w:tc>
        <w:tc>
          <w:tcPr>
            <w:tcW w:w="800" w:type="dxa"/>
            <w:tcMar>
              <w:top w:w="20" w:type="dxa"/>
              <w:left w:w="20" w:type="dxa"/>
              <w:bottom w:w="20" w:type="dxa"/>
              <w:right w:w="20" w:type="dxa"/>
            </w:tcMar>
            <w:vAlign w:val="center"/>
          </w:tcPr>
          <w:p w14:paraId="4D1497B1"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2A0C4ED9"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3539A3BD" w14:textId="77777777" w:rsidR="00911FAD" w:rsidRPr="00DD5D1B" w:rsidRDefault="00911FAD" w:rsidP="003E415E">
            <w:pPr>
              <w:pStyle w:val="movimento2"/>
              <w:rPr>
                <w:color w:val="002060"/>
              </w:rPr>
            </w:pPr>
            <w:r w:rsidRPr="00DD5D1B">
              <w:rPr>
                <w:color w:val="002060"/>
              </w:rPr>
              <w:t> </w:t>
            </w:r>
          </w:p>
        </w:tc>
      </w:tr>
    </w:tbl>
    <w:p w14:paraId="08B0E8A2" w14:textId="77777777" w:rsidR="00911FAD" w:rsidRPr="00DD5D1B" w:rsidRDefault="00911FAD" w:rsidP="00911FAD">
      <w:pPr>
        <w:pStyle w:val="titolo20"/>
        <w:divId w:val="527259509"/>
        <w:rPr>
          <w:color w:val="002060"/>
        </w:rPr>
      </w:pPr>
      <w:r w:rsidRPr="00DD5D1B">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703C5E95" w14:textId="77777777" w:rsidTr="00911FAD">
        <w:trPr>
          <w:divId w:val="527259509"/>
        </w:trPr>
        <w:tc>
          <w:tcPr>
            <w:tcW w:w="2200" w:type="dxa"/>
            <w:tcMar>
              <w:top w:w="20" w:type="dxa"/>
              <w:left w:w="20" w:type="dxa"/>
              <w:bottom w:w="20" w:type="dxa"/>
              <w:right w:w="20" w:type="dxa"/>
            </w:tcMar>
            <w:vAlign w:val="center"/>
          </w:tcPr>
          <w:p w14:paraId="05D95537" w14:textId="77777777" w:rsidR="00911FAD" w:rsidRPr="00DD5D1B" w:rsidRDefault="00911FAD" w:rsidP="003E415E">
            <w:pPr>
              <w:pStyle w:val="movimento"/>
              <w:rPr>
                <w:color w:val="002060"/>
              </w:rPr>
            </w:pPr>
            <w:r w:rsidRPr="00DD5D1B">
              <w:rPr>
                <w:color w:val="002060"/>
              </w:rPr>
              <w:t>IACOPONI FRANCESCO</w:t>
            </w:r>
          </w:p>
        </w:tc>
        <w:tc>
          <w:tcPr>
            <w:tcW w:w="2200" w:type="dxa"/>
            <w:tcMar>
              <w:top w:w="20" w:type="dxa"/>
              <w:left w:w="20" w:type="dxa"/>
              <w:bottom w:w="20" w:type="dxa"/>
              <w:right w:w="20" w:type="dxa"/>
            </w:tcMar>
            <w:vAlign w:val="center"/>
          </w:tcPr>
          <w:p w14:paraId="7DA6C198" w14:textId="77777777" w:rsidR="00911FAD" w:rsidRPr="00DD5D1B" w:rsidRDefault="00911FAD" w:rsidP="003E415E">
            <w:pPr>
              <w:pStyle w:val="movimento2"/>
              <w:rPr>
                <w:color w:val="002060"/>
              </w:rPr>
            </w:pPr>
            <w:r w:rsidRPr="00DD5D1B">
              <w:rPr>
                <w:color w:val="002060"/>
              </w:rPr>
              <w:t xml:space="preserve">(CALCETTO CASTRUM LAURI) </w:t>
            </w:r>
          </w:p>
        </w:tc>
        <w:tc>
          <w:tcPr>
            <w:tcW w:w="800" w:type="dxa"/>
            <w:tcMar>
              <w:top w:w="20" w:type="dxa"/>
              <w:left w:w="20" w:type="dxa"/>
              <w:bottom w:w="20" w:type="dxa"/>
              <w:right w:w="20" w:type="dxa"/>
            </w:tcMar>
            <w:vAlign w:val="center"/>
          </w:tcPr>
          <w:p w14:paraId="015DE147"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09981A6B" w14:textId="77777777" w:rsidR="00911FAD" w:rsidRPr="00DD5D1B" w:rsidRDefault="00911FAD" w:rsidP="003E415E">
            <w:pPr>
              <w:pStyle w:val="movimento"/>
              <w:rPr>
                <w:color w:val="002060"/>
              </w:rPr>
            </w:pPr>
            <w:r w:rsidRPr="00DD5D1B">
              <w:rPr>
                <w:color w:val="002060"/>
              </w:rPr>
              <w:t>BANCHETTI JOELE</w:t>
            </w:r>
          </w:p>
        </w:tc>
        <w:tc>
          <w:tcPr>
            <w:tcW w:w="2200" w:type="dxa"/>
            <w:tcMar>
              <w:top w:w="20" w:type="dxa"/>
              <w:left w:w="20" w:type="dxa"/>
              <w:bottom w:w="20" w:type="dxa"/>
              <w:right w:w="20" w:type="dxa"/>
            </w:tcMar>
            <w:vAlign w:val="center"/>
          </w:tcPr>
          <w:p w14:paraId="2B3A2223" w14:textId="77777777" w:rsidR="00911FAD" w:rsidRPr="00DD5D1B" w:rsidRDefault="00911FAD" w:rsidP="003E415E">
            <w:pPr>
              <w:pStyle w:val="movimento2"/>
              <w:rPr>
                <w:color w:val="002060"/>
              </w:rPr>
            </w:pPr>
            <w:r w:rsidRPr="00DD5D1B">
              <w:rPr>
                <w:color w:val="002060"/>
              </w:rPr>
              <w:t xml:space="preserve">(GROTTACCIA 2005) </w:t>
            </w:r>
          </w:p>
        </w:tc>
      </w:tr>
    </w:tbl>
    <w:p w14:paraId="570575B9" w14:textId="77777777" w:rsidR="00911FAD" w:rsidRPr="00DD5D1B" w:rsidRDefault="00911FAD" w:rsidP="00911FAD">
      <w:pPr>
        <w:pStyle w:val="titolo20"/>
        <w:divId w:val="527259509"/>
        <w:rPr>
          <w:color w:val="002060"/>
        </w:rPr>
      </w:pPr>
      <w:r w:rsidRPr="00DD5D1B">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7BA10292" w14:textId="77777777" w:rsidTr="00911FAD">
        <w:trPr>
          <w:divId w:val="527259509"/>
        </w:trPr>
        <w:tc>
          <w:tcPr>
            <w:tcW w:w="2200" w:type="dxa"/>
            <w:tcMar>
              <w:top w:w="20" w:type="dxa"/>
              <w:left w:w="20" w:type="dxa"/>
              <w:bottom w:w="20" w:type="dxa"/>
              <w:right w:w="20" w:type="dxa"/>
            </w:tcMar>
            <w:vAlign w:val="center"/>
          </w:tcPr>
          <w:p w14:paraId="0782188C" w14:textId="77777777" w:rsidR="00911FAD" w:rsidRPr="00DD5D1B" w:rsidRDefault="00911FAD" w:rsidP="003E415E">
            <w:pPr>
              <w:pStyle w:val="movimento"/>
              <w:rPr>
                <w:color w:val="002060"/>
              </w:rPr>
            </w:pPr>
            <w:r w:rsidRPr="00DD5D1B">
              <w:rPr>
                <w:color w:val="002060"/>
              </w:rPr>
              <w:t>LIBERATI LORENZO</w:t>
            </w:r>
          </w:p>
        </w:tc>
        <w:tc>
          <w:tcPr>
            <w:tcW w:w="2200" w:type="dxa"/>
            <w:tcMar>
              <w:top w:w="20" w:type="dxa"/>
              <w:left w:w="20" w:type="dxa"/>
              <w:bottom w:w="20" w:type="dxa"/>
              <w:right w:w="20" w:type="dxa"/>
            </w:tcMar>
            <w:vAlign w:val="center"/>
          </w:tcPr>
          <w:p w14:paraId="24F45A46" w14:textId="77777777" w:rsidR="00911FAD" w:rsidRPr="00DD5D1B" w:rsidRDefault="00911FAD" w:rsidP="003E415E">
            <w:pPr>
              <w:pStyle w:val="movimento2"/>
              <w:rPr>
                <w:color w:val="002060"/>
              </w:rPr>
            </w:pPr>
            <w:r w:rsidRPr="00DD5D1B">
              <w:rPr>
                <w:color w:val="002060"/>
              </w:rPr>
              <w:t xml:space="preserve">(AUDAX 1970 S.ANGELO) </w:t>
            </w:r>
          </w:p>
        </w:tc>
        <w:tc>
          <w:tcPr>
            <w:tcW w:w="800" w:type="dxa"/>
            <w:tcMar>
              <w:top w:w="20" w:type="dxa"/>
              <w:left w:w="20" w:type="dxa"/>
              <w:bottom w:w="20" w:type="dxa"/>
              <w:right w:w="20" w:type="dxa"/>
            </w:tcMar>
            <w:vAlign w:val="center"/>
          </w:tcPr>
          <w:p w14:paraId="4D37F7BC"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7727CBFF" w14:textId="77777777" w:rsidR="00911FAD" w:rsidRPr="00DD5D1B" w:rsidRDefault="00911FAD" w:rsidP="003E415E">
            <w:pPr>
              <w:pStyle w:val="movimento"/>
              <w:rPr>
                <w:color w:val="002060"/>
              </w:rPr>
            </w:pPr>
            <w:r w:rsidRPr="00DD5D1B">
              <w:rPr>
                <w:color w:val="002060"/>
              </w:rPr>
              <w:t>MORBIDELLI NIKOLAS</w:t>
            </w:r>
          </w:p>
        </w:tc>
        <w:tc>
          <w:tcPr>
            <w:tcW w:w="2200" w:type="dxa"/>
            <w:tcMar>
              <w:top w:w="20" w:type="dxa"/>
              <w:left w:w="20" w:type="dxa"/>
              <w:bottom w:w="20" w:type="dxa"/>
              <w:right w:w="20" w:type="dxa"/>
            </w:tcMar>
            <w:vAlign w:val="center"/>
          </w:tcPr>
          <w:p w14:paraId="4CC9FAA2" w14:textId="77777777" w:rsidR="00911FAD" w:rsidRPr="00DD5D1B" w:rsidRDefault="00911FAD" w:rsidP="003E415E">
            <w:pPr>
              <w:pStyle w:val="movimento2"/>
              <w:rPr>
                <w:color w:val="002060"/>
              </w:rPr>
            </w:pPr>
            <w:r w:rsidRPr="00DD5D1B">
              <w:rPr>
                <w:color w:val="002060"/>
              </w:rPr>
              <w:t xml:space="preserve">(POL.CAGLI SPORT ASSOCIATI) </w:t>
            </w:r>
          </w:p>
        </w:tc>
      </w:tr>
    </w:tbl>
    <w:p w14:paraId="6AECA68E" w14:textId="77777777" w:rsidR="00911FAD" w:rsidRPr="00DD5D1B" w:rsidRDefault="00911FAD" w:rsidP="00911FAD">
      <w:pPr>
        <w:pStyle w:val="breakline"/>
        <w:divId w:val="527259509"/>
        <w:rPr>
          <w:color w:val="002060"/>
        </w:rPr>
      </w:pPr>
    </w:p>
    <w:p w14:paraId="13BE77D2" w14:textId="77777777" w:rsidR="00911FAD" w:rsidRPr="00DD5D1B" w:rsidRDefault="00911FAD" w:rsidP="00911FAD">
      <w:pPr>
        <w:pStyle w:val="Nessunaspaziatura"/>
        <w:divId w:val="527259509"/>
        <w:rPr>
          <w:rFonts w:ascii="Arial" w:hAnsi="Arial" w:cs="Arial"/>
          <w:noProof/>
          <w:color w:val="002060"/>
          <w:lang w:eastAsia="it-IT"/>
        </w:rPr>
      </w:pPr>
      <w:bookmarkStart w:id="7" w:name="OLE_LINK11"/>
      <w:bookmarkStart w:id="8" w:name="OLE_LINK12"/>
      <w:bookmarkStart w:id="9" w:name="OLE_LINK13"/>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t>F.to IL GIUDICE SPORTIVO</w:t>
      </w:r>
    </w:p>
    <w:p w14:paraId="0D076BDD" w14:textId="77777777" w:rsidR="00911FAD" w:rsidRPr="00DD5D1B" w:rsidRDefault="00911FAD" w:rsidP="00911FAD">
      <w:pPr>
        <w:pStyle w:val="Nessunaspaziatura"/>
        <w:divId w:val="527259509"/>
        <w:rPr>
          <w:rFonts w:ascii="Arial" w:hAnsi="Arial" w:cs="Arial"/>
          <w:noProof/>
          <w:color w:val="002060"/>
          <w:lang w:eastAsia="it-IT"/>
        </w:rPr>
      </w:pPr>
      <w:r w:rsidRPr="00DD5D1B">
        <w:rPr>
          <w:rFonts w:ascii="Arial" w:hAnsi="Arial" w:cs="Arial"/>
          <w:noProof/>
          <w:color w:val="002060"/>
          <w:lang w:eastAsia="it-IT"/>
        </w:rPr>
        <w:t xml:space="preserve"> </w:t>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t xml:space="preserve">   </w:t>
      </w:r>
      <w:r w:rsidRPr="00DD5D1B">
        <w:rPr>
          <w:rFonts w:ascii="Arial" w:hAnsi="Arial" w:cs="Arial"/>
          <w:noProof/>
          <w:color w:val="002060"/>
          <w:lang w:eastAsia="it-IT"/>
        </w:rPr>
        <w:tab/>
        <w:t xml:space="preserve">       Claudio Romagnoli</w:t>
      </w:r>
      <w:bookmarkEnd w:id="7"/>
      <w:bookmarkEnd w:id="8"/>
      <w:bookmarkEnd w:id="9"/>
    </w:p>
    <w:p w14:paraId="70C1B614" w14:textId="77777777" w:rsidR="00911FAD" w:rsidRPr="00DD5D1B" w:rsidRDefault="00911FAD" w:rsidP="00911FAD">
      <w:pPr>
        <w:pStyle w:val="breakline"/>
        <w:divId w:val="527259509"/>
        <w:rPr>
          <w:color w:val="002060"/>
        </w:rPr>
      </w:pPr>
    </w:p>
    <w:p w14:paraId="52731154" w14:textId="77777777" w:rsidR="00911FAD" w:rsidRPr="00DD5D1B" w:rsidRDefault="00911FAD" w:rsidP="00911FAD">
      <w:pPr>
        <w:pStyle w:val="TITOLOPRINC"/>
        <w:divId w:val="527259509"/>
        <w:rPr>
          <w:color w:val="002060"/>
        </w:rPr>
      </w:pPr>
      <w:r w:rsidRPr="00DD5D1B">
        <w:rPr>
          <w:color w:val="002060"/>
        </w:rPr>
        <w:t>CLASSIFICA</w:t>
      </w:r>
    </w:p>
    <w:p w14:paraId="236CAB4B" w14:textId="77777777" w:rsidR="00911FAD" w:rsidRPr="00DD5D1B" w:rsidRDefault="00911FAD" w:rsidP="00911FAD">
      <w:pPr>
        <w:pStyle w:val="breakline"/>
        <w:divId w:val="527259509"/>
        <w:rPr>
          <w:color w:val="002060"/>
        </w:rPr>
      </w:pPr>
    </w:p>
    <w:p w14:paraId="1AF425AE" w14:textId="77777777" w:rsidR="00911FAD" w:rsidRPr="00DD5D1B" w:rsidRDefault="00911FAD" w:rsidP="00911FAD">
      <w:pPr>
        <w:pStyle w:val="breakline"/>
        <w:divId w:val="527259509"/>
        <w:rPr>
          <w:color w:val="002060"/>
        </w:rPr>
      </w:pPr>
    </w:p>
    <w:p w14:paraId="235637FD" w14:textId="77777777" w:rsidR="00911FAD" w:rsidRPr="00DD5D1B" w:rsidRDefault="00911FAD" w:rsidP="00911FAD">
      <w:pPr>
        <w:pStyle w:val="SOTTOTITOLOCAMPIONATO1"/>
        <w:divId w:val="527259509"/>
        <w:rPr>
          <w:color w:val="002060"/>
        </w:rPr>
      </w:pPr>
      <w:r w:rsidRPr="00DD5D1B">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FAD" w:rsidRPr="00DD5D1B" w14:paraId="6973F4CC" w14:textId="77777777" w:rsidTr="00911FA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AEAC18" w14:textId="77777777" w:rsidR="00911FAD" w:rsidRPr="00DD5D1B" w:rsidRDefault="00911FAD" w:rsidP="003E415E">
            <w:pPr>
              <w:pStyle w:val="HEADERTABELLA"/>
              <w:rPr>
                <w:color w:val="002060"/>
              </w:rPr>
            </w:pPr>
            <w:r w:rsidRPr="00DD5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0CDD9F" w14:textId="77777777" w:rsidR="00911FAD" w:rsidRPr="00DD5D1B" w:rsidRDefault="00911FAD" w:rsidP="003E415E">
            <w:pPr>
              <w:pStyle w:val="HEADERTABELLA"/>
              <w:rPr>
                <w:color w:val="002060"/>
              </w:rPr>
            </w:pPr>
            <w:r w:rsidRPr="00DD5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9F12DA" w14:textId="77777777" w:rsidR="00911FAD" w:rsidRPr="00DD5D1B" w:rsidRDefault="00911FAD" w:rsidP="003E415E">
            <w:pPr>
              <w:pStyle w:val="HEADERTABELLA"/>
              <w:rPr>
                <w:color w:val="002060"/>
              </w:rPr>
            </w:pPr>
            <w:r w:rsidRPr="00DD5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A2F2DD" w14:textId="77777777" w:rsidR="00911FAD" w:rsidRPr="00DD5D1B" w:rsidRDefault="00911FAD" w:rsidP="003E415E">
            <w:pPr>
              <w:pStyle w:val="HEADERTABELLA"/>
              <w:rPr>
                <w:color w:val="002060"/>
              </w:rPr>
            </w:pPr>
            <w:r w:rsidRPr="00DD5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4BCE92" w14:textId="77777777" w:rsidR="00911FAD" w:rsidRPr="00DD5D1B" w:rsidRDefault="00911FAD" w:rsidP="003E415E">
            <w:pPr>
              <w:pStyle w:val="HEADERTABELLA"/>
              <w:rPr>
                <w:color w:val="002060"/>
              </w:rPr>
            </w:pPr>
            <w:r w:rsidRPr="00DD5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40790D" w14:textId="77777777" w:rsidR="00911FAD" w:rsidRPr="00DD5D1B" w:rsidRDefault="00911FAD" w:rsidP="003E415E">
            <w:pPr>
              <w:pStyle w:val="HEADERTABELLA"/>
              <w:rPr>
                <w:color w:val="002060"/>
              </w:rPr>
            </w:pPr>
            <w:r w:rsidRPr="00DD5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70C28A" w14:textId="77777777" w:rsidR="00911FAD" w:rsidRPr="00DD5D1B" w:rsidRDefault="00911FAD" w:rsidP="003E415E">
            <w:pPr>
              <w:pStyle w:val="HEADERTABELLA"/>
              <w:rPr>
                <w:color w:val="002060"/>
              </w:rPr>
            </w:pPr>
            <w:r w:rsidRPr="00DD5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E3E14D" w14:textId="77777777" w:rsidR="00911FAD" w:rsidRPr="00DD5D1B" w:rsidRDefault="00911FAD" w:rsidP="003E415E">
            <w:pPr>
              <w:pStyle w:val="HEADERTABELLA"/>
              <w:rPr>
                <w:color w:val="002060"/>
              </w:rPr>
            </w:pPr>
            <w:r w:rsidRPr="00DD5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473785" w14:textId="77777777" w:rsidR="00911FAD" w:rsidRPr="00DD5D1B" w:rsidRDefault="00911FAD" w:rsidP="003E415E">
            <w:pPr>
              <w:pStyle w:val="HEADERTABELLA"/>
              <w:rPr>
                <w:color w:val="002060"/>
              </w:rPr>
            </w:pPr>
            <w:r w:rsidRPr="00DD5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299633" w14:textId="77777777" w:rsidR="00911FAD" w:rsidRPr="00DD5D1B" w:rsidRDefault="00911FAD" w:rsidP="003E415E">
            <w:pPr>
              <w:pStyle w:val="HEADERTABELLA"/>
              <w:rPr>
                <w:color w:val="002060"/>
              </w:rPr>
            </w:pPr>
            <w:r w:rsidRPr="00DD5D1B">
              <w:rPr>
                <w:color w:val="002060"/>
              </w:rPr>
              <w:t>PE</w:t>
            </w:r>
          </w:p>
        </w:tc>
      </w:tr>
      <w:tr w:rsidR="00911FAD" w:rsidRPr="00DD5D1B" w14:paraId="548A5DF6" w14:textId="77777777" w:rsidTr="00911FA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8320E2" w14:textId="77777777" w:rsidR="00911FAD" w:rsidRPr="00DD5D1B" w:rsidRDefault="00911FAD" w:rsidP="003E415E">
            <w:pPr>
              <w:pStyle w:val="ROWTABELLA"/>
              <w:rPr>
                <w:color w:val="002060"/>
              </w:rPr>
            </w:pPr>
            <w:r w:rsidRPr="00DD5D1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151B8" w14:textId="77777777" w:rsidR="00911FAD" w:rsidRPr="00DD5D1B" w:rsidRDefault="00911FAD" w:rsidP="003E415E">
            <w:pPr>
              <w:pStyle w:val="ROWTABELLA"/>
              <w:jc w:val="center"/>
              <w:rPr>
                <w:color w:val="002060"/>
              </w:rPr>
            </w:pPr>
            <w:r w:rsidRPr="00DD5D1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8F4F6"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A312C" w14:textId="77777777" w:rsidR="00911FAD" w:rsidRPr="00DD5D1B" w:rsidRDefault="00911FAD" w:rsidP="003E415E">
            <w:pPr>
              <w:pStyle w:val="ROWTABELLA"/>
              <w:jc w:val="center"/>
              <w:rPr>
                <w:color w:val="002060"/>
              </w:rPr>
            </w:pPr>
            <w:r w:rsidRPr="00DD5D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D3A7B"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93DD4"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5A9E2" w14:textId="77777777" w:rsidR="00911FAD" w:rsidRPr="00DD5D1B" w:rsidRDefault="00911FAD" w:rsidP="003E415E">
            <w:pPr>
              <w:pStyle w:val="ROWTABELLA"/>
              <w:jc w:val="center"/>
              <w:rPr>
                <w:color w:val="002060"/>
              </w:rPr>
            </w:pPr>
            <w:r w:rsidRPr="00DD5D1B">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32D77" w14:textId="77777777" w:rsidR="00911FAD" w:rsidRPr="00DD5D1B" w:rsidRDefault="00911FAD" w:rsidP="003E415E">
            <w:pPr>
              <w:pStyle w:val="ROWTABELLA"/>
              <w:jc w:val="center"/>
              <w:rPr>
                <w:color w:val="002060"/>
              </w:rPr>
            </w:pPr>
            <w:r w:rsidRPr="00DD5D1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3EEBE" w14:textId="77777777" w:rsidR="00911FAD" w:rsidRPr="00DD5D1B" w:rsidRDefault="00911FAD" w:rsidP="003E415E">
            <w:pPr>
              <w:pStyle w:val="ROWTABELLA"/>
              <w:jc w:val="center"/>
              <w:rPr>
                <w:color w:val="002060"/>
              </w:rPr>
            </w:pPr>
            <w:r w:rsidRPr="00DD5D1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AD7EC" w14:textId="77777777" w:rsidR="00911FAD" w:rsidRPr="00DD5D1B" w:rsidRDefault="00911FAD" w:rsidP="003E415E">
            <w:pPr>
              <w:pStyle w:val="ROWTABELLA"/>
              <w:jc w:val="center"/>
              <w:rPr>
                <w:color w:val="002060"/>
              </w:rPr>
            </w:pPr>
            <w:r w:rsidRPr="00DD5D1B">
              <w:rPr>
                <w:color w:val="002060"/>
              </w:rPr>
              <w:t>0</w:t>
            </w:r>
          </w:p>
        </w:tc>
      </w:tr>
      <w:tr w:rsidR="00911FAD" w:rsidRPr="00DD5D1B" w14:paraId="7495D42D"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438F6A" w14:textId="77777777" w:rsidR="00911FAD" w:rsidRPr="00DD5D1B" w:rsidRDefault="00911FAD" w:rsidP="003E415E">
            <w:pPr>
              <w:pStyle w:val="ROWTABELLA"/>
              <w:rPr>
                <w:color w:val="002060"/>
              </w:rPr>
            </w:pPr>
            <w:r w:rsidRPr="00DD5D1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1C8AC" w14:textId="77777777" w:rsidR="00911FAD" w:rsidRPr="00DD5D1B" w:rsidRDefault="00911FAD" w:rsidP="003E415E">
            <w:pPr>
              <w:pStyle w:val="ROWTABELLA"/>
              <w:jc w:val="center"/>
              <w:rPr>
                <w:color w:val="002060"/>
              </w:rPr>
            </w:pPr>
            <w:r w:rsidRPr="00DD5D1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C4F4A"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DABDCD" w14:textId="77777777" w:rsidR="00911FAD" w:rsidRPr="00DD5D1B" w:rsidRDefault="00911FAD" w:rsidP="003E415E">
            <w:pPr>
              <w:pStyle w:val="ROWTABELLA"/>
              <w:jc w:val="center"/>
              <w:rPr>
                <w:color w:val="002060"/>
              </w:rPr>
            </w:pPr>
            <w:r w:rsidRPr="00DD5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014F3"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07FF2" w14:textId="77777777" w:rsidR="00911FAD" w:rsidRPr="00DD5D1B" w:rsidRDefault="00911FAD" w:rsidP="003E415E">
            <w:pPr>
              <w:pStyle w:val="ROWTABELLA"/>
              <w:jc w:val="center"/>
              <w:rPr>
                <w:color w:val="002060"/>
              </w:rPr>
            </w:pPr>
            <w:r w:rsidRPr="00DD5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966AB" w14:textId="77777777" w:rsidR="00911FAD" w:rsidRPr="00DD5D1B" w:rsidRDefault="00911FAD" w:rsidP="003E415E">
            <w:pPr>
              <w:pStyle w:val="ROWTABELLA"/>
              <w:jc w:val="center"/>
              <w:rPr>
                <w:color w:val="002060"/>
              </w:rPr>
            </w:pPr>
            <w:r w:rsidRPr="00DD5D1B">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47C6C" w14:textId="77777777" w:rsidR="00911FAD" w:rsidRPr="00DD5D1B" w:rsidRDefault="00911FAD" w:rsidP="003E415E">
            <w:pPr>
              <w:pStyle w:val="ROWTABELLA"/>
              <w:jc w:val="center"/>
              <w:rPr>
                <w:color w:val="002060"/>
              </w:rPr>
            </w:pPr>
            <w:r w:rsidRPr="00DD5D1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60DF5" w14:textId="77777777" w:rsidR="00911FAD" w:rsidRPr="00DD5D1B" w:rsidRDefault="00911FAD" w:rsidP="003E415E">
            <w:pPr>
              <w:pStyle w:val="ROWTABELLA"/>
              <w:jc w:val="center"/>
              <w:rPr>
                <w:color w:val="002060"/>
              </w:rPr>
            </w:pPr>
            <w:r w:rsidRPr="00DD5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237DC" w14:textId="77777777" w:rsidR="00911FAD" w:rsidRPr="00DD5D1B" w:rsidRDefault="00911FAD" w:rsidP="003E415E">
            <w:pPr>
              <w:pStyle w:val="ROWTABELLA"/>
              <w:jc w:val="center"/>
              <w:rPr>
                <w:color w:val="002060"/>
              </w:rPr>
            </w:pPr>
            <w:r w:rsidRPr="00DD5D1B">
              <w:rPr>
                <w:color w:val="002060"/>
              </w:rPr>
              <w:t>0</w:t>
            </w:r>
          </w:p>
        </w:tc>
      </w:tr>
      <w:tr w:rsidR="00911FAD" w:rsidRPr="00DD5D1B" w14:paraId="080F656F"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F9B9DC" w14:textId="77777777" w:rsidR="00911FAD" w:rsidRPr="00DD5D1B" w:rsidRDefault="00911FAD" w:rsidP="003E415E">
            <w:pPr>
              <w:pStyle w:val="ROWTABELLA"/>
              <w:rPr>
                <w:color w:val="002060"/>
              </w:rPr>
            </w:pPr>
            <w:r w:rsidRPr="00DD5D1B">
              <w:rPr>
                <w:color w:val="002060"/>
              </w:rPr>
              <w:t>A.S.D. FANO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BFBF9" w14:textId="77777777" w:rsidR="00911FAD" w:rsidRPr="00DD5D1B" w:rsidRDefault="00911FAD" w:rsidP="003E415E">
            <w:pPr>
              <w:pStyle w:val="ROWTABELLA"/>
              <w:jc w:val="center"/>
              <w:rPr>
                <w:color w:val="002060"/>
              </w:rPr>
            </w:pPr>
            <w:r w:rsidRPr="00DD5D1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E4B23"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542B9" w14:textId="77777777" w:rsidR="00911FAD" w:rsidRPr="00DD5D1B" w:rsidRDefault="00911FAD" w:rsidP="003E415E">
            <w:pPr>
              <w:pStyle w:val="ROWTABELLA"/>
              <w:jc w:val="center"/>
              <w:rPr>
                <w:color w:val="002060"/>
              </w:rPr>
            </w:pPr>
            <w:r w:rsidRPr="00DD5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D9837"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9523C3"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9C902" w14:textId="77777777" w:rsidR="00911FAD" w:rsidRPr="00DD5D1B" w:rsidRDefault="00911FAD" w:rsidP="003E415E">
            <w:pPr>
              <w:pStyle w:val="ROWTABELLA"/>
              <w:jc w:val="center"/>
              <w:rPr>
                <w:color w:val="002060"/>
              </w:rPr>
            </w:pPr>
            <w:r w:rsidRPr="00DD5D1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10B0B" w14:textId="77777777" w:rsidR="00911FAD" w:rsidRPr="00DD5D1B" w:rsidRDefault="00911FAD" w:rsidP="003E415E">
            <w:pPr>
              <w:pStyle w:val="ROWTABELLA"/>
              <w:jc w:val="center"/>
              <w:rPr>
                <w:color w:val="002060"/>
              </w:rPr>
            </w:pPr>
            <w:r w:rsidRPr="00DD5D1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1A37A" w14:textId="77777777" w:rsidR="00911FAD" w:rsidRPr="00DD5D1B" w:rsidRDefault="00911FAD" w:rsidP="003E415E">
            <w:pPr>
              <w:pStyle w:val="ROWTABELLA"/>
              <w:jc w:val="center"/>
              <w:rPr>
                <w:color w:val="002060"/>
              </w:rPr>
            </w:pPr>
            <w:r w:rsidRPr="00DD5D1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94A2C" w14:textId="77777777" w:rsidR="00911FAD" w:rsidRPr="00DD5D1B" w:rsidRDefault="00911FAD" w:rsidP="003E415E">
            <w:pPr>
              <w:pStyle w:val="ROWTABELLA"/>
              <w:jc w:val="center"/>
              <w:rPr>
                <w:color w:val="002060"/>
              </w:rPr>
            </w:pPr>
            <w:r w:rsidRPr="00DD5D1B">
              <w:rPr>
                <w:color w:val="002060"/>
              </w:rPr>
              <w:t>0</w:t>
            </w:r>
          </w:p>
        </w:tc>
      </w:tr>
      <w:tr w:rsidR="00911FAD" w:rsidRPr="00DD5D1B" w14:paraId="67F14FB6"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B318EF" w14:textId="77777777" w:rsidR="00911FAD" w:rsidRPr="00DD5D1B" w:rsidRDefault="00911FAD" w:rsidP="003E415E">
            <w:pPr>
              <w:pStyle w:val="ROWTABELLA"/>
              <w:rPr>
                <w:color w:val="002060"/>
              </w:rPr>
            </w:pPr>
            <w:r w:rsidRPr="00DD5D1B">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058D9" w14:textId="77777777" w:rsidR="00911FAD" w:rsidRPr="00DD5D1B" w:rsidRDefault="00911FAD" w:rsidP="003E415E">
            <w:pPr>
              <w:pStyle w:val="ROWTABELLA"/>
              <w:jc w:val="center"/>
              <w:rPr>
                <w:color w:val="002060"/>
              </w:rPr>
            </w:pPr>
            <w:r w:rsidRPr="00DD5D1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D565E"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756AD" w14:textId="77777777" w:rsidR="00911FAD" w:rsidRPr="00DD5D1B" w:rsidRDefault="00911FAD" w:rsidP="003E415E">
            <w:pPr>
              <w:pStyle w:val="ROWTABELLA"/>
              <w:jc w:val="center"/>
              <w:rPr>
                <w:color w:val="002060"/>
              </w:rPr>
            </w:pPr>
            <w:r w:rsidRPr="00DD5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4EE83"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ECBE5"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0BB6D" w14:textId="77777777" w:rsidR="00911FAD" w:rsidRPr="00DD5D1B" w:rsidRDefault="00911FAD" w:rsidP="003E415E">
            <w:pPr>
              <w:pStyle w:val="ROWTABELLA"/>
              <w:jc w:val="center"/>
              <w:rPr>
                <w:color w:val="002060"/>
              </w:rPr>
            </w:pPr>
            <w:r w:rsidRPr="00DD5D1B">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31706" w14:textId="77777777" w:rsidR="00911FAD" w:rsidRPr="00DD5D1B" w:rsidRDefault="00911FAD" w:rsidP="003E415E">
            <w:pPr>
              <w:pStyle w:val="ROWTABELLA"/>
              <w:jc w:val="center"/>
              <w:rPr>
                <w:color w:val="002060"/>
              </w:rPr>
            </w:pPr>
            <w:r w:rsidRPr="00DD5D1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6ED2A" w14:textId="77777777" w:rsidR="00911FAD" w:rsidRPr="00DD5D1B" w:rsidRDefault="00911FAD" w:rsidP="003E415E">
            <w:pPr>
              <w:pStyle w:val="ROWTABELLA"/>
              <w:jc w:val="center"/>
              <w:rPr>
                <w:color w:val="002060"/>
              </w:rPr>
            </w:pPr>
            <w:r w:rsidRPr="00DD5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52FA2" w14:textId="77777777" w:rsidR="00911FAD" w:rsidRPr="00DD5D1B" w:rsidRDefault="00911FAD" w:rsidP="003E415E">
            <w:pPr>
              <w:pStyle w:val="ROWTABELLA"/>
              <w:jc w:val="center"/>
              <w:rPr>
                <w:color w:val="002060"/>
              </w:rPr>
            </w:pPr>
            <w:r w:rsidRPr="00DD5D1B">
              <w:rPr>
                <w:color w:val="002060"/>
              </w:rPr>
              <w:t>0</w:t>
            </w:r>
          </w:p>
        </w:tc>
      </w:tr>
      <w:tr w:rsidR="00911FAD" w:rsidRPr="00DD5D1B" w14:paraId="7BB6ABAA"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8BEE9B" w14:textId="77777777" w:rsidR="00911FAD" w:rsidRPr="00DD5D1B" w:rsidRDefault="00911FAD" w:rsidP="003E415E">
            <w:pPr>
              <w:pStyle w:val="ROWTABELLA"/>
              <w:rPr>
                <w:color w:val="002060"/>
              </w:rPr>
            </w:pPr>
            <w:r w:rsidRPr="00DD5D1B">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D82F5" w14:textId="77777777" w:rsidR="00911FAD" w:rsidRPr="00DD5D1B" w:rsidRDefault="00911FAD" w:rsidP="003E415E">
            <w:pPr>
              <w:pStyle w:val="ROWTABELLA"/>
              <w:jc w:val="center"/>
              <w:rPr>
                <w:color w:val="002060"/>
              </w:rPr>
            </w:pPr>
            <w:r w:rsidRPr="00DD5D1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5B1E5"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65D35"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528AE1"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69E4D"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3AB2B" w14:textId="77777777" w:rsidR="00911FAD" w:rsidRPr="00DD5D1B" w:rsidRDefault="00911FAD" w:rsidP="003E415E">
            <w:pPr>
              <w:pStyle w:val="ROWTABELLA"/>
              <w:jc w:val="center"/>
              <w:rPr>
                <w:color w:val="002060"/>
              </w:rPr>
            </w:pPr>
            <w:r w:rsidRPr="00DD5D1B">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A5721" w14:textId="77777777" w:rsidR="00911FAD" w:rsidRPr="00DD5D1B" w:rsidRDefault="00911FAD" w:rsidP="003E415E">
            <w:pPr>
              <w:pStyle w:val="ROWTABELLA"/>
              <w:jc w:val="center"/>
              <w:rPr>
                <w:color w:val="002060"/>
              </w:rPr>
            </w:pPr>
            <w:r w:rsidRPr="00DD5D1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D63E7"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E89BB" w14:textId="77777777" w:rsidR="00911FAD" w:rsidRPr="00DD5D1B" w:rsidRDefault="00911FAD" w:rsidP="003E415E">
            <w:pPr>
              <w:pStyle w:val="ROWTABELLA"/>
              <w:jc w:val="center"/>
              <w:rPr>
                <w:color w:val="002060"/>
              </w:rPr>
            </w:pPr>
            <w:r w:rsidRPr="00DD5D1B">
              <w:rPr>
                <w:color w:val="002060"/>
              </w:rPr>
              <w:t>0</w:t>
            </w:r>
          </w:p>
        </w:tc>
      </w:tr>
      <w:tr w:rsidR="00911FAD" w:rsidRPr="00DD5D1B" w14:paraId="252A54A4"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E485C8" w14:textId="77777777" w:rsidR="00911FAD" w:rsidRPr="00DD5D1B" w:rsidRDefault="00911FAD" w:rsidP="003E415E">
            <w:pPr>
              <w:pStyle w:val="ROWTABELLA"/>
              <w:rPr>
                <w:color w:val="002060"/>
              </w:rPr>
            </w:pPr>
            <w:r w:rsidRPr="00DD5D1B">
              <w:rPr>
                <w:color w:val="002060"/>
              </w:rPr>
              <w:t>A.S.D. 1995 FUTSAL PESARO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D0839" w14:textId="77777777" w:rsidR="00911FAD" w:rsidRPr="00DD5D1B" w:rsidRDefault="00911FAD" w:rsidP="003E415E">
            <w:pPr>
              <w:pStyle w:val="ROWTABELLA"/>
              <w:jc w:val="center"/>
              <w:rPr>
                <w:color w:val="002060"/>
              </w:rPr>
            </w:pPr>
            <w:r w:rsidRPr="00DD5D1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13FE3"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C9E62"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51B46"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42812"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1F3A3" w14:textId="77777777" w:rsidR="00911FAD" w:rsidRPr="00DD5D1B" w:rsidRDefault="00911FAD" w:rsidP="003E415E">
            <w:pPr>
              <w:pStyle w:val="ROWTABELLA"/>
              <w:jc w:val="center"/>
              <w:rPr>
                <w:color w:val="002060"/>
              </w:rPr>
            </w:pPr>
            <w:r w:rsidRPr="00DD5D1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4C776D" w14:textId="77777777" w:rsidR="00911FAD" w:rsidRPr="00DD5D1B" w:rsidRDefault="00911FAD" w:rsidP="003E415E">
            <w:pPr>
              <w:pStyle w:val="ROWTABELLA"/>
              <w:jc w:val="center"/>
              <w:rPr>
                <w:color w:val="002060"/>
              </w:rPr>
            </w:pPr>
            <w:r w:rsidRPr="00DD5D1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E67D1"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180E3" w14:textId="77777777" w:rsidR="00911FAD" w:rsidRPr="00DD5D1B" w:rsidRDefault="00911FAD" w:rsidP="003E415E">
            <w:pPr>
              <w:pStyle w:val="ROWTABELLA"/>
              <w:jc w:val="center"/>
              <w:rPr>
                <w:color w:val="002060"/>
              </w:rPr>
            </w:pPr>
            <w:r w:rsidRPr="00DD5D1B">
              <w:rPr>
                <w:color w:val="002060"/>
              </w:rPr>
              <w:t>0</w:t>
            </w:r>
          </w:p>
        </w:tc>
      </w:tr>
      <w:tr w:rsidR="00911FAD" w:rsidRPr="00DD5D1B" w14:paraId="00B72759"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3FDD8B0" w14:textId="77777777" w:rsidR="00911FAD" w:rsidRPr="00DD5D1B" w:rsidRDefault="00911FAD" w:rsidP="003E415E">
            <w:pPr>
              <w:pStyle w:val="ROWTABELLA"/>
              <w:rPr>
                <w:color w:val="002060"/>
              </w:rPr>
            </w:pPr>
            <w:r w:rsidRPr="00DD5D1B">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ED239" w14:textId="77777777" w:rsidR="00911FAD" w:rsidRPr="00DD5D1B" w:rsidRDefault="00911FAD" w:rsidP="003E415E">
            <w:pPr>
              <w:pStyle w:val="ROWTABELLA"/>
              <w:jc w:val="center"/>
              <w:rPr>
                <w:color w:val="002060"/>
              </w:rPr>
            </w:pPr>
            <w:r w:rsidRPr="00DD5D1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398F7"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027C6"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2D449"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A6CA03"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0B898" w14:textId="77777777" w:rsidR="00911FAD" w:rsidRPr="00DD5D1B" w:rsidRDefault="00911FAD" w:rsidP="003E415E">
            <w:pPr>
              <w:pStyle w:val="ROWTABELLA"/>
              <w:jc w:val="center"/>
              <w:rPr>
                <w:color w:val="002060"/>
              </w:rPr>
            </w:pPr>
            <w:r w:rsidRPr="00DD5D1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D68172" w14:textId="77777777" w:rsidR="00911FAD" w:rsidRPr="00DD5D1B" w:rsidRDefault="00911FAD" w:rsidP="003E415E">
            <w:pPr>
              <w:pStyle w:val="ROWTABELLA"/>
              <w:jc w:val="center"/>
              <w:rPr>
                <w:color w:val="002060"/>
              </w:rPr>
            </w:pPr>
            <w:r w:rsidRPr="00DD5D1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30F7A4" w14:textId="77777777" w:rsidR="00911FAD" w:rsidRPr="00DD5D1B" w:rsidRDefault="00911FAD" w:rsidP="003E415E">
            <w:pPr>
              <w:pStyle w:val="ROWTABELLA"/>
              <w:jc w:val="center"/>
              <w:rPr>
                <w:color w:val="002060"/>
              </w:rPr>
            </w:pPr>
            <w:r w:rsidRPr="00DD5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9008E" w14:textId="77777777" w:rsidR="00911FAD" w:rsidRPr="00DD5D1B" w:rsidRDefault="00911FAD" w:rsidP="003E415E">
            <w:pPr>
              <w:pStyle w:val="ROWTABELLA"/>
              <w:jc w:val="center"/>
              <w:rPr>
                <w:color w:val="002060"/>
              </w:rPr>
            </w:pPr>
            <w:r w:rsidRPr="00DD5D1B">
              <w:rPr>
                <w:color w:val="002060"/>
              </w:rPr>
              <w:t>0</w:t>
            </w:r>
          </w:p>
        </w:tc>
      </w:tr>
      <w:tr w:rsidR="00911FAD" w:rsidRPr="00DD5D1B" w14:paraId="2BE42574"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6D3A0E" w14:textId="77777777" w:rsidR="00911FAD" w:rsidRPr="00DD5D1B" w:rsidRDefault="00911FAD" w:rsidP="003E415E">
            <w:pPr>
              <w:pStyle w:val="ROWTABELLA"/>
              <w:rPr>
                <w:color w:val="002060"/>
              </w:rPr>
            </w:pPr>
            <w:r w:rsidRPr="00DD5D1B">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8F1D2" w14:textId="77777777" w:rsidR="00911FAD" w:rsidRPr="00DD5D1B" w:rsidRDefault="00911FAD" w:rsidP="003E415E">
            <w:pPr>
              <w:pStyle w:val="ROWTABELLA"/>
              <w:jc w:val="center"/>
              <w:rPr>
                <w:color w:val="002060"/>
              </w:rPr>
            </w:pPr>
            <w:r w:rsidRPr="00DD5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1D640"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525FD"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F16BD"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283F37"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E0E60" w14:textId="77777777" w:rsidR="00911FAD" w:rsidRPr="00DD5D1B" w:rsidRDefault="00911FAD" w:rsidP="003E415E">
            <w:pPr>
              <w:pStyle w:val="ROWTABELLA"/>
              <w:jc w:val="center"/>
              <w:rPr>
                <w:color w:val="002060"/>
              </w:rPr>
            </w:pPr>
            <w:r w:rsidRPr="00DD5D1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A5A35" w14:textId="77777777" w:rsidR="00911FAD" w:rsidRPr="00DD5D1B" w:rsidRDefault="00911FAD" w:rsidP="003E415E">
            <w:pPr>
              <w:pStyle w:val="ROWTABELLA"/>
              <w:jc w:val="center"/>
              <w:rPr>
                <w:color w:val="002060"/>
              </w:rPr>
            </w:pPr>
            <w:r w:rsidRPr="00DD5D1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37B39"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AF69F" w14:textId="77777777" w:rsidR="00911FAD" w:rsidRPr="00DD5D1B" w:rsidRDefault="00911FAD" w:rsidP="003E415E">
            <w:pPr>
              <w:pStyle w:val="ROWTABELLA"/>
              <w:jc w:val="center"/>
              <w:rPr>
                <w:color w:val="002060"/>
              </w:rPr>
            </w:pPr>
            <w:r w:rsidRPr="00DD5D1B">
              <w:rPr>
                <w:color w:val="002060"/>
              </w:rPr>
              <w:t>0</w:t>
            </w:r>
          </w:p>
        </w:tc>
      </w:tr>
      <w:tr w:rsidR="00911FAD" w:rsidRPr="00DD5D1B" w14:paraId="50991BC0"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7D97FF" w14:textId="77777777" w:rsidR="00911FAD" w:rsidRPr="00DD5D1B" w:rsidRDefault="00911FAD" w:rsidP="003E415E">
            <w:pPr>
              <w:pStyle w:val="ROWTABELLA"/>
              <w:rPr>
                <w:color w:val="002060"/>
              </w:rPr>
            </w:pPr>
            <w:r w:rsidRPr="00DD5D1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D0F10" w14:textId="77777777" w:rsidR="00911FAD" w:rsidRPr="00DD5D1B" w:rsidRDefault="00911FAD" w:rsidP="003E415E">
            <w:pPr>
              <w:pStyle w:val="ROWTABELLA"/>
              <w:jc w:val="center"/>
              <w:rPr>
                <w:color w:val="002060"/>
              </w:rPr>
            </w:pPr>
            <w:r w:rsidRPr="00DD5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7DB91"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EFBCD"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ED52C"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4A976" w14:textId="77777777" w:rsidR="00911FAD" w:rsidRPr="00DD5D1B" w:rsidRDefault="00911FAD" w:rsidP="003E415E">
            <w:pPr>
              <w:pStyle w:val="ROWTABELLA"/>
              <w:jc w:val="center"/>
              <w:rPr>
                <w:color w:val="002060"/>
              </w:rPr>
            </w:pPr>
            <w:r w:rsidRPr="00DD5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601B6" w14:textId="77777777" w:rsidR="00911FAD" w:rsidRPr="00DD5D1B" w:rsidRDefault="00911FAD" w:rsidP="003E415E">
            <w:pPr>
              <w:pStyle w:val="ROWTABELLA"/>
              <w:jc w:val="center"/>
              <w:rPr>
                <w:color w:val="002060"/>
              </w:rPr>
            </w:pPr>
            <w:r w:rsidRPr="00DD5D1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C87E4" w14:textId="77777777" w:rsidR="00911FAD" w:rsidRPr="00DD5D1B" w:rsidRDefault="00911FAD" w:rsidP="003E415E">
            <w:pPr>
              <w:pStyle w:val="ROWTABELLA"/>
              <w:jc w:val="center"/>
              <w:rPr>
                <w:color w:val="002060"/>
              </w:rPr>
            </w:pPr>
            <w:r w:rsidRPr="00DD5D1B">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1641DF" w14:textId="77777777" w:rsidR="00911FAD" w:rsidRPr="00DD5D1B" w:rsidRDefault="00911FAD" w:rsidP="003E415E">
            <w:pPr>
              <w:pStyle w:val="ROWTABELLA"/>
              <w:jc w:val="center"/>
              <w:rPr>
                <w:color w:val="002060"/>
              </w:rPr>
            </w:pPr>
            <w:r w:rsidRPr="00DD5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9CE39" w14:textId="77777777" w:rsidR="00911FAD" w:rsidRPr="00DD5D1B" w:rsidRDefault="00911FAD" w:rsidP="003E415E">
            <w:pPr>
              <w:pStyle w:val="ROWTABELLA"/>
              <w:jc w:val="center"/>
              <w:rPr>
                <w:color w:val="002060"/>
              </w:rPr>
            </w:pPr>
            <w:r w:rsidRPr="00DD5D1B">
              <w:rPr>
                <w:color w:val="002060"/>
              </w:rPr>
              <w:t>0</w:t>
            </w:r>
          </w:p>
        </w:tc>
      </w:tr>
      <w:tr w:rsidR="00911FAD" w:rsidRPr="00DD5D1B" w14:paraId="48825A48"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CA73B0" w14:textId="77777777" w:rsidR="00911FAD" w:rsidRPr="00DD5D1B" w:rsidRDefault="00911FAD" w:rsidP="003E415E">
            <w:pPr>
              <w:pStyle w:val="ROWTABELLA"/>
              <w:rPr>
                <w:color w:val="002060"/>
              </w:rPr>
            </w:pPr>
            <w:r w:rsidRPr="00DD5D1B">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4DFBC" w14:textId="77777777" w:rsidR="00911FAD" w:rsidRPr="00DD5D1B" w:rsidRDefault="00911FAD" w:rsidP="003E415E">
            <w:pPr>
              <w:pStyle w:val="ROWTABELLA"/>
              <w:jc w:val="center"/>
              <w:rPr>
                <w:color w:val="002060"/>
              </w:rPr>
            </w:pPr>
            <w:r w:rsidRPr="00DD5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7FD00"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1AA57" w14:textId="77777777" w:rsidR="00911FAD" w:rsidRPr="00DD5D1B" w:rsidRDefault="00911FAD" w:rsidP="003E415E">
            <w:pPr>
              <w:pStyle w:val="ROWTABELLA"/>
              <w:jc w:val="center"/>
              <w:rPr>
                <w:color w:val="002060"/>
              </w:rPr>
            </w:pPr>
            <w:r w:rsidRPr="00DD5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08E12"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7006F"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88F7E" w14:textId="77777777" w:rsidR="00911FAD" w:rsidRPr="00DD5D1B" w:rsidRDefault="00911FAD" w:rsidP="003E415E">
            <w:pPr>
              <w:pStyle w:val="ROWTABELLA"/>
              <w:jc w:val="center"/>
              <w:rPr>
                <w:color w:val="002060"/>
              </w:rPr>
            </w:pPr>
            <w:r w:rsidRPr="00DD5D1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5C7A4" w14:textId="77777777" w:rsidR="00911FAD" w:rsidRPr="00DD5D1B" w:rsidRDefault="00911FAD" w:rsidP="003E415E">
            <w:pPr>
              <w:pStyle w:val="ROWTABELLA"/>
              <w:jc w:val="center"/>
              <w:rPr>
                <w:color w:val="002060"/>
              </w:rPr>
            </w:pPr>
            <w:r w:rsidRPr="00DD5D1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8A397"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8967F" w14:textId="77777777" w:rsidR="00911FAD" w:rsidRPr="00DD5D1B" w:rsidRDefault="00911FAD" w:rsidP="003E415E">
            <w:pPr>
              <w:pStyle w:val="ROWTABELLA"/>
              <w:jc w:val="center"/>
              <w:rPr>
                <w:color w:val="002060"/>
              </w:rPr>
            </w:pPr>
            <w:r w:rsidRPr="00DD5D1B">
              <w:rPr>
                <w:color w:val="002060"/>
              </w:rPr>
              <w:t>0</w:t>
            </w:r>
          </w:p>
        </w:tc>
      </w:tr>
      <w:tr w:rsidR="00911FAD" w:rsidRPr="00DD5D1B" w14:paraId="4FD8CB23"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CE5552" w14:textId="77777777" w:rsidR="00911FAD" w:rsidRPr="00DD5D1B" w:rsidRDefault="00911FAD" w:rsidP="003E415E">
            <w:pPr>
              <w:pStyle w:val="ROWTABELLA"/>
              <w:rPr>
                <w:color w:val="002060"/>
              </w:rPr>
            </w:pPr>
            <w:r w:rsidRPr="00DD5D1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C0A79" w14:textId="77777777" w:rsidR="00911FAD" w:rsidRPr="00DD5D1B" w:rsidRDefault="00911FAD" w:rsidP="003E415E">
            <w:pPr>
              <w:pStyle w:val="ROWTABELLA"/>
              <w:jc w:val="center"/>
              <w:rPr>
                <w:color w:val="002060"/>
              </w:rPr>
            </w:pPr>
            <w:r w:rsidRPr="00DD5D1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A9C12"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24FC2"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A8AA2"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55BCB" w14:textId="77777777" w:rsidR="00911FAD" w:rsidRPr="00DD5D1B" w:rsidRDefault="00911FAD" w:rsidP="003E415E">
            <w:pPr>
              <w:pStyle w:val="ROWTABELLA"/>
              <w:jc w:val="center"/>
              <w:rPr>
                <w:color w:val="002060"/>
              </w:rPr>
            </w:pPr>
            <w:r w:rsidRPr="00DD5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F46CD" w14:textId="77777777" w:rsidR="00911FAD" w:rsidRPr="00DD5D1B" w:rsidRDefault="00911FAD" w:rsidP="003E415E">
            <w:pPr>
              <w:pStyle w:val="ROWTABELLA"/>
              <w:jc w:val="center"/>
              <w:rPr>
                <w:color w:val="002060"/>
              </w:rPr>
            </w:pPr>
            <w:r w:rsidRPr="00DD5D1B">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BE7F5" w14:textId="77777777" w:rsidR="00911FAD" w:rsidRPr="00DD5D1B" w:rsidRDefault="00911FAD" w:rsidP="003E415E">
            <w:pPr>
              <w:pStyle w:val="ROWTABELLA"/>
              <w:jc w:val="center"/>
              <w:rPr>
                <w:color w:val="002060"/>
              </w:rPr>
            </w:pPr>
            <w:r w:rsidRPr="00DD5D1B">
              <w:rPr>
                <w:color w:val="002060"/>
              </w:rPr>
              <w:t>147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EE98C5" w14:textId="77777777" w:rsidR="00911FAD" w:rsidRPr="00DD5D1B" w:rsidRDefault="00911FAD" w:rsidP="003E415E">
            <w:pPr>
              <w:pStyle w:val="ROWTABELLA"/>
              <w:jc w:val="center"/>
              <w:rPr>
                <w:color w:val="002060"/>
              </w:rPr>
            </w:pPr>
            <w:r w:rsidRPr="00DD5D1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76D4C" w14:textId="77777777" w:rsidR="00911FAD" w:rsidRPr="00DD5D1B" w:rsidRDefault="00911FAD" w:rsidP="003E415E">
            <w:pPr>
              <w:pStyle w:val="ROWTABELLA"/>
              <w:jc w:val="center"/>
              <w:rPr>
                <w:color w:val="002060"/>
              </w:rPr>
            </w:pPr>
            <w:r w:rsidRPr="00DD5D1B">
              <w:rPr>
                <w:color w:val="002060"/>
              </w:rPr>
              <w:t>0</w:t>
            </w:r>
          </w:p>
        </w:tc>
      </w:tr>
      <w:tr w:rsidR="00911FAD" w:rsidRPr="00DD5D1B" w14:paraId="3E2E30F3"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F5D5FB" w14:textId="77777777" w:rsidR="00911FAD" w:rsidRPr="00DD5D1B" w:rsidRDefault="00911FAD" w:rsidP="003E415E">
            <w:pPr>
              <w:pStyle w:val="ROWTABELLA"/>
              <w:rPr>
                <w:color w:val="002060"/>
              </w:rPr>
            </w:pPr>
            <w:r w:rsidRPr="00DD5D1B">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ED6F9" w14:textId="77777777" w:rsidR="00911FAD" w:rsidRPr="00DD5D1B" w:rsidRDefault="00911FAD" w:rsidP="003E415E">
            <w:pPr>
              <w:pStyle w:val="ROWTABELLA"/>
              <w:jc w:val="center"/>
              <w:rPr>
                <w:color w:val="002060"/>
              </w:rPr>
            </w:pPr>
            <w:r w:rsidRPr="00DD5D1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9F1AA"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28CD1D"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51C0E1"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14E6E" w14:textId="77777777" w:rsidR="00911FAD" w:rsidRPr="00DD5D1B" w:rsidRDefault="00911FAD" w:rsidP="003E415E">
            <w:pPr>
              <w:pStyle w:val="ROWTABELLA"/>
              <w:jc w:val="center"/>
              <w:rPr>
                <w:color w:val="002060"/>
              </w:rPr>
            </w:pPr>
            <w:r w:rsidRPr="00DD5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AB1DE" w14:textId="77777777" w:rsidR="00911FAD" w:rsidRPr="00DD5D1B" w:rsidRDefault="00911FAD" w:rsidP="003E415E">
            <w:pPr>
              <w:pStyle w:val="ROWTABELLA"/>
              <w:jc w:val="center"/>
              <w:rPr>
                <w:color w:val="002060"/>
              </w:rPr>
            </w:pPr>
            <w:r w:rsidRPr="00DD5D1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567EAB" w14:textId="77777777" w:rsidR="00911FAD" w:rsidRPr="00DD5D1B" w:rsidRDefault="00911FAD" w:rsidP="003E415E">
            <w:pPr>
              <w:pStyle w:val="ROWTABELLA"/>
              <w:jc w:val="center"/>
              <w:rPr>
                <w:color w:val="002060"/>
              </w:rPr>
            </w:pPr>
            <w:r w:rsidRPr="00DD5D1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64AFA"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71F07" w14:textId="77777777" w:rsidR="00911FAD" w:rsidRPr="00DD5D1B" w:rsidRDefault="00911FAD" w:rsidP="003E415E">
            <w:pPr>
              <w:pStyle w:val="ROWTABELLA"/>
              <w:jc w:val="center"/>
              <w:rPr>
                <w:color w:val="002060"/>
              </w:rPr>
            </w:pPr>
            <w:r w:rsidRPr="00DD5D1B">
              <w:rPr>
                <w:color w:val="002060"/>
              </w:rPr>
              <w:t>0</w:t>
            </w:r>
          </w:p>
        </w:tc>
      </w:tr>
      <w:tr w:rsidR="00911FAD" w:rsidRPr="00DD5D1B" w14:paraId="7C31498E"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18B937" w14:textId="77777777" w:rsidR="00911FAD" w:rsidRPr="00DD5D1B" w:rsidRDefault="00911FAD" w:rsidP="003E415E">
            <w:pPr>
              <w:pStyle w:val="ROWTABELLA"/>
              <w:rPr>
                <w:color w:val="002060"/>
              </w:rPr>
            </w:pPr>
            <w:r w:rsidRPr="00DD5D1B">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62BC8" w14:textId="77777777" w:rsidR="00911FAD" w:rsidRPr="00DD5D1B" w:rsidRDefault="00911FAD" w:rsidP="003E415E">
            <w:pPr>
              <w:pStyle w:val="ROWTABELLA"/>
              <w:jc w:val="center"/>
              <w:rPr>
                <w:color w:val="002060"/>
              </w:rPr>
            </w:pPr>
            <w:r w:rsidRPr="00DD5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A3EFF"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F7DFA"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0A248"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E826A" w14:textId="77777777" w:rsidR="00911FAD" w:rsidRPr="00DD5D1B" w:rsidRDefault="00911FAD" w:rsidP="003E415E">
            <w:pPr>
              <w:pStyle w:val="ROWTABELLA"/>
              <w:jc w:val="center"/>
              <w:rPr>
                <w:color w:val="002060"/>
              </w:rPr>
            </w:pPr>
            <w:r w:rsidRPr="00DD5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E09AE" w14:textId="77777777" w:rsidR="00911FAD" w:rsidRPr="00DD5D1B" w:rsidRDefault="00911FAD" w:rsidP="003E415E">
            <w:pPr>
              <w:pStyle w:val="ROWTABELLA"/>
              <w:jc w:val="center"/>
              <w:rPr>
                <w:color w:val="002060"/>
              </w:rPr>
            </w:pPr>
            <w:r w:rsidRPr="00DD5D1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624A3" w14:textId="77777777" w:rsidR="00911FAD" w:rsidRPr="00DD5D1B" w:rsidRDefault="00911FAD" w:rsidP="003E415E">
            <w:pPr>
              <w:pStyle w:val="ROWTABELLA"/>
              <w:jc w:val="center"/>
              <w:rPr>
                <w:color w:val="002060"/>
              </w:rPr>
            </w:pPr>
            <w:r w:rsidRPr="00DD5D1B">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8658B" w14:textId="77777777" w:rsidR="00911FAD" w:rsidRPr="00DD5D1B" w:rsidRDefault="00911FAD" w:rsidP="003E415E">
            <w:pPr>
              <w:pStyle w:val="ROWTABELLA"/>
              <w:jc w:val="center"/>
              <w:rPr>
                <w:color w:val="002060"/>
              </w:rPr>
            </w:pPr>
            <w:r w:rsidRPr="00DD5D1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C67A7" w14:textId="77777777" w:rsidR="00911FAD" w:rsidRPr="00DD5D1B" w:rsidRDefault="00911FAD" w:rsidP="003E415E">
            <w:pPr>
              <w:pStyle w:val="ROWTABELLA"/>
              <w:jc w:val="center"/>
              <w:rPr>
                <w:color w:val="002060"/>
              </w:rPr>
            </w:pPr>
            <w:r w:rsidRPr="00DD5D1B">
              <w:rPr>
                <w:color w:val="002060"/>
              </w:rPr>
              <w:t>0</w:t>
            </w:r>
          </w:p>
        </w:tc>
      </w:tr>
      <w:tr w:rsidR="00911FAD" w:rsidRPr="00DD5D1B" w14:paraId="646080E4" w14:textId="77777777" w:rsidTr="00911FA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9DFCF44" w14:textId="77777777" w:rsidR="00911FAD" w:rsidRPr="00DD5D1B" w:rsidRDefault="00911FAD" w:rsidP="003E415E">
            <w:pPr>
              <w:pStyle w:val="ROWTABELLA"/>
              <w:rPr>
                <w:color w:val="002060"/>
              </w:rPr>
            </w:pPr>
            <w:r w:rsidRPr="00DD5D1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F0EC9" w14:textId="77777777" w:rsidR="00911FAD" w:rsidRPr="00DD5D1B" w:rsidRDefault="00911FAD" w:rsidP="003E415E">
            <w:pPr>
              <w:pStyle w:val="ROWTABELLA"/>
              <w:jc w:val="center"/>
              <w:rPr>
                <w:color w:val="002060"/>
              </w:rPr>
            </w:pPr>
            <w:r w:rsidRPr="00DD5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71FDE"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E623D"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B88CB"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B83ED" w14:textId="77777777" w:rsidR="00911FAD" w:rsidRPr="00DD5D1B" w:rsidRDefault="00911FAD" w:rsidP="003E415E">
            <w:pPr>
              <w:pStyle w:val="ROWTABELLA"/>
              <w:jc w:val="center"/>
              <w:rPr>
                <w:color w:val="002060"/>
              </w:rPr>
            </w:pPr>
            <w:r w:rsidRPr="00DD5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0ED12" w14:textId="77777777" w:rsidR="00911FAD" w:rsidRPr="00DD5D1B" w:rsidRDefault="00911FAD" w:rsidP="003E415E">
            <w:pPr>
              <w:pStyle w:val="ROWTABELLA"/>
              <w:jc w:val="center"/>
              <w:rPr>
                <w:color w:val="002060"/>
              </w:rPr>
            </w:pPr>
            <w:r w:rsidRPr="00DD5D1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39A71" w14:textId="77777777" w:rsidR="00911FAD" w:rsidRPr="00DD5D1B" w:rsidRDefault="00911FAD" w:rsidP="003E415E">
            <w:pPr>
              <w:pStyle w:val="ROWTABELLA"/>
              <w:jc w:val="center"/>
              <w:rPr>
                <w:color w:val="002060"/>
              </w:rPr>
            </w:pPr>
            <w:r w:rsidRPr="00DD5D1B">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89ECB" w14:textId="77777777" w:rsidR="00911FAD" w:rsidRPr="00DD5D1B" w:rsidRDefault="00911FAD" w:rsidP="003E415E">
            <w:pPr>
              <w:pStyle w:val="ROWTABELLA"/>
              <w:jc w:val="center"/>
              <w:rPr>
                <w:color w:val="002060"/>
              </w:rPr>
            </w:pPr>
            <w:r w:rsidRPr="00DD5D1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09EFF" w14:textId="77777777" w:rsidR="00911FAD" w:rsidRPr="00DD5D1B" w:rsidRDefault="00911FAD" w:rsidP="003E415E">
            <w:pPr>
              <w:pStyle w:val="ROWTABELLA"/>
              <w:jc w:val="center"/>
              <w:rPr>
                <w:color w:val="002060"/>
              </w:rPr>
            </w:pPr>
            <w:r w:rsidRPr="00DD5D1B">
              <w:rPr>
                <w:color w:val="002060"/>
              </w:rPr>
              <w:t>0</w:t>
            </w:r>
          </w:p>
        </w:tc>
      </w:tr>
    </w:tbl>
    <w:p w14:paraId="653D8604" w14:textId="77777777" w:rsidR="00911FAD" w:rsidRPr="00DD5D1B" w:rsidRDefault="00911FAD" w:rsidP="00911FAD">
      <w:pPr>
        <w:pStyle w:val="breakline"/>
        <w:divId w:val="527259509"/>
        <w:rPr>
          <w:color w:val="002060"/>
        </w:rPr>
      </w:pPr>
    </w:p>
    <w:p w14:paraId="044B2378" w14:textId="77777777" w:rsidR="00911FAD" w:rsidRPr="00DD5D1B" w:rsidRDefault="00911FAD" w:rsidP="00911FAD">
      <w:pPr>
        <w:pStyle w:val="TITOLOPRINC"/>
        <w:divId w:val="527259509"/>
        <w:rPr>
          <w:color w:val="002060"/>
        </w:rPr>
      </w:pPr>
      <w:r w:rsidRPr="00DD5D1B">
        <w:rPr>
          <w:color w:val="002060"/>
        </w:rPr>
        <w:t>PROGRAMMA GARE</w:t>
      </w:r>
    </w:p>
    <w:p w14:paraId="519C682B" w14:textId="77777777" w:rsidR="00911FAD" w:rsidRPr="00DD5D1B" w:rsidRDefault="00911FAD" w:rsidP="00911FAD">
      <w:pPr>
        <w:pStyle w:val="SOTTOTITOLOCAMPIONATO1"/>
        <w:divId w:val="527259509"/>
        <w:rPr>
          <w:color w:val="002060"/>
        </w:rPr>
      </w:pPr>
      <w:r w:rsidRPr="00DD5D1B">
        <w:rPr>
          <w:color w:val="002060"/>
        </w:rPr>
        <w:t>GIRONE A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5"/>
        <w:gridCol w:w="2021"/>
        <w:gridCol w:w="385"/>
        <w:gridCol w:w="898"/>
        <w:gridCol w:w="1199"/>
        <w:gridCol w:w="1546"/>
        <w:gridCol w:w="1546"/>
      </w:tblGrid>
      <w:tr w:rsidR="00911FAD" w:rsidRPr="00DD5D1B" w14:paraId="5E44B2A3"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550E96" w14:textId="77777777" w:rsidR="00911FAD" w:rsidRPr="00DD5D1B" w:rsidRDefault="00911FAD" w:rsidP="003E415E">
            <w:pPr>
              <w:pStyle w:val="HEADERTABELLA"/>
              <w:rPr>
                <w:color w:val="002060"/>
              </w:rPr>
            </w:pPr>
            <w:r w:rsidRPr="00DD5D1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1D8FF1"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280FB4"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EF4FAB"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D046E3"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3C3E4A"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2E9631"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65F7827A"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85F315" w14:textId="77777777" w:rsidR="00911FAD" w:rsidRPr="00DD5D1B" w:rsidRDefault="00911FAD" w:rsidP="003E415E">
            <w:pPr>
              <w:pStyle w:val="ROWTABELLA"/>
              <w:rPr>
                <w:color w:val="002060"/>
              </w:rPr>
            </w:pPr>
            <w:r w:rsidRPr="00DD5D1B">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CB1445" w14:textId="77777777" w:rsidR="00911FAD" w:rsidRPr="00DD5D1B" w:rsidRDefault="00911FAD" w:rsidP="003E415E">
            <w:pPr>
              <w:pStyle w:val="ROWTABELLA"/>
              <w:rPr>
                <w:color w:val="002060"/>
              </w:rPr>
            </w:pPr>
            <w:r w:rsidRPr="00DD5D1B">
              <w:rPr>
                <w:color w:val="002060"/>
              </w:rPr>
              <w:t>CAMPOCAVALLO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ED551EA" w14:textId="77777777" w:rsidR="00911FAD" w:rsidRPr="00DD5D1B" w:rsidRDefault="00911FAD" w:rsidP="003E415E">
            <w:pPr>
              <w:pStyle w:val="ROWTABELLA"/>
              <w:jc w:val="center"/>
              <w:rPr>
                <w:color w:val="002060"/>
              </w:rPr>
            </w:pPr>
            <w:r w:rsidRPr="00DD5D1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B45659" w14:textId="77777777" w:rsidR="00911FAD" w:rsidRPr="00DD5D1B" w:rsidRDefault="00911FAD" w:rsidP="003E415E">
            <w:pPr>
              <w:pStyle w:val="ROWTABELLA"/>
              <w:rPr>
                <w:color w:val="002060"/>
              </w:rPr>
            </w:pPr>
            <w:r w:rsidRPr="00DD5D1B">
              <w:rPr>
                <w:color w:val="002060"/>
              </w:rPr>
              <w:t>05/04/2019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617417" w14:textId="77777777" w:rsidR="00911FAD" w:rsidRPr="00DD5D1B" w:rsidRDefault="00911FAD" w:rsidP="003E415E">
            <w:pPr>
              <w:pStyle w:val="ROWTABELLA"/>
              <w:rPr>
                <w:color w:val="002060"/>
              </w:rPr>
            </w:pPr>
            <w:r w:rsidRPr="00DD5D1B">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AF7570" w14:textId="77777777" w:rsidR="00911FAD" w:rsidRPr="00DD5D1B" w:rsidRDefault="00911FAD" w:rsidP="003E415E">
            <w:pPr>
              <w:pStyle w:val="ROWTABELLA"/>
              <w:rPr>
                <w:color w:val="002060"/>
              </w:rPr>
            </w:pPr>
            <w:r w:rsidRPr="00DD5D1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3936C9" w14:textId="77777777" w:rsidR="00911FAD" w:rsidRPr="00DD5D1B" w:rsidRDefault="00911FAD" w:rsidP="003E415E">
            <w:pPr>
              <w:pStyle w:val="ROWTABELLA"/>
              <w:rPr>
                <w:color w:val="002060"/>
              </w:rPr>
            </w:pPr>
            <w:r w:rsidRPr="00DD5D1B">
              <w:rPr>
                <w:color w:val="002060"/>
              </w:rPr>
              <w:t>VIA CELLINI, 13</w:t>
            </w:r>
          </w:p>
        </w:tc>
      </w:tr>
      <w:tr w:rsidR="00911FAD" w:rsidRPr="00DD5D1B" w14:paraId="29D21BC7"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3556AC5" w14:textId="77777777" w:rsidR="00911FAD" w:rsidRPr="00DD5D1B" w:rsidRDefault="00911FAD" w:rsidP="003E415E">
            <w:pPr>
              <w:pStyle w:val="ROWTABELLA"/>
              <w:rPr>
                <w:color w:val="002060"/>
              </w:rPr>
            </w:pPr>
            <w:r w:rsidRPr="00DD5D1B">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EEDE959" w14:textId="77777777" w:rsidR="00911FAD" w:rsidRPr="00DD5D1B" w:rsidRDefault="00911FAD" w:rsidP="003E415E">
            <w:pPr>
              <w:pStyle w:val="ROWTABELLA"/>
              <w:rPr>
                <w:color w:val="002060"/>
              </w:rPr>
            </w:pPr>
            <w:r w:rsidRPr="00DD5D1B">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81DD6BE"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BC427F0"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F3D1821" w14:textId="77777777" w:rsidR="00911FAD" w:rsidRPr="00DD5D1B" w:rsidRDefault="00911FAD" w:rsidP="003E415E">
            <w:pPr>
              <w:pStyle w:val="ROWTABELLA"/>
              <w:rPr>
                <w:color w:val="002060"/>
              </w:rPr>
            </w:pPr>
            <w:r w:rsidRPr="00DD5D1B">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D359B8" w14:textId="77777777" w:rsidR="00911FAD" w:rsidRPr="00DD5D1B" w:rsidRDefault="00911FAD" w:rsidP="003E415E">
            <w:pPr>
              <w:pStyle w:val="ROWTABELLA"/>
              <w:rPr>
                <w:color w:val="002060"/>
              </w:rPr>
            </w:pPr>
            <w:r w:rsidRPr="00DD5D1B">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25B65F" w14:textId="77777777" w:rsidR="00911FAD" w:rsidRPr="00DD5D1B" w:rsidRDefault="00911FAD" w:rsidP="003E415E">
            <w:pPr>
              <w:pStyle w:val="ROWTABELLA"/>
              <w:rPr>
                <w:color w:val="002060"/>
              </w:rPr>
            </w:pPr>
            <w:r w:rsidRPr="00DD5D1B">
              <w:rPr>
                <w:color w:val="002060"/>
              </w:rPr>
              <w:t>VIA FAVETO</w:t>
            </w:r>
          </w:p>
        </w:tc>
      </w:tr>
      <w:tr w:rsidR="00911FAD" w:rsidRPr="00DD5D1B" w14:paraId="4585EE8B"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C805CC8" w14:textId="77777777" w:rsidR="00911FAD" w:rsidRPr="00DD5D1B" w:rsidRDefault="00911FAD" w:rsidP="003E415E">
            <w:pPr>
              <w:pStyle w:val="ROWTABELLA"/>
              <w:rPr>
                <w:color w:val="002060"/>
              </w:rPr>
            </w:pPr>
            <w:r w:rsidRPr="00DD5D1B">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3746D66" w14:textId="77777777" w:rsidR="00911FAD" w:rsidRPr="00DD5D1B" w:rsidRDefault="00911FAD" w:rsidP="003E415E">
            <w:pPr>
              <w:pStyle w:val="ROWTABELLA"/>
              <w:rPr>
                <w:color w:val="002060"/>
              </w:rPr>
            </w:pPr>
            <w:r w:rsidRPr="00DD5D1B">
              <w:rPr>
                <w:color w:val="002060"/>
              </w:rPr>
              <w:t>POL.CAGLI SPORT ASSOCIATI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495CEEE"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2303105"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DD534E8" w14:textId="77777777" w:rsidR="00911FAD" w:rsidRPr="00DD5D1B" w:rsidRDefault="00911FAD" w:rsidP="003E415E">
            <w:pPr>
              <w:pStyle w:val="ROWTABELLA"/>
              <w:rPr>
                <w:color w:val="002060"/>
              </w:rPr>
            </w:pPr>
            <w:r w:rsidRPr="00DD5D1B">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5B6294" w14:textId="77777777" w:rsidR="00911FAD" w:rsidRPr="00DD5D1B" w:rsidRDefault="00911FAD" w:rsidP="003E415E">
            <w:pPr>
              <w:pStyle w:val="ROWTABELLA"/>
              <w:rPr>
                <w:color w:val="002060"/>
              </w:rPr>
            </w:pPr>
            <w:r w:rsidRPr="00DD5D1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E19E63" w14:textId="77777777" w:rsidR="00911FAD" w:rsidRPr="00DD5D1B" w:rsidRDefault="00911FAD" w:rsidP="003E415E">
            <w:pPr>
              <w:pStyle w:val="ROWTABELLA"/>
              <w:rPr>
                <w:color w:val="002060"/>
              </w:rPr>
            </w:pPr>
            <w:r w:rsidRPr="00DD5D1B">
              <w:rPr>
                <w:color w:val="002060"/>
              </w:rPr>
              <w:t>VIA DELLO SPORT</w:t>
            </w:r>
          </w:p>
        </w:tc>
      </w:tr>
      <w:tr w:rsidR="00911FAD" w:rsidRPr="00DD5D1B" w14:paraId="723BECEA"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1D1546" w14:textId="77777777" w:rsidR="00911FAD" w:rsidRPr="00DD5D1B" w:rsidRDefault="00911FAD" w:rsidP="003E415E">
            <w:pPr>
              <w:pStyle w:val="ROWTABELLA"/>
              <w:rPr>
                <w:color w:val="002060"/>
              </w:rPr>
            </w:pPr>
            <w:r w:rsidRPr="00DD5D1B">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CC602E8" w14:textId="77777777" w:rsidR="00911FAD" w:rsidRPr="00DD5D1B" w:rsidRDefault="00911FAD" w:rsidP="003E415E">
            <w:pPr>
              <w:pStyle w:val="ROWTABELLA"/>
              <w:rPr>
                <w:color w:val="002060"/>
              </w:rPr>
            </w:pPr>
            <w:r w:rsidRPr="00DD5D1B">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36A6E60"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192886"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13479BE" w14:textId="77777777" w:rsidR="00911FAD" w:rsidRPr="00DD5D1B" w:rsidRDefault="00911FAD" w:rsidP="003E415E">
            <w:pPr>
              <w:pStyle w:val="ROWTABELLA"/>
              <w:rPr>
                <w:color w:val="002060"/>
              </w:rPr>
            </w:pPr>
            <w:r w:rsidRPr="00DD5D1B">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2F386D" w14:textId="77777777" w:rsidR="00911FAD" w:rsidRPr="00DD5D1B" w:rsidRDefault="00911FAD" w:rsidP="003E415E">
            <w:pPr>
              <w:pStyle w:val="ROWTABELLA"/>
              <w:rPr>
                <w:color w:val="002060"/>
              </w:rPr>
            </w:pPr>
            <w:r w:rsidRPr="00DD5D1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949599" w14:textId="77777777" w:rsidR="00911FAD" w:rsidRPr="00DD5D1B" w:rsidRDefault="00911FAD" w:rsidP="003E415E">
            <w:pPr>
              <w:pStyle w:val="ROWTABELLA"/>
              <w:rPr>
                <w:color w:val="002060"/>
              </w:rPr>
            </w:pPr>
            <w:r w:rsidRPr="00DD5D1B">
              <w:rPr>
                <w:color w:val="002060"/>
              </w:rPr>
              <w:t>VIA CERQUATTI</w:t>
            </w:r>
          </w:p>
        </w:tc>
      </w:tr>
      <w:tr w:rsidR="00911FAD" w:rsidRPr="00DD5D1B" w14:paraId="27B4AF6F"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FFCC125" w14:textId="77777777" w:rsidR="00911FAD" w:rsidRPr="00DD5D1B" w:rsidRDefault="00911FAD" w:rsidP="003E415E">
            <w:pPr>
              <w:pStyle w:val="ROWTABELLA"/>
              <w:rPr>
                <w:color w:val="002060"/>
              </w:rPr>
            </w:pPr>
            <w:r w:rsidRPr="00DD5D1B">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E8A9743" w14:textId="77777777" w:rsidR="00911FAD" w:rsidRPr="00DD5D1B" w:rsidRDefault="00911FAD" w:rsidP="003E415E">
            <w:pPr>
              <w:pStyle w:val="ROWTABELLA"/>
              <w:rPr>
                <w:color w:val="002060"/>
              </w:rPr>
            </w:pPr>
            <w:r w:rsidRPr="00DD5D1B">
              <w:rPr>
                <w:color w:val="002060"/>
              </w:rPr>
              <w:t>FANO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5D9B1B1"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B82B0A9"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FC029AB" w14:textId="77777777" w:rsidR="00911FAD" w:rsidRPr="00DD5D1B" w:rsidRDefault="00911FAD" w:rsidP="003E415E">
            <w:pPr>
              <w:pStyle w:val="ROWTABELLA"/>
              <w:rPr>
                <w:color w:val="002060"/>
              </w:rPr>
            </w:pPr>
            <w:r w:rsidRPr="00DD5D1B">
              <w:rPr>
                <w:color w:val="002060"/>
              </w:rPr>
              <w:t>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0B8300" w14:textId="77777777" w:rsidR="00911FAD" w:rsidRPr="00DD5D1B" w:rsidRDefault="00911FAD" w:rsidP="003E415E">
            <w:pPr>
              <w:pStyle w:val="ROWTABELLA"/>
              <w:rPr>
                <w:color w:val="002060"/>
              </w:rPr>
            </w:pPr>
            <w:r w:rsidRPr="00DD5D1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6AD76D5" w14:textId="77777777" w:rsidR="00911FAD" w:rsidRPr="00DD5D1B" w:rsidRDefault="00911FAD" w:rsidP="003E415E">
            <w:pPr>
              <w:pStyle w:val="ROWTABELLA"/>
              <w:rPr>
                <w:color w:val="002060"/>
              </w:rPr>
            </w:pPr>
            <w:r w:rsidRPr="00DD5D1B">
              <w:rPr>
                <w:color w:val="002060"/>
              </w:rPr>
              <w:t>VIA DEI TESSITORI</w:t>
            </w:r>
          </w:p>
        </w:tc>
      </w:tr>
      <w:tr w:rsidR="00911FAD" w:rsidRPr="00DD5D1B" w14:paraId="63E82342"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9BAF7EF" w14:textId="77777777" w:rsidR="00911FAD" w:rsidRPr="00DD5D1B" w:rsidRDefault="00911FAD" w:rsidP="003E415E">
            <w:pPr>
              <w:pStyle w:val="ROWTABELLA"/>
              <w:rPr>
                <w:color w:val="002060"/>
              </w:rPr>
            </w:pPr>
            <w:r w:rsidRPr="00DD5D1B">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4C67805" w14:textId="77777777" w:rsidR="00911FAD" w:rsidRPr="00DD5D1B" w:rsidRDefault="00911FAD" w:rsidP="003E415E">
            <w:pPr>
              <w:pStyle w:val="ROWTABELLA"/>
              <w:rPr>
                <w:color w:val="002060"/>
              </w:rPr>
            </w:pPr>
            <w:r w:rsidRPr="00DD5D1B">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CF73CBE"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3E238A4"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8A3A98C" w14:textId="77777777" w:rsidR="00911FAD" w:rsidRPr="00DD5D1B" w:rsidRDefault="00911FAD" w:rsidP="003E415E">
            <w:pPr>
              <w:pStyle w:val="ROWTABELLA"/>
              <w:rPr>
                <w:color w:val="002060"/>
              </w:rPr>
            </w:pPr>
            <w:r w:rsidRPr="00DD5D1B">
              <w:rPr>
                <w:color w:val="002060"/>
              </w:rPr>
              <w:t>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AC1BA8" w14:textId="77777777" w:rsidR="00911FAD" w:rsidRPr="00DD5D1B" w:rsidRDefault="00911FAD" w:rsidP="003E415E">
            <w:pPr>
              <w:pStyle w:val="ROWTABELLA"/>
              <w:rPr>
                <w:color w:val="002060"/>
              </w:rPr>
            </w:pPr>
            <w:r w:rsidRPr="00DD5D1B">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ADAD8F" w14:textId="77777777" w:rsidR="00911FAD" w:rsidRPr="00DD5D1B" w:rsidRDefault="00911FAD" w:rsidP="003E415E">
            <w:pPr>
              <w:pStyle w:val="ROWTABELLA"/>
              <w:rPr>
                <w:color w:val="002060"/>
              </w:rPr>
            </w:pPr>
            <w:r w:rsidRPr="00DD5D1B">
              <w:rPr>
                <w:color w:val="002060"/>
              </w:rPr>
              <w:t>PIAZZALE COTIGNOLI</w:t>
            </w:r>
          </w:p>
        </w:tc>
      </w:tr>
      <w:tr w:rsidR="00911FAD" w:rsidRPr="00DD5D1B" w14:paraId="1EE572CB"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B9D92C9" w14:textId="77777777" w:rsidR="00911FAD" w:rsidRPr="00DD5D1B" w:rsidRDefault="00911FAD" w:rsidP="003E415E">
            <w:pPr>
              <w:pStyle w:val="ROWTABELLA"/>
              <w:rPr>
                <w:color w:val="002060"/>
              </w:rPr>
            </w:pPr>
            <w:r w:rsidRPr="00DD5D1B">
              <w:rPr>
                <w:color w:val="002060"/>
              </w:rPr>
              <w:t>1995 FUTSAL PESARO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1513DE" w14:textId="77777777" w:rsidR="00911FAD" w:rsidRPr="00DD5D1B" w:rsidRDefault="00911FAD" w:rsidP="003E415E">
            <w:pPr>
              <w:pStyle w:val="ROWTABELLA"/>
              <w:rPr>
                <w:color w:val="002060"/>
              </w:rPr>
            </w:pPr>
            <w:r w:rsidRPr="00DD5D1B">
              <w:rPr>
                <w:color w:val="002060"/>
              </w:rPr>
              <w:t>SPORTING GROTTAMMARE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EA8063D"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041CCA"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D147ED" w14:textId="77777777" w:rsidR="00911FAD" w:rsidRPr="00DD5D1B" w:rsidRDefault="00911FAD" w:rsidP="003E415E">
            <w:pPr>
              <w:pStyle w:val="ROWTABELLA"/>
              <w:rPr>
                <w:color w:val="002060"/>
              </w:rPr>
            </w:pPr>
            <w:r w:rsidRPr="00DD5D1B">
              <w:rPr>
                <w:color w:val="002060"/>
              </w:rPr>
              <w:t>TENSOSTRUTTURA B.GO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C12111" w14:textId="77777777" w:rsidR="00911FAD" w:rsidRPr="00DD5D1B" w:rsidRDefault="00911FAD" w:rsidP="003E415E">
            <w:pPr>
              <w:pStyle w:val="ROWTABELLA"/>
              <w:rPr>
                <w:color w:val="002060"/>
              </w:rPr>
            </w:pPr>
            <w:r w:rsidRPr="00DD5D1B">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1E7E71" w14:textId="77777777" w:rsidR="00911FAD" w:rsidRPr="00DD5D1B" w:rsidRDefault="00911FAD" w:rsidP="003E415E">
            <w:pPr>
              <w:pStyle w:val="ROWTABELLA"/>
              <w:rPr>
                <w:color w:val="002060"/>
              </w:rPr>
            </w:pPr>
            <w:r w:rsidRPr="00DD5D1B">
              <w:rPr>
                <w:color w:val="002060"/>
              </w:rPr>
              <w:t>STRADA DEL FOGLIA - B.GO S.MAR</w:t>
            </w:r>
          </w:p>
        </w:tc>
      </w:tr>
    </w:tbl>
    <w:p w14:paraId="6371A2FF" w14:textId="77777777" w:rsidR="00911FAD" w:rsidRPr="00DD5D1B" w:rsidRDefault="00911FAD" w:rsidP="00911FAD">
      <w:pPr>
        <w:pStyle w:val="breakline"/>
        <w:divId w:val="527259509"/>
        <w:rPr>
          <w:color w:val="002060"/>
        </w:rPr>
      </w:pPr>
    </w:p>
    <w:p w14:paraId="1986F4E5" w14:textId="77777777" w:rsidR="00911FAD" w:rsidRPr="00DD5D1B" w:rsidRDefault="00911FAD" w:rsidP="00911FAD">
      <w:pPr>
        <w:pStyle w:val="TITOLOCAMPIONATO"/>
        <w:shd w:val="clear" w:color="auto" w:fill="CCCCCC"/>
        <w:spacing w:before="80" w:after="40"/>
        <w:divId w:val="527259509"/>
        <w:rPr>
          <w:color w:val="002060"/>
        </w:rPr>
      </w:pPr>
      <w:r w:rsidRPr="00DD5D1B">
        <w:rPr>
          <w:color w:val="002060"/>
        </w:rPr>
        <w:t>CALCIO A CINQUE SERIE C2</w:t>
      </w:r>
    </w:p>
    <w:p w14:paraId="258DB202" w14:textId="77777777" w:rsidR="00A23FC8" w:rsidRPr="00A23FC8" w:rsidRDefault="00A23FC8" w:rsidP="00A23FC8">
      <w:pPr>
        <w:pStyle w:val="LndNormale1"/>
        <w:jc w:val="center"/>
        <w:divId w:val="527259509"/>
        <w:rPr>
          <w:b/>
          <w:color w:val="002060"/>
          <w:sz w:val="28"/>
          <w:szCs w:val="28"/>
        </w:rPr>
      </w:pPr>
      <w:r w:rsidRPr="00A23FC8">
        <w:rPr>
          <w:b/>
          <w:color w:val="002060"/>
          <w:sz w:val="36"/>
          <w:szCs w:val="36"/>
        </w:rPr>
        <w:t>TEMPO DI ATTESA</w:t>
      </w:r>
    </w:p>
    <w:p w14:paraId="47F2B956" w14:textId="77777777" w:rsidR="00A23FC8" w:rsidRPr="00A23FC8" w:rsidRDefault="00A23FC8" w:rsidP="00A23FC8">
      <w:pPr>
        <w:pStyle w:val="LndNormale1"/>
        <w:divId w:val="527259509"/>
        <w:rPr>
          <w:b/>
          <w:color w:val="002060"/>
          <w:szCs w:val="22"/>
        </w:rPr>
      </w:pPr>
    </w:p>
    <w:p w14:paraId="45BD0470" w14:textId="526B8F56" w:rsidR="00A23FC8" w:rsidRDefault="00A23FC8" w:rsidP="00A23FC8">
      <w:pPr>
        <w:pStyle w:val="LndNormale1"/>
        <w:divId w:val="527259509"/>
        <w:rPr>
          <w:b/>
          <w:color w:val="002060"/>
          <w:szCs w:val="22"/>
        </w:rPr>
      </w:pPr>
      <w:r w:rsidRPr="00A23FC8">
        <w:rPr>
          <w:b/>
          <w:color w:val="002060"/>
          <w:szCs w:val="22"/>
        </w:rPr>
        <w:t>Il tempo di attesa per l'ultima giornata de</w:t>
      </w:r>
      <w:r>
        <w:rPr>
          <w:b/>
          <w:color w:val="002060"/>
          <w:szCs w:val="22"/>
        </w:rPr>
        <w:t xml:space="preserve">l Campionato Regionale </w:t>
      </w:r>
      <w:r w:rsidRPr="00A23FC8">
        <w:rPr>
          <w:b/>
          <w:color w:val="002060"/>
          <w:szCs w:val="22"/>
        </w:rPr>
        <w:t>Calcio a Cinque Serie C</w:t>
      </w:r>
      <w:r>
        <w:rPr>
          <w:b/>
          <w:color w:val="002060"/>
          <w:szCs w:val="22"/>
        </w:rPr>
        <w:t>2</w:t>
      </w:r>
      <w:r w:rsidRPr="00A23FC8">
        <w:rPr>
          <w:b/>
          <w:color w:val="002060"/>
          <w:szCs w:val="22"/>
        </w:rPr>
        <w:t xml:space="preserve"> è ridotto a 5'.</w:t>
      </w:r>
    </w:p>
    <w:p w14:paraId="51262052" w14:textId="77777777" w:rsidR="00A23FC8" w:rsidRPr="00A23FC8" w:rsidRDefault="00A23FC8" w:rsidP="00A23FC8">
      <w:pPr>
        <w:pStyle w:val="TITOLOPRINC"/>
        <w:divId w:val="527259509"/>
        <w:rPr>
          <w:color w:val="002060"/>
        </w:rPr>
      </w:pPr>
      <w:r w:rsidRPr="00A23FC8">
        <w:rPr>
          <w:color w:val="002060"/>
        </w:rPr>
        <w:t>TITOLO REGIONALE CALCIO A CINQUE SERIE C2</w:t>
      </w:r>
    </w:p>
    <w:p w14:paraId="7331E39B" w14:textId="7646552B" w:rsidR="00A23FC8" w:rsidRDefault="00A23FC8" w:rsidP="00A23FC8">
      <w:pPr>
        <w:divId w:val="527259509"/>
        <w:rPr>
          <w:rFonts w:ascii="Arial" w:hAnsi="Arial" w:cs="Arial"/>
          <w:color w:val="002060"/>
          <w:sz w:val="22"/>
          <w:szCs w:val="22"/>
        </w:rPr>
      </w:pPr>
      <w:r w:rsidRPr="00A23FC8">
        <w:rPr>
          <w:rFonts w:ascii="Arial" w:hAnsi="Arial" w:cs="Arial"/>
          <w:b/>
          <w:color w:val="002060"/>
          <w:sz w:val="22"/>
          <w:szCs w:val="22"/>
        </w:rPr>
        <w:t xml:space="preserve">Lunedì </w:t>
      </w:r>
      <w:r>
        <w:rPr>
          <w:rFonts w:ascii="Arial" w:hAnsi="Arial" w:cs="Arial"/>
          <w:b/>
          <w:color w:val="002060"/>
          <w:sz w:val="22"/>
          <w:szCs w:val="22"/>
        </w:rPr>
        <w:t>8</w:t>
      </w:r>
      <w:r w:rsidRPr="00A23FC8">
        <w:rPr>
          <w:rFonts w:ascii="Arial" w:hAnsi="Arial" w:cs="Arial"/>
          <w:b/>
          <w:color w:val="002060"/>
          <w:sz w:val="22"/>
          <w:szCs w:val="22"/>
        </w:rPr>
        <w:t xml:space="preserve"> aprile 201</w:t>
      </w:r>
      <w:r>
        <w:rPr>
          <w:rFonts w:ascii="Arial" w:hAnsi="Arial" w:cs="Arial"/>
          <w:b/>
          <w:color w:val="002060"/>
          <w:sz w:val="22"/>
          <w:szCs w:val="22"/>
        </w:rPr>
        <w:t>9</w:t>
      </w:r>
      <w:r w:rsidRPr="00A23FC8">
        <w:rPr>
          <w:rFonts w:ascii="Arial" w:hAnsi="Arial" w:cs="Arial"/>
          <w:color w:val="002060"/>
          <w:sz w:val="22"/>
          <w:szCs w:val="22"/>
        </w:rPr>
        <w:t xml:space="preserve"> alle </w:t>
      </w:r>
      <w:r>
        <w:rPr>
          <w:rFonts w:ascii="Arial" w:hAnsi="Arial" w:cs="Arial"/>
          <w:b/>
          <w:color w:val="002060"/>
          <w:sz w:val="22"/>
          <w:szCs w:val="22"/>
        </w:rPr>
        <w:t>ore 17</w:t>
      </w:r>
      <w:r w:rsidRPr="00A23FC8">
        <w:rPr>
          <w:rFonts w:ascii="Arial" w:hAnsi="Arial" w:cs="Arial"/>
          <w:b/>
          <w:color w:val="002060"/>
          <w:sz w:val="22"/>
          <w:szCs w:val="22"/>
        </w:rPr>
        <w:t>:00</w:t>
      </w:r>
      <w:r w:rsidRPr="00A23FC8">
        <w:rPr>
          <w:rFonts w:ascii="Arial" w:hAnsi="Arial" w:cs="Arial"/>
          <w:color w:val="002060"/>
          <w:sz w:val="22"/>
          <w:szCs w:val="22"/>
        </w:rPr>
        <w:t xml:space="preserve"> sarà effettuato il </w:t>
      </w:r>
      <w:r w:rsidRPr="0036678A">
        <w:rPr>
          <w:rFonts w:ascii="Arial" w:hAnsi="Arial" w:cs="Arial"/>
          <w:b/>
          <w:color w:val="002060"/>
          <w:sz w:val="22"/>
          <w:szCs w:val="22"/>
        </w:rPr>
        <w:t>sorteggio</w:t>
      </w:r>
      <w:r w:rsidRPr="00A23FC8">
        <w:rPr>
          <w:rFonts w:ascii="Arial" w:hAnsi="Arial" w:cs="Arial"/>
          <w:color w:val="002060"/>
          <w:sz w:val="22"/>
          <w:szCs w:val="22"/>
        </w:rPr>
        <w:t xml:space="preserve"> per stabilire il calendario del triangolare valevole per il Titolo Regionale Calcio a Cinque Serie C2 </w:t>
      </w:r>
      <w:r w:rsidRPr="00AD1B46">
        <w:rPr>
          <w:rFonts w:ascii="Arial" w:hAnsi="Arial" w:cs="Arial"/>
          <w:color w:val="002060"/>
          <w:sz w:val="22"/>
          <w:szCs w:val="22"/>
          <w:u w:val="single"/>
        </w:rPr>
        <w:t>e stabilirne le date</w:t>
      </w:r>
      <w:r>
        <w:rPr>
          <w:rFonts w:ascii="Arial" w:hAnsi="Arial" w:cs="Arial"/>
          <w:color w:val="002060"/>
          <w:sz w:val="22"/>
          <w:szCs w:val="22"/>
        </w:rPr>
        <w:t>.</w:t>
      </w:r>
    </w:p>
    <w:p w14:paraId="033E49EA" w14:textId="13474C22" w:rsidR="0036678A" w:rsidRDefault="0036678A" w:rsidP="00A23FC8">
      <w:pPr>
        <w:divId w:val="527259509"/>
        <w:rPr>
          <w:rFonts w:ascii="Arial" w:hAnsi="Arial" w:cs="Arial"/>
          <w:color w:val="002060"/>
          <w:sz w:val="22"/>
          <w:szCs w:val="22"/>
        </w:rPr>
      </w:pPr>
    </w:p>
    <w:p w14:paraId="31406ECC" w14:textId="015F849D" w:rsidR="0036678A" w:rsidRPr="0036678A" w:rsidRDefault="0036678A" w:rsidP="00A23FC8">
      <w:pPr>
        <w:divId w:val="527259509"/>
        <w:rPr>
          <w:rFonts w:ascii="Arial" w:hAnsi="Arial" w:cs="Arial"/>
          <w:b/>
          <w:i/>
          <w:color w:val="002060"/>
        </w:rPr>
      </w:pPr>
      <w:r w:rsidRPr="0036678A">
        <w:rPr>
          <w:rFonts w:ascii="Arial" w:hAnsi="Arial" w:cs="Arial"/>
          <w:b/>
          <w:i/>
          <w:color w:val="002060"/>
          <w:sz w:val="22"/>
          <w:szCs w:val="22"/>
        </w:rPr>
        <w:t>Le Società interessate sono pregate di partecipare.</w:t>
      </w:r>
    </w:p>
    <w:p w14:paraId="696DAA03" w14:textId="77777777" w:rsidR="00911FAD" w:rsidRPr="00DD5D1B" w:rsidRDefault="00911FAD" w:rsidP="00911FAD">
      <w:pPr>
        <w:pStyle w:val="TITOLOPRINC"/>
        <w:divId w:val="527259509"/>
        <w:rPr>
          <w:color w:val="002060"/>
        </w:rPr>
      </w:pPr>
      <w:r w:rsidRPr="00DD5D1B">
        <w:rPr>
          <w:color w:val="002060"/>
        </w:rPr>
        <w:t>VARIAZIONI AL PROGRAMMA GARE</w:t>
      </w:r>
    </w:p>
    <w:p w14:paraId="2F203777" w14:textId="77777777" w:rsidR="00911FAD" w:rsidRPr="00DD5D1B" w:rsidRDefault="00911FAD" w:rsidP="00911FAD">
      <w:pPr>
        <w:pStyle w:val="Corpodeltesto21"/>
        <w:divId w:val="527259509"/>
        <w:rPr>
          <w:rFonts w:ascii="Arial" w:hAnsi="Arial" w:cs="Arial"/>
          <w:b/>
          <w:color w:val="002060"/>
          <w:sz w:val="22"/>
          <w:szCs w:val="22"/>
          <w:u w:val="single"/>
        </w:rPr>
      </w:pPr>
      <w:r w:rsidRPr="00DD5D1B">
        <w:rPr>
          <w:rFonts w:ascii="Arial" w:hAnsi="Arial" w:cs="Arial"/>
          <w:b/>
          <w:color w:val="002060"/>
          <w:sz w:val="22"/>
          <w:szCs w:val="22"/>
          <w:u w:val="single"/>
        </w:rPr>
        <w:t>GIRONE “B”</w:t>
      </w:r>
    </w:p>
    <w:p w14:paraId="01FCAC2C" w14:textId="77777777" w:rsidR="00911FAD" w:rsidRPr="00DD5D1B" w:rsidRDefault="00911FAD" w:rsidP="00911FAD">
      <w:pPr>
        <w:pStyle w:val="Corpodeltesto21"/>
        <w:divId w:val="527259509"/>
        <w:rPr>
          <w:rFonts w:ascii="Arial" w:hAnsi="Arial" w:cs="Arial"/>
          <w:color w:val="002060"/>
          <w:sz w:val="22"/>
          <w:szCs w:val="22"/>
        </w:rPr>
      </w:pPr>
    </w:p>
    <w:p w14:paraId="5565C297" w14:textId="77777777" w:rsidR="00911FAD" w:rsidRPr="00DD5D1B" w:rsidRDefault="00911FAD" w:rsidP="00911FAD">
      <w:pPr>
        <w:pStyle w:val="Corpodeltesto21"/>
        <w:divId w:val="527259509"/>
        <w:rPr>
          <w:rFonts w:ascii="Arial" w:hAnsi="Arial" w:cs="Arial"/>
          <w:b/>
          <w:i/>
          <w:color w:val="002060"/>
          <w:sz w:val="22"/>
          <w:szCs w:val="22"/>
        </w:rPr>
      </w:pPr>
      <w:r w:rsidRPr="00DD5D1B">
        <w:rPr>
          <w:rFonts w:ascii="Arial" w:hAnsi="Arial" w:cs="Arial"/>
          <w:b/>
          <w:i/>
          <w:color w:val="002060"/>
          <w:sz w:val="22"/>
          <w:szCs w:val="22"/>
        </w:rPr>
        <w:t>XIII^ GIORNATA RITORNO</w:t>
      </w:r>
    </w:p>
    <w:p w14:paraId="3BE6F3F3" w14:textId="77777777" w:rsidR="00911FAD" w:rsidRPr="00DD5D1B" w:rsidRDefault="00911FAD" w:rsidP="00911FAD">
      <w:pPr>
        <w:pStyle w:val="Corpodeltesto21"/>
        <w:divId w:val="527259509"/>
        <w:rPr>
          <w:rFonts w:ascii="Arial" w:hAnsi="Arial" w:cs="Arial"/>
          <w:color w:val="002060"/>
          <w:sz w:val="22"/>
          <w:szCs w:val="22"/>
        </w:rPr>
      </w:pPr>
    </w:p>
    <w:p w14:paraId="26297AA2"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color w:val="002060"/>
          <w:sz w:val="22"/>
          <w:szCs w:val="22"/>
        </w:rPr>
        <w:t xml:space="preserve">La gara </w:t>
      </w:r>
      <w:r w:rsidRPr="00DD5D1B">
        <w:rPr>
          <w:rFonts w:ascii="Arial" w:hAnsi="Arial" w:cs="Arial"/>
          <w:b/>
          <w:color w:val="002060"/>
          <w:sz w:val="22"/>
          <w:szCs w:val="22"/>
        </w:rPr>
        <w:t xml:space="preserve">CERRETO D’ESI C5 A.S.D. – REAL FABRIANO </w:t>
      </w:r>
      <w:r w:rsidRPr="00DD5D1B">
        <w:rPr>
          <w:rFonts w:ascii="Arial" w:hAnsi="Arial" w:cs="Arial"/>
          <w:color w:val="002060"/>
          <w:sz w:val="22"/>
          <w:szCs w:val="22"/>
        </w:rPr>
        <w:t xml:space="preserve">sarà disputata </w:t>
      </w:r>
      <w:r w:rsidRPr="00DD5D1B">
        <w:rPr>
          <w:rFonts w:ascii="Arial" w:hAnsi="Arial" w:cs="Arial"/>
          <w:b/>
          <w:color w:val="002060"/>
          <w:sz w:val="22"/>
          <w:szCs w:val="22"/>
        </w:rPr>
        <w:t>VENERDI’ 05/04/2019</w:t>
      </w:r>
      <w:r w:rsidRPr="00DD5D1B">
        <w:rPr>
          <w:rFonts w:ascii="Arial" w:hAnsi="Arial" w:cs="Arial"/>
          <w:color w:val="002060"/>
          <w:sz w:val="22"/>
          <w:szCs w:val="22"/>
        </w:rPr>
        <w:t xml:space="preserve"> alle </w:t>
      </w:r>
      <w:r w:rsidRPr="00DD5D1B">
        <w:rPr>
          <w:rFonts w:ascii="Arial" w:hAnsi="Arial" w:cs="Arial"/>
          <w:b/>
          <w:color w:val="002060"/>
          <w:sz w:val="22"/>
          <w:szCs w:val="22"/>
        </w:rPr>
        <w:t>ore 20:45</w:t>
      </w:r>
      <w:r w:rsidRPr="00DD5D1B">
        <w:rPr>
          <w:rFonts w:ascii="Arial" w:hAnsi="Arial" w:cs="Arial"/>
          <w:color w:val="002060"/>
          <w:sz w:val="22"/>
          <w:szCs w:val="22"/>
        </w:rPr>
        <w:t>,</w:t>
      </w:r>
      <w:r w:rsidRPr="00DD5D1B">
        <w:rPr>
          <w:rFonts w:ascii="Arial" w:hAnsi="Arial" w:cs="Arial"/>
          <w:b/>
          <w:color w:val="002060"/>
          <w:sz w:val="22"/>
          <w:szCs w:val="22"/>
        </w:rPr>
        <w:t xml:space="preserve"> </w:t>
      </w:r>
      <w:r w:rsidRPr="00DD5D1B">
        <w:rPr>
          <w:rFonts w:ascii="Arial" w:hAnsi="Arial" w:cs="Arial"/>
          <w:color w:val="002060"/>
          <w:sz w:val="22"/>
          <w:szCs w:val="22"/>
        </w:rPr>
        <w:t>stesso campo.</w:t>
      </w:r>
    </w:p>
    <w:p w14:paraId="20526C06" w14:textId="77777777" w:rsidR="00911FAD" w:rsidRPr="00DD5D1B" w:rsidRDefault="00911FAD" w:rsidP="00911FAD">
      <w:pPr>
        <w:pStyle w:val="Corpodeltesto21"/>
        <w:divId w:val="527259509"/>
        <w:rPr>
          <w:rFonts w:ascii="Arial" w:hAnsi="Arial" w:cs="Arial"/>
          <w:color w:val="002060"/>
          <w:sz w:val="22"/>
          <w:szCs w:val="22"/>
        </w:rPr>
      </w:pPr>
    </w:p>
    <w:p w14:paraId="1506ED7C" w14:textId="77777777" w:rsidR="00911FAD" w:rsidRPr="00DD5D1B" w:rsidRDefault="00911FAD" w:rsidP="00911FAD">
      <w:pPr>
        <w:pStyle w:val="Corpodeltesto21"/>
        <w:divId w:val="527259509"/>
        <w:rPr>
          <w:rFonts w:ascii="Arial" w:hAnsi="Arial" w:cs="Arial"/>
          <w:b/>
          <w:color w:val="002060"/>
          <w:sz w:val="22"/>
          <w:szCs w:val="22"/>
          <w:u w:val="single"/>
        </w:rPr>
      </w:pPr>
      <w:r w:rsidRPr="00DD5D1B">
        <w:rPr>
          <w:rFonts w:ascii="Arial" w:hAnsi="Arial" w:cs="Arial"/>
          <w:b/>
          <w:color w:val="002060"/>
          <w:sz w:val="22"/>
          <w:szCs w:val="22"/>
          <w:u w:val="single"/>
        </w:rPr>
        <w:t>GIRONE “C”</w:t>
      </w:r>
    </w:p>
    <w:p w14:paraId="45D17694" w14:textId="77777777" w:rsidR="00911FAD" w:rsidRPr="00DD5D1B" w:rsidRDefault="00911FAD" w:rsidP="00911FAD">
      <w:pPr>
        <w:pStyle w:val="Corpodeltesto21"/>
        <w:divId w:val="527259509"/>
        <w:rPr>
          <w:rFonts w:ascii="Arial" w:hAnsi="Arial" w:cs="Arial"/>
          <w:color w:val="002060"/>
          <w:sz w:val="22"/>
          <w:szCs w:val="22"/>
        </w:rPr>
      </w:pPr>
    </w:p>
    <w:p w14:paraId="0FBEDF04" w14:textId="77777777" w:rsidR="00911FAD" w:rsidRPr="00DD5D1B" w:rsidRDefault="00911FAD" w:rsidP="00911FAD">
      <w:pPr>
        <w:pStyle w:val="Corpodeltesto21"/>
        <w:divId w:val="527259509"/>
        <w:rPr>
          <w:rFonts w:ascii="Arial" w:hAnsi="Arial" w:cs="Arial"/>
          <w:b/>
          <w:i/>
          <w:color w:val="002060"/>
          <w:sz w:val="22"/>
          <w:szCs w:val="22"/>
        </w:rPr>
      </w:pPr>
      <w:r w:rsidRPr="00DD5D1B">
        <w:rPr>
          <w:rFonts w:ascii="Arial" w:hAnsi="Arial" w:cs="Arial"/>
          <w:b/>
          <w:i/>
          <w:color w:val="002060"/>
          <w:sz w:val="22"/>
          <w:szCs w:val="22"/>
        </w:rPr>
        <w:t>XIII^ GIORNATA RITORNO</w:t>
      </w:r>
    </w:p>
    <w:p w14:paraId="287E485D" w14:textId="77777777" w:rsidR="00911FAD" w:rsidRPr="00DD5D1B" w:rsidRDefault="00911FAD" w:rsidP="00911FAD">
      <w:pPr>
        <w:pStyle w:val="Corpodeltesto21"/>
        <w:divId w:val="527259509"/>
        <w:rPr>
          <w:rFonts w:ascii="Arial" w:hAnsi="Arial" w:cs="Arial"/>
          <w:color w:val="002060"/>
          <w:sz w:val="22"/>
          <w:szCs w:val="22"/>
        </w:rPr>
      </w:pPr>
    </w:p>
    <w:p w14:paraId="0FAADC33"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color w:val="002060"/>
          <w:sz w:val="22"/>
          <w:szCs w:val="22"/>
        </w:rPr>
        <w:t xml:space="preserve">La gara </w:t>
      </w:r>
      <w:r w:rsidRPr="00DD5D1B">
        <w:rPr>
          <w:rFonts w:ascii="Arial" w:hAnsi="Arial" w:cs="Arial"/>
          <w:b/>
          <w:color w:val="002060"/>
          <w:sz w:val="22"/>
          <w:szCs w:val="22"/>
        </w:rPr>
        <w:t xml:space="preserve">TRE TORRI A.S.D. – FUTSAL SANGIUSTESE A.R.L. </w:t>
      </w:r>
      <w:r w:rsidRPr="00DD5D1B">
        <w:rPr>
          <w:rFonts w:ascii="Arial" w:hAnsi="Arial" w:cs="Arial"/>
          <w:color w:val="002060"/>
          <w:sz w:val="22"/>
          <w:szCs w:val="22"/>
        </w:rPr>
        <w:t xml:space="preserve">sarà disputata </w:t>
      </w:r>
      <w:r w:rsidRPr="00DD5D1B">
        <w:rPr>
          <w:rFonts w:ascii="Arial" w:hAnsi="Arial" w:cs="Arial"/>
          <w:b/>
          <w:color w:val="002060"/>
          <w:sz w:val="22"/>
          <w:szCs w:val="22"/>
        </w:rPr>
        <w:t>VENERDI’ 05/04/2019</w:t>
      </w:r>
      <w:r w:rsidRPr="00DD5D1B">
        <w:rPr>
          <w:rFonts w:ascii="Arial" w:hAnsi="Arial" w:cs="Arial"/>
          <w:color w:val="002060"/>
          <w:sz w:val="22"/>
          <w:szCs w:val="22"/>
        </w:rPr>
        <w:t xml:space="preserve"> alle </w:t>
      </w:r>
      <w:r w:rsidRPr="00DD5D1B">
        <w:rPr>
          <w:rFonts w:ascii="Arial" w:hAnsi="Arial" w:cs="Arial"/>
          <w:b/>
          <w:color w:val="002060"/>
          <w:sz w:val="22"/>
          <w:szCs w:val="22"/>
        </w:rPr>
        <w:t>ore 21:45</w:t>
      </w:r>
      <w:r w:rsidRPr="00DD5D1B">
        <w:rPr>
          <w:rFonts w:ascii="Arial" w:hAnsi="Arial" w:cs="Arial"/>
          <w:color w:val="002060"/>
          <w:sz w:val="22"/>
          <w:szCs w:val="22"/>
        </w:rPr>
        <w:t>,</w:t>
      </w:r>
      <w:r w:rsidRPr="00DD5D1B">
        <w:rPr>
          <w:rFonts w:ascii="Arial" w:hAnsi="Arial" w:cs="Arial"/>
          <w:b/>
          <w:color w:val="002060"/>
          <w:sz w:val="22"/>
          <w:szCs w:val="22"/>
        </w:rPr>
        <w:t xml:space="preserve"> Palazzetto dello Sport</w:t>
      </w:r>
      <w:r w:rsidRPr="00DD5D1B">
        <w:rPr>
          <w:rFonts w:ascii="Arial" w:hAnsi="Arial" w:cs="Arial"/>
          <w:color w:val="002060"/>
          <w:sz w:val="22"/>
          <w:szCs w:val="22"/>
        </w:rPr>
        <w:t>,</w:t>
      </w:r>
      <w:r w:rsidRPr="00DD5D1B">
        <w:rPr>
          <w:rFonts w:ascii="Arial" w:hAnsi="Arial" w:cs="Arial"/>
          <w:b/>
          <w:color w:val="002060"/>
          <w:sz w:val="22"/>
          <w:szCs w:val="22"/>
        </w:rPr>
        <w:t xml:space="preserve"> </w:t>
      </w:r>
      <w:r w:rsidRPr="00DD5D1B">
        <w:rPr>
          <w:rFonts w:ascii="Arial" w:hAnsi="Arial" w:cs="Arial"/>
          <w:color w:val="002060"/>
          <w:sz w:val="22"/>
          <w:szCs w:val="22"/>
        </w:rPr>
        <w:t xml:space="preserve">Via della Repubblica di </w:t>
      </w:r>
      <w:r w:rsidRPr="00DD5D1B">
        <w:rPr>
          <w:rFonts w:ascii="Arial" w:hAnsi="Arial" w:cs="Arial"/>
          <w:b/>
          <w:color w:val="002060"/>
          <w:sz w:val="22"/>
          <w:szCs w:val="22"/>
        </w:rPr>
        <w:t>CESSAPALOMBO</w:t>
      </w:r>
      <w:r w:rsidRPr="00DD5D1B">
        <w:rPr>
          <w:rFonts w:ascii="Arial" w:hAnsi="Arial" w:cs="Arial"/>
          <w:color w:val="002060"/>
          <w:sz w:val="22"/>
          <w:szCs w:val="22"/>
        </w:rPr>
        <w:t>.</w:t>
      </w:r>
    </w:p>
    <w:p w14:paraId="28CE3DC9" w14:textId="77777777" w:rsidR="00911FAD" w:rsidRPr="00DD5D1B" w:rsidRDefault="00911FAD" w:rsidP="00911FAD">
      <w:pPr>
        <w:pStyle w:val="TITOLOPRINC"/>
        <w:divId w:val="527259509"/>
        <w:rPr>
          <w:color w:val="002060"/>
        </w:rPr>
      </w:pPr>
      <w:r w:rsidRPr="00DD5D1B">
        <w:rPr>
          <w:color w:val="002060"/>
        </w:rPr>
        <w:t>RISULTATI</w:t>
      </w:r>
    </w:p>
    <w:p w14:paraId="0B2516C6" w14:textId="77777777" w:rsidR="00911FAD" w:rsidRPr="00DD5D1B" w:rsidRDefault="00911FAD" w:rsidP="00911FAD">
      <w:pPr>
        <w:pStyle w:val="breakline"/>
        <w:divId w:val="527259509"/>
        <w:rPr>
          <w:color w:val="002060"/>
        </w:rPr>
      </w:pPr>
    </w:p>
    <w:p w14:paraId="28E759BC" w14:textId="77777777" w:rsidR="00911FAD" w:rsidRPr="00DD5D1B" w:rsidRDefault="00911FAD" w:rsidP="00911FAD">
      <w:pPr>
        <w:pStyle w:val="SOTTOTITOLOCAMPIONATO1"/>
        <w:divId w:val="527259509"/>
        <w:rPr>
          <w:color w:val="002060"/>
        </w:rPr>
      </w:pPr>
      <w:r w:rsidRPr="00DD5D1B">
        <w:rPr>
          <w:color w:val="002060"/>
        </w:rPr>
        <w:t>RISULTATI UFFICIALI GARE DEL 29/03/2019</w:t>
      </w:r>
    </w:p>
    <w:p w14:paraId="4E6A56CA" w14:textId="77777777" w:rsidR="00911FAD" w:rsidRPr="00DD5D1B" w:rsidRDefault="00911FAD" w:rsidP="00911FAD">
      <w:pPr>
        <w:pStyle w:val="SOTTOTITOLOCAMPIONATO2"/>
        <w:divId w:val="527259509"/>
        <w:rPr>
          <w:color w:val="002060"/>
        </w:rPr>
      </w:pPr>
      <w:r w:rsidRPr="00DD5D1B">
        <w:rPr>
          <w:color w:val="002060"/>
        </w:rPr>
        <w:t>Si trascrivono qui di seguito i risultati ufficiali delle gare disputate</w:t>
      </w:r>
    </w:p>
    <w:p w14:paraId="609066E3" w14:textId="77777777" w:rsidR="00911FAD" w:rsidRPr="00DD5D1B" w:rsidRDefault="00911FAD" w:rsidP="00911FA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911FAD" w:rsidRPr="00DD5D1B" w14:paraId="0CCBB39F" w14:textId="77777777" w:rsidTr="00911FA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78032F85"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C7F4B3" w14:textId="77777777" w:rsidR="00911FAD" w:rsidRPr="00DD5D1B" w:rsidRDefault="00911FAD" w:rsidP="003E415E">
                  <w:pPr>
                    <w:pStyle w:val="HEADERTABELLA"/>
                    <w:rPr>
                      <w:color w:val="002060"/>
                    </w:rPr>
                  </w:pPr>
                  <w:r w:rsidRPr="00DD5D1B">
                    <w:rPr>
                      <w:color w:val="002060"/>
                    </w:rPr>
                    <w:t>GIRONE A - 12 Giornata - R</w:t>
                  </w:r>
                </w:p>
              </w:tc>
            </w:tr>
            <w:tr w:rsidR="00911FAD" w:rsidRPr="00DD5D1B" w14:paraId="663EDD5D"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D42FFDF" w14:textId="77777777" w:rsidR="00911FAD" w:rsidRPr="00DD5D1B" w:rsidRDefault="00911FAD" w:rsidP="003E415E">
                  <w:pPr>
                    <w:pStyle w:val="ROWTABELLA"/>
                    <w:rPr>
                      <w:color w:val="002060"/>
                    </w:rPr>
                  </w:pPr>
                  <w:r w:rsidRPr="00DD5D1B">
                    <w:rPr>
                      <w:color w:val="002060"/>
                    </w:rPr>
                    <w:lastRenderedPageBreak/>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5EDFE8" w14:textId="77777777" w:rsidR="00911FAD" w:rsidRPr="00DD5D1B" w:rsidRDefault="00911FAD" w:rsidP="003E415E">
                  <w:pPr>
                    <w:pStyle w:val="ROWTABELLA"/>
                    <w:rPr>
                      <w:color w:val="002060"/>
                    </w:rPr>
                  </w:pPr>
                  <w:r w:rsidRPr="00DD5D1B">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C0B594" w14:textId="77777777" w:rsidR="00911FAD" w:rsidRPr="00DD5D1B" w:rsidRDefault="00911FAD" w:rsidP="003E415E">
                  <w:pPr>
                    <w:pStyle w:val="ROWTABELLA"/>
                    <w:jc w:val="center"/>
                    <w:rPr>
                      <w:color w:val="002060"/>
                    </w:rPr>
                  </w:pPr>
                  <w:r w:rsidRPr="00DD5D1B">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02B0A1" w14:textId="77777777" w:rsidR="00911FAD" w:rsidRPr="00DD5D1B" w:rsidRDefault="00911FAD" w:rsidP="003E415E">
                  <w:pPr>
                    <w:pStyle w:val="ROWTABELLA"/>
                    <w:jc w:val="center"/>
                    <w:rPr>
                      <w:color w:val="002060"/>
                    </w:rPr>
                  </w:pPr>
                  <w:r w:rsidRPr="00DD5D1B">
                    <w:rPr>
                      <w:color w:val="002060"/>
                    </w:rPr>
                    <w:t> </w:t>
                  </w:r>
                </w:p>
              </w:tc>
            </w:tr>
            <w:tr w:rsidR="00911FAD" w:rsidRPr="00DD5D1B" w14:paraId="65AD74F5"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4BF2090" w14:textId="77777777" w:rsidR="00911FAD" w:rsidRPr="00DD5D1B" w:rsidRDefault="00911FAD" w:rsidP="003E415E">
                  <w:pPr>
                    <w:pStyle w:val="ROWTABELLA"/>
                    <w:rPr>
                      <w:color w:val="002060"/>
                    </w:rPr>
                  </w:pPr>
                  <w:r w:rsidRPr="00DD5D1B">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350FDBF" w14:textId="77777777" w:rsidR="00911FAD" w:rsidRPr="00DD5D1B" w:rsidRDefault="00911FAD" w:rsidP="003E415E">
                  <w:pPr>
                    <w:pStyle w:val="ROWTABELLA"/>
                    <w:rPr>
                      <w:color w:val="002060"/>
                    </w:rPr>
                  </w:pPr>
                  <w:r w:rsidRPr="00DD5D1B">
                    <w:rPr>
                      <w:color w:val="002060"/>
                    </w:rPr>
                    <w:t>- CITTA DI FALCONARA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5233C29" w14:textId="77777777" w:rsidR="00911FAD" w:rsidRPr="00DD5D1B" w:rsidRDefault="00911FAD" w:rsidP="003E415E">
                  <w:pPr>
                    <w:pStyle w:val="ROWTABELLA"/>
                    <w:jc w:val="center"/>
                    <w:rPr>
                      <w:color w:val="002060"/>
                    </w:rPr>
                  </w:pPr>
                  <w:r w:rsidRPr="00DD5D1B">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3C7DE71" w14:textId="77777777" w:rsidR="00911FAD" w:rsidRPr="00DD5D1B" w:rsidRDefault="00911FAD" w:rsidP="003E415E">
                  <w:pPr>
                    <w:pStyle w:val="ROWTABELLA"/>
                    <w:jc w:val="center"/>
                    <w:rPr>
                      <w:color w:val="002060"/>
                    </w:rPr>
                  </w:pPr>
                  <w:r w:rsidRPr="00DD5D1B">
                    <w:rPr>
                      <w:color w:val="002060"/>
                    </w:rPr>
                    <w:t> </w:t>
                  </w:r>
                </w:p>
              </w:tc>
            </w:tr>
            <w:tr w:rsidR="00911FAD" w:rsidRPr="00DD5D1B" w14:paraId="07AE3982"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6CC806" w14:textId="77777777" w:rsidR="00911FAD" w:rsidRPr="00DD5D1B" w:rsidRDefault="00911FAD" w:rsidP="003E415E">
                  <w:pPr>
                    <w:pStyle w:val="ROWTABELLA"/>
                    <w:rPr>
                      <w:color w:val="002060"/>
                    </w:rPr>
                  </w:pPr>
                  <w:r w:rsidRPr="00DD5D1B">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A427308" w14:textId="77777777" w:rsidR="00911FAD" w:rsidRPr="00DD5D1B" w:rsidRDefault="00911FAD" w:rsidP="003E415E">
                  <w:pPr>
                    <w:pStyle w:val="ROWTABELLA"/>
                    <w:rPr>
                      <w:color w:val="002060"/>
                    </w:rPr>
                  </w:pPr>
                  <w:r w:rsidRPr="00DD5D1B">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243E679" w14:textId="77777777" w:rsidR="00911FAD" w:rsidRPr="00DD5D1B" w:rsidRDefault="00911FAD" w:rsidP="003E415E">
                  <w:pPr>
                    <w:pStyle w:val="ROWTABELLA"/>
                    <w:jc w:val="center"/>
                    <w:rPr>
                      <w:color w:val="002060"/>
                    </w:rPr>
                  </w:pPr>
                  <w:r w:rsidRPr="00DD5D1B">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1EDB7BA" w14:textId="77777777" w:rsidR="00911FAD" w:rsidRPr="00DD5D1B" w:rsidRDefault="00911FAD" w:rsidP="003E415E">
                  <w:pPr>
                    <w:pStyle w:val="ROWTABELLA"/>
                    <w:jc w:val="center"/>
                    <w:rPr>
                      <w:color w:val="002060"/>
                    </w:rPr>
                  </w:pPr>
                  <w:r w:rsidRPr="00DD5D1B">
                    <w:rPr>
                      <w:color w:val="002060"/>
                    </w:rPr>
                    <w:t> </w:t>
                  </w:r>
                </w:p>
              </w:tc>
            </w:tr>
            <w:tr w:rsidR="00911FAD" w:rsidRPr="00DD5D1B" w14:paraId="6BA75BD9"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1E0E906" w14:textId="77777777" w:rsidR="00911FAD" w:rsidRPr="00DD5D1B" w:rsidRDefault="00911FAD" w:rsidP="003E415E">
                  <w:pPr>
                    <w:pStyle w:val="ROWTABELLA"/>
                    <w:rPr>
                      <w:color w:val="002060"/>
                    </w:rPr>
                  </w:pPr>
                  <w:r w:rsidRPr="00DD5D1B">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C5858E1" w14:textId="77777777" w:rsidR="00911FAD" w:rsidRPr="00DD5D1B" w:rsidRDefault="00911FAD" w:rsidP="003E415E">
                  <w:pPr>
                    <w:pStyle w:val="ROWTABELLA"/>
                    <w:rPr>
                      <w:color w:val="002060"/>
                    </w:rPr>
                  </w:pPr>
                  <w:r w:rsidRPr="00DD5D1B">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4569771" w14:textId="77777777" w:rsidR="00911FAD" w:rsidRPr="00DD5D1B" w:rsidRDefault="00911FAD" w:rsidP="003E415E">
                  <w:pPr>
                    <w:pStyle w:val="ROWTABELLA"/>
                    <w:jc w:val="center"/>
                    <w:rPr>
                      <w:color w:val="002060"/>
                    </w:rPr>
                  </w:pPr>
                  <w:r w:rsidRPr="00DD5D1B">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8FC8C83" w14:textId="77777777" w:rsidR="00911FAD" w:rsidRPr="00DD5D1B" w:rsidRDefault="00911FAD" w:rsidP="003E415E">
                  <w:pPr>
                    <w:pStyle w:val="ROWTABELLA"/>
                    <w:jc w:val="center"/>
                    <w:rPr>
                      <w:color w:val="002060"/>
                    </w:rPr>
                  </w:pPr>
                  <w:r w:rsidRPr="00DD5D1B">
                    <w:rPr>
                      <w:color w:val="002060"/>
                    </w:rPr>
                    <w:t> </w:t>
                  </w:r>
                </w:p>
              </w:tc>
            </w:tr>
            <w:tr w:rsidR="00911FAD" w:rsidRPr="00DD5D1B" w14:paraId="791E6985"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E7B8102" w14:textId="77777777" w:rsidR="00911FAD" w:rsidRPr="00DD5D1B" w:rsidRDefault="00911FAD" w:rsidP="003E415E">
                  <w:pPr>
                    <w:pStyle w:val="ROWTABELLA"/>
                    <w:rPr>
                      <w:color w:val="002060"/>
                    </w:rPr>
                  </w:pPr>
                  <w:r w:rsidRPr="00DD5D1B">
                    <w:rPr>
                      <w:color w:val="002060"/>
                    </w:rPr>
                    <w:t>MONTALTO DI CUCCURANO CA5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310CFDE" w14:textId="77777777" w:rsidR="00911FAD" w:rsidRPr="00DD5D1B" w:rsidRDefault="00911FAD" w:rsidP="003E415E">
                  <w:pPr>
                    <w:pStyle w:val="ROWTABELLA"/>
                    <w:rPr>
                      <w:color w:val="002060"/>
                    </w:rPr>
                  </w:pPr>
                  <w:r w:rsidRPr="00DD5D1B">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7033C96" w14:textId="77777777" w:rsidR="00911FAD" w:rsidRPr="00DD5D1B" w:rsidRDefault="00911FAD" w:rsidP="003E415E">
                  <w:pPr>
                    <w:pStyle w:val="ROWTABELLA"/>
                    <w:jc w:val="center"/>
                    <w:rPr>
                      <w:color w:val="002060"/>
                    </w:rPr>
                  </w:pPr>
                  <w:r w:rsidRPr="00DD5D1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37FE2A" w14:textId="77777777" w:rsidR="00911FAD" w:rsidRPr="00DD5D1B" w:rsidRDefault="00911FAD" w:rsidP="003E415E">
                  <w:pPr>
                    <w:pStyle w:val="ROWTABELLA"/>
                    <w:jc w:val="center"/>
                    <w:rPr>
                      <w:color w:val="002060"/>
                    </w:rPr>
                  </w:pPr>
                  <w:r w:rsidRPr="00DD5D1B">
                    <w:rPr>
                      <w:color w:val="002060"/>
                    </w:rPr>
                    <w:t> </w:t>
                  </w:r>
                </w:p>
              </w:tc>
            </w:tr>
            <w:tr w:rsidR="00911FAD" w:rsidRPr="00DD5D1B" w14:paraId="0C124A52"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EC31279" w14:textId="77777777" w:rsidR="00911FAD" w:rsidRPr="00DD5D1B" w:rsidRDefault="00911FAD" w:rsidP="003E415E">
                  <w:pPr>
                    <w:pStyle w:val="ROWTABELLA"/>
                    <w:rPr>
                      <w:color w:val="002060"/>
                    </w:rPr>
                  </w:pPr>
                  <w:r w:rsidRPr="00DD5D1B">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CA868E0" w14:textId="77777777" w:rsidR="00911FAD" w:rsidRPr="00DD5D1B" w:rsidRDefault="00911FAD" w:rsidP="003E415E">
                  <w:pPr>
                    <w:pStyle w:val="ROWTABELLA"/>
                    <w:rPr>
                      <w:color w:val="002060"/>
                    </w:rPr>
                  </w:pPr>
                  <w:r w:rsidRPr="00DD5D1B">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3CC26B4" w14:textId="77777777" w:rsidR="00911FAD" w:rsidRPr="00DD5D1B" w:rsidRDefault="00911FAD" w:rsidP="003E415E">
                  <w:pPr>
                    <w:pStyle w:val="ROWTABELLA"/>
                    <w:jc w:val="center"/>
                    <w:rPr>
                      <w:color w:val="002060"/>
                    </w:rPr>
                  </w:pPr>
                  <w:r w:rsidRPr="00DD5D1B">
                    <w:rPr>
                      <w:color w:val="002060"/>
                    </w:rPr>
                    <w:t>9 - 6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9F58C3F" w14:textId="77777777" w:rsidR="00911FAD" w:rsidRPr="00DD5D1B" w:rsidRDefault="00911FAD" w:rsidP="003E415E">
                  <w:pPr>
                    <w:pStyle w:val="ROWTABELLA"/>
                    <w:jc w:val="center"/>
                    <w:rPr>
                      <w:color w:val="002060"/>
                    </w:rPr>
                  </w:pPr>
                  <w:r w:rsidRPr="00DD5D1B">
                    <w:rPr>
                      <w:color w:val="002060"/>
                    </w:rPr>
                    <w:t> </w:t>
                  </w:r>
                </w:p>
              </w:tc>
            </w:tr>
            <w:tr w:rsidR="00911FAD" w:rsidRPr="00DD5D1B" w14:paraId="40C48BC3"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4B9E1D0" w14:textId="77777777" w:rsidR="00911FAD" w:rsidRPr="00DD5D1B" w:rsidRDefault="00911FAD" w:rsidP="003E415E">
                  <w:pPr>
                    <w:pStyle w:val="ROWTABELLA"/>
                    <w:rPr>
                      <w:color w:val="002060"/>
                    </w:rPr>
                  </w:pPr>
                  <w:r w:rsidRPr="00DD5D1B">
                    <w:rPr>
                      <w:color w:val="002060"/>
                    </w:rPr>
                    <w:t>OSTRENSE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18C0FA" w14:textId="77777777" w:rsidR="00911FAD" w:rsidRPr="00DD5D1B" w:rsidRDefault="00911FAD" w:rsidP="003E415E">
                  <w:pPr>
                    <w:pStyle w:val="ROWTABELLA"/>
                    <w:rPr>
                      <w:color w:val="002060"/>
                    </w:rPr>
                  </w:pPr>
                  <w:r w:rsidRPr="00DD5D1B">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B01D8D" w14:textId="77777777" w:rsidR="00911FAD" w:rsidRPr="00DD5D1B" w:rsidRDefault="00911FAD" w:rsidP="003E415E">
                  <w:pPr>
                    <w:pStyle w:val="ROWTABELLA"/>
                    <w:jc w:val="center"/>
                    <w:rPr>
                      <w:color w:val="002060"/>
                    </w:rPr>
                  </w:pPr>
                  <w:r w:rsidRPr="00DD5D1B">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6A5ED3" w14:textId="77777777" w:rsidR="00911FAD" w:rsidRPr="00DD5D1B" w:rsidRDefault="00911FAD" w:rsidP="003E415E">
                  <w:pPr>
                    <w:pStyle w:val="ROWTABELLA"/>
                    <w:jc w:val="center"/>
                    <w:rPr>
                      <w:color w:val="002060"/>
                    </w:rPr>
                  </w:pPr>
                  <w:r w:rsidRPr="00DD5D1B">
                    <w:rPr>
                      <w:color w:val="002060"/>
                    </w:rPr>
                    <w:t> </w:t>
                  </w:r>
                </w:p>
              </w:tc>
            </w:tr>
          </w:tbl>
          <w:p w14:paraId="4F3290C7" w14:textId="77777777" w:rsidR="00911FAD" w:rsidRPr="00DD5D1B" w:rsidRDefault="00911FAD" w:rsidP="003E415E">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459B6DCE"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E9136F" w14:textId="77777777" w:rsidR="00911FAD" w:rsidRPr="00DD5D1B" w:rsidRDefault="00911FAD" w:rsidP="003E415E">
                  <w:pPr>
                    <w:pStyle w:val="HEADERTABELLA"/>
                    <w:rPr>
                      <w:color w:val="002060"/>
                    </w:rPr>
                  </w:pPr>
                  <w:r w:rsidRPr="00DD5D1B">
                    <w:rPr>
                      <w:color w:val="002060"/>
                    </w:rPr>
                    <w:lastRenderedPageBreak/>
                    <w:t>GIRONE B - 12 Giornata - R</w:t>
                  </w:r>
                </w:p>
              </w:tc>
            </w:tr>
            <w:tr w:rsidR="00911FAD" w:rsidRPr="00DD5D1B" w14:paraId="1295217F"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6D04190" w14:textId="77777777" w:rsidR="00911FAD" w:rsidRPr="00DD5D1B" w:rsidRDefault="00911FAD" w:rsidP="003E415E">
                  <w:pPr>
                    <w:pStyle w:val="ROWTABELLA"/>
                    <w:rPr>
                      <w:color w:val="002060"/>
                    </w:rPr>
                  </w:pPr>
                  <w:r w:rsidRPr="00DD5D1B">
                    <w:rPr>
                      <w:color w:val="002060"/>
                    </w:rPr>
                    <w:lastRenderedPageBreak/>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702753" w14:textId="77777777" w:rsidR="00911FAD" w:rsidRPr="00DD5D1B" w:rsidRDefault="00911FAD" w:rsidP="003E415E">
                  <w:pPr>
                    <w:pStyle w:val="ROWTABELLA"/>
                    <w:rPr>
                      <w:color w:val="002060"/>
                    </w:rPr>
                  </w:pPr>
                  <w:r w:rsidRPr="00DD5D1B">
                    <w:rPr>
                      <w:color w:val="002060"/>
                    </w:rPr>
                    <w:t>- GAGLIOLE 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A1784A" w14:textId="77777777" w:rsidR="00911FAD" w:rsidRPr="00DD5D1B" w:rsidRDefault="00911FAD" w:rsidP="003E415E">
                  <w:pPr>
                    <w:pStyle w:val="ROWTABELLA"/>
                    <w:jc w:val="center"/>
                    <w:rPr>
                      <w:color w:val="002060"/>
                    </w:rPr>
                  </w:pPr>
                  <w:r w:rsidRPr="00DD5D1B">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908042" w14:textId="77777777" w:rsidR="00911FAD" w:rsidRPr="00DD5D1B" w:rsidRDefault="00911FAD" w:rsidP="003E415E">
                  <w:pPr>
                    <w:pStyle w:val="ROWTABELLA"/>
                    <w:jc w:val="center"/>
                    <w:rPr>
                      <w:color w:val="002060"/>
                    </w:rPr>
                  </w:pPr>
                  <w:r w:rsidRPr="00DD5D1B">
                    <w:rPr>
                      <w:color w:val="002060"/>
                    </w:rPr>
                    <w:t> </w:t>
                  </w:r>
                </w:p>
              </w:tc>
            </w:tr>
            <w:tr w:rsidR="00911FAD" w:rsidRPr="00DD5D1B" w14:paraId="47442A9F"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E32BD7B" w14:textId="77777777" w:rsidR="00911FAD" w:rsidRPr="00DD5D1B" w:rsidRDefault="00911FAD" w:rsidP="003E415E">
                  <w:pPr>
                    <w:pStyle w:val="ROWTABELLA"/>
                    <w:rPr>
                      <w:color w:val="002060"/>
                    </w:rPr>
                  </w:pPr>
                  <w:r w:rsidRPr="00DD5D1B">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B9C084C" w14:textId="77777777" w:rsidR="00911FAD" w:rsidRPr="00DD5D1B" w:rsidRDefault="00911FAD" w:rsidP="003E415E">
                  <w:pPr>
                    <w:pStyle w:val="ROWTABELLA"/>
                    <w:rPr>
                      <w:color w:val="002060"/>
                    </w:rPr>
                  </w:pPr>
                  <w:r w:rsidRPr="00DD5D1B">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BF74C1D" w14:textId="77777777" w:rsidR="00911FAD" w:rsidRPr="00DD5D1B" w:rsidRDefault="00911FAD" w:rsidP="003E415E">
                  <w:pPr>
                    <w:pStyle w:val="ROWTABELLA"/>
                    <w:jc w:val="center"/>
                    <w:rPr>
                      <w:color w:val="002060"/>
                    </w:rPr>
                  </w:pPr>
                  <w:r w:rsidRPr="00DD5D1B">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92FBBCB" w14:textId="77777777" w:rsidR="00911FAD" w:rsidRPr="00DD5D1B" w:rsidRDefault="00911FAD" w:rsidP="003E415E">
                  <w:pPr>
                    <w:pStyle w:val="ROWTABELLA"/>
                    <w:jc w:val="center"/>
                    <w:rPr>
                      <w:color w:val="002060"/>
                    </w:rPr>
                  </w:pPr>
                  <w:r w:rsidRPr="00DD5D1B">
                    <w:rPr>
                      <w:color w:val="002060"/>
                    </w:rPr>
                    <w:t> </w:t>
                  </w:r>
                </w:p>
              </w:tc>
            </w:tr>
            <w:tr w:rsidR="00911FAD" w:rsidRPr="00DD5D1B" w14:paraId="24F20951"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D23E15E" w14:textId="77777777" w:rsidR="00911FAD" w:rsidRPr="00DD5D1B" w:rsidRDefault="00911FAD" w:rsidP="003E415E">
                  <w:pPr>
                    <w:pStyle w:val="ROWTABELLA"/>
                    <w:rPr>
                      <w:color w:val="002060"/>
                    </w:rPr>
                  </w:pPr>
                  <w:r w:rsidRPr="00DD5D1B">
                    <w:rPr>
                      <w:color w:val="002060"/>
                    </w:rPr>
                    <w:t>CERRETO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4899131" w14:textId="77777777" w:rsidR="00911FAD" w:rsidRPr="00DD5D1B" w:rsidRDefault="00911FAD" w:rsidP="003E415E">
                  <w:pPr>
                    <w:pStyle w:val="ROWTABELLA"/>
                    <w:rPr>
                      <w:color w:val="002060"/>
                    </w:rPr>
                  </w:pPr>
                  <w:r w:rsidRPr="00DD5D1B">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C93C790" w14:textId="77777777" w:rsidR="00911FAD" w:rsidRPr="00DD5D1B" w:rsidRDefault="00911FAD" w:rsidP="003E415E">
                  <w:pPr>
                    <w:pStyle w:val="ROWTABELLA"/>
                    <w:jc w:val="center"/>
                    <w:rPr>
                      <w:color w:val="002060"/>
                    </w:rPr>
                  </w:pPr>
                  <w:r w:rsidRPr="00DD5D1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C5BB315" w14:textId="77777777" w:rsidR="00911FAD" w:rsidRPr="00DD5D1B" w:rsidRDefault="00911FAD" w:rsidP="003E415E">
                  <w:pPr>
                    <w:pStyle w:val="ROWTABELLA"/>
                    <w:jc w:val="center"/>
                    <w:rPr>
                      <w:color w:val="002060"/>
                    </w:rPr>
                  </w:pPr>
                  <w:r w:rsidRPr="00DD5D1B">
                    <w:rPr>
                      <w:color w:val="002060"/>
                    </w:rPr>
                    <w:t> </w:t>
                  </w:r>
                </w:p>
              </w:tc>
            </w:tr>
            <w:tr w:rsidR="00911FAD" w:rsidRPr="00DD5D1B" w14:paraId="59306A6F"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45C3659" w14:textId="77777777" w:rsidR="00911FAD" w:rsidRPr="00DD5D1B" w:rsidRDefault="00911FAD" w:rsidP="003E415E">
                  <w:pPr>
                    <w:pStyle w:val="ROWTABELLA"/>
                    <w:rPr>
                      <w:color w:val="002060"/>
                    </w:rPr>
                  </w:pPr>
                  <w:r w:rsidRPr="00DD5D1B">
                    <w:rPr>
                      <w:color w:val="002060"/>
                    </w:rPr>
                    <w:t>HELVIA RECINA FUTSAL RECA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09DF0F1" w14:textId="77777777" w:rsidR="00911FAD" w:rsidRPr="00DD5D1B" w:rsidRDefault="00911FAD" w:rsidP="003E415E">
                  <w:pPr>
                    <w:pStyle w:val="ROWTABELLA"/>
                    <w:rPr>
                      <w:color w:val="002060"/>
                    </w:rPr>
                  </w:pPr>
                  <w:r w:rsidRPr="00DD5D1B">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63103BA" w14:textId="77777777" w:rsidR="00911FAD" w:rsidRPr="00DD5D1B" w:rsidRDefault="00911FAD" w:rsidP="003E415E">
                  <w:pPr>
                    <w:pStyle w:val="ROWTABELLA"/>
                    <w:jc w:val="center"/>
                    <w:rPr>
                      <w:color w:val="002060"/>
                    </w:rPr>
                  </w:pPr>
                  <w:r w:rsidRPr="00DD5D1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168B68E" w14:textId="77777777" w:rsidR="00911FAD" w:rsidRPr="00DD5D1B" w:rsidRDefault="00911FAD" w:rsidP="003E415E">
                  <w:pPr>
                    <w:pStyle w:val="ROWTABELLA"/>
                    <w:jc w:val="center"/>
                    <w:rPr>
                      <w:color w:val="002060"/>
                    </w:rPr>
                  </w:pPr>
                  <w:r w:rsidRPr="00DD5D1B">
                    <w:rPr>
                      <w:color w:val="002060"/>
                    </w:rPr>
                    <w:t> </w:t>
                  </w:r>
                </w:p>
              </w:tc>
            </w:tr>
            <w:tr w:rsidR="00911FAD" w:rsidRPr="00DD5D1B" w14:paraId="029B94BC"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170001D" w14:textId="77777777" w:rsidR="00911FAD" w:rsidRPr="00DD5D1B" w:rsidRDefault="00911FAD" w:rsidP="003E415E">
                  <w:pPr>
                    <w:pStyle w:val="ROWTABELLA"/>
                    <w:rPr>
                      <w:color w:val="002060"/>
                    </w:rPr>
                  </w:pPr>
                  <w:r w:rsidRPr="00DD5D1B">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0C11F92" w14:textId="77777777" w:rsidR="00911FAD" w:rsidRPr="00DD5D1B" w:rsidRDefault="00911FAD" w:rsidP="003E415E">
                  <w:pPr>
                    <w:pStyle w:val="ROWTABELLA"/>
                    <w:rPr>
                      <w:color w:val="002060"/>
                    </w:rPr>
                  </w:pPr>
                  <w:r w:rsidRPr="00DD5D1B">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E4DF01" w14:textId="77777777" w:rsidR="00911FAD" w:rsidRPr="00DD5D1B" w:rsidRDefault="00911FAD" w:rsidP="003E415E">
                  <w:pPr>
                    <w:pStyle w:val="ROWTABELLA"/>
                    <w:jc w:val="center"/>
                    <w:rPr>
                      <w:color w:val="002060"/>
                    </w:rPr>
                  </w:pPr>
                  <w:r w:rsidRPr="00DD5D1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64C27B2" w14:textId="77777777" w:rsidR="00911FAD" w:rsidRPr="00DD5D1B" w:rsidRDefault="00911FAD" w:rsidP="003E415E">
                  <w:pPr>
                    <w:pStyle w:val="ROWTABELLA"/>
                    <w:jc w:val="center"/>
                    <w:rPr>
                      <w:color w:val="002060"/>
                    </w:rPr>
                  </w:pPr>
                  <w:r w:rsidRPr="00DD5D1B">
                    <w:rPr>
                      <w:color w:val="002060"/>
                    </w:rPr>
                    <w:t> </w:t>
                  </w:r>
                </w:p>
              </w:tc>
            </w:tr>
            <w:tr w:rsidR="00911FAD" w:rsidRPr="00DD5D1B" w14:paraId="2994A5F1"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5A5A533" w14:textId="77777777" w:rsidR="00911FAD" w:rsidRPr="00DD5D1B" w:rsidRDefault="00911FAD" w:rsidP="003E415E">
                  <w:pPr>
                    <w:pStyle w:val="ROWTABELLA"/>
                    <w:rPr>
                      <w:color w:val="002060"/>
                    </w:rPr>
                  </w:pPr>
                  <w:r w:rsidRPr="00DD5D1B">
                    <w:rPr>
                      <w:color w:val="002060"/>
                    </w:rPr>
                    <w:t>MOSCOSI 2008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EBF5225" w14:textId="77777777" w:rsidR="00911FAD" w:rsidRPr="00DD5D1B" w:rsidRDefault="00911FAD" w:rsidP="003E415E">
                  <w:pPr>
                    <w:pStyle w:val="ROWTABELLA"/>
                    <w:rPr>
                      <w:color w:val="002060"/>
                    </w:rPr>
                  </w:pPr>
                  <w:r w:rsidRPr="00DD5D1B">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CBF4442" w14:textId="77777777" w:rsidR="00911FAD" w:rsidRPr="00DD5D1B" w:rsidRDefault="00911FAD" w:rsidP="003E415E">
                  <w:pPr>
                    <w:pStyle w:val="ROWTABELLA"/>
                    <w:jc w:val="center"/>
                    <w:rPr>
                      <w:color w:val="002060"/>
                    </w:rPr>
                  </w:pPr>
                  <w:r w:rsidRPr="00DD5D1B">
                    <w:rPr>
                      <w:color w:val="002060"/>
                    </w:rPr>
                    <w:t>4 - 9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0AA8A9F" w14:textId="77777777" w:rsidR="00911FAD" w:rsidRPr="00DD5D1B" w:rsidRDefault="00911FAD" w:rsidP="003E415E">
                  <w:pPr>
                    <w:pStyle w:val="ROWTABELLA"/>
                    <w:jc w:val="center"/>
                    <w:rPr>
                      <w:color w:val="002060"/>
                    </w:rPr>
                  </w:pPr>
                  <w:r w:rsidRPr="00DD5D1B">
                    <w:rPr>
                      <w:color w:val="002060"/>
                    </w:rPr>
                    <w:t> </w:t>
                  </w:r>
                </w:p>
              </w:tc>
            </w:tr>
            <w:tr w:rsidR="00911FAD" w:rsidRPr="00DD5D1B" w14:paraId="0C8D3AAB"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6AEE086" w14:textId="77777777" w:rsidR="00911FAD" w:rsidRPr="00DD5D1B" w:rsidRDefault="00911FAD" w:rsidP="003E415E">
                  <w:pPr>
                    <w:pStyle w:val="ROWTABELLA"/>
                    <w:rPr>
                      <w:color w:val="002060"/>
                    </w:rPr>
                  </w:pPr>
                  <w:r w:rsidRPr="00DD5D1B">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E84F15" w14:textId="77777777" w:rsidR="00911FAD" w:rsidRPr="00DD5D1B" w:rsidRDefault="00911FAD" w:rsidP="003E415E">
                  <w:pPr>
                    <w:pStyle w:val="ROWTABELLA"/>
                    <w:rPr>
                      <w:color w:val="002060"/>
                    </w:rPr>
                  </w:pPr>
                  <w:r w:rsidRPr="00DD5D1B">
                    <w:rPr>
                      <w:color w:val="002060"/>
                    </w:rPr>
                    <w:t>- ILL.PA.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2EA50F" w14:textId="77777777" w:rsidR="00911FAD" w:rsidRPr="00DD5D1B" w:rsidRDefault="00911FAD" w:rsidP="003E415E">
                  <w:pPr>
                    <w:pStyle w:val="ROWTABELLA"/>
                    <w:jc w:val="center"/>
                    <w:rPr>
                      <w:color w:val="002060"/>
                    </w:rPr>
                  </w:pPr>
                  <w:r w:rsidRPr="00DD5D1B">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7EEE6A" w14:textId="77777777" w:rsidR="00911FAD" w:rsidRPr="00DD5D1B" w:rsidRDefault="00911FAD" w:rsidP="003E415E">
                  <w:pPr>
                    <w:pStyle w:val="ROWTABELLA"/>
                    <w:jc w:val="center"/>
                    <w:rPr>
                      <w:color w:val="002060"/>
                    </w:rPr>
                  </w:pPr>
                  <w:r w:rsidRPr="00DD5D1B">
                    <w:rPr>
                      <w:color w:val="002060"/>
                    </w:rPr>
                    <w:t> </w:t>
                  </w:r>
                </w:p>
              </w:tc>
            </w:tr>
          </w:tbl>
          <w:p w14:paraId="211063A7" w14:textId="77777777" w:rsidR="00911FAD" w:rsidRPr="00DD5D1B" w:rsidRDefault="00911FAD" w:rsidP="003E415E">
            <w:pPr>
              <w:rPr>
                <w:color w:val="002060"/>
              </w:rPr>
            </w:pPr>
          </w:p>
        </w:tc>
      </w:tr>
    </w:tbl>
    <w:p w14:paraId="7DB685D8" w14:textId="77777777" w:rsidR="00911FAD" w:rsidRPr="00DD5D1B" w:rsidRDefault="00911FAD" w:rsidP="00911FA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11FAD" w:rsidRPr="00DD5D1B" w14:paraId="1BBC3782" w14:textId="77777777" w:rsidTr="00911FA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62E1F02A"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399A51" w14:textId="77777777" w:rsidR="00911FAD" w:rsidRPr="00DD5D1B" w:rsidRDefault="00911FAD" w:rsidP="003E415E">
                  <w:pPr>
                    <w:pStyle w:val="HEADERTABELLA"/>
                    <w:rPr>
                      <w:color w:val="002060"/>
                    </w:rPr>
                  </w:pPr>
                  <w:r w:rsidRPr="00DD5D1B">
                    <w:rPr>
                      <w:color w:val="002060"/>
                    </w:rPr>
                    <w:t>GIRONE C - 12 Giornata - R</w:t>
                  </w:r>
                </w:p>
              </w:tc>
            </w:tr>
            <w:tr w:rsidR="00911FAD" w:rsidRPr="00DD5D1B" w14:paraId="1D3F89D6"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0C753D4" w14:textId="77777777" w:rsidR="00911FAD" w:rsidRPr="00DD5D1B" w:rsidRDefault="00911FAD" w:rsidP="003E415E">
                  <w:pPr>
                    <w:pStyle w:val="ROWTABELLA"/>
                    <w:rPr>
                      <w:color w:val="002060"/>
                    </w:rPr>
                  </w:pPr>
                  <w:r w:rsidRPr="00DD5D1B">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E793F4" w14:textId="77777777" w:rsidR="00911FAD" w:rsidRPr="00DD5D1B" w:rsidRDefault="00911FAD" w:rsidP="003E415E">
                  <w:pPr>
                    <w:pStyle w:val="ROWTABELLA"/>
                    <w:rPr>
                      <w:color w:val="002060"/>
                    </w:rPr>
                  </w:pPr>
                  <w:r w:rsidRPr="00DD5D1B">
                    <w:rPr>
                      <w:color w:val="002060"/>
                    </w:rPr>
                    <w:t>- MARTINSICURO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23CA5C" w14:textId="77777777" w:rsidR="00911FAD" w:rsidRPr="00DD5D1B" w:rsidRDefault="00911FAD" w:rsidP="003E415E">
                  <w:pPr>
                    <w:pStyle w:val="ROWTABELLA"/>
                    <w:jc w:val="center"/>
                    <w:rPr>
                      <w:color w:val="002060"/>
                    </w:rPr>
                  </w:pPr>
                  <w:r w:rsidRPr="00DD5D1B">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1719A3" w14:textId="77777777" w:rsidR="00911FAD" w:rsidRPr="00DD5D1B" w:rsidRDefault="00911FAD" w:rsidP="003E415E">
                  <w:pPr>
                    <w:pStyle w:val="ROWTABELLA"/>
                    <w:jc w:val="center"/>
                    <w:rPr>
                      <w:color w:val="002060"/>
                    </w:rPr>
                  </w:pPr>
                  <w:r w:rsidRPr="00DD5D1B">
                    <w:rPr>
                      <w:color w:val="002060"/>
                    </w:rPr>
                    <w:t> </w:t>
                  </w:r>
                </w:p>
              </w:tc>
            </w:tr>
            <w:tr w:rsidR="00911FAD" w:rsidRPr="00DD5D1B" w14:paraId="7175D489"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997A7E4" w14:textId="77777777" w:rsidR="00911FAD" w:rsidRPr="00DD5D1B" w:rsidRDefault="00911FAD" w:rsidP="003E415E">
                  <w:pPr>
                    <w:pStyle w:val="ROWTABELLA"/>
                    <w:rPr>
                      <w:color w:val="002060"/>
                    </w:rPr>
                  </w:pPr>
                  <w:r w:rsidRPr="00DD5D1B">
                    <w:rPr>
                      <w:color w:val="002060"/>
                    </w:rPr>
                    <w:t>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A10A4CE" w14:textId="77777777" w:rsidR="00911FAD" w:rsidRPr="00DD5D1B" w:rsidRDefault="00911FAD" w:rsidP="003E415E">
                  <w:pPr>
                    <w:pStyle w:val="ROWTABELLA"/>
                    <w:rPr>
                      <w:color w:val="002060"/>
                    </w:rPr>
                  </w:pPr>
                  <w:r w:rsidRPr="00DD5D1B">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B8F378C" w14:textId="77777777" w:rsidR="00911FAD" w:rsidRPr="00DD5D1B" w:rsidRDefault="00911FAD" w:rsidP="003E415E">
                  <w:pPr>
                    <w:pStyle w:val="ROWTABELLA"/>
                    <w:jc w:val="center"/>
                    <w:rPr>
                      <w:color w:val="002060"/>
                    </w:rPr>
                  </w:pPr>
                  <w:r w:rsidRPr="00DD5D1B">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052BEFE" w14:textId="77777777" w:rsidR="00911FAD" w:rsidRPr="00DD5D1B" w:rsidRDefault="00911FAD" w:rsidP="003E415E">
                  <w:pPr>
                    <w:pStyle w:val="ROWTABELLA"/>
                    <w:jc w:val="center"/>
                    <w:rPr>
                      <w:color w:val="002060"/>
                    </w:rPr>
                  </w:pPr>
                  <w:r w:rsidRPr="00DD5D1B">
                    <w:rPr>
                      <w:color w:val="002060"/>
                    </w:rPr>
                    <w:t> </w:t>
                  </w:r>
                </w:p>
              </w:tc>
            </w:tr>
            <w:tr w:rsidR="00911FAD" w:rsidRPr="00DD5D1B" w14:paraId="082EFEB1"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06789CC" w14:textId="77777777" w:rsidR="00911FAD" w:rsidRPr="00DD5D1B" w:rsidRDefault="00911FAD" w:rsidP="003E415E">
                  <w:pPr>
                    <w:pStyle w:val="ROWTABELLA"/>
                    <w:rPr>
                      <w:color w:val="002060"/>
                    </w:rPr>
                  </w:pPr>
                  <w:r w:rsidRPr="00DD5D1B">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1E4508" w14:textId="77777777" w:rsidR="00911FAD" w:rsidRPr="00DD5D1B" w:rsidRDefault="00911FAD" w:rsidP="003E415E">
                  <w:pPr>
                    <w:pStyle w:val="ROWTABELLA"/>
                    <w:rPr>
                      <w:color w:val="002060"/>
                    </w:rPr>
                  </w:pPr>
                  <w:r w:rsidRPr="00DD5D1B">
                    <w:rPr>
                      <w:color w:val="002060"/>
                    </w:rPr>
                    <w:t>- FUTSAL SILENZI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74B094A" w14:textId="77777777" w:rsidR="00911FAD" w:rsidRPr="00DD5D1B" w:rsidRDefault="00911FAD" w:rsidP="003E415E">
                  <w:pPr>
                    <w:pStyle w:val="ROWTABELLA"/>
                    <w:jc w:val="center"/>
                    <w:rPr>
                      <w:color w:val="002060"/>
                    </w:rPr>
                  </w:pPr>
                  <w:r w:rsidRPr="00DD5D1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4B03D5D" w14:textId="77777777" w:rsidR="00911FAD" w:rsidRPr="00DD5D1B" w:rsidRDefault="00911FAD" w:rsidP="003E415E">
                  <w:pPr>
                    <w:pStyle w:val="ROWTABELLA"/>
                    <w:jc w:val="center"/>
                    <w:rPr>
                      <w:color w:val="002060"/>
                    </w:rPr>
                  </w:pPr>
                  <w:r w:rsidRPr="00DD5D1B">
                    <w:rPr>
                      <w:color w:val="002060"/>
                    </w:rPr>
                    <w:t> </w:t>
                  </w:r>
                </w:p>
              </w:tc>
            </w:tr>
            <w:tr w:rsidR="00911FAD" w:rsidRPr="00DD5D1B" w14:paraId="7C1306EF"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DED80FB" w14:textId="77777777" w:rsidR="00911FAD" w:rsidRPr="00DD5D1B" w:rsidRDefault="00911FAD" w:rsidP="003E415E">
                  <w:pPr>
                    <w:pStyle w:val="ROWTABELLA"/>
                    <w:rPr>
                      <w:color w:val="002060"/>
                    </w:rPr>
                  </w:pPr>
                  <w:r w:rsidRPr="00DD5D1B">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B79C4E5" w14:textId="77777777" w:rsidR="00911FAD" w:rsidRPr="00DD5D1B" w:rsidRDefault="00911FAD" w:rsidP="003E415E">
                  <w:pPr>
                    <w:pStyle w:val="ROWTABELLA"/>
                    <w:rPr>
                      <w:color w:val="002060"/>
                    </w:rPr>
                  </w:pPr>
                  <w:r w:rsidRPr="00DD5D1B">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983695F" w14:textId="77777777" w:rsidR="00911FAD" w:rsidRPr="00DD5D1B" w:rsidRDefault="00911FAD" w:rsidP="003E415E">
                  <w:pPr>
                    <w:pStyle w:val="ROWTABELLA"/>
                    <w:jc w:val="center"/>
                    <w:rPr>
                      <w:color w:val="002060"/>
                    </w:rPr>
                  </w:pPr>
                  <w:r w:rsidRPr="00DD5D1B">
                    <w:rPr>
                      <w:color w:val="002060"/>
                    </w:rPr>
                    <w:t>7 - 8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16E35CF" w14:textId="77777777" w:rsidR="00911FAD" w:rsidRPr="00DD5D1B" w:rsidRDefault="00911FAD" w:rsidP="003E415E">
                  <w:pPr>
                    <w:pStyle w:val="ROWTABELLA"/>
                    <w:jc w:val="center"/>
                    <w:rPr>
                      <w:color w:val="002060"/>
                    </w:rPr>
                  </w:pPr>
                  <w:r w:rsidRPr="00DD5D1B">
                    <w:rPr>
                      <w:color w:val="002060"/>
                    </w:rPr>
                    <w:t> </w:t>
                  </w:r>
                </w:p>
              </w:tc>
            </w:tr>
            <w:tr w:rsidR="00911FAD" w:rsidRPr="00DD5D1B" w14:paraId="5A803438"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0FDFCA2" w14:textId="77777777" w:rsidR="00911FAD" w:rsidRPr="00DD5D1B" w:rsidRDefault="00911FAD" w:rsidP="003E415E">
                  <w:pPr>
                    <w:pStyle w:val="ROWTABELLA"/>
                    <w:rPr>
                      <w:color w:val="002060"/>
                    </w:rPr>
                  </w:pPr>
                  <w:r w:rsidRPr="00DD5D1B">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AD190F8" w14:textId="77777777" w:rsidR="00911FAD" w:rsidRPr="00DD5D1B" w:rsidRDefault="00911FAD" w:rsidP="003E415E">
                  <w:pPr>
                    <w:pStyle w:val="ROWTABELLA"/>
                    <w:rPr>
                      <w:color w:val="002060"/>
                    </w:rPr>
                  </w:pPr>
                  <w:r w:rsidRPr="00DD5D1B">
                    <w:rPr>
                      <w:color w:val="002060"/>
                    </w:rPr>
                    <w:t>- FUTSAL FERMO S.C.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4B343D3" w14:textId="77777777" w:rsidR="00911FAD" w:rsidRPr="00DD5D1B" w:rsidRDefault="00911FAD" w:rsidP="003E415E">
                  <w:pPr>
                    <w:pStyle w:val="ROWTABELLA"/>
                    <w:jc w:val="center"/>
                    <w:rPr>
                      <w:color w:val="002060"/>
                    </w:rPr>
                  </w:pPr>
                  <w:r w:rsidRPr="00DD5D1B">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C3DD0CE" w14:textId="77777777" w:rsidR="00911FAD" w:rsidRPr="00DD5D1B" w:rsidRDefault="00911FAD" w:rsidP="003E415E">
                  <w:pPr>
                    <w:pStyle w:val="ROWTABELLA"/>
                    <w:jc w:val="center"/>
                    <w:rPr>
                      <w:color w:val="002060"/>
                    </w:rPr>
                  </w:pPr>
                  <w:r w:rsidRPr="00DD5D1B">
                    <w:rPr>
                      <w:color w:val="002060"/>
                    </w:rPr>
                    <w:t> </w:t>
                  </w:r>
                </w:p>
              </w:tc>
            </w:tr>
            <w:tr w:rsidR="00911FAD" w:rsidRPr="00DD5D1B" w14:paraId="7906EFB4"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36029D4" w14:textId="77777777" w:rsidR="00911FAD" w:rsidRPr="00DD5D1B" w:rsidRDefault="00911FAD" w:rsidP="003E415E">
                  <w:pPr>
                    <w:pStyle w:val="ROWTABELLA"/>
                    <w:rPr>
                      <w:color w:val="002060"/>
                    </w:rPr>
                  </w:pPr>
                  <w:r w:rsidRPr="00DD5D1B">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B31698F" w14:textId="77777777" w:rsidR="00911FAD" w:rsidRPr="00DD5D1B" w:rsidRDefault="00911FAD" w:rsidP="003E415E">
                  <w:pPr>
                    <w:pStyle w:val="ROWTABELLA"/>
                    <w:rPr>
                      <w:color w:val="002060"/>
                    </w:rPr>
                  </w:pPr>
                  <w:r w:rsidRPr="00DD5D1B">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1AB47A0" w14:textId="77777777" w:rsidR="00911FAD" w:rsidRPr="00DD5D1B" w:rsidRDefault="00911FAD" w:rsidP="003E415E">
                  <w:pPr>
                    <w:pStyle w:val="ROWTABELLA"/>
                    <w:jc w:val="center"/>
                    <w:rPr>
                      <w:color w:val="002060"/>
                    </w:rPr>
                  </w:pPr>
                  <w:r w:rsidRPr="00DD5D1B">
                    <w:rPr>
                      <w:color w:val="002060"/>
                    </w:rPr>
                    <w:t>6 - 11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2E79334" w14:textId="77777777" w:rsidR="00911FAD" w:rsidRPr="00DD5D1B" w:rsidRDefault="00911FAD" w:rsidP="003E415E">
                  <w:pPr>
                    <w:pStyle w:val="ROWTABELLA"/>
                    <w:jc w:val="center"/>
                    <w:rPr>
                      <w:color w:val="002060"/>
                    </w:rPr>
                  </w:pPr>
                  <w:r w:rsidRPr="00DD5D1B">
                    <w:rPr>
                      <w:color w:val="002060"/>
                    </w:rPr>
                    <w:t> </w:t>
                  </w:r>
                </w:p>
              </w:tc>
            </w:tr>
            <w:tr w:rsidR="00911FAD" w:rsidRPr="00DD5D1B" w14:paraId="4433661E"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26C6FA" w14:textId="77777777" w:rsidR="00911FAD" w:rsidRPr="00DD5D1B" w:rsidRDefault="00911FAD" w:rsidP="003E415E">
                  <w:pPr>
                    <w:pStyle w:val="ROWTABELLA"/>
                    <w:rPr>
                      <w:color w:val="002060"/>
                    </w:rPr>
                  </w:pPr>
                  <w:r w:rsidRPr="00DD5D1B">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AC1E97" w14:textId="77777777" w:rsidR="00911FAD" w:rsidRPr="00DD5D1B" w:rsidRDefault="00911FAD" w:rsidP="003E415E">
                  <w:pPr>
                    <w:pStyle w:val="ROWTABELLA"/>
                    <w:rPr>
                      <w:color w:val="002060"/>
                    </w:rPr>
                  </w:pPr>
                  <w:r w:rsidRPr="00DD5D1B">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1E626B" w14:textId="77777777" w:rsidR="00911FAD" w:rsidRPr="00DD5D1B" w:rsidRDefault="00911FAD" w:rsidP="003E415E">
                  <w:pPr>
                    <w:pStyle w:val="ROWTABELLA"/>
                    <w:jc w:val="center"/>
                    <w:rPr>
                      <w:color w:val="002060"/>
                    </w:rPr>
                  </w:pPr>
                  <w:r w:rsidRPr="00DD5D1B">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B27B5C" w14:textId="77777777" w:rsidR="00911FAD" w:rsidRPr="00DD5D1B" w:rsidRDefault="00911FAD" w:rsidP="003E415E">
                  <w:pPr>
                    <w:pStyle w:val="ROWTABELLA"/>
                    <w:jc w:val="center"/>
                    <w:rPr>
                      <w:color w:val="002060"/>
                    </w:rPr>
                  </w:pPr>
                  <w:r w:rsidRPr="00DD5D1B">
                    <w:rPr>
                      <w:color w:val="002060"/>
                    </w:rPr>
                    <w:t> </w:t>
                  </w:r>
                </w:p>
              </w:tc>
            </w:tr>
          </w:tbl>
          <w:p w14:paraId="02E163BF" w14:textId="77777777" w:rsidR="00911FAD" w:rsidRPr="00DD5D1B" w:rsidRDefault="00911FAD" w:rsidP="003E415E">
            <w:pPr>
              <w:rPr>
                <w:color w:val="002060"/>
              </w:rPr>
            </w:pPr>
          </w:p>
        </w:tc>
      </w:tr>
    </w:tbl>
    <w:p w14:paraId="1EAA34A6" w14:textId="77777777" w:rsidR="00911FAD" w:rsidRPr="00DD5D1B" w:rsidRDefault="00911FAD" w:rsidP="00911FAD">
      <w:pPr>
        <w:pStyle w:val="breakline"/>
        <w:divId w:val="527259509"/>
        <w:rPr>
          <w:color w:val="002060"/>
        </w:rPr>
      </w:pPr>
    </w:p>
    <w:p w14:paraId="02B27430" w14:textId="77777777" w:rsidR="00911FAD" w:rsidRPr="00DD5D1B" w:rsidRDefault="00911FAD" w:rsidP="00911FAD">
      <w:pPr>
        <w:pStyle w:val="breakline"/>
        <w:divId w:val="527259509"/>
        <w:rPr>
          <w:color w:val="002060"/>
        </w:rPr>
      </w:pPr>
    </w:p>
    <w:p w14:paraId="13200B8A" w14:textId="77777777" w:rsidR="00911FAD" w:rsidRPr="00DD5D1B" w:rsidRDefault="00911FAD" w:rsidP="00911FAD">
      <w:pPr>
        <w:pStyle w:val="TITOLOPRINC"/>
        <w:divId w:val="527259509"/>
        <w:rPr>
          <w:color w:val="002060"/>
        </w:rPr>
      </w:pPr>
      <w:r w:rsidRPr="00DD5D1B">
        <w:rPr>
          <w:color w:val="002060"/>
        </w:rPr>
        <w:t>GIUDICE SPORTIVO</w:t>
      </w:r>
    </w:p>
    <w:p w14:paraId="4F676628" w14:textId="77777777" w:rsidR="00911FAD" w:rsidRPr="00DD5D1B" w:rsidRDefault="00911FAD" w:rsidP="00911FAD">
      <w:pPr>
        <w:pStyle w:val="diffida"/>
        <w:divId w:val="527259509"/>
        <w:rPr>
          <w:color w:val="002060"/>
        </w:rPr>
      </w:pPr>
      <w:r w:rsidRPr="00DD5D1B">
        <w:rPr>
          <w:color w:val="002060"/>
        </w:rPr>
        <w:t>Il Giudice Sportivo, Avv. Claudio Romagnoli, nella seduta del 03/04/2019, ha adottato le decisioni che di seguito integralmente si riportano:</w:t>
      </w:r>
    </w:p>
    <w:p w14:paraId="4CC6DFC7" w14:textId="77777777" w:rsidR="00911FAD" w:rsidRPr="00DD5D1B" w:rsidRDefault="00911FAD" w:rsidP="00911FAD">
      <w:pPr>
        <w:pStyle w:val="titolo10"/>
        <w:divId w:val="527259509"/>
        <w:rPr>
          <w:color w:val="002060"/>
        </w:rPr>
      </w:pPr>
      <w:r w:rsidRPr="00DD5D1B">
        <w:rPr>
          <w:color w:val="002060"/>
        </w:rPr>
        <w:t xml:space="preserve">GARE DEL 29/ 3/2019 </w:t>
      </w:r>
    </w:p>
    <w:p w14:paraId="0483A791" w14:textId="77777777" w:rsidR="00911FAD" w:rsidRPr="00DD5D1B" w:rsidRDefault="00911FAD" w:rsidP="00911FAD">
      <w:pPr>
        <w:pStyle w:val="titolo7a"/>
        <w:divId w:val="527259509"/>
        <w:rPr>
          <w:color w:val="002060"/>
        </w:rPr>
      </w:pPr>
      <w:r w:rsidRPr="00DD5D1B">
        <w:rPr>
          <w:color w:val="002060"/>
        </w:rPr>
        <w:t xml:space="preserve">PROVVEDIMENTI DISCIPLINARI </w:t>
      </w:r>
    </w:p>
    <w:p w14:paraId="49C02A16" w14:textId="77777777" w:rsidR="00911FAD" w:rsidRPr="00DD5D1B" w:rsidRDefault="00911FAD" w:rsidP="00911FAD">
      <w:pPr>
        <w:pStyle w:val="TITOLO7B"/>
        <w:divId w:val="527259509"/>
        <w:rPr>
          <w:color w:val="002060"/>
        </w:rPr>
      </w:pPr>
      <w:r w:rsidRPr="00DD5D1B">
        <w:rPr>
          <w:color w:val="002060"/>
        </w:rPr>
        <w:t xml:space="preserve">In base alle risultanze degli atti ufficiali sono state deliberate le seguenti sanzioni disciplinari. </w:t>
      </w:r>
    </w:p>
    <w:p w14:paraId="6C1B619C" w14:textId="77777777" w:rsidR="00911FAD" w:rsidRPr="00DD5D1B" w:rsidRDefault="00911FAD" w:rsidP="00911FAD">
      <w:pPr>
        <w:pStyle w:val="titolo3"/>
        <w:divId w:val="527259509"/>
        <w:rPr>
          <w:color w:val="002060"/>
        </w:rPr>
      </w:pPr>
      <w:r w:rsidRPr="00DD5D1B">
        <w:rPr>
          <w:color w:val="002060"/>
        </w:rPr>
        <w:t xml:space="preserve">A CARICO DI SOCIETA' </w:t>
      </w:r>
    </w:p>
    <w:p w14:paraId="717C92C8" w14:textId="77777777" w:rsidR="00911FAD" w:rsidRPr="00DD5D1B" w:rsidRDefault="00911FAD" w:rsidP="00911FAD">
      <w:pPr>
        <w:pStyle w:val="titolo20"/>
        <w:divId w:val="527259509"/>
        <w:rPr>
          <w:color w:val="002060"/>
        </w:rPr>
      </w:pPr>
      <w:r w:rsidRPr="00DD5D1B">
        <w:rPr>
          <w:color w:val="002060"/>
        </w:rPr>
        <w:t xml:space="preserve">AMMENDA </w:t>
      </w:r>
    </w:p>
    <w:p w14:paraId="5317FF43" w14:textId="77777777" w:rsidR="00911FAD" w:rsidRPr="00DD5D1B" w:rsidRDefault="00911FAD" w:rsidP="00911FAD">
      <w:pPr>
        <w:pStyle w:val="diffida"/>
        <w:spacing w:before="80" w:beforeAutospacing="0" w:after="40" w:afterAutospacing="0"/>
        <w:jc w:val="left"/>
        <w:divId w:val="527259509"/>
        <w:rPr>
          <w:color w:val="002060"/>
        </w:rPr>
      </w:pPr>
      <w:r w:rsidRPr="00DD5D1B">
        <w:rPr>
          <w:color w:val="002060"/>
        </w:rPr>
        <w:t xml:space="preserve">Euro 500,00 CERRETO D ESI C5 A.S.D. </w:t>
      </w:r>
      <w:r w:rsidRPr="00DD5D1B">
        <w:rPr>
          <w:color w:val="002060"/>
        </w:rPr>
        <w:br/>
        <w:t xml:space="preserve">Per essere alcuni propri sostenitori durante la gara dopo l'espulsione di un giocatore della squadra avversaria entrati nel terreno di gioco e per aver uno di questi colpito al volto un calciatore della squadra avversaria senza arrecare conseguenze fisiche. </w:t>
      </w:r>
    </w:p>
    <w:p w14:paraId="5AA889E0" w14:textId="77777777" w:rsidR="00911FAD" w:rsidRPr="00DD5D1B" w:rsidRDefault="00911FAD" w:rsidP="00911FAD">
      <w:pPr>
        <w:pStyle w:val="diffida"/>
        <w:spacing w:before="80" w:beforeAutospacing="0" w:after="40" w:afterAutospacing="0"/>
        <w:jc w:val="left"/>
        <w:divId w:val="527259509"/>
        <w:rPr>
          <w:color w:val="002060"/>
        </w:rPr>
      </w:pPr>
      <w:r w:rsidRPr="00DD5D1B">
        <w:rPr>
          <w:color w:val="002060"/>
        </w:rPr>
        <w:br/>
        <w:t xml:space="preserve">Euro 300,00 CERRETO CALCIO </w:t>
      </w:r>
      <w:r w:rsidRPr="00DD5D1B">
        <w:rPr>
          <w:color w:val="002060"/>
        </w:rPr>
        <w:br/>
        <w:t xml:space="preserve">Per essere alcuni propri sostenitori durante la gara entrati nel terreno di gioco creando un parapiglia con l'opposta tifoseria entrata anch'essa nel terreno di gioco. </w:t>
      </w:r>
    </w:p>
    <w:p w14:paraId="0EBE3CBB" w14:textId="77777777" w:rsidR="00911FAD" w:rsidRPr="00DD5D1B" w:rsidRDefault="00911FAD" w:rsidP="00911FAD">
      <w:pPr>
        <w:pStyle w:val="diffida"/>
        <w:spacing w:before="80" w:beforeAutospacing="0" w:after="40" w:afterAutospacing="0"/>
        <w:jc w:val="left"/>
        <w:divId w:val="527259509"/>
        <w:rPr>
          <w:color w:val="002060"/>
        </w:rPr>
      </w:pPr>
      <w:r w:rsidRPr="00DD5D1B">
        <w:rPr>
          <w:color w:val="002060"/>
        </w:rPr>
        <w:br/>
        <w:t xml:space="preserve">Euro 160,00 REAL SAN GIORGIO </w:t>
      </w:r>
      <w:r w:rsidRPr="00DD5D1B">
        <w:rPr>
          <w:color w:val="002060"/>
        </w:rPr>
        <w:br/>
        <w:t xml:space="preserve">Per aver la propria tifoseria per tutto l'arco della gara rivolto all'arbitro e ai calciatori della squadra avversaria gravi e reitera- te frasi offensive ed irriguardose. </w:t>
      </w:r>
    </w:p>
    <w:p w14:paraId="332C8A0E" w14:textId="77777777" w:rsidR="00911FAD" w:rsidRPr="00DD5D1B" w:rsidRDefault="00911FAD" w:rsidP="00911FAD">
      <w:pPr>
        <w:pStyle w:val="titolo3"/>
        <w:divId w:val="527259509"/>
        <w:rPr>
          <w:color w:val="002060"/>
        </w:rPr>
      </w:pPr>
      <w:r w:rsidRPr="00DD5D1B">
        <w:rPr>
          <w:color w:val="002060"/>
        </w:rPr>
        <w:t xml:space="preserve">A CARICO DIRIGENTI </w:t>
      </w:r>
    </w:p>
    <w:p w14:paraId="4EB916CC" w14:textId="77777777" w:rsidR="00911FAD" w:rsidRPr="00DD5D1B" w:rsidRDefault="00911FAD" w:rsidP="00911FAD">
      <w:pPr>
        <w:pStyle w:val="titolo20"/>
        <w:divId w:val="527259509"/>
        <w:rPr>
          <w:color w:val="002060"/>
        </w:rPr>
      </w:pPr>
      <w:r w:rsidRPr="00DD5D1B">
        <w:rPr>
          <w:color w:val="002060"/>
        </w:rPr>
        <w:t xml:space="preserve">INIBIZIONE A SVOLGERE OGNI ATTIVITA' FINO AL 1/ 5/2019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7D0E6740" w14:textId="77777777" w:rsidTr="00911FAD">
        <w:trPr>
          <w:divId w:val="527259509"/>
        </w:trPr>
        <w:tc>
          <w:tcPr>
            <w:tcW w:w="2200" w:type="dxa"/>
            <w:tcMar>
              <w:top w:w="20" w:type="dxa"/>
              <w:left w:w="20" w:type="dxa"/>
              <w:bottom w:w="20" w:type="dxa"/>
              <w:right w:w="20" w:type="dxa"/>
            </w:tcMar>
            <w:vAlign w:val="center"/>
          </w:tcPr>
          <w:p w14:paraId="2DAC768A" w14:textId="77777777" w:rsidR="00911FAD" w:rsidRPr="00DD5D1B" w:rsidRDefault="00911FAD" w:rsidP="003E415E">
            <w:pPr>
              <w:pStyle w:val="movimento"/>
              <w:rPr>
                <w:color w:val="002060"/>
              </w:rPr>
            </w:pPr>
            <w:r w:rsidRPr="00DD5D1B">
              <w:rPr>
                <w:color w:val="002060"/>
              </w:rPr>
              <w:t>DE RUGGIERO GIORGIO</w:t>
            </w:r>
          </w:p>
        </w:tc>
        <w:tc>
          <w:tcPr>
            <w:tcW w:w="2200" w:type="dxa"/>
            <w:tcMar>
              <w:top w:w="20" w:type="dxa"/>
              <w:left w:w="20" w:type="dxa"/>
              <w:bottom w:w="20" w:type="dxa"/>
              <w:right w:w="20" w:type="dxa"/>
            </w:tcMar>
            <w:vAlign w:val="center"/>
          </w:tcPr>
          <w:p w14:paraId="4C4C4B39" w14:textId="77777777" w:rsidR="00911FAD" w:rsidRPr="00DD5D1B" w:rsidRDefault="00911FAD" w:rsidP="003E415E">
            <w:pPr>
              <w:pStyle w:val="movimento2"/>
              <w:rPr>
                <w:color w:val="002060"/>
              </w:rPr>
            </w:pPr>
            <w:r w:rsidRPr="00DD5D1B">
              <w:rPr>
                <w:color w:val="002060"/>
              </w:rPr>
              <w:t xml:space="preserve">(REAL SAN GIORGIO) </w:t>
            </w:r>
          </w:p>
        </w:tc>
        <w:tc>
          <w:tcPr>
            <w:tcW w:w="800" w:type="dxa"/>
            <w:tcMar>
              <w:top w:w="20" w:type="dxa"/>
              <w:left w:w="20" w:type="dxa"/>
              <w:bottom w:w="20" w:type="dxa"/>
              <w:right w:w="20" w:type="dxa"/>
            </w:tcMar>
            <w:vAlign w:val="center"/>
          </w:tcPr>
          <w:p w14:paraId="25EEA14D"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4EAEC769"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2224E914" w14:textId="77777777" w:rsidR="00911FAD" w:rsidRPr="00DD5D1B" w:rsidRDefault="00911FAD" w:rsidP="003E415E">
            <w:pPr>
              <w:pStyle w:val="movimento2"/>
              <w:rPr>
                <w:color w:val="002060"/>
              </w:rPr>
            </w:pPr>
            <w:r w:rsidRPr="00DD5D1B">
              <w:rPr>
                <w:color w:val="002060"/>
              </w:rPr>
              <w:t> </w:t>
            </w:r>
          </w:p>
        </w:tc>
      </w:tr>
    </w:tbl>
    <w:p w14:paraId="2C9BEAED" w14:textId="77777777" w:rsidR="00911FAD" w:rsidRPr="00DD5D1B" w:rsidRDefault="00911FAD" w:rsidP="00911FAD">
      <w:pPr>
        <w:pStyle w:val="diffida"/>
        <w:spacing w:before="80" w:beforeAutospacing="0" w:after="40" w:afterAutospacing="0"/>
        <w:jc w:val="left"/>
        <w:divId w:val="527259509"/>
        <w:rPr>
          <w:color w:val="002060"/>
        </w:rPr>
      </w:pPr>
      <w:r w:rsidRPr="00DD5D1B">
        <w:rPr>
          <w:color w:val="002060"/>
        </w:rPr>
        <w:t xml:space="preserve">Per aver durante la gara dalla tribuna rivolto all'arbitro gravi e reiterate frasi irriguardose. Non in distinta riconosciuto personalmente dall'arbitro. </w:t>
      </w:r>
    </w:p>
    <w:p w14:paraId="7490567E" w14:textId="77777777" w:rsidR="00911FAD" w:rsidRPr="00DD5D1B" w:rsidRDefault="00911FAD" w:rsidP="00911FAD">
      <w:pPr>
        <w:pStyle w:val="titolo20"/>
        <w:divId w:val="527259509"/>
        <w:rPr>
          <w:color w:val="002060"/>
        </w:rPr>
      </w:pPr>
      <w:r w:rsidRPr="00DD5D1B">
        <w:rPr>
          <w:color w:val="002060"/>
        </w:rPr>
        <w:t xml:space="preserve">INIBIZIONE A SVOLGERE OGNI ATTIVITA' FINO AL 10/ 4/2019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3BE5A701" w14:textId="77777777" w:rsidTr="00911FAD">
        <w:trPr>
          <w:divId w:val="527259509"/>
        </w:trPr>
        <w:tc>
          <w:tcPr>
            <w:tcW w:w="2200" w:type="dxa"/>
            <w:tcMar>
              <w:top w:w="20" w:type="dxa"/>
              <w:left w:w="20" w:type="dxa"/>
              <w:bottom w:w="20" w:type="dxa"/>
              <w:right w:w="20" w:type="dxa"/>
            </w:tcMar>
            <w:vAlign w:val="center"/>
          </w:tcPr>
          <w:p w14:paraId="60531C27" w14:textId="77777777" w:rsidR="00911FAD" w:rsidRPr="00DD5D1B" w:rsidRDefault="00911FAD" w:rsidP="003E415E">
            <w:pPr>
              <w:pStyle w:val="movimento"/>
              <w:rPr>
                <w:color w:val="002060"/>
              </w:rPr>
            </w:pPr>
            <w:r w:rsidRPr="00DD5D1B">
              <w:rPr>
                <w:color w:val="002060"/>
              </w:rPr>
              <w:t>BAMBAGIONI MICHELE</w:t>
            </w:r>
          </w:p>
        </w:tc>
        <w:tc>
          <w:tcPr>
            <w:tcW w:w="2200" w:type="dxa"/>
            <w:tcMar>
              <w:top w:w="20" w:type="dxa"/>
              <w:left w:w="20" w:type="dxa"/>
              <w:bottom w:w="20" w:type="dxa"/>
              <w:right w:w="20" w:type="dxa"/>
            </w:tcMar>
            <w:vAlign w:val="center"/>
          </w:tcPr>
          <w:p w14:paraId="6F6BF216" w14:textId="77777777" w:rsidR="00911FAD" w:rsidRPr="00DD5D1B" w:rsidRDefault="00911FAD" w:rsidP="003E415E">
            <w:pPr>
              <w:pStyle w:val="movimento2"/>
              <w:rPr>
                <w:color w:val="002060"/>
              </w:rPr>
            </w:pPr>
            <w:r w:rsidRPr="00DD5D1B">
              <w:rPr>
                <w:color w:val="002060"/>
              </w:rPr>
              <w:t xml:space="preserve">(AMICI DEL CENTROSOCIO SP.) </w:t>
            </w:r>
          </w:p>
        </w:tc>
        <w:tc>
          <w:tcPr>
            <w:tcW w:w="800" w:type="dxa"/>
            <w:tcMar>
              <w:top w:w="20" w:type="dxa"/>
              <w:left w:w="20" w:type="dxa"/>
              <w:bottom w:w="20" w:type="dxa"/>
              <w:right w:w="20" w:type="dxa"/>
            </w:tcMar>
            <w:vAlign w:val="center"/>
          </w:tcPr>
          <w:p w14:paraId="1B3321BE"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13A2314B"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049D7B9" w14:textId="77777777" w:rsidR="00911FAD" w:rsidRPr="00DD5D1B" w:rsidRDefault="00911FAD" w:rsidP="003E415E">
            <w:pPr>
              <w:pStyle w:val="movimento2"/>
              <w:rPr>
                <w:color w:val="002060"/>
              </w:rPr>
            </w:pPr>
            <w:r w:rsidRPr="00DD5D1B">
              <w:rPr>
                <w:color w:val="002060"/>
              </w:rPr>
              <w:t> </w:t>
            </w:r>
          </w:p>
        </w:tc>
      </w:tr>
    </w:tbl>
    <w:p w14:paraId="7444A02F" w14:textId="77777777" w:rsidR="00911FAD" w:rsidRPr="00DD5D1B" w:rsidRDefault="00911FAD" w:rsidP="00911FAD">
      <w:pPr>
        <w:pStyle w:val="diffida"/>
        <w:spacing w:before="80" w:beforeAutospacing="0" w:after="40" w:afterAutospacing="0"/>
        <w:jc w:val="left"/>
        <w:divId w:val="527259509"/>
        <w:rPr>
          <w:color w:val="002060"/>
        </w:rPr>
      </w:pPr>
      <w:r w:rsidRPr="00DD5D1B">
        <w:rPr>
          <w:color w:val="002060"/>
        </w:rPr>
        <w:t xml:space="preserve">Per proteste nei confronti dell'arbitro. Allontanato. </w:t>
      </w:r>
    </w:p>
    <w:p w14:paraId="07C22E94" w14:textId="77777777" w:rsidR="00911FAD" w:rsidRPr="00DD5D1B" w:rsidRDefault="00911FAD" w:rsidP="00911FAD">
      <w:pPr>
        <w:pStyle w:val="titolo3"/>
        <w:divId w:val="527259509"/>
        <w:rPr>
          <w:color w:val="002060"/>
        </w:rPr>
      </w:pPr>
      <w:r w:rsidRPr="00DD5D1B">
        <w:rPr>
          <w:color w:val="002060"/>
        </w:rPr>
        <w:t xml:space="preserve">A CARICO DI ALLENATORI </w:t>
      </w:r>
    </w:p>
    <w:p w14:paraId="3F818EDA" w14:textId="77777777" w:rsidR="00911FAD" w:rsidRPr="00DD5D1B" w:rsidRDefault="00911FAD" w:rsidP="00911FAD">
      <w:pPr>
        <w:pStyle w:val="titolo20"/>
        <w:divId w:val="527259509"/>
        <w:rPr>
          <w:color w:val="002060"/>
        </w:rPr>
      </w:pPr>
      <w:r w:rsidRPr="00DD5D1B">
        <w:rPr>
          <w:color w:val="002060"/>
        </w:rPr>
        <w:lastRenderedPageBreak/>
        <w:t xml:space="preserve">SQUALIFICA FINO AL 1/ 5/2019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4C81FBDF" w14:textId="77777777" w:rsidTr="00911FAD">
        <w:trPr>
          <w:divId w:val="527259509"/>
        </w:trPr>
        <w:tc>
          <w:tcPr>
            <w:tcW w:w="2200" w:type="dxa"/>
            <w:tcMar>
              <w:top w:w="20" w:type="dxa"/>
              <w:left w:w="20" w:type="dxa"/>
              <w:bottom w:w="20" w:type="dxa"/>
              <w:right w:w="20" w:type="dxa"/>
            </w:tcMar>
            <w:vAlign w:val="center"/>
          </w:tcPr>
          <w:p w14:paraId="685205AD" w14:textId="77777777" w:rsidR="00911FAD" w:rsidRPr="00DD5D1B" w:rsidRDefault="00911FAD" w:rsidP="003E415E">
            <w:pPr>
              <w:pStyle w:val="movimento"/>
              <w:rPr>
                <w:color w:val="002060"/>
              </w:rPr>
            </w:pPr>
            <w:r w:rsidRPr="00DD5D1B">
              <w:rPr>
                <w:color w:val="002060"/>
              </w:rPr>
              <w:t>VECCHIOLA FEDERICO</w:t>
            </w:r>
          </w:p>
        </w:tc>
        <w:tc>
          <w:tcPr>
            <w:tcW w:w="2200" w:type="dxa"/>
            <w:tcMar>
              <w:top w:w="20" w:type="dxa"/>
              <w:left w:w="20" w:type="dxa"/>
              <w:bottom w:w="20" w:type="dxa"/>
              <w:right w:w="20" w:type="dxa"/>
            </w:tcMar>
            <w:vAlign w:val="center"/>
          </w:tcPr>
          <w:p w14:paraId="2DB0BECD" w14:textId="77777777" w:rsidR="00911FAD" w:rsidRPr="00DD5D1B" w:rsidRDefault="00911FAD" w:rsidP="003E415E">
            <w:pPr>
              <w:pStyle w:val="movimento2"/>
              <w:rPr>
                <w:color w:val="002060"/>
              </w:rPr>
            </w:pPr>
            <w:r w:rsidRPr="00DD5D1B">
              <w:rPr>
                <w:color w:val="002060"/>
              </w:rPr>
              <w:t xml:space="preserve">(REAL SAN GIORGIO) </w:t>
            </w:r>
          </w:p>
        </w:tc>
        <w:tc>
          <w:tcPr>
            <w:tcW w:w="800" w:type="dxa"/>
            <w:tcMar>
              <w:top w:w="20" w:type="dxa"/>
              <w:left w:w="20" w:type="dxa"/>
              <w:bottom w:w="20" w:type="dxa"/>
              <w:right w:w="20" w:type="dxa"/>
            </w:tcMar>
            <w:vAlign w:val="center"/>
          </w:tcPr>
          <w:p w14:paraId="70948919"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0D5C80FE"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30CD3BF5" w14:textId="77777777" w:rsidR="00911FAD" w:rsidRPr="00DD5D1B" w:rsidRDefault="00911FAD" w:rsidP="003E415E">
            <w:pPr>
              <w:pStyle w:val="movimento2"/>
              <w:rPr>
                <w:color w:val="002060"/>
              </w:rPr>
            </w:pPr>
            <w:r w:rsidRPr="00DD5D1B">
              <w:rPr>
                <w:color w:val="002060"/>
              </w:rPr>
              <w:t> </w:t>
            </w:r>
          </w:p>
        </w:tc>
      </w:tr>
    </w:tbl>
    <w:p w14:paraId="31A879FF" w14:textId="77777777" w:rsidR="00911FAD" w:rsidRPr="00DD5D1B" w:rsidRDefault="00911FAD" w:rsidP="00911FAD">
      <w:pPr>
        <w:pStyle w:val="diffida"/>
        <w:spacing w:before="80" w:beforeAutospacing="0" w:after="40" w:afterAutospacing="0"/>
        <w:jc w:val="left"/>
        <w:divId w:val="527259509"/>
        <w:rPr>
          <w:color w:val="002060"/>
        </w:rPr>
      </w:pPr>
      <w:r w:rsidRPr="00DD5D1B">
        <w:rPr>
          <w:color w:val="002060"/>
        </w:rPr>
        <w:t xml:space="preserve">Per essere entrato abusivamente nel terreno di gioco durante la gara ed avvicinatosi all'arbitro con fare minaccioso lo insultava ripetutamente. Allontanato. A fine gara faceva rientro nuovamente nel terreno di gioco. </w:t>
      </w:r>
    </w:p>
    <w:p w14:paraId="275CF944" w14:textId="77777777" w:rsidR="00911FAD" w:rsidRPr="00DD5D1B" w:rsidRDefault="00911FAD" w:rsidP="00911FAD">
      <w:pPr>
        <w:pStyle w:val="titolo20"/>
        <w:divId w:val="527259509"/>
        <w:rPr>
          <w:color w:val="002060"/>
        </w:rPr>
      </w:pPr>
      <w:r w:rsidRPr="00DD5D1B">
        <w:rPr>
          <w:color w:val="002060"/>
        </w:rPr>
        <w:t xml:space="preserve">SQUALIFICA FINO AL 17/ 4/2019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4A8757FC" w14:textId="77777777" w:rsidTr="00911FAD">
        <w:trPr>
          <w:divId w:val="527259509"/>
        </w:trPr>
        <w:tc>
          <w:tcPr>
            <w:tcW w:w="2200" w:type="dxa"/>
            <w:tcMar>
              <w:top w:w="20" w:type="dxa"/>
              <w:left w:w="20" w:type="dxa"/>
              <w:bottom w:w="20" w:type="dxa"/>
              <w:right w:w="20" w:type="dxa"/>
            </w:tcMar>
            <w:vAlign w:val="center"/>
          </w:tcPr>
          <w:p w14:paraId="34D36013" w14:textId="77777777" w:rsidR="00911FAD" w:rsidRPr="00DD5D1B" w:rsidRDefault="00911FAD" w:rsidP="003E415E">
            <w:pPr>
              <w:pStyle w:val="movimento"/>
              <w:rPr>
                <w:color w:val="002060"/>
              </w:rPr>
            </w:pPr>
            <w:r w:rsidRPr="00DD5D1B">
              <w:rPr>
                <w:color w:val="002060"/>
              </w:rPr>
              <w:t>BACHETTI STEFANO</w:t>
            </w:r>
          </w:p>
        </w:tc>
        <w:tc>
          <w:tcPr>
            <w:tcW w:w="2200" w:type="dxa"/>
            <w:tcMar>
              <w:top w:w="20" w:type="dxa"/>
              <w:left w:w="20" w:type="dxa"/>
              <w:bottom w:w="20" w:type="dxa"/>
              <w:right w:w="20" w:type="dxa"/>
            </w:tcMar>
            <w:vAlign w:val="center"/>
          </w:tcPr>
          <w:p w14:paraId="2C197F7D" w14:textId="77777777" w:rsidR="00911FAD" w:rsidRPr="00DD5D1B" w:rsidRDefault="00911FAD" w:rsidP="003E415E">
            <w:pPr>
              <w:pStyle w:val="movimento2"/>
              <w:rPr>
                <w:color w:val="002060"/>
              </w:rPr>
            </w:pPr>
            <w:r w:rsidRPr="00DD5D1B">
              <w:rPr>
                <w:color w:val="002060"/>
              </w:rPr>
              <w:t xml:space="preserve">(EAGLES PAGLIARE) </w:t>
            </w:r>
          </w:p>
        </w:tc>
        <w:tc>
          <w:tcPr>
            <w:tcW w:w="800" w:type="dxa"/>
            <w:tcMar>
              <w:top w:w="20" w:type="dxa"/>
              <w:left w:w="20" w:type="dxa"/>
              <w:bottom w:w="20" w:type="dxa"/>
              <w:right w:w="20" w:type="dxa"/>
            </w:tcMar>
            <w:vAlign w:val="center"/>
          </w:tcPr>
          <w:p w14:paraId="693C95EE"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450BC27"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384F0533" w14:textId="77777777" w:rsidR="00911FAD" w:rsidRPr="00DD5D1B" w:rsidRDefault="00911FAD" w:rsidP="003E415E">
            <w:pPr>
              <w:pStyle w:val="movimento2"/>
              <w:rPr>
                <w:color w:val="002060"/>
              </w:rPr>
            </w:pPr>
            <w:r w:rsidRPr="00DD5D1B">
              <w:rPr>
                <w:color w:val="002060"/>
              </w:rPr>
              <w:t> </w:t>
            </w:r>
          </w:p>
        </w:tc>
      </w:tr>
    </w:tbl>
    <w:p w14:paraId="45472BF3" w14:textId="77777777" w:rsidR="00911FAD" w:rsidRPr="00DD5D1B" w:rsidRDefault="00911FAD" w:rsidP="00911FAD">
      <w:pPr>
        <w:pStyle w:val="diffida"/>
        <w:spacing w:before="80" w:beforeAutospacing="0" w:after="40" w:afterAutospacing="0"/>
        <w:jc w:val="left"/>
        <w:divId w:val="527259509"/>
        <w:rPr>
          <w:color w:val="002060"/>
        </w:rPr>
      </w:pPr>
      <w:r w:rsidRPr="00DD5D1B">
        <w:rPr>
          <w:color w:val="002060"/>
        </w:rPr>
        <w:t xml:space="preserve">Per comportamento non regolamentare tenuto a fine gara. </w:t>
      </w:r>
    </w:p>
    <w:p w14:paraId="566DD51B" w14:textId="77777777" w:rsidR="00911FAD" w:rsidRPr="00DD5D1B" w:rsidRDefault="00911FAD" w:rsidP="00911FAD">
      <w:pPr>
        <w:pStyle w:val="titolo20"/>
        <w:divId w:val="527259509"/>
        <w:rPr>
          <w:color w:val="002060"/>
        </w:rPr>
      </w:pPr>
      <w:r w:rsidRPr="00DD5D1B">
        <w:rPr>
          <w:color w:val="002060"/>
        </w:rPr>
        <w:t xml:space="preserve">SQUALIFICA FINO AL 10/ 4/2019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6384394A" w14:textId="77777777" w:rsidTr="00911FAD">
        <w:trPr>
          <w:divId w:val="527259509"/>
        </w:trPr>
        <w:tc>
          <w:tcPr>
            <w:tcW w:w="2200" w:type="dxa"/>
            <w:tcMar>
              <w:top w:w="20" w:type="dxa"/>
              <w:left w:w="20" w:type="dxa"/>
              <w:bottom w:w="20" w:type="dxa"/>
              <w:right w:w="20" w:type="dxa"/>
            </w:tcMar>
            <w:vAlign w:val="center"/>
          </w:tcPr>
          <w:p w14:paraId="4E953FC1" w14:textId="77777777" w:rsidR="00911FAD" w:rsidRPr="00DD5D1B" w:rsidRDefault="00911FAD" w:rsidP="003E415E">
            <w:pPr>
              <w:pStyle w:val="movimento"/>
              <w:rPr>
                <w:color w:val="002060"/>
              </w:rPr>
            </w:pPr>
            <w:r w:rsidRPr="00DD5D1B">
              <w:rPr>
                <w:color w:val="002060"/>
              </w:rPr>
              <w:t>FACCHINI MASSIMO</w:t>
            </w:r>
          </w:p>
        </w:tc>
        <w:tc>
          <w:tcPr>
            <w:tcW w:w="2200" w:type="dxa"/>
            <w:tcMar>
              <w:top w:w="20" w:type="dxa"/>
              <w:left w:w="20" w:type="dxa"/>
              <w:bottom w:w="20" w:type="dxa"/>
              <w:right w:w="20" w:type="dxa"/>
            </w:tcMar>
            <w:vAlign w:val="center"/>
          </w:tcPr>
          <w:p w14:paraId="4EBBABE0" w14:textId="77777777" w:rsidR="00911FAD" w:rsidRPr="00DD5D1B" w:rsidRDefault="00911FAD" w:rsidP="003E415E">
            <w:pPr>
              <w:pStyle w:val="movimento2"/>
              <w:rPr>
                <w:color w:val="002060"/>
              </w:rPr>
            </w:pPr>
            <w:r w:rsidRPr="00DD5D1B">
              <w:rPr>
                <w:color w:val="002060"/>
              </w:rPr>
              <w:t xml:space="preserve">(MONTALTO DI CUCCURANO CA5) </w:t>
            </w:r>
          </w:p>
        </w:tc>
        <w:tc>
          <w:tcPr>
            <w:tcW w:w="800" w:type="dxa"/>
            <w:tcMar>
              <w:top w:w="20" w:type="dxa"/>
              <w:left w:w="20" w:type="dxa"/>
              <w:bottom w:w="20" w:type="dxa"/>
              <w:right w:w="20" w:type="dxa"/>
            </w:tcMar>
            <w:vAlign w:val="center"/>
          </w:tcPr>
          <w:p w14:paraId="10BD8546"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1AE7A30"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2D926046" w14:textId="77777777" w:rsidR="00911FAD" w:rsidRPr="00DD5D1B" w:rsidRDefault="00911FAD" w:rsidP="003E415E">
            <w:pPr>
              <w:pStyle w:val="movimento2"/>
              <w:rPr>
                <w:color w:val="002060"/>
              </w:rPr>
            </w:pPr>
            <w:r w:rsidRPr="00DD5D1B">
              <w:rPr>
                <w:color w:val="002060"/>
              </w:rPr>
              <w:t> </w:t>
            </w:r>
          </w:p>
        </w:tc>
      </w:tr>
    </w:tbl>
    <w:p w14:paraId="6296C03F" w14:textId="77777777" w:rsidR="00911FAD" w:rsidRPr="00DD5D1B" w:rsidRDefault="00911FAD" w:rsidP="00911FAD">
      <w:pPr>
        <w:pStyle w:val="diffida"/>
        <w:spacing w:before="80" w:beforeAutospacing="0" w:after="40" w:afterAutospacing="0"/>
        <w:jc w:val="left"/>
        <w:divId w:val="527259509"/>
        <w:rPr>
          <w:color w:val="002060"/>
        </w:rPr>
      </w:pPr>
      <w:r w:rsidRPr="00DD5D1B">
        <w:rPr>
          <w:color w:val="002060"/>
        </w:rPr>
        <w:t xml:space="preserve">Per proteste nei confronti dell'arbitro. Allontanato. </w:t>
      </w:r>
    </w:p>
    <w:p w14:paraId="4C5A0E19" w14:textId="77777777" w:rsidR="00911FAD" w:rsidRPr="00DD5D1B" w:rsidRDefault="00911FAD" w:rsidP="00911FAD">
      <w:pPr>
        <w:pStyle w:val="titolo3"/>
        <w:divId w:val="527259509"/>
        <w:rPr>
          <w:color w:val="002060"/>
        </w:rPr>
      </w:pPr>
      <w:r w:rsidRPr="00DD5D1B">
        <w:rPr>
          <w:color w:val="002060"/>
        </w:rPr>
        <w:t xml:space="preserve">A CARICO CALCIATORI ESPULSI DAL CAMPO </w:t>
      </w:r>
    </w:p>
    <w:p w14:paraId="35DBAD6C" w14:textId="77777777" w:rsidR="00911FAD" w:rsidRPr="00DD5D1B" w:rsidRDefault="00911FAD" w:rsidP="00911FAD">
      <w:pPr>
        <w:pStyle w:val="titolo20"/>
        <w:divId w:val="527259509"/>
        <w:rPr>
          <w:color w:val="002060"/>
        </w:rPr>
      </w:pPr>
      <w:r w:rsidRPr="00DD5D1B">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3F66BA26" w14:textId="77777777" w:rsidTr="00911FAD">
        <w:trPr>
          <w:divId w:val="527259509"/>
        </w:trPr>
        <w:tc>
          <w:tcPr>
            <w:tcW w:w="2200" w:type="dxa"/>
            <w:tcMar>
              <w:top w:w="20" w:type="dxa"/>
              <w:left w:w="20" w:type="dxa"/>
              <w:bottom w:w="20" w:type="dxa"/>
              <w:right w:w="20" w:type="dxa"/>
            </w:tcMar>
            <w:vAlign w:val="center"/>
          </w:tcPr>
          <w:p w14:paraId="4798E7FE" w14:textId="77777777" w:rsidR="00911FAD" w:rsidRPr="00DD5D1B" w:rsidRDefault="00911FAD" w:rsidP="003E415E">
            <w:pPr>
              <w:pStyle w:val="movimento"/>
              <w:rPr>
                <w:color w:val="002060"/>
              </w:rPr>
            </w:pPr>
            <w:r w:rsidRPr="00DD5D1B">
              <w:rPr>
                <w:color w:val="002060"/>
              </w:rPr>
              <w:t>SANCHEZ HERNANDEZ RICHARD JESUS</w:t>
            </w:r>
          </w:p>
        </w:tc>
        <w:tc>
          <w:tcPr>
            <w:tcW w:w="2200" w:type="dxa"/>
            <w:tcMar>
              <w:top w:w="20" w:type="dxa"/>
              <w:left w:w="20" w:type="dxa"/>
              <w:bottom w:w="20" w:type="dxa"/>
              <w:right w:w="20" w:type="dxa"/>
            </w:tcMar>
            <w:vAlign w:val="center"/>
          </w:tcPr>
          <w:p w14:paraId="5008DA5B" w14:textId="77777777" w:rsidR="00911FAD" w:rsidRPr="00DD5D1B" w:rsidRDefault="00911FAD" w:rsidP="003E415E">
            <w:pPr>
              <w:pStyle w:val="movimento2"/>
              <w:rPr>
                <w:color w:val="002060"/>
              </w:rPr>
            </w:pPr>
            <w:r w:rsidRPr="00DD5D1B">
              <w:rPr>
                <w:color w:val="002060"/>
              </w:rPr>
              <w:t xml:space="preserve">(CERRETO D ESI C5 A.S.D.) </w:t>
            </w:r>
          </w:p>
        </w:tc>
        <w:tc>
          <w:tcPr>
            <w:tcW w:w="800" w:type="dxa"/>
            <w:tcMar>
              <w:top w:w="20" w:type="dxa"/>
              <w:left w:w="20" w:type="dxa"/>
              <w:bottom w:w="20" w:type="dxa"/>
              <w:right w:w="20" w:type="dxa"/>
            </w:tcMar>
            <w:vAlign w:val="center"/>
          </w:tcPr>
          <w:p w14:paraId="7EADC227"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AFE3DFD" w14:textId="77777777" w:rsidR="00911FAD" w:rsidRPr="00DD5D1B" w:rsidRDefault="00911FAD" w:rsidP="003E415E">
            <w:pPr>
              <w:pStyle w:val="movimento"/>
              <w:rPr>
                <w:color w:val="002060"/>
              </w:rPr>
            </w:pPr>
            <w:r w:rsidRPr="00DD5D1B">
              <w:rPr>
                <w:color w:val="002060"/>
              </w:rPr>
              <w:t>LUCARELLI GIORGIO</w:t>
            </w:r>
          </w:p>
        </w:tc>
        <w:tc>
          <w:tcPr>
            <w:tcW w:w="2200" w:type="dxa"/>
            <w:tcMar>
              <w:top w:w="20" w:type="dxa"/>
              <w:left w:w="20" w:type="dxa"/>
              <w:bottom w:w="20" w:type="dxa"/>
              <w:right w:w="20" w:type="dxa"/>
            </w:tcMar>
            <w:vAlign w:val="center"/>
          </w:tcPr>
          <w:p w14:paraId="369CFB70" w14:textId="77777777" w:rsidR="00911FAD" w:rsidRPr="00DD5D1B" w:rsidRDefault="00911FAD" w:rsidP="003E415E">
            <w:pPr>
              <w:pStyle w:val="movimento2"/>
              <w:rPr>
                <w:color w:val="002060"/>
              </w:rPr>
            </w:pPr>
            <w:r w:rsidRPr="00DD5D1B">
              <w:rPr>
                <w:color w:val="002060"/>
              </w:rPr>
              <w:t xml:space="preserve">(GAGLIOLE F.C.) </w:t>
            </w:r>
          </w:p>
        </w:tc>
      </w:tr>
      <w:tr w:rsidR="00911FAD" w:rsidRPr="00DD5D1B" w14:paraId="54F3FE3D" w14:textId="77777777" w:rsidTr="00911FAD">
        <w:trPr>
          <w:divId w:val="527259509"/>
        </w:trPr>
        <w:tc>
          <w:tcPr>
            <w:tcW w:w="2200" w:type="dxa"/>
            <w:tcMar>
              <w:top w:w="20" w:type="dxa"/>
              <w:left w:w="20" w:type="dxa"/>
              <w:bottom w:w="20" w:type="dxa"/>
              <w:right w:w="20" w:type="dxa"/>
            </w:tcMar>
            <w:vAlign w:val="center"/>
          </w:tcPr>
          <w:p w14:paraId="63002210" w14:textId="77777777" w:rsidR="00911FAD" w:rsidRPr="00DD5D1B" w:rsidRDefault="00911FAD" w:rsidP="003E415E">
            <w:pPr>
              <w:pStyle w:val="movimento"/>
              <w:rPr>
                <w:color w:val="002060"/>
              </w:rPr>
            </w:pPr>
            <w:r w:rsidRPr="00DD5D1B">
              <w:rPr>
                <w:color w:val="002060"/>
              </w:rPr>
              <w:t>STAFFOLANI SIMONE</w:t>
            </w:r>
          </w:p>
        </w:tc>
        <w:tc>
          <w:tcPr>
            <w:tcW w:w="2200" w:type="dxa"/>
            <w:tcMar>
              <w:top w:w="20" w:type="dxa"/>
              <w:left w:w="20" w:type="dxa"/>
              <w:bottom w:w="20" w:type="dxa"/>
              <w:right w:w="20" w:type="dxa"/>
            </w:tcMar>
            <w:vAlign w:val="center"/>
          </w:tcPr>
          <w:p w14:paraId="1727ACFC" w14:textId="77777777" w:rsidR="00911FAD" w:rsidRPr="00DD5D1B" w:rsidRDefault="00911FAD" w:rsidP="003E415E">
            <w:pPr>
              <w:pStyle w:val="movimento2"/>
              <w:rPr>
                <w:color w:val="002060"/>
              </w:rPr>
            </w:pPr>
            <w:r w:rsidRPr="00DD5D1B">
              <w:rPr>
                <w:color w:val="002060"/>
              </w:rPr>
              <w:t xml:space="preserve">(GAGLIOLE F.C.) </w:t>
            </w:r>
          </w:p>
        </w:tc>
        <w:tc>
          <w:tcPr>
            <w:tcW w:w="800" w:type="dxa"/>
            <w:tcMar>
              <w:top w:w="20" w:type="dxa"/>
              <w:left w:w="20" w:type="dxa"/>
              <w:bottom w:w="20" w:type="dxa"/>
              <w:right w:w="20" w:type="dxa"/>
            </w:tcMar>
            <w:vAlign w:val="center"/>
          </w:tcPr>
          <w:p w14:paraId="68240BF9"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49EC33C9"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058B882E" w14:textId="77777777" w:rsidR="00911FAD" w:rsidRPr="00DD5D1B" w:rsidRDefault="00911FAD" w:rsidP="003E415E">
            <w:pPr>
              <w:pStyle w:val="movimento2"/>
              <w:rPr>
                <w:color w:val="002060"/>
              </w:rPr>
            </w:pPr>
            <w:r w:rsidRPr="00DD5D1B">
              <w:rPr>
                <w:color w:val="002060"/>
              </w:rPr>
              <w:t> </w:t>
            </w:r>
          </w:p>
        </w:tc>
      </w:tr>
    </w:tbl>
    <w:p w14:paraId="2F6D4679" w14:textId="77777777" w:rsidR="00911FAD" w:rsidRPr="00DD5D1B" w:rsidRDefault="00911FAD" w:rsidP="00911FAD">
      <w:pPr>
        <w:pStyle w:val="titolo20"/>
        <w:divId w:val="527259509"/>
        <w:rPr>
          <w:color w:val="002060"/>
        </w:rPr>
      </w:pPr>
      <w:r w:rsidRPr="00DD5D1B">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466B7158" w14:textId="77777777" w:rsidTr="00911FAD">
        <w:trPr>
          <w:divId w:val="527259509"/>
        </w:trPr>
        <w:tc>
          <w:tcPr>
            <w:tcW w:w="2200" w:type="dxa"/>
            <w:tcMar>
              <w:top w:w="20" w:type="dxa"/>
              <w:left w:w="20" w:type="dxa"/>
              <w:bottom w:w="20" w:type="dxa"/>
              <w:right w:w="20" w:type="dxa"/>
            </w:tcMar>
            <w:vAlign w:val="center"/>
          </w:tcPr>
          <w:p w14:paraId="0E356168" w14:textId="77777777" w:rsidR="00911FAD" w:rsidRPr="00DD5D1B" w:rsidRDefault="00911FAD" w:rsidP="003E415E">
            <w:pPr>
              <w:pStyle w:val="movimento"/>
              <w:rPr>
                <w:color w:val="002060"/>
              </w:rPr>
            </w:pPr>
            <w:r w:rsidRPr="00DD5D1B">
              <w:rPr>
                <w:color w:val="002060"/>
              </w:rPr>
              <w:t>BATTISTELLI ANDREA</w:t>
            </w:r>
          </w:p>
        </w:tc>
        <w:tc>
          <w:tcPr>
            <w:tcW w:w="2200" w:type="dxa"/>
            <w:tcMar>
              <w:top w:w="20" w:type="dxa"/>
              <w:left w:w="20" w:type="dxa"/>
              <w:bottom w:w="20" w:type="dxa"/>
              <w:right w:w="20" w:type="dxa"/>
            </w:tcMar>
            <w:vAlign w:val="center"/>
          </w:tcPr>
          <w:p w14:paraId="30E69744" w14:textId="77777777" w:rsidR="00911FAD" w:rsidRPr="00DD5D1B" w:rsidRDefault="00911FAD" w:rsidP="003E415E">
            <w:pPr>
              <w:pStyle w:val="movimento2"/>
              <w:rPr>
                <w:color w:val="002060"/>
              </w:rPr>
            </w:pPr>
            <w:r w:rsidRPr="00DD5D1B">
              <w:rPr>
                <w:color w:val="002060"/>
              </w:rPr>
              <w:t xml:space="preserve">(ATL URBINO C5 1999) </w:t>
            </w:r>
          </w:p>
        </w:tc>
        <w:tc>
          <w:tcPr>
            <w:tcW w:w="800" w:type="dxa"/>
            <w:tcMar>
              <w:top w:w="20" w:type="dxa"/>
              <w:left w:w="20" w:type="dxa"/>
              <w:bottom w:w="20" w:type="dxa"/>
              <w:right w:w="20" w:type="dxa"/>
            </w:tcMar>
            <w:vAlign w:val="center"/>
          </w:tcPr>
          <w:p w14:paraId="1945E64B"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29A095E0" w14:textId="77777777" w:rsidR="00911FAD" w:rsidRPr="00DD5D1B" w:rsidRDefault="00911FAD" w:rsidP="003E415E">
            <w:pPr>
              <w:pStyle w:val="movimento"/>
              <w:rPr>
                <w:color w:val="002060"/>
              </w:rPr>
            </w:pPr>
            <w:r w:rsidRPr="00DD5D1B">
              <w:rPr>
                <w:color w:val="002060"/>
              </w:rPr>
              <w:t>BIBA URIM</w:t>
            </w:r>
          </w:p>
        </w:tc>
        <w:tc>
          <w:tcPr>
            <w:tcW w:w="2200" w:type="dxa"/>
            <w:tcMar>
              <w:top w:w="20" w:type="dxa"/>
              <w:left w:w="20" w:type="dxa"/>
              <w:bottom w:w="20" w:type="dxa"/>
              <w:right w:w="20" w:type="dxa"/>
            </w:tcMar>
            <w:vAlign w:val="center"/>
          </w:tcPr>
          <w:p w14:paraId="10A288EC" w14:textId="77777777" w:rsidR="00911FAD" w:rsidRPr="00DD5D1B" w:rsidRDefault="00911FAD" w:rsidP="003E415E">
            <w:pPr>
              <w:pStyle w:val="movimento2"/>
              <w:rPr>
                <w:color w:val="002060"/>
              </w:rPr>
            </w:pPr>
            <w:r w:rsidRPr="00DD5D1B">
              <w:rPr>
                <w:color w:val="002060"/>
              </w:rPr>
              <w:t xml:space="preserve">(EAGLES PAGLIARE) </w:t>
            </w:r>
          </w:p>
        </w:tc>
      </w:tr>
      <w:tr w:rsidR="00911FAD" w:rsidRPr="00DD5D1B" w14:paraId="6458EE60" w14:textId="77777777" w:rsidTr="00911FAD">
        <w:trPr>
          <w:divId w:val="527259509"/>
        </w:trPr>
        <w:tc>
          <w:tcPr>
            <w:tcW w:w="2200" w:type="dxa"/>
            <w:tcMar>
              <w:top w:w="20" w:type="dxa"/>
              <w:left w:w="20" w:type="dxa"/>
              <w:bottom w:w="20" w:type="dxa"/>
              <w:right w:w="20" w:type="dxa"/>
            </w:tcMar>
            <w:vAlign w:val="center"/>
          </w:tcPr>
          <w:p w14:paraId="22E80BDF" w14:textId="77777777" w:rsidR="00911FAD" w:rsidRPr="00DD5D1B" w:rsidRDefault="00911FAD" w:rsidP="003E415E">
            <w:pPr>
              <w:pStyle w:val="movimento"/>
              <w:rPr>
                <w:color w:val="002060"/>
              </w:rPr>
            </w:pPr>
            <w:r w:rsidRPr="00DD5D1B">
              <w:rPr>
                <w:color w:val="002060"/>
              </w:rPr>
              <w:t>TUMINO JACOPO</w:t>
            </w:r>
          </w:p>
        </w:tc>
        <w:tc>
          <w:tcPr>
            <w:tcW w:w="2200" w:type="dxa"/>
            <w:tcMar>
              <w:top w:w="20" w:type="dxa"/>
              <w:left w:w="20" w:type="dxa"/>
              <w:bottom w:w="20" w:type="dxa"/>
              <w:right w:w="20" w:type="dxa"/>
            </w:tcMar>
            <w:vAlign w:val="center"/>
          </w:tcPr>
          <w:p w14:paraId="3B1C27C1" w14:textId="77777777" w:rsidR="00911FAD" w:rsidRPr="00DD5D1B" w:rsidRDefault="00911FAD" w:rsidP="003E415E">
            <w:pPr>
              <w:pStyle w:val="movimento2"/>
              <w:rPr>
                <w:color w:val="002060"/>
              </w:rPr>
            </w:pPr>
            <w:r w:rsidRPr="00DD5D1B">
              <w:rPr>
                <w:color w:val="002060"/>
              </w:rPr>
              <w:t xml:space="preserve">(INVICTA FUTSAL MACERATA) </w:t>
            </w:r>
          </w:p>
        </w:tc>
        <w:tc>
          <w:tcPr>
            <w:tcW w:w="800" w:type="dxa"/>
            <w:tcMar>
              <w:top w:w="20" w:type="dxa"/>
              <w:left w:w="20" w:type="dxa"/>
              <w:bottom w:w="20" w:type="dxa"/>
              <w:right w:w="20" w:type="dxa"/>
            </w:tcMar>
            <w:vAlign w:val="center"/>
          </w:tcPr>
          <w:p w14:paraId="422DE45D"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759EA809" w14:textId="77777777" w:rsidR="00911FAD" w:rsidRPr="00DD5D1B" w:rsidRDefault="00911FAD" w:rsidP="003E415E">
            <w:pPr>
              <w:pStyle w:val="movimento"/>
              <w:rPr>
                <w:color w:val="002060"/>
              </w:rPr>
            </w:pPr>
            <w:r w:rsidRPr="00DD5D1B">
              <w:rPr>
                <w:color w:val="002060"/>
              </w:rPr>
              <w:t>CARDINALI DAVIDE</w:t>
            </w:r>
          </w:p>
        </w:tc>
        <w:tc>
          <w:tcPr>
            <w:tcW w:w="2200" w:type="dxa"/>
            <w:tcMar>
              <w:top w:w="20" w:type="dxa"/>
              <w:left w:w="20" w:type="dxa"/>
              <w:bottom w:w="20" w:type="dxa"/>
              <w:right w:w="20" w:type="dxa"/>
            </w:tcMar>
            <w:vAlign w:val="center"/>
          </w:tcPr>
          <w:p w14:paraId="62A162D2" w14:textId="77777777" w:rsidR="00911FAD" w:rsidRPr="00DD5D1B" w:rsidRDefault="00911FAD" w:rsidP="003E415E">
            <w:pPr>
              <w:pStyle w:val="movimento2"/>
              <w:rPr>
                <w:color w:val="002060"/>
              </w:rPr>
            </w:pPr>
            <w:r w:rsidRPr="00DD5D1B">
              <w:rPr>
                <w:color w:val="002060"/>
              </w:rPr>
              <w:t xml:space="preserve">(SPORTLAND) </w:t>
            </w:r>
          </w:p>
        </w:tc>
      </w:tr>
    </w:tbl>
    <w:p w14:paraId="42BDBBC8" w14:textId="77777777" w:rsidR="00911FAD" w:rsidRPr="00DD5D1B" w:rsidRDefault="00911FAD" w:rsidP="00911FAD">
      <w:pPr>
        <w:pStyle w:val="titolo3"/>
        <w:divId w:val="527259509"/>
        <w:rPr>
          <w:color w:val="002060"/>
        </w:rPr>
      </w:pPr>
      <w:r w:rsidRPr="00DD5D1B">
        <w:rPr>
          <w:color w:val="002060"/>
        </w:rPr>
        <w:t xml:space="preserve">A CARICO CALCIATORI NON ESPULSI DAL CAMPO </w:t>
      </w:r>
    </w:p>
    <w:p w14:paraId="03D9B882" w14:textId="77777777" w:rsidR="00911FAD" w:rsidRPr="00DD5D1B" w:rsidRDefault="00911FAD" w:rsidP="00911FAD">
      <w:pPr>
        <w:pStyle w:val="titolo20"/>
        <w:divId w:val="527259509"/>
        <w:rPr>
          <w:color w:val="002060"/>
        </w:rPr>
      </w:pPr>
      <w:r w:rsidRPr="00DD5D1B">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0291EAFD" w14:textId="77777777" w:rsidTr="00911FAD">
        <w:trPr>
          <w:divId w:val="527259509"/>
        </w:trPr>
        <w:tc>
          <w:tcPr>
            <w:tcW w:w="2200" w:type="dxa"/>
            <w:tcMar>
              <w:top w:w="20" w:type="dxa"/>
              <w:left w:w="20" w:type="dxa"/>
              <w:bottom w:w="20" w:type="dxa"/>
              <w:right w:w="20" w:type="dxa"/>
            </w:tcMar>
            <w:vAlign w:val="center"/>
          </w:tcPr>
          <w:p w14:paraId="52880654" w14:textId="77777777" w:rsidR="00911FAD" w:rsidRPr="00DD5D1B" w:rsidRDefault="00911FAD" w:rsidP="003E415E">
            <w:pPr>
              <w:pStyle w:val="movimento"/>
              <w:rPr>
                <w:color w:val="002060"/>
              </w:rPr>
            </w:pPr>
            <w:r w:rsidRPr="00DD5D1B">
              <w:rPr>
                <w:color w:val="002060"/>
              </w:rPr>
              <w:t>NICOLETTI LUDOVICO</w:t>
            </w:r>
          </w:p>
        </w:tc>
        <w:tc>
          <w:tcPr>
            <w:tcW w:w="2200" w:type="dxa"/>
            <w:tcMar>
              <w:top w:w="20" w:type="dxa"/>
              <w:left w:w="20" w:type="dxa"/>
              <w:bottom w:w="20" w:type="dxa"/>
              <w:right w:w="20" w:type="dxa"/>
            </w:tcMar>
            <w:vAlign w:val="center"/>
          </w:tcPr>
          <w:p w14:paraId="476799B5" w14:textId="77777777" w:rsidR="00911FAD" w:rsidRPr="00DD5D1B" w:rsidRDefault="00911FAD" w:rsidP="003E415E">
            <w:pPr>
              <w:pStyle w:val="movimento2"/>
              <w:rPr>
                <w:color w:val="002060"/>
              </w:rPr>
            </w:pPr>
            <w:r w:rsidRPr="00DD5D1B">
              <w:rPr>
                <w:color w:val="002060"/>
              </w:rPr>
              <w:t xml:space="preserve">(ACLI MANTOVANI CALCIO A 5) </w:t>
            </w:r>
          </w:p>
        </w:tc>
        <w:tc>
          <w:tcPr>
            <w:tcW w:w="800" w:type="dxa"/>
            <w:tcMar>
              <w:top w:w="20" w:type="dxa"/>
              <w:left w:w="20" w:type="dxa"/>
              <w:bottom w:w="20" w:type="dxa"/>
              <w:right w:w="20" w:type="dxa"/>
            </w:tcMar>
            <w:vAlign w:val="center"/>
          </w:tcPr>
          <w:p w14:paraId="6C80A2BF"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1DF06C1B" w14:textId="77777777" w:rsidR="00911FAD" w:rsidRPr="00DD5D1B" w:rsidRDefault="00911FAD" w:rsidP="003E415E">
            <w:pPr>
              <w:pStyle w:val="movimento"/>
              <w:rPr>
                <w:color w:val="002060"/>
              </w:rPr>
            </w:pPr>
            <w:r w:rsidRPr="00DD5D1B">
              <w:rPr>
                <w:color w:val="002060"/>
              </w:rPr>
              <w:t>RAMOS ROMERO ISMAEL</w:t>
            </w:r>
          </w:p>
        </w:tc>
        <w:tc>
          <w:tcPr>
            <w:tcW w:w="2200" w:type="dxa"/>
            <w:tcMar>
              <w:top w:w="20" w:type="dxa"/>
              <w:left w:w="20" w:type="dxa"/>
              <w:bottom w:w="20" w:type="dxa"/>
              <w:right w:w="20" w:type="dxa"/>
            </w:tcMar>
            <w:vAlign w:val="center"/>
          </w:tcPr>
          <w:p w14:paraId="2B6FFEE2" w14:textId="77777777" w:rsidR="00911FAD" w:rsidRPr="00DD5D1B" w:rsidRDefault="00911FAD" w:rsidP="003E415E">
            <w:pPr>
              <w:pStyle w:val="movimento2"/>
              <w:rPr>
                <w:color w:val="002060"/>
              </w:rPr>
            </w:pPr>
            <w:r w:rsidRPr="00DD5D1B">
              <w:rPr>
                <w:color w:val="002060"/>
              </w:rPr>
              <w:t xml:space="preserve">(CERRETO D ESI C5 A.S.D.) </w:t>
            </w:r>
          </w:p>
        </w:tc>
      </w:tr>
      <w:tr w:rsidR="00911FAD" w:rsidRPr="00DD5D1B" w14:paraId="559FEBF4" w14:textId="77777777" w:rsidTr="00911FAD">
        <w:trPr>
          <w:divId w:val="527259509"/>
        </w:trPr>
        <w:tc>
          <w:tcPr>
            <w:tcW w:w="2200" w:type="dxa"/>
            <w:tcMar>
              <w:top w:w="20" w:type="dxa"/>
              <w:left w:w="20" w:type="dxa"/>
              <w:bottom w:w="20" w:type="dxa"/>
              <w:right w:w="20" w:type="dxa"/>
            </w:tcMar>
            <w:vAlign w:val="center"/>
          </w:tcPr>
          <w:p w14:paraId="32F098F1" w14:textId="77777777" w:rsidR="00911FAD" w:rsidRPr="00DD5D1B" w:rsidRDefault="00911FAD" w:rsidP="003E415E">
            <w:pPr>
              <w:pStyle w:val="movimento"/>
              <w:rPr>
                <w:color w:val="002060"/>
              </w:rPr>
            </w:pPr>
            <w:r w:rsidRPr="00DD5D1B">
              <w:rPr>
                <w:color w:val="002060"/>
              </w:rPr>
              <w:t>SANCHEZ HERNANDEZ RICHARD JESUS</w:t>
            </w:r>
          </w:p>
        </w:tc>
        <w:tc>
          <w:tcPr>
            <w:tcW w:w="2200" w:type="dxa"/>
            <w:tcMar>
              <w:top w:w="20" w:type="dxa"/>
              <w:left w:w="20" w:type="dxa"/>
              <w:bottom w:w="20" w:type="dxa"/>
              <w:right w:w="20" w:type="dxa"/>
            </w:tcMar>
            <w:vAlign w:val="center"/>
          </w:tcPr>
          <w:p w14:paraId="532835C3" w14:textId="77777777" w:rsidR="00911FAD" w:rsidRPr="00DD5D1B" w:rsidRDefault="00911FAD" w:rsidP="003E415E">
            <w:pPr>
              <w:pStyle w:val="movimento2"/>
              <w:rPr>
                <w:color w:val="002060"/>
              </w:rPr>
            </w:pPr>
            <w:r w:rsidRPr="00DD5D1B">
              <w:rPr>
                <w:color w:val="002060"/>
              </w:rPr>
              <w:t xml:space="preserve">(CERRETO D ESI C5 A.S.D.) </w:t>
            </w:r>
          </w:p>
        </w:tc>
        <w:tc>
          <w:tcPr>
            <w:tcW w:w="800" w:type="dxa"/>
            <w:tcMar>
              <w:top w:w="20" w:type="dxa"/>
              <w:left w:w="20" w:type="dxa"/>
              <w:bottom w:w="20" w:type="dxa"/>
              <w:right w:w="20" w:type="dxa"/>
            </w:tcMar>
            <w:vAlign w:val="center"/>
          </w:tcPr>
          <w:p w14:paraId="48A34D03"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3BCE3765" w14:textId="77777777" w:rsidR="00911FAD" w:rsidRPr="00DD5D1B" w:rsidRDefault="00911FAD" w:rsidP="003E415E">
            <w:pPr>
              <w:pStyle w:val="movimento"/>
              <w:rPr>
                <w:color w:val="002060"/>
              </w:rPr>
            </w:pPr>
            <w:r w:rsidRPr="00DD5D1B">
              <w:rPr>
                <w:color w:val="002060"/>
              </w:rPr>
              <w:t>GIRONACCI EMANUELE</w:t>
            </w:r>
          </w:p>
        </w:tc>
        <w:tc>
          <w:tcPr>
            <w:tcW w:w="2200" w:type="dxa"/>
            <w:tcMar>
              <w:top w:w="20" w:type="dxa"/>
              <w:left w:w="20" w:type="dxa"/>
              <w:bottom w:w="20" w:type="dxa"/>
              <w:right w:w="20" w:type="dxa"/>
            </w:tcMar>
            <w:vAlign w:val="center"/>
          </w:tcPr>
          <w:p w14:paraId="712FE638" w14:textId="77777777" w:rsidR="00911FAD" w:rsidRPr="00DD5D1B" w:rsidRDefault="00911FAD" w:rsidP="003E415E">
            <w:pPr>
              <w:pStyle w:val="movimento2"/>
              <w:rPr>
                <w:color w:val="002060"/>
              </w:rPr>
            </w:pPr>
            <w:r w:rsidRPr="00DD5D1B">
              <w:rPr>
                <w:color w:val="002060"/>
              </w:rPr>
              <w:t xml:space="preserve">(FUTSAL FERMO S.C.) </w:t>
            </w:r>
          </w:p>
        </w:tc>
      </w:tr>
      <w:tr w:rsidR="00911FAD" w:rsidRPr="00DD5D1B" w14:paraId="7E62B786" w14:textId="77777777" w:rsidTr="00911FAD">
        <w:trPr>
          <w:divId w:val="527259509"/>
        </w:trPr>
        <w:tc>
          <w:tcPr>
            <w:tcW w:w="2200" w:type="dxa"/>
            <w:tcMar>
              <w:top w:w="20" w:type="dxa"/>
              <w:left w:w="20" w:type="dxa"/>
              <w:bottom w:w="20" w:type="dxa"/>
              <w:right w:w="20" w:type="dxa"/>
            </w:tcMar>
            <w:vAlign w:val="center"/>
          </w:tcPr>
          <w:p w14:paraId="732BC1FC" w14:textId="77777777" w:rsidR="00911FAD" w:rsidRPr="00DD5D1B" w:rsidRDefault="00911FAD" w:rsidP="003E415E">
            <w:pPr>
              <w:pStyle w:val="movimento"/>
              <w:rPr>
                <w:color w:val="002060"/>
              </w:rPr>
            </w:pPr>
            <w:r w:rsidRPr="00DD5D1B">
              <w:rPr>
                <w:color w:val="002060"/>
              </w:rPr>
              <w:t>GABRIELLI LEONARDO</w:t>
            </w:r>
          </w:p>
        </w:tc>
        <w:tc>
          <w:tcPr>
            <w:tcW w:w="2200" w:type="dxa"/>
            <w:tcMar>
              <w:top w:w="20" w:type="dxa"/>
              <w:left w:w="20" w:type="dxa"/>
              <w:bottom w:w="20" w:type="dxa"/>
              <w:right w:w="20" w:type="dxa"/>
            </w:tcMar>
            <w:vAlign w:val="center"/>
          </w:tcPr>
          <w:p w14:paraId="70BDD249" w14:textId="77777777" w:rsidR="00911FAD" w:rsidRPr="00DD5D1B" w:rsidRDefault="00911FAD" w:rsidP="003E415E">
            <w:pPr>
              <w:pStyle w:val="movimento2"/>
              <w:rPr>
                <w:color w:val="002060"/>
              </w:rPr>
            </w:pPr>
            <w:r w:rsidRPr="00DD5D1B">
              <w:rPr>
                <w:color w:val="002060"/>
              </w:rPr>
              <w:t xml:space="preserve">(FUTSAL PRANDONE) </w:t>
            </w:r>
          </w:p>
        </w:tc>
        <w:tc>
          <w:tcPr>
            <w:tcW w:w="800" w:type="dxa"/>
            <w:tcMar>
              <w:top w:w="20" w:type="dxa"/>
              <w:left w:w="20" w:type="dxa"/>
              <w:bottom w:w="20" w:type="dxa"/>
              <w:right w:w="20" w:type="dxa"/>
            </w:tcMar>
            <w:vAlign w:val="center"/>
          </w:tcPr>
          <w:p w14:paraId="3D393088"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607AE8B" w14:textId="77777777" w:rsidR="00911FAD" w:rsidRPr="00DD5D1B" w:rsidRDefault="00911FAD" w:rsidP="003E415E">
            <w:pPr>
              <w:pStyle w:val="movimento"/>
              <w:rPr>
                <w:color w:val="002060"/>
              </w:rPr>
            </w:pPr>
            <w:r w:rsidRPr="00DD5D1B">
              <w:rPr>
                <w:color w:val="002060"/>
              </w:rPr>
              <w:t>PROPERZI SEBASTIANO</w:t>
            </w:r>
          </w:p>
        </w:tc>
        <w:tc>
          <w:tcPr>
            <w:tcW w:w="2200" w:type="dxa"/>
            <w:tcMar>
              <w:top w:w="20" w:type="dxa"/>
              <w:left w:w="20" w:type="dxa"/>
              <w:bottom w:w="20" w:type="dxa"/>
              <w:right w:w="20" w:type="dxa"/>
            </w:tcMar>
            <w:vAlign w:val="center"/>
          </w:tcPr>
          <w:p w14:paraId="7FBFDBDD" w14:textId="77777777" w:rsidR="00911FAD" w:rsidRPr="00DD5D1B" w:rsidRDefault="00911FAD" w:rsidP="003E415E">
            <w:pPr>
              <w:pStyle w:val="movimento2"/>
              <w:rPr>
                <w:color w:val="002060"/>
              </w:rPr>
            </w:pPr>
            <w:r w:rsidRPr="00DD5D1B">
              <w:rPr>
                <w:color w:val="002060"/>
              </w:rPr>
              <w:t xml:space="preserve">(FUTSAL SANGIUSTESE A.R.L.) </w:t>
            </w:r>
          </w:p>
        </w:tc>
      </w:tr>
      <w:tr w:rsidR="00911FAD" w:rsidRPr="00DD5D1B" w14:paraId="2A40386D" w14:textId="77777777" w:rsidTr="00911FAD">
        <w:trPr>
          <w:divId w:val="527259509"/>
        </w:trPr>
        <w:tc>
          <w:tcPr>
            <w:tcW w:w="2200" w:type="dxa"/>
            <w:tcMar>
              <w:top w:w="20" w:type="dxa"/>
              <w:left w:w="20" w:type="dxa"/>
              <w:bottom w:w="20" w:type="dxa"/>
              <w:right w:w="20" w:type="dxa"/>
            </w:tcMar>
            <w:vAlign w:val="center"/>
          </w:tcPr>
          <w:p w14:paraId="2C2794D4" w14:textId="77777777" w:rsidR="00911FAD" w:rsidRPr="00DD5D1B" w:rsidRDefault="00911FAD" w:rsidP="003E415E">
            <w:pPr>
              <w:pStyle w:val="movimento"/>
              <w:rPr>
                <w:color w:val="002060"/>
              </w:rPr>
            </w:pPr>
            <w:r w:rsidRPr="00DD5D1B">
              <w:rPr>
                <w:color w:val="002060"/>
              </w:rPr>
              <w:t>SEFERI SOKOL</w:t>
            </w:r>
          </w:p>
        </w:tc>
        <w:tc>
          <w:tcPr>
            <w:tcW w:w="2200" w:type="dxa"/>
            <w:tcMar>
              <w:top w:w="20" w:type="dxa"/>
              <w:left w:w="20" w:type="dxa"/>
              <w:bottom w:w="20" w:type="dxa"/>
              <w:right w:w="20" w:type="dxa"/>
            </w:tcMar>
            <w:vAlign w:val="center"/>
          </w:tcPr>
          <w:p w14:paraId="05855A51" w14:textId="77777777" w:rsidR="00911FAD" w:rsidRPr="00DD5D1B" w:rsidRDefault="00911FAD" w:rsidP="003E415E">
            <w:pPr>
              <w:pStyle w:val="movimento2"/>
              <w:rPr>
                <w:color w:val="002060"/>
              </w:rPr>
            </w:pPr>
            <w:r w:rsidRPr="00DD5D1B">
              <w:rPr>
                <w:color w:val="002060"/>
              </w:rPr>
              <w:t xml:space="preserve">(INVICTA FUTSAL MACERATA) </w:t>
            </w:r>
          </w:p>
        </w:tc>
        <w:tc>
          <w:tcPr>
            <w:tcW w:w="800" w:type="dxa"/>
            <w:tcMar>
              <w:top w:w="20" w:type="dxa"/>
              <w:left w:w="20" w:type="dxa"/>
              <w:bottom w:w="20" w:type="dxa"/>
              <w:right w:w="20" w:type="dxa"/>
            </w:tcMar>
            <w:vAlign w:val="center"/>
          </w:tcPr>
          <w:p w14:paraId="67E68BF9"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1294B24A" w14:textId="77777777" w:rsidR="00911FAD" w:rsidRPr="00DD5D1B" w:rsidRDefault="00911FAD" w:rsidP="003E415E">
            <w:pPr>
              <w:pStyle w:val="movimento"/>
              <w:rPr>
                <w:color w:val="002060"/>
              </w:rPr>
            </w:pPr>
            <w:r w:rsidRPr="00DD5D1B">
              <w:rPr>
                <w:color w:val="002060"/>
              </w:rPr>
              <w:t>PIERASCENZI MATTEO</w:t>
            </w:r>
          </w:p>
        </w:tc>
        <w:tc>
          <w:tcPr>
            <w:tcW w:w="2200" w:type="dxa"/>
            <w:tcMar>
              <w:top w:w="20" w:type="dxa"/>
              <w:left w:w="20" w:type="dxa"/>
              <w:bottom w:w="20" w:type="dxa"/>
              <w:right w:w="20" w:type="dxa"/>
            </w:tcMar>
            <w:vAlign w:val="center"/>
          </w:tcPr>
          <w:p w14:paraId="6D888AC2" w14:textId="77777777" w:rsidR="00911FAD" w:rsidRPr="00DD5D1B" w:rsidRDefault="00911FAD" w:rsidP="003E415E">
            <w:pPr>
              <w:pStyle w:val="movimento2"/>
              <w:rPr>
                <w:color w:val="002060"/>
              </w:rPr>
            </w:pPr>
            <w:r w:rsidRPr="00DD5D1B">
              <w:rPr>
                <w:color w:val="002060"/>
              </w:rPr>
              <w:t xml:space="preserve">(MARTINSICURO SPORT) </w:t>
            </w:r>
          </w:p>
        </w:tc>
      </w:tr>
      <w:tr w:rsidR="00911FAD" w:rsidRPr="00DD5D1B" w14:paraId="4FC517AF" w14:textId="77777777" w:rsidTr="00911FAD">
        <w:trPr>
          <w:divId w:val="527259509"/>
        </w:trPr>
        <w:tc>
          <w:tcPr>
            <w:tcW w:w="2200" w:type="dxa"/>
            <w:tcMar>
              <w:top w:w="20" w:type="dxa"/>
              <w:left w:w="20" w:type="dxa"/>
              <w:bottom w:w="20" w:type="dxa"/>
              <w:right w:w="20" w:type="dxa"/>
            </w:tcMar>
            <w:vAlign w:val="center"/>
          </w:tcPr>
          <w:p w14:paraId="7CC1827D" w14:textId="77777777" w:rsidR="00911FAD" w:rsidRPr="00DD5D1B" w:rsidRDefault="00911FAD" w:rsidP="003E415E">
            <w:pPr>
              <w:pStyle w:val="movimento"/>
              <w:rPr>
                <w:color w:val="002060"/>
              </w:rPr>
            </w:pPr>
            <w:r w:rsidRPr="00DD5D1B">
              <w:rPr>
                <w:color w:val="002060"/>
              </w:rPr>
              <w:t>GIACOMINI GIOVANNI</w:t>
            </w:r>
          </w:p>
        </w:tc>
        <w:tc>
          <w:tcPr>
            <w:tcW w:w="2200" w:type="dxa"/>
            <w:tcMar>
              <w:top w:w="20" w:type="dxa"/>
              <w:left w:w="20" w:type="dxa"/>
              <w:bottom w:w="20" w:type="dxa"/>
              <w:right w:w="20" w:type="dxa"/>
            </w:tcMar>
            <w:vAlign w:val="center"/>
          </w:tcPr>
          <w:p w14:paraId="26B7EDE6" w14:textId="77777777" w:rsidR="00911FAD" w:rsidRPr="00DD5D1B" w:rsidRDefault="00911FAD" w:rsidP="003E415E">
            <w:pPr>
              <w:pStyle w:val="movimento2"/>
              <w:rPr>
                <w:color w:val="002060"/>
              </w:rPr>
            </w:pPr>
            <w:r w:rsidRPr="00DD5D1B">
              <w:rPr>
                <w:color w:val="002060"/>
              </w:rPr>
              <w:t xml:space="preserve">(OSTRENSE) </w:t>
            </w:r>
          </w:p>
        </w:tc>
        <w:tc>
          <w:tcPr>
            <w:tcW w:w="800" w:type="dxa"/>
            <w:tcMar>
              <w:top w:w="20" w:type="dxa"/>
              <w:left w:w="20" w:type="dxa"/>
              <w:bottom w:w="20" w:type="dxa"/>
              <w:right w:w="20" w:type="dxa"/>
            </w:tcMar>
            <w:vAlign w:val="center"/>
          </w:tcPr>
          <w:p w14:paraId="792E4706"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7F67B367" w14:textId="77777777" w:rsidR="00911FAD" w:rsidRPr="00DD5D1B" w:rsidRDefault="00911FAD" w:rsidP="003E415E">
            <w:pPr>
              <w:pStyle w:val="movimento"/>
              <w:rPr>
                <w:color w:val="002060"/>
              </w:rPr>
            </w:pPr>
            <w:r w:rsidRPr="00DD5D1B">
              <w:rPr>
                <w:color w:val="002060"/>
              </w:rPr>
              <w:t>PALLOTTA LORIS</w:t>
            </w:r>
          </w:p>
        </w:tc>
        <w:tc>
          <w:tcPr>
            <w:tcW w:w="2200" w:type="dxa"/>
            <w:tcMar>
              <w:top w:w="20" w:type="dxa"/>
              <w:left w:w="20" w:type="dxa"/>
              <w:bottom w:w="20" w:type="dxa"/>
              <w:right w:w="20" w:type="dxa"/>
            </w:tcMar>
            <w:vAlign w:val="center"/>
          </w:tcPr>
          <w:p w14:paraId="485A6AEE" w14:textId="77777777" w:rsidR="00911FAD" w:rsidRPr="00DD5D1B" w:rsidRDefault="00911FAD" w:rsidP="003E415E">
            <w:pPr>
              <w:pStyle w:val="movimento2"/>
              <w:rPr>
                <w:color w:val="002060"/>
              </w:rPr>
            </w:pPr>
            <w:r w:rsidRPr="00DD5D1B">
              <w:rPr>
                <w:color w:val="002060"/>
              </w:rPr>
              <w:t xml:space="preserve">(TRE TORRI A.S.D.) </w:t>
            </w:r>
          </w:p>
        </w:tc>
      </w:tr>
    </w:tbl>
    <w:p w14:paraId="572A6BA4" w14:textId="77777777" w:rsidR="00911FAD" w:rsidRPr="00DD5D1B" w:rsidRDefault="00911FAD" w:rsidP="00911FAD">
      <w:pPr>
        <w:pStyle w:val="titolo20"/>
        <w:divId w:val="527259509"/>
        <w:rPr>
          <w:color w:val="002060"/>
        </w:rPr>
      </w:pPr>
      <w:r w:rsidRPr="00DD5D1B">
        <w:rPr>
          <w:color w:val="002060"/>
        </w:rPr>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33C02AE2" w14:textId="77777777" w:rsidTr="00911FAD">
        <w:trPr>
          <w:divId w:val="527259509"/>
        </w:trPr>
        <w:tc>
          <w:tcPr>
            <w:tcW w:w="2200" w:type="dxa"/>
            <w:tcMar>
              <w:top w:w="20" w:type="dxa"/>
              <w:left w:w="20" w:type="dxa"/>
              <w:bottom w:w="20" w:type="dxa"/>
              <w:right w:w="20" w:type="dxa"/>
            </w:tcMar>
            <w:vAlign w:val="center"/>
          </w:tcPr>
          <w:p w14:paraId="11704EF8" w14:textId="77777777" w:rsidR="00911FAD" w:rsidRPr="00DD5D1B" w:rsidRDefault="00911FAD" w:rsidP="003E415E">
            <w:pPr>
              <w:pStyle w:val="movimento"/>
              <w:rPr>
                <w:color w:val="002060"/>
              </w:rPr>
            </w:pPr>
            <w:r w:rsidRPr="00DD5D1B">
              <w:rPr>
                <w:color w:val="002060"/>
              </w:rPr>
              <w:t>VALIANTI ANDREA</w:t>
            </w:r>
          </w:p>
        </w:tc>
        <w:tc>
          <w:tcPr>
            <w:tcW w:w="2200" w:type="dxa"/>
            <w:tcMar>
              <w:top w:w="20" w:type="dxa"/>
              <w:left w:w="20" w:type="dxa"/>
              <w:bottom w:w="20" w:type="dxa"/>
              <w:right w:w="20" w:type="dxa"/>
            </w:tcMar>
            <w:vAlign w:val="center"/>
          </w:tcPr>
          <w:p w14:paraId="1C923226" w14:textId="77777777" w:rsidR="00911FAD" w:rsidRPr="00DD5D1B" w:rsidRDefault="00911FAD" w:rsidP="003E415E">
            <w:pPr>
              <w:pStyle w:val="movimento2"/>
              <w:rPr>
                <w:color w:val="002060"/>
              </w:rPr>
            </w:pPr>
            <w:r w:rsidRPr="00DD5D1B">
              <w:rPr>
                <w:color w:val="002060"/>
              </w:rPr>
              <w:t xml:space="preserve">(CSI STELLA A.S.D.) </w:t>
            </w:r>
          </w:p>
        </w:tc>
        <w:tc>
          <w:tcPr>
            <w:tcW w:w="800" w:type="dxa"/>
            <w:tcMar>
              <w:top w:w="20" w:type="dxa"/>
              <w:left w:w="20" w:type="dxa"/>
              <w:bottom w:w="20" w:type="dxa"/>
              <w:right w:w="20" w:type="dxa"/>
            </w:tcMar>
            <w:vAlign w:val="center"/>
          </w:tcPr>
          <w:p w14:paraId="2F9A9C2B"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965F895" w14:textId="77777777" w:rsidR="00911FAD" w:rsidRPr="00DD5D1B" w:rsidRDefault="00911FAD" w:rsidP="003E415E">
            <w:pPr>
              <w:pStyle w:val="movimento"/>
              <w:rPr>
                <w:color w:val="002060"/>
              </w:rPr>
            </w:pPr>
            <w:r w:rsidRPr="00DD5D1B">
              <w:rPr>
                <w:color w:val="002060"/>
              </w:rPr>
              <w:t>BAVARO VINCENZO PIO</w:t>
            </w:r>
          </w:p>
        </w:tc>
        <w:tc>
          <w:tcPr>
            <w:tcW w:w="2200" w:type="dxa"/>
            <w:tcMar>
              <w:top w:w="20" w:type="dxa"/>
              <w:left w:w="20" w:type="dxa"/>
              <w:bottom w:w="20" w:type="dxa"/>
              <w:right w:w="20" w:type="dxa"/>
            </w:tcMar>
            <w:vAlign w:val="center"/>
          </w:tcPr>
          <w:p w14:paraId="37FE599A" w14:textId="77777777" w:rsidR="00911FAD" w:rsidRPr="00DD5D1B" w:rsidRDefault="00911FAD" w:rsidP="003E415E">
            <w:pPr>
              <w:pStyle w:val="movimento2"/>
              <w:rPr>
                <w:color w:val="002060"/>
              </w:rPr>
            </w:pPr>
            <w:r w:rsidRPr="00DD5D1B">
              <w:rPr>
                <w:color w:val="002060"/>
              </w:rPr>
              <w:t xml:space="preserve">(ILL.PA. CALCIO A 5) </w:t>
            </w:r>
          </w:p>
        </w:tc>
      </w:tr>
    </w:tbl>
    <w:p w14:paraId="6E39F3F2" w14:textId="77777777" w:rsidR="00911FAD" w:rsidRPr="00DD5D1B" w:rsidRDefault="00911FAD" w:rsidP="00911FAD">
      <w:pPr>
        <w:pStyle w:val="titolo20"/>
        <w:divId w:val="527259509"/>
        <w:rPr>
          <w:color w:val="002060"/>
        </w:rPr>
      </w:pPr>
      <w:r w:rsidRPr="00DD5D1B">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078AE32A" w14:textId="77777777" w:rsidTr="00911FAD">
        <w:trPr>
          <w:divId w:val="527259509"/>
        </w:trPr>
        <w:tc>
          <w:tcPr>
            <w:tcW w:w="2200" w:type="dxa"/>
            <w:tcMar>
              <w:top w:w="20" w:type="dxa"/>
              <w:left w:w="20" w:type="dxa"/>
              <w:bottom w:w="20" w:type="dxa"/>
              <w:right w:w="20" w:type="dxa"/>
            </w:tcMar>
            <w:vAlign w:val="center"/>
          </w:tcPr>
          <w:p w14:paraId="40506E92" w14:textId="77777777" w:rsidR="00911FAD" w:rsidRPr="00DD5D1B" w:rsidRDefault="00911FAD" w:rsidP="003E415E">
            <w:pPr>
              <w:pStyle w:val="movimento"/>
              <w:rPr>
                <w:color w:val="002060"/>
              </w:rPr>
            </w:pPr>
            <w:r w:rsidRPr="00DD5D1B">
              <w:rPr>
                <w:color w:val="002060"/>
              </w:rPr>
              <w:t>FICCADENTI MATTEO</w:t>
            </w:r>
          </w:p>
        </w:tc>
        <w:tc>
          <w:tcPr>
            <w:tcW w:w="2200" w:type="dxa"/>
            <w:tcMar>
              <w:top w:w="20" w:type="dxa"/>
              <w:left w:w="20" w:type="dxa"/>
              <w:bottom w:w="20" w:type="dxa"/>
              <w:right w:w="20" w:type="dxa"/>
            </w:tcMar>
            <w:vAlign w:val="center"/>
          </w:tcPr>
          <w:p w14:paraId="68AEA0FE" w14:textId="77777777" w:rsidR="00911FAD" w:rsidRPr="00DD5D1B" w:rsidRDefault="00911FAD" w:rsidP="003E415E">
            <w:pPr>
              <w:pStyle w:val="movimento2"/>
              <w:rPr>
                <w:color w:val="002060"/>
              </w:rPr>
            </w:pPr>
            <w:r w:rsidRPr="00DD5D1B">
              <w:rPr>
                <w:color w:val="002060"/>
              </w:rPr>
              <w:t xml:space="preserve">(BOCASTRUM UNITED) </w:t>
            </w:r>
          </w:p>
        </w:tc>
        <w:tc>
          <w:tcPr>
            <w:tcW w:w="800" w:type="dxa"/>
            <w:tcMar>
              <w:top w:w="20" w:type="dxa"/>
              <w:left w:w="20" w:type="dxa"/>
              <w:bottom w:w="20" w:type="dxa"/>
              <w:right w:w="20" w:type="dxa"/>
            </w:tcMar>
            <w:vAlign w:val="center"/>
          </w:tcPr>
          <w:p w14:paraId="0E6314D5"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0A22D9B8" w14:textId="77777777" w:rsidR="00911FAD" w:rsidRPr="00DD5D1B" w:rsidRDefault="00911FAD" w:rsidP="003E415E">
            <w:pPr>
              <w:pStyle w:val="movimento"/>
              <w:rPr>
                <w:color w:val="002060"/>
              </w:rPr>
            </w:pPr>
            <w:r w:rsidRPr="00DD5D1B">
              <w:rPr>
                <w:color w:val="002060"/>
              </w:rPr>
              <w:t>EVANDRI ANDREA</w:t>
            </w:r>
          </w:p>
        </w:tc>
        <w:tc>
          <w:tcPr>
            <w:tcW w:w="2200" w:type="dxa"/>
            <w:tcMar>
              <w:top w:w="20" w:type="dxa"/>
              <w:left w:w="20" w:type="dxa"/>
              <w:bottom w:w="20" w:type="dxa"/>
              <w:right w:w="20" w:type="dxa"/>
            </w:tcMar>
            <w:vAlign w:val="center"/>
          </w:tcPr>
          <w:p w14:paraId="76070D01" w14:textId="77777777" w:rsidR="00911FAD" w:rsidRPr="00DD5D1B" w:rsidRDefault="00911FAD" w:rsidP="003E415E">
            <w:pPr>
              <w:pStyle w:val="movimento2"/>
              <w:rPr>
                <w:color w:val="002060"/>
              </w:rPr>
            </w:pPr>
            <w:r w:rsidRPr="00DD5D1B">
              <w:rPr>
                <w:color w:val="002060"/>
              </w:rPr>
              <w:t xml:space="preserve">(FUTSAL CAMPIGLIONE) </w:t>
            </w:r>
          </w:p>
        </w:tc>
      </w:tr>
      <w:tr w:rsidR="00911FAD" w:rsidRPr="00DD5D1B" w14:paraId="53409821" w14:textId="77777777" w:rsidTr="00911FAD">
        <w:trPr>
          <w:divId w:val="527259509"/>
        </w:trPr>
        <w:tc>
          <w:tcPr>
            <w:tcW w:w="2200" w:type="dxa"/>
            <w:tcMar>
              <w:top w:w="20" w:type="dxa"/>
              <w:left w:w="20" w:type="dxa"/>
              <w:bottom w:w="20" w:type="dxa"/>
              <w:right w:w="20" w:type="dxa"/>
            </w:tcMar>
            <w:vAlign w:val="center"/>
          </w:tcPr>
          <w:p w14:paraId="76398936" w14:textId="77777777" w:rsidR="00911FAD" w:rsidRPr="00DD5D1B" w:rsidRDefault="00911FAD" w:rsidP="003E415E">
            <w:pPr>
              <w:pStyle w:val="movimento"/>
              <w:rPr>
                <w:color w:val="002060"/>
              </w:rPr>
            </w:pPr>
            <w:r w:rsidRPr="00DD5D1B">
              <w:rPr>
                <w:color w:val="002060"/>
              </w:rPr>
              <w:t>PELATI OMAR</w:t>
            </w:r>
          </w:p>
        </w:tc>
        <w:tc>
          <w:tcPr>
            <w:tcW w:w="2200" w:type="dxa"/>
            <w:tcMar>
              <w:top w:w="20" w:type="dxa"/>
              <w:left w:w="20" w:type="dxa"/>
              <w:bottom w:w="20" w:type="dxa"/>
              <w:right w:w="20" w:type="dxa"/>
            </w:tcMar>
            <w:vAlign w:val="center"/>
          </w:tcPr>
          <w:p w14:paraId="1851DD59" w14:textId="77777777" w:rsidR="00911FAD" w:rsidRPr="00DD5D1B" w:rsidRDefault="00911FAD" w:rsidP="003E415E">
            <w:pPr>
              <w:pStyle w:val="movimento2"/>
              <w:rPr>
                <w:color w:val="002060"/>
              </w:rPr>
            </w:pPr>
            <w:r w:rsidRPr="00DD5D1B">
              <w:rPr>
                <w:color w:val="002060"/>
              </w:rPr>
              <w:t xml:space="preserve">(GAGLIOLE F.C.) </w:t>
            </w:r>
          </w:p>
        </w:tc>
        <w:tc>
          <w:tcPr>
            <w:tcW w:w="800" w:type="dxa"/>
            <w:tcMar>
              <w:top w:w="20" w:type="dxa"/>
              <w:left w:w="20" w:type="dxa"/>
              <w:bottom w:w="20" w:type="dxa"/>
              <w:right w:w="20" w:type="dxa"/>
            </w:tcMar>
            <w:vAlign w:val="center"/>
          </w:tcPr>
          <w:p w14:paraId="17A55535"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3CC29CBC" w14:textId="77777777" w:rsidR="00911FAD" w:rsidRPr="00DD5D1B" w:rsidRDefault="00911FAD" w:rsidP="003E415E">
            <w:pPr>
              <w:pStyle w:val="movimento"/>
              <w:rPr>
                <w:color w:val="002060"/>
              </w:rPr>
            </w:pPr>
            <w:r w:rsidRPr="00DD5D1B">
              <w:rPr>
                <w:color w:val="002060"/>
              </w:rPr>
              <w:t>FAZZINI DANIELE</w:t>
            </w:r>
          </w:p>
        </w:tc>
        <w:tc>
          <w:tcPr>
            <w:tcW w:w="2200" w:type="dxa"/>
            <w:tcMar>
              <w:top w:w="20" w:type="dxa"/>
              <w:left w:w="20" w:type="dxa"/>
              <w:bottom w:w="20" w:type="dxa"/>
              <w:right w:w="20" w:type="dxa"/>
            </w:tcMar>
            <w:vAlign w:val="center"/>
          </w:tcPr>
          <w:p w14:paraId="1103A0E8" w14:textId="77777777" w:rsidR="00911FAD" w:rsidRPr="00DD5D1B" w:rsidRDefault="00911FAD" w:rsidP="003E415E">
            <w:pPr>
              <w:pStyle w:val="movimento2"/>
              <w:rPr>
                <w:color w:val="002060"/>
              </w:rPr>
            </w:pPr>
            <w:r w:rsidRPr="00DD5D1B">
              <w:rPr>
                <w:color w:val="002060"/>
              </w:rPr>
              <w:t xml:space="preserve">(MARTINSICURO SPORT) </w:t>
            </w:r>
          </w:p>
        </w:tc>
      </w:tr>
      <w:tr w:rsidR="00911FAD" w:rsidRPr="00DD5D1B" w14:paraId="2639DB5F" w14:textId="77777777" w:rsidTr="00911FAD">
        <w:trPr>
          <w:divId w:val="527259509"/>
        </w:trPr>
        <w:tc>
          <w:tcPr>
            <w:tcW w:w="2200" w:type="dxa"/>
            <w:tcMar>
              <w:top w:w="20" w:type="dxa"/>
              <w:left w:w="20" w:type="dxa"/>
              <w:bottom w:w="20" w:type="dxa"/>
              <w:right w:w="20" w:type="dxa"/>
            </w:tcMar>
            <w:vAlign w:val="center"/>
          </w:tcPr>
          <w:p w14:paraId="70191E80" w14:textId="77777777" w:rsidR="00911FAD" w:rsidRPr="00DD5D1B" w:rsidRDefault="00911FAD" w:rsidP="003E415E">
            <w:pPr>
              <w:pStyle w:val="movimento"/>
              <w:rPr>
                <w:color w:val="002060"/>
              </w:rPr>
            </w:pPr>
            <w:r w:rsidRPr="00DD5D1B">
              <w:rPr>
                <w:color w:val="002060"/>
              </w:rPr>
              <w:t>FABBROCILE RAFFAELE</w:t>
            </w:r>
          </w:p>
        </w:tc>
        <w:tc>
          <w:tcPr>
            <w:tcW w:w="2200" w:type="dxa"/>
            <w:tcMar>
              <w:top w:w="20" w:type="dxa"/>
              <w:left w:w="20" w:type="dxa"/>
              <w:bottom w:w="20" w:type="dxa"/>
              <w:right w:w="20" w:type="dxa"/>
            </w:tcMar>
            <w:vAlign w:val="center"/>
          </w:tcPr>
          <w:p w14:paraId="0EB3FFA7" w14:textId="77777777" w:rsidR="00911FAD" w:rsidRPr="00DD5D1B" w:rsidRDefault="00911FAD" w:rsidP="003E415E">
            <w:pPr>
              <w:pStyle w:val="movimento2"/>
              <w:rPr>
                <w:color w:val="002060"/>
              </w:rPr>
            </w:pPr>
            <w:r w:rsidRPr="00DD5D1B">
              <w:rPr>
                <w:color w:val="002060"/>
              </w:rPr>
              <w:t xml:space="preserve">(MONTALTO DI CUCCURANO CA5) </w:t>
            </w:r>
          </w:p>
        </w:tc>
        <w:tc>
          <w:tcPr>
            <w:tcW w:w="800" w:type="dxa"/>
            <w:tcMar>
              <w:top w:w="20" w:type="dxa"/>
              <w:left w:w="20" w:type="dxa"/>
              <w:bottom w:w="20" w:type="dxa"/>
              <w:right w:w="20" w:type="dxa"/>
            </w:tcMar>
            <w:vAlign w:val="center"/>
          </w:tcPr>
          <w:p w14:paraId="2A63538E"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3F8936AB" w14:textId="77777777" w:rsidR="00911FAD" w:rsidRPr="00DD5D1B" w:rsidRDefault="00911FAD" w:rsidP="003E415E">
            <w:pPr>
              <w:pStyle w:val="movimento"/>
              <w:rPr>
                <w:color w:val="002060"/>
              </w:rPr>
            </w:pPr>
            <w:r w:rsidRPr="00DD5D1B">
              <w:rPr>
                <w:color w:val="002060"/>
              </w:rPr>
              <w:t>BITTONI GIACOMO</w:t>
            </w:r>
          </w:p>
        </w:tc>
        <w:tc>
          <w:tcPr>
            <w:tcW w:w="2200" w:type="dxa"/>
            <w:tcMar>
              <w:top w:w="20" w:type="dxa"/>
              <w:left w:w="20" w:type="dxa"/>
              <w:bottom w:w="20" w:type="dxa"/>
              <w:right w:w="20" w:type="dxa"/>
            </w:tcMar>
            <w:vAlign w:val="center"/>
          </w:tcPr>
          <w:p w14:paraId="0E030DEC" w14:textId="77777777" w:rsidR="00911FAD" w:rsidRPr="00DD5D1B" w:rsidRDefault="00911FAD" w:rsidP="003E415E">
            <w:pPr>
              <w:pStyle w:val="movimento2"/>
              <w:rPr>
                <w:color w:val="002060"/>
              </w:rPr>
            </w:pPr>
            <w:r w:rsidRPr="00DD5D1B">
              <w:rPr>
                <w:color w:val="002060"/>
              </w:rPr>
              <w:t xml:space="preserve">(MONTECAROTTO) </w:t>
            </w:r>
          </w:p>
        </w:tc>
      </w:tr>
      <w:tr w:rsidR="00911FAD" w:rsidRPr="00DD5D1B" w14:paraId="0B618AF8" w14:textId="77777777" w:rsidTr="00911FAD">
        <w:trPr>
          <w:divId w:val="527259509"/>
        </w:trPr>
        <w:tc>
          <w:tcPr>
            <w:tcW w:w="2200" w:type="dxa"/>
            <w:tcMar>
              <w:top w:w="20" w:type="dxa"/>
              <w:left w:w="20" w:type="dxa"/>
              <w:bottom w:w="20" w:type="dxa"/>
              <w:right w:w="20" w:type="dxa"/>
            </w:tcMar>
            <w:vAlign w:val="center"/>
          </w:tcPr>
          <w:p w14:paraId="14A18DAD" w14:textId="77777777" w:rsidR="00911FAD" w:rsidRPr="00DD5D1B" w:rsidRDefault="00911FAD" w:rsidP="003E415E">
            <w:pPr>
              <w:pStyle w:val="movimento"/>
              <w:rPr>
                <w:color w:val="002060"/>
              </w:rPr>
            </w:pPr>
            <w:r w:rsidRPr="00DD5D1B">
              <w:rPr>
                <w:color w:val="002060"/>
              </w:rPr>
              <w:t>ORFEI GIANMARCO</w:t>
            </w:r>
          </w:p>
        </w:tc>
        <w:tc>
          <w:tcPr>
            <w:tcW w:w="2200" w:type="dxa"/>
            <w:tcMar>
              <w:top w:w="20" w:type="dxa"/>
              <w:left w:w="20" w:type="dxa"/>
              <w:bottom w:w="20" w:type="dxa"/>
              <w:right w:w="20" w:type="dxa"/>
            </w:tcMar>
            <w:vAlign w:val="center"/>
          </w:tcPr>
          <w:p w14:paraId="14C4E83D" w14:textId="77777777" w:rsidR="00911FAD" w:rsidRPr="00DD5D1B" w:rsidRDefault="00911FAD" w:rsidP="003E415E">
            <w:pPr>
              <w:pStyle w:val="movimento2"/>
              <w:rPr>
                <w:color w:val="002060"/>
              </w:rPr>
            </w:pPr>
            <w:r w:rsidRPr="00DD5D1B">
              <w:rPr>
                <w:color w:val="002060"/>
              </w:rPr>
              <w:t xml:space="preserve">(MONTECAROTTO) </w:t>
            </w:r>
          </w:p>
        </w:tc>
        <w:tc>
          <w:tcPr>
            <w:tcW w:w="800" w:type="dxa"/>
            <w:tcMar>
              <w:top w:w="20" w:type="dxa"/>
              <w:left w:w="20" w:type="dxa"/>
              <w:bottom w:w="20" w:type="dxa"/>
              <w:right w:w="20" w:type="dxa"/>
            </w:tcMar>
            <w:vAlign w:val="center"/>
          </w:tcPr>
          <w:p w14:paraId="610E1D16"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757EC648" w14:textId="77777777" w:rsidR="00911FAD" w:rsidRPr="00DD5D1B" w:rsidRDefault="00911FAD" w:rsidP="003E415E">
            <w:pPr>
              <w:pStyle w:val="movimento"/>
              <w:rPr>
                <w:color w:val="002060"/>
              </w:rPr>
            </w:pPr>
            <w:r w:rsidRPr="00DD5D1B">
              <w:rPr>
                <w:color w:val="002060"/>
              </w:rPr>
              <w:t>SAVCHUK VIKTOR</w:t>
            </w:r>
          </w:p>
        </w:tc>
        <w:tc>
          <w:tcPr>
            <w:tcW w:w="2200" w:type="dxa"/>
            <w:tcMar>
              <w:top w:w="20" w:type="dxa"/>
              <w:left w:w="20" w:type="dxa"/>
              <w:bottom w:w="20" w:type="dxa"/>
              <w:right w:w="20" w:type="dxa"/>
            </w:tcMar>
            <w:vAlign w:val="center"/>
          </w:tcPr>
          <w:p w14:paraId="1B89AA93" w14:textId="77777777" w:rsidR="00911FAD" w:rsidRPr="00DD5D1B" w:rsidRDefault="00911FAD" w:rsidP="003E415E">
            <w:pPr>
              <w:pStyle w:val="movimento2"/>
              <w:rPr>
                <w:color w:val="002060"/>
              </w:rPr>
            </w:pPr>
            <w:r w:rsidRPr="00DD5D1B">
              <w:rPr>
                <w:color w:val="002060"/>
              </w:rPr>
              <w:t xml:space="preserve">(MOSCOSI 2008) </w:t>
            </w:r>
          </w:p>
        </w:tc>
      </w:tr>
    </w:tbl>
    <w:p w14:paraId="381CFD19" w14:textId="77777777" w:rsidR="00911FAD" w:rsidRPr="00DD5D1B" w:rsidRDefault="00911FAD" w:rsidP="00911FAD">
      <w:pPr>
        <w:pStyle w:val="titolo20"/>
        <w:divId w:val="527259509"/>
        <w:rPr>
          <w:color w:val="002060"/>
        </w:rPr>
      </w:pPr>
      <w:r w:rsidRPr="00DD5D1B">
        <w:rPr>
          <w:color w:val="002060"/>
        </w:rPr>
        <w:t xml:space="preserve">AMMONIZIONE (XII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777BD867" w14:textId="77777777" w:rsidTr="00911FAD">
        <w:trPr>
          <w:divId w:val="527259509"/>
        </w:trPr>
        <w:tc>
          <w:tcPr>
            <w:tcW w:w="2200" w:type="dxa"/>
            <w:tcMar>
              <w:top w:w="20" w:type="dxa"/>
              <w:left w:w="20" w:type="dxa"/>
              <w:bottom w:w="20" w:type="dxa"/>
              <w:right w:w="20" w:type="dxa"/>
            </w:tcMar>
            <w:vAlign w:val="center"/>
          </w:tcPr>
          <w:p w14:paraId="4B2679FA" w14:textId="77777777" w:rsidR="00911FAD" w:rsidRPr="00DD5D1B" w:rsidRDefault="00911FAD" w:rsidP="003E415E">
            <w:pPr>
              <w:pStyle w:val="movimento"/>
              <w:rPr>
                <w:color w:val="002060"/>
              </w:rPr>
            </w:pPr>
            <w:r w:rsidRPr="00DD5D1B">
              <w:rPr>
                <w:color w:val="002060"/>
              </w:rPr>
              <w:t>DI GIOACCHINO GIACOMO</w:t>
            </w:r>
          </w:p>
        </w:tc>
        <w:tc>
          <w:tcPr>
            <w:tcW w:w="2200" w:type="dxa"/>
            <w:tcMar>
              <w:top w:w="20" w:type="dxa"/>
              <w:left w:w="20" w:type="dxa"/>
              <w:bottom w:w="20" w:type="dxa"/>
              <w:right w:w="20" w:type="dxa"/>
            </w:tcMar>
            <w:vAlign w:val="center"/>
          </w:tcPr>
          <w:p w14:paraId="1E225A1E" w14:textId="77777777" w:rsidR="00911FAD" w:rsidRPr="00DD5D1B" w:rsidRDefault="00911FAD" w:rsidP="003E415E">
            <w:pPr>
              <w:pStyle w:val="movimento2"/>
              <w:rPr>
                <w:color w:val="002060"/>
              </w:rPr>
            </w:pPr>
            <w:r w:rsidRPr="00DD5D1B">
              <w:rPr>
                <w:color w:val="002060"/>
              </w:rPr>
              <w:t xml:space="preserve">(ILL.PA. CALCIO A 5) </w:t>
            </w:r>
          </w:p>
        </w:tc>
        <w:tc>
          <w:tcPr>
            <w:tcW w:w="800" w:type="dxa"/>
            <w:tcMar>
              <w:top w:w="20" w:type="dxa"/>
              <w:left w:w="20" w:type="dxa"/>
              <w:bottom w:w="20" w:type="dxa"/>
              <w:right w:w="20" w:type="dxa"/>
            </w:tcMar>
            <w:vAlign w:val="center"/>
          </w:tcPr>
          <w:p w14:paraId="26E7F2C3"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2B58EFB8"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0DF12742" w14:textId="77777777" w:rsidR="00911FAD" w:rsidRPr="00DD5D1B" w:rsidRDefault="00911FAD" w:rsidP="003E415E">
            <w:pPr>
              <w:pStyle w:val="movimento2"/>
              <w:rPr>
                <w:color w:val="002060"/>
              </w:rPr>
            </w:pPr>
            <w:r w:rsidRPr="00DD5D1B">
              <w:rPr>
                <w:color w:val="002060"/>
              </w:rPr>
              <w:t> </w:t>
            </w:r>
          </w:p>
        </w:tc>
      </w:tr>
    </w:tbl>
    <w:p w14:paraId="6529E7EB" w14:textId="77777777" w:rsidR="00911FAD" w:rsidRPr="00DD5D1B" w:rsidRDefault="00911FAD" w:rsidP="00911FAD">
      <w:pPr>
        <w:pStyle w:val="titolo20"/>
        <w:divId w:val="527259509"/>
        <w:rPr>
          <w:color w:val="002060"/>
        </w:rPr>
      </w:pPr>
      <w:r w:rsidRPr="00DD5D1B">
        <w:rPr>
          <w:color w:val="002060"/>
        </w:rPr>
        <w:t xml:space="preserve">AMMONIZIONE (XI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57701A4C" w14:textId="77777777" w:rsidTr="00911FAD">
        <w:trPr>
          <w:divId w:val="527259509"/>
        </w:trPr>
        <w:tc>
          <w:tcPr>
            <w:tcW w:w="2200" w:type="dxa"/>
            <w:tcMar>
              <w:top w:w="20" w:type="dxa"/>
              <w:left w:w="20" w:type="dxa"/>
              <w:bottom w:w="20" w:type="dxa"/>
              <w:right w:w="20" w:type="dxa"/>
            </w:tcMar>
            <w:vAlign w:val="center"/>
          </w:tcPr>
          <w:p w14:paraId="13B30FFF" w14:textId="77777777" w:rsidR="00911FAD" w:rsidRPr="00DD5D1B" w:rsidRDefault="00911FAD" w:rsidP="003E415E">
            <w:pPr>
              <w:pStyle w:val="movimento"/>
              <w:rPr>
                <w:color w:val="002060"/>
              </w:rPr>
            </w:pPr>
            <w:r w:rsidRPr="00DD5D1B">
              <w:rPr>
                <w:color w:val="002060"/>
              </w:rPr>
              <w:t>BELLEGGIA NICOLO</w:t>
            </w:r>
          </w:p>
        </w:tc>
        <w:tc>
          <w:tcPr>
            <w:tcW w:w="2200" w:type="dxa"/>
            <w:tcMar>
              <w:top w:w="20" w:type="dxa"/>
              <w:left w:w="20" w:type="dxa"/>
              <w:bottom w:w="20" w:type="dxa"/>
              <w:right w:w="20" w:type="dxa"/>
            </w:tcMar>
            <w:vAlign w:val="center"/>
          </w:tcPr>
          <w:p w14:paraId="57795325" w14:textId="77777777" w:rsidR="00911FAD" w:rsidRPr="00DD5D1B" w:rsidRDefault="00911FAD" w:rsidP="003E415E">
            <w:pPr>
              <w:pStyle w:val="movimento2"/>
              <w:rPr>
                <w:color w:val="002060"/>
              </w:rPr>
            </w:pPr>
            <w:r w:rsidRPr="00DD5D1B">
              <w:rPr>
                <w:color w:val="002060"/>
              </w:rPr>
              <w:t xml:space="preserve">(FUTSAL CAMPIGLIONE) </w:t>
            </w:r>
          </w:p>
        </w:tc>
        <w:tc>
          <w:tcPr>
            <w:tcW w:w="800" w:type="dxa"/>
            <w:tcMar>
              <w:top w:w="20" w:type="dxa"/>
              <w:left w:w="20" w:type="dxa"/>
              <w:bottom w:w="20" w:type="dxa"/>
              <w:right w:w="20" w:type="dxa"/>
            </w:tcMar>
            <w:vAlign w:val="center"/>
          </w:tcPr>
          <w:p w14:paraId="6477A468"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CEB0E2F"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408C0A33" w14:textId="77777777" w:rsidR="00911FAD" w:rsidRPr="00DD5D1B" w:rsidRDefault="00911FAD" w:rsidP="003E415E">
            <w:pPr>
              <w:pStyle w:val="movimento2"/>
              <w:rPr>
                <w:color w:val="002060"/>
              </w:rPr>
            </w:pPr>
            <w:r w:rsidRPr="00DD5D1B">
              <w:rPr>
                <w:color w:val="002060"/>
              </w:rPr>
              <w:t> </w:t>
            </w:r>
          </w:p>
        </w:tc>
      </w:tr>
    </w:tbl>
    <w:p w14:paraId="02ADB24D" w14:textId="77777777" w:rsidR="00911FAD" w:rsidRPr="00DD5D1B" w:rsidRDefault="00911FAD" w:rsidP="00911FAD">
      <w:pPr>
        <w:pStyle w:val="titolo20"/>
        <w:divId w:val="527259509"/>
        <w:rPr>
          <w:color w:val="002060"/>
        </w:rPr>
      </w:pPr>
      <w:r w:rsidRPr="00DD5D1B">
        <w:rPr>
          <w:color w:val="002060"/>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11AE4E99" w14:textId="77777777" w:rsidTr="00911FAD">
        <w:trPr>
          <w:divId w:val="527259509"/>
        </w:trPr>
        <w:tc>
          <w:tcPr>
            <w:tcW w:w="2200" w:type="dxa"/>
            <w:tcMar>
              <w:top w:w="20" w:type="dxa"/>
              <w:left w:w="20" w:type="dxa"/>
              <w:bottom w:w="20" w:type="dxa"/>
              <w:right w:w="20" w:type="dxa"/>
            </w:tcMar>
            <w:vAlign w:val="center"/>
          </w:tcPr>
          <w:p w14:paraId="5C9DDB89" w14:textId="77777777" w:rsidR="00911FAD" w:rsidRPr="00DD5D1B" w:rsidRDefault="00911FAD" w:rsidP="003E415E">
            <w:pPr>
              <w:pStyle w:val="movimento"/>
              <w:rPr>
                <w:color w:val="002060"/>
              </w:rPr>
            </w:pPr>
            <w:r w:rsidRPr="00DD5D1B">
              <w:rPr>
                <w:color w:val="002060"/>
              </w:rPr>
              <w:lastRenderedPageBreak/>
              <w:t>BARDELLA ANDREA</w:t>
            </w:r>
          </w:p>
        </w:tc>
        <w:tc>
          <w:tcPr>
            <w:tcW w:w="2200" w:type="dxa"/>
            <w:tcMar>
              <w:top w:w="20" w:type="dxa"/>
              <w:left w:w="20" w:type="dxa"/>
              <w:bottom w:w="20" w:type="dxa"/>
              <w:right w:w="20" w:type="dxa"/>
            </w:tcMar>
            <w:vAlign w:val="center"/>
          </w:tcPr>
          <w:p w14:paraId="2EFBED04" w14:textId="77777777" w:rsidR="00911FAD" w:rsidRPr="00DD5D1B" w:rsidRDefault="00911FAD" w:rsidP="003E415E">
            <w:pPr>
              <w:pStyle w:val="movimento2"/>
              <w:rPr>
                <w:color w:val="002060"/>
              </w:rPr>
            </w:pPr>
            <w:r w:rsidRPr="00DD5D1B">
              <w:rPr>
                <w:color w:val="002060"/>
              </w:rPr>
              <w:t xml:space="preserve">(MONTECAROTTO) </w:t>
            </w:r>
          </w:p>
        </w:tc>
        <w:tc>
          <w:tcPr>
            <w:tcW w:w="800" w:type="dxa"/>
            <w:tcMar>
              <w:top w:w="20" w:type="dxa"/>
              <w:left w:w="20" w:type="dxa"/>
              <w:bottom w:w="20" w:type="dxa"/>
              <w:right w:w="20" w:type="dxa"/>
            </w:tcMar>
            <w:vAlign w:val="center"/>
          </w:tcPr>
          <w:p w14:paraId="11C07F8F"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20EA40E8" w14:textId="77777777" w:rsidR="00911FAD" w:rsidRPr="00DD5D1B" w:rsidRDefault="00911FAD" w:rsidP="003E415E">
            <w:pPr>
              <w:pStyle w:val="movimento"/>
              <w:rPr>
                <w:color w:val="002060"/>
              </w:rPr>
            </w:pPr>
            <w:r w:rsidRPr="00DD5D1B">
              <w:rPr>
                <w:color w:val="002060"/>
              </w:rPr>
              <w:t>CARBINI NICOLA</w:t>
            </w:r>
          </w:p>
        </w:tc>
        <w:tc>
          <w:tcPr>
            <w:tcW w:w="2200" w:type="dxa"/>
            <w:tcMar>
              <w:top w:w="20" w:type="dxa"/>
              <w:left w:w="20" w:type="dxa"/>
              <w:bottom w:w="20" w:type="dxa"/>
              <w:right w:w="20" w:type="dxa"/>
            </w:tcMar>
            <w:vAlign w:val="center"/>
          </w:tcPr>
          <w:p w14:paraId="55C8C159" w14:textId="77777777" w:rsidR="00911FAD" w:rsidRPr="00DD5D1B" w:rsidRDefault="00911FAD" w:rsidP="003E415E">
            <w:pPr>
              <w:pStyle w:val="movimento2"/>
              <w:rPr>
                <w:color w:val="002060"/>
              </w:rPr>
            </w:pPr>
            <w:r w:rsidRPr="00DD5D1B">
              <w:rPr>
                <w:color w:val="002060"/>
              </w:rPr>
              <w:t xml:space="preserve">(MONTECAROTTO) </w:t>
            </w:r>
          </w:p>
        </w:tc>
      </w:tr>
      <w:tr w:rsidR="00911FAD" w:rsidRPr="00DD5D1B" w14:paraId="4EF2947A" w14:textId="77777777" w:rsidTr="00911FAD">
        <w:trPr>
          <w:divId w:val="527259509"/>
        </w:trPr>
        <w:tc>
          <w:tcPr>
            <w:tcW w:w="2200" w:type="dxa"/>
            <w:tcMar>
              <w:top w:w="20" w:type="dxa"/>
              <w:left w:w="20" w:type="dxa"/>
              <w:bottom w:w="20" w:type="dxa"/>
              <w:right w:w="20" w:type="dxa"/>
            </w:tcMar>
            <w:vAlign w:val="center"/>
          </w:tcPr>
          <w:p w14:paraId="670A0032" w14:textId="77777777" w:rsidR="00911FAD" w:rsidRPr="00DD5D1B" w:rsidRDefault="00911FAD" w:rsidP="003E415E">
            <w:pPr>
              <w:pStyle w:val="movimento"/>
              <w:rPr>
                <w:color w:val="002060"/>
              </w:rPr>
            </w:pPr>
            <w:r w:rsidRPr="00DD5D1B">
              <w:rPr>
                <w:color w:val="002060"/>
              </w:rPr>
              <w:t>LATINI DIEGO</w:t>
            </w:r>
          </w:p>
        </w:tc>
        <w:tc>
          <w:tcPr>
            <w:tcW w:w="2200" w:type="dxa"/>
            <w:tcMar>
              <w:top w:w="20" w:type="dxa"/>
              <w:left w:w="20" w:type="dxa"/>
              <w:bottom w:w="20" w:type="dxa"/>
              <w:right w:w="20" w:type="dxa"/>
            </w:tcMar>
            <w:vAlign w:val="center"/>
          </w:tcPr>
          <w:p w14:paraId="05B67C59" w14:textId="77777777" w:rsidR="00911FAD" w:rsidRPr="00DD5D1B" w:rsidRDefault="00911FAD" w:rsidP="003E415E">
            <w:pPr>
              <w:pStyle w:val="movimento2"/>
              <w:rPr>
                <w:color w:val="002060"/>
              </w:rPr>
            </w:pPr>
            <w:r w:rsidRPr="00DD5D1B">
              <w:rPr>
                <w:color w:val="002060"/>
              </w:rPr>
              <w:t xml:space="preserve">(TRE TORRI A.S.D.) </w:t>
            </w:r>
          </w:p>
        </w:tc>
        <w:tc>
          <w:tcPr>
            <w:tcW w:w="800" w:type="dxa"/>
            <w:tcMar>
              <w:top w:w="20" w:type="dxa"/>
              <w:left w:w="20" w:type="dxa"/>
              <w:bottom w:w="20" w:type="dxa"/>
              <w:right w:w="20" w:type="dxa"/>
            </w:tcMar>
            <w:vAlign w:val="center"/>
          </w:tcPr>
          <w:p w14:paraId="44CD1150"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0A1DFFA2" w14:textId="77777777" w:rsidR="00911FAD" w:rsidRPr="00DD5D1B" w:rsidRDefault="00911FAD" w:rsidP="003E415E">
            <w:pPr>
              <w:pStyle w:val="movimento"/>
              <w:rPr>
                <w:color w:val="002060"/>
              </w:rPr>
            </w:pPr>
            <w:r w:rsidRPr="00DD5D1B">
              <w:rPr>
                <w:color w:val="002060"/>
              </w:rPr>
              <w:t>TAMBURI MATTEO</w:t>
            </w:r>
          </w:p>
        </w:tc>
        <w:tc>
          <w:tcPr>
            <w:tcW w:w="2200" w:type="dxa"/>
            <w:tcMar>
              <w:top w:w="20" w:type="dxa"/>
              <w:left w:w="20" w:type="dxa"/>
              <w:bottom w:w="20" w:type="dxa"/>
              <w:right w:w="20" w:type="dxa"/>
            </w:tcMar>
            <w:vAlign w:val="center"/>
          </w:tcPr>
          <w:p w14:paraId="3BE4ADF6" w14:textId="77777777" w:rsidR="00911FAD" w:rsidRPr="00DD5D1B" w:rsidRDefault="00911FAD" w:rsidP="003E415E">
            <w:pPr>
              <w:pStyle w:val="movimento2"/>
              <w:rPr>
                <w:color w:val="002060"/>
              </w:rPr>
            </w:pPr>
            <w:r w:rsidRPr="00DD5D1B">
              <w:rPr>
                <w:color w:val="002060"/>
              </w:rPr>
              <w:t xml:space="preserve">(TRE TORRI A.S.D.) </w:t>
            </w:r>
          </w:p>
        </w:tc>
      </w:tr>
    </w:tbl>
    <w:p w14:paraId="4B36EB8E" w14:textId="77777777" w:rsidR="00911FAD" w:rsidRPr="00DD5D1B" w:rsidRDefault="00911FAD" w:rsidP="00911FAD">
      <w:pPr>
        <w:pStyle w:val="titolo20"/>
        <w:divId w:val="527259509"/>
        <w:rPr>
          <w:color w:val="002060"/>
        </w:rPr>
      </w:pPr>
      <w:r w:rsidRPr="00DD5D1B">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7C53DD5E" w14:textId="77777777" w:rsidTr="00911FAD">
        <w:trPr>
          <w:divId w:val="527259509"/>
        </w:trPr>
        <w:tc>
          <w:tcPr>
            <w:tcW w:w="2200" w:type="dxa"/>
            <w:tcMar>
              <w:top w:w="20" w:type="dxa"/>
              <w:left w:w="20" w:type="dxa"/>
              <w:bottom w:w="20" w:type="dxa"/>
              <w:right w:w="20" w:type="dxa"/>
            </w:tcMar>
            <w:vAlign w:val="center"/>
          </w:tcPr>
          <w:p w14:paraId="14F77B42" w14:textId="77777777" w:rsidR="00911FAD" w:rsidRPr="00DD5D1B" w:rsidRDefault="00911FAD" w:rsidP="003E415E">
            <w:pPr>
              <w:pStyle w:val="movimento"/>
              <w:rPr>
                <w:color w:val="002060"/>
              </w:rPr>
            </w:pPr>
            <w:r w:rsidRPr="00DD5D1B">
              <w:rPr>
                <w:color w:val="002060"/>
              </w:rPr>
              <w:t>LO MUZIO PASQUALE</w:t>
            </w:r>
          </w:p>
        </w:tc>
        <w:tc>
          <w:tcPr>
            <w:tcW w:w="2200" w:type="dxa"/>
            <w:tcMar>
              <w:top w:w="20" w:type="dxa"/>
              <w:left w:w="20" w:type="dxa"/>
              <w:bottom w:w="20" w:type="dxa"/>
              <w:right w:w="20" w:type="dxa"/>
            </w:tcMar>
            <w:vAlign w:val="center"/>
          </w:tcPr>
          <w:p w14:paraId="75405031" w14:textId="77777777" w:rsidR="00911FAD" w:rsidRPr="00DD5D1B" w:rsidRDefault="00911FAD" w:rsidP="003E415E">
            <w:pPr>
              <w:pStyle w:val="movimento2"/>
              <w:rPr>
                <w:color w:val="002060"/>
              </w:rPr>
            </w:pPr>
            <w:r w:rsidRPr="00DD5D1B">
              <w:rPr>
                <w:color w:val="002060"/>
              </w:rPr>
              <w:t xml:space="preserve">(CERRETO D ESI C5 A.S.D.) </w:t>
            </w:r>
          </w:p>
        </w:tc>
        <w:tc>
          <w:tcPr>
            <w:tcW w:w="800" w:type="dxa"/>
            <w:tcMar>
              <w:top w:w="20" w:type="dxa"/>
              <w:left w:w="20" w:type="dxa"/>
              <w:bottom w:w="20" w:type="dxa"/>
              <w:right w:w="20" w:type="dxa"/>
            </w:tcMar>
            <w:vAlign w:val="center"/>
          </w:tcPr>
          <w:p w14:paraId="3F515100"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2D9D47BD" w14:textId="77777777" w:rsidR="00911FAD" w:rsidRPr="00DD5D1B" w:rsidRDefault="00911FAD" w:rsidP="003E415E">
            <w:pPr>
              <w:pStyle w:val="movimento"/>
              <w:rPr>
                <w:color w:val="002060"/>
              </w:rPr>
            </w:pPr>
            <w:r w:rsidRPr="00DD5D1B">
              <w:rPr>
                <w:color w:val="002060"/>
              </w:rPr>
              <w:t>PALMIERI SIMONE</w:t>
            </w:r>
          </w:p>
        </w:tc>
        <w:tc>
          <w:tcPr>
            <w:tcW w:w="2200" w:type="dxa"/>
            <w:tcMar>
              <w:top w:w="20" w:type="dxa"/>
              <w:left w:w="20" w:type="dxa"/>
              <w:bottom w:w="20" w:type="dxa"/>
              <w:right w:w="20" w:type="dxa"/>
            </w:tcMar>
            <w:vAlign w:val="center"/>
          </w:tcPr>
          <w:p w14:paraId="05D5F63B" w14:textId="77777777" w:rsidR="00911FAD" w:rsidRPr="00DD5D1B" w:rsidRDefault="00911FAD" w:rsidP="003E415E">
            <w:pPr>
              <w:pStyle w:val="movimento2"/>
              <w:rPr>
                <w:color w:val="002060"/>
              </w:rPr>
            </w:pPr>
            <w:r w:rsidRPr="00DD5D1B">
              <w:rPr>
                <w:color w:val="002060"/>
              </w:rPr>
              <w:t xml:space="preserve">(CHIARAVALLE FUTSAL) </w:t>
            </w:r>
          </w:p>
        </w:tc>
      </w:tr>
      <w:tr w:rsidR="00911FAD" w:rsidRPr="00DD5D1B" w14:paraId="1FD37F37" w14:textId="77777777" w:rsidTr="00911FAD">
        <w:trPr>
          <w:divId w:val="527259509"/>
        </w:trPr>
        <w:tc>
          <w:tcPr>
            <w:tcW w:w="2200" w:type="dxa"/>
            <w:tcMar>
              <w:top w:w="20" w:type="dxa"/>
              <w:left w:w="20" w:type="dxa"/>
              <w:bottom w:w="20" w:type="dxa"/>
              <w:right w:w="20" w:type="dxa"/>
            </w:tcMar>
            <w:vAlign w:val="center"/>
          </w:tcPr>
          <w:p w14:paraId="3860583C" w14:textId="77777777" w:rsidR="00911FAD" w:rsidRPr="00DD5D1B" w:rsidRDefault="00911FAD" w:rsidP="003E415E">
            <w:pPr>
              <w:pStyle w:val="movimento"/>
              <w:rPr>
                <w:color w:val="002060"/>
              </w:rPr>
            </w:pPr>
            <w:r w:rsidRPr="00DD5D1B">
              <w:rPr>
                <w:color w:val="002060"/>
              </w:rPr>
              <w:t>TESEI SIMONE</w:t>
            </w:r>
          </w:p>
        </w:tc>
        <w:tc>
          <w:tcPr>
            <w:tcW w:w="2200" w:type="dxa"/>
            <w:tcMar>
              <w:top w:w="20" w:type="dxa"/>
              <w:left w:w="20" w:type="dxa"/>
              <w:bottom w:w="20" w:type="dxa"/>
              <w:right w:w="20" w:type="dxa"/>
            </w:tcMar>
            <w:vAlign w:val="center"/>
          </w:tcPr>
          <w:p w14:paraId="6325BDA7" w14:textId="77777777" w:rsidR="00911FAD" w:rsidRPr="00DD5D1B" w:rsidRDefault="00911FAD" w:rsidP="003E415E">
            <w:pPr>
              <w:pStyle w:val="movimento2"/>
              <w:rPr>
                <w:color w:val="002060"/>
              </w:rPr>
            </w:pPr>
            <w:r w:rsidRPr="00DD5D1B">
              <w:rPr>
                <w:color w:val="002060"/>
              </w:rPr>
              <w:t xml:space="preserve">(CHIARAVALLE FUTSAL) </w:t>
            </w:r>
          </w:p>
        </w:tc>
        <w:tc>
          <w:tcPr>
            <w:tcW w:w="800" w:type="dxa"/>
            <w:tcMar>
              <w:top w:w="20" w:type="dxa"/>
              <w:left w:w="20" w:type="dxa"/>
              <w:bottom w:w="20" w:type="dxa"/>
              <w:right w:w="20" w:type="dxa"/>
            </w:tcMar>
            <w:vAlign w:val="center"/>
          </w:tcPr>
          <w:p w14:paraId="39E990ED"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069A518" w14:textId="77777777" w:rsidR="00911FAD" w:rsidRPr="00DD5D1B" w:rsidRDefault="00911FAD" w:rsidP="003E415E">
            <w:pPr>
              <w:pStyle w:val="movimento"/>
              <w:rPr>
                <w:color w:val="002060"/>
              </w:rPr>
            </w:pPr>
            <w:r w:rsidRPr="00DD5D1B">
              <w:rPr>
                <w:color w:val="002060"/>
              </w:rPr>
              <w:t>DE CAROLIS EROS</w:t>
            </w:r>
          </w:p>
        </w:tc>
        <w:tc>
          <w:tcPr>
            <w:tcW w:w="2200" w:type="dxa"/>
            <w:tcMar>
              <w:top w:w="20" w:type="dxa"/>
              <w:left w:w="20" w:type="dxa"/>
              <w:bottom w:w="20" w:type="dxa"/>
              <w:right w:w="20" w:type="dxa"/>
            </w:tcMar>
            <w:vAlign w:val="center"/>
          </w:tcPr>
          <w:p w14:paraId="7FEF711E" w14:textId="77777777" w:rsidR="00911FAD" w:rsidRPr="00DD5D1B" w:rsidRDefault="00911FAD" w:rsidP="003E415E">
            <w:pPr>
              <w:pStyle w:val="movimento2"/>
              <w:rPr>
                <w:color w:val="002060"/>
              </w:rPr>
            </w:pPr>
            <w:r w:rsidRPr="00DD5D1B">
              <w:rPr>
                <w:color w:val="002060"/>
              </w:rPr>
              <w:t xml:space="preserve">(EAGLES PAGLIARE) </w:t>
            </w:r>
          </w:p>
        </w:tc>
      </w:tr>
    </w:tbl>
    <w:p w14:paraId="0FC42970" w14:textId="77777777" w:rsidR="00911FAD" w:rsidRPr="00DD5D1B" w:rsidRDefault="00911FAD" w:rsidP="00911FAD">
      <w:pPr>
        <w:pStyle w:val="titolo20"/>
        <w:divId w:val="527259509"/>
        <w:rPr>
          <w:color w:val="002060"/>
        </w:rPr>
      </w:pPr>
      <w:r w:rsidRPr="00DD5D1B">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055F9320" w14:textId="77777777" w:rsidTr="00911FAD">
        <w:trPr>
          <w:divId w:val="527259509"/>
        </w:trPr>
        <w:tc>
          <w:tcPr>
            <w:tcW w:w="2200" w:type="dxa"/>
            <w:tcMar>
              <w:top w:w="20" w:type="dxa"/>
              <w:left w:w="20" w:type="dxa"/>
              <w:bottom w:w="20" w:type="dxa"/>
              <w:right w:w="20" w:type="dxa"/>
            </w:tcMar>
            <w:vAlign w:val="center"/>
          </w:tcPr>
          <w:p w14:paraId="737679F6" w14:textId="77777777" w:rsidR="00911FAD" w:rsidRPr="00DD5D1B" w:rsidRDefault="00911FAD" w:rsidP="003E415E">
            <w:pPr>
              <w:pStyle w:val="movimento"/>
              <w:rPr>
                <w:color w:val="002060"/>
              </w:rPr>
            </w:pPr>
            <w:r w:rsidRPr="00DD5D1B">
              <w:rPr>
                <w:color w:val="002060"/>
              </w:rPr>
              <w:t>GUERRIERI MAURIZIO</w:t>
            </w:r>
          </w:p>
        </w:tc>
        <w:tc>
          <w:tcPr>
            <w:tcW w:w="2200" w:type="dxa"/>
            <w:tcMar>
              <w:top w:w="20" w:type="dxa"/>
              <w:left w:w="20" w:type="dxa"/>
              <w:bottom w:w="20" w:type="dxa"/>
              <w:right w:w="20" w:type="dxa"/>
            </w:tcMar>
            <w:vAlign w:val="center"/>
          </w:tcPr>
          <w:p w14:paraId="2331CF20" w14:textId="77777777" w:rsidR="00911FAD" w:rsidRPr="00DD5D1B" w:rsidRDefault="00911FAD" w:rsidP="003E415E">
            <w:pPr>
              <w:pStyle w:val="movimento2"/>
              <w:rPr>
                <w:color w:val="002060"/>
              </w:rPr>
            </w:pPr>
            <w:r w:rsidRPr="00DD5D1B">
              <w:rPr>
                <w:color w:val="002060"/>
              </w:rPr>
              <w:t xml:space="preserve">(AMICI 84) </w:t>
            </w:r>
          </w:p>
        </w:tc>
        <w:tc>
          <w:tcPr>
            <w:tcW w:w="800" w:type="dxa"/>
            <w:tcMar>
              <w:top w:w="20" w:type="dxa"/>
              <w:left w:w="20" w:type="dxa"/>
              <w:bottom w:w="20" w:type="dxa"/>
              <w:right w:w="20" w:type="dxa"/>
            </w:tcMar>
            <w:vAlign w:val="center"/>
          </w:tcPr>
          <w:p w14:paraId="48E3C2BC"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4B28468" w14:textId="77777777" w:rsidR="00911FAD" w:rsidRPr="00DD5D1B" w:rsidRDefault="00911FAD" w:rsidP="003E415E">
            <w:pPr>
              <w:pStyle w:val="movimento"/>
              <w:rPr>
                <w:color w:val="002060"/>
              </w:rPr>
            </w:pPr>
            <w:r w:rsidRPr="00DD5D1B">
              <w:rPr>
                <w:color w:val="002060"/>
              </w:rPr>
              <w:t>DELBIANCO ANDREA</w:t>
            </w:r>
          </w:p>
        </w:tc>
        <w:tc>
          <w:tcPr>
            <w:tcW w:w="2200" w:type="dxa"/>
            <w:tcMar>
              <w:top w:w="20" w:type="dxa"/>
              <w:left w:w="20" w:type="dxa"/>
              <w:bottom w:w="20" w:type="dxa"/>
              <w:right w:w="20" w:type="dxa"/>
            </w:tcMar>
            <w:vAlign w:val="center"/>
          </w:tcPr>
          <w:p w14:paraId="2F8E6904" w14:textId="77777777" w:rsidR="00911FAD" w:rsidRPr="00DD5D1B" w:rsidRDefault="00911FAD" w:rsidP="003E415E">
            <w:pPr>
              <w:pStyle w:val="movimento2"/>
              <w:rPr>
                <w:color w:val="002060"/>
              </w:rPr>
            </w:pPr>
            <w:r w:rsidRPr="00DD5D1B">
              <w:rPr>
                <w:color w:val="002060"/>
              </w:rPr>
              <w:t xml:space="preserve">(AVENALE) </w:t>
            </w:r>
          </w:p>
        </w:tc>
      </w:tr>
      <w:tr w:rsidR="00911FAD" w:rsidRPr="00DD5D1B" w14:paraId="028B76CF" w14:textId="77777777" w:rsidTr="00911FAD">
        <w:trPr>
          <w:divId w:val="527259509"/>
        </w:trPr>
        <w:tc>
          <w:tcPr>
            <w:tcW w:w="2200" w:type="dxa"/>
            <w:tcMar>
              <w:top w:w="20" w:type="dxa"/>
              <w:left w:w="20" w:type="dxa"/>
              <w:bottom w:w="20" w:type="dxa"/>
              <w:right w:w="20" w:type="dxa"/>
            </w:tcMar>
            <w:vAlign w:val="center"/>
          </w:tcPr>
          <w:p w14:paraId="3E9BEFD8" w14:textId="77777777" w:rsidR="00911FAD" w:rsidRPr="00DD5D1B" w:rsidRDefault="00911FAD" w:rsidP="003E415E">
            <w:pPr>
              <w:pStyle w:val="movimento"/>
              <w:rPr>
                <w:color w:val="002060"/>
              </w:rPr>
            </w:pPr>
            <w:r w:rsidRPr="00DD5D1B">
              <w:rPr>
                <w:color w:val="002060"/>
              </w:rPr>
              <w:t>BALDARELLI VALERIO</w:t>
            </w:r>
          </w:p>
        </w:tc>
        <w:tc>
          <w:tcPr>
            <w:tcW w:w="2200" w:type="dxa"/>
            <w:tcMar>
              <w:top w:w="20" w:type="dxa"/>
              <w:left w:w="20" w:type="dxa"/>
              <w:bottom w:w="20" w:type="dxa"/>
              <w:right w:w="20" w:type="dxa"/>
            </w:tcMar>
            <w:vAlign w:val="center"/>
          </w:tcPr>
          <w:p w14:paraId="7F4CF44D" w14:textId="77777777" w:rsidR="00911FAD" w:rsidRPr="00DD5D1B" w:rsidRDefault="00911FAD" w:rsidP="003E415E">
            <w:pPr>
              <w:pStyle w:val="movimento2"/>
              <w:rPr>
                <w:color w:val="002060"/>
              </w:rPr>
            </w:pPr>
            <w:r w:rsidRPr="00DD5D1B">
              <w:rPr>
                <w:color w:val="002060"/>
              </w:rPr>
              <w:t xml:space="preserve">(AVIS ARCEVIA 1964) </w:t>
            </w:r>
          </w:p>
        </w:tc>
        <w:tc>
          <w:tcPr>
            <w:tcW w:w="800" w:type="dxa"/>
            <w:tcMar>
              <w:top w:w="20" w:type="dxa"/>
              <w:left w:w="20" w:type="dxa"/>
              <w:bottom w:w="20" w:type="dxa"/>
              <w:right w:w="20" w:type="dxa"/>
            </w:tcMar>
            <w:vAlign w:val="center"/>
          </w:tcPr>
          <w:p w14:paraId="46452F13"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72BC48A" w14:textId="77777777" w:rsidR="00911FAD" w:rsidRPr="00DD5D1B" w:rsidRDefault="00911FAD" w:rsidP="003E415E">
            <w:pPr>
              <w:pStyle w:val="movimento"/>
              <w:rPr>
                <w:color w:val="002060"/>
              </w:rPr>
            </w:pPr>
            <w:r w:rsidRPr="00DD5D1B">
              <w:rPr>
                <w:color w:val="002060"/>
              </w:rPr>
              <w:t>INNOCENZI TEO</w:t>
            </w:r>
          </w:p>
        </w:tc>
        <w:tc>
          <w:tcPr>
            <w:tcW w:w="2200" w:type="dxa"/>
            <w:tcMar>
              <w:top w:w="20" w:type="dxa"/>
              <w:left w:w="20" w:type="dxa"/>
              <w:bottom w:w="20" w:type="dxa"/>
              <w:right w:w="20" w:type="dxa"/>
            </w:tcMar>
            <w:vAlign w:val="center"/>
          </w:tcPr>
          <w:p w14:paraId="151FDDC4" w14:textId="77777777" w:rsidR="00911FAD" w:rsidRPr="00DD5D1B" w:rsidRDefault="00911FAD" w:rsidP="003E415E">
            <w:pPr>
              <w:pStyle w:val="movimento2"/>
              <w:rPr>
                <w:color w:val="002060"/>
              </w:rPr>
            </w:pPr>
            <w:r w:rsidRPr="00DD5D1B">
              <w:rPr>
                <w:color w:val="002060"/>
              </w:rPr>
              <w:t xml:space="preserve">(CERRETO CALCIO) </w:t>
            </w:r>
          </w:p>
        </w:tc>
      </w:tr>
      <w:tr w:rsidR="00911FAD" w:rsidRPr="00DD5D1B" w14:paraId="5D74AC4A" w14:textId="77777777" w:rsidTr="00911FAD">
        <w:trPr>
          <w:divId w:val="527259509"/>
        </w:trPr>
        <w:tc>
          <w:tcPr>
            <w:tcW w:w="2200" w:type="dxa"/>
            <w:tcMar>
              <w:top w:w="20" w:type="dxa"/>
              <w:left w:w="20" w:type="dxa"/>
              <w:bottom w:w="20" w:type="dxa"/>
              <w:right w:w="20" w:type="dxa"/>
            </w:tcMar>
            <w:vAlign w:val="center"/>
          </w:tcPr>
          <w:p w14:paraId="3B598511" w14:textId="77777777" w:rsidR="00911FAD" w:rsidRPr="00DD5D1B" w:rsidRDefault="00911FAD" w:rsidP="003E415E">
            <w:pPr>
              <w:pStyle w:val="movimento"/>
              <w:rPr>
                <w:color w:val="002060"/>
              </w:rPr>
            </w:pPr>
            <w:r w:rsidRPr="00DD5D1B">
              <w:rPr>
                <w:color w:val="002060"/>
              </w:rPr>
              <w:t>DI TORO NICHOLAS</w:t>
            </w:r>
          </w:p>
        </w:tc>
        <w:tc>
          <w:tcPr>
            <w:tcW w:w="2200" w:type="dxa"/>
            <w:tcMar>
              <w:top w:w="20" w:type="dxa"/>
              <w:left w:w="20" w:type="dxa"/>
              <w:bottom w:w="20" w:type="dxa"/>
              <w:right w:w="20" w:type="dxa"/>
            </w:tcMar>
            <w:vAlign w:val="center"/>
          </w:tcPr>
          <w:p w14:paraId="7452BAE9" w14:textId="77777777" w:rsidR="00911FAD" w:rsidRPr="00DD5D1B" w:rsidRDefault="00911FAD" w:rsidP="003E415E">
            <w:pPr>
              <w:pStyle w:val="movimento2"/>
              <w:rPr>
                <w:color w:val="002060"/>
              </w:rPr>
            </w:pPr>
            <w:r w:rsidRPr="00DD5D1B">
              <w:rPr>
                <w:color w:val="002060"/>
              </w:rPr>
              <w:t xml:space="preserve">(FUTSAL FERMO S.C.) </w:t>
            </w:r>
          </w:p>
        </w:tc>
        <w:tc>
          <w:tcPr>
            <w:tcW w:w="800" w:type="dxa"/>
            <w:tcMar>
              <w:top w:w="20" w:type="dxa"/>
              <w:left w:w="20" w:type="dxa"/>
              <w:bottom w:w="20" w:type="dxa"/>
              <w:right w:w="20" w:type="dxa"/>
            </w:tcMar>
            <w:vAlign w:val="center"/>
          </w:tcPr>
          <w:p w14:paraId="24D97668"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45A02DB3" w14:textId="77777777" w:rsidR="00911FAD" w:rsidRPr="00DD5D1B" w:rsidRDefault="00911FAD" w:rsidP="003E415E">
            <w:pPr>
              <w:pStyle w:val="movimento"/>
              <w:rPr>
                <w:color w:val="002060"/>
              </w:rPr>
            </w:pPr>
            <w:r w:rsidRPr="00DD5D1B">
              <w:rPr>
                <w:color w:val="002060"/>
              </w:rPr>
              <w:t>ROGANTE ROBERTO</w:t>
            </w:r>
          </w:p>
        </w:tc>
        <w:tc>
          <w:tcPr>
            <w:tcW w:w="2200" w:type="dxa"/>
            <w:tcMar>
              <w:top w:w="20" w:type="dxa"/>
              <w:left w:w="20" w:type="dxa"/>
              <w:bottom w:w="20" w:type="dxa"/>
              <w:right w:w="20" w:type="dxa"/>
            </w:tcMar>
            <w:vAlign w:val="center"/>
          </w:tcPr>
          <w:p w14:paraId="2D061587" w14:textId="77777777" w:rsidR="00911FAD" w:rsidRPr="00DD5D1B" w:rsidRDefault="00911FAD" w:rsidP="003E415E">
            <w:pPr>
              <w:pStyle w:val="movimento2"/>
              <w:rPr>
                <w:color w:val="002060"/>
              </w:rPr>
            </w:pPr>
            <w:r w:rsidRPr="00DD5D1B">
              <w:rPr>
                <w:color w:val="002060"/>
              </w:rPr>
              <w:t xml:space="preserve">(FUTSAL SILENZI) </w:t>
            </w:r>
          </w:p>
        </w:tc>
      </w:tr>
      <w:tr w:rsidR="00911FAD" w:rsidRPr="00DD5D1B" w14:paraId="2C0A57B2" w14:textId="77777777" w:rsidTr="00911FAD">
        <w:trPr>
          <w:divId w:val="527259509"/>
        </w:trPr>
        <w:tc>
          <w:tcPr>
            <w:tcW w:w="2200" w:type="dxa"/>
            <w:tcMar>
              <w:top w:w="20" w:type="dxa"/>
              <w:left w:w="20" w:type="dxa"/>
              <w:bottom w:w="20" w:type="dxa"/>
              <w:right w:w="20" w:type="dxa"/>
            </w:tcMar>
            <w:vAlign w:val="center"/>
          </w:tcPr>
          <w:p w14:paraId="60028153" w14:textId="77777777" w:rsidR="00911FAD" w:rsidRPr="00DD5D1B" w:rsidRDefault="00911FAD" w:rsidP="003E415E">
            <w:pPr>
              <w:pStyle w:val="movimento"/>
              <w:rPr>
                <w:color w:val="002060"/>
              </w:rPr>
            </w:pPr>
            <w:r w:rsidRPr="00DD5D1B">
              <w:rPr>
                <w:color w:val="002060"/>
              </w:rPr>
              <w:t>CURI ANDREA</w:t>
            </w:r>
          </w:p>
        </w:tc>
        <w:tc>
          <w:tcPr>
            <w:tcW w:w="2200" w:type="dxa"/>
            <w:tcMar>
              <w:top w:w="20" w:type="dxa"/>
              <w:left w:w="20" w:type="dxa"/>
              <w:bottom w:w="20" w:type="dxa"/>
              <w:right w:w="20" w:type="dxa"/>
            </w:tcMar>
            <w:vAlign w:val="center"/>
          </w:tcPr>
          <w:p w14:paraId="5B284350" w14:textId="77777777" w:rsidR="00911FAD" w:rsidRPr="00DD5D1B" w:rsidRDefault="00911FAD" w:rsidP="003E415E">
            <w:pPr>
              <w:pStyle w:val="movimento2"/>
              <w:rPr>
                <w:color w:val="002060"/>
              </w:rPr>
            </w:pPr>
            <w:r w:rsidRPr="00DD5D1B">
              <w:rPr>
                <w:color w:val="002060"/>
              </w:rPr>
              <w:t xml:space="preserve">(TRE TORRI A.S.D.) </w:t>
            </w:r>
          </w:p>
        </w:tc>
        <w:tc>
          <w:tcPr>
            <w:tcW w:w="800" w:type="dxa"/>
            <w:tcMar>
              <w:top w:w="20" w:type="dxa"/>
              <w:left w:w="20" w:type="dxa"/>
              <w:bottom w:w="20" w:type="dxa"/>
              <w:right w:w="20" w:type="dxa"/>
            </w:tcMar>
            <w:vAlign w:val="center"/>
          </w:tcPr>
          <w:p w14:paraId="32AB3F10"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E9F0AF9"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674DB34" w14:textId="77777777" w:rsidR="00911FAD" w:rsidRPr="00DD5D1B" w:rsidRDefault="00911FAD" w:rsidP="003E415E">
            <w:pPr>
              <w:pStyle w:val="movimento2"/>
              <w:rPr>
                <w:color w:val="002060"/>
              </w:rPr>
            </w:pPr>
            <w:r w:rsidRPr="00DD5D1B">
              <w:rPr>
                <w:color w:val="002060"/>
              </w:rPr>
              <w:t> </w:t>
            </w:r>
          </w:p>
        </w:tc>
      </w:tr>
    </w:tbl>
    <w:p w14:paraId="23D32088" w14:textId="77777777" w:rsidR="00911FAD" w:rsidRPr="00DD5D1B" w:rsidRDefault="00911FAD" w:rsidP="00911FAD">
      <w:pPr>
        <w:pStyle w:val="titolo20"/>
        <w:divId w:val="527259509"/>
        <w:rPr>
          <w:color w:val="002060"/>
        </w:rPr>
      </w:pPr>
      <w:r w:rsidRPr="00DD5D1B">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2AA71B94" w14:textId="77777777" w:rsidTr="00911FAD">
        <w:trPr>
          <w:divId w:val="527259509"/>
        </w:trPr>
        <w:tc>
          <w:tcPr>
            <w:tcW w:w="2200" w:type="dxa"/>
            <w:tcMar>
              <w:top w:w="20" w:type="dxa"/>
              <w:left w:w="20" w:type="dxa"/>
              <w:bottom w:w="20" w:type="dxa"/>
              <w:right w:w="20" w:type="dxa"/>
            </w:tcMar>
            <w:vAlign w:val="center"/>
          </w:tcPr>
          <w:p w14:paraId="7593C537" w14:textId="77777777" w:rsidR="00911FAD" w:rsidRPr="00DD5D1B" w:rsidRDefault="00911FAD" w:rsidP="003E415E">
            <w:pPr>
              <w:pStyle w:val="movimento"/>
              <w:rPr>
                <w:color w:val="002060"/>
              </w:rPr>
            </w:pPr>
            <w:r w:rsidRPr="00DD5D1B">
              <w:rPr>
                <w:color w:val="002060"/>
              </w:rPr>
              <w:t>GATTAFONI EDOARDO</w:t>
            </w:r>
          </w:p>
        </w:tc>
        <w:tc>
          <w:tcPr>
            <w:tcW w:w="2200" w:type="dxa"/>
            <w:tcMar>
              <w:top w:w="20" w:type="dxa"/>
              <w:left w:w="20" w:type="dxa"/>
              <w:bottom w:w="20" w:type="dxa"/>
              <w:right w:w="20" w:type="dxa"/>
            </w:tcMar>
            <w:vAlign w:val="center"/>
          </w:tcPr>
          <w:p w14:paraId="4101B795" w14:textId="77777777" w:rsidR="00911FAD" w:rsidRPr="00DD5D1B" w:rsidRDefault="00911FAD" w:rsidP="003E415E">
            <w:pPr>
              <w:pStyle w:val="movimento2"/>
              <w:rPr>
                <w:color w:val="002060"/>
              </w:rPr>
            </w:pPr>
            <w:r w:rsidRPr="00DD5D1B">
              <w:rPr>
                <w:color w:val="002060"/>
              </w:rPr>
              <w:t xml:space="preserve">(ACLI AUDAX MONTECOSARO C5) </w:t>
            </w:r>
          </w:p>
        </w:tc>
        <w:tc>
          <w:tcPr>
            <w:tcW w:w="800" w:type="dxa"/>
            <w:tcMar>
              <w:top w:w="20" w:type="dxa"/>
              <w:left w:w="20" w:type="dxa"/>
              <w:bottom w:w="20" w:type="dxa"/>
              <w:right w:w="20" w:type="dxa"/>
            </w:tcMar>
            <w:vAlign w:val="center"/>
          </w:tcPr>
          <w:p w14:paraId="79EC987B"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04A2A039" w14:textId="77777777" w:rsidR="00911FAD" w:rsidRPr="00DD5D1B" w:rsidRDefault="00911FAD" w:rsidP="003E415E">
            <w:pPr>
              <w:pStyle w:val="movimento"/>
              <w:rPr>
                <w:color w:val="002060"/>
              </w:rPr>
            </w:pPr>
            <w:r w:rsidRPr="00DD5D1B">
              <w:rPr>
                <w:color w:val="002060"/>
              </w:rPr>
              <w:t>FICCADENTI DANIEL CLAUDIO</w:t>
            </w:r>
          </w:p>
        </w:tc>
        <w:tc>
          <w:tcPr>
            <w:tcW w:w="2200" w:type="dxa"/>
            <w:tcMar>
              <w:top w:w="20" w:type="dxa"/>
              <w:left w:w="20" w:type="dxa"/>
              <w:bottom w:w="20" w:type="dxa"/>
              <w:right w:w="20" w:type="dxa"/>
            </w:tcMar>
            <w:vAlign w:val="center"/>
          </w:tcPr>
          <w:p w14:paraId="6DE94FCB" w14:textId="77777777" w:rsidR="00911FAD" w:rsidRPr="00DD5D1B" w:rsidRDefault="00911FAD" w:rsidP="003E415E">
            <w:pPr>
              <w:pStyle w:val="movimento2"/>
              <w:rPr>
                <w:color w:val="002060"/>
              </w:rPr>
            </w:pPr>
            <w:r w:rsidRPr="00DD5D1B">
              <w:rPr>
                <w:color w:val="002060"/>
              </w:rPr>
              <w:t xml:space="preserve">(BOCASTRUM UNITED) </w:t>
            </w:r>
          </w:p>
        </w:tc>
      </w:tr>
      <w:tr w:rsidR="00911FAD" w:rsidRPr="00DD5D1B" w14:paraId="45B03CD7" w14:textId="77777777" w:rsidTr="00911FAD">
        <w:trPr>
          <w:divId w:val="527259509"/>
        </w:trPr>
        <w:tc>
          <w:tcPr>
            <w:tcW w:w="2200" w:type="dxa"/>
            <w:tcMar>
              <w:top w:w="20" w:type="dxa"/>
              <w:left w:w="20" w:type="dxa"/>
              <w:bottom w:w="20" w:type="dxa"/>
              <w:right w:w="20" w:type="dxa"/>
            </w:tcMar>
            <w:vAlign w:val="center"/>
          </w:tcPr>
          <w:p w14:paraId="67D9C7EB" w14:textId="77777777" w:rsidR="00911FAD" w:rsidRPr="00DD5D1B" w:rsidRDefault="00911FAD" w:rsidP="003E415E">
            <w:pPr>
              <w:pStyle w:val="movimento"/>
              <w:rPr>
                <w:color w:val="002060"/>
              </w:rPr>
            </w:pPr>
            <w:r w:rsidRPr="00DD5D1B">
              <w:rPr>
                <w:color w:val="002060"/>
              </w:rPr>
              <w:t>BALDONI IGOR</w:t>
            </w:r>
          </w:p>
        </w:tc>
        <w:tc>
          <w:tcPr>
            <w:tcW w:w="2200" w:type="dxa"/>
            <w:tcMar>
              <w:top w:w="20" w:type="dxa"/>
              <w:left w:w="20" w:type="dxa"/>
              <w:bottom w:w="20" w:type="dxa"/>
              <w:right w:w="20" w:type="dxa"/>
            </w:tcMar>
            <w:vAlign w:val="center"/>
          </w:tcPr>
          <w:p w14:paraId="28D76354" w14:textId="77777777" w:rsidR="00911FAD" w:rsidRPr="00DD5D1B" w:rsidRDefault="00911FAD" w:rsidP="003E415E">
            <w:pPr>
              <w:pStyle w:val="movimento2"/>
              <w:rPr>
                <w:color w:val="002060"/>
              </w:rPr>
            </w:pPr>
            <w:r w:rsidRPr="00DD5D1B">
              <w:rPr>
                <w:color w:val="002060"/>
              </w:rPr>
              <w:t xml:space="preserve">(CERRETO D ESI C5 A.S.D.) </w:t>
            </w:r>
          </w:p>
        </w:tc>
        <w:tc>
          <w:tcPr>
            <w:tcW w:w="800" w:type="dxa"/>
            <w:tcMar>
              <w:top w:w="20" w:type="dxa"/>
              <w:left w:w="20" w:type="dxa"/>
              <w:bottom w:w="20" w:type="dxa"/>
              <w:right w:w="20" w:type="dxa"/>
            </w:tcMar>
            <w:vAlign w:val="center"/>
          </w:tcPr>
          <w:p w14:paraId="6A0A6900"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2C6B1CE3" w14:textId="77777777" w:rsidR="00911FAD" w:rsidRPr="00DD5D1B" w:rsidRDefault="00911FAD" w:rsidP="003E415E">
            <w:pPr>
              <w:pStyle w:val="movimento"/>
              <w:rPr>
                <w:color w:val="002060"/>
              </w:rPr>
            </w:pPr>
            <w:r w:rsidRPr="00DD5D1B">
              <w:rPr>
                <w:color w:val="002060"/>
              </w:rPr>
              <w:t>GRAZIANO LUIGI</w:t>
            </w:r>
          </w:p>
        </w:tc>
        <w:tc>
          <w:tcPr>
            <w:tcW w:w="2200" w:type="dxa"/>
            <w:tcMar>
              <w:top w:w="20" w:type="dxa"/>
              <w:left w:w="20" w:type="dxa"/>
              <w:bottom w:w="20" w:type="dxa"/>
              <w:right w:w="20" w:type="dxa"/>
            </w:tcMar>
            <w:vAlign w:val="center"/>
          </w:tcPr>
          <w:p w14:paraId="243FFBEB" w14:textId="77777777" w:rsidR="00911FAD" w:rsidRPr="00DD5D1B" w:rsidRDefault="00911FAD" w:rsidP="003E415E">
            <w:pPr>
              <w:pStyle w:val="movimento2"/>
              <w:rPr>
                <w:color w:val="002060"/>
              </w:rPr>
            </w:pPr>
            <w:r w:rsidRPr="00DD5D1B">
              <w:rPr>
                <w:color w:val="002060"/>
              </w:rPr>
              <w:t xml:space="preserve">(CERRETO D ESI C5 A.S.D.) </w:t>
            </w:r>
          </w:p>
        </w:tc>
      </w:tr>
      <w:tr w:rsidR="00911FAD" w:rsidRPr="00DD5D1B" w14:paraId="6F9D66A4" w14:textId="77777777" w:rsidTr="00911FAD">
        <w:trPr>
          <w:divId w:val="527259509"/>
        </w:trPr>
        <w:tc>
          <w:tcPr>
            <w:tcW w:w="2200" w:type="dxa"/>
            <w:tcMar>
              <w:top w:w="20" w:type="dxa"/>
              <w:left w:w="20" w:type="dxa"/>
              <w:bottom w:w="20" w:type="dxa"/>
              <w:right w:w="20" w:type="dxa"/>
            </w:tcMar>
            <w:vAlign w:val="center"/>
          </w:tcPr>
          <w:p w14:paraId="151ACF1D" w14:textId="77777777" w:rsidR="00911FAD" w:rsidRPr="00DD5D1B" w:rsidRDefault="00911FAD" w:rsidP="003E415E">
            <w:pPr>
              <w:pStyle w:val="movimento"/>
              <w:rPr>
                <w:color w:val="002060"/>
              </w:rPr>
            </w:pPr>
            <w:r w:rsidRPr="00DD5D1B">
              <w:rPr>
                <w:color w:val="002060"/>
              </w:rPr>
              <w:t>DI RUSSO MATTEO</w:t>
            </w:r>
          </w:p>
        </w:tc>
        <w:tc>
          <w:tcPr>
            <w:tcW w:w="2200" w:type="dxa"/>
            <w:tcMar>
              <w:top w:w="20" w:type="dxa"/>
              <w:left w:w="20" w:type="dxa"/>
              <w:bottom w:w="20" w:type="dxa"/>
              <w:right w:w="20" w:type="dxa"/>
            </w:tcMar>
            <w:vAlign w:val="center"/>
          </w:tcPr>
          <w:p w14:paraId="40883831" w14:textId="77777777" w:rsidR="00911FAD" w:rsidRPr="00DD5D1B" w:rsidRDefault="00911FAD" w:rsidP="003E415E">
            <w:pPr>
              <w:pStyle w:val="movimento2"/>
              <w:rPr>
                <w:color w:val="002060"/>
              </w:rPr>
            </w:pPr>
            <w:r w:rsidRPr="00DD5D1B">
              <w:rPr>
                <w:color w:val="002060"/>
              </w:rPr>
              <w:t xml:space="preserve">(CSI STELLA A.S.D.) </w:t>
            </w:r>
          </w:p>
        </w:tc>
        <w:tc>
          <w:tcPr>
            <w:tcW w:w="800" w:type="dxa"/>
            <w:tcMar>
              <w:top w:w="20" w:type="dxa"/>
              <w:left w:w="20" w:type="dxa"/>
              <w:bottom w:w="20" w:type="dxa"/>
              <w:right w:w="20" w:type="dxa"/>
            </w:tcMar>
            <w:vAlign w:val="center"/>
          </w:tcPr>
          <w:p w14:paraId="44E09388"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7688992D" w14:textId="77777777" w:rsidR="00911FAD" w:rsidRPr="00DD5D1B" w:rsidRDefault="00911FAD" w:rsidP="003E415E">
            <w:pPr>
              <w:pStyle w:val="movimento"/>
              <w:rPr>
                <w:color w:val="002060"/>
              </w:rPr>
            </w:pPr>
            <w:r w:rsidRPr="00DD5D1B">
              <w:rPr>
                <w:color w:val="002060"/>
              </w:rPr>
              <w:t>TIDEI ALESSANDRO</w:t>
            </w:r>
          </w:p>
        </w:tc>
        <w:tc>
          <w:tcPr>
            <w:tcW w:w="2200" w:type="dxa"/>
            <w:tcMar>
              <w:top w:w="20" w:type="dxa"/>
              <w:left w:w="20" w:type="dxa"/>
              <w:bottom w:w="20" w:type="dxa"/>
              <w:right w:w="20" w:type="dxa"/>
            </w:tcMar>
            <w:vAlign w:val="center"/>
          </w:tcPr>
          <w:p w14:paraId="71694C34" w14:textId="77777777" w:rsidR="00911FAD" w:rsidRPr="00DD5D1B" w:rsidRDefault="00911FAD" w:rsidP="003E415E">
            <w:pPr>
              <w:pStyle w:val="movimento2"/>
              <w:rPr>
                <w:color w:val="002060"/>
              </w:rPr>
            </w:pPr>
            <w:r w:rsidRPr="00DD5D1B">
              <w:rPr>
                <w:color w:val="002060"/>
              </w:rPr>
              <w:t xml:space="preserve">(FUTSAL CAMPIGLIONE) </w:t>
            </w:r>
          </w:p>
        </w:tc>
      </w:tr>
      <w:tr w:rsidR="00911FAD" w:rsidRPr="00DD5D1B" w14:paraId="11FB12D0" w14:textId="77777777" w:rsidTr="00911FAD">
        <w:trPr>
          <w:divId w:val="527259509"/>
        </w:trPr>
        <w:tc>
          <w:tcPr>
            <w:tcW w:w="2200" w:type="dxa"/>
            <w:tcMar>
              <w:top w:w="20" w:type="dxa"/>
              <w:left w:w="20" w:type="dxa"/>
              <w:bottom w:w="20" w:type="dxa"/>
              <w:right w:w="20" w:type="dxa"/>
            </w:tcMar>
            <w:vAlign w:val="center"/>
          </w:tcPr>
          <w:p w14:paraId="0477963F" w14:textId="77777777" w:rsidR="00911FAD" w:rsidRPr="00DD5D1B" w:rsidRDefault="00911FAD" w:rsidP="003E415E">
            <w:pPr>
              <w:pStyle w:val="movimento"/>
              <w:rPr>
                <w:color w:val="002060"/>
              </w:rPr>
            </w:pPr>
            <w:r w:rsidRPr="00DD5D1B">
              <w:rPr>
                <w:color w:val="002060"/>
              </w:rPr>
              <w:t>MORRESI FRANCESCO</w:t>
            </w:r>
          </w:p>
        </w:tc>
        <w:tc>
          <w:tcPr>
            <w:tcW w:w="2200" w:type="dxa"/>
            <w:tcMar>
              <w:top w:w="20" w:type="dxa"/>
              <w:left w:w="20" w:type="dxa"/>
              <w:bottom w:w="20" w:type="dxa"/>
              <w:right w:w="20" w:type="dxa"/>
            </w:tcMar>
            <w:vAlign w:val="center"/>
          </w:tcPr>
          <w:p w14:paraId="7ACB9B51" w14:textId="77777777" w:rsidR="00911FAD" w:rsidRPr="00DD5D1B" w:rsidRDefault="00911FAD" w:rsidP="003E415E">
            <w:pPr>
              <w:pStyle w:val="movimento2"/>
              <w:rPr>
                <w:color w:val="002060"/>
              </w:rPr>
            </w:pPr>
            <w:r w:rsidRPr="00DD5D1B">
              <w:rPr>
                <w:color w:val="002060"/>
              </w:rPr>
              <w:t xml:space="preserve">(HELVIA RECINA FUTSAL RECA) </w:t>
            </w:r>
          </w:p>
        </w:tc>
        <w:tc>
          <w:tcPr>
            <w:tcW w:w="800" w:type="dxa"/>
            <w:tcMar>
              <w:top w:w="20" w:type="dxa"/>
              <w:left w:w="20" w:type="dxa"/>
              <w:bottom w:w="20" w:type="dxa"/>
              <w:right w:w="20" w:type="dxa"/>
            </w:tcMar>
            <w:vAlign w:val="center"/>
          </w:tcPr>
          <w:p w14:paraId="7012679C"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0D1DCF2D" w14:textId="77777777" w:rsidR="00911FAD" w:rsidRPr="00DD5D1B" w:rsidRDefault="00911FAD" w:rsidP="003E415E">
            <w:pPr>
              <w:pStyle w:val="movimento"/>
              <w:rPr>
                <w:color w:val="002060"/>
              </w:rPr>
            </w:pPr>
            <w:r w:rsidRPr="00DD5D1B">
              <w:rPr>
                <w:color w:val="002060"/>
              </w:rPr>
              <w:t>TONUCCI MATTEO</w:t>
            </w:r>
          </w:p>
        </w:tc>
        <w:tc>
          <w:tcPr>
            <w:tcW w:w="2200" w:type="dxa"/>
            <w:tcMar>
              <w:top w:w="20" w:type="dxa"/>
              <w:left w:w="20" w:type="dxa"/>
              <w:bottom w:w="20" w:type="dxa"/>
              <w:right w:w="20" w:type="dxa"/>
            </w:tcMar>
            <w:vAlign w:val="center"/>
          </w:tcPr>
          <w:p w14:paraId="4BA19C6E" w14:textId="77777777" w:rsidR="00911FAD" w:rsidRPr="00DD5D1B" w:rsidRDefault="00911FAD" w:rsidP="003E415E">
            <w:pPr>
              <w:pStyle w:val="movimento2"/>
              <w:rPr>
                <w:color w:val="002060"/>
              </w:rPr>
            </w:pPr>
            <w:r w:rsidRPr="00DD5D1B">
              <w:rPr>
                <w:color w:val="002060"/>
              </w:rPr>
              <w:t xml:space="preserve">(MONTALTO DI CUCCURANO CA5) </w:t>
            </w:r>
          </w:p>
        </w:tc>
      </w:tr>
      <w:tr w:rsidR="00911FAD" w:rsidRPr="00DD5D1B" w14:paraId="4DB42854" w14:textId="77777777" w:rsidTr="00911FAD">
        <w:trPr>
          <w:divId w:val="527259509"/>
        </w:trPr>
        <w:tc>
          <w:tcPr>
            <w:tcW w:w="2200" w:type="dxa"/>
            <w:tcMar>
              <w:top w:w="20" w:type="dxa"/>
              <w:left w:w="20" w:type="dxa"/>
              <w:bottom w:w="20" w:type="dxa"/>
              <w:right w:w="20" w:type="dxa"/>
            </w:tcMar>
            <w:vAlign w:val="center"/>
          </w:tcPr>
          <w:p w14:paraId="680D69C9" w14:textId="77777777" w:rsidR="00911FAD" w:rsidRPr="00DD5D1B" w:rsidRDefault="00911FAD" w:rsidP="003E415E">
            <w:pPr>
              <w:pStyle w:val="movimento"/>
              <w:rPr>
                <w:color w:val="002060"/>
              </w:rPr>
            </w:pPr>
            <w:r w:rsidRPr="00DD5D1B">
              <w:rPr>
                <w:color w:val="002060"/>
              </w:rPr>
              <w:t>BALDASCINO UMBERTO</w:t>
            </w:r>
          </w:p>
        </w:tc>
        <w:tc>
          <w:tcPr>
            <w:tcW w:w="2200" w:type="dxa"/>
            <w:tcMar>
              <w:top w:w="20" w:type="dxa"/>
              <w:left w:w="20" w:type="dxa"/>
              <w:bottom w:w="20" w:type="dxa"/>
              <w:right w:w="20" w:type="dxa"/>
            </w:tcMar>
            <w:vAlign w:val="center"/>
          </w:tcPr>
          <w:p w14:paraId="65A03502" w14:textId="77777777" w:rsidR="00911FAD" w:rsidRPr="00DD5D1B" w:rsidRDefault="00911FAD" w:rsidP="003E415E">
            <w:pPr>
              <w:pStyle w:val="movimento2"/>
              <w:rPr>
                <w:color w:val="002060"/>
              </w:rPr>
            </w:pPr>
            <w:r w:rsidRPr="00DD5D1B">
              <w:rPr>
                <w:color w:val="002060"/>
              </w:rPr>
              <w:t xml:space="preserve">(SPORTLAND) </w:t>
            </w:r>
          </w:p>
        </w:tc>
        <w:tc>
          <w:tcPr>
            <w:tcW w:w="800" w:type="dxa"/>
            <w:tcMar>
              <w:top w:w="20" w:type="dxa"/>
              <w:left w:w="20" w:type="dxa"/>
              <w:bottom w:w="20" w:type="dxa"/>
              <w:right w:w="20" w:type="dxa"/>
            </w:tcMar>
            <w:vAlign w:val="center"/>
          </w:tcPr>
          <w:p w14:paraId="4E1E8AA2"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04B93AD4" w14:textId="77777777" w:rsidR="00911FAD" w:rsidRPr="00DD5D1B" w:rsidRDefault="00911FAD" w:rsidP="003E415E">
            <w:pPr>
              <w:pStyle w:val="movimento"/>
              <w:rPr>
                <w:color w:val="002060"/>
              </w:rPr>
            </w:pPr>
            <w:r w:rsidRPr="00DD5D1B">
              <w:rPr>
                <w:color w:val="002060"/>
              </w:rPr>
              <w:t>MASSUCCI MIRKO</w:t>
            </w:r>
          </w:p>
        </w:tc>
        <w:tc>
          <w:tcPr>
            <w:tcW w:w="2200" w:type="dxa"/>
            <w:tcMar>
              <w:top w:w="20" w:type="dxa"/>
              <w:left w:w="20" w:type="dxa"/>
              <w:bottom w:w="20" w:type="dxa"/>
              <w:right w:w="20" w:type="dxa"/>
            </w:tcMar>
            <w:vAlign w:val="center"/>
          </w:tcPr>
          <w:p w14:paraId="51127F8D" w14:textId="77777777" w:rsidR="00911FAD" w:rsidRPr="00DD5D1B" w:rsidRDefault="00911FAD" w:rsidP="003E415E">
            <w:pPr>
              <w:pStyle w:val="movimento2"/>
              <w:rPr>
                <w:color w:val="002060"/>
              </w:rPr>
            </w:pPr>
            <w:r w:rsidRPr="00DD5D1B">
              <w:rPr>
                <w:color w:val="002060"/>
              </w:rPr>
              <w:t xml:space="preserve">(TRE TORRI A.S.D.) </w:t>
            </w:r>
          </w:p>
        </w:tc>
      </w:tr>
    </w:tbl>
    <w:p w14:paraId="137BEBC5" w14:textId="77777777" w:rsidR="00911FAD" w:rsidRPr="00DD5D1B" w:rsidRDefault="00911FAD" w:rsidP="00911FAD">
      <w:pPr>
        <w:pStyle w:val="titolo20"/>
        <w:divId w:val="527259509"/>
        <w:rPr>
          <w:color w:val="002060"/>
        </w:rPr>
      </w:pPr>
      <w:r w:rsidRPr="00DD5D1B">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12611F30" w14:textId="77777777" w:rsidTr="00911FAD">
        <w:trPr>
          <w:divId w:val="527259509"/>
        </w:trPr>
        <w:tc>
          <w:tcPr>
            <w:tcW w:w="2200" w:type="dxa"/>
            <w:tcMar>
              <w:top w:w="20" w:type="dxa"/>
              <w:left w:w="20" w:type="dxa"/>
              <w:bottom w:w="20" w:type="dxa"/>
              <w:right w:w="20" w:type="dxa"/>
            </w:tcMar>
            <w:vAlign w:val="center"/>
          </w:tcPr>
          <w:p w14:paraId="1410A276" w14:textId="77777777" w:rsidR="00911FAD" w:rsidRPr="00DD5D1B" w:rsidRDefault="00911FAD" w:rsidP="003E415E">
            <w:pPr>
              <w:pStyle w:val="movimento"/>
              <w:rPr>
                <w:color w:val="002060"/>
              </w:rPr>
            </w:pPr>
            <w:r w:rsidRPr="00DD5D1B">
              <w:rPr>
                <w:color w:val="002060"/>
              </w:rPr>
              <w:t>LUCCHETTI MICHELE</w:t>
            </w:r>
          </w:p>
        </w:tc>
        <w:tc>
          <w:tcPr>
            <w:tcW w:w="2200" w:type="dxa"/>
            <w:tcMar>
              <w:top w:w="20" w:type="dxa"/>
              <w:left w:w="20" w:type="dxa"/>
              <w:bottom w:w="20" w:type="dxa"/>
              <w:right w:w="20" w:type="dxa"/>
            </w:tcMar>
            <w:vAlign w:val="center"/>
          </w:tcPr>
          <w:p w14:paraId="5D353DB1" w14:textId="77777777" w:rsidR="00911FAD" w:rsidRPr="00DD5D1B" w:rsidRDefault="00911FAD" w:rsidP="003E415E">
            <w:pPr>
              <w:pStyle w:val="movimento2"/>
              <w:rPr>
                <w:color w:val="002060"/>
              </w:rPr>
            </w:pPr>
            <w:r w:rsidRPr="00DD5D1B">
              <w:rPr>
                <w:color w:val="002060"/>
              </w:rPr>
              <w:t xml:space="preserve">(AMICI DEL CENTROSOCIO SP.) </w:t>
            </w:r>
          </w:p>
        </w:tc>
        <w:tc>
          <w:tcPr>
            <w:tcW w:w="800" w:type="dxa"/>
            <w:tcMar>
              <w:top w:w="20" w:type="dxa"/>
              <w:left w:w="20" w:type="dxa"/>
              <w:bottom w:w="20" w:type="dxa"/>
              <w:right w:w="20" w:type="dxa"/>
            </w:tcMar>
            <w:vAlign w:val="center"/>
          </w:tcPr>
          <w:p w14:paraId="5E8C8B50"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0C95800" w14:textId="77777777" w:rsidR="00911FAD" w:rsidRPr="00DD5D1B" w:rsidRDefault="00911FAD" w:rsidP="003E415E">
            <w:pPr>
              <w:pStyle w:val="movimento"/>
              <w:rPr>
                <w:color w:val="002060"/>
              </w:rPr>
            </w:pPr>
            <w:r w:rsidRPr="00DD5D1B">
              <w:rPr>
                <w:color w:val="002060"/>
              </w:rPr>
              <w:t>SPINACI LUCA</w:t>
            </w:r>
          </w:p>
        </w:tc>
        <w:tc>
          <w:tcPr>
            <w:tcW w:w="2200" w:type="dxa"/>
            <w:tcMar>
              <w:top w:w="20" w:type="dxa"/>
              <w:left w:w="20" w:type="dxa"/>
              <w:bottom w:w="20" w:type="dxa"/>
              <w:right w:w="20" w:type="dxa"/>
            </w:tcMar>
            <w:vAlign w:val="center"/>
          </w:tcPr>
          <w:p w14:paraId="5741CCF8" w14:textId="77777777" w:rsidR="00911FAD" w:rsidRPr="00DD5D1B" w:rsidRDefault="00911FAD" w:rsidP="003E415E">
            <w:pPr>
              <w:pStyle w:val="movimento2"/>
              <w:rPr>
                <w:color w:val="002060"/>
              </w:rPr>
            </w:pPr>
            <w:r w:rsidRPr="00DD5D1B">
              <w:rPr>
                <w:color w:val="002060"/>
              </w:rPr>
              <w:t xml:space="preserve">(AMICI DEL CENTROSOCIO SP.) </w:t>
            </w:r>
          </w:p>
        </w:tc>
      </w:tr>
      <w:tr w:rsidR="00911FAD" w:rsidRPr="00DD5D1B" w14:paraId="1D9FB4EA" w14:textId="77777777" w:rsidTr="00911FAD">
        <w:trPr>
          <w:divId w:val="527259509"/>
        </w:trPr>
        <w:tc>
          <w:tcPr>
            <w:tcW w:w="2200" w:type="dxa"/>
            <w:tcMar>
              <w:top w:w="20" w:type="dxa"/>
              <w:left w:w="20" w:type="dxa"/>
              <w:bottom w:w="20" w:type="dxa"/>
              <w:right w:w="20" w:type="dxa"/>
            </w:tcMar>
            <w:vAlign w:val="center"/>
          </w:tcPr>
          <w:p w14:paraId="32F626CA" w14:textId="77777777" w:rsidR="00911FAD" w:rsidRPr="00DD5D1B" w:rsidRDefault="00911FAD" w:rsidP="003E415E">
            <w:pPr>
              <w:pStyle w:val="movimento"/>
              <w:rPr>
                <w:color w:val="002060"/>
              </w:rPr>
            </w:pPr>
            <w:r w:rsidRPr="00DD5D1B">
              <w:rPr>
                <w:color w:val="002060"/>
              </w:rPr>
              <w:t>CIPPITELLI MARCO</w:t>
            </w:r>
          </w:p>
        </w:tc>
        <w:tc>
          <w:tcPr>
            <w:tcW w:w="2200" w:type="dxa"/>
            <w:tcMar>
              <w:top w:w="20" w:type="dxa"/>
              <w:left w:w="20" w:type="dxa"/>
              <w:bottom w:w="20" w:type="dxa"/>
              <w:right w:w="20" w:type="dxa"/>
            </w:tcMar>
            <w:vAlign w:val="center"/>
          </w:tcPr>
          <w:p w14:paraId="283AEF9F" w14:textId="77777777" w:rsidR="00911FAD" w:rsidRPr="00DD5D1B" w:rsidRDefault="00911FAD" w:rsidP="003E415E">
            <w:pPr>
              <w:pStyle w:val="movimento2"/>
              <w:rPr>
                <w:color w:val="002060"/>
              </w:rPr>
            </w:pPr>
            <w:r w:rsidRPr="00DD5D1B">
              <w:rPr>
                <w:color w:val="002060"/>
              </w:rPr>
              <w:t xml:space="preserve">(C.U.S. MACERATA CALCIO A5) </w:t>
            </w:r>
          </w:p>
        </w:tc>
        <w:tc>
          <w:tcPr>
            <w:tcW w:w="800" w:type="dxa"/>
            <w:tcMar>
              <w:top w:w="20" w:type="dxa"/>
              <w:left w:w="20" w:type="dxa"/>
              <w:bottom w:w="20" w:type="dxa"/>
              <w:right w:w="20" w:type="dxa"/>
            </w:tcMar>
            <w:vAlign w:val="center"/>
          </w:tcPr>
          <w:p w14:paraId="7807713D"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0902021" w14:textId="77777777" w:rsidR="00911FAD" w:rsidRPr="00DD5D1B" w:rsidRDefault="00911FAD" w:rsidP="003E415E">
            <w:pPr>
              <w:pStyle w:val="movimento"/>
              <w:rPr>
                <w:color w:val="002060"/>
              </w:rPr>
            </w:pPr>
            <w:r w:rsidRPr="00DD5D1B">
              <w:rPr>
                <w:color w:val="002060"/>
              </w:rPr>
              <w:t>QUERCETTI DANIEL</w:t>
            </w:r>
          </w:p>
        </w:tc>
        <w:tc>
          <w:tcPr>
            <w:tcW w:w="2200" w:type="dxa"/>
            <w:tcMar>
              <w:top w:w="20" w:type="dxa"/>
              <w:left w:w="20" w:type="dxa"/>
              <w:bottom w:w="20" w:type="dxa"/>
              <w:right w:w="20" w:type="dxa"/>
            </w:tcMar>
            <w:vAlign w:val="center"/>
          </w:tcPr>
          <w:p w14:paraId="442D6C47" w14:textId="77777777" w:rsidR="00911FAD" w:rsidRPr="00DD5D1B" w:rsidRDefault="00911FAD" w:rsidP="003E415E">
            <w:pPr>
              <w:pStyle w:val="movimento2"/>
              <w:rPr>
                <w:color w:val="002060"/>
              </w:rPr>
            </w:pPr>
            <w:r w:rsidRPr="00DD5D1B">
              <w:rPr>
                <w:color w:val="002060"/>
              </w:rPr>
              <w:t xml:space="preserve">(DINAMIS 1990) </w:t>
            </w:r>
          </w:p>
        </w:tc>
      </w:tr>
      <w:tr w:rsidR="00911FAD" w:rsidRPr="00DD5D1B" w14:paraId="164E7F57" w14:textId="77777777" w:rsidTr="00911FAD">
        <w:trPr>
          <w:divId w:val="527259509"/>
        </w:trPr>
        <w:tc>
          <w:tcPr>
            <w:tcW w:w="2200" w:type="dxa"/>
            <w:tcMar>
              <w:top w:w="20" w:type="dxa"/>
              <w:left w:w="20" w:type="dxa"/>
              <w:bottom w:w="20" w:type="dxa"/>
              <w:right w:w="20" w:type="dxa"/>
            </w:tcMar>
            <w:vAlign w:val="center"/>
          </w:tcPr>
          <w:p w14:paraId="12EC35AD" w14:textId="77777777" w:rsidR="00911FAD" w:rsidRPr="00DD5D1B" w:rsidRDefault="00911FAD" w:rsidP="003E415E">
            <w:pPr>
              <w:pStyle w:val="movimento"/>
              <w:rPr>
                <w:color w:val="002060"/>
              </w:rPr>
            </w:pPr>
            <w:r w:rsidRPr="00DD5D1B">
              <w:rPr>
                <w:color w:val="002060"/>
              </w:rPr>
              <w:t>VIOLA FRANCESCO</w:t>
            </w:r>
          </w:p>
        </w:tc>
        <w:tc>
          <w:tcPr>
            <w:tcW w:w="2200" w:type="dxa"/>
            <w:tcMar>
              <w:top w:w="20" w:type="dxa"/>
              <w:left w:w="20" w:type="dxa"/>
              <w:bottom w:w="20" w:type="dxa"/>
              <w:right w:w="20" w:type="dxa"/>
            </w:tcMar>
            <w:vAlign w:val="center"/>
          </w:tcPr>
          <w:p w14:paraId="0AD3D7F6" w14:textId="77777777" w:rsidR="00911FAD" w:rsidRPr="00DD5D1B" w:rsidRDefault="00911FAD" w:rsidP="003E415E">
            <w:pPr>
              <w:pStyle w:val="movimento2"/>
              <w:rPr>
                <w:color w:val="002060"/>
              </w:rPr>
            </w:pPr>
            <w:r w:rsidRPr="00DD5D1B">
              <w:rPr>
                <w:color w:val="002060"/>
              </w:rPr>
              <w:t xml:space="preserve">(DINAMIS 1990) </w:t>
            </w:r>
          </w:p>
        </w:tc>
        <w:tc>
          <w:tcPr>
            <w:tcW w:w="800" w:type="dxa"/>
            <w:tcMar>
              <w:top w:w="20" w:type="dxa"/>
              <w:left w:w="20" w:type="dxa"/>
              <w:bottom w:w="20" w:type="dxa"/>
              <w:right w:w="20" w:type="dxa"/>
            </w:tcMar>
            <w:vAlign w:val="center"/>
          </w:tcPr>
          <w:p w14:paraId="7C10AEFD"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271609B6" w14:textId="77777777" w:rsidR="00911FAD" w:rsidRPr="00DD5D1B" w:rsidRDefault="00911FAD" w:rsidP="003E415E">
            <w:pPr>
              <w:pStyle w:val="movimento"/>
              <w:rPr>
                <w:color w:val="002060"/>
              </w:rPr>
            </w:pPr>
            <w:r w:rsidRPr="00DD5D1B">
              <w:rPr>
                <w:color w:val="002060"/>
              </w:rPr>
              <w:t>DI PLACIDO LORENZO</w:t>
            </w:r>
          </w:p>
        </w:tc>
        <w:tc>
          <w:tcPr>
            <w:tcW w:w="2200" w:type="dxa"/>
            <w:tcMar>
              <w:top w:w="20" w:type="dxa"/>
              <w:left w:w="20" w:type="dxa"/>
              <w:bottom w:w="20" w:type="dxa"/>
              <w:right w:w="20" w:type="dxa"/>
            </w:tcMar>
            <w:vAlign w:val="center"/>
          </w:tcPr>
          <w:p w14:paraId="137F50E1" w14:textId="77777777" w:rsidR="00911FAD" w:rsidRPr="00DD5D1B" w:rsidRDefault="00911FAD" w:rsidP="003E415E">
            <w:pPr>
              <w:pStyle w:val="movimento2"/>
              <w:rPr>
                <w:color w:val="002060"/>
              </w:rPr>
            </w:pPr>
            <w:r w:rsidRPr="00DD5D1B">
              <w:rPr>
                <w:color w:val="002060"/>
              </w:rPr>
              <w:t xml:space="preserve">(VERBENA C5 ANCONA) </w:t>
            </w:r>
          </w:p>
        </w:tc>
      </w:tr>
    </w:tbl>
    <w:p w14:paraId="5C77D78A" w14:textId="77777777" w:rsidR="00911FAD" w:rsidRPr="00DD5D1B" w:rsidRDefault="00911FAD" w:rsidP="00911FAD">
      <w:pPr>
        <w:pStyle w:val="titolo20"/>
        <w:divId w:val="527259509"/>
        <w:rPr>
          <w:color w:val="002060"/>
        </w:rPr>
      </w:pPr>
      <w:r w:rsidRPr="00DD5D1B">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62D72E52" w14:textId="77777777" w:rsidTr="00911FAD">
        <w:trPr>
          <w:divId w:val="527259509"/>
        </w:trPr>
        <w:tc>
          <w:tcPr>
            <w:tcW w:w="2200" w:type="dxa"/>
            <w:tcMar>
              <w:top w:w="20" w:type="dxa"/>
              <w:left w:w="20" w:type="dxa"/>
              <w:bottom w:w="20" w:type="dxa"/>
              <w:right w:w="20" w:type="dxa"/>
            </w:tcMar>
            <w:vAlign w:val="center"/>
          </w:tcPr>
          <w:p w14:paraId="7C94A60A" w14:textId="77777777" w:rsidR="00911FAD" w:rsidRPr="00DD5D1B" w:rsidRDefault="00911FAD" w:rsidP="003E415E">
            <w:pPr>
              <w:pStyle w:val="movimento"/>
              <w:rPr>
                <w:color w:val="002060"/>
              </w:rPr>
            </w:pPr>
            <w:r w:rsidRPr="00DD5D1B">
              <w:rPr>
                <w:color w:val="002060"/>
              </w:rPr>
              <w:t>SACCO DANIELE</w:t>
            </w:r>
          </w:p>
        </w:tc>
        <w:tc>
          <w:tcPr>
            <w:tcW w:w="2200" w:type="dxa"/>
            <w:tcMar>
              <w:top w:w="20" w:type="dxa"/>
              <w:left w:w="20" w:type="dxa"/>
              <w:bottom w:w="20" w:type="dxa"/>
              <w:right w:w="20" w:type="dxa"/>
            </w:tcMar>
            <w:vAlign w:val="center"/>
          </w:tcPr>
          <w:p w14:paraId="6DB2D6D3" w14:textId="77777777" w:rsidR="00911FAD" w:rsidRPr="00DD5D1B" w:rsidRDefault="00911FAD" w:rsidP="003E415E">
            <w:pPr>
              <w:pStyle w:val="movimento2"/>
              <w:rPr>
                <w:color w:val="002060"/>
              </w:rPr>
            </w:pPr>
            <w:r w:rsidRPr="00DD5D1B">
              <w:rPr>
                <w:color w:val="002060"/>
              </w:rPr>
              <w:t xml:space="preserve">(ACLI MANTOVANI CALCIO A 5) </w:t>
            </w:r>
          </w:p>
        </w:tc>
        <w:tc>
          <w:tcPr>
            <w:tcW w:w="800" w:type="dxa"/>
            <w:tcMar>
              <w:top w:w="20" w:type="dxa"/>
              <w:left w:w="20" w:type="dxa"/>
              <w:bottom w:w="20" w:type="dxa"/>
              <w:right w:w="20" w:type="dxa"/>
            </w:tcMar>
            <w:vAlign w:val="center"/>
          </w:tcPr>
          <w:p w14:paraId="00E84CF9"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ADDAAB8" w14:textId="77777777" w:rsidR="00911FAD" w:rsidRPr="00DD5D1B" w:rsidRDefault="00911FAD" w:rsidP="003E415E">
            <w:pPr>
              <w:pStyle w:val="movimento"/>
              <w:rPr>
                <w:color w:val="002060"/>
              </w:rPr>
            </w:pPr>
            <w:r w:rsidRPr="00DD5D1B">
              <w:rPr>
                <w:color w:val="002060"/>
              </w:rPr>
              <w:t>MORELLI SIMONE</w:t>
            </w:r>
          </w:p>
        </w:tc>
        <w:tc>
          <w:tcPr>
            <w:tcW w:w="2200" w:type="dxa"/>
            <w:tcMar>
              <w:top w:w="20" w:type="dxa"/>
              <w:left w:w="20" w:type="dxa"/>
              <w:bottom w:w="20" w:type="dxa"/>
              <w:right w:w="20" w:type="dxa"/>
            </w:tcMar>
            <w:vAlign w:val="center"/>
          </w:tcPr>
          <w:p w14:paraId="54EB52E0" w14:textId="77777777" w:rsidR="00911FAD" w:rsidRPr="00DD5D1B" w:rsidRDefault="00911FAD" w:rsidP="003E415E">
            <w:pPr>
              <w:pStyle w:val="movimento2"/>
              <w:rPr>
                <w:color w:val="002060"/>
              </w:rPr>
            </w:pPr>
            <w:r w:rsidRPr="00DD5D1B">
              <w:rPr>
                <w:color w:val="002060"/>
              </w:rPr>
              <w:t xml:space="preserve">(CERRETO CALCIO) </w:t>
            </w:r>
          </w:p>
        </w:tc>
      </w:tr>
      <w:tr w:rsidR="00911FAD" w:rsidRPr="00DD5D1B" w14:paraId="5DC49680" w14:textId="77777777" w:rsidTr="00911FAD">
        <w:trPr>
          <w:divId w:val="527259509"/>
        </w:trPr>
        <w:tc>
          <w:tcPr>
            <w:tcW w:w="2200" w:type="dxa"/>
            <w:tcMar>
              <w:top w:w="20" w:type="dxa"/>
              <w:left w:w="20" w:type="dxa"/>
              <w:bottom w:w="20" w:type="dxa"/>
              <w:right w:w="20" w:type="dxa"/>
            </w:tcMar>
            <w:vAlign w:val="center"/>
          </w:tcPr>
          <w:p w14:paraId="7418DC8C" w14:textId="77777777" w:rsidR="00911FAD" w:rsidRPr="00DD5D1B" w:rsidRDefault="00911FAD" w:rsidP="003E415E">
            <w:pPr>
              <w:pStyle w:val="movimento"/>
              <w:rPr>
                <w:color w:val="002060"/>
              </w:rPr>
            </w:pPr>
            <w:r w:rsidRPr="00DD5D1B">
              <w:rPr>
                <w:color w:val="002060"/>
              </w:rPr>
              <w:t>CARLETTI ALEX</w:t>
            </w:r>
          </w:p>
        </w:tc>
        <w:tc>
          <w:tcPr>
            <w:tcW w:w="2200" w:type="dxa"/>
            <w:tcMar>
              <w:top w:w="20" w:type="dxa"/>
              <w:left w:w="20" w:type="dxa"/>
              <w:bottom w:w="20" w:type="dxa"/>
              <w:right w:w="20" w:type="dxa"/>
            </w:tcMar>
            <w:vAlign w:val="center"/>
          </w:tcPr>
          <w:p w14:paraId="78D1E21D" w14:textId="77777777" w:rsidR="00911FAD" w:rsidRPr="00DD5D1B" w:rsidRDefault="00911FAD" w:rsidP="003E415E">
            <w:pPr>
              <w:pStyle w:val="movimento2"/>
              <w:rPr>
                <w:color w:val="002060"/>
              </w:rPr>
            </w:pPr>
            <w:r w:rsidRPr="00DD5D1B">
              <w:rPr>
                <w:color w:val="002060"/>
              </w:rPr>
              <w:t xml:space="preserve">(CHIARAVALLE FUTSAL) </w:t>
            </w:r>
          </w:p>
        </w:tc>
        <w:tc>
          <w:tcPr>
            <w:tcW w:w="800" w:type="dxa"/>
            <w:tcMar>
              <w:top w:w="20" w:type="dxa"/>
              <w:left w:w="20" w:type="dxa"/>
              <w:bottom w:w="20" w:type="dxa"/>
              <w:right w:w="20" w:type="dxa"/>
            </w:tcMar>
            <w:vAlign w:val="center"/>
          </w:tcPr>
          <w:p w14:paraId="26DC6B19"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71055B98" w14:textId="77777777" w:rsidR="00911FAD" w:rsidRPr="00DD5D1B" w:rsidRDefault="00911FAD" w:rsidP="003E415E">
            <w:pPr>
              <w:pStyle w:val="movimento"/>
              <w:rPr>
                <w:color w:val="002060"/>
              </w:rPr>
            </w:pPr>
            <w:r w:rsidRPr="00DD5D1B">
              <w:rPr>
                <w:color w:val="002060"/>
              </w:rPr>
              <w:t>PETRINI ALESSANDRO</w:t>
            </w:r>
          </w:p>
        </w:tc>
        <w:tc>
          <w:tcPr>
            <w:tcW w:w="2200" w:type="dxa"/>
            <w:tcMar>
              <w:top w:w="20" w:type="dxa"/>
              <w:left w:w="20" w:type="dxa"/>
              <w:bottom w:w="20" w:type="dxa"/>
              <w:right w:w="20" w:type="dxa"/>
            </w:tcMar>
            <w:vAlign w:val="center"/>
          </w:tcPr>
          <w:p w14:paraId="7597DB4A" w14:textId="77777777" w:rsidR="00911FAD" w:rsidRPr="00DD5D1B" w:rsidRDefault="00911FAD" w:rsidP="003E415E">
            <w:pPr>
              <w:pStyle w:val="movimento2"/>
              <w:rPr>
                <w:color w:val="002060"/>
              </w:rPr>
            </w:pPr>
            <w:r w:rsidRPr="00DD5D1B">
              <w:rPr>
                <w:color w:val="002060"/>
              </w:rPr>
              <w:t xml:space="preserve">(CITTA DI FALCONARA) </w:t>
            </w:r>
          </w:p>
        </w:tc>
      </w:tr>
      <w:tr w:rsidR="00911FAD" w:rsidRPr="00DD5D1B" w14:paraId="33F1432D" w14:textId="77777777" w:rsidTr="00911FAD">
        <w:trPr>
          <w:divId w:val="527259509"/>
        </w:trPr>
        <w:tc>
          <w:tcPr>
            <w:tcW w:w="2200" w:type="dxa"/>
            <w:tcMar>
              <w:top w:w="20" w:type="dxa"/>
              <w:left w:w="20" w:type="dxa"/>
              <w:bottom w:w="20" w:type="dxa"/>
              <w:right w:w="20" w:type="dxa"/>
            </w:tcMar>
            <w:vAlign w:val="center"/>
          </w:tcPr>
          <w:p w14:paraId="59CE86A3" w14:textId="77777777" w:rsidR="00911FAD" w:rsidRPr="00DD5D1B" w:rsidRDefault="00911FAD" w:rsidP="003E415E">
            <w:pPr>
              <w:pStyle w:val="movimento"/>
              <w:rPr>
                <w:color w:val="002060"/>
              </w:rPr>
            </w:pPr>
            <w:r w:rsidRPr="00DD5D1B">
              <w:rPr>
                <w:color w:val="002060"/>
              </w:rPr>
              <w:t>PESARESI MICHAEL</w:t>
            </w:r>
          </w:p>
        </w:tc>
        <w:tc>
          <w:tcPr>
            <w:tcW w:w="2200" w:type="dxa"/>
            <w:tcMar>
              <w:top w:w="20" w:type="dxa"/>
              <w:left w:w="20" w:type="dxa"/>
              <w:bottom w:w="20" w:type="dxa"/>
              <w:right w:w="20" w:type="dxa"/>
            </w:tcMar>
            <w:vAlign w:val="center"/>
          </w:tcPr>
          <w:p w14:paraId="631008C2" w14:textId="77777777" w:rsidR="00911FAD" w:rsidRPr="00DD5D1B" w:rsidRDefault="00911FAD" w:rsidP="003E415E">
            <w:pPr>
              <w:pStyle w:val="movimento2"/>
              <w:rPr>
                <w:color w:val="002060"/>
              </w:rPr>
            </w:pPr>
            <w:r w:rsidRPr="00DD5D1B">
              <w:rPr>
                <w:color w:val="002060"/>
              </w:rPr>
              <w:t xml:space="preserve">(ILL.PA. CALCIO A 5) </w:t>
            </w:r>
          </w:p>
        </w:tc>
        <w:tc>
          <w:tcPr>
            <w:tcW w:w="800" w:type="dxa"/>
            <w:tcMar>
              <w:top w:w="20" w:type="dxa"/>
              <w:left w:w="20" w:type="dxa"/>
              <w:bottom w:w="20" w:type="dxa"/>
              <w:right w:w="20" w:type="dxa"/>
            </w:tcMar>
            <w:vAlign w:val="center"/>
          </w:tcPr>
          <w:p w14:paraId="792CE9BE"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4B10141C" w14:textId="77777777" w:rsidR="00911FAD" w:rsidRPr="00DD5D1B" w:rsidRDefault="00911FAD" w:rsidP="003E415E">
            <w:pPr>
              <w:pStyle w:val="movimento"/>
              <w:rPr>
                <w:color w:val="002060"/>
              </w:rPr>
            </w:pPr>
            <w:r w:rsidRPr="00DD5D1B">
              <w:rPr>
                <w:color w:val="002060"/>
              </w:rPr>
              <w:t>BERTOZZI MATTEO</w:t>
            </w:r>
          </w:p>
        </w:tc>
        <w:tc>
          <w:tcPr>
            <w:tcW w:w="2200" w:type="dxa"/>
            <w:tcMar>
              <w:top w:w="20" w:type="dxa"/>
              <w:left w:w="20" w:type="dxa"/>
              <w:bottom w:w="20" w:type="dxa"/>
              <w:right w:w="20" w:type="dxa"/>
            </w:tcMar>
            <w:vAlign w:val="center"/>
          </w:tcPr>
          <w:p w14:paraId="42E05A34" w14:textId="77777777" w:rsidR="00911FAD" w:rsidRPr="00DD5D1B" w:rsidRDefault="00911FAD" w:rsidP="003E415E">
            <w:pPr>
              <w:pStyle w:val="movimento2"/>
              <w:rPr>
                <w:color w:val="002060"/>
              </w:rPr>
            </w:pPr>
            <w:r w:rsidRPr="00DD5D1B">
              <w:rPr>
                <w:color w:val="002060"/>
              </w:rPr>
              <w:t xml:space="preserve">(MONTALTO DI CUCCURANO CA5) </w:t>
            </w:r>
          </w:p>
        </w:tc>
      </w:tr>
      <w:tr w:rsidR="00911FAD" w:rsidRPr="00DD5D1B" w14:paraId="6BDB8831" w14:textId="77777777" w:rsidTr="00911FAD">
        <w:trPr>
          <w:divId w:val="527259509"/>
        </w:trPr>
        <w:tc>
          <w:tcPr>
            <w:tcW w:w="2200" w:type="dxa"/>
            <w:tcMar>
              <w:top w:w="20" w:type="dxa"/>
              <w:left w:w="20" w:type="dxa"/>
              <w:bottom w:w="20" w:type="dxa"/>
              <w:right w:w="20" w:type="dxa"/>
            </w:tcMar>
            <w:vAlign w:val="center"/>
          </w:tcPr>
          <w:p w14:paraId="49AAD75C" w14:textId="77777777" w:rsidR="00911FAD" w:rsidRPr="00DD5D1B" w:rsidRDefault="00911FAD" w:rsidP="003E415E">
            <w:pPr>
              <w:pStyle w:val="movimento"/>
              <w:rPr>
                <w:color w:val="002060"/>
              </w:rPr>
            </w:pPr>
            <w:r w:rsidRPr="00DD5D1B">
              <w:rPr>
                <w:color w:val="002060"/>
              </w:rPr>
              <w:t>PERTICAROLI CRISTIAN</w:t>
            </w:r>
          </w:p>
        </w:tc>
        <w:tc>
          <w:tcPr>
            <w:tcW w:w="2200" w:type="dxa"/>
            <w:tcMar>
              <w:top w:w="20" w:type="dxa"/>
              <w:left w:w="20" w:type="dxa"/>
              <w:bottom w:w="20" w:type="dxa"/>
              <w:right w:w="20" w:type="dxa"/>
            </w:tcMar>
            <w:vAlign w:val="center"/>
          </w:tcPr>
          <w:p w14:paraId="3A14BF3C" w14:textId="77777777" w:rsidR="00911FAD" w:rsidRPr="00DD5D1B" w:rsidRDefault="00911FAD" w:rsidP="003E415E">
            <w:pPr>
              <w:pStyle w:val="movimento2"/>
              <w:rPr>
                <w:color w:val="002060"/>
              </w:rPr>
            </w:pPr>
            <w:r w:rsidRPr="00DD5D1B">
              <w:rPr>
                <w:color w:val="002060"/>
              </w:rPr>
              <w:t xml:space="preserve">(MONTECAROTTO) </w:t>
            </w:r>
          </w:p>
        </w:tc>
        <w:tc>
          <w:tcPr>
            <w:tcW w:w="800" w:type="dxa"/>
            <w:tcMar>
              <w:top w:w="20" w:type="dxa"/>
              <w:left w:w="20" w:type="dxa"/>
              <w:bottom w:w="20" w:type="dxa"/>
              <w:right w:w="20" w:type="dxa"/>
            </w:tcMar>
            <w:vAlign w:val="center"/>
          </w:tcPr>
          <w:p w14:paraId="48F94055"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1D25C70F" w14:textId="77777777" w:rsidR="00911FAD" w:rsidRPr="00DD5D1B" w:rsidRDefault="00911FAD" w:rsidP="003E415E">
            <w:pPr>
              <w:pStyle w:val="movimento"/>
              <w:rPr>
                <w:color w:val="002060"/>
              </w:rPr>
            </w:pPr>
            <w:r w:rsidRPr="00DD5D1B">
              <w:rPr>
                <w:color w:val="002060"/>
              </w:rPr>
              <w:t>STACCHIOTTI MATTIA</w:t>
            </w:r>
          </w:p>
        </w:tc>
        <w:tc>
          <w:tcPr>
            <w:tcW w:w="2200" w:type="dxa"/>
            <w:tcMar>
              <w:top w:w="20" w:type="dxa"/>
              <w:left w:w="20" w:type="dxa"/>
              <w:bottom w:w="20" w:type="dxa"/>
              <w:right w:w="20" w:type="dxa"/>
            </w:tcMar>
            <w:vAlign w:val="center"/>
          </w:tcPr>
          <w:p w14:paraId="4D525D8B" w14:textId="77777777" w:rsidR="00911FAD" w:rsidRPr="00DD5D1B" w:rsidRDefault="00911FAD" w:rsidP="003E415E">
            <w:pPr>
              <w:pStyle w:val="movimento2"/>
              <w:rPr>
                <w:color w:val="002060"/>
              </w:rPr>
            </w:pPr>
            <w:r w:rsidRPr="00DD5D1B">
              <w:rPr>
                <w:color w:val="002060"/>
              </w:rPr>
              <w:t xml:space="preserve">(PIETRALACROCE 73) </w:t>
            </w:r>
          </w:p>
        </w:tc>
      </w:tr>
    </w:tbl>
    <w:p w14:paraId="6004B2D0" w14:textId="77777777" w:rsidR="00911FAD" w:rsidRPr="00DD5D1B" w:rsidRDefault="00911FAD" w:rsidP="00911FAD">
      <w:pPr>
        <w:pStyle w:val="breakline"/>
        <w:divId w:val="527259509"/>
        <w:rPr>
          <w:color w:val="002060"/>
        </w:rPr>
      </w:pPr>
    </w:p>
    <w:p w14:paraId="2F4CCEDF" w14:textId="77777777" w:rsidR="00911FAD" w:rsidRPr="00DD5D1B" w:rsidRDefault="00911FAD" w:rsidP="00911FAD">
      <w:pPr>
        <w:pStyle w:val="Nessunaspaziatura"/>
        <w:divId w:val="527259509"/>
        <w:rPr>
          <w:rFonts w:ascii="Arial" w:hAnsi="Arial" w:cs="Arial"/>
          <w:noProof/>
          <w:color w:val="002060"/>
          <w:lang w:eastAsia="it-IT"/>
        </w:rPr>
      </w:pP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t>F.to IL GIUDICE SPORTIVO</w:t>
      </w:r>
    </w:p>
    <w:p w14:paraId="30A91DC6" w14:textId="77777777" w:rsidR="00911FAD" w:rsidRPr="00DD5D1B" w:rsidRDefault="00911FAD" w:rsidP="00911FAD">
      <w:pPr>
        <w:pStyle w:val="Nessunaspaziatura"/>
        <w:divId w:val="527259509"/>
        <w:rPr>
          <w:rFonts w:ascii="Arial" w:hAnsi="Arial" w:cs="Arial"/>
          <w:noProof/>
          <w:color w:val="002060"/>
          <w:lang w:eastAsia="it-IT"/>
        </w:rPr>
      </w:pPr>
      <w:r w:rsidRPr="00DD5D1B">
        <w:rPr>
          <w:rFonts w:ascii="Arial" w:hAnsi="Arial" w:cs="Arial"/>
          <w:noProof/>
          <w:color w:val="002060"/>
          <w:lang w:eastAsia="it-IT"/>
        </w:rPr>
        <w:t xml:space="preserve"> </w:t>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t xml:space="preserve">   </w:t>
      </w:r>
      <w:r w:rsidRPr="00DD5D1B">
        <w:rPr>
          <w:rFonts w:ascii="Arial" w:hAnsi="Arial" w:cs="Arial"/>
          <w:noProof/>
          <w:color w:val="002060"/>
          <w:lang w:eastAsia="it-IT"/>
        </w:rPr>
        <w:tab/>
        <w:t xml:space="preserve">       Claudio Romagnoli</w:t>
      </w:r>
    </w:p>
    <w:p w14:paraId="62E809D2" w14:textId="77777777" w:rsidR="00911FAD" w:rsidRPr="00DD5D1B" w:rsidRDefault="00911FAD" w:rsidP="00911FAD">
      <w:pPr>
        <w:pStyle w:val="breakline"/>
        <w:divId w:val="527259509"/>
        <w:rPr>
          <w:color w:val="002060"/>
        </w:rPr>
      </w:pPr>
    </w:p>
    <w:p w14:paraId="7ACDB5C5" w14:textId="77777777" w:rsidR="00911FAD" w:rsidRPr="00DD5D1B" w:rsidRDefault="00911FAD" w:rsidP="00911FAD">
      <w:pPr>
        <w:pStyle w:val="TITOLOPRINC"/>
        <w:divId w:val="527259509"/>
        <w:rPr>
          <w:color w:val="002060"/>
        </w:rPr>
      </w:pPr>
      <w:r w:rsidRPr="00DD5D1B">
        <w:rPr>
          <w:color w:val="002060"/>
        </w:rPr>
        <w:t>CLASSIFICA</w:t>
      </w:r>
    </w:p>
    <w:p w14:paraId="40C349C4" w14:textId="77777777" w:rsidR="00911FAD" w:rsidRPr="00DD5D1B" w:rsidRDefault="00911FAD" w:rsidP="00911FAD">
      <w:pPr>
        <w:pStyle w:val="breakline"/>
        <w:divId w:val="527259509"/>
        <w:rPr>
          <w:color w:val="002060"/>
        </w:rPr>
      </w:pPr>
    </w:p>
    <w:p w14:paraId="1EF1C024" w14:textId="77777777" w:rsidR="00911FAD" w:rsidRPr="00DD5D1B" w:rsidRDefault="00911FAD" w:rsidP="00911FAD">
      <w:pPr>
        <w:pStyle w:val="breakline"/>
        <w:divId w:val="527259509"/>
        <w:rPr>
          <w:color w:val="002060"/>
        </w:rPr>
      </w:pPr>
    </w:p>
    <w:p w14:paraId="3B64FA0C" w14:textId="77777777" w:rsidR="00911FAD" w:rsidRPr="00DD5D1B" w:rsidRDefault="00911FAD" w:rsidP="00911FAD">
      <w:pPr>
        <w:pStyle w:val="SOTTOTITOLOCAMPIONATO1"/>
        <w:divId w:val="527259509"/>
        <w:rPr>
          <w:color w:val="002060"/>
        </w:rPr>
      </w:pPr>
      <w:r w:rsidRPr="00DD5D1B">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FAD" w:rsidRPr="00DD5D1B" w14:paraId="47E1337D" w14:textId="77777777" w:rsidTr="00911FA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D97773" w14:textId="77777777" w:rsidR="00911FAD" w:rsidRPr="00DD5D1B" w:rsidRDefault="00911FAD" w:rsidP="003E415E">
            <w:pPr>
              <w:pStyle w:val="HEADERTABELLA"/>
              <w:rPr>
                <w:color w:val="002060"/>
              </w:rPr>
            </w:pPr>
            <w:r w:rsidRPr="00DD5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C84F7E" w14:textId="77777777" w:rsidR="00911FAD" w:rsidRPr="00DD5D1B" w:rsidRDefault="00911FAD" w:rsidP="003E415E">
            <w:pPr>
              <w:pStyle w:val="HEADERTABELLA"/>
              <w:rPr>
                <w:color w:val="002060"/>
              </w:rPr>
            </w:pPr>
            <w:r w:rsidRPr="00DD5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9E7103" w14:textId="77777777" w:rsidR="00911FAD" w:rsidRPr="00DD5D1B" w:rsidRDefault="00911FAD" w:rsidP="003E415E">
            <w:pPr>
              <w:pStyle w:val="HEADERTABELLA"/>
              <w:rPr>
                <w:color w:val="002060"/>
              </w:rPr>
            </w:pPr>
            <w:r w:rsidRPr="00DD5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624A91" w14:textId="77777777" w:rsidR="00911FAD" w:rsidRPr="00DD5D1B" w:rsidRDefault="00911FAD" w:rsidP="003E415E">
            <w:pPr>
              <w:pStyle w:val="HEADERTABELLA"/>
              <w:rPr>
                <w:color w:val="002060"/>
              </w:rPr>
            </w:pPr>
            <w:r w:rsidRPr="00DD5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D38BA6" w14:textId="77777777" w:rsidR="00911FAD" w:rsidRPr="00DD5D1B" w:rsidRDefault="00911FAD" w:rsidP="003E415E">
            <w:pPr>
              <w:pStyle w:val="HEADERTABELLA"/>
              <w:rPr>
                <w:color w:val="002060"/>
              </w:rPr>
            </w:pPr>
            <w:r w:rsidRPr="00DD5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A1133A" w14:textId="77777777" w:rsidR="00911FAD" w:rsidRPr="00DD5D1B" w:rsidRDefault="00911FAD" w:rsidP="003E415E">
            <w:pPr>
              <w:pStyle w:val="HEADERTABELLA"/>
              <w:rPr>
                <w:color w:val="002060"/>
              </w:rPr>
            </w:pPr>
            <w:r w:rsidRPr="00DD5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6B938D" w14:textId="77777777" w:rsidR="00911FAD" w:rsidRPr="00DD5D1B" w:rsidRDefault="00911FAD" w:rsidP="003E415E">
            <w:pPr>
              <w:pStyle w:val="HEADERTABELLA"/>
              <w:rPr>
                <w:color w:val="002060"/>
              </w:rPr>
            </w:pPr>
            <w:r w:rsidRPr="00DD5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086F40" w14:textId="77777777" w:rsidR="00911FAD" w:rsidRPr="00DD5D1B" w:rsidRDefault="00911FAD" w:rsidP="003E415E">
            <w:pPr>
              <w:pStyle w:val="HEADERTABELLA"/>
              <w:rPr>
                <w:color w:val="002060"/>
              </w:rPr>
            </w:pPr>
            <w:r w:rsidRPr="00DD5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A0BACD" w14:textId="77777777" w:rsidR="00911FAD" w:rsidRPr="00DD5D1B" w:rsidRDefault="00911FAD" w:rsidP="003E415E">
            <w:pPr>
              <w:pStyle w:val="HEADERTABELLA"/>
              <w:rPr>
                <w:color w:val="002060"/>
              </w:rPr>
            </w:pPr>
            <w:r w:rsidRPr="00DD5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2B0811" w14:textId="77777777" w:rsidR="00911FAD" w:rsidRPr="00DD5D1B" w:rsidRDefault="00911FAD" w:rsidP="003E415E">
            <w:pPr>
              <w:pStyle w:val="HEADERTABELLA"/>
              <w:rPr>
                <w:color w:val="002060"/>
              </w:rPr>
            </w:pPr>
            <w:r w:rsidRPr="00DD5D1B">
              <w:rPr>
                <w:color w:val="002060"/>
              </w:rPr>
              <w:t>PE</w:t>
            </w:r>
          </w:p>
        </w:tc>
      </w:tr>
      <w:tr w:rsidR="00911FAD" w:rsidRPr="00DD5D1B" w14:paraId="73F06990" w14:textId="77777777" w:rsidTr="00911FA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5812EE9" w14:textId="77777777" w:rsidR="00911FAD" w:rsidRPr="00DD5D1B" w:rsidRDefault="00911FAD" w:rsidP="003E415E">
            <w:pPr>
              <w:pStyle w:val="ROWTABELLA"/>
              <w:rPr>
                <w:color w:val="002060"/>
              </w:rPr>
            </w:pPr>
            <w:r w:rsidRPr="00DD5D1B">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16BB8" w14:textId="77777777" w:rsidR="00911FAD" w:rsidRPr="00DD5D1B" w:rsidRDefault="00911FAD" w:rsidP="003E415E">
            <w:pPr>
              <w:pStyle w:val="ROWTABELLA"/>
              <w:jc w:val="center"/>
              <w:rPr>
                <w:color w:val="002060"/>
              </w:rPr>
            </w:pPr>
            <w:r w:rsidRPr="00DD5D1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E7232"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FC7C6" w14:textId="77777777" w:rsidR="00911FAD" w:rsidRPr="00DD5D1B" w:rsidRDefault="00911FAD" w:rsidP="003E415E">
            <w:pPr>
              <w:pStyle w:val="ROWTABELLA"/>
              <w:jc w:val="center"/>
              <w:rPr>
                <w:color w:val="002060"/>
              </w:rPr>
            </w:pPr>
            <w:r w:rsidRPr="00DD5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FC814"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B763E"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3ED3B" w14:textId="77777777" w:rsidR="00911FAD" w:rsidRPr="00DD5D1B" w:rsidRDefault="00911FAD" w:rsidP="003E415E">
            <w:pPr>
              <w:pStyle w:val="ROWTABELLA"/>
              <w:jc w:val="center"/>
              <w:rPr>
                <w:color w:val="002060"/>
              </w:rPr>
            </w:pPr>
            <w:r w:rsidRPr="00DD5D1B">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0DFED" w14:textId="77777777" w:rsidR="00911FAD" w:rsidRPr="00DD5D1B" w:rsidRDefault="00911FAD" w:rsidP="003E415E">
            <w:pPr>
              <w:pStyle w:val="ROWTABELLA"/>
              <w:jc w:val="center"/>
              <w:rPr>
                <w:color w:val="002060"/>
              </w:rPr>
            </w:pPr>
            <w:r w:rsidRPr="00DD5D1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B6BBA" w14:textId="77777777" w:rsidR="00911FAD" w:rsidRPr="00DD5D1B" w:rsidRDefault="00911FAD" w:rsidP="003E415E">
            <w:pPr>
              <w:pStyle w:val="ROWTABELLA"/>
              <w:jc w:val="center"/>
              <w:rPr>
                <w:color w:val="002060"/>
              </w:rPr>
            </w:pPr>
            <w:r w:rsidRPr="00DD5D1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0963C" w14:textId="77777777" w:rsidR="00911FAD" w:rsidRPr="00DD5D1B" w:rsidRDefault="00911FAD" w:rsidP="003E415E">
            <w:pPr>
              <w:pStyle w:val="ROWTABELLA"/>
              <w:jc w:val="center"/>
              <w:rPr>
                <w:color w:val="002060"/>
              </w:rPr>
            </w:pPr>
            <w:r w:rsidRPr="00DD5D1B">
              <w:rPr>
                <w:color w:val="002060"/>
              </w:rPr>
              <w:t>0</w:t>
            </w:r>
          </w:p>
        </w:tc>
      </w:tr>
      <w:tr w:rsidR="00911FAD" w:rsidRPr="00DD5D1B" w14:paraId="122CEA8A"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0EBD7C" w14:textId="77777777" w:rsidR="00911FAD" w:rsidRPr="00DD5D1B" w:rsidRDefault="00911FAD" w:rsidP="003E415E">
            <w:pPr>
              <w:pStyle w:val="ROWTABELLA"/>
              <w:rPr>
                <w:color w:val="002060"/>
              </w:rPr>
            </w:pPr>
            <w:r w:rsidRPr="00DD5D1B">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827C5" w14:textId="77777777" w:rsidR="00911FAD" w:rsidRPr="00DD5D1B" w:rsidRDefault="00911FAD" w:rsidP="003E415E">
            <w:pPr>
              <w:pStyle w:val="ROWTABELLA"/>
              <w:jc w:val="center"/>
              <w:rPr>
                <w:color w:val="002060"/>
              </w:rPr>
            </w:pPr>
            <w:r w:rsidRPr="00DD5D1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A95B9"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E9614" w14:textId="77777777" w:rsidR="00911FAD" w:rsidRPr="00DD5D1B" w:rsidRDefault="00911FAD" w:rsidP="003E415E">
            <w:pPr>
              <w:pStyle w:val="ROWTABELLA"/>
              <w:jc w:val="center"/>
              <w:rPr>
                <w:color w:val="002060"/>
              </w:rPr>
            </w:pPr>
            <w:r w:rsidRPr="00DD5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035C4"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B5207"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6CEBA" w14:textId="77777777" w:rsidR="00911FAD" w:rsidRPr="00DD5D1B" w:rsidRDefault="00911FAD" w:rsidP="003E415E">
            <w:pPr>
              <w:pStyle w:val="ROWTABELLA"/>
              <w:jc w:val="center"/>
              <w:rPr>
                <w:color w:val="002060"/>
              </w:rPr>
            </w:pPr>
            <w:r w:rsidRPr="00DD5D1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59CE7" w14:textId="77777777" w:rsidR="00911FAD" w:rsidRPr="00DD5D1B" w:rsidRDefault="00911FAD" w:rsidP="003E415E">
            <w:pPr>
              <w:pStyle w:val="ROWTABELLA"/>
              <w:jc w:val="center"/>
              <w:rPr>
                <w:color w:val="002060"/>
              </w:rPr>
            </w:pPr>
            <w:r w:rsidRPr="00DD5D1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0E99E" w14:textId="77777777" w:rsidR="00911FAD" w:rsidRPr="00DD5D1B" w:rsidRDefault="00911FAD" w:rsidP="003E415E">
            <w:pPr>
              <w:pStyle w:val="ROWTABELLA"/>
              <w:jc w:val="center"/>
              <w:rPr>
                <w:color w:val="002060"/>
              </w:rPr>
            </w:pPr>
            <w:r w:rsidRPr="00DD5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EFF82" w14:textId="77777777" w:rsidR="00911FAD" w:rsidRPr="00DD5D1B" w:rsidRDefault="00911FAD" w:rsidP="003E415E">
            <w:pPr>
              <w:pStyle w:val="ROWTABELLA"/>
              <w:jc w:val="center"/>
              <w:rPr>
                <w:color w:val="002060"/>
              </w:rPr>
            </w:pPr>
            <w:r w:rsidRPr="00DD5D1B">
              <w:rPr>
                <w:color w:val="002060"/>
              </w:rPr>
              <w:t>0</w:t>
            </w:r>
          </w:p>
        </w:tc>
      </w:tr>
      <w:tr w:rsidR="00911FAD" w:rsidRPr="00DD5D1B" w14:paraId="3582E42B"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2E6F2F" w14:textId="77777777" w:rsidR="00911FAD" w:rsidRPr="00DD5D1B" w:rsidRDefault="00911FAD" w:rsidP="003E415E">
            <w:pPr>
              <w:pStyle w:val="ROWTABELLA"/>
              <w:rPr>
                <w:color w:val="002060"/>
              </w:rPr>
            </w:pPr>
            <w:r w:rsidRPr="00DD5D1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C455C" w14:textId="77777777" w:rsidR="00911FAD" w:rsidRPr="00DD5D1B" w:rsidRDefault="00911FAD" w:rsidP="003E415E">
            <w:pPr>
              <w:pStyle w:val="ROWTABELLA"/>
              <w:jc w:val="center"/>
              <w:rPr>
                <w:color w:val="002060"/>
              </w:rPr>
            </w:pPr>
            <w:r w:rsidRPr="00DD5D1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DD682"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AE4EA" w14:textId="77777777" w:rsidR="00911FAD" w:rsidRPr="00DD5D1B" w:rsidRDefault="00911FAD" w:rsidP="003E415E">
            <w:pPr>
              <w:pStyle w:val="ROWTABELLA"/>
              <w:jc w:val="center"/>
              <w:rPr>
                <w:color w:val="002060"/>
              </w:rPr>
            </w:pPr>
            <w:r w:rsidRPr="00DD5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C9483"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A4593"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BE608" w14:textId="77777777" w:rsidR="00911FAD" w:rsidRPr="00DD5D1B" w:rsidRDefault="00911FAD" w:rsidP="003E415E">
            <w:pPr>
              <w:pStyle w:val="ROWTABELLA"/>
              <w:jc w:val="center"/>
              <w:rPr>
                <w:color w:val="002060"/>
              </w:rPr>
            </w:pPr>
            <w:r w:rsidRPr="00DD5D1B">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47B47" w14:textId="77777777" w:rsidR="00911FAD" w:rsidRPr="00DD5D1B" w:rsidRDefault="00911FAD" w:rsidP="003E415E">
            <w:pPr>
              <w:pStyle w:val="ROWTABELLA"/>
              <w:jc w:val="center"/>
              <w:rPr>
                <w:color w:val="002060"/>
              </w:rPr>
            </w:pPr>
            <w:r w:rsidRPr="00DD5D1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1A1961" w14:textId="77777777" w:rsidR="00911FAD" w:rsidRPr="00DD5D1B" w:rsidRDefault="00911FAD" w:rsidP="003E415E">
            <w:pPr>
              <w:pStyle w:val="ROWTABELLA"/>
              <w:jc w:val="center"/>
              <w:rPr>
                <w:color w:val="002060"/>
              </w:rPr>
            </w:pPr>
            <w:r w:rsidRPr="00DD5D1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4C55C3" w14:textId="77777777" w:rsidR="00911FAD" w:rsidRPr="00DD5D1B" w:rsidRDefault="00911FAD" w:rsidP="003E415E">
            <w:pPr>
              <w:pStyle w:val="ROWTABELLA"/>
              <w:jc w:val="center"/>
              <w:rPr>
                <w:color w:val="002060"/>
              </w:rPr>
            </w:pPr>
            <w:r w:rsidRPr="00DD5D1B">
              <w:rPr>
                <w:color w:val="002060"/>
              </w:rPr>
              <w:t>0</w:t>
            </w:r>
          </w:p>
        </w:tc>
      </w:tr>
      <w:tr w:rsidR="00911FAD" w:rsidRPr="00DD5D1B" w14:paraId="20D0606D"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7826A6" w14:textId="77777777" w:rsidR="00911FAD" w:rsidRPr="00DD5D1B" w:rsidRDefault="00911FAD" w:rsidP="003E415E">
            <w:pPr>
              <w:pStyle w:val="ROWTABELLA"/>
              <w:rPr>
                <w:color w:val="002060"/>
              </w:rPr>
            </w:pPr>
            <w:r w:rsidRPr="00DD5D1B">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6FB720" w14:textId="77777777" w:rsidR="00911FAD" w:rsidRPr="00DD5D1B" w:rsidRDefault="00911FAD" w:rsidP="003E415E">
            <w:pPr>
              <w:pStyle w:val="ROWTABELLA"/>
              <w:jc w:val="center"/>
              <w:rPr>
                <w:color w:val="002060"/>
              </w:rPr>
            </w:pPr>
            <w:r w:rsidRPr="00DD5D1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1142E"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FDC1D" w14:textId="77777777" w:rsidR="00911FAD" w:rsidRPr="00DD5D1B" w:rsidRDefault="00911FAD" w:rsidP="003E415E">
            <w:pPr>
              <w:pStyle w:val="ROWTABELLA"/>
              <w:jc w:val="center"/>
              <w:rPr>
                <w:color w:val="002060"/>
              </w:rPr>
            </w:pPr>
            <w:r w:rsidRPr="00DD5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C0F3D"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174AD"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5B856" w14:textId="77777777" w:rsidR="00911FAD" w:rsidRPr="00DD5D1B" w:rsidRDefault="00911FAD" w:rsidP="003E415E">
            <w:pPr>
              <w:pStyle w:val="ROWTABELLA"/>
              <w:jc w:val="center"/>
              <w:rPr>
                <w:color w:val="002060"/>
              </w:rPr>
            </w:pPr>
            <w:r w:rsidRPr="00DD5D1B">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D8A84" w14:textId="77777777" w:rsidR="00911FAD" w:rsidRPr="00DD5D1B" w:rsidRDefault="00911FAD" w:rsidP="003E415E">
            <w:pPr>
              <w:pStyle w:val="ROWTABELLA"/>
              <w:jc w:val="center"/>
              <w:rPr>
                <w:color w:val="002060"/>
              </w:rPr>
            </w:pPr>
            <w:r w:rsidRPr="00DD5D1B">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7CA8A" w14:textId="77777777" w:rsidR="00911FAD" w:rsidRPr="00DD5D1B" w:rsidRDefault="00911FAD" w:rsidP="003E415E">
            <w:pPr>
              <w:pStyle w:val="ROWTABELLA"/>
              <w:jc w:val="center"/>
              <w:rPr>
                <w:color w:val="002060"/>
              </w:rPr>
            </w:pPr>
            <w:r w:rsidRPr="00DD5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1C8C8" w14:textId="77777777" w:rsidR="00911FAD" w:rsidRPr="00DD5D1B" w:rsidRDefault="00911FAD" w:rsidP="003E415E">
            <w:pPr>
              <w:pStyle w:val="ROWTABELLA"/>
              <w:jc w:val="center"/>
              <w:rPr>
                <w:color w:val="002060"/>
              </w:rPr>
            </w:pPr>
            <w:r w:rsidRPr="00DD5D1B">
              <w:rPr>
                <w:color w:val="002060"/>
              </w:rPr>
              <w:t>0</w:t>
            </w:r>
          </w:p>
        </w:tc>
      </w:tr>
      <w:tr w:rsidR="00911FAD" w:rsidRPr="00DD5D1B" w14:paraId="3B569D13"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0FE72E" w14:textId="77777777" w:rsidR="00911FAD" w:rsidRPr="00DD5D1B" w:rsidRDefault="00911FAD" w:rsidP="003E415E">
            <w:pPr>
              <w:pStyle w:val="ROWTABELLA"/>
              <w:rPr>
                <w:color w:val="002060"/>
              </w:rPr>
            </w:pPr>
            <w:r w:rsidRPr="00DD5D1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4BADB" w14:textId="77777777" w:rsidR="00911FAD" w:rsidRPr="00DD5D1B" w:rsidRDefault="00911FAD" w:rsidP="003E415E">
            <w:pPr>
              <w:pStyle w:val="ROWTABELLA"/>
              <w:jc w:val="center"/>
              <w:rPr>
                <w:color w:val="002060"/>
              </w:rPr>
            </w:pPr>
            <w:r w:rsidRPr="00DD5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15A2B"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D1224" w14:textId="77777777" w:rsidR="00911FAD" w:rsidRPr="00DD5D1B" w:rsidRDefault="00911FAD" w:rsidP="003E415E">
            <w:pPr>
              <w:pStyle w:val="ROWTABELLA"/>
              <w:jc w:val="center"/>
              <w:rPr>
                <w:color w:val="002060"/>
              </w:rPr>
            </w:pPr>
            <w:r w:rsidRPr="00DD5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DC5D9"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BD658" w14:textId="77777777" w:rsidR="00911FAD" w:rsidRPr="00DD5D1B" w:rsidRDefault="00911FAD" w:rsidP="003E415E">
            <w:pPr>
              <w:pStyle w:val="ROWTABELLA"/>
              <w:jc w:val="center"/>
              <w:rPr>
                <w:color w:val="002060"/>
              </w:rPr>
            </w:pPr>
            <w:r w:rsidRPr="00DD5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AD6DF" w14:textId="77777777" w:rsidR="00911FAD" w:rsidRPr="00DD5D1B" w:rsidRDefault="00911FAD" w:rsidP="003E415E">
            <w:pPr>
              <w:pStyle w:val="ROWTABELLA"/>
              <w:jc w:val="center"/>
              <w:rPr>
                <w:color w:val="002060"/>
              </w:rPr>
            </w:pPr>
            <w:r w:rsidRPr="00DD5D1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1E7E0" w14:textId="77777777" w:rsidR="00911FAD" w:rsidRPr="00DD5D1B" w:rsidRDefault="00911FAD" w:rsidP="003E415E">
            <w:pPr>
              <w:pStyle w:val="ROWTABELLA"/>
              <w:jc w:val="center"/>
              <w:rPr>
                <w:color w:val="002060"/>
              </w:rPr>
            </w:pPr>
            <w:r w:rsidRPr="00DD5D1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9656D"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4DEDD" w14:textId="77777777" w:rsidR="00911FAD" w:rsidRPr="00DD5D1B" w:rsidRDefault="00911FAD" w:rsidP="003E415E">
            <w:pPr>
              <w:pStyle w:val="ROWTABELLA"/>
              <w:jc w:val="center"/>
              <w:rPr>
                <w:color w:val="002060"/>
              </w:rPr>
            </w:pPr>
            <w:r w:rsidRPr="00DD5D1B">
              <w:rPr>
                <w:color w:val="002060"/>
              </w:rPr>
              <w:t>0</w:t>
            </w:r>
          </w:p>
        </w:tc>
      </w:tr>
      <w:tr w:rsidR="00911FAD" w:rsidRPr="00DD5D1B" w14:paraId="4B1B7561"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D4C51D" w14:textId="77777777" w:rsidR="00911FAD" w:rsidRPr="00DD5D1B" w:rsidRDefault="00911FAD" w:rsidP="003E415E">
            <w:pPr>
              <w:pStyle w:val="ROWTABELLA"/>
              <w:rPr>
                <w:color w:val="002060"/>
              </w:rPr>
            </w:pPr>
            <w:r w:rsidRPr="00DD5D1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A8987" w14:textId="77777777" w:rsidR="00911FAD" w:rsidRPr="00DD5D1B" w:rsidRDefault="00911FAD" w:rsidP="003E415E">
            <w:pPr>
              <w:pStyle w:val="ROWTABELLA"/>
              <w:jc w:val="center"/>
              <w:rPr>
                <w:color w:val="002060"/>
              </w:rPr>
            </w:pPr>
            <w:r w:rsidRPr="00DD5D1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AEF63"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E7FCE" w14:textId="77777777" w:rsidR="00911FAD" w:rsidRPr="00DD5D1B" w:rsidRDefault="00911FAD" w:rsidP="003E415E">
            <w:pPr>
              <w:pStyle w:val="ROWTABELLA"/>
              <w:jc w:val="center"/>
              <w:rPr>
                <w:color w:val="002060"/>
              </w:rPr>
            </w:pPr>
            <w:r w:rsidRPr="00DD5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9EFAF"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CCAFE"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43184" w14:textId="77777777" w:rsidR="00911FAD" w:rsidRPr="00DD5D1B" w:rsidRDefault="00911FAD" w:rsidP="003E415E">
            <w:pPr>
              <w:pStyle w:val="ROWTABELLA"/>
              <w:jc w:val="center"/>
              <w:rPr>
                <w:color w:val="002060"/>
              </w:rPr>
            </w:pPr>
            <w:r w:rsidRPr="00DD5D1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C541E" w14:textId="77777777" w:rsidR="00911FAD" w:rsidRPr="00DD5D1B" w:rsidRDefault="00911FAD" w:rsidP="003E415E">
            <w:pPr>
              <w:pStyle w:val="ROWTABELLA"/>
              <w:jc w:val="center"/>
              <w:rPr>
                <w:color w:val="002060"/>
              </w:rPr>
            </w:pPr>
            <w:r w:rsidRPr="00DD5D1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3E176"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D282E" w14:textId="77777777" w:rsidR="00911FAD" w:rsidRPr="00DD5D1B" w:rsidRDefault="00911FAD" w:rsidP="003E415E">
            <w:pPr>
              <w:pStyle w:val="ROWTABELLA"/>
              <w:jc w:val="center"/>
              <w:rPr>
                <w:color w:val="002060"/>
              </w:rPr>
            </w:pPr>
            <w:r w:rsidRPr="00DD5D1B">
              <w:rPr>
                <w:color w:val="002060"/>
              </w:rPr>
              <w:t>0</w:t>
            </w:r>
          </w:p>
        </w:tc>
      </w:tr>
      <w:tr w:rsidR="00911FAD" w:rsidRPr="00DD5D1B" w14:paraId="481CC014"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72F010" w14:textId="77777777" w:rsidR="00911FAD" w:rsidRPr="00DD5D1B" w:rsidRDefault="00911FAD" w:rsidP="003E415E">
            <w:pPr>
              <w:pStyle w:val="ROWTABELLA"/>
              <w:rPr>
                <w:color w:val="002060"/>
              </w:rPr>
            </w:pPr>
            <w:r w:rsidRPr="00DD5D1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09040" w14:textId="77777777" w:rsidR="00911FAD" w:rsidRPr="00DD5D1B" w:rsidRDefault="00911FAD" w:rsidP="003E415E">
            <w:pPr>
              <w:pStyle w:val="ROWTABELLA"/>
              <w:jc w:val="center"/>
              <w:rPr>
                <w:color w:val="002060"/>
              </w:rPr>
            </w:pPr>
            <w:r w:rsidRPr="00DD5D1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A933B"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F302C" w14:textId="77777777" w:rsidR="00911FAD" w:rsidRPr="00DD5D1B" w:rsidRDefault="00911FAD" w:rsidP="003E415E">
            <w:pPr>
              <w:pStyle w:val="ROWTABELLA"/>
              <w:jc w:val="center"/>
              <w:rPr>
                <w:color w:val="002060"/>
              </w:rPr>
            </w:pPr>
            <w:r w:rsidRPr="00DD5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7FDFF"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7FCB3"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6296E" w14:textId="77777777" w:rsidR="00911FAD" w:rsidRPr="00DD5D1B" w:rsidRDefault="00911FAD" w:rsidP="003E415E">
            <w:pPr>
              <w:pStyle w:val="ROWTABELLA"/>
              <w:jc w:val="center"/>
              <w:rPr>
                <w:color w:val="002060"/>
              </w:rPr>
            </w:pPr>
            <w:r w:rsidRPr="00DD5D1B">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048F6" w14:textId="77777777" w:rsidR="00911FAD" w:rsidRPr="00DD5D1B" w:rsidRDefault="00911FAD" w:rsidP="003E415E">
            <w:pPr>
              <w:pStyle w:val="ROWTABELLA"/>
              <w:jc w:val="center"/>
              <w:rPr>
                <w:color w:val="002060"/>
              </w:rPr>
            </w:pPr>
            <w:r w:rsidRPr="00DD5D1B">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BE3B3"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CB3E2B" w14:textId="77777777" w:rsidR="00911FAD" w:rsidRPr="00DD5D1B" w:rsidRDefault="00911FAD" w:rsidP="003E415E">
            <w:pPr>
              <w:pStyle w:val="ROWTABELLA"/>
              <w:jc w:val="center"/>
              <w:rPr>
                <w:color w:val="002060"/>
              </w:rPr>
            </w:pPr>
            <w:r w:rsidRPr="00DD5D1B">
              <w:rPr>
                <w:color w:val="002060"/>
              </w:rPr>
              <w:t>0</w:t>
            </w:r>
          </w:p>
        </w:tc>
      </w:tr>
      <w:tr w:rsidR="00911FAD" w:rsidRPr="00DD5D1B" w14:paraId="3BA31962"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018B8C" w14:textId="77777777" w:rsidR="00911FAD" w:rsidRPr="00DD5D1B" w:rsidRDefault="00911FAD" w:rsidP="003E415E">
            <w:pPr>
              <w:pStyle w:val="ROWTABELLA"/>
              <w:rPr>
                <w:color w:val="002060"/>
              </w:rPr>
            </w:pPr>
            <w:r w:rsidRPr="00DD5D1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329E3" w14:textId="77777777" w:rsidR="00911FAD" w:rsidRPr="00DD5D1B" w:rsidRDefault="00911FAD" w:rsidP="003E415E">
            <w:pPr>
              <w:pStyle w:val="ROWTABELLA"/>
              <w:jc w:val="center"/>
              <w:rPr>
                <w:color w:val="002060"/>
              </w:rPr>
            </w:pPr>
            <w:r w:rsidRPr="00DD5D1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AD3DC"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E9C6E"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3E508"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618CE"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279D2" w14:textId="77777777" w:rsidR="00911FAD" w:rsidRPr="00DD5D1B" w:rsidRDefault="00911FAD" w:rsidP="003E415E">
            <w:pPr>
              <w:pStyle w:val="ROWTABELLA"/>
              <w:jc w:val="center"/>
              <w:rPr>
                <w:color w:val="002060"/>
              </w:rPr>
            </w:pPr>
            <w:r w:rsidRPr="00DD5D1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82A5C" w14:textId="77777777" w:rsidR="00911FAD" w:rsidRPr="00DD5D1B" w:rsidRDefault="00911FAD" w:rsidP="003E415E">
            <w:pPr>
              <w:pStyle w:val="ROWTABELLA"/>
              <w:jc w:val="center"/>
              <w:rPr>
                <w:color w:val="002060"/>
              </w:rPr>
            </w:pPr>
            <w:r w:rsidRPr="00DD5D1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DC052"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7ECC6" w14:textId="77777777" w:rsidR="00911FAD" w:rsidRPr="00DD5D1B" w:rsidRDefault="00911FAD" w:rsidP="003E415E">
            <w:pPr>
              <w:pStyle w:val="ROWTABELLA"/>
              <w:jc w:val="center"/>
              <w:rPr>
                <w:color w:val="002060"/>
              </w:rPr>
            </w:pPr>
            <w:r w:rsidRPr="00DD5D1B">
              <w:rPr>
                <w:color w:val="002060"/>
              </w:rPr>
              <w:t>0</w:t>
            </w:r>
          </w:p>
        </w:tc>
      </w:tr>
      <w:tr w:rsidR="00911FAD" w:rsidRPr="00DD5D1B" w14:paraId="361B2669"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1199F1" w14:textId="77777777" w:rsidR="00911FAD" w:rsidRPr="00DD5D1B" w:rsidRDefault="00911FAD" w:rsidP="003E415E">
            <w:pPr>
              <w:pStyle w:val="ROWTABELLA"/>
              <w:rPr>
                <w:color w:val="002060"/>
              </w:rPr>
            </w:pPr>
            <w:r w:rsidRPr="00DD5D1B">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BAE7B" w14:textId="77777777" w:rsidR="00911FAD" w:rsidRPr="00DD5D1B" w:rsidRDefault="00911FAD" w:rsidP="003E415E">
            <w:pPr>
              <w:pStyle w:val="ROWTABELLA"/>
              <w:jc w:val="center"/>
              <w:rPr>
                <w:color w:val="002060"/>
              </w:rPr>
            </w:pPr>
            <w:r w:rsidRPr="00DD5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718F4F"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38F76"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F35977"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BFB88" w14:textId="77777777" w:rsidR="00911FAD" w:rsidRPr="00DD5D1B" w:rsidRDefault="00911FAD" w:rsidP="003E415E">
            <w:pPr>
              <w:pStyle w:val="ROWTABELLA"/>
              <w:jc w:val="center"/>
              <w:rPr>
                <w:color w:val="002060"/>
              </w:rPr>
            </w:pPr>
            <w:r w:rsidRPr="00DD5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D46F5" w14:textId="77777777" w:rsidR="00911FAD" w:rsidRPr="00DD5D1B" w:rsidRDefault="00911FAD" w:rsidP="003E415E">
            <w:pPr>
              <w:pStyle w:val="ROWTABELLA"/>
              <w:jc w:val="center"/>
              <w:rPr>
                <w:color w:val="002060"/>
              </w:rPr>
            </w:pPr>
            <w:r w:rsidRPr="00DD5D1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7E179" w14:textId="77777777" w:rsidR="00911FAD" w:rsidRPr="00DD5D1B" w:rsidRDefault="00911FAD" w:rsidP="003E415E">
            <w:pPr>
              <w:pStyle w:val="ROWTABELLA"/>
              <w:jc w:val="center"/>
              <w:rPr>
                <w:color w:val="002060"/>
              </w:rPr>
            </w:pPr>
            <w:r w:rsidRPr="00DD5D1B">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1A8D5"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6F754" w14:textId="77777777" w:rsidR="00911FAD" w:rsidRPr="00DD5D1B" w:rsidRDefault="00911FAD" w:rsidP="003E415E">
            <w:pPr>
              <w:pStyle w:val="ROWTABELLA"/>
              <w:jc w:val="center"/>
              <w:rPr>
                <w:color w:val="002060"/>
              </w:rPr>
            </w:pPr>
            <w:r w:rsidRPr="00DD5D1B">
              <w:rPr>
                <w:color w:val="002060"/>
              </w:rPr>
              <w:t>0</w:t>
            </w:r>
          </w:p>
        </w:tc>
      </w:tr>
      <w:tr w:rsidR="00911FAD" w:rsidRPr="00DD5D1B" w14:paraId="1910B191"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9D5C44" w14:textId="77777777" w:rsidR="00911FAD" w:rsidRPr="00DD5D1B" w:rsidRDefault="00911FAD" w:rsidP="003E415E">
            <w:pPr>
              <w:pStyle w:val="ROWTABELLA"/>
              <w:rPr>
                <w:color w:val="002060"/>
              </w:rPr>
            </w:pPr>
            <w:r w:rsidRPr="00DD5D1B">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9798B" w14:textId="77777777" w:rsidR="00911FAD" w:rsidRPr="00DD5D1B" w:rsidRDefault="00911FAD" w:rsidP="003E415E">
            <w:pPr>
              <w:pStyle w:val="ROWTABELLA"/>
              <w:jc w:val="center"/>
              <w:rPr>
                <w:color w:val="002060"/>
              </w:rPr>
            </w:pPr>
            <w:r w:rsidRPr="00DD5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87EFF"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CCAA4"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6AC6D"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1A9F0" w14:textId="77777777" w:rsidR="00911FAD" w:rsidRPr="00DD5D1B" w:rsidRDefault="00911FAD" w:rsidP="003E415E">
            <w:pPr>
              <w:pStyle w:val="ROWTABELLA"/>
              <w:jc w:val="center"/>
              <w:rPr>
                <w:color w:val="002060"/>
              </w:rPr>
            </w:pPr>
            <w:r w:rsidRPr="00DD5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013BF3" w14:textId="77777777" w:rsidR="00911FAD" w:rsidRPr="00DD5D1B" w:rsidRDefault="00911FAD" w:rsidP="003E415E">
            <w:pPr>
              <w:pStyle w:val="ROWTABELLA"/>
              <w:jc w:val="center"/>
              <w:rPr>
                <w:color w:val="002060"/>
              </w:rPr>
            </w:pPr>
            <w:r w:rsidRPr="00DD5D1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59200" w14:textId="77777777" w:rsidR="00911FAD" w:rsidRPr="00DD5D1B" w:rsidRDefault="00911FAD" w:rsidP="003E415E">
            <w:pPr>
              <w:pStyle w:val="ROWTABELLA"/>
              <w:jc w:val="center"/>
              <w:rPr>
                <w:color w:val="002060"/>
              </w:rPr>
            </w:pPr>
            <w:r w:rsidRPr="00DD5D1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ED0BC" w14:textId="77777777" w:rsidR="00911FAD" w:rsidRPr="00DD5D1B" w:rsidRDefault="00911FAD" w:rsidP="003E415E">
            <w:pPr>
              <w:pStyle w:val="ROWTABELLA"/>
              <w:jc w:val="center"/>
              <w:rPr>
                <w:color w:val="002060"/>
              </w:rPr>
            </w:pPr>
            <w:r w:rsidRPr="00DD5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A81C2" w14:textId="77777777" w:rsidR="00911FAD" w:rsidRPr="00DD5D1B" w:rsidRDefault="00911FAD" w:rsidP="003E415E">
            <w:pPr>
              <w:pStyle w:val="ROWTABELLA"/>
              <w:jc w:val="center"/>
              <w:rPr>
                <w:color w:val="002060"/>
              </w:rPr>
            </w:pPr>
            <w:r w:rsidRPr="00DD5D1B">
              <w:rPr>
                <w:color w:val="002060"/>
              </w:rPr>
              <w:t>0</w:t>
            </w:r>
          </w:p>
        </w:tc>
      </w:tr>
      <w:tr w:rsidR="00911FAD" w:rsidRPr="00DD5D1B" w14:paraId="168AFD6E"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78C318" w14:textId="77777777" w:rsidR="00911FAD" w:rsidRPr="00DD5D1B" w:rsidRDefault="00911FAD" w:rsidP="003E415E">
            <w:pPr>
              <w:pStyle w:val="ROWTABELLA"/>
              <w:rPr>
                <w:color w:val="002060"/>
              </w:rPr>
            </w:pPr>
            <w:r w:rsidRPr="00DD5D1B">
              <w:rPr>
                <w:color w:val="002060"/>
              </w:rPr>
              <w:t>A.S.D. MONTALTO DI CUCCURANO CA5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14B22" w14:textId="77777777" w:rsidR="00911FAD" w:rsidRPr="00DD5D1B" w:rsidRDefault="00911FAD" w:rsidP="003E415E">
            <w:pPr>
              <w:pStyle w:val="ROWTABELLA"/>
              <w:jc w:val="center"/>
              <w:rPr>
                <w:color w:val="002060"/>
              </w:rPr>
            </w:pPr>
            <w:r w:rsidRPr="00DD5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C21E8"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D90DC"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AF7A7"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B9031" w14:textId="77777777" w:rsidR="00911FAD" w:rsidRPr="00DD5D1B" w:rsidRDefault="00911FAD" w:rsidP="003E415E">
            <w:pPr>
              <w:pStyle w:val="ROWTABELLA"/>
              <w:jc w:val="center"/>
              <w:rPr>
                <w:color w:val="002060"/>
              </w:rPr>
            </w:pPr>
            <w:r w:rsidRPr="00DD5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78F6D" w14:textId="77777777" w:rsidR="00911FAD" w:rsidRPr="00DD5D1B" w:rsidRDefault="00911FAD" w:rsidP="003E415E">
            <w:pPr>
              <w:pStyle w:val="ROWTABELLA"/>
              <w:jc w:val="center"/>
              <w:rPr>
                <w:color w:val="002060"/>
              </w:rPr>
            </w:pPr>
            <w:r w:rsidRPr="00DD5D1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62A87" w14:textId="77777777" w:rsidR="00911FAD" w:rsidRPr="00DD5D1B" w:rsidRDefault="00911FAD" w:rsidP="003E415E">
            <w:pPr>
              <w:pStyle w:val="ROWTABELLA"/>
              <w:jc w:val="center"/>
              <w:rPr>
                <w:color w:val="002060"/>
              </w:rPr>
            </w:pPr>
            <w:r w:rsidRPr="00DD5D1B">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A6665" w14:textId="77777777" w:rsidR="00911FAD" w:rsidRPr="00DD5D1B" w:rsidRDefault="00911FAD" w:rsidP="003E415E">
            <w:pPr>
              <w:pStyle w:val="ROWTABELLA"/>
              <w:jc w:val="center"/>
              <w:rPr>
                <w:color w:val="002060"/>
              </w:rPr>
            </w:pPr>
            <w:r w:rsidRPr="00DD5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6F327" w14:textId="77777777" w:rsidR="00911FAD" w:rsidRPr="00DD5D1B" w:rsidRDefault="00911FAD" w:rsidP="003E415E">
            <w:pPr>
              <w:pStyle w:val="ROWTABELLA"/>
              <w:jc w:val="center"/>
              <w:rPr>
                <w:color w:val="002060"/>
              </w:rPr>
            </w:pPr>
            <w:r w:rsidRPr="00DD5D1B">
              <w:rPr>
                <w:color w:val="002060"/>
              </w:rPr>
              <w:t>0</w:t>
            </w:r>
          </w:p>
        </w:tc>
      </w:tr>
      <w:tr w:rsidR="00911FAD" w:rsidRPr="00DD5D1B" w14:paraId="2F19D4D2"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292BC4" w14:textId="77777777" w:rsidR="00911FAD" w:rsidRPr="00DD5D1B" w:rsidRDefault="00911FAD" w:rsidP="003E415E">
            <w:pPr>
              <w:pStyle w:val="ROWTABELLA"/>
              <w:rPr>
                <w:color w:val="002060"/>
              </w:rPr>
            </w:pPr>
            <w:r w:rsidRPr="00DD5D1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0F0FE" w14:textId="77777777" w:rsidR="00911FAD" w:rsidRPr="00DD5D1B" w:rsidRDefault="00911FAD" w:rsidP="003E415E">
            <w:pPr>
              <w:pStyle w:val="ROWTABELLA"/>
              <w:jc w:val="center"/>
              <w:rPr>
                <w:color w:val="002060"/>
              </w:rPr>
            </w:pPr>
            <w:r w:rsidRPr="00DD5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AA249A"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B0A1A"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F5F7D"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F024C" w14:textId="77777777" w:rsidR="00911FAD" w:rsidRPr="00DD5D1B" w:rsidRDefault="00911FAD" w:rsidP="003E415E">
            <w:pPr>
              <w:pStyle w:val="ROWTABELLA"/>
              <w:jc w:val="center"/>
              <w:rPr>
                <w:color w:val="002060"/>
              </w:rPr>
            </w:pPr>
            <w:r w:rsidRPr="00DD5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57E6D1" w14:textId="77777777" w:rsidR="00911FAD" w:rsidRPr="00DD5D1B" w:rsidRDefault="00911FAD" w:rsidP="003E415E">
            <w:pPr>
              <w:pStyle w:val="ROWTABELLA"/>
              <w:jc w:val="center"/>
              <w:rPr>
                <w:color w:val="002060"/>
              </w:rPr>
            </w:pPr>
            <w:r w:rsidRPr="00DD5D1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EA529" w14:textId="77777777" w:rsidR="00911FAD" w:rsidRPr="00DD5D1B" w:rsidRDefault="00911FAD" w:rsidP="003E415E">
            <w:pPr>
              <w:pStyle w:val="ROWTABELLA"/>
              <w:jc w:val="center"/>
              <w:rPr>
                <w:color w:val="002060"/>
              </w:rPr>
            </w:pPr>
            <w:r w:rsidRPr="00DD5D1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2E970" w14:textId="77777777" w:rsidR="00911FAD" w:rsidRPr="00DD5D1B" w:rsidRDefault="00911FAD" w:rsidP="003E415E">
            <w:pPr>
              <w:pStyle w:val="ROWTABELLA"/>
              <w:jc w:val="center"/>
              <w:rPr>
                <w:color w:val="002060"/>
              </w:rPr>
            </w:pPr>
            <w:r w:rsidRPr="00DD5D1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25BD4" w14:textId="77777777" w:rsidR="00911FAD" w:rsidRPr="00DD5D1B" w:rsidRDefault="00911FAD" w:rsidP="003E415E">
            <w:pPr>
              <w:pStyle w:val="ROWTABELLA"/>
              <w:jc w:val="center"/>
              <w:rPr>
                <w:color w:val="002060"/>
              </w:rPr>
            </w:pPr>
            <w:r w:rsidRPr="00DD5D1B">
              <w:rPr>
                <w:color w:val="002060"/>
              </w:rPr>
              <w:t>0</w:t>
            </w:r>
          </w:p>
        </w:tc>
      </w:tr>
      <w:tr w:rsidR="00911FAD" w:rsidRPr="00DD5D1B" w14:paraId="618FB1FB"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0638FC" w14:textId="77777777" w:rsidR="00911FAD" w:rsidRPr="00DD5D1B" w:rsidRDefault="00911FAD" w:rsidP="003E415E">
            <w:pPr>
              <w:pStyle w:val="ROWTABELLA"/>
              <w:rPr>
                <w:color w:val="002060"/>
              </w:rPr>
            </w:pPr>
            <w:r w:rsidRPr="00DD5D1B">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4D3F8" w14:textId="77777777" w:rsidR="00911FAD" w:rsidRPr="00DD5D1B" w:rsidRDefault="00911FAD" w:rsidP="003E415E">
            <w:pPr>
              <w:pStyle w:val="ROWTABELLA"/>
              <w:jc w:val="center"/>
              <w:rPr>
                <w:color w:val="002060"/>
              </w:rPr>
            </w:pPr>
            <w:r w:rsidRPr="00DD5D1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4A252"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3D35F"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60A41A"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442F2" w14:textId="77777777" w:rsidR="00911FAD" w:rsidRPr="00DD5D1B" w:rsidRDefault="00911FAD" w:rsidP="003E415E">
            <w:pPr>
              <w:pStyle w:val="ROWTABELLA"/>
              <w:jc w:val="center"/>
              <w:rPr>
                <w:color w:val="002060"/>
              </w:rPr>
            </w:pPr>
            <w:r w:rsidRPr="00DD5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94563" w14:textId="77777777" w:rsidR="00911FAD" w:rsidRPr="00DD5D1B" w:rsidRDefault="00911FAD" w:rsidP="003E415E">
            <w:pPr>
              <w:pStyle w:val="ROWTABELLA"/>
              <w:jc w:val="center"/>
              <w:rPr>
                <w:color w:val="002060"/>
              </w:rPr>
            </w:pPr>
            <w:r w:rsidRPr="00DD5D1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7AA07" w14:textId="77777777" w:rsidR="00911FAD" w:rsidRPr="00DD5D1B" w:rsidRDefault="00911FAD" w:rsidP="003E415E">
            <w:pPr>
              <w:pStyle w:val="ROWTABELLA"/>
              <w:jc w:val="center"/>
              <w:rPr>
                <w:color w:val="002060"/>
              </w:rPr>
            </w:pPr>
            <w:r w:rsidRPr="00DD5D1B">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297D2"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745DA" w14:textId="77777777" w:rsidR="00911FAD" w:rsidRPr="00DD5D1B" w:rsidRDefault="00911FAD" w:rsidP="003E415E">
            <w:pPr>
              <w:pStyle w:val="ROWTABELLA"/>
              <w:jc w:val="center"/>
              <w:rPr>
                <w:color w:val="002060"/>
              </w:rPr>
            </w:pPr>
            <w:r w:rsidRPr="00DD5D1B">
              <w:rPr>
                <w:color w:val="002060"/>
              </w:rPr>
              <w:t>0</w:t>
            </w:r>
          </w:p>
        </w:tc>
      </w:tr>
      <w:tr w:rsidR="00911FAD" w:rsidRPr="00DD5D1B" w14:paraId="7F1458FD" w14:textId="77777777" w:rsidTr="00911FA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0ABD8B3" w14:textId="77777777" w:rsidR="00911FAD" w:rsidRPr="00DD5D1B" w:rsidRDefault="00911FAD" w:rsidP="003E415E">
            <w:pPr>
              <w:pStyle w:val="ROWTABELLA"/>
              <w:rPr>
                <w:color w:val="002060"/>
              </w:rPr>
            </w:pPr>
            <w:r w:rsidRPr="00DD5D1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54828"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E0D68"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537AE"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5F370"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8F8BC" w14:textId="77777777" w:rsidR="00911FAD" w:rsidRPr="00DD5D1B" w:rsidRDefault="00911FAD" w:rsidP="003E415E">
            <w:pPr>
              <w:pStyle w:val="ROWTABELLA"/>
              <w:jc w:val="center"/>
              <w:rPr>
                <w:color w:val="002060"/>
              </w:rPr>
            </w:pPr>
            <w:r w:rsidRPr="00DD5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B3775" w14:textId="77777777" w:rsidR="00911FAD" w:rsidRPr="00DD5D1B" w:rsidRDefault="00911FAD" w:rsidP="003E415E">
            <w:pPr>
              <w:pStyle w:val="ROWTABELLA"/>
              <w:jc w:val="center"/>
              <w:rPr>
                <w:color w:val="002060"/>
              </w:rPr>
            </w:pPr>
            <w:r w:rsidRPr="00DD5D1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B8AAD" w14:textId="77777777" w:rsidR="00911FAD" w:rsidRPr="00DD5D1B" w:rsidRDefault="00911FAD" w:rsidP="003E415E">
            <w:pPr>
              <w:pStyle w:val="ROWTABELLA"/>
              <w:jc w:val="center"/>
              <w:rPr>
                <w:color w:val="002060"/>
              </w:rPr>
            </w:pPr>
            <w:r w:rsidRPr="00DD5D1B">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3DC66" w14:textId="77777777" w:rsidR="00911FAD" w:rsidRPr="00DD5D1B" w:rsidRDefault="00911FAD" w:rsidP="003E415E">
            <w:pPr>
              <w:pStyle w:val="ROWTABELLA"/>
              <w:jc w:val="center"/>
              <w:rPr>
                <w:color w:val="002060"/>
              </w:rPr>
            </w:pPr>
            <w:r w:rsidRPr="00DD5D1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B0ED1" w14:textId="77777777" w:rsidR="00911FAD" w:rsidRPr="00DD5D1B" w:rsidRDefault="00911FAD" w:rsidP="003E415E">
            <w:pPr>
              <w:pStyle w:val="ROWTABELLA"/>
              <w:jc w:val="center"/>
              <w:rPr>
                <w:color w:val="002060"/>
              </w:rPr>
            </w:pPr>
            <w:r w:rsidRPr="00DD5D1B">
              <w:rPr>
                <w:color w:val="002060"/>
              </w:rPr>
              <w:t>6</w:t>
            </w:r>
          </w:p>
        </w:tc>
      </w:tr>
    </w:tbl>
    <w:p w14:paraId="4AA6E5C9" w14:textId="77777777" w:rsidR="00911FAD" w:rsidRPr="00DD5D1B" w:rsidRDefault="00911FAD" w:rsidP="00911FAD">
      <w:pPr>
        <w:pStyle w:val="breakline"/>
        <w:divId w:val="527259509"/>
        <w:rPr>
          <w:color w:val="002060"/>
        </w:rPr>
      </w:pPr>
    </w:p>
    <w:p w14:paraId="7FCA1DDE" w14:textId="77777777" w:rsidR="00911FAD" w:rsidRPr="00DD5D1B" w:rsidRDefault="00911FAD" w:rsidP="00911FAD">
      <w:pPr>
        <w:pStyle w:val="breakline"/>
        <w:divId w:val="527259509"/>
        <w:rPr>
          <w:color w:val="002060"/>
        </w:rPr>
      </w:pPr>
    </w:p>
    <w:p w14:paraId="07E8C34A" w14:textId="77777777" w:rsidR="00911FAD" w:rsidRPr="00DD5D1B" w:rsidRDefault="00911FAD" w:rsidP="00911FAD">
      <w:pPr>
        <w:pStyle w:val="SOTTOTITOLOCAMPIONATO1"/>
        <w:divId w:val="527259509"/>
        <w:rPr>
          <w:color w:val="002060"/>
        </w:rPr>
      </w:pPr>
      <w:r w:rsidRPr="00DD5D1B">
        <w:rPr>
          <w:color w:val="002060"/>
        </w:rPr>
        <w:lastRenderedPageBreak/>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FAD" w:rsidRPr="00DD5D1B" w14:paraId="047EAA16" w14:textId="77777777" w:rsidTr="00911FA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98A841" w14:textId="77777777" w:rsidR="00911FAD" w:rsidRPr="00DD5D1B" w:rsidRDefault="00911FAD" w:rsidP="003E415E">
            <w:pPr>
              <w:pStyle w:val="HEADERTABELLA"/>
              <w:rPr>
                <w:color w:val="002060"/>
              </w:rPr>
            </w:pPr>
            <w:r w:rsidRPr="00DD5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7B8C33" w14:textId="77777777" w:rsidR="00911FAD" w:rsidRPr="00DD5D1B" w:rsidRDefault="00911FAD" w:rsidP="003E415E">
            <w:pPr>
              <w:pStyle w:val="HEADERTABELLA"/>
              <w:rPr>
                <w:color w:val="002060"/>
              </w:rPr>
            </w:pPr>
            <w:r w:rsidRPr="00DD5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BE380C" w14:textId="77777777" w:rsidR="00911FAD" w:rsidRPr="00DD5D1B" w:rsidRDefault="00911FAD" w:rsidP="003E415E">
            <w:pPr>
              <w:pStyle w:val="HEADERTABELLA"/>
              <w:rPr>
                <w:color w:val="002060"/>
              </w:rPr>
            </w:pPr>
            <w:r w:rsidRPr="00DD5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79150D" w14:textId="77777777" w:rsidR="00911FAD" w:rsidRPr="00DD5D1B" w:rsidRDefault="00911FAD" w:rsidP="003E415E">
            <w:pPr>
              <w:pStyle w:val="HEADERTABELLA"/>
              <w:rPr>
                <w:color w:val="002060"/>
              </w:rPr>
            </w:pPr>
            <w:r w:rsidRPr="00DD5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2974C2" w14:textId="77777777" w:rsidR="00911FAD" w:rsidRPr="00DD5D1B" w:rsidRDefault="00911FAD" w:rsidP="003E415E">
            <w:pPr>
              <w:pStyle w:val="HEADERTABELLA"/>
              <w:rPr>
                <w:color w:val="002060"/>
              </w:rPr>
            </w:pPr>
            <w:r w:rsidRPr="00DD5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70F293" w14:textId="77777777" w:rsidR="00911FAD" w:rsidRPr="00DD5D1B" w:rsidRDefault="00911FAD" w:rsidP="003E415E">
            <w:pPr>
              <w:pStyle w:val="HEADERTABELLA"/>
              <w:rPr>
                <w:color w:val="002060"/>
              </w:rPr>
            </w:pPr>
            <w:r w:rsidRPr="00DD5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169871" w14:textId="77777777" w:rsidR="00911FAD" w:rsidRPr="00DD5D1B" w:rsidRDefault="00911FAD" w:rsidP="003E415E">
            <w:pPr>
              <w:pStyle w:val="HEADERTABELLA"/>
              <w:rPr>
                <w:color w:val="002060"/>
              </w:rPr>
            </w:pPr>
            <w:r w:rsidRPr="00DD5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E2F2E0" w14:textId="77777777" w:rsidR="00911FAD" w:rsidRPr="00DD5D1B" w:rsidRDefault="00911FAD" w:rsidP="003E415E">
            <w:pPr>
              <w:pStyle w:val="HEADERTABELLA"/>
              <w:rPr>
                <w:color w:val="002060"/>
              </w:rPr>
            </w:pPr>
            <w:r w:rsidRPr="00DD5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8C74AE" w14:textId="77777777" w:rsidR="00911FAD" w:rsidRPr="00DD5D1B" w:rsidRDefault="00911FAD" w:rsidP="003E415E">
            <w:pPr>
              <w:pStyle w:val="HEADERTABELLA"/>
              <w:rPr>
                <w:color w:val="002060"/>
              </w:rPr>
            </w:pPr>
            <w:r w:rsidRPr="00DD5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653A69" w14:textId="77777777" w:rsidR="00911FAD" w:rsidRPr="00DD5D1B" w:rsidRDefault="00911FAD" w:rsidP="003E415E">
            <w:pPr>
              <w:pStyle w:val="HEADERTABELLA"/>
              <w:rPr>
                <w:color w:val="002060"/>
              </w:rPr>
            </w:pPr>
            <w:r w:rsidRPr="00DD5D1B">
              <w:rPr>
                <w:color w:val="002060"/>
              </w:rPr>
              <w:t>PE</w:t>
            </w:r>
          </w:p>
        </w:tc>
      </w:tr>
      <w:tr w:rsidR="00911FAD" w:rsidRPr="00DD5D1B" w14:paraId="1FA946BE" w14:textId="77777777" w:rsidTr="00911FA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A4FBC9A" w14:textId="77777777" w:rsidR="00911FAD" w:rsidRPr="00DD5D1B" w:rsidRDefault="00911FAD" w:rsidP="003E415E">
            <w:pPr>
              <w:pStyle w:val="ROWTABELLA"/>
              <w:rPr>
                <w:color w:val="002060"/>
              </w:rPr>
            </w:pPr>
            <w:r w:rsidRPr="00DD5D1B">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312AC" w14:textId="77777777" w:rsidR="00911FAD" w:rsidRPr="00DD5D1B" w:rsidRDefault="00911FAD" w:rsidP="003E415E">
            <w:pPr>
              <w:pStyle w:val="ROWTABELLA"/>
              <w:jc w:val="center"/>
              <w:rPr>
                <w:color w:val="002060"/>
              </w:rPr>
            </w:pPr>
            <w:r w:rsidRPr="00DD5D1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02934"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965C4" w14:textId="77777777" w:rsidR="00911FAD" w:rsidRPr="00DD5D1B" w:rsidRDefault="00911FAD" w:rsidP="003E415E">
            <w:pPr>
              <w:pStyle w:val="ROWTABELLA"/>
              <w:jc w:val="center"/>
              <w:rPr>
                <w:color w:val="002060"/>
              </w:rPr>
            </w:pPr>
            <w:r w:rsidRPr="00DD5D1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1DAAF"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F3FAF"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ADF12" w14:textId="77777777" w:rsidR="00911FAD" w:rsidRPr="00DD5D1B" w:rsidRDefault="00911FAD" w:rsidP="003E415E">
            <w:pPr>
              <w:pStyle w:val="ROWTABELLA"/>
              <w:jc w:val="center"/>
              <w:rPr>
                <w:color w:val="002060"/>
              </w:rPr>
            </w:pPr>
            <w:r w:rsidRPr="00DD5D1B">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CAA77" w14:textId="77777777" w:rsidR="00911FAD" w:rsidRPr="00DD5D1B" w:rsidRDefault="00911FAD" w:rsidP="003E415E">
            <w:pPr>
              <w:pStyle w:val="ROWTABELLA"/>
              <w:jc w:val="center"/>
              <w:rPr>
                <w:color w:val="002060"/>
              </w:rPr>
            </w:pPr>
            <w:r w:rsidRPr="00DD5D1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46F33" w14:textId="77777777" w:rsidR="00911FAD" w:rsidRPr="00DD5D1B" w:rsidRDefault="00911FAD" w:rsidP="003E415E">
            <w:pPr>
              <w:pStyle w:val="ROWTABELLA"/>
              <w:jc w:val="center"/>
              <w:rPr>
                <w:color w:val="002060"/>
              </w:rPr>
            </w:pPr>
            <w:r w:rsidRPr="00DD5D1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AB472" w14:textId="77777777" w:rsidR="00911FAD" w:rsidRPr="00DD5D1B" w:rsidRDefault="00911FAD" w:rsidP="003E415E">
            <w:pPr>
              <w:pStyle w:val="ROWTABELLA"/>
              <w:jc w:val="center"/>
              <w:rPr>
                <w:color w:val="002060"/>
              </w:rPr>
            </w:pPr>
            <w:r w:rsidRPr="00DD5D1B">
              <w:rPr>
                <w:color w:val="002060"/>
              </w:rPr>
              <w:t>0</w:t>
            </w:r>
          </w:p>
        </w:tc>
      </w:tr>
      <w:tr w:rsidR="00911FAD" w:rsidRPr="00DD5D1B" w14:paraId="4395D2C3"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0BABE2" w14:textId="77777777" w:rsidR="00911FAD" w:rsidRPr="00DD5D1B" w:rsidRDefault="00911FAD" w:rsidP="003E415E">
            <w:pPr>
              <w:pStyle w:val="ROWTABELLA"/>
              <w:rPr>
                <w:color w:val="002060"/>
              </w:rPr>
            </w:pPr>
            <w:r w:rsidRPr="00DD5D1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DD42C" w14:textId="77777777" w:rsidR="00911FAD" w:rsidRPr="00DD5D1B" w:rsidRDefault="00911FAD" w:rsidP="003E415E">
            <w:pPr>
              <w:pStyle w:val="ROWTABELLA"/>
              <w:jc w:val="center"/>
              <w:rPr>
                <w:color w:val="002060"/>
              </w:rPr>
            </w:pPr>
            <w:r w:rsidRPr="00DD5D1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15202"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3EF24" w14:textId="77777777" w:rsidR="00911FAD" w:rsidRPr="00DD5D1B" w:rsidRDefault="00911FAD" w:rsidP="003E415E">
            <w:pPr>
              <w:pStyle w:val="ROWTABELLA"/>
              <w:jc w:val="center"/>
              <w:rPr>
                <w:color w:val="002060"/>
              </w:rPr>
            </w:pPr>
            <w:r w:rsidRPr="00DD5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A1ECE"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C9FCD"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B4294" w14:textId="77777777" w:rsidR="00911FAD" w:rsidRPr="00DD5D1B" w:rsidRDefault="00911FAD" w:rsidP="003E415E">
            <w:pPr>
              <w:pStyle w:val="ROWTABELLA"/>
              <w:jc w:val="center"/>
              <w:rPr>
                <w:color w:val="002060"/>
              </w:rPr>
            </w:pPr>
            <w:r w:rsidRPr="00DD5D1B">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61011" w14:textId="77777777" w:rsidR="00911FAD" w:rsidRPr="00DD5D1B" w:rsidRDefault="00911FAD" w:rsidP="003E415E">
            <w:pPr>
              <w:pStyle w:val="ROWTABELLA"/>
              <w:jc w:val="center"/>
              <w:rPr>
                <w:color w:val="002060"/>
              </w:rPr>
            </w:pPr>
            <w:r w:rsidRPr="00DD5D1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33005" w14:textId="77777777" w:rsidR="00911FAD" w:rsidRPr="00DD5D1B" w:rsidRDefault="00911FAD" w:rsidP="003E415E">
            <w:pPr>
              <w:pStyle w:val="ROWTABELLA"/>
              <w:jc w:val="center"/>
              <w:rPr>
                <w:color w:val="002060"/>
              </w:rPr>
            </w:pPr>
            <w:r w:rsidRPr="00DD5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61378" w14:textId="77777777" w:rsidR="00911FAD" w:rsidRPr="00DD5D1B" w:rsidRDefault="00911FAD" w:rsidP="003E415E">
            <w:pPr>
              <w:pStyle w:val="ROWTABELLA"/>
              <w:jc w:val="center"/>
              <w:rPr>
                <w:color w:val="002060"/>
              </w:rPr>
            </w:pPr>
            <w:r w:rsidRPr="00DD5D1B">
              <w:rPr>
                <w:color w:val="002060"/>
              </w:rPr>
              <w:t>0</w:t>
            </w:r>
          </w:p>
        </w:tc>
      </w:tr>
      <w:tr w:rsidR="00911FAD" w:rsidRPr="00DD5D1B" w14:paraId="28895F85"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C35974" w14:textId="77777777" w:rsidR="00911FAD" w:rsidRPr="00DD5D1B" w:rsidRDefault="00911FAD" w:rsidP="003E415E">
            <w:pPr>
              <w:pStyle w:val="ROWTABELLA"/>
              <w:rPr>
                <w:color w:val="002060"/>
              </w:rPr>
            </w:pPr>
            <w:r w:rsidRPr="00DD5D1B">
              <w:rPr>
                <w:color w:val="002060"/>
              </w:rPr>
              <w:t>A.S.D. ILL.PA.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BB672" w14:textId="77777777" w:rsidR="00911FAD" w:rsidRPr="00DD5D1B" w:rsidRDefault="00911FAD" w:rsidP="003E415E">
            <w:pPr>
              <w:pStyle w:val="ROWTABELLA"/>
              <w:jc w:val="center"/>
              <w:rPr>
                <w:color w:val="002060"/>
              </w:rPr>
            </w:pPr>
            <w:r w:rsidRPr="00DD5D1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2FE30"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FE8247" w14:textId="77777777" w:rsidR="00911FAD" w:rsidRPr="00DD5D1B" w:rsidRDefault="00911FAD" w:rsidP="003E415E">
            <w:pPr>
              <w:pStyle w:val="ROWTABELLA"/>
              <w:jc w:val="center"/>
              <w:rPr>
                <w:color w:val="002060"/>
              </w:rPr>
            </w:pPr>
            <w:r w:rsidRPr="00DD5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8CDF5"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22D10"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7786E" w14:textId="77777777" w:rsidR="00911FAD" w:rsidRPr="00DD5D1B" w:rsidRDefault="00911FAD" w:rsidP="003E415E">
            <w:pPr>
              <w:pStyle w:val="ROWTABELLA"/>
              <w:jc w:val="center"/>
              <w:rPr>
                <w:color w:val="002060"/>
              </w:rPr>
            </w:pPr>
            <w:r w:rsidRPr="00DD5D1B">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8407F4" w14:textId="77777777" w:rsidR="00911FAD" w:rsidRPr="00DD5D1B" w:rsidRDefault="00911FAD" w:rsidP="003E415E">
            <w:pPr>
              <w:pStyle w:val="ROWTABELLA"/>
              <w:jc w:val="center"/>
              <w:rPr>
                <w:color w:val="002060"/>
              </w:rPr>
            </w:pPr>
            <w:r w:rsidRPr="00DD5D1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1D602" w14:textId="77777777" w:rsidR="00911FAD" w:rsidRPr="00DD5D1B" w:rsidRDefault="00911FAD" w:rsidP="003E415E">
            <w:pPr>
              <w:pStyle w:val="ROWTABELLA"/>
              <w:jc w:val="center"/>
              <w:rPr>
                <w:color w:val="002060"/>
              </w:rPr>
            </w:pPr>
            <w:r w:rsidRPr="00DD5D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BF7AC" w14:textId="77777777" w:rsidR="00911FAD" w:rsidRPr="00DD5D1B" w:rsidRDefault="00911FAD" w:rsidP="003E415E">
            <w:pPr>
              <w:pStyle w:val="ROWTABELLA"/>
              <w:jc w:val="center"/>
              <w:rPr>
                <w:color w:val="002060"/>
              </w:rPr>
            </w:pPr>
            <w:r w:rsidRPr="00DD5D1B">
              <w:rPr>
                <w:color w:val="002060"/>
              </w:rPr>
              <w:t>0</w:t>
            </w:r>
          </w:p>
        </w:tc>
      </w:tr>
      <w:tr w:rsidR="00911FAD" w:rsidRPr="00DD5D1B" w14:paraId="47DE12E0"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224995" w14:textId="77777777" w:rsidR="00911FAD" w:rsidRPr="00DD5D1B" w:rsidRDefault="00911FAD" w:rsidP="003E415E">
            <w:pPr>
              <w:pStyle w:val="ROWTABELLA"/>
              <w:rPr>
                <w:color w:val="002060"/>
              </w:rPr>
            </w:pPr>
            <w:r w:rsidRPr="00DD5D1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DB1EB" w14:textId="77777777" w:rsidR="00911FAD" w:rsidRPr="00DD5D1B" w:rsidRDefault="00911FAD" w:rsidP="003E415E">
            <w:pPr>
              <w:pStyle w:val="ROWTABELLA"/>
              <w:jc w:val="center"/>
              <w:rPr>
                <w:color w:val="002060"/>
              </w:rPr>
            </w:pPr>
            <w:r w:rsidRPr="00DD5D1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F6793"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55F1F" w14:textId="77777777" w:rsidR="00911FAD" w:rsidRPr="00DD5D1B" w:rsidRDefault="00911FAD" w:rsidP="003E415E">
            <w:pPr>
              <w:pStyle w:val="ROWTABELLA"/>
              <w:jc w:val="center"/>
              <w:rPr>
                <w:color w:val="002060"/>
              </w:rPr>
            </w:pPr>
            <w:r w:rsidRPr="00DD5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F179B"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196C00"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11BE8" w14:textId="77777777" w:rsidR="00911FAD" w:rsidRPr="00DD5D1B" w:rsidRDefault="00911FAD" w:rsidP="003E415E">
            <w:pPr>
              <w:pStyle w:val="ROWTABELLA"/>
              <w:jc w:val="center"/>
              <w:rPr>
                <w:color w:val="002060"/>
              </w:rPr>
            </w:pPr>
            <w:r w:rsidRPr="00DD5D1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8804D" w14:textId="77777777" w:rsidR="00911FAD" w:rsidRPr="00DD5D1B" w:rsidRDefault="00911FAD" w:rsidP="003E415E">
            <w:pPr>
              <w:pStyle w:val="ROWTABELLA"/>
              <w:jc w:val="center"/>
              <w:rPr>
                <w:color w:val="002060"/>
              </w:rPr>
            </w:pPr>
            <w:r w:rsidRPr="00DD5D1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EEEE7" w14:textId="77777777" w:rsidR="00911FAD" w:rsidRPr="00DD5D1B" w:rsidRDefault="00911FAD" w:rsidP="003E415E">
            <w:pPr>
              <w:pStyle w:val="ROWTABELLA"/>
              <w:jc w:val="center"/>
              <w:rPr>
                <w:color w:val="002060"/>
              </w:rPr>
            </w:pPr>
            <w:r w:rsidRPr="00DD5D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FE12C" w14:textId="77777777" w:rsidR="00911FAD" w:rsidRPr="00DD5D1B" w:rsidRDefault="00911FAD" w:rsidP="003E415E">
            <w:pPr>
              <w:pStyle w:val="ROWTABELLA"/>
              <w:jc w:val="center"/>
              <w:rPr>
                <w:color w:val="002060"/>
              </w:rPr>
            </w:pPr>
            <w:r w:rsidRPr="00DD5D1B">
              <w:rPr>
                <w:color w:val="002060"/>
              </w:rPr>
              <w:t>0</w:t>
            </w:r>
          </w:p>
        </w:tc>
      </w:tr>
      <w:tr w:rsidR="00911FAD" w:rsidRPr="00DD5D1B" w14:paraId="69B17815"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86F691" w14:textId="77777777" w:rsidR="00911FAD" w:rsidRPr="00DD5D1B" w:rsidRDefault="00911FAD" w:rsidP="003E415E">
            <w:pPr>
              <w:pStyle w:val="ROWTABELLA"/>
              <w:rPr>
                <w:color w:val="002060"/>
              </w:rPr>
            </w:pPr>
            <w:r w:rsidRPr="00DD5D1B">
              <w:rPr>
                <w:color w:val="002060"/>
              </w:rPr>
              <w:t>CERRETO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ADDCB6" w14:textId="77777777" w:rsidR="00911FAD" w:rsidRPr="00DD5D1B" w:rsidRDefault="00911FAD" w:rsidP="003E415E">
            <w:pPr>
              <w:pStyle w:val="ROWTABELLA"/>
              <w:jc w:val="center"/>
              <w:rPr>
                <w:color w:val="002060"/>
              </w:rPr>
            </w:pPr>
            <w:r w:rsidRPr="00DD5D1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90943"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50C55" w14:textId="77777777" w:rsidR="00911FAD" w:rsidRPr="00DD5D1B" w:rsidRDefault="00911FAD" w:rsidP="003E415E">
            <w:pPr>
              <w:pStyle w:val="ROWTABELLA"/>
              <w:jc w:val="center"/>
              <w:rPr>
                <w:color w:val="002060"/>
              </w:rPr>
            </w:pPr>
            <w:r w:rsidRPr="00DD5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6ED2C"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5AF17"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AD3CD" w14:textId="77777777" w:rsidR="00911FAD" w:rsidRPr="00DD5D1B" w:rsidRDefault="00911FAD" w:rsidP="003E415E">
            <w:pPr>
              <w:pStyle w:val="ROWTABELLA"/>
              <w:jc w:val="center"/>
              <w:rPr>
                <w:color w:val="002060"/>
              </w:rPr>
            </w:pPr>
            <w:r w:rsidRPr="00DD5D1B">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C667D" w14:textId="77777777" w:rsidR="00911FAD" w:rsidRPr="00DD5D1B" w:rsidRDefault="00911FAD" w:rsidP="003E415E">
            <w:pPr>
              <w:pStyle w:val="ROWTABELLA"/>
              <w:jc w:val="center"/>
              <w:rPr>
                <w:color w:val="002060"/>
              </w:rPr>
            </w:pPr>
            <w:r w:rsidRPr="00DD5D1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4D5E7" w14:textId="77777777" w:rsidR="00911FAD" w:rsidRPr="00DD5D1B" w:rsidRDefault="00911FAD" w:rsidP="003E415E">
            <w:pPr>
              <w:pStyle w:val="ROWTABELLA"/>
              <w:jc w:val="center"/>
              <w:rPr>
                <w:color w:val="002060"/>
              </w:rPr>
            </w:pPr>
            <w:r w:rsidRPr="00DD5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EC892" w14:textId="77777777" w:rsidR="00911FAD" w:rsidRPr="00DD5D1B" w:rsidRDefault="00911FAD" w:rsidP="003E415E">
            <w:pPr>
              <w:pStyle w:val="ROWTABELLA"/>
              <w:jc w:val="center"/>
              <w:rPr>
                <w:color w:val="002060"/>
              </w:rPr>
            </w:pPr>
            <w:r w:rsidRPr="00DD5D1B">
              <w:rPr>
                <w:color w:val="002060"/>
              </w:rPr>
              <w:t>0</w:t>
            </w:r>
          </w:p>
        </w:tc>
      </w:tr>
      <w:tr w:rsidR="00911FAD" w:rsidRPr="00DD5D1B" w14:paraId="380F17D2"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589EF6" w14:textId="77777777" w:rsidR="00911FAD" w:rsidRPr="00DD5D1B" w:rsidRDefault="00911FAD" w:rsidP="003E415E">
            <w:pPr>
              <w:pStyle w:val="ROWTABELLA"/>
              <w:rPr>
                <w:color w:val="002060"/>
              </w:rPr>
            </w:pPr>
            <w:r w:rsidRPr="00DD5D1B">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71B55" w14:textId="77777777" w:rsidR="00911FAD" w:rsidRPr="00DD5D1B" w:rsidRDefault="00911FAD" w:rsidP="003E415E">
            <w:pPr>
              <w:pStyle w:val="ROWTABELLA"/>
              <w:jc w:val="center"/>
              <w:rPr>
                <w:color w:val="002060"/>
              </w:rPr>
            </w:pPr>
            <w:r w:rsidRPr="00DD5D1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06F2A"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54539" w14:textId="77777777" w:rsidR="00911FAD" w:rsidRPr="00DD5D1B" w:rsidRDefault="00911FAD" w:rsidP="003E415E">
            <w:pPr>
              <w:pStyle w:val="ROWTABELLA"/>
              <w:jc w:val="center"/>
              <w:rPr>
                <w:color w:val="002060"/>
              </w:rPr>
            </w:pPr>
            <w:r w:rsidRPr="00DD5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D6090"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E71BD"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E6269" w14:textId="77777777" w:rsidR="00911FAD" w:rsidRPr="00DD5D1B" w:rsidRDefault="00911FAD" w:rsidP="003E415E">
            <w:pPr>
              <w:pStyle w:val="ROWTABELLA"/>
              <w:jc w:val="center"/>
              <w:rPr>
                <w:color w:val="002060"/>
              </w:rPr>
            </w:pPr>
            <w:r w:rsidRPr="00DD5D1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22E90" w14:textId="77777777" w:rsidR="00911FAD" w:rsidRPr="00DD5D1B" w:rsidRDefault="00911FAD" w:rsidP="003E415E">
            <w:pPr>
              <w:pStyle w:val="ROWTABELLA"/>
              <w:jc w:val="center"/>
              <w:rPr>
                <w:color w:val="002060"/>
              </w:rPr>
            </w:pPr>
            <w:r w:rsidRPr="00DD5D1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10AAC" w14:textId="77777777" w:rsidR="00911FAD" w:rsidRPr="00DD5D1B" w:rsidRDefault="00911FAD" w:rsidP="003E415E">
            <w:pPr>
              <w:pStyle w:val="ROWTABELLA"/>
              <w:jc w:val="center"/>
              <w:rPr>
                <w:color w:val="002060"/>
              </w:rPr>
            </w:pPr>
            <w:r w:rsidRPr="00DD5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369D0" w14:textId="77777777" w:rsidR="00911FAD" w:rsidRPr="00DD5D1B" w:rsidRDefault="00911FAD" w:rsidP="003E415E">
            <w:pPr>
              <w:pStyle w:val="ROWTABELLA"/>
              <w:jc w:val="center"/>
              <w:rPr>
                <w:color w:val="002060"/>
              </w:rPr>
            </w:pPr>
            <w:r w:rsidRPr="00DD5D1B">
              <w:rPr>
                <w:color w:val="002060"/>
              </w:rPr>
              <w:t>0</w:t>
            </w:r>
          </w:p>
        </w:tc>
      </w:tr>
      <w:tr w:rsidR="00911FAD" w:rsidRPr="00DD5D1B" w14:paraId="5624628E"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11A32A" w14:textId="77777777" w:rsidR="00911FAD" w:rsidRPr="00DD5D1B" w:rsidRDefault="00911FAD" w:rsidP="003E415E">
            <w:pPr>
              <w:pStyle w:val="ROWTABELLA"/>
              <w:rPr>
                <w:color w:val="002060"/>
              </w:rPr>
            </w:pPr>
            <w:r w:rsidRPr="00DD5D1B">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D4DDC" w14:textId="77777777" w:rsidR="00911FAD" w:rsidRPr="00DD5D1B" w:rsidRDefault="00911FAD" w:rsidP="003E415E">
            <w:pPr>
              <w:pStyle w:val="ROWTABELLA"/>
              <w:jc w:val="center"/>
              <w:rPr>
                <w:color w:val="002060"/>
              </w:rPr>
            </w:pPr>
            <w:r w:rsidRPr="00DD5D1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0D553"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4BA47"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B0990"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2AB5FF"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4EBEE" w14:textId="77777777" w:rsidR="00911FAD" w:rsidRPr="00DD5D1B" w:rsidRDefault="00911FAD" w:rsidP="003E415E">
            <w:pPr>
              <w:pStyle w:val="ROWTABELLA"/>
              <w:jc w:val="center"/>
              <w:rPr>
                <w:color w:val="002060"/>
              </w:rPr>
            </w:pPr>
            <w:r w:rsidRPr="00DD5D1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BB958" w14:textId="77777777" w:rsidR="00911FAD" w:rsidRPr="00DD5D1B" w:rsidRDefault="00911FAD" w:rsidP="003E415E">
            <w:pPr>
              <w:pStyle w:val="ROWTABELLA"/>
              <w:jc w:val="center"/>
              <w:rPr>
                <w:color w:val="002060"/>
              </w:rPr>
            </w:pPr>
            <w:r w:rsidRPr="00DD5D1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21B11"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53A90" w14:textId="77777777" w:rsidR="00911FAD" w:rsidRPr="00DD5D1B" w:rsidRDefault="00911FAD" w:rsidP="003E415E">
            <w:pPr>
              <w:pStyle w:val="ROWTABELLA"/>
              <w:jc w:val="center"/>
              <w:rPr>
                <w:color w:val="002060"/>
              </w:rPr>
            </w:pPr>
            <w:r w:rsidRPr="00DD5D1B">
              <w:rPr>
                <w:color w:val="002060"/>
              </w:rPr>
              <w:t>0</w:t>
            </w:r>
          </w:p>
        </w:tc>
      </w:tr>
      <w:tr w:rsidR="00911FAD" w:rsidRPr="00DD5D1B" w14:paraId="3ECCE5DF"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E5BCEC" w14:textId="77777777" w:rsidR="00911FAD" w:rsidRPr="00DD5D1B" w:rsidRDefault="00911FAD" w:rsidP="003E415E">
            <w:pPr>
              <w:pStyle w:val="ROWTABELLA"/>
              <w:rPr>
                <w:color w:val="002060"/>
              </w:rPr>
            </w:pPr>
            <w:r w:rsidRPr="00DD5D1B">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8D93AF" w14:textId="77777777" w:rsidR="00911FAD" w:rsidRPr="00DD5D1B" w:rsidRDefault="00911FAD" w:rsidP="003E415E">
            <w:pPr>
              <w:pStyle w:val="ROWTABELLA"/>
              <w:jc w:val="center"/>
              <w:rPr>
                <w:color w:val="002060"/>
              </w:rPr>
            </w:pPr>
            <w:r w:rsidRPr="00DD5D1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77444"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450C9"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C0111"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1BF0A" w14:textId="77777777" w:rsidR="00911FAD" w:rsidRPr="00DD5D1B" w:rsidRDefault="00911FAD" w:rsidP="003E415E">
            <w:pPr>
              <w:pStyle w:val="ROWTABELLA"/>
              <w:jc w:val="center"/>
              <w:rPr>
                <w:color w:val="002060"/>
              </w:rPr>
            </w:pPr>
            <w:r w:rsidRPr="00DD5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AE8FB" w14:textId="77777777" w:rsidR="00911FAD" w:rsidRPr="00DD5D1B" w:rsidRDefault="00911FAD" w:rsidP="003E415E">
            <w:pPr>
              <w:pStyle w:val="ROWTABELLA"/>
              <w:jc w:val="center"/>
              <w:rPr>
                <w:color w:val="002060"/>
              </w:rPr>
            </w:pPr>
            <w:r w:rsidRPr="00DD5D1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8B2E3" w14:textId="77777777" w:rsidR="00911FAD" w:rsidRPr="00DD5D1B" w:rsidRDefault="00911FAD" w:rsidP="003E415E">
            <w:pPr>
              <w:pStyle w:val="ROWTABELLA"/>
              <w:jc w:val="center"/>
              <w:rPr>
                <w:color w:val="002060"/>
              </w:rPr>
            </w:pPr>
            <w:r w:rsidRPr="00DD5D1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36FCD"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4F44C" w14:textId="77777777" w:rsidR="00911FAD" w:rsidRPr="00DD5D1B" w:rsidRDefault="00911FAD" w:rsidP="003E415E">
            <w:pPr>
              <w:pStyle w:val="ROWTABELLA"/>
              <w:jc w:val="center"/>
              <w:rPr>
                <w:color w:val="002060"/>
              </w:rPr>
            </w:pPr>
            <w:r w:rsidRPr="00DD5D1B">
              <w:rPr>
                <w:color w:val="002060"/>
              </w:rPr>
              <w:t>0</w:t>
            </w:r>
          </w:p>
        </w:tc>
      </w:tr>
      <w:tr w:rsidR="00911FAD" w:rsidRPr="00DD5D1B" w14:paraId="74C23FB0"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9B62D1" w14:textId="77777777" w:rsidR="00911FAD" w:rsidRPr="00DD5D1B" w:rsidRDefault="00911FAD" w:rsidP="003E415E">
            <w:pPr>
              <w:pStyle w:val="ROWTABELLA"/>
              <w:rPr>
                <w:color w:val="002060"/>
              </w:rPr>
            </w:pPr>
            <w:r w:rsidRPr="00DD5D1B">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ADEB7" w14:textId="77777777" w:rsidR="00911FAD" w:rsidRPr="00DD5D1B" w:rsidRDefault="00911FAD" w:rsidP="003E415E">
            <w:pPr>
              <w:pStyle w:val="ROWTABELLA"/>
              <w:jc w:val="center"/>
              <w:rPr>
                <w:color w:val="002060"/>
              </w:rPr>
            </w:pPr>
            <w:r w:rsidRPr="00DD5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EF6D0"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F455C"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48BF4"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9C596"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E034E" w14:textId="77777777" w:rsidR="00911FAD" w:rsidRPr="00DD5D1B" w:rsidRDefault="00911FAD" w:rsidP="003E415E">
            <w:pPr>
              <w:pStyle w:val="ROWTABELLA"/>
              <w:jc w:val="center"/>
              <w:rPr>
                <w:color w:val="002060"/>
              </w:rPr>
            </w:pPr>
            <w:r w:rsidRPr="00DD5D1B">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18BD2" w14:textId="77777777" w:rsidR="00911FAD" w:rsidRPr="00DD5D1B" w:rsidRDefault="00911FAD" w:rsidP="003E415E">
            <w:pPr>
              <w:pStyle w:val="ROWTABELLA"/>
              <w:jc w:val="center"/>
              <w:rPr>
                <w:color w:val="002060"/>
              </w:rPr>
            </w:pPr>
            <w:r w:rsidRPr="00DD5D1B">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DD1E1"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96F5E" w14:textId="77777777" w:rsidR="00911FAD" w:rsidRPr="00DD5D1B" w:rsidRDefault="00911FAD" w:rsidP="003E415E">
            <w:pPr>
              <w:pStyle w:val="ROWTABELLA"/>
              <w:jc w:val="center"/>
              <w:rPr>
                <w:color w:val="002060"/>
              </w:rPr>
            </w:pPr>
            <w:r w:rsidRPr="00DD5D1B">
              <w:rPr>
                <w:color w:val="002060"/>
              </w:rPr>
              <w:t>0</w:t>
            </w:r>
          </w:p>
        </w:tc>
      </w:tr>
      <w:tr w:rsidR="00911FAD" w:rsidRPr="00DD5D1B" w14:paraId="6087CF25"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123B45" w14:textId="77777777" w:rsidR="00911FAD" w:rsidRPr="00DD5D1B" w:rsidRDefault="00911FAD" w:rsidP="003E415E">
            <w:pPr>
              <w:pStyle w:val="ROWTABELLA"/>
              <w:rPr>
                <w:color w:val="002060"/>
              </w:rPr>
            </w:pPr>
            <w:r w:rsidRPr="00DD5D1B">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8BB7A" w14:textId="77777777" w:rsidR="00911FAD" w:rsidRPr="00DD5D1B" w:rsidRDefault="00911FAD" w:rsidP="003E415E">
            <w:pPr>
              <w:pStyle w:val="ROWTABELLA"/>
              <w:jc w:val="center"/>
              <w:rPr>
                <w:color w:val="002060"/>
              </w:rPr>
            </w:pPr>
            <w:r w:rsidRPr="00DD5D1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D295C"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899CB"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0E5BF"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ACAE5" w14:textId="77777777" w:rsidR="00911FAD" w:rsidRPr="00DD5D1B" w:rsidRDefault="00911FAD" w:rsidP="003E415E">
            <w:pPr>
              <w:pStyle w:val="ROWTABELLA"/>
              <w:jc w:val="center"/>
              <w:rPr>
                <w:color w:val="002060"/>
              </w:rPr>
            </w:pPr>
            <w:r w:rsidRPr="00DD5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68C6F" w14:textId="77777777" w:rsidR="00911FAD" w:rsidRPr="00DD5D1B" w:rsidRDefault="00911FAD" w:rsidP="003E415E">
            <w:pPr>
              <w:pStyle w:val="ROWTABELLA"/>
              <w:jc w:val="center"/>
              <w:rPr>
                <w:color w:val="002060"/>
              </w:rPr>
            </w:pPr>
            <w:r w:rsidRPr="00DD5D1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63E9C" w14:textId="77777777" w:rsidR="00911FAD" w:rsidRPr="00DD5D1B" w:rsidRDefault="00911FAD" w:rsidP="003E415E">
            <w:pPr>
              <w:pStyle w:val="ROWTABELLA"/>
              <w:jc w:val="center"/>
              <w:rPr>
                <w:color w:val="002060"/>
              </w:rPr>
            </w:pPr>
            <w:r w:rsidRPr="00DD5D1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FCE107"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51BB36" w14:textId="77777777" w:rsidR="00911FAD" w:rsidRPr="00DD5D1B" w:rsidRDefault="00911FAD" w:rsidP="003E415E">
            <w:pPr>
              <w:pStyle w:val="ROWTABELLA"/>
              <w:jc w:val="center"/>
              <w:rPr>
                <w:color w:val="002060"/>
              </w:rPr>
            </w:pPr>
            <w:r w:rsidRPr="00DD5D1B">
              <w:rPr>
                <w:color w:val="002060"/>
              </w:rPr>
              <w:t>0</w:t>
            </w:r>
          </w:p>
        </w:tc>
      </w:tr>
      <w:tr w:rsidR="00911FAD" w:rsidRPr="00DD5D1B" w14:paraId="57FA10FE"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22B80D" w14:textId="77777777" w:rsidR="00911FAD" w:rsidRPr="00DD5D1B" w:rsidRDefault="00911FAD" w:rsidP="003E415E">
            <w:pPr>
              <w:pStyle w:val="ROWTABELLA"/>
              <w:rPr>
                <w:color w:val="002060"/>
              </w:rPr>
            </w:pPr>
            <w:r w:rsidRPr="00DD5D1B">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B9CFF" w14:textId="77777777" w:rsidR="00911FAD" w:rsidRPr="00DD5D1B" w:rsidRDefault="00911FAD" w:rsidP="003E415E">
            <w:pPr>
              <w:pStyle w:val="ROWTABELLA"/>
              <w:jc w:val="center"/>
              <w:rPr>
                <w:color w:val="002060"/>
              </w:rPr>
            </w:pPr>
            <w:r w:rsidRPr="00DD5D1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2A70B"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8F4AFA" w14:textId="77777777" w:rsidR="00911FAD" w:rsidRPr="00DD5D1B" w:rsidRDefault="00911FAD" w:rsidP="003E415E">
            <w:pPr>
              <w:pStyle w:val="ROWTABELLA"/>
              <w:jc w:val="center"/>
              <w:rPr>
                <w:color w:val="002060"/>
              </w:rPr>
            </w:pPr>
            <w:r w:rsidRPr="00DD5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C4DEE"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69FFE" w14:textId="77777777" w:rsidR="00911FAD" w:rsidRPr="00DD5D1B" w:rsidRDefault="00911FAD" w:rsidP="003E415E">
            <w:pPr>
              <w:pStyle w:val="ROWTABELLA"/>
              <w:jc w:val="center"/>
              <w:rPr>
                <w:color w:val="002060"/>
              </w:rPr>
            </w:pPr>
            <w:r w:rsidRPr="00DD5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4A8EA" w14:textId="77777777" w:rsidR="00911FAD" w:rsidRPr="00DD5D1B" w:rsidRDefault="00911FAD" w:rsidP="003E415E">
            <w:pPr>
              <w:pStyle w:val="ROWTABELLA"/>
              <w:jc w:val="center"/>
              <w:rPr>
                <w:color w:val="002060"/>
              </w:rPr>
            </w:pPr>
            <w:r w:rsidRPr="00DD5D1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10A74" w14:textId="77777777" w:rsidR="00911FAD" w:rsidRPr="00DD5D1B" w:rsidRDefault="00911FAD" w:rsidP="003E415E">
            <w:pPr>
              <w:pStyle w:val="ROWTABELLA"/>
              <w:jc w:val="center"/>
              <w:rPr>
                <w:color w:val="002060"/>
              </w:rPr>
            </w:pPr>
            <w:r w:rsidRPr="00DD5D1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AB7EB"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E798D" w14:textId="77777777" w:rsidR="00911FAD" w:rsidRPr="00DD5D1B" w:rsidRDefault="00911FAD" w:rsidP="003E415E">
            <w:pPr>
              <w:pStyle w:val="ROWTABELLA"/>
              <w:jc w:val="center"/>
              <w:rPr>
                <w:color w:val="002060"/>
              </w:rPr>
            </w:pPr>
            <w:r w:rsidRPr="00DD5D1B">
              <w:rPr>
                <w:color w:val="002060"/>
              </w:rPr>
              <w:t>0</w:t>
            </w:r>
          </w:p>
        </w:tc>
      </w:tr>
      <w:tr w:rsidR="00911FAD" w:rsidRPr="00DD5D1B" w14:paraId="38B2B8F1"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6ABEC2" w14:textId="77777777" w:rsidR="00911FAD" w:rsidRPr="00DD5D1B" w:rsidRDefault="00911FAD" w:rsidP="003E415E">
            <w:pPr>
              <w:pStyle w:val="ROWTABELLA"/>
              <w:rPr>
                <w:color w:val="002060"/>
              </w:rPr>
            </w:pPr>
            <w:r w:rsidRPr="00DD5D1B">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24F431"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8BBDC"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BF2BD" w14:textId="77777777" w:rsidR="00911FAD" w:rsidRPr="00DD5D1B" w:rsidRDefault="00911FAD" w:rsidP="003E415E">
            <w:pPr>
              <w:pStyle w:val="ROWTABELLA"/>
              <w:jc w:val="center"/>
              <w:rPr>
                <w:color w:val="002060"/>
              </w:rPr>
            </w:pPr>
            <w:r w:rsidRPr="00DD5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C1466"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781CC" w14:textId="77777777" w:rsidR="00911FAD" w:rsidRPr="00DD5D1B" w:rsidRDefault="00911FAD" w:rsidP="003E415E">
            <w:pPr>
              <w:pStyle w:val="ROWTABELLA"/>
              <w:jc w:val="center"/>
              <w:rPr>
                <w:color w:val="002060"/>
              </w:rPr>
            </w:pPr>
            <w:r w:rsidRPr="00DD5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B2295" w14:textId="77777777" w:rsidR="00911FAD" w:rsidRPr="00DD5D1B" w:rsidRDefault="00911FAD" w:rsidP="003E415E">
            <w:pPr>
              <w:pStyle w:val="ROWTABELLA"/>
              <w:jc w:val="center"/>
              <w:rPr>
                <w:color w:val="002060"/>
              </w:rPr>
            </w:pPr>
            <w:r w:rsidRPr="00DD5D1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AA62B" w14:textId="77777777" w:rsidR="00911FAD" w:rsidRPr="00DD5D1B" w:rsidRDefault="00911FAD" w:rsidP="003E415E">
            <w:pPr>
              <w:pStyle w:val="ROWTABELLA"/>
              <w:jc w:val="center"/>
              <w:rPr>
                <w:color w:val="002060"/>
              </w:rPr>
            </w:pPr>
            <w:r w:rsidRPr="00DD5D1B">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572CC" w14:textId="77777777" w:rsidR="00911FAD" w:rsidRPr="00DD5D1B" w:rsidRDefault="00911FAD" w:rsidP="003E415E">
            <w:pPr>
              <w:pStyle w:val="ROWTABELLA"/>
              <w:jc w:val="center"/>
              <w:rPr>
                <w:color w:val="002060"/>
              </w:rPr>
            </w:pPr>
            <w:r w:rsidRPr="00DD5D1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1D846" w14:textId="77777777" w:rsidR="00911FAD" w:rsidRPr="00DD5D1B" w:rsidRDefault="00911FAD" w:rsidP="003E415E">
            <w:pPr>
              <w:pStyle w:val="ROWTABELLA"/>
              <w:jc w:val="center"/>
              <w:rPr>
                <w:color w:val="002060"/>
              </w:rPr>
            </w:pPr>
            <w:r w:rsidRPr="00DD5D1B">
              <w:rPr>
                <w:color w:val="002060"/>
              </w:rPr>
              <w:t>0</w:t>
            </w:r>
          </w:p>
        </w:tc>
      </w:tr>
      <w:tr w:rsidR="00911FAD" w:rsidRPr="00DD5D1B" w14:paraId="61EEC89F"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6DC247" w14:textId="77777777" w:rsidR="00911FAD" w:rsidRPr="00DD5D1B" w:rsidRDefault="00911FAD" w:rsidP="003E415E">
            <w:pPr>
              <w:pStyle w:val="ROWTABELLA"/>
              <w:rPr>
                <w:color w:val="002060"/>
              </w:rPr>
            </w:pPr>
            <w:r w:rsidRPr="00DD5D1B">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2F7A1" w14:textId="77777777" w:rsidR="00911FAD" w:rsidRPr="00DD5D1B" w:rsidRDefault="00911FAD" w:rsidP="003E415E">
            <w:pPr>
              <w:pStyle w:val="ROWTABELLA"/>
              <w:jc w:val="center"/>
              <w:rPr>
                <w:color w:val="002060"/>
              </w:rPr>
            </w:pPr>
            <w:r w:rsidRPr="00DD5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2D386"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99539"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E6181"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F7BBD" w14:textId="77777777" w:rsidR="00911FAD" w:rsidRPr="00DD5D1B" w:rsidRDefault="00911FAD" w:rsidP="003E415E">
            <w:pPr>
              <w:pStyle w:val="ROWTABELLA"/>
              <w:jc w:val="center"/>
              <w:rPr>
                <w:color w:val="002060"/>
              </w:rPr>
            </w:pPr>
            <w:r w:rsidRPr="00DD5D1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ACE64" w14:textId="77777777" w:rsidR="00911FAD" w:rsidRPr="00DD5D1B" w:rsidRDefault="00911FAD" w:rsidP="003E415E">
            <w:pPr>
              <w:pStyle w:val="ROWTABELLA"/>
              <w:jc w:val="center"/>
              <w:rPr>
                <w:color w:val="002060"/>
              </w:rPr>
            </w:pPr>
            <w:r w:rsidRPr="00DD5D1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C85CF" w14:textId="77777777" w:rsidR="00911FAD" w:rsidRPr="00DD5D1B" w:rsidRDefault="00911FAD" w:rsidP="003E415E">
            <w:pPr>
              <w:pStyle w:val="ROWTABELLA"/>
              <w:jc w:val="center"/>
              <w:rPr>
                <w:color w:val="002060"/>
              </w:rPr>
            </w:pPr>
            <w:r w:rsidRPr="00DD5D1B">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60183" w14:textId="77777777" w:rsidR="00911FAD" w:rsidRPr="00DD5D1B" w:rsidRDefault="00911FAD" w:rsidP="003E415E">
            <w:pPr>
              <w:pStyle w:val="ROWTABELLA"/>
              <w:jc w:val="center"/>
              <w:rPr>
                <w:color w:val="002060"/>
              </w:rPr>
            </w:pPr>
            <w:r w:rsidRPr="00DD5D1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4B19F" w14:textId="77777777" w:rsidR="00911FAD" w:rsidRPr="00DD5D1B" w:rsidRDefault="00911FAD" w:rsidP="003E415E">
            <w:pPr>
              <w:pStyle w:val="ROWTABELLA"/>
              <w:jc w:val="center"/>
              <w:rPr>
                <w:color w:val="002060"/>
              </w:rPr>
            </w:pPr>
            <w:r w:rsidRPr="00DD5D1B">
              <w:rPr>
                <w:color w:val="002060"/>
              </w:rPr>
              <w:t>0</w:t>
            </w:r>
          </w:p>
        </w:tc>
      </w:tr>
      <w:tr w:rsidR="00911FAD" w:rsidRPr="00DD5D1B" w14:paraId="19C21AF0" w14:textId="77777777" w:rsidTr="00911FA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0936DE1" w14:textId="77777777" w:rsidR="00911FAD" w:rsidRPr="00DD5D1B" w:rsidRDefault="00911FAD" w:rsidP="003E415E">
            <w:pPr>
              <w:pStyle w:val="ROWTABELLA"/>
              <w:rPr>
                <w:color w:val="002060"/>
              </w:rPr>
            </w:pPr>
            <w:r w:rsidRPr="00DD5D1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B1CB7"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9795D"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1B94F"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EBAFA"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7FA44" w14:textId="77777777" w:rsidR="00911FAD" w:rsidRPr="00DD5D1B" w:rsidRDefault="00911FAD" w:rsidP="003E415E">
            <w:pPr>
              <w:pStyle w:val="ROWTABELLA"/>
              <w:jc w:val="center"/>
              <w:rPr>
                <w:color w:val="002060"/>
              </w:rPr>
            </w:pPr>
            <w:r w:rsidRPr="00DD5D1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8B655" w14:textId="77777777" w:rsidR="00911FAD" w:rsidRPr="00DD5D1B" w:rsidRDefault="00911FAD" w:rsidP="003E415E">
            <w:pPr>
              <w:pStyle w:val="ROWTABELLA"/>
              <w:jc w:val="center"/>
              <w:rPr>
                <w:color w:val="002060"/>
              </w:rPr>
            </w:pPr>
            <w:r w:rsidRPr="00DD5D1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7941F" w14:textId="77777777" w:rsidR="00911FAD" w:rsidRPr="00DD5D1B" w:rsidRDefault="00911FAD" w:rsidP="003E415E">
            <w:pPr>
              <w:pStyle w:val="ROWTABELLA"/>
              <w:jc w:val="center"/>
              <w:rPr>
                <w:color w:val="002060"/>
              </w:rPr>
            </w:pPr>
            <w:r w:rsidRPr="00DD5D1B">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A60C5" w14:textId="77777777" w:rsidR="00911FAD" w:rsidRPr="00DD5D1B" w:rsidRDefault="00911FAD" w:rsidP="003E415E">
            <w:pPr>
              <w:pStyle w:val="ROWTABELLA"/>
              <w:jc w:val="center"/>
              <w:rPr>
                <w:color w:val="002060"/>
              </w:rPr>
            </w:pPr>
            <w:r w:rsidRPr="00DD5D1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F5AFB" w14:textId="77777777" w:rsidR="00911FAD" w:rsidRPr="00DD5D1B" w:rsidRDefault="00911FAD" w:rsidP="003E415E">
            <w:pPr>
              <w:pStyle w:val="ROWTABELLA"/>
              <w:jc w:val="center"/>
              <w:rPr>
                <w:color w:val="002060"/>
              </w:rPr>
            </w:pPr>
            <w:r w:rsidRPr="00DD5D1B">
              <w:rPr>
                <w:color w:val="002060"/>
              </w:rPr>
              <w:t>0</w:t>
            </w:r>
          </w:p>
        </w:tc>
      </w:tr>
    </w:tbl>
    <w:p w14:paraId="4690352A" w14:textId="77777777" w:rsidR="00911FAD" w:rsidRPr="00DD5D1B" w:rsidRDefault="00911FAD" w:rsidP="00911FAD">
      <w:pPr>
        <w:pStyle w:val="breakline"/>
        <w:divId w:val="527259509"/>
        <w:rPr>
          <w:color w:val="002060"/>
        </w:rPr>
      </w:pPr>
    </w:p>
    <w:p w14:paraId="25546D24" w14:textId="77777777" w:rsidR="00911FAD" w:rsidRPr="00DD5D1B" w:rsidRDefault="00911FAD" w:rsidP="00911FAD">
      <w:pPr>
        <w:pStyle w:val="breakline"/>
        <w:divId w:val="527259509"/>
        <w:rPr>
          <w:color w:val="002060"/>
        </w:rPr>
      </w:pPr>
    </w:p>
    <w:p w14:paraId="32EBD299" w14:textId="77777777" w:rsidR="00911FAD" w:rsidRPr="00DD5D1B" w:rsidRDefault="00911FAD" w:rsidP="00911FAD">
      <w:pPr>
        <w:pStyle w:val="SOTTOTITOLOCAMPIONATO1"/>
        <w:divId w:val="527259509"/>
        <w:rPr>
          <w:color w:val="002060"/>
        </w:rPr>
      </w:pPr>
      <w:r w:rsidRPr="00DD5D1B">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FAD" w:rsidRPr="00DD5D1B" w14:paraId="210B7BCB" w14:textId="77777777" w:rsidTr="00911FA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FB0D3A" w14:textId="77777777" w:rsidR="00911FAD" w:rsidRPr="00DD5D1B" w:rsidRDefault="00911FAD" w:rsidP="003E415E">
            <w:pPr>
              <w:pStyle w:val="HEADERTABELLA"/>
              <w:rPr>
                <w:color w:val="002060"/>
              </w:rPr>
            </w:pPr>
            <w:r w:rsidRPr="00DD5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373527" w14:textId="77777777" w:rsidR="00911FAD" w:rsidRPr="00DD5D1B" w:rsidRDefault="00911FAD" w:rsidP="003E415E">
            <w:pPr>
              <w:pStyle w:val="HEADERTABELLA"/>
              <w:rPr>
                <w:color w:val="002060"/>
              </w:rPr>
            </w:pPr>
            <w:r w:rsidRPr="00DD5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FECCCC" w14:textId="77777777" w:rsidR="00911FAD" w:rsidRPr="00DD5D1B" w:rsidRDefault="00911FAD" w:rsidP="003E415E">
            <w:pPr>
              <w:pStyle w:val="HEADERTABELLA"/>
              <w:rPr>
                <w:color w:val="002060"/>
              </w:rPr>
            </w:pPr>
            <w:r w:rsidRPr="00DD5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03675B" w14:textId="77777777" w:rsidR="00911FAD" w:rsidRPr="00DD5D1B" w:rsidRDefault="00911FAD" w:rsidP="003E415E">
            <w:pPr>
              <w:pStyle w:val="HEADERTABELLA"/>
              <w:rPr>
                <w:color w:val="002060"/>
              </w:rPr>
            </w:pPr>
            <w:r w:rsidRPr="00DD5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A0DF36" w14:textId="77777777" w:rsidR="00911FAD" w:rsidRPr="00DD5D1B" w:rsidRDefault="00911FAD" w:rsidP="003E415E">
            <w:pPr>
              <w:pStyle w:val="HEADERTABELLA"/>
              <w:rPr>
                <w:color w:val="002060"/>
              </w:rPr>
            </w:pPr>
            <w:r w:rsidRPr="00DD5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9FC33B" w14:textId="77777777" w:rsidR="00911FAD" w:rsidRPr="00DD5D1B" w:rsidRDefault="00911FAD" w:rsidP="003E415E">
            <w:pPr>
              <w:pStyle w:val="HEADERTABELLA"/>
              <w:rPr>
                <w:color w:val="002060"/>
              </w:rPr>
            </w:pPr>
            <w:r w:rsidRPr="00DD5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117325" w14:textId="77777777" w:rsidR="00911FAD" w:rsidRPr="00DD5D1B" w:rsidRDefault="00911FAD" w:rsidP="003E415E">
            <w:pPr>
              <w:pStyle w:val="HEADERTABELLA"/>
              <w:rPr>
                <w:color w:val="002060"/>
              </w:rPr>
            </w:pPr>
            <w:r w:rsidRPr="00DD5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7B1B93" w14:textId="77777777" w:rsidR="00911FAD" w:rsidRPr="00DD5D1B" w:rsidRDefault="00911FAD" w:rsidP="003E415E">
            <w:pPr>
              <w:pStyle w:val="HEADERTABELLA"/>
              <w:rPr>
                <w:color w:val="002060"/>
              </w:rPr>
            </w:pPr>
            <w:r w:rsidRPr="00DD5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DD94AB" w14:textId="77777777" w:rsidR="00911FAD" w:rsidRPr="00DD5D1B" w:rsidRDefault="00911FAD" w:rsidP="003E415E">
            <w:pPr>
              <w:pStyle w:val="HEADERTABELLA"/>
              <w:rPr>
                <w:color w:val="002060"/>
              </w:rPr>
            </w:pPr>
            <w:r w:rsidRPr="00DD5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9D3BC9" w14:textId="77777777" w:rsidR="00911FAD" w:rsidRPr="00DD5D1B" w:rsidRDefault="00911FAD" w:rsidP="003E415E">
            <w:pPr>
              <w:pStyle w:val="HEADERTABELLA"/>
              <w:rPr>
                <w:color w:val="002060"/>
              </w:rPr>
            </w:pPr>
            <w:r w:rsidRPr="00DD5D1B">
              <w:rPr>
                <w:color w:val="002060"/>
              </w:rPr>
              <w:t>PE</w:t>
            </w:r>
          </w:p>
        </w:tc>
      </w:tr>
      <w:tr w:rsidR="00911FAD" w:rsidRPr="00DD5D1B" w14:paraId="6CBCC18B" w14:textId="77777777" w:rsidTr="00911FA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098D244" w14:textId="77777777" w:rsidR="00911FAD" w:rsidRPr="00DD5D1B" w:rsidRDefault="00911FAD" w:rsidP="003E415E">
            <w:pPr>
              <w:pStyle w:val="ROWTABELLA"/>
              <w:rPr>
                <w:color w:val="002060"/>
              </w:rPr>
            </w:pPr>
            <w:r w:rsidRPr="00DD5D1B">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76B66" w14:textId="77777777" w:rsidR="00911FAD" w:rsidRPr="00DD5D1B" w:rsidRDefault="00911FAD" w:rsidP="003E415E">
            <w:pPr>
              <w:pStyle w:val="ROWTABELLA"/>
              <w:jc w:val="center"/>
              <w:rPr>
                <w:color w:val="002060"/>
              </w:rPr>
            </w:pPr>
            <w:r w:rsidRPr="00DD5D1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FE2BA"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9B5AA" w14:textId="77777777" w:rsidR="00911FAD" w:rsidRPr="00DD5D1B" w:rsidRDefault="00911FAD" w:rsidP="003E415E">
            <w:pPr>
              <w:pStyle w:val="ROWTABELLA"/>
              <w:jc w:val="center"/>
              <w:rPr>
                <w:color w:val="002060"/>
              </w:rPr>
            </w:pPr>
            <w:r w:rsidRPr="00DD5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B082A" w14:textId="77777777" w:rsidR="00911FAD" w:rsidRPr="00DD5D1B" w:rsidRDefault="00911FAD" w:rsidP="003E415E">
            <w:pPr>
              <w:pStyle w:val="ROWTABELLA"/>
              <w:jc w:val="center"/>
              <w:rPr>
                <w:color w:val="002060"/>
              </w:rPr>
            </w:pPr>
            <w:r w:rsidRPr="00DD5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4D8B9"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B0427" w14:textId="77777777" w:rsidR="00911FAD" w:rsidRPr="00DD5D1B" w:rsidRDefault="00911FAD" w:rsidP="003E415E">
            <w:pPr>
              <w:pStyle w:val="ROWTABELLA"/>
              <w:jc w:val="center"/>
              <w:rPr>
                <w:color w:val="002060"/>
              </w:rPr>
            </w:pPr>
            <w:r w:rsidRPr="00DD5D1B">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B28EE" w14:textId="77777777" w:rsidR="00911FAD" w:rsidRPr="00DD5D1B" w:rsidRDefault="00911FAD" w:rsidP="003E415E">
            <w:pPr>
              <w:pStyle w:val="ROWTABELLA"/>
              <w:jc w:val="center"/>
              <w:rPr>
                <w:color w:val="002060"/>
              </w:rPr>
            </w:pPr>
            <w:r w:rsidRPr="00DD5D1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E075B" w14:textId="77777777" w:rsidR="00911FAD" w:rsidRPr="00DD5D1B" w:rsidRDefault="00911FAD" w:rsidP="003E415E">
            <w:pPr>
              <w:pStyle w:val="ROWTABELLA"/>
              <w:jc w:val="center"/>
              <w:rPr>
                <w:color w:val="002060"/>
              </w:rPr>
            </w:pPr>
            <w:r w:rsidRPr="00DD5D1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D002F" w14:textId="77777777" w:rsidR="00911FAD" w:rsidRPr="00DD5D1B" w:rsidRDefault="00911FAD" w:rsidP="003E415E">
            <w:pPr>
              <w:pStyle w:val="ROWTABELLA"/>
              <w:jc w:val="center"/>
              <w:rPr>
                <w:color w:val="002060"/>
              </w:rPr>
            </w:pPr>
            <w:r w:rsidRPr="00DD5D1B">
              <w:rPr>
                <w:color w:val="002060"/>
              </w:rPr>
              <w:t>0</w:t>
            </w:r>
          </w:p>
        </w:tc>
      </w:tr>
      <w:tr w:rsidR="00911FAD" w:rsidRPr="00DD5D1B" w14:paraId="635E525F"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59F3B9" w14:textId="77777777" w:rsidR="00911FAD" w:rsidRPr="00DD5D1B" w:rsidRDefault="00911FAD" w:rsidP="003E415E">
            <w:pPr>
              <w:pStyle w:val="ROWTABELLA"/>
              <w:rPr>
                <w:color w:val="002060"/>
              </w:rPr>
            </w:pPr>
            <w:r w:rsidRPr="00DD5D1B">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7CE5C" w14:textId="77777777" w:rsidR="00911FAD" w:rsidRPr="00DD5D1B" w:rsidRDefault="00911FAD" w:rsidP="003E415E">
            <w:pPr>
              <w:pStyle w:val="ROWTABELLA"/>
              <w:jc w:val="center"/>
              <w:rPr>
                <w:color w:val="002060"/>
              </w:rPr>
            </w:pPr>
            <w:r w:rsidRPr="00DD5D1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46435"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E5155B" w14:textId="77777777" w:rsidR="00911FAD" w:rsidRPr="00DD5D1B" w:rsidRDefault="00911FAD" w:rsidP="003E415E">
            <w:pPr>
              <w:pStyle w:val="ROWTABELLA"/>
              <w:jc w:val="center"/>
              <w:rPr>
                <w:color w:val="002060"/>
              </w:rPr>
            </w:pPr>
            <w:r w:rsidRPr="00DD5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0FE34"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D4E8EE"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8DCB6" w14:textId="77777777" w:rsidR="00911FAD" w:rsidRPr="00DD5D1B" w:rsidRDefault="00911FAD" w:rsidP="003E415E">
            <w:pPr>
              <w:pStyle w:val="ROWTABELLA"/>
              <w:jc w:val="center"/>
              <w:rPr>
                <w:color w:val="002060"/>
              </w:rPr>
            </w:pPr>
            <w:r w:rsidRPr="00DD5D1B">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37FB53" w14:textId="77777777" w:rsidR="00911FAD" w:rsidRPr="00DD5D1B" w:rsidRDefault="00911FAD" w:rsidP="003E415E">
            <w:pPr>
              <w:pStyle w:val="ROWTABELLA"/>
              <w:jc w:val="center"/>
              <w:rPr>
                <w:color w:val="002060"/>
              </w:rPr>
            </w:pPr>
            <w:r w:rsidRPr="00DD5D1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16464" w14:textId="77777777" w:rsidR="00911FAD" w:rsidRPr="00DD5D1B" w:rsidRDefault="00911FAD" w:rsidP="003E415E">
            <w:pPr>
              <w:pStyle w:val="ROWTABELLA"/>
              <w:jc w:val="center"/>
              <w:rPr>
                <w:color w:val="002060"/>
              </w:rPr>
            </w:pPr>
            <w:r w:rsidRPr="00DD5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4FD82" w14:textId="77777777" w:rsidR="00911FAD" w:rsidRPr="00DD5D1B" w:rsidRDefault="00911FAD" w:rsidP="003E415E">
            <w:pPr>
              <w:pStyle w:val="ROWTABELLA"/>
              <w:jc w:val="center"/>
              <w:rPr>
                <w:color w:val="002060"/>
              </w:rPr>
            </w:pPr>
            <w:r w:rsidRPr="00DD5D1B">
              <w:rPr>
                <w:color w:val="002060"/>
              </w:rPr>
              <w:t>0</w:t>
            </w:r>
          </w:p>
        </w:tc>
      </w:tr>
      <w:tr w:rsidR="00911FAD" w:rsidRPr="00DD5D1B" w14:paraId="3332D3CA"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8AE0CD" w14:textId="77777777" w:rsidR="00911FAD" w:rsidRPr="00DD5D1B" w:rsidRDefault="00911FAD" w:rsidP="003E415E">
            <w:pPr>
              <w:pStyle w:val="ROWTABELLA"/>
              <w:rPr>
                <w:color w:val="002060"/>
              </w:rPr>
            </w:pPr>
            <w:r w:rsidRPr="00DD5D1B">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EED97" w14:textId="77777777" w:rsidR="00911FAD" w:rsidRPr="00DD5D1B" w:rsidRDefault="00911FAD" w:rsidP="003E415E">
            <w:pPr>
              <w:pStyle w:val="ROWTABELLA"/>
              <w:jc w:val="center"/>
              <w:rPr>
                <w:color w:val="002060"/>
              </w:rPr>
            </w:pPr>
            <w:r w:rsidRPr="00DD5D1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DA0E1"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1CE94" w14:textId="77777777" w:rsidR="00911FAD" w:rsidRPr="00DD5D1B" w:rsidRDefault="00911FAD" w:rsidP="003E415E">
            <w:pPr>
              <w:pStyle w:val="ROWTABELLA"/>
              <w:jc w:val="center"/>
              <w:rPr>
                <w:color w:val="002060"/>
              </w:rPr>
            </w:pPr>
            <w:r w:rsidRPr="00DD5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EBA64"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151C4"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EA91F6" w14:textId="77777777" w:rsidR="00911FAD" w:rsidRPr="00DD5D1B" w:rsidRDefault="00911FAD" w:rsidP="003E415E">
            <w:pPr>
              <w:pStyle w:val="ROWTABELLA"/>
              <w:jc w:val="center"/>
              <w:rPr>
                <w:color w:val="002060"/>
              </w:rPr>
            </w:pPr>
            <w:r w:rsidRPr="00DD5D1B">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E6853" w14:textId="77777777" w:rsidR="00911FAD" w:rsidRPr="00DD5D1B" w:rsidRDefault="00911FAD" w:rsidP="003E415E">
            <w:pPr>
              <w:pStyle w:val="ROWTABELLA"/>
              <w:jc w:val="center"/>
              <w:rPr>
                <w:color w:val="002060"/>
              </w:rPr>
            </w:pPr>
            <w:r w:rsidRPr="00DD5D1B">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52FD1" w14:textId="77777777" w:rsidR="00911FAD" w:rsidRPr="00DD5D1B" w:rsidRDefault="00911FAD" w:rsidP="003E415E">
            <w:pPr>
              <w:pStyle w:val="ROWTABELLA"/>
              <w:jc w:val="center"/>
              <w:rPr>
                <w:color w:val="002060"/>
              </w:rPr>
            </w:pPr>
            <w:r w:rsidRPr="00DD5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81B7A" w14:textId="77777777" w:rsidR="00911FAD" w:rsidRPr="00DD5D1B" w:rsidRDefault="00911FAD" w:rsidP="003E415E">
            <w:pPr>
              <w:pStyle w:val="ROWTABELLA"/>
              <w:jc w:val="center"/>
              <w:rPr>
                <w:color w:val="002060"/>
              </w:rPr>
            </w:pPr>
            <w:r w:rsidRPr="00DD5D1B">
              <w:rPr>
                <w:color w:val="002060"/>
              </w:rPr>
              <w:t>0</w:t>
            </w:r>
          </w:p>
        </w:tc>
      </w:tr>
      <w:tr w:rsidR="00911FAD" w:rsidRPr="00DD5D1B" w14:paraId="3E2D0ECC"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F3B643" w14:textId="77777777" w:rsidR="00911FAD" w:rsidRPr="00DD5D1B" w:rsidRDefault="00911FAD" w:rsidP="003E415E">
            <w:pPr>
              <w:pStyle w:val="ROWTABELLA"/>
              <w:rPr>
                <w:color w:val="002060"/>
              </w:rPr>
            </w:pPr>
            <w:r w:rsidRPr="00DD5D1B">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405EE" w14:textId="77777777" w:rsidR="00911FAD" w:rsidRPr="00DD5D1B" w:rsidRDefault="00911FAD" w:rsidP="003E415E">
            <w:pPr>
              <w:pStyle w:val="ROWTABELLA"/>
              <w:jc w:val="center"/>
              <w:rPr>
                <w:color w:val="002060"/>
              </w:rPr>
            </w:pPr>
            <w:r w:rsidRPr="00DD5D1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429EB"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8E786" w14:textId="77777777" w:rsidR="00911FAD" w:rsidRPr="00DD5D1B" w:rsidRDefault="00911FAD" w:rsidP="003E415E">
            <w:pPr>
              <w:pStyle w:val="ROWTABELLA"/>
              <w:jc w:val="center"/>
              <w:rPr>
                <w:color w:val="002060"/>
              </w:rPr>
            </w:pPr>
            <w:r w:rsidRPr="00DD5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E6E0A4"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44A8B5" w14:textId="77777777" w:rsidR="00911FAD" w:rsidRPr="00DD5D1B" w:rsidRDefault="00911FAD" w:rsidP="003E415E">
            <w:pPr>
              <w:pStyle w:val="ROWTABELLA"/>
              <w:jc w:val="center"/>
              <w:rPr>
                <w:color w:val="002060"/>
              </w:rPr>
            </w:pPr>
            <w:r w:rsidRPr="00DD5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8D2E9" w14:textId="77777777" w:rsidR="00911FAD" w:rsidRPr="00DD5D1B" w:rsidRDefault="00911FAD" w:rsidP="003E415E">
            <w:pPr>
              <w:pStyle w:val="ROWTABELLA"/>
              <w:jc w:val="center"/>
              <w:rPr>
                <w:color w:val="002060"/>
              </w:rPr>
            </w:pPr>
            <w:r w:rsidRPr="00DD5D1B">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02677" w14:textId="77777777" w:rsidR="00911FAD" w:rsidRPr="00DD5D1B" w:rsidRDefault="00911FAD" w:rsidP="003E415E">
            <w:pPr>
              <w:pStyle w:val="ROWTABELLA"/>
              <w:jc w:val="center"/>
              <w:rPr>
                <w:color w:val="002060"/>
              </w:rPr>
            </w:pPr>
            <w:r w:rsidRPr="00DD5D1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05368" w14:textId="77777777" w:rsidR="00911FAD" w:rsidRPr="00DD5D1B" w:rsidRDefault="00911FAD" w:rsidP="003E415E">
            <w:pPr>
              <w:pStyle w:val="ROWTABELLA"/>
              <w:jc w:val="center"/>
              <w:rPr>
                <w:color w:val="002060"/>
              </w:rPr>
            </w:pPr>
            <w:r w:rsidRPr="00DD5D1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CB51E" w14:textId="77777777" w:rsidR="00911FAD" w:rsidRPr="00DD5D1B" w:rsidRDefault="00911FAD" w:rsidP="003E415E">
            <w:pPr>
              <w:pStyle w:val="ROWTABELLA"/>
              <w:jc w:val="center"/>
              <w:rPr>
                <w:color w:val="002060"/>
              </w:rPr>
            </w:pPr>
            <w:r w:rsidRPr="00DD5D1B">
              <w:rPr>
                <w:color w:val="002060"/>
              </w:rPr>
              <w:t>0</w:t>
            </w:r>
          </w:p>
        </w:tc>
      </w:tr>
      <w:tr w:rsidR="00911FAD" w:rsidRPr="00DD5D1B" w14:paraId="518DFC7F"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9D8C36" w14:textId="77777777" w:rsidR="00911FAD" w:rsidRPr="00DD5D1B" w:rsidRDefault="00911FAD" w:rsidP="003E415E">
            <w:pPr>
              <w:pStyle w:val="ROWTABELLA"/>
              <w:rPr>
                <w:color w:val="002060"/>
              </w:rPr>
            </w:pPr>
            <w:r w:rsidRPr="00DD5D1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8E73B" w14:textId="77777777" w:rsidR="00911FAD" w:rsidRPr="00DD5D1B" w:rsidRDefault="00911FAD" w:rsidP="003E415E">
            <w:pPr>
              <w:pStyle w:val="ROWTABELLA"/>
              <w:jc w:val="center"/>
              <w:rPr>
                <w:color w:val="002060"/>
              </w:rPr>
            </w:pPr>
            <w:r w:rsidRPr="00DD5D1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BA6AF"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68947" w14:textId="77777777" w:rsidR="00911FAD" w:rsidRPr="00DD5D1B" w:rsidRDefault="00911FAD" w:rsidP="003E415E">
            <w:pPr>
              <w:pStyle w:val="ROWTABELLA"/>
              <w:jc w:val="center"/>
              <w:rPr>
                <w:color w:val="002060"/>
              </w:rPr>
            </w:pPr>
            <w:r w:rsidRPr="00DD5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D2C74" w14:textId="77777777" w:rsidR="00911FAD" w:rsidRPr="00DD5D1B" w:rsidRDefault="00911FAD" w:rsidP="003E415E">
            <w:pPr>
              <w:pStyle w:val="ROWTABELLA"/>
              <w:jc w:val="center"/>
              <w:rPr>
                <w:color w:val="002060"/>
              </w:rPr>
            </w:pPr>
            <w:r w:rsidRPr="00DD5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F38CF"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3086F" w14:textId="77777777" w:rsidR="00911FAD" w:rsidRPr="00DD5D1B" w:rsidRDefault="00911FAD" w:rsidP="003E415E">
            <w:pPr>
              <w:pStyle w:val="ROWTABELLA"/>
              <w:jc w:val="center"/>
              <w:rPr>
                <w:color w:val="002060"/>
              </w:rPr>
            </w:pPr>
            <w:r w:rsidRPr="00DD5D1B">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75CC0" w14:textId="77777777" w:rsidR="00911FAD" w:rsidRPr="00DD5D1B" w:rsidRDefault="00911FAD" w:rsidP="003E415E">
            <w:pPr>
              <w:pStyle w:val="ROWTABELLA"/>
              <w:jc w:val="center"/>
              <w:rPr>
                <w:color w:val="002060"/>
              </w:rPr>
            </w:pPr>
            <w:r w:rsidRPr="00DD5D1B">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DDDBB"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040AC" w14:textId="77777777" w:rsidR="00911FAD" w:rsidRPr="00DD5D1B" w:rsidRDefault="00911FAD" w:rsidP="003E415E">
            <w:pPr>
              <w:pStyle w:val="ROWTABELLA"/>
              <w:jc w:val="center"/>
              <w:rPr>
                <w:color w:val="002060"/>
              </w:rPr>
            </w:pPr>
            <w:r w:rsidRPr="00DD5D1B">
              <w:rPr>
                <w:color w:val="002060"/>
              </w:rPr>
              <w:t>0</w:t>
            </w:r>
          </w:p>
        </w:tc>
      </w:tr>
      <w:tr w:rsidR="00911FAD" w:rsidRPr="00DD5D1B" w14:paraId="19EEEB7F"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1C7146" w14:textId="77777777" w:rsidR="00911FAD" w:rsidRPr="00DD5D1B" w:rsidRDefault="00911FAD" w:rsidP="003E415E">
            <w:pPr>
              <w:pStyle w:val="ROWTABELLA"/>
              <w:rPr>
                <w:color w:val="002060"/>
              </w:rPr>
            </w:pPr>
            <w:r w:rsidRPr="00DD5D1B">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25BCE" w14:textId="77777777" w:rsidR="00911FAD" w:rsidRPr="00DD5D1B" w:rsidRDefault="00911FAD" w:rsidP="003E415E">
            <w:pPr>
              <w:pStyle w:val="ROWTABELLA"/>
              <w:jc w:val="center"/>
              <w:rPr>
                <w:color w:val="002060"/>
              </w:rPr>
            </w:pPr>
            <w:r w:rsidRPr="00DD5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8AB5A"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27A69" w14:textId="77777777" w:rsidR="00911FAD" w:rsidRPr="00DD5D1B" w:rsidRDefault="00911FAD" w:rsidP="003E415E">
            <w:pPr>
              <w:pStyle w:val="ROWTABELLA"/>
              <w:jc w:val="center"/>
              <w:rPr>
                <w:color w:val="002060"/>
              </w:rPr>
            </w:pPr>
            <w:r w:rsidRPr="00DD5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AEB208"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0DD56"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7EC9C" w14:textId="77777777" w:rsidR="00911FAD" w:rsidRPr="00DD5D1B" w:rsidRDefault="00911FAD" w:rsidP="003E415E">
            <w:pPr>
              <w:pStyle w:val="ROWTABELLA"/>
              <w:jc w:val="center"/>
              <w:rPr>
                <w:color w:val="002060"/>
              </w:rPr>
            </w:pPr>
            <w:r w:rsidRPr="00DD5D1B">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CD146" w14:textId="77777777" w:rsidR="00911FAD" w:rsidRPr="00DD5D1B" w:rsidRDefault="00911FAD" w:rsidP="003E415E">
            <w:pPr>
              <w:pStyle w:val="ROWTABELLA"/>
              <w:jc w:val="center"/>
              <w:rPr>
                <w:color w:val="002060"/>
              </w:rPr>
            </w:pPr>
            <w:r w:rsidRPr="00DD5D1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5318A" w14:textId="77777777" w:rsidR="00911FAD" w:rsidRPr="00DD5D1B" w:rsidRDefault="00911FAD" w:rsidP="003E415E">
            <w:pPr>
              <w:pStyle w:val="ROWTABELLA"/>
              <w:jc w:val="center"/>
              <w:rPr>
                <w:color w:val="002060"/>
              </w:rPr>
            </w:pPr>
            <w:r w:rsidRPr="00DD5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A4892" w14:textId="77777777" w:rsidR="00911FAD" w:rsidRPr="00DD5D1B" w:rsidRDefault="00911FAD" w:rsidP="003E415E">
            <w:pPr>
              <w:pStyle w:val="ROWTABELLA"/>
              <w:jc w:val="center"/>
              <w:rPr>
                <w:color w:val="002060"/>
              </w:rPr>
            </w:pPr>
            <w:r w:rsidRPr="00DD5D1B">
              <w:rPr>
                <w:color w:val="002060"/>
              </w:rPr>
              <w:t>0</w:t>
            </w:r>
          </w:p>
        </w:tc>
      </w:tr>
      <w:tr w:rsidR="00911FAD" w:rsidRPr="00DD5D1B" w14:paraId="1FCE08AB"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CD3489" w14:textId="77777777" w:rsidR="00911FAD" w:rsidRPr="00DD5D1B" w:rsidRDefault="00911FAD" w:rsidP="003E415E">
            <w:pPr>
              <w:pStyle w:val="ROWTABELLA"/>
              <w:rPr>
                <w:color w:val="002060"/>
              </w:rPr>
            </w:pPr>
            <w:r w:rsidRPr="00DD5D1B">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55DF6" w14:textId="77777777" w:rsidR="00911FAD" w:rsidRPr="00DD5D1B" w:rsidRDefault="00911FAD" w:rsidP="003E415E">
            <w:pPr>
              <w:pStyle w:val="ROWTABELLA"/>
              <w:jc w:val="center"/>
              <w:rPr>
                <w:color w:val="002060"/>
              </w:rPr>
            </w:pPr>
            <w:r w:rsidRPr="00DD5D1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2794F"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4CED3" w14:textId="77777777" w:rsidR="00911FAD" w:rsidRPr="00DD5D1B" w:rsidRDefault="00911FAD" w:rsidP="003E415E">
            <w:pPr>
              <w:pStyle w:val="ROWTABELLA"/>
              <w:jc w:val="center"/>
              <w:rPr>
                <w:color w:val="002060"/>
              </w:rPr>
            </w:pPr>
            <w:r w:rsidRPr="00DD5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F49B3"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B11B9"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3BACD" w14:textId="77777777" w:rsidR="00911FAD" w:rsidRPr="00DD5D1B" w:rsidRDefault="00911FAD" w:rsidP="003E415E">
            <w:pPr>
              <w:pStyle w:val="ROWTABELLA"/>
              <w:jc w:val="center"/>
              <w:rPr>
                <w:color w:val="002060"/>
              </w:rPr>
            </w:pPr>
            <w:r w:rsidRPr="00DD5D1B">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22715" w14:textId="77777777" w:rsidR="00911FAD" w:rsidRPr="00DD5D1B" w:rsidRDefault="00911FAD" w:rsidP="003E415E">
            <w:pPr>
              <w:pStyle w:val="ROWTABELLA"/>
              <w:jc w:val="center"/>
              <w:rPr>
                <w:color w:val="002060"/>
              </w:rPr>
            </w:pPr>
            <w:r w:rsidRPr="00DD5D1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23DF3" w14:textId="77777777" w:rsidR="00911FAD" w:rsidRPr="00DD5D1B" w:rsidRDefault="00911FAD" w:rsidP="003E415E">
            <w:pPr>
              <w:pStyle w:val="ROWTABELLA"/>
              <w:jc w:val="center"/>
              <w:rPr>
                <w:color w:val="002060"/>
              </w:rPr>
            </w:pPr>
            <w:r w:rsidRPr="00DD5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F6DA3" w14:textId="77777777" w:rsidR="00911FAD" w:rsidRPr="00DD5D1B" w:rsidRDefault="00911FAD" w:rsidP="003E415E">
            <w:pPr>
              <w:pStyle w:val="ROWTABELLA"/>
              <w:jc w:val="center"/>
              <w:rPr>
                <w:color w:val="002060"/>
              </w:rPr>
            </w:pPr>
            <w:r w:rsidRPr="00DD5D1B">
              <w:rPr>
                <w:color w:val="002060"/>
              </w:rPr>
              <w:t>0</w:t>
            </w:r>
          </w:p>
        </w:tc>
      </w:tr>
      <w:tr w:rsidR="00911FAD" w:rsidRPr="00DD5D1B" w14:paraId="2731B28B"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2F44BD" w14:textId="77777777" w:rsidR="00911FAD" w:rsidRPr="00DD5D1B" w:rsidRDefault="00911FAD" w:rsidP="003E415E">
            <w:pPr>
              <w:pStyle w:val="ROWTABELLA"/>
              <w:rPr>
                <w:color w:val="002060"/>
              </w:rPr>
            </w:pPr>
            <w:r w:rsidRPr="00DD5D1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CDE7A" w14:textId="77777777" w:rsidR="00911FAD" w:rsidRPr="00DD5D1B" w:rsidRDefault="00911FAD" w:rsidP="003E415E">
            <w:pPr>
              <w:pStyle w:val="ROWTABELLA"/>
              <w:jc w:val="center"/>
              <w:rPr>
                <w:color w:val="002060"/>
              </w:rPr>
            </w:pPr>
            <w:r w:rsidRPr="00DD5D1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FC3AB"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22653"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528A1"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4603B"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CBD08" w14:textId="77777777" w:rsidR="00911FAD" w:rsidRPr="00DD5D1B" w:rsidRDefault="00911FAD" w:rsidP="003E415E">
            <w:pPr>
              <w:pStyle w:val="ROWTABELLA"/>
              <w:jc w:val="center"/>
              <w:rPr>
                <w:color w:val="002060"/>
              </w:rPr>
            </w:pPr>
            <w:r w:rsidRPr="00DD5D1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CB0A7" w14:textId="77777777" w:rsidR="00911FAD" w:rsidRPr="00DD5D1B" w:rsidRDefault="00911FAD" w:rsidP="003E415E">
            <w:pPr>
              <w:pStyle w:val="ROWTABELLA"/>
              <w:jc w:val="center"/>
              <w:rPr>
                <w:color w:val="002060"/>
              </w:rPr>
            </w:pPr>
            <w:r w:rsidRPr="00DD5D1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1BADA"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A2245" w14:textId="77777777" w:rsidR="00911FAD" w:rsidRPr="00DD5D1B" w:rsidRDefault="00911FAD" w:rsidP="003E415E">
            <w:pPr>
              <w:pStyle w:val="ROWTABELLA"/>
              <w:jc w:val="center"/>
              <w:rPr>
                <w:color w:val="002060"/>
              </w:rPr>
            </w:pPr>
            <w:r w:rsidRPr="00DD5D1B">
              <w:rPr>
                <w:color w:val="002060"/>
              </w:rPr>
              <w:t>0</w:t>
            </w:r>
          </w:p>
        </w:tc>
      </w:tr>
      <w:tr w:rsidR="00911FAD" w:rsidRPr="00DD5D1B" w14:paraId="36AF9675"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9B538A" w14:textId="77777777" w:rsidR="00911FAD" w:rsidRPr="00DD5D1B" w:rsidRDefault="00911FAD" w:rsidP="003E415E">
            <w:pPr>
              <w:pStyle w:val="ROWTABELLA"/>
              <w:rPr>
                <w:color w:val="002060"/>
              </w:rPr>
            </w:pPr>
            <w:r w:rsidRPr="00DD5D1B">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E0B531" w14:textId="77777777" w:rsidR="00911FAD" w:rsidRPr="00DD5D1B" w:rsidRDefault="00911FAD" w:rsidP="003E415E">
            <w:pPr>
              <w:pStyle w:val="ROWTABELLA"/>
              <w:jc w:val="center"/>
              <w:rPr>
                <w:color w:val="002060"/>
              </w:rPr>
            </w:pPr>
            <w:r w:rsidRPr="00DD5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3ED64"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7184D"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C2F4A"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F2A9D" w14:textId="77777777" w:rsidR="00911FAD" w:rsidRPr="00DD5D1B" w:rsidRDefault="00911FAD" w:rsidP="003E415E">
            <w:pPr>
              <w:pStyle w:val="ROWTABELLA"/>
              <w:jc w:val="center"/>
              <w:rPr>
                <w:color w:val="002060"/>
              </w:rPr>
            </w:pPr>
            <w:r w:rsidRPr="00DD5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27EE9" w14:textId="77777777" w:rsidR="00911FAD" w:rsidRPr="00DD5D1B" w:rsidRDefault="00911FAD" w:rsidP="003E415E">
            <w:pPr>
              <w:pStyle w:val="ROWTABELLA"/>
              <w:jc w:val="center"/>
              <w:rPr>
                <w:color w:val="002060"/>
              </w:rPr>
            </w:pPr>
            <w:r w:rsidRPr="00DD5D1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B7B20" w14:textId="77777777" w:rsidR="00911FAD" w:rsidRPr="00DD5D1B" w:rsidRDefault="00911FAD" w:rsidP="003E415E">
            <w:pPr>
              <w:pStyle w:val="ROWTABELLA"/>
              <w:jc w:val="center"/>
              <w:rPr>
                <w:color w:val="002060"/>
              </w:rPr>
            </w:pPr>
            <w:r w:rsidRPr="00DD5D1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F433A"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308A6" w14:textId="77777777" w:rsidR="00911FAD" w:rsidRPr="00DD5D1B" w:rsidRDefault="00911FAD" w:rsidP="003E415E">
            <w:pPr>
              <w:pStyle w:val="ROWTABELLA"/>
              <w:jc w:val="center"/>
              <w:rPr>
                <w:color w:val="002060"/>
              </w:rPr>
            </w:pPr>
            <w:r w:rsidRPr="00DD5D1B">
              <w:rPr>
                <w:color w:val="002060"/>
              </w:rPr>
              <w:t>0</w:t>
            </w:r>
          </w:p>
        </w:tc>
      </w:tr>
      <w:tr w:rsidR="00911FAD" w:rsidRPr="00DD5D1B" w14:paraId="661BE34C"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2BCB4B" w14:textId="77777777" w:rsidR="00911FAD" w:rsidRPr="00DD5D1B" w:rsidRDefault="00911FAD" w:rsidP="003E415E">
            <w:pPr>
              <w:pStyle w:val="ROWTABELLA"/>
              <w:rPr>
                <w:color w:val="002060"/>
              </w:rPr>
            </w:pPr>
            <w:r w:rsidRPr="00DD5D1B">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2A5FB" w14:textId="77777777" w:rsidR="00911FAD" w:rsidRPr="00DD5D1B" w:rsidRDefault="00911FAD" w:rsidP="003E415E">
            <w:pPr>
              <w:pStyle w:val="ROWTABELLA"/>
              <w:jc w:val="center"/>
              <w:rPr>
                <w:color w:val="002060"/>
              </w:rPr>
            </w:pPr>
            <w:r w:rsidRPr="00DD5D1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66EB0"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115458"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D77ED"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EB5A2" w14:textId="77777777" w:rsidR="00911FAD" w:rsidRPr="00DD5D1B" w:rsidRDefault="00911FAD" w:rsidP="003E415E">
            <w:pPr>
              <w:pStyle w:val="ROWTABELLA"/>
              <w:jc w:val="center"/>
              <w:rPr>
                <w:color w:val="002060"/>
              </w:rPr>
            </w:pPr>
            <w:r w:rsidRPr="00DD5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AEF7A" w14:textId="77777777" w:rsidR="00911FAD" w:rsidRPr="00DD5D1B" w:rsidRDefault="00911FAD" w:rsidP="003E415E">
            <w:pPr>
              <w:pStyle w:val="ROWTABELLA"/>
              <w:jc w:val="center"/>
              <w:rPr>
                <w:color w:val="002060"/>
              </w:rPr>
            </w:pPr>
            <w:r w:rsidRPr="00DD5D1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1FD41" w14:textId="77777777" w:rsidR="00911FAD" w:rsidRPr="00DD5D1B" w:rsidRDefault="00911FAD" w:rsidP="003E415E">
            <w:pPr>
              <w:pStyle w:val="ROWTABELLA"/>
              <w:jc w:val="center"/>
              <w:rPr>
                <w:color w:val="002060"/>
              </w:rPr>
            </w:pPr>
            <w:r w:rsidRPr="00DD5D1B">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D699A" w14:textId="77777777" w:rsidR="00911FAD" w:rsidRPr="00DD5D1B" w:rsidRDefault="00911FAD" w:rsidP="003E415E">
            <w:pPr>
              <w:pStyle w:val="ROWTABELLA"/>
              <w:jc w:val="center"/>
              <w:rPr>
                <w:color w:val="002060"/>
              </w:rPr>
            </w:pPr>
            <w:r w:rsidRPr="00DD5D1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8FB43" w14:textId="77777777" w:rsidR="00911FAD" w:rsidRPr="00DD5D1B" w:rsidRDefault="00911FAD" w:rsidP="003E415E">
            <w:pPr>
              <w:pStyle w:val="ROWTABELLA"/>
              <w:jc w:val="center"/>
              <w:rPr>
                <w:color w:val="002060"/>
              </w:rPr>
            </w:pPr>
            <w:r w:rsidRPr="00DD5D1B">
              <w:rPr>
                <w:color w:val="002060"/>
              </w:rPr>
              <w:t>0</w:t>
            </w:r>
          </w:p>
        </w:tc>
      </w:tr>
      <w:tr w:rsidR="00911FAD" w:rsidRPr="00DD5D1B" w14:paraId="72B16943"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EBD005" w14:textId="77777777" w:rsidR="00911FAD" w:rsidRPr="00DD5D1B" w:rsidRDefault="00911FAD" w:rsidP="003E415E">
            <w:pPr>
              <w:pStyle w:val="ROWTABELLA"/>
              <w:rPr>
                <w:color w:val="002060"/>
              </w:rPr>
            </w:pPr>
            <w:r w:rsidRPr="00DD5D1B">
              <w:rPr>
                <w:color w:val="002060"/>
              </w:rPr>
              <w:t>A.S.D. MARTINSICURO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841DC" w14:textId="77777777" w:rsidR="00911FAD" w:rsidRPr="00DD5D1B" w:rsidRDefault="00911FAD" w:rsidP="003E415E">
            <w:pPr>
              <w:pStyle w:val="ROWTABELLA"/>
              <w:jc w:val="center"/>
              <w:rPr>
                <w:color w:val="002060"/>
              </w:rPr>
            </w:pPr>
            <w:r w:rsidRPr="00DD5D1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359ED"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3DE478" w14:textId="77777777" w:rsidR="00911FAD" w:rsidRPr="00DD5D1B" w:rsidRDefault="00911FAD" w:rsidP="003E415E">
            <w:pPr>
              <w:pStyle w:val="ROWTABELLA"/>
              <w:jc w:val="center"/>
              <w:rPr>
                <w:color w:val="002060"/>
              </w:rPr>
            </w:pPr>
            <w:r w:rsidRPr="00DD5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27D61"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0A50A" w14:textId="77777777" w:rsidR="00911FAD" w:rsidRPr="00DD5D1B" w:rsidRDefault="00911FAD" w:rsidP="003E415E">
            <w:pPr>
              <w:pStyle w:val="ROWTABELLA"/>
              <w:jc w:val="center"/>
              <w:rPr>
                <w:color w:val="002060"/>
              </w:rPr>
            </w:pPr>
            <w:r w:rsidRPr="00DD5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85050" w14:textId="77777777" w:rsidR="00911FAD" w:rsidRPr="00DD5D1B" w:rsidRDefault="00911FAD" w:rsidP="003E415E">
            <w:pPr>
              <w:pStyle w:val="ROWTABELLA"/>
              <w:jc w:val="center"/>
              <w:rPr>
                <w:color w:val="002060"/>
              </w:rPr>
            </w:pPr>
            <w:r w:rsidRPr="00DD5D1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E0B8B" w14:textId="77777777" w:rsidR="00911FAD" w:rsidRPr="00DD5D1B" w:rsidRDefault="00911FAD" w:rsidP="003E415E">
            <w:pPr>
              <w:pStyle w:val="ROWTABELLA"/>
              <w:jc w:val="center"/>
              <w:rPr>
                <w:color w:val="002060"/>
              </w:rPr>
            </w:pPr>
            <w:r w:rsidRPr="00DD5D1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D9E5A" w14:textId="77777777" w:rsidR="00911FAD" w:rsidRPr="00DD5D1B" w:rsidRDefault="00911FAD" w:rsidP="003E415E">
            <w:pPr>
              <w:pStyle w:val="ROWTABELLA"/>
              <w:jc w:val="center"/>
              <w:rPr>
                <w:color w:val="002060"/>
              </w:rPr>
            </w:pPr>
            <w:r w:rsidRPr="00DD5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0A7C7" w14:textId="77777777" w:rsidR="00911FAD" w:rsidRPr="00DD5D1B" w:rsidRDefault="00911FAD" w:rsidP="003E415E">
            <w:pPr>
              <w:pStyle w:val="ROWTABELLA"/>
              <w:jc w:val="center"/>
              <w:rPr>
                <w:color w:val="002060"/>
              </w:rPr>
            </w:pPr>
            <w:r w:rsidRPr="00DD5D1B">
              <w:rPr>
                <w:color w:val="002060"/>
              </w:rPr>
              <w:t>0</w:t>
            </w:r>
          </w:p>
        </w:tc>
      </w:tr>
      <w:tr w:rsidR="00911FAD" w:rsidRPr="00DD5D1B" w14:paraId="007F99F0"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2025BB" w14:textId="77777777" w:rsidR="00911FAD" w:rsidRPr="00DD5D1B" w:rsidRDefault="00911FAD" w:rsidP="003E415E">
            <w:pPr>
              <w:pStyle w:val="ROWTABELLA"/>
              <w:rPr>
                <w:color w:val="002060"/>
              </w:rPr>
            </w:pPr>
            <w:r w:rsidRPr="00DD5D1B">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42A1C" w14:textId="77777777" w:rsidR="00911FAD" w:rsidRPr="00DD5D1B" w:rsidRDefault="00911FAD" w:rsidP="003E415E">
            <w:pPr>
              <w:pStyle w:val="ROWTABELLA"/>
              <w:jc w:val="center"/>
              <w:rPr>
                <w:color w:val="002060"/>
              </w:rPr>
            </w:pPr>
            <w:r w:rsidRPr="00DD5D1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05056"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6B6C2"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DD6D8"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7CFF2" w14:textId="77777777" w:rsidR="00911FAD" w:rsidRPr="00DD5D1B" w:rsidRDefault="00911FAD" w:rsidP="003E415E">
            <w:pPr>
              <w:pStyle w:val="ROWTABELLA"/>
              <w:jc w:val="center"/>
              <w:rPr>
                <w:color w:val="002060"/>
              </w:rPr>
            </w:pPr>
            <w:r w:rsidRPr="00DD5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14895" w14:textId="77777777" w:rsidR="00911FAD" w:rsidRPr="00DD5D1B" w:rsidRDefault="00911FAD" w:rsidP="003E415E">
            <w:pPr>
              <w:pStyle w:val="ROWTABELLA"/>
              <w:jc w:val="center"/>
              <w:rPr>
                <w:color w:val="002060"/>
              </w:rPr>
            </w:pPr>
            <w:r w:rsidRPr="00DD5D1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A7BE2" w14:textId="77777777" w:rsidR="00911FAD" w:rsidRPr="00DD5D1B" w:rsidRDefault="00911FAD" w:rsidP="003E415E">
            <w:pPr>
              <w:pStyle w:val="ROWTABELLA"/>
              <w:jc w:val="center"/>
              <w:rPr>
                <w:color w:val="002060"/>
              </w:rPr>
            </w:pPr>
            <w:r w:rsidRPr="00DD5D1B">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F5B68" w14:textId="77777777" w:rsidR="00911FAD" w:rsidRPr="00DD5D1B" w:rsidRDefault="00911FAD" w:rsidP="003E415E">
            <w:pPr>
              <w:pStyle w:val="ROWTABELLA"/>
              <w:jc w:val="center"/>
              <w:rPr>
                <w:color w:val="002060"/>
              </w:rPr>
            </w:pPr>
            <w:r w:rsidRPr="00DD5D1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25123" w14:textId="77777777" w:rsidR="00911FAD" w:rsidRPr="00DD5D1B" w:rsidRDefault="00911FAD" w:rsidP="003E415E">
            <w:pPr>
              <w:pStyle w:val="ROWTABELLA"/>
              <w:jc w:val="center"/>
              <w:rPr>
                <w:color w:val="002060"/>
              </w:rPr>
            </w:pPr>
            <w:r w:rsidRPr="00DD5D1B">
              <w:rPr>
                <w:color w:val="002060"/>
              </w:rPr>
              <w:t>0</w:t>
            </w:r>
          </w:p>
        </w:tc>
      </w:tr>
      <w:tr w:rsidR="00911FAD" w:rsidRPr="00DD5D1B" w14:paraId="757B9F0D"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414715" w14:textId="77777777" w:rsidR="00911FAD" w:rsidRPr="00DD5D1B" w:rsidRDefault="00911FAD" w:rsidP="003E415E">
            <w:pPr>
              <w:pStyle w:val="ROWTABELLA"/>
              <w:rPr>
                <w:color w:val="002060"/>
              </w:rPr>
            </w:pPr>
            <w:r w:rsidRPr="00DD5D1B">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0C1A0" w14:textId="77777777" w:rsidR="00911FAD" w:rsidRPr="00DD5D1B" w:rsidRDefault="00911FAD" w:rsidP="003E415E">
            <w:pPr>
              <w:pStyle w:val="ROWTABELLA"/>
              <w:jc w:val="center"/>
              <w:rPr>
                <w:color w:val="002060"/>
              </w:rPr>
            </w:pPr>
            <w:r w:rsidRPr="00DD5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109FE"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891A49"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22129"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EF60B" w14:textId="77777777" w:rsidR="00911FAD" w:rsidRPr="00DD5D1B" w:rsidRDefault="00911FAD" w:rsidP="003E415E">
            <w:pPr>
              <w:pStyle w:val="ROWTABELLA"/>
              <w:jc w:val="center"/>
              <w:rPr>
                <w:color w:val="002060"/>
              </w:rPr>
            </w:pPr>
            <w:r w:rsidRPr="00DD5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1B6CB" w14:textId="77777777" w:rsidR="00911FAD" w:rsidRPr="00DD5D1B" w:rsidRDefault="00911FAD" w:rsidP="003E415E">
            <w:pPr>
              <w:pStyle w:val="ROWTABELLA"/>
              <w:jc w:val="center"/>
              <w:rPr>
                <w:color w:val="002060"/>
              </w:rPr>
            </w:pPr>
            <w:r w:rsidRPr="00DD5D1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E8FCB" w14:textId="77777777" w:rsidR="00911FAD" w:rsidRPr="00DD5D1B" w:rsidRDefault="00911FAD" w:rsidP="003E415E">
            <w:pPr>
              <w:pStyle w:val="ROWTABELLA"/>
              <w:jc w:val="center"/>
              <w:rPr>
                <w:color w:val="002060"/>
              </w:rPr>
            </w:pPr>
            <w:r w:rsidRPr="00DD5D1B">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F36F0" w14:textId="77777777" w:rsidR="00911FAD" w:rsidRPr="00DD5D1B" w:rsidRDefault="00911FAD" w:rsidP="003E415E">
            <w:pPr>
              <w:pStyle w:val="ROWTABELLA"/>
              <w:jc w:val="center"/>
              <w:rPr>
                <w:color w:val="002060"/>
              </w:rPr>
            </w:pPr>
            <w:r w:rsidRPr="00DD5D1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0B6702" w14:textId="77777777" w:rsidR="00911FAD" w:rsidRPr="00DD5D1B" w:rsidRDefault="00911FAD" w:rsidP="003E415E">
            <w:pPr>
              <w:pStyle w:val="ROWTABELLA"/>
              <w:jc w:val="center"/>
              <w:rPr>
                <w:color w:val="002060"/>
              </w:rPr>
            </w:pPr>
            <w:r w:rsidRPr="00DD5D1B">
              <w:rPr>
                <w:color w:val="002060"/>
              </w:rPr>
              <w:t>0</w:t>
            </w:r>
          </w:p>
        </w:tc>
      </w:tr>
      <w:tr w:rsidR="00911FAD" w:rsidRPr="00DD5D1B" w14:paraId="6BA5C041" w14:textId="77777777" w:rsidTr="00911FA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291A212" w14:textId="77777777" w:rsidR="00911FAD" w:rsidRPr="00DD5D1B" w:rsidRDefault="00911FAD" w:rsidP="003E415E">
            <w:pPr>
              <w:pStyle w:val="ROWTABELLA"/>
              <w:rPr>
                <w:color w:val="002060"/>
              </w:rPr>
            </w:pPr>
            <w:r w:rsidRPr="00DD5D1B">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35931" w14:textId="77777777" w:rsidR="00911FAD" w:rsidRPr="00DD5D1B" w:rsidRDefault="00911FAD" w:rsidP="003E415E">
            <w:pPr>
              <w:pStyle w:val="ROWTABELLA"/>
              <w:jc w:val="center"/>
              <w:rPr>
                <w:color w:val="002060"/>
              </w:rPr>
            </w:pPr>
            <w:r w:rsidRPr="00DD5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17FAC" w14:textId="77777777" w:rsidR="00911FAD" w:rsidRPr="00DD5D1B" w:rsidRDefault="00911FAD" w:rsidP="003E415E">
            <w:pPr>
              <w:pStyle w:val="ROWTABELLA"/>
              <w:jc w:val="center"/>
              <w:rPr>
                <w:color w:val="002060"/>
              </w:rPr>
            </w:pPr>
            <w:r w:rsidRPr="00DD5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BBF47"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5DFD0"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7D9F2" w14:textId="77777777" w:rsidR="00911FAD" w:rsidRPr="00DD5D1B" w:rsidRDefault="00911FAD" w:rsidP="003E415E">
            <w:pPr>
              <w:pStyle w:val="ROWTABELLA"/>
              <w:jc w:val="center"/>
              <w:rPr>
                <w:color w:val="002060"/>
              </w:rPr>
            </w:pPr>
            <w:r w:rsidRPr="00DD5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0F945" w14:textId="77777777" w:rsidR="00911FAD" w:rsidRPr="00DD5D1B" w:rsidRDefault="00911FAD" w:rsidP="003E415E">
            <w:pPr>
              <w:pStyle w:val="ROWTABELLA"/>
              <w:jc w:val="center"/>
              <w:rPr>
                <w:color w:val="002060"/>
              </w:rPr>
            </w:pPr>
            <w:r w:rsidRPr="00DD5D1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7BC88" w14:textId="77777777" w:rsidR="00911FAD" w:rsidRPr="00DD5D1B" w:rsidRDefault="00911FAD" w:rsidP="003E415E">
            <w:pPr>
              <w:pStyle w:val="ROWTABELLA"/>
              <w:jc w:val="center"/>
              <w:rPr>
                <w:color w:val="002060"/>
              </w:rPr>
            </w:pPr>
            <w:r w:rsidRPr="00DD5D1B">
              <w:rPr>
                <w:color w:val="002060"/>
              </w:rPr>
              <w:t>147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89FF8" w14:textId="77777777" w:rsidR="00911FAD" w:rsidRPr="00DD5D1B" w:rsidRDefault="00911FAD" w:rsidP="003E415E">
            <w:pPr>
              <w:pStyle w:val="ROWTABELLA"/>
              <w:jc w:val="center"/>
              <w:rPr>
                <w:color w:val="002060"/>
              </w:rPr>
            </w:pPr>
            <w:r w:rsidRPr="00DD5D1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DE2E2" w14:textId="77777777" w:rsidR="00911FAD" w:rsidRPr="00DD5D1B" w:rsidRDefault="00911FAD" w:rsidP="003E415E">
            <w:pPr>
              <w:pStyle w:val="ROWTABELLA"/>
              <w:jc w:val="center"/>
              <w:rPr>
                <w:color w:val="002060"/>
              </w:rPr>
            </w:pPr>
            <w:r w:rsidRPr="00DD5D1B">
              <w:rPr>
                <w:color w:val="002060"/>
              </w:rPr>
              <w:t>0</w:t>
            </w:r>
          </w:p>
        </w:tc>
      </w:tr>
    </w:tbl>
    <w:p w14:paraId="50CD7ABE" w14:textId="77777777" w:rsidR="00911FAD" w:rsidRPr="00DD5D1B" w:rsidRDefault="00911FAD" w:rsidP="00911FAD">
      <w:pPr>
        <w:pStyle w:val="breakline"/>
        <w:divId w:val="527259509"/>
        <w:rPr>
          <w:color w:val="002060"/>
        </w:rPr>
      </w:pPr>
    </w:p>
    <w:p w14:paraId="75EAB20C" w14:textId="77777777" w:rsidR="00911FAD" w:rsidRPr="00DD5D1B" w:rsidRDefault="00911FAD" w:rsidP="00911FAD">
      <w:pPr>
        <w:pStyle w:val="TITOLOPRINC"/>
        <w:divId w:val="527259509"/>
        <w:rPr>
          <w:color w:val="002060"/>
        </w:rPr>
      </w:pPr>
      <w:r w:rsidRPr="00DD5D1B">
        <w:rPr>
          <w:color w:val="002060"/>
        </w:rPr>
        <w:t>PROGRAMMA GARE</w:t>
      </w:r>
    </w:p>
    <w:p w14:paraId="47BD6D32" w14:textId="77777777" w:rsidR="00911FAD" w:rsidRPr="00DD5D1B" w:rsidRDefault="00911FAD" w:rsidP="00911FAD">
      <w:pPr>
        <w:pStyle w:val="SOTTOTITOLOCAMPIONATO1"/>
        <w:divId w:val="527259509"/>
        <w:rPr>
          <w:color w:val="002060"/>
        </w:rPr>
      </w:pPr>
      <w:r w:rsidRPr="00DD5D1B">
        <w:rPr>
          <w:color w:val="002060"/>
        </w:rPr>
        <w:t>GIRONE A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2"/>
        <w:gridCol w:w="385"/>
        <w:gridCol w:w="898"/>
        <w:gridCol w:w="1182"/>
        <w:gridCol w:w="1550"/>
        <w:gridCol w:w="1553"/>
      </w:tblGrid>
      <w:tr w:rsidR="00911FAD" w:rsidRPr="00DD5D1B" w14:paraId="4AFC21AD"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12F44D"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32FF57"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7AB6D8"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C5819E"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0A5BB2"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6C9893"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26223B"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19E75100"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5A4C76F" w14:textId="77777777" w:rsidR="00911FAD" w:rsidRPr="00DD5D1B" w:rsidRDefault="00911FAD" w:rsidP="003E415E">
            <w:pPr>
              <w:pStyle w:val="ROWTABELLA"/>
              <w:rPr>
                <w:color w:val="002060"/>
              </w:rPr>
            </w:pPr>
            <w:r w:rsidRPr="00DD5D1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83C224" w14:textId="77777777" w:rsidR="00911FAD" w:rsidRPr="00DD5D1B" w:rsidRDefault="00911FAD" w:rsidP="003E415E">
            <w:pPr>
              <w:pStyle w:val="ROWTABELLA"/>
              <w:rPr>
                <w:color w:val="002060"/>
              </w:rPr>
            </w:pPr>
            <w:r w:rsidRPr="00DD5D1B">
              <w:rPr>
                <w:color w:val="002060"/>
              </w:rPr>
              <w:t>MONTESICURO TRE COLLI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2BBD099" w14:textId="77777777" w:rsidR="00911FAD" w:rsidRPr="00DD5D1B" w:rsidRDefault="00911FAD" w:rsidP="003E415E">
            <w:pPr>
              <w:pStyle w:val="ROWTABELLA"/>
              <w:jc w:val="center"/>
              <w:rPr>
                <w:color w:val="002060"/>
              </w:rPr>
            </w:pPr>
            <w:r w:rsidRPr="00DD5D1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3E382E" w14:textId="77777777" w:rsidR="00911FAD" w:rsidRPr="00DD5D1B" w:rsidRDefault="00911FAD" w:rsidP="003E415E">
            <w:pPr>
              <w:pStyle w:val="ROWTABELLA"/>
              <w:rPr>
                <w:color w:val="002060"/>
              </w:rPr>
            </w:pPr>
            <w:r w:rsidRPr="00DD5D1B">
              <w:rPr>
                <w:color w:val="002060"/>
              </w:rPr>
              <w:t>05/04/2019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FDF1D5" w14:textId="77777777" w:rsidR="00911FAD" w:rsidRPr="00DD5D1B" w:rsidRDefault="00911FAD" w:rsidP="003E415E">
            <w:pPr>
              <w:pStyle w:val="ROWTABELLA"/>
              <w:rPr>
                <w:color w:val="002060"/>
              </w:rPr>
            </w:pPr>
            <w:r w:rsidRPr="00DD5D1B">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337044" w14:textId="77777777" w:rsidR="00911FAD" w:rsidRPr="00DD5D1B" w:rsidRDefault="00911FAD" w:rsidP="003E415E">
            <w:pPr>
              <w:pStyle w:val="ROWTABELLA"/>
              <w:rPr>
                <w:color w:val="002060"/>
              </w:rPr>
            </w:pPr>
            <w:r w:rsidRPr="00DD5D1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66AC28" w14:textId="77777777" w:rsidR="00911FAD" w:rsidRPr="00DD5D1B" w:rsidRDefault="00911FAD" w:rsidP="003E415E">
            <w:pPr>
              <w:pStyle w:val="ROWTABELLA"/>
              <w:rPr>
                <w:color w:val="002060"/>
              </w:rPr>
            </w:pPr>
            <w:r w:rsidRPr="00DD5D1B">
              <w:rPr>
                <w:color w:val="002060"/>
              </w:rPr>
              <w:t>VIA MADRE TERESA DI CALCUTTA</w:t>
            </w:r>
          </w:p>
        </w:tc>
      </w:tr>
      <w:tr w:rsidR="00911FAD" w:rsidRPr="00DD5D1B" w14:paraId="7C07F769"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1B3801" w14:textId="77777777" w:rsidR="00911FAD" w:rsidRPr="00DD5D1B" w:rsidRDefault="00911FAD" w:rsidP="003E415E">
            <w:pPr>
              <w:pStyle w:val="ROWTABELLA"/>
              <w:rPr>
                <w:color w:val="002060"/>
              </w:rPr>
            </w:pPr>
            <w:r w:rsidRPr="00DD5D1B">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1405162" w14:textId="77777777" w:rsidR="00911FAD" w:rsidRPr="00DD5D1B" w:rsidRDefault="00911FAD" w:rsidP="003E415E">
            <w:pPr>
              <w:pStyle w:val="ROWTABELLA"/>
              <w:rPr>
                <w:color w:val="002060"/>
              </w:rPr>
            </w:pPr>
            <w:r w:rsidRPr="00DD5D1B">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B7F0054"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3C8DA7"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8131250" w14:textId="77777777" w:rsidR="00911FAD" w:rsidRPr="00DD5D1B" w:rsidRDefault="00911FAD" w:rsidP="003E415E">
            <w:pPr>
              <w:pStyle w:val="ROWTABELLA"/>
              <w:rPr>
                <w:color w:val="002060"/>
              </w:rPr>
            </w:pPr>
            <w:r w:rsidRPr="00DD5D1B">
              <w:rPr>
                <w:color w:val="002060"/>
              </w:rPr>
              <w:t>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EB26E51" w14:textId="77777777" w:rsidR="00911FAD" w:rsidRPr="00DD5D1B" w:rsidRDefault="00911FAD" w:rsidP="003E415E">
            <w:pPr>
              <w:pStyle w:val="ROWTABELLA"/>
              <w:rPr>
                <w:color w:val="002060"/>
              </w:rPr>
            </w:pPr>
            <w:r w:rsidRPr="00DD5D1B">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3ED896" w14:textId="77777777" w:rsidR="00911FAD" w:rsidRPr="00DD5D1B" w:rsidRDefault="00911FAD" w:rsidP="003E415E">
            <w:pPr>
              <w:pStyle w:val="ROWTABELLA"/>
              <w:rPr>
                <w:color w:val="002060"/>
              </w:rPr>
            </w:pPr>
            <w:r w:rsidRPr="00DD5D1B">
              <w:rPr>
                <w:color w:val="002060"/>
              </w:rPr>
              <w:t>VIA RISORGIMENTO 16</w:t>
            </w:r>
          </w:p>
        </w:tc>
      </w:tr>
      <w:tr w:rsidR="00911FAD" w:rsidRPr="00DD5D1B" w14:paraId="21C33DA3"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8AB8056" w14:textId="77777777" w:rsidR="00911FAD" w:rsidRPr="00DD5D1B" w:rsidRDefault="00911FAD" w:rsidP="003E415E">
            <w:pPr>
              <w:pStyle w:val="ROWTABELLA"/>
              <w:rPr>
                <w:color w:val="002060"/>
              </w:rPr>
            </w:pPr>
            <w:r w:rsidRPr="00DD5D1B">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667538F" w14:textId="77777777" w:rsidR="00911FAD" w:rsidRPr="00DD5D1B" w:rsidRDefault="00911FAD" w:rsidP="003E415E">
            <w:pPr>
              <w:pStyle w:val="ROWTABELLA"/>
              <w:rPr>
                <w:color w:val="002060"/>
              </w:rPr>
            </w:pPr>
            <w:r w:rsidRPr="00DD5D1B">
              <w:rPr>
                <w:color w:val="002060"/>
              </w:rPr>
              <w:t>CHIARAVALLE FUTSAL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4FD7982"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B2B1A91"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FA6D1D8" w14:textId="77777777" w:rsidR="00911FAD" w:rsidRPr="00DD5D1B" w:rsidRDefault="00911FAD" w:rsidP="003E415E">
            <w:pPr>
              <w:pStyle w:val="ROWTABELLA"/>
              <w:rPr>
                <w:color w:val="002060"/>
              </w:rPr>
            </w:pPr>
            <w:r w:rsidRPr="00DD5D1B">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CD028B" w14:textId="77777777" w:rsidR="00911FAD" w:rsidRPr="00DD5D1B" w:rsidRDefault="00911FAD" w:rsidP="003E415E">
            <w:pPr>
              <w:pStyle w:val="ROWTABELLA"/>
              <w:rPr>
                <w:color w:val="002060"/>
              </w:rPr>
            </w:pPr>
            <w:r w:rsidRPr="00DD5D1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CE75562" w14:textId="77777777" w:rsidR="00911FAD" w:rsidRPr="00DD5D1B" w:rsidRDefault="00911FAD" w:rsidP="003E415E">
            <w:pPr>
              <w:pStyle w:val="ROWTABELLA"/>
              <w:rPr>
                <w:color w:val="002060"/>
              </w:rPr>
            </w:pPr>
            <w:r w:rsidRPr="00DD5D1B">
              <w:rPr>
                <w:color w:val="002060"/>
              </w:rPr>
              <w:t>LOCALITA' CANDIA</w:t>
            </w:r>
          </w:p>
        </w:tc>
      </w:tr>
      <w:tr w:rsidR="00911FAD" w:rsidRPr="00DD5D1B" w14:paraId="449AFC7C"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20500F" w14:textId="77777777" w:rsidR="00911FAD" w:rsidRPr="00DD5D1B" w:rsidRDefault="00911FAD" w:rsidP="003E415E">
            <w:pPr>
              <w:pStyle w:val="ROWTABELLA"/>
              <w:rPr>
                <w:color w:val="002060"/>
              </w:rPr>
            </w:pPr>
            <w:r w:rsidRPr="00DD5D1B">
              <w:rPr>
                <w:color w:val="002060"/>
              </w:rPr>
              <w:t>CITTA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4AC31FB" w14:textId="77777777" w:rsidR="00911FAD" w:rsidRPr="00DD5D1B" w:rsidRDefault="00911FAD" w:rsidP="003E415E">
            <w:pPr>
              <w:pStyle w:val="ROWTABELLA"/>
              <w:rPr>
                <w:color w:val="002060"/>
              </w:rPr>
            </w:pPr>
            <w:r w:rsidRPr="00DD5D1B">
              <w:rPr>
                <w:color w:val="002060"/>
              </w:rPr>
              <w:t>MONTALTO DI CUCCURANO CA5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D063E8D"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39A954A"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5E31A5" w14:textId="77777777" w:rsidR="00911FAD" w:rsidRPr="00DD5D1B" w:rsidRDefault="00911FAD" w:rsidP="003E415E">
            <w:pPr>
              <w:pStyle w:val="ROWTABELLA"/>
              <w:rPr>
                <w:color w:val="002060"/>
              </w:rPr>
            </w:pPr>
            <w:r w:rsidRPr="00DD5D1B">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A340DD" w14:textId="77777777" w:rsidR="00911FAD" w:rsidRPr="00DD5D1B" w:rsidRDefault="00911FAD" w:rsidP="003E415E">
            <w:pPr>
              <w:pStyle w:val="ROWTABELLA"/>
              <w:rPr>
                <w:color w:val="002060"/>
              </w:rPr>
            </w:pPr>
            <w:r w:rsidRPr="00DD5D1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FC216B" w14:textId="77777777" w:rsidR="00911FAD" w:rsidRPr="00DD5D1B" w:rsidRDefault="00911FAD" w:rsidP="003E415E">
            <w:pPr>
              <w:pStyle w:val="ROWTABELLA"/>
              <w:rPr>
                <w:color w:val="002060"/>
              </w:rPr>
            </w:pPr>
            <w:r w:rsidRPr="00DD5D1B">
              <w:rPr>
                <w:color w:val="002060"/>
              </w:rPr>
              <w:t>VIA DELLO STADIO</w:t>
            </w:r>
          </w:p>
        </w:tc>
      </w:tr>
      <w:tr w:rsidR="00911FAD" w:rsidRPr="00DD5D1B" w14:paraId="1BD49820"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8D4E922" w14:textId="77777777" w:rsidR="00911FAD" w:rsidRPr="00DD5D1B" w:rsidRDefault="00911FAD" w:rsidP="003E415E">
            <w:pPr>
              <w:pStyle w:val="ROWTABELLA"/>
              <w:rPr>
                <w:color w:val="002060"/>
              </w:rPr>
            </w:pPr>
            <w:r w:rsidRPr="00DD5D1B">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B0066C9" w14:textId="77777777" w:rsidR="00911FAD" w:rsidRPr="00DD5D1B" w:rsidRDefault="00911FAD" w:rsidP="003E415E">
            <w:pPr>
              <w:pStyle w:val="ROWTABELLA"/>
              <w:rPr>
                <w:color w:val="002060"/>
              </w:rPr>
            </w:pPr>
            <w:r w:rsidRPr="00DD5D1B">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9741805"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5CA39FA"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A1F1491" w14:textId="77777777" w:rsidR="00911FAD" w:rsidRPr="00DD5D1B" w:rsidRDefault="00911FAD" w:rsidP="003E415E">
            <w:pPr>
              <w:pStyle w:val="ROWTABELLA"/>
              <w:rPr>
                <w:color w:val="002060"/>
              </w:rPr>
            </w:pPr>
            <w:r w:rsidRPr="00DD5D1B">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64FC55" w14:textId="77777777" w:rsidR="00911FAD" w:rsidRPr="00DD5D1B" w:rsidRDefault="00911FAD" w:rsidP="003E415E">
            <w:pPr>
              <w:pStyle w:val="ROWTABELLA"/>
              <w:rPr>
                <w:color w:val="002060"/>
              </w:rPr>
            </w:pPr>
            <w:r w:rsidRPr="00DD5D1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3113E1" w14:textId="77777777" w:rsidR="00911FAD" w:rsidRPr="00DD5D1B" w:rsidRDefault="00911FAD" w:rsidP="003E415E">
            <w:pPr>
              <w:pStyle w:val="ROWTABELLA"/>
              <w:rPr>
                <w:color w:val="002060"/>
              </w:rPr>
            </w:pPr>
            <w:r w:rsidRPr="00DD5D1B">
              <w:rPr>
                <w:color w:val="002060"/>
              </w:rPr>
              <w:t>VIA MONTEPELAGO</w:t>
            </w:r>
          </w:p>
        </w:tc>
      </w:tr>
      <w:tr w:rsidR="00911FAD" w:rsidRPr="00DD5D1B" w14:paraId="0AE7CC48"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DCC0FE" w14:textId="77777777" w:rsidR="00911FAD" w:rsidRPr="00DD5D1B" w:rsidRDefault="00911FAD" w:rsidP="003E415E">
            <w:pPr>
              <w:pStyle w:val="ROWTABELLA"/>
              <w:rPr>
                <w:color w:val="002060"/>
              </w:rPr>
            </w:pPr>
            <w:r w:rsidRPr="00DD5D1B">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0E4A10C" w14:textId="77777777" w:rsidR="00911FAD" w:rsidRPr="00DD5D1B" w:rsidRDefault="00911FAD" w:rsidP="003E415E">
            <w:pPr>
              <w:pStyle w:val="ROWTABELLA"/>
              <w:rPr>
                <w:color w:val="002060"/>
              </w:rPr>
            </w:pPr>
            <w:r w:rsidRPr="00DD5D1B">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031BDC"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85079DF"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2604DA2" w14:textId="77777777" w:rsidR="00911FAD" w:rsidRPr="00DD5D1B" w:rsidRDefault="00911FAD" w:rsidP="003E415E">
            <w:pPr>
              <w:pStyle w:val="ROWTABELLA"/>
              <w:rPr>
                <w:color w:val="002060"/>
              </w:rPr>
            </w:pPr>
            <w:r w:rsidRPr="00DD5D1B">
              <w:rPr>
                <w:color w:val="002060"/>
              </w:rPr>
              <w:t>PALASPORT "BIAGIONI"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8F0FCE" w14:textId="77777777" w:rsidR="00911FAD" w:rsidRPr="00DD5D1B" w:rsidRDefault="00911FAD" w:rsidP="003E415E">
            <w:pPr>
              <w:pStyle w:val="ROWTABELLA"/>
              <w:rPr>
                <w:color w:val="002060"/>
              </w:rPr>
            </w:pPr>
            <w:r w:rsidRPr="00DD5D1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5DFE0C" w14:textId="77777777" w:rsidR="00911FAD" w:rsidRPr="00DD5D1B" w:rsidRDefault="00911FAD" w:rsidP="003E415E">
            <w:pPr>
              <w:pStyle w:val="ROWTABELLA"/>
              <w:rPr>
                <w:color w:val="002060"/>
              </w:rPr>
            </w:pPr>
            <w:r w:rsidRPr="00DD5D1B">
              <w:rPr>
                <w:color w:val="002060"/>
              </w:rPr>
              <w:t>CUCCURANO DI FANO</w:t>
            </w:r>
          </w:p>
        </w:tc>
      </w:tr>
      <w:tr w:rsidR="00911FAD" w:rsidRPr="00DD5D1B" w14:paraId="01BC3589"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994A94A" w14:textId="77777777" w:rsidR="00911FAD" w:rsidRPr="00DD5D1B" w:rsidRDefault="00911FAD" w:rsidP="003E415E">
            <w:pPr>
              <w:pStyle w:val="ROWTABELLA"/>
              <w:rPr>
                <w:color w:val="002060"/>
              </w:rPr>
            </w:pPr>
            <w:r w:rsidRPr="00DD5D1B">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2F727E" w14:textId="77777777" w:rsidR="00911FAD" w:rsidRPr="00DD5D1B" w:rsidRDefault="00911FAD" w:rsidP="003E415E">
            <w:pPr>
              <w:pStyle w:val="ROWTABELLA"/>
              <w:rPr>
                <w:color w:val="002060"/>
              </w:rPr>
            </w:pPr>
            <w:r w:rsidRPr="00DD5D1B">
              <w:rPr>
                <w:color w:val="002060"/>
              </w:rPr>
              <w:t>ATL URBINO C5 1999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2483A4B"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F12604"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4C27F8" w14:textId="77777777" w:rsidR="00911FAD" w:rsidRPr="00DD5D1B" w:rsidRDefault="00911FAD" w:rsidP="003E415E">
            <w:pPr>
              <w:pStyle w:val="ROWTABELLA"/>
              <w:rPr>
                <w:color w:val="002060"/>
              </w:rPr>
            </w:pPr>
            <w:r w:rsidRPr="00DD5D1B">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A617A1" w14:textId="77777777" w:rsidR="00911FAD" w:rsidRPr="00DD5D1B" w:rsidRDefault="00911FAD" w:rsidP="003E415E">
            <w:pPr>
              <w:pStyle w:val="ROWTABELLA"/>
              <w:rPr>
                <w:color w:val="002060"/>
              </w:rPr>
            </w:pPr>
            <w:r w:rsidRPr="00DD5D1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E560B8" w14:textId="77777777" w:rsidR="00911FAD" w:rsidRPr="00DD5D1B" w:rsidRDefault="00911FAD" w:rsidP="003E415E">
            <w:pPr>
              <w:pStyle w:val="ROWTABELLA"/>
              <w:rPr>
                <w:color w:val="002060"/>
              </w:rPr>
            </w:pPr>
            <w:r w:rsidRPr="00DD5D1B">
              <w:rPr>
                <w:color w:val="002060"/>
              </w:rPr>
              <w:t>VIA PETRARCA</w:t>
            </w:r>
          </w:p>
        </w:tc>
      </w:tr>
    </w:tbl>
    <w:p w14:paraId="2C5E6F36" w14:textId="77777777" w:rsidR="00911FAD" w:rsidRPr="00DD5D1B" w:rsidRDefault="00911FAD" w:rsidP="00911FAD">
      <w:pPr>
        <w:pStyle w:val="breakline"/>
        <w:divId w:val="527259509"/>
        <w:rPr>
          <w:color w:val="002060"/>
        </w:rPr>
      </w:pPr>
    </w:p>
    <w:p w14:paraId="3DDD2510" w14:textId="77777777" w:rsidR="00911FAD" w:rsidRPr="00DD5D1B" w:rsidRDefault="00911FAD" w:rsidP="00911FAD">
      <w:pPr>
        <w:pStyle w:val="breakline"/>
        <w:divId w:val="527259509"/>
        <w:rPr>
          <w:color w:val="002060"/>
        </w:rPr>
      </w:pPr>
    </w:p>
    <w:p w14:paraId="67E3BB5D" w14:textId="77777777" w:rsidR="00911FAD" w:rsidRPr="00DD5D1B" w:rsidRDefault="00911FAD" w:rsidP="00911FAD">
      <w:pPr>
        <w:pStyle w:val="breakline"/>
        <w:divId w:val="527259509"/>
        <w:rPr>
          <w:color w:val="002060"/>
        </w:rPr>
      </w:pPr>
    </w:p>
    <w:p w14:paraId="2697D5D9" w14:textId="77777777" w:rsidR="00911FAD" w:rsidRPr="00DD5D1B" w:rsidRDefault="00911FAD" w:rsidP="00911FAD">
      <w:pPr>
        <w:pStyle w:val="SOTTOTITOLOCAMPIONATO1"/>
        <w:divId w:val="527259509"/>
        <w:rPr>
          <w:color w:val="002060"/>
        </w:rPr>
      </w:pPr>
      <w:r w:rsidRPr="00DD5D1B">
        <w:rPr>
          <w:color w:val="002060"/>
        </w:rPr>
        <w:t>GIRONE B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12"/>
        <w:gridCol w:w="385"/>
        <w:gridCol w:w="898"/>
        <w:gridCol w:w="1198"/>
        <w:gridCol w:w="1551"/>
        <w:gridCol w:w="1541"/>
      </w:tblGrid>
      <w:tr w:rsidR="00911FAD" w:rsidRPr="00DD5D1B" w14:paraId="6465D612"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F3B15D"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E7F3DD"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8305CE"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82833C"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F14EA4"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62CC1C"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3D229E"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15394B7C"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1D2661A" w14:textId="77777777" w:rsidR="00911FAD" w:rsidRPr="00DD5D1B" w:rsidRDefault="00911FAD" w:rsidP="003E415E">
            <w:pPr>
              <w:pStyle w:val="ROWTABELLA"/>
              <w:rPr>
                <w:color w:val="002060"/>
              </w:rPr>
            </w:pPr>
            <w:r w:rsidRPr="00DD5D1B">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A3CD0F" w14:textId="77777777" w:rsidR="00911FAD" w:rsidRPr="00DD5D1B" w:rsidRDefault="00911FAD" w:rsidP="003E415E">
            <w:pPr>
              <w:pStyle w:val="ROWTABELLA"/>
              <w:rPr>
                <w:color w:val="002060"/>
              </w:rPr>
            </w:pPr>
            <w:r w:rsidRPr="00DD5D1B">
              <w:rPr>
                <w:color w:val="002060"/>
              </w:rPr>
              <w:t>INVICTA FUTSAL MACERATA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9FE9B93" w14:textId="77777777" w:rsidR="00911FAD" w:rsidRPr="00DD5D1B" w:rsidRDefault="00911FAD" w:rsidP="003E415E">
            <w:pPr>
              <w:pStyle w:val="ROWTABELLA"/>
              <w:jc w:val="center"/>
              <w:rPr>
                <w:color w:val="002060"/>
              </w:rPr>
            </w:pPr>
            <w:r w:rsidRPr="00DD5D1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A36298" w14:textId="77777777" w:rsidR="00911FAD" w:rsidRPr="00DD5D1B" w:rsidRDefault="00911FAD" w:rsidP="003E415E">
            <w:pPr>
              <w:pStyle w:val="ROWTABELLA"/>
              <w:rPr>
                <w:color w:val="002060"/>
              </w:rPr>
            </w:pPr>
            <w:r w:rsidRPr="00DD5D1B">
              <w:rPr>
                <w:color w:val="002060"/>
              </w:rPr>
              <w:t>05/04/2019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0A355E" w14:textId="77777777" w:rsidR="00911FAD" w:rsidRPr="00DD5D1B" w:rsidRDefault="00911FAD" w:rsidP="003E415E">
            <w:pPr>
              <w:pStyle w:val="ROWTABELLA"/>
              <w:rPr>
                <w:color w:val="002060"/>
              </w:rPr>
            </w:pPr>
            <w:r w:rsidRPr="00DD5D1B">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AE09F4" w14:textId="77777777" w:rsidR="00911FAD" w:rsidRPr="00DD5D1B" w:rsidRDefault="00911FAD" w:rsidP="003E415E">
            <w:pPr>
              <w:pStyle w:val="ROWTABELLA"/>
              <w:rPr>
                <w:color w:val="002060"/>
              </w:rPr>
            </w:pPr>
            <w:r w:rsidRPr="00DD5D1B">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C08EF6" w14:textId="77777777" w:rsidR="00911FAD" w:rsidRPr="00DD5D1B" w:rsidRDefault="00911FAD" w:rsidP="003E415E">
            <w:pPr>
              <w:pStyle w:val="ROWTABELLA"/>
              <w:rPr>
                <w:color w:val="002060"/>
              </w:rPr>
            </w:pPr>
            <w:r w:rsidRPr="00DD5D1B">
              <w:rPr>
                <w:color w:val="002060"/>
              </w:rPr>
              <w:t>VIA ROSSINI</w:t>
            </w:r>
          </w:p>
        </w:tc>
      </w:tr>
      <w:tr w:rsidR="00911FAD" w:rsidRPr="00DD5D1B" w14:paraId="324D6568"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2119EE6" w14:textId="77777777" w:rsidR="00911FAD" w:rsidRPr="00DD5D1B" w:rsidRDefault="00911FAD" w:rsidP="003E415E">
            <w:pPr>
              <w:pStyle w:val="ROWTABELLA"/>
              <w:rPr>
                <w:color w:val="002060"/>
              </w:rPr>
            </w:pPr>
            <w:r w:rsidRPr="00DD5D1B">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909C901" w14:textId="77777777" w:rsidR="00911FAD" w:rsidRPr="00DD5D1B" w:rsidRDefault="00911FAD" w:rsidP="003E415E">
            <w:pPr>
              <w:pStyle w:val="ROWTABELLA"/>
              <w:rPr>
                <w:color w:val="002060"/>
              </w:rPr>
            </w:pPr>
            <w:r w:rsidRPr="00DD5D1B">
              <w:rPr>
                <w:color w:val="002060"/>
              </w:rPr>
              <w:t>HELVIA RECINA FUTSAL RECA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770F0F8"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2D9507C"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5F1583A" w14:textId="77777777" w:rsidR="00911FAD" w:rsidRPr="00DD5D1B" w:rsidRDefault="00911FAD" w:rsidP="003E415E">
            <w:pPr>
              <w:pStyle w:val="ROWTABELLA"/>
              <w:rPr>
                <w:color w:val="002060"/>
              </w:rPr>
            </w:pPr>
            <w:r w:rsidRPr="00DD5D1B">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6D25EDF" w14:textId="77777777" w:rsidR="00911FAD" w:rsidRPr="00DD5D1B" w:rsidRDefault="00911FAD" w:rsidP="003E415E">
            <w:pPr>
              <w:pStyle w:val="ROWTABELLA"/>
              <w:rPr>
                <w:color w:val="002060"/>
              </w:rPr>
            </w:pPr>
            <w:r w:rsidRPr="00DD5D1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8E5486" w14:textId="77777777" w:rsidR="00911FAD" w:rsidRPr="00DD5D1B" w:rsidRDefault="00911FAD" w:rsidP="003E415E">
            <w:pPr>
              <w:pStyle w:val="ROWTABELLA"/>
              <w:rPr>
                <w:color w:val="002060"/>
              </w:rPr>
            </w:pPr>
            <w:r w:rsidRPr="00DD5D1B">
              <w:rPr>
                <w:color w:val="002060"/>
              </w:rPr>
              <w:t>VIA FRATELLI CERVI</w:t>
            </w:r>
          </w:p>
        </w:tc>
      </w:tr>
      <w:tr w:rsidR="00911FAD" w:rsidRPr="00DD5D1B" w14:paraId="2D21AB31"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E38209E" w14:textId="77777777" w:rsidR="00911FAD" w:rsidRPr="00DD5D1B" w:rsidRDefault="00911FAD" w:rsidP="003E415E">
            <w:pPr>
              <w:pStyle w:val="ROWTABELLA"/>
              <w:rPr>
                <w:color w:val="002060"/>
              </w:rPr>
            </w:pPr>
            <w:r w:rsidRPr="00DD5D1B">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A48456F" w14:textId="77777777" w:rsidR="00911FAD" w:rsidRPr="00DD5D1B" w:rsidRDefault="00911FAD" w:rsidP="003E415E">
            <w:pPr>
              <w:pStyle w:val="ROWTABELLA"/>
              <w:rPr>
                <w:color w:val="002060"/>
              </w:rPr>
            </w:pPr>
            <w:r w:rsidRPr="00DD5D1B">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19C8CB7"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DCF16B4" w14:textId="77777777" w:rsidR="00911FAD" w:rsidRPr="00DD5D1B" w:rsidRDefault="00911FAD" w:rsidP="003E415E">
            <w:pPr>
              <w:pStyle w:val="ROWTABELLA"/>
              <w:rPr>
                <w:color w:val="002060"/>
              </w:rPr>
            </w:pPr>
            <w:r w:rsidRPr="00DD5D1B">
              <w:rPr>
                <w:color w:val="002060"/>
              </w:rPr>
              <w:t>05/04/2019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CA6E981" w14:textId="77777777" w:rsidR="00911FAD" w:rsidRPr="00DD5D1B" w:rsidRDefault="00911FAD" w:rsidP="003E415E">
            <w:pPr>
              <w:pStyle w:val="ROWTABELLA"/>
              <w:rPr>
                <w:color w:val="002060"/>
              </w:rPr>
            </w:pPr>
            <w:r w:rsidRPr="00DD5D1B">
              <w:rPr>
                <w:color w:val="002060"/>
              </w:rPr>
              <w:t>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58EC34" w14:textId="77777777" w:rsidR="00911FAD" w:rsidRPr="00DD5D1B" w:rsidRDefault="00911FAD" w:rsidP="003E415E">
            <w:pPr>
              <w:pStyle w:val="ROWTABELLA"/>
              <w:rPr>
                <w:color w:val="002060"/>
              </w:rPr>
            </w:pPr>
            <w:r w:rsidRPr="00DD5D1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6A67ED" w14:textId="77777777" w:rsidR="00911FAD" w:rsidRPr="00DD5D1B" w:rsidRDefault="00911FAD" w:rsidP="003E415E">
            <w:pPr>
              <w:pStyle w:val="ROWTABELLA"/>
              <w:rPr>
                <w:color w:val="002060"/>
              </w:rPr>
            </w:pPr>
            <w:r w:rsidRPr="00DD5D1B">
              <w:rPr>
                <w:color w:val="002060"/>
              </w:rPr>
              <w:t>VIA VERDI</w:t>
            </w:r>
          </w:p>
        </w:tc>
      </w:tr>
      <w:tr w:rsidR="00911FAD" w:rsidRPr="00DD5D1B" w14:paraId="7534459F"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FB14433" w14:textId="77777777" w:rsidR="00911FAD" w:rsidRPr="00DD5D1B" w:rsidRDefault="00911FAD" w:rsidP="003E415E">
            <w:pPr>
              <w:pStyle w:val="ROWTABELLA"/>
              <w:rPr>
                <w:color w:val="002060"/>
              </w:rPr>
            </w:pPr>
            <w:r w:rsidRPr="00DD5D1B">
              <w:rPr>
                <w:color w:val="002060"/>
              </w:rPr>
              <w:lastRenderedPageBreak/>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E924AB8" w14:textId="77777777" w:rsidR="00911FAD" w:rsidRPr="00DD5D1B" w:rsidRDefault="00911FAD" w:rsidP="003E415E">
            <w:pPr>
              <w:pStyle w:val="ROWTABELLA"/>
              <w:rPr>
                <w:color w:val="002060"/>
              </w:rPr>
            </w:pPr>
            <w:r w:rsidRPr="00DD5D1B">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D4947CA"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F53ED24"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BD7956" w14:textId="77777777" w:rsidR="00911FAD" w:rsidRPr="00DD5D1B" w:rsidRDefault="00911FAD" w:rsidP="003E415E">
            <w:pPr>
              <w:pStyle w:val="ROWTABELLA"/>
              <w:rPr>
                <w:color w:val="002060"/>
              </w:rPr>
            </w:pPr>
            <w:r w:rsidRPr="00DD5D1B">
              <w:rPr>
                <w:color w:val="002060"/>
              </w:rPr>
              <w:t>CAMPO SCOPERTO "S.BORGONOVO"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E4AA5D" w14:textId="77777777" w:rsidR="00911FAD" w:rsidRPr="00DD5D1B" w:rsidRDefault="00911FAD" w:rsidP="003E415E">
            <w:pPr>
              <w:pStyle w:val="ROWTABELLA"/>
              <w:rPr>
                <w:color w:val="002060"/>
              </w:rPr>
            </w:pPr>
            <w:r w:rsidRPr="00DD5D1B">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688E9E" w14:textId="77777777" w:rsidR="00911FAD" w:rsidRPr="00DD5D1B" w:rsidRDefault="00911FAD" w:rsidP="003E415E">
            <w:pPr>
              <w:pStyle w:val="ROWTABELLA"/>
              <w:rPr>
                <w:color w:val="002060"/>
              </w:rPr>
            </w:pPr>
            <w:r w:rsidRPr="00DD5D1B">
              <w:rPr>
                <w:color w:val="002060"/>
              </w:rPr>
              <w:t>LOCALITA' MADONNA DELLA PIEVE</w:t>
            </w:r>
          </w:p>
        </w:tc>
      </w:tr>
      <w:tr w:rsidR="00911FAD" w:rsidRPr="00DD5D1B" w14:paraId="4EE3D1BA"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5FD946" w14:textId="77777777" w:rsidR="00911FAD" w:rsidRPr="00DD5D1B" w:rsidRDefault="00911FAD" w:rsidP="003E415E">
            <w:pPr>
              <w:pStyle w:val="ROWTABELLA"/>
              <w:rPr>
                <w:color w:val="002060"/>
              </w:rPr>
            </w:pPr>
            <w:r w:rsidRPr="00DD5D1B">
              <w:rPr>
                <w:color w:val="002060"/>
              </w:rPr>
              <w:t>ILL.PA.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51F3DA8" w14:textId="77777777" w:rsidR="00911FAD" w:rsidRPr="00DD5D1B" w:rsidRDefault="00911FAD" w:rsidP="003E415E">
            <w:pPr>
              <w:pStyle w:val="ROWTABELLA"/>
              <w:rPr>
                <w:color w:val="002060"/>
              </w:rPr>
            </w:pPr>
            <w:r w:rsidRPr="00DD5D1B">
              <w:rPr>
                <w:color w:val="002060"/>
              </w:rPr>
              <w:t>AVENALE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A8D06D0"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F4B168E"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EAD19E1" w14:textId="77777777" w:rsidR="00911FAD" w:rsidRPr="00DD5D1B" w:rsidRDefault="00911FAD" w:rsidP="003E415E">
            <w:pPr>
              <w:pStyle w:val="ROWTABELLA"/>
              <w:rPr>
                <w:color w:val="002060"/>
              </w:rPr>
            </w:pPr>
            <w:r w:rsidRPr="00DD5D1B">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C6B3D8" w14:textId="77777777" w:rsidR="00911FAD" w:rsidRPr="00DD5D1B" w:rsidRDefault="00911FAD" w:rsidP="003E415E">
            <w:pPr>
              <w:pStyle w:val="ROWTABELLA"/>
              <w:rPr>
                <w:color w:val="002060"/>
              </w:rPr>
            </w:pPr>
            <w:r w:rsidRPr="00DD5D1B">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EE168C" w14:textId="77777777" w:rsidR="00911FAD" w:rsidRPr="00DD5D1B" w:rsidRDefault="00911FAD" w:rsidP="003E415E">
            <w:pPr>
              <w:pStyle w:val="ROWTABELLA"/>
              <w:rPr>
                <w:color w:val="002060"/>
              </w:rPr>
            </w:pPr>
            <w:r w:rsidRPr="00DD5D1B">
              <w:rPr>
                <w:color w:val="002060"/>
              </w:rPr>
              <w:t>FRAZIONE COPPO VIA FORMA</w:t>
            </w:r>
          </w:p>
        </w:tc>
      </w:tr>
      <w:tr w:rsidR="00911FAD" w:rsidRPr="00DD5D1B" w14:paraId="7CB55338"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4F1A763" w14:textId="77777777" w:rsidR="00911FAD" w:rsidRPr="00DD5D1B" w:rsidRDefault="00911FAD" w:rsidP="003E415E">
            <w:pPr>
              <w:pStyle w:val="ROWTABELLA"/>
              <w:rPr>
                <w:color w:val="002060"/>
              </w:rPr>
            </w:pPr>
            <w:r w:rsidRPr="00DD5D1B">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5AF3A23" w14:textId="77777777" w:rsidR="00911FAD" w:rsidRPr="00DD5D1B" w:rsidRDefault="00911FAD" w:rsidP="003E415E">
            <w:pPr>
              <w:pStyle w:val="ROWTABELLA"/>
              <w:rPr>
                <w:color w:val="002060"/>
              </w:rPr>
            </w:pPr>
            <w:r w:rsidRPr="00DD5D1B">
              <w:rPr>
                <w:color w:val="002060"/>
              </w:rPr>
              <w:t>CERRETO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E561AE4"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8529649"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35C594B" w14:textId="77777777" w:rsidR="00911FAD" w:rsidRPr="00DD5D1B" w:rsidRDefault="00911FAD" w:rsidP="003E415E">
            <w:pPr>
              <w:pStyle w:val="ROWTABELLA"/>
              <w:rPr>
                <w:color w:val="002060"/>
              </w:rPr>
            </w:pPr>
            <w:r w:rsidRPr="00DD5D1B">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DA65DE" w14:textId="77777777" w:rsidR="00911FAD" w:rsidRPr="00DD5D1B" w:rsidRDefault="00911FAD" w:rsidP="003E415E">
            <w:pPr>
              <w:pStyle w:val="ROWTABELLA"/>
              <w:rPr>
                <w:color w:val="002060"/>
              </w:rPr>
            </w:pPr>
            <w:r w:rsidRPr="00DD5D1B">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82C466" w14:textId="77777777" w:rsidR="00911FAD" w:rsidRPr="00DD5D1B" w:rsidRDefault="00911FAD" w:rsidP="003E415E">
            <w:pPr>
              <w:pStyle w:val="ROWTABELLA"/>
              <w:rPr>
                <w:color w:val="002060"/>
              </w:rPr>
            </w:pPr>
            <w:r w:rsidRPr="00DD5D1B">
              <w:rPr>
                <w:color w:val="002060"/>
              </w:rPr>
              <w:t>VIA GRAMSCI</w:t>
            </w:r>
          </w:p>
        </w:tc>
      </w:tr>
      <w:tr w:rsidR="00911FAD" w:rsidRPr="00DD5D1B" w14:paraId="1F516682"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468733" w14:textId="77777777" w:rsidR="00911FAD" w:rsidRPr="00DD5D1B" w:rsidRDefault="00911FAD" w:rsidP="003E415E">
            <w:pPr>
              <w:pStyle w:val="ROWTABELLA"/>
              <w:rPr>
                <w:color w:val="002060"/>
              </w:rPr>
            </w:pPr>
            <w:r w:rsidRPr="00DD5D1B">
              <w:rPr>
                <w:color w:val="002060"/>
              </w:rPr>
              <w:t>NUOVA OTTRANO 98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BD931B" w14:textId="77777777" w:rsidR="00911FAD" w:rsidRPr="00DD5D1B" w:rsidRDefault="00911FAD" w:rsidP="003E415E">
            <w:pPr>
              <w:pStyle w:val="ROWTABELLA"/>
              <w:rPr>
                <w:color w:val="002060"/>
              </w:rPr>
            </w:pPr>
            <w:r w:rsidRPr="00DD5D1B">
              <w:rPr>
                <w:color w:val="002060"/>
              </w:rPr>
              <w:t>MOSCOSI 2008</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AC15C02"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F39377"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6D14CB" w14:textId="77777777" w:rsidR="00911FAD" w:rsidRPr="00DD5D1B" w:rsidRDefault="00911FAD" w:rsidP="003E415E">
            <w:pPr>
              <w:pStyle w:val="ROWTABELLA"/>
              <w:rPr>
                <w:color w:val="002060"/>
              </w:rPr>
            </w:pPr>
            <w:r w:rsidRPr="00DD5D1B">
              <w:rPr>
                <w:color w:val="002060"/>
              </w:rPr>
              <w:t>PALAGALIZIA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C3A469" w14:textId="77777777" w:rsidR="00911FAD" w:rsidRPr="00DD5D1B" w:rsidRDefault="00911FAD" w:rsidP="003E415E">
            <w:pPr>
              <w:pStyle w:val="ROWTABELLA"/>
              <w:rPr>
                <w:color w:val="002060"/>
              </w:rPr>
            </w:pPr>
            <w:r w:rsidRPr="00DD5D1B">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8722DE" w14:textId="77777777" w:rsidR="00911FAD" w:rsidRPr="00DD5D1B" w:rsidRDefault="00911FAD" w:rsidP="003E415E">
            <w:pPr>
              <w:pStyle w:val="ROWTABELLA"/>
              <w:rPr>
                <w:color w:val="002060"/>
              </w:rPr>
            </w:pPr>
            <w:r w:rsidRPr="00DD5D1B">
              <w:rPr>
                <w:color w:val="002060"/>
              </w:rPr>
              <w:t>VIA GEMME, 13</w:t>
            </w:r>
          </w:p>
        </w:tc>
      </w:tr>
    </w:tbl>
    <w:p w14:paraId="10D64420" w14:textId="77777777" w:rsidR="00911FAD" w:rsidRPr="00DD5D1B" w:rsidRDefault="00911FAD" w:rsidP="00911FAD">
      <w:pPr>
        <w:pStyle w:val="breakline"/>
        <w:divId w:val="527259509"/>
        <w:rPr>
          <w:color w:val="002060"/>
        </w:rPr>
      </w:pPr>
    </w:p>
    <w:p w14:paraId="07002A43" w14:textId="77777777" w:rsidR="00911FAD" w:rsidRPr="00DD5D1B" w:rsidRDefault="00911FAD" w:rsidP="00911FAD">
      <w:pPr>
        <w:pStyle w:val="breakline"/>
        <w:divId w:val="527259509"/>
        <w:rPr>
          <w:color w:val="002060"/>
        </w:rPr>
      </w:pPr>
    </w:p>
    <w:p w14:paraId="2C620D61" w14:textId="77777777" w:rsidR="00911FAD" w:rsidRPr="00DD5D1B" w:rsidRDefault="00911FAD" w:rsidP="00911FAD">
      <w:pPr>
        <w:pStyle w:val="breakline"/>
        <w:divId w:val="527259509"/>
        <w:rPr>
          <w:color w:val="002060"/>
        </w:rPr>
      </w:pPr>
    </w:p>
    <w:p w14:paraId="48A80F30" w14:textId="77777777" w:rsidR="00911FAD" w:rsidRPr="00DD5D1B" w:rsidRDefault="00911FAD" w:rsidP="00911FAD">
      <w:pPr>
        <w:pStyle w:val="SOTTOTITOLOCAMPIONATO1"/>
        <w:divId w:val="527259509"/>
        <w:rPr>
          <w:color w:val="002060"/>
        </w:rPr>
      </w:pPr>
      <w:r w:rsidRPr="00DD5D1B">
        <w:rPr>
          <w:color w:val="002060"/>
        </w:rPr>
        <w:t>GIRONE C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11"/>
        <w:gridCol w:w="385"/>
        <w:gridCol w:w="898"/>
        <w:gridCol w:w="1177"/>
        <w:gridCol w:w="1559"/>
        <w:gridCol w:w="1555"/>
      </w:tblGrid>
      <w:tr w:rsidR="00911FAD" w:rsidRPr="00DD5D1B" w14:paraId="10652AB0"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5B932E"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2A3762"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9B8530"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51736F"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C61982"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CD3BD6"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7D4FA5"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54E86A05"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42348D4" w14:textId="77777777" w:rsidR="00911FAD" w:rsidRPr="00DD5D1B" w:rsidRDefault="00911FAD" w:rsidP="003E415E">
            <w:pPr>
              <w:pStyle w:val="ROWTABELLA"/>
              <w:rPr>
                <w:color w:val="002060"/>
              </w:rPr>
            </w:pPr>
            <w:r w:rsidRPr="00DD5D1B">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ADAAE8" w14:textId="77777777" w:rsidR="00911FAD" w:rsidRPr="00DD5D1B" w:rsidRDefault="00911FAD" w:rsidP="003E415E">
            <w:pPr>
              <w:pStyle w:val="ROWTABELLA"/>
              <w:rPr>
                <w:color w:val="002060"/>
              </w:rPr>
            </w:pPr>
            <w:r w:rsidRPr="00DD5D1B">
              <w:rPr>
                <w:color w:val="002060"/>
              </w:rPr>
              <w:t>REAL SAN GIORGIO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9826178" w14:textId="77777777" w:rsidR="00911FAD" w:rsidRPr="00DD5D1B" w:rsidRDefault="00911FAD" w:rsidP="003E415E">
            <w:pPr>
              <w:pStyle w:val="ROWTABELLA"/>
              <w:jc w:val="center"/>
              <w:rPr>
                <w:color w:val="002060"/>
              </w:rPr>
            </w:pPr>
            <w:r w:rsidRPr="00DD5D1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E2149C" w14:textId="77777777" w:rsidR="00911FAD" w:rsidRPr="00DD5D1B" w:rsidRDefault="00911FAD" w:rsidP="003E415E">
            <w:pPr>
              <w:pStyle w:val="ROWTABELLA"/>
              <w:rPr>
                <w:color w:val="002060"/>
              </w:rPr>
            </w:pPr>
            <w:r w:rsidRPr="00DD5D1B">
              <w:rPr>
                <w:color w:val="002060"/>
              </w:rPr>
              <w:t>05/04/2019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3D5A3F" w14:textId="77777777" w:rsidR="00911FAD" w:rsidRPr="00DD5D1B" w:rsidRDefault="00911FAD" w:rsidP="003E415E">
            <w:pPr>
              <w:pStyle w:val="ROWTABELLA"/>
              <w:rPr>
                <w:color w:val="002060"/>
              </w:rPr>
            </w:pPr>
            <w:r w:rsidRPr="00DD5D1B">
              <w:rPr>
                <w:color w:val="002060"/>
              </w:rPr>
              <w:t>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BBF7DA" w14:textId="77777777" w:rsidR="00911FAD" w:rsidRPr="00DD5D1B" w:rsidRDefault="00911FAD" w:rsidP="003E415E">
            <w:pPr>
              <w:pStyle w:val="ROWTABELLA"/>
              <w:rPr>
                <w:color w:val="002060"/>
              </w:rPr>
            </w:pPr>
            <w:r w:rsidRPr="00DD5D1B">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2065A5" w14:textId="77777777" w:rsidR="00911FAD" w:rsidRPr="00DD5D1B" w:rsidRDefault="00911FAD" w:rsidP="003E415E">
            <w:pPr>
              <w:pStyle w:val="ROWTABELLA"/>
              <w:rPr>
                <w:color w:val="002060"/>
              </w:rPr>
            </w:pPr>
            <w:r w:rsidRPr="00DD5D1B">
              <w:rPr>
                <w:color w:val="002060"/>
              </w:rPr>
              <w:t>VIA CORRADI</w:t>
            </w:r>
          </w:p>
        </w:tc>
      </w:tr>
      <w:tr w:rsidR="00911FAD" w:rsidRPr="00DD5D1B" w14:paraId="5528BA07"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3381E0D" w14:textId="77777777" w:rsidR="00911FAD" w:rsidRPr="00DD5D1B" w:rsidRDefault="00911FAD" w:rsidP="003E415E">
            <w:pPr>
              <w:pStyle w:val="ROWTABELLA"/>
              <w:rPr>
                <w:color w:val="002060"/>
              </w:rPr>
            </w:pPr>
            <w:r w:rsidRPr="00DD5D1B">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E5C990" w14:textId="77777777" w:rsidR="00911FAD" w:rsidRPr="00DD5D1B" w:rsidRDefault="00911FAD" w:rsidP="003E415E">
            <w:pPr>
              <w:pStyle w:val="ROWTABELLA"/>
              <w:rPr>
                <w:color w:val="002060"/>
              </w:rPr>
            </w:pPr>
            <w:r w:rsidRPr="00DD5D1B">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C72886E"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0E8CC1E"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DEB3A97" w14:textId="77777777" w:rsidR="00911FAD" w:rsidRPr="00DD5D1B" w:rsidRDefault="00911FAD" w:rsidP="003E415E">
            <w:pPr>
              <w:pStyle w:val="ROWTABELLA"/>
              <w:rPr>
                <w:color w:val="002060"/>
              </w:rPr>
            </w:pPr>
            <w:r w:rsidRPr="00DD5D1B">
              <w:rPr>
                <w:color w:val="002060"/>
              </w:rPr>
              <w:t>PALESTRA PROV.FERMO-RAGIONERI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33ACB1" w14:textId="77777777" w:rsidR="00911FAD" w:rsidRPr="00DD5D1B" w:rsidRDefault="00911FAD" w:rsidP="003E415E">
            <w:pPr>
              <w:pStyle w:val="ROWTABELLA"/>
              <w:rPr>
                <w:color w:val="002060"/>
              </w:rPr>
            </w:pPr>
            <w:r w:rsidRPr="00DD5D1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74CEA8" w14:textId="77777777" w:rsidR="00911FAD" w:rsidRPr="00DD5D1B" w:rsidRDefault="00911FAD" w:rsidP="003E415E">
            <w:pPr>
              <w:pStyle w:val="ROWTABELLA"/>
              <w:rPr>
                <w:color w:val="002060"/>
              </w:rPr>
            </w:pPr>
            <w:r w:rsidRPr="00DD5D1B">
              <w:rPr>
                <w:color w:val="002060"/>
              </w:rPr>
              <w:t>VIALE TRENTO SNC</w:t>
            </w:r>
          </w:p>
        </w:tc>
      </w:tr>
      <w:tr w:rsidR="00911FAD" w:rsidRPr="00DD5D1B" w14:paraId="0936B92C"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67584D3" w14:textId="77777777" w:rsidR="00911FAD" w:rsidRPr="00DD5D1B" w:rsidRDefault="00911FAD" w:rsidP="003E415E">
            <w:pPr>
              <w:pStyle w:val="ROWTABELLA"/>
              <w:rPr>
                <w:color w:val="002060"/>
              </w:rPr>
            </w:pPr>
            <w:r w:rsidRPr="00DD5D1B">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57543CE" w14:textId="77777777" w:rsidR="00911FAD" w:rsidRPr="00DD5D1B" w:rsidRDefault="00911FAD" w:rsidP="003E415E">
            <w:pPr>
              <w:pStyle w:val="ROWTABELLA"/>
              <w:rPr>
                <w:color w:val="002060"/>
              </w:rPr>
            </w:pPr>
            <w:r w:rsidRPr="00DD5D1B">
              <w:rPr>
                <w:color w:val="002060"/>
              </w:rPr>
              <w:t>EAGLES PAGLIARE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EB715AB"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0C7272D"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336AC1B" w14:textId="77777777" w:rsidR="00911FAD" w:rsidRPr="00DD5D1B" w:rsidRDefault="00911FAD" w:rsidP="003E415E">
            <w:pPr>
              <w:pStyle w:val="ROWTABELLA"/>
              <w:rPr>
                <w:color w:val="002060"/>
              </w:rPr>
            </w:pPr>
            <w:r w:rsidRPr="00DD5D1B">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7581F2" w14:textId="77777777" w:rsidR="00911FAD" w:rsidRPr="00DD5D1B" w:rsidRDefault="00911FAD" w:rsidP="003E415E">
            <w:pPr>
              <w:pStyle w:val="ROWTABELLA"/>
              <w:rPr>
                <w:color w:val="002060"/>
              </w:rPr>
            </w:pPr>
            <w:r w:rsidRPr="00DD5D1B">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06E2C7" w14:textId="77777777" w:rsidR="00911FAD" w:rsidRPr="00DD5D1B" w:rsidRDefault="00911FAD" w:rsidP="003E415E">
            <w:pPr>
              <w:pStyle w:val="ROWTABELLA"/>
              <w:rPr>
                <w:color w:val="002060"/>
              </w:rPr>
            </w:pPr>
            <w:r w:rsidRPr="00DD5D1B">
              <w:rPr>
                <w:color w:val="002060"/>
              </w:rPr>
              <w:t>FRAZ.PAGLIARE VIA VECCHI</w:t>
            </w:r>
          </w:p>
        </w:tc>
      </w:tr>
      <w:tr w:rsidR="00911FAD" w:rsidRPr="00DD5D1B" w14:paraId="03A7AC1A"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36A8E66" w14:textId="77777777" w:rsidR="00911FAD" w:rsidRPr="00DD5D1B" w:rsidRDefault="00911FAD" w:rsidP="003E415E">
            <w:pPr>
              <w:pStyle w:val="ROWTABELLA"/>
              <w:rPr>
                <w:color w:val="002060"/>
              </w:rPr>
            </w:pPr>
            <w:r w:rsidRPr="00DD5D1B">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9E5A87B" w14:textId="77777777" w:rsidR="00911FAD" w:rsidRPr="00DD5D1B" w:rsidRDefault="00911FAD" w:rsidP="003E415E">
            <w:pPr>
              <w:pStyle w:val="ROWTABELLA"/>
              <w:rPr>
                <w:color w:val="002060"/>
              </w:rPr>
            </w:pPr>
            <w:r w:rsidRPr="00DD5D1B">
              <w:rPr>
                <w:color w:val="002060"/>
              </w:rPr>
              <w:t>BOCASTRUM UNITED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7D772F"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A5233B2"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E96039C" w14:textId="77777777" w:rsidR="00911FAD" w:rsidRPr="00DD5D1B" w:rsidRDefault="00911FAD" w:rsidP="003E415E">
            <w:pPr>
              <w:pStyle w:val="ROWTABELLA"/>
              <w:rPr>
                <w:color w:val="002060"/>
              </w:rPr>
            </w:pPr>
            <w:r w:rsidRPr="00DD5D1B">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C15709B" w14:textId="77777777" w:rsidR="00911FAD" w:rsidRPr="00DD5D1B" w:rsidRDefault="00911FAD" w:rsidP="003E415E">
            <w:pPr>
              <w:pStyle w:val="ROWTABELLA"/>
              <w:rPr>
                <w:color w:val="002060"/>
              </w:rPr>
            </w:pPr>
            <w:r w:rsidRPr="00DD5D1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8DCABE" w14:textId="77777777" w:rsidR="00911FAD" w:rsidRPr="00DD5D1B" w:rsidRDefault="00911FAD" w:rsidP="003E415E">
            <w:pPr>
              <w:pStyle w:val="ROWTABELLA"/>
              <w:rPr>
                <w:color w:val="002060"/>
              </w:rPr>
            </w:pPr>
            <w:r w:rsidRPr="00DD5D1B">
              <w:rPr>
                <w:color w:val="002060"/>
              </w:rPr>
              <w:t>VIA PIRANDELLO AREA MT.4</w:t>
            </w:r>
          </w:p>
        </w:tc>
      </w:tr>
      <w:tr w:rsidR="00911FAD" w:rsidRPr="00DD5D1B" w14:paraId="3C7DF511"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2820316" w14:textId="77777777" w:rsidR="00911FAD" w:rsidRPr="00DD5D1B" w:rsidRDefault="00911FAD" w:rsidP="003E415E">
            <w:pPr>
              <w:pStyle w:val="ROWTABELLA"/>
              <w:rPr>
                <w:color w:val="002060"/>
              </w:rPr>
            </w:pPr>
            <w:r w:rsidRPr="00DD5D1B">
              <w:rPr>
                <w:color w:val="002060"/>
              </w:rPr>
              <w:t>MARTINSICURO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BD522F" w14:textId="77777777" w:rsidR="00911FAD" w:rsidRPr="00DD5D1B" w:rsidRDefault="00911FAD" w:rsidP="003E415E">
            <w:pPr>
              <w:pStyle w:val="ROWTABELLA"/>
              <w:rPr>
                <w:color w:val="002060"/>
              </w:rPr>
            </w:pPr>
            <w:r w:rsidRPr="00DD5D1B">
              <w:rPr>
                <w:color w:val="002060"/>
              </w:rPr>
              <w:t>FUTSAL CAMPIGLIONE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A06C431"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A173F3"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CEA1D8C" w14:textId="77777777" w:rsidR="00911FAD" w:rsidRPr="00DD5D1B" w:rsidRDefault="00911FAD" w:rsidP="003E415E">
            <w:pPr>
              <w:pStyle w:val="ROWTABELLA"/>
              <w:rPr>
                <w:color w:val="002060"/>
              </w:rPr>
            </w:pPr>
            <w:r w:rsidRPr="00DD5D1B">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C7C6FC2" w14:textId="77777777" w:rsidR="00911FAD" w:rsidRPr="00DD5D1B" w:rsidRDefault="00911FAD" w:rsidP="003E415E">
            <w:pPr>
              <w:pStyle w:val="ROWTABELLA"/>
              <w:rPr>
                <w:color w:val="002060"/>
              </w:rPr>
            </w:pPr>
            <w:r w:rsidRPr="00DD5D1B">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CD82E87" w14:textId="77777777" w:rsidR="00911FAD" w:rsidRPr="00DD5D1B" w:rsidRDefault="00911FAD" w:rsidP="003E415E">
            <w:pPr>
              <w:pStyle w:val="ROWTABELLA"/>
              <w:rPr>
                <w:color w:val="002060"/>
              </w:rPr>
            </w:pPr>
            <w:r w:rsidRPr="00DD5D1B">
              <w:rPr>
                <w:color w:val="002060"/>
              </w:rPr>
              <w:t>VIA DELLO SPORT</w:t>
            </w:r>
          </w:p>
        </w:tc>
      </w:tr>
      <w:tr w:rsidR="00911FAD" w:rsidRPr="00DD5D1B" w14:paraId="25F0B59B"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72F691D" w14:textId="77777777" w:rsidR="00911FAD" w:rsidRPr="00DD5D1B" w:rsidRDefault="00911FAD" w:rsidP="003E415E">
            <w:pPr>
              <w:pStyle w:val="ROWTABELLA"/>
              <w:rPr>
                <w:color w:val="002060"/>
              </w:rPr>
            </w:pPr>
            <w:r w:rsidRPr="00DD5D1B">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0E05282" w14:textId="77777777" w:rsidR="00911FAD" w:rsidRPr="00DD5D1B" w:rsidRDefault="00911FAD" w:rsidP="003E415E">
            <w:pPr>
              <w:pStyle w:val="ROWTABELLA"/>
              <w:rPr>
                <w:color w:val="002060"/>
              </w:rPr>
            </w:pPr>
            <w:r w:rsidRPr="00DD5D1B">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8C9F7F4"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73A245C"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C919EC2" w14:textId="77777777" w:rsidR="00911FAD" w:rsidRPr="00DD5D1B" w:rsidRDefault="00911FAD" w:rsidP="003E415E">
            <w:pPr>
              <w:pStyle w:val="ROWTABELLA"/>
              <w:rPr>
                <w:color w:val="002060"/>
              </w:rPr>
            </w:pPr>
            <w:r w:rsidRPr="00DD5D1B">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84614E" w14:textId="77777777" w:rsidR="00911FAD" w:rsidRPr="00DD5D1B" w:rsidRDefault="00911FAD" w:rsidP="003E415E">
            <w:pPr>
              <w:pStyle w:val="ROWTABELLA"/>
              <w:rPr>
                <w:color w:val="002060"/>
              </w:rPr>
            </w:pPr>
            <w:r w:rsidRPr="00DD5D1B">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95A53C" w14:textId="77777777" w:rsidR="00911FAD" w:rsidRPr="00DD5D1B" w:rsidRDefault="00911FAD" w:rsidP="003E415E">
            <w:pPr>
              <w:pStyle w:val="ROWTABELLA"/>
              <w:rPr>
                <w:color w:val="002060"/>
              </w:rPr>
            </w:pPr>
            <w:r w:rsidRPr="00DD5D1B">
              <w:rPr>
                <w:color w:val="002060"/>
              </w:rPr>
              <w:t>VIA FONTE DI MONSIGNORE</w:t>
            </w:r>
          </w:p>
        </w:tc>
      </w:tr>
      <w:tr w:rsidR="00911FAD" w:rsidRPr="00DD5D1B" w14:paraId="488DCA7D"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E73C7BD" w14:textId="77777777" w:rsidR="00911FAD" w:rsidRPr="00DD5D1B" w:rsidRDefault="00911FAD" w:rsidP="003E415E">
            <w:pPr>
              <w:pStyle w:val="ROWTABELLA"/>
              <w:rPr>
                <w:color w:val="002060"/>
              </w:rPr>
            </w:pPr>
            <w:r w:rsidRPr="00DD5D1B">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C25BA0" w14:textId="77777777" w:rsidR="00911FAD" w:rsidRPr="00DD5D1B" w:rsidRDefault="00911FAD" w:rsidP="003E415E">
            <w:pPr>
              <w:pStyle w:val="ROWTABELLA"/>
              <w:rPr>
                <w:color w:val="002060"/>
              </w:rPr>
            </w:pPr>
            <w:r w:rsidRPr="00DD5D1B">
              <w:rPr>
                <w:color w:val="002060"/>
              </w:rPr>
              <w:t>FUTSAL SANGIUSTESE A.R.L.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D41EB47"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EC010D" w14:textId="77777777" w:rsidR="00911FAD" w:rsidRPr="00DD5D1B" w:rsidRDefault="00911FAD" w:rsidP="003E415E">
            <w:pPr>
              <w:pStyle w:val="ROWTABELLA"/>
              <w:rPr>
                <w:color w:val="002060"/>
              </w:rPr>
            </w:pPr>
            <w:r w:rsidRPr="00DD5D1B">
              <w:rPr>
                <w:color w:val="002060"/>
              </w:rPr>
              <w:t>05/04/2019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F105BF" w14:textId="77777777" w:rsidR="00911FAD" w:rsidRPr="00DD5D1B" w:rsidRDefault="00911FAD" w:rsidP="003E415E">
            <w:pPr>
              <w:pStyle w:val="ROWTABELLA"/>
              <w:rPr>
                <w:color w:val="002060"/>
              </w:rPr>
            </w:pPr>
            <w:r w:rsidRPr="00DD5D1B">
              <w:rPr>
                <w:color w:val="002060"/>
              </w:rPr>
              <w:t>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7648CE" w14:textId="77777777" w:rsidR="00911FAD" w:rsidRPr="00DD5D1B" w:rsidRDefault="00911FAD" w:rsidP="003E415E">
            <w:pPr>
              <w:pStyle w:val="ROWTABELLA"/>
              <w:rPr>
                <w:color w:val="002060"/>
              </w:rPr>
            </w:pPr>
            <w:r w:rsidRPr="00DD5D1B">
              <w:rPr>
                <w:color w:val="002060"/>
              </w:rPr>
              <w:t>CESSAPALOMBO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D3C734" w14:textId="77777777" w:rsidR="00911FAD" w:rsidRPr="00DD5D1B" w:rsidRDefault="00911FAD" w:rsidP="003E415E">
            <w:pPr>
              <w:pStyle w:val="ROWTABELLA"/>
              <w:rPr>
                <w:color w:val="002060"/>
              </w:rPr>
            </w:pPr>
            <w:r w:rsidRPr="00DD5D1B">
              <w:rPr>
                <w:color w:val="002060"/>
              </w:rPr>
              <w:t>VIA DELLA REPUBBLICA</w:t>
            </w:r>
          </w:p>
        </w:tc>
      </w:tr>
    </w:tbl>
    <w:p w14:paraId="029E0AE2" w14:textId="77777777" w:rsidR="00911FAD" w:rsidRPr="00DD5D1B" w:rsidRDefault="00911FAD" w:rsidP="00911FAD">
      <w:pPr>
        <w:pStyle w:val="breakline"/>
        <w:divId w:val="527259509"/>
        <w:rPr>
          <w:color w:val="002060"/>
        </w:rPr>
      </w:pPr>
    </w:p>
    <w:p w14:paraId="0414420B" w14:textId="77777777" w:rsidR="00911FAD" w:rsidRPr="00DD5D1B" w:rsidRDefault="00911FAD" w:rsidP="00911FAD">
      <w:pPr>
        <w:pStyle w:val="TITOLOCAMPIONATO"/>
        <w:shd w:val="clear" w:color="auto" w:fill="CCCCCC"/>
        <w:spacing w:before="80" w:after="40"/>
        <w:divId w:val="527259509"/>
        <w:rPr>
          <w:color w:val="002060"/>
        </w:rPr>
      </w:pPr>
      <w:r w:rsidRPr="00DD5D1B">
        <w:rPr>
          <w:color w:val="002060"/>
        </w:rPr>
        <w:t>REGIONALE CALCIO A 5 FEMMINILE</w:t>
      </w:r>
    </w:p>
    <w:p w14:paraId="18364D7C" w14:textId="77777777" w:rsidR="00911FAD" w:rsidRPr="00DD5D1B" w:rsidRDefault="00911FAD" w:rsidP="00911FAD">
      <w:pPr>
        <w:pStyle w:val="TITOLOPRINC"/>
        <w:divId w:val="527259509"/>
        <w:rPr>
          <w:color w:val="002060"/>
        </w:rPr>
      </w:pPr>
      <w:r w:rsidRPr="00DD5D1B">
        <w:rPr>
          <w:color w:val="002060"/>
        </w:rPr>
        <w:t>RISULTATI</w:t>
      </w:r>
    </w:p>
    <w:p w14:paraId="76473BF7" w14:textId="77777777" w:rsidR="00911FAD" w:rsidRPr="00DD5D1B" w:rsidRDefault="00911FAD" w:rsidP="00911FAD">
      <w:pPr>
        <w:pStyle w:val="breakline"/>
        <w:divId w:val="527259509"/>
        <w:rPr>
          <w:color w:val="002060"/>
        </w:rPr>
      </w:pPr>
    </w:p>
    <w:p w14:paraId="25D470F3" w14:textId="77777777" w:rsidR="00911FAD" w:rsidRPr="00DD5D1B" w:rsidRDefault="00911FAD" w:rsidP="00911FAD">
      <w:pPr>
        <w:pStyle w:val="SOTTOTITOLOCAMPIONATO1"/>
        <w:divId w:val="527259509"/>
        <w:rPr>
          <w:color w:val="002060"/>
        </w:rPr>
      </w:pPr>
      <w:r w:rsidRPr="00DD5D1B">
        <w:rPr>
          <w:color w:val="002060"/>
        </w:rPr>
        <w:t>RISULTATI UFFICIALI GARE DEL 31/03/2019</w:t>
      </w:r>
    </w:p>
    <w:p w14:paraId="61FDE009" w14:textId="77777777" w:rsidR="00911FAD" w:rsidRPr="00DD5D1B" w:rsidRDefault="00911FAD" w:rsidP="00911FAD">
      <w:pPr>
        <w:pStyle w:val="SOTTOTITOLOCAMPIONATO2"/>
        <w:divId w:val="527259509"/>
        <w:rPr>
          <w:color w:val="002060"/>
        </w:rPr>
      </w:pPr>
      <w:r w:rsidRPr="00DD5D1B">
        <w:rPr>
          <w:color w:val="002060"/>
        </w:rPr>
        <w:t>Si trascrivono qui di seguito i risultati ufficiali delle gare disputate</w:t>
      </w:r>
    </w:p>
    <w:p w14:paraId="6388973A" w14:textId="77777777" w:rsidR="00911FAD" w:rsidRPr="00DD5D1B" w:rsidRDefault="00911FAD" w:rsidP="00911FA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11FAD" w:rsidRPr="00DD5D1B" w14:paraId="4A04EB84" w14:textId="77777777" w:rsidTr="00911FA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4FB079D8"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1E83BC" w14:textId="77777777" w:rsidR="00911FAD" w:rsidRPr="00DD5D1B" w:rsidRDefault="00911FAD" w:rsidP="003E415E">
                  <w:pPr>
                    <w:pStyle w:val="HEADERTABELLA"/>
                    <w:rPr>
                      <w:color w:val="002060"/>
                    </w:rPr>
                  </w:pPr>
                  <w:r w:rsidRPr="00DD5D1B">
                    <w:rPr>
                      <w:color w:val="002060"/>
                    </w:rPr>
                    <w:t>GIRONE SF - 1 Giornata - A</w:t>
                  </w:r>
                </w:p>
              </w:tc>
            </w:tr>
            <w:tr w:rsidR="00911FAD" w:rsidRPr="00DD5D1B" w14:paraId="53E80979"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3F364D" w14:textId="77777777" w:rsidR="00911FAD" w:rsidRPr="00DD5D1B" w:rsidRDefault="00911FAD" w:rsidP="003E415E">
                  <w:pPr>
                    <w:pStyle w:val="ROWTABELLA"/>
                    <w:rPr>
                      <w:color w:val="002060"/>
                    </w:rPr>
                  </w:pPr>
                  <w:r w:rsidRPr="00DD5D1B">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12F1DA" w14:textId="77777777" w:rsidR="00911FAD" w:rsidRPr="00DD5D1B" w:rsidRDefault="00911FAD" w:rsidP="003E415E">
                  <w:pPr>
                    <w:pStyle w:val="ROWTABELLA"/>
                    <w:rPr>
                      <w:color w:val="002060"/>
                    </w:rPr>
                  </w:pPr>
                  <w:r w:rsidRPr="00DD5D1B">
                    <w:rPr>
                      <w:color w:val="002060"/>
                    </w:rPr>
                    <w:t>- FUTSAL 100 TORRI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D515C7" w14:textId="77777777" w:rsidR="00911FAD" w:rsidRPr="00DD5D1B" w:rsidRDefault="00911FAD" w:rsidP="003E415E">
                  <w:pPr>
                    <w:pStyle w:val="ROWTABELLA"/>
                    <w:jc w:val="center"/>
                    <w:rPr>
                      <w:color w:val="002060"/>
                    </w:rPr>
                  </w:pPr>
                  <w:r w:rsidRPr="00DD5D1B">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B16E7B" w14:textId="77777777" w:rsidR="00911FAD" w:rsidRPr="00DD5D1B" w:rsidRDefault="00911FAD" w:rsidP="003E415E">
                  <w:pPr>
                    <w:pStyle w:val="ROWTABELLA"/>
                    <w:jc w:val="center"/>
                    <w:rPr>
                      <w:color w:val="002060"/>
                    </w:rPr>
                  </w:pPr>
                  <w:r w:rsidRPr="00DD5D1B">
                    <w:rPr>
                      <w:color w:val="002060"/>
                    </w:rPr>
                    <w:t> </w:t>
                  </w:r>
                </w:p>
              </w:tc>
            </w:tr>
            <w:tr w:rsidR="00911FAD" w:rsidRPr="00DD5D1B" w14:paraId="638B354C"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C047EB" w14:textId="77777777" w:rsidR="00911FAD" w:rsidRPr="00DD5D1B" w:rsidRDefault="00911FAD" w:rsidP="003E415E">
                  <w:pPr>
                    <w:pStyle w:val="ROWTABELLA"/>
                    <w:rPr>
                      <w:color w:val="002060"/>
                    </w:rPr>
                  </w:pPr>
                  <w:r w:rsidRPr="00DD5D1B">
                    <w:rPr>
                      <w:color w:val="002060"/>
                    </w:rPr>
                    <w:t>(1) PIANDIROSE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93B77E" w14:textId="77777777" w:rsidR="00911FAD" w:rsidRPr="00DD5D1B" w:rsidRDefault="00911FAD" w:rsidP="003E415E">
                  <w:pPr>
                    <w:pStyle w:val="ROWTABELLA"/>
                    <w:rPr>
                      <w:color w:val="002060"/>
                    </w:rPr>
                  </w:pPr>
                  <w:r w:rsidRPr="00DD5D1B">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F354A9" w14:textId="77777777" w:rsidR="00911FAD" w:rsidRPr="00DD5D1B" w:rsidRDefault="00911FAD" w:rsidP="003E415E">
                  <w:pPr>
                    <w:pStyle w:val="ROWTABELLA"/>
                    <w:jc w:val="center"/>
                    <w:rPr>
                      <w:color w:val="002060"/>
                    </w:rPr>
                  </w:pPr>
                  <w:r w:rsidRPr="00DD5D1B">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03A2D8" w14:textId="77777777" w:rsidR="00911FAD" w:rsidRPr="00DD5D1B" w:rsidRDefault="00911FAD" w:rsidP="003E415E">
                  <w:pPr>
                    <w:pStyle w:val="ROWTABELLA"/>
                    <w:jc w:val="center"/>
                    <w:rPr>
                      <w:color w:val="002060"/>
                    </w:rPr>
                  </w:pPr>
                  <w:r w:rsidRPr="00DD5D1B">
                    <w:rPr>
                      <w:color w:val="002060"/>
                    </w:rPr>
                    <w:t> </w:t>
                  </w:r>
                </w:p>
              </w:tc>
            </w:tr>
            <w:tr w:rsidR="00911FAD" w:rsidRPr="00DD5D1B" w14:paraId="08EE6AD8" w14:textId="77777777" w:rsidTr="003E415E">
              <w:tc>
                <w:tcPr>
                  <w:tcW w:w="4700" w:type="dxa"/>
                  <w:gridSpan w:val="4"/>
                  <w:tcBorders>
                    <w:top w:val="nil"/>
                    <w:left w:val="nil"/>
                    <w:bottom w:val="nil"/>
                    <w:right w:val="nil"/>
                  </w:tcBorders>
                  <w:tcMar>
                    <w:top w:w="20" w:type="dxa"/>
                    <w:left w:w="20" w:type="dxa"/>
                    <w:bottom w:w="20" w:type="dxa"/>
                    <w:right w:w="20" w:type="dxa"/>
                  </w:tcMar>
                  <w:vAlign w:val="center"/>
                </w:tcPr>
                <w:p w14:paraId="6E8895F9" w14:textId="77777777" w:rsidR="00911FAD" w:rsidRPr="00DD5D1B" w:rsidRDefault="00911FAD" w:rsidP="003E415E">
                  <w:pPr>
                    <w:pStyle w:val="ROWTABELLA"/>
                    <w:rPr>
                      <w:color w:val="002060"/>
                    </w:rPr>
                  </w:pPr>
                  <w:r w:rsidRPr="00DD5D1B">
                    <w:rPr>
                      <w:color w:val="002060"/>
                    </w:rPr>
                    <w:t>(1) - disputata il 29/03/2019</w:t>
                  </w:r>
                </w:p>
              </w:tc>
            </w:tr>
          </w:tbl>
          <w:p w14:paraId="3D859DD6" w14:textId="77777777" w:rsidR="00911FAD" w:rsidRPr="00DD5D1B" w:rsidRDefault="00911FAD" w:rsidP="003E415E">
            <w:pPr>
              <w:rPr>
                <w:color w:val="002060"/>
              </w:rPr>
            </w:pPr>
          </w:p>
        </w:tc>
      </w:tr>
    </w:tbl>
    <w:p w14:paraId="39CBF973" w14:textId="77777777" w:rsidR="00911FAD" w:rsidRPr="00DD5D1B" w:rsidRDefault="00911FAD" w:rsidP="00911FAD">
      <w:pPr>
        <w:pStyle w:val="breakline"/>
        <w:divId w:val="527259509"/>
        <w:rPr>
          <w:color w:val="002060"/>
        </w:rPr>
      </w:pPr>
    </w:p>
    <w:p w14:paraId="612D8A17" w14:textId="77777777" w:rsidR="00911FAD" w:rsidRPr="00DD5D1B" w:rsidRDefault="00911FAD" w:rsidP="00911FAD">
      <w:pPr>
        <w:pStyle w:val="breakline"/>
        <w:divId w:val="527259509"/>
        <w:rPr>
          <w:color w:val="002060"/>
        </w:rPr>
      </w:pPr>
    </w:p>
    <w:p w14:paraId="2B1781FA" w14:textId="77777777" w:rsidR="00911FAD" w:rsidRPr="00DD5D1B" w:rsidRDefault="00911FAD" w:rsidP="00911FAD">
      <w:pPr>
        <w:pStyle w:val="TITOLOPRINC"/>
        <w:divId w:val="527259509"/>
        <w:rPr>
          <w:color w:val="002060"/>
        </w:rPr>
      </w:pPr>
      <w:r w:rsidRPr="00DD5D1B">
        <w:rPr>
          <w:color w:val="002060"/>
        </w:rPr>
        <w:t>GIUDICE SPORTIVO</w:t>
      </w:r>
    </w:p>
    <w:p w14:paraId="3FE223B2" w14:textId="77777777" w:rsidR="00911FAD" w:rsidRPr="00DD5D1B" w:rsidRDefault="00911FAD" w:rsidP="00911FAD">
      <w:pPr>
        <w:pStyle w:val="diffida"/>
        <w:divId w:val="527259509"/>
        <w:rPr>
          <w:color w:val="002060"/>
        </w:rPr>
      </w:pPr>
      <w:r w:rsidRPr="00DD5D1B">
        <w:rPr>
          <w:color w:val="002060"/>
        </w:rPr>
        <w:t>Il Giudice Sportivo, Avv. Claudio Romagnoli, nella seduta del 03/04/2019, ha adottato le decisioni che di seguito integralmente si riportano:</w:t>
      </w:r>
    </w:p>
    <w:p w14:paraId="61802F44" w14:textId="77777777" w:rsidR="00911FAD" w:rsidRPr="00DD5D1B" w:rsidRDefault="00911FAD" w:rsidP="00911FAD">
      <w:pPr>
        <w:pStyle w:val="titolo10"/>
        <w:divId w:val="527259509"/>
        <w:rPr>
          <w:color w:val="002060"/>
        </w:rPr>
      </w:pPr>
      <w:r w:rsidRPr="00DD5D1B">
        <w:rPr>
          <w:color w:val="002060"/>
        </w:rPr>
        <w:t xml:space="preserve">GARE DEL 29/ 3/2019 </w:t>
      </w:r>
    </w:p>
    <w:p w14:paraId="0DA2281C" w14:textId="77777777" w:rsidR="00911FAD" w:rsidRPr="00DD5D1B" w:rsidRDefault="00911FAD" w:rsidP="00911FAD">
      <w:pPr>
        <w:pStyle w:val="titolo7a"/>
        <w:divId w:val="527259509"/>
        <w:rPr>
          <w:color w:val="002060"/>
        </w:rPr>
      </w:pPr>
      <w:r w:rsidRPr="00DD5D1B">
        <w:rPr>
          <w:color w:val="002060"/>
        </w:rPr>
        <w:t xml:space="preserve">PROVVEDIMENTI DISCIPLINARI </w:t>
      </w:r>
    </w:p>
    <w:p w14:paraId="20E97CEF" w14:textId="77777777" w:rsidR="00911FAD" w:rsidRPr="00DD5D1B" w:rsidRDefault="00911FAD" w:rsidP="00911FAD">
      <w:pPr>
        <w:pStyle w:val="TITOLO7B"/>
        <w:divId w:val="527259509"/>
        <w:rPr>
          <w:color w:val="002060"/>
        </w:rPr>
      </w:pPr>
      <w:r w:rsidRPr="00DD5D1B">
        <w:rPr>
          <w:color w:val="002060"/>
        </w:rPr>
        <w:t xml:space="preserve">In base alle risultanze degli atti ufficiali sono state deliberate le seguenti sanzioni disciplinari. </w:t>
      </w:r>
    </w:p>
    <w:p w14:paraId="386AB098" w14:textId="77777777" w:rsidR="00911FAD" w:rsidRPr="00DD5D1B" w:rsidRDefault="00911FAD" w:rsidP="00911FAD">
      <w:pPr>
        <w:pStyle w:val="titolo3"/>
        <w:divId w:val="527259509"/>
        <w:rPr>
          <w:color w:val="002060"/>
        </w:rPr>
      </w:pPr>
      <w:r w:rsidRPr="00DD5D1B">
        <w:rPr>
          <w:color w:val="002060"/>
        </w:rPr>
        <w:t xml:space="preserve">A CARICO CALCIATORI NON ESPULSI DAL CAMPO </w:t>
      </w:r>
    </w:p>
    <w:p w14:paraId="700593E7" w14:textId="77777777" w:rsidR="00911FAD" w:rsidRPr="00DD5D1B" w:rsidRDefault="00911FAD" w:rsidP="00911FAD">
      <w:pPr>
        <w:pStyle w:val="titolo20"/>
        <w:divId w:val="527259509"/>
        <w:rPr>
          <w:color w:val="002060"/>
        </w:rPr>
      </w:pPr>
      <w:r w:rsidRPr="00DD5D1B">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3819E895" w14:textId="77777777" w:rsidTr="00911FAD">
        <w:trPr>
          <w:divId w:val="527259509"/>
        </w:trPr>
        <w:tc>
          <w:tcPr>
            <w:tcW w:w="2200" w:type="dxa"/>
            <w:tcMar>
              <w:top w:w="20" w:type="dxa"/>
              <w:left w:w="20" w:type="dxa"/>
              <w:bottom w:w="20" w:type="dxa"/>
              <w:right w:w="20" w:type="dxa"/>
            </w:tcMar>
            <w:vAlign w:val="center"/>
          </w:tcPr>
          <w:p w14:paraId="2107F935" w14:textId="77777777" w:rsidR="00911FAD" w:rsidRPr="00DD5D1B" w:rsidRDefault="00911FAD" w:rsidP="003E415E">
            <w:pPr>
              <w:pStyle w:val="movimento"/>
              <w:rPr>
                <w:color w:val="002060"/>
              </w:rPr>
            </w:pPr>
            <w:r w:rsidRPr="00DD5D1B">
              <w:rPr>
                <w:color w:val="002060"/>
              </w:rPr>
              <w:t>PIATTI MARTINA</w:t>
            </w:r>
          </w:p>
        </w:tc>
        <w:tc>
          <w:tcPr>
            <w:tcW w:w="2200" w:type="dxa"/>
            <w:tcMar>
              <w:top w:w="20" w:type="dxa"/>
              <w:left w:w="20" w:type="dxa"/>
              <w:bottom w:w="20" w:type="dxa"/>
              <w:right w:w="20" w:type="dxa"/>
            </w:tcMar>
            <w:vAlign w:val="center"/>
          </w:tcPr>
          <w:p w14:paraId="49F03C7F" w14:textId="77777777" w:rsidR="00911FAD" w:rsidRPr="00DD5D1B" w:rsidRDefault="00911FAD" w:rsidP="003E415E">
            <w:pPr>
              <w:pStyle w:val="movimento2"/>
              <w:rPr>
                <w:color w:val="002060"/>
              </w:rPr>
            </w:pPr>
            <w:r w:rsidRPr="00DD5D1B">
              <w:rPr>
                <w:color w:val="002060"/>
              </w:rPr>
              <w:t xml:space="preserve">(FUTSAL PRANDONE) </w:t>
            </w:r>
          </w:p>
        </w:tc>
        <w:tc>
          <w:tcPr>
            <w:tcW w:w="800" w:type="dxa"/>
            <w:tcMar>
              <w:top w:w="20" w:type="dxa"/>
              <w:left w:w="20" w:type="dxa"/>
              <w:bottom w:w="20" w:type="dxa"/>
              <w:right w:w="20" w:type="dxa"/>
            </w:tcMar>
            <w:vAlign w:val="center"/>
          </w:tcPr>
          <w:p w14:paraId="204DB09A"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F7CBCF7"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4F6A3256" w14:textId="77777777" w:rsidR="00911FAD" w:rsidRPr="00DD5D1B" w:rsidRDefault="00911FAD" w:rsidP="003E415E">
            <w:pPr>
              <w:pStyle w:val="movimento2"/>
              <w:rPr>
                <w:color w:val="002060"/>
              </w:rPr>
            </w:pPr>
            <w:r w:rsidRPr="00DD5D1B">
              <w:rPr>
                <w:color w:val="002060"/>
              </w:rPr>
              <w:t> </w:t>
            </w:r>
          </w:p>
        </w:tc>
      </w:tr>
    </w:tbl>
    <w:p w14:paraId="54FC5FB7" w14:textId="77777777" w:rsidR="00911FAD" w:rsidRPr="00DD5D1B" w:rsidRDefault="00911FAD" w:rsidP="00911FAD">
      <w:pPr>
        <w:pStyle w:val="titolo10"/>
        <w:divId w:val="527259509"/>
        <w:rPr>
          <w:color w:val="002060"/>
        </w:rPr>
      </w:pPr>
      <w:r w:rsidRPr="00DD5D1B">
        <w:rPr>
          <w:color w:val="002060"/>
        </w:rPr>
        <w:t xml:space="preserve">GARE DEL 31/ 3/2019 </w:t>
      </w:r>
    </w:p>
    <w:p w14:paraId="70F0C32C" w14:textId="77777777" w:rsidR="00911FAD" w:rsidRPr="00DD5D1B" w:rsidRDefault="00911FAD" w:rsidP="00911FAD">
      <w:pPr>
        <w:pStyle w:val="titolo7a"/>
        <w:divId w:val="527259509"/>
        <w:rPr>
          <w:color w:val="002060"/>
        </w:rPr>
      </w:pPr>
      <w:r w:rsidRPr="00DD5D1B">
        <w:rPr>
          <w:color w:val="002060"/>
        </w:rPr>
        <w:t xml:space="preserve">PROVVEDIMENTI DISCIPLINARI </w:t>
      </w:r>
    </w:p>
    <w:p w14:paraId="5F7C6B10" w14:textId="77777777" w:rsidR="00911FAD" w:rsidRPr="00DD5D1B" w:rsidRDefault="00911FAD" w:rsidP="00911FAD">
      <w:pPr>
        <w:pStyle w:val="TITOLO7B"/>
        <w:divId w:val="527259509"/>
        <w:rPr>
          <w:color w:val="002060"/>
        </w:rPr>
      </w:pPr>
      <w:r w:rsidRPr="00DD5D1B">
        <w:rPr>
          <w:color w:val="002060"/>
        </w:rPr>
        <w:lastRenderedPageBreak/>
        <w:t xml:space="preserve">In base alle risultanze degli atti ufficiali sono state deliberate le seguenti sanzioni disciplinari. </w:t>
      </w:r>
    </w:p>
    <w:p w14:paraId="43243D39" w14:textId="77777777" w:rsidR="00911FAD" w:rsidRPr="00DD5D1B" w:rsidRDefault="00911FAD" w:rsidP="00911FAD">
      <w:pPr>
        <w:pStyle w:val="titolo3"/>
        <w:divId w:val="527259509"/>
        <w:rPr>
          <w:color w:val="002060"/>
        </w:rPr>
      </w:pPr>
      <w:r w:rsidRPr="00DD5D1B">
        <w:rPr>
          <w:color w:val="002060"/>
        </w:rPr>
        <w:t xml:space="preserve">A CARICO CALCIATORI ESPULSI DAL CAMPO </w:t>
      </w:r>
    </w:p>
    <w:p w14:paraId="604D8993" w14:textId="77777777" w:rsidR="00911FAD" w:rsidRPr="00DD5D1B" w:rsidRDefault="00911FAD" w:rsidP="00911FAD">
      <w:pPr>
        <w:pStyle w:val="titolo20"/>
        <w:divId w:val="527259509"/>
        <w:rPr>
          <w:color w:val="002060"/>
        </w:rPr>
      </w:pPr>
      <w:r w:rsidRPr="00DD5D1B">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34D7D2BB" w14:textId="77777777" w:rsidTr="00911FAD">
        <w:trPr>
          <w:divId w:val="527259509"/>
        </w:trPr>
        <w:tc>
          <w:tcPr>
            <w:tcW w:w="2200" w:type="dxa"/>
            <w:tcMar>
              <w:top w:w="20" w:type="dxa"/>
              <w:left w:w="20" w:type="dxa"/>
              <w:bottom w:w="20" w:type="dxa"/>
              <w:right w:w="20" w:type="dxa"/>
            </w:tcMar>
            <w:vAlign w:val="center"/>
          </w:tcPr>
          <w:p w14:paraId="19A3AC63" w14:textId="77777777" w:rsidR="00911FAD" w:rsidRPr="00DD5D1B" w:rsidRDefault="00911FAD" w:rsidP="003E415E">
            <w:pPr>
              <w:pStyle w:val="movimento"/>
              <w:rPr>
                <w:color w:val="002060"/>
              </w:rPr>
            </w:pPr>
            <w:r w:rsidRPr="00DD5D1B">
              <w:rPr>
                <w:color w:val="002060"/>
              </w:rPr>
              <w:t>PATACCA CRIZIA</w:t>
            </w:r>
          </w:p>
        </w:tc>
        <w:tc>
          <w:tcPr>
            <w:tcW w:w="2200" w:type="dxa"/>
            <w:tcMar>
              <w:top w:w="20" w:type="dxa"/>
              <w:left w:w="20" w:type="dxa"/>
              <w:bottom w:w="20" w:type="dxa"/>
              <w:right w:w="20" w:type="dxa"/>
            </w:tcMar>
            <w:vAlign w:val="center"/>
          </w:tcPr>
          <w:p w14:paraId="37191F97" w14:textId="77777777" w:rsidR="00911FAD" w:rsidRPr="00DD5D1B" w:rsidRDefault="00911FAD" w:rsidP="003E415E">
            <w:pPr>
              <w:pStyle w:val="movimento2"/>
              <w:rPr>
                <w:color w:val="002060"/>
              </w:rPr>
            </w:pPr>
            <w:r w:rsidRPr="00DD5D1B">
              <w:rPr>
                <w:color w:val="002060"/>
              </w:rPr>
              <w:t xml:space="preserve">(FUTSAL 100 TORRI) </w:t>
            </w:r>
          </w:p>
        </w:tc>
        <w:tc>
          <w:tcPr>
            <w:tcW w:w="800" w:type="dxa"/>
            <w:tcMar>
              <w:top w:w="20" w:type="dxa"/>
              <w:left w:w="20" w:type="dxa"/>
              <w:bottom w:w="20" w:type="dxa"/>
              <w:right w:w="20" w:type="dxa"/>
            </w:tcMar>
            <w:vAlign w:val="center"/>
          </w:tcPr>
          <w:p w14:paraId="59DDC496"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2BCB9B71"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3D16F593" w14:textId="77777777" w:rsidR="00911FAD" w:rsidRPr="00DD5D1B" w:rsidRDefault="00911FAD" w:rsidP="003E415E">
            <w:pPr>
              <w:pStyle w:val="movimento2"/>
              <w:rPr>
                <w:color w:val="002060"/>
              </w:rPr>
            </w:pPr>
            <w:r w:rsidRPr="00DD5D1B">
              <w:rPr>
                <w:color w:val="002060"/>
              </w:rPr>
              <w:t> </w:t>
            </w:r>
          </w:p>
        </w:tc>
      </w:tr>
    </w:tbl>
    <w:p w14:paraId="56BC30F7" w14:textId="77777777" w:rsidR="00911FAD" w:rsidRPr="00DD5D1B" w:rsidRDefault="00911FAD" w:rsidP="00911FAD">
      <w:pPr>
        <w:pStyle w:val="breakline"/>
        <w:divId w:val="527259509"/>
        <w:rPr>
          <w:color w:val="002060"/>
        </w:rPr>
      </w:pPr>
    </w:p>
    <w:p w14:paraId="0CAF5631" w14:textId="77777777" w:rsidR="00911FAD" w:rsidRPr="00DD5D1B" w:rsidRDefault="00911FAD" w:rsidP="00911FAD">
      <w:pPr>
        <w:pStyle w:val="Nessunaspaziatura"/>
        <w:divId w:val="527259509"/>
        <w:rPr>
          <w:rFonts w:ascii="Arial" w:hAnsi="Arial" w:cs="Arial"/>
          <w:noProof/>
          <w:color w:val="002060"/>
          <w:lang w:eastAsia="it-IT"/>
        </w:rPr>
      </w:pP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t>F.to IL GIUDICE SPORTIVO</w:t>
      </w:r>
    </w:p>
    <w:p w14:paraId="3D8A3CD7" w14:textId="77777777" w:rsidR="00911FAD" w:rsidRPr="00DD5D1B" w:rsidRDefault="00911FAD" w:rsidP="00911FAD">
      <w:pPr>
        <w:pStyle w:val="Nessunaspaziatura"/>
        <w:divId w:val="527259509"/>
        <w:rPr>
          <w:rFonts w:ascii="Arial" w:hAnsi="Arial" w:cs="Arial"/>
          <w:noProof/>
          <w:color w:val="002060"/>
          <w:lang w:eastAsia="it-IT"/>
        </w:rPr>
      </w:pPr>
      <w:r w:rsidRPr="00DD5D1B">
        <w:rPr>
          <w:rFonts w:ascii="Arial" w:hAnsi="Arial" w:cs="Arial"/>
          <w:noProof/>
          <w:color w:val="002060"/>
          <w:lang w:eastAsia="it-IT"/>
        </w:rPr>
        <w:t xml:space="preserve"> </w:t>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t xml:space="preserve">   </w:t>
      </w:r>
      <w:r w:rsidRPr="00DD5D1B">
        <w:rPr>
          <w:rFonts w:ascii="Arial" w:hAnsi="Arial" w:cs="Arial"/>
          <w:noProof/>
          <w:color w:val="002060"/>
          <w:lang w:eastAsia="it-IT"/>
        </w:rPr>
        <w:tab/>
        <w:t xml:space="preserve">       Claudio Romagnoli</w:t>
      </w:r>
    </w:p>
    <w:p w14:paraId="7B4CCFEE" w14:textId="77777777" w:rsidR="00911FAD" w:rsidRPr="00DD5D1B" w:rsidRDefault="00911FAD" w:rsidP="00911FAD">
      <w:pPr>
        <w:pStyle w:val="breakline"/>
        <w:divId w:val="527259509"/>
        <w:rPr>
          <w:color w:val="002060"/>
        </w:rPr>
      </w:pPr>
    </w:p>
    <w:p w14:paraId="4CD1D6C5" w14:textId="77777777" w:rsidR="00911FAD" w:rsidRPr="00DD5D1B" w:rsidRDefault="00911FAD" w:rsidP="00911FAD">
      <w:pPr>
        <w:pStyle w:val="TITOLOPRINC"/>
        <w:divId w:val="527259509"/>
        <w:rPr>
          <w:color w:val="002060"/>
        </w:rPr>
      </w:pPr>
      <w:r w:rsidRPr="00DD5D1B">
        <w:rPr>
          <w:color w:val="002060"/>
        </w:rPr>
        <w:t>PROGRAMMA GARE</w:t>
      </w:r>
    </w:p>
    <w:p w14:paraId="29292067" w14:textId="77777777" w:rsidR="00911FAD" w:rsidRPr="00DD5D1B" w:rsidRDefault="00911FAD" w:rsidP="00911FAD">
      <w:pPr>
        <w:pStyle w:val="SOTTOTITOLOCAMPIONATO1"/>
        <w:divId w:val="527259509"/>
        <w:rPr>
          <w:color w:val="002060"/>
        </w:rPr>
      </w:pPr>
      <w:r w:rsidRPr="00DD5D1B">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03"/>
        <w:gridCol w:w="385"/>
        <w:gridCol w:w="898"/>
        <w:gridCol w:w="1175"/>
        <w:gridCol w:w="1566"/>
        <w:gridCol w:w="1569"/>
      </w:tblGrid>
      <w:tr w:rsidR="00911FAD" w:rsidRPr="00DD5D1B" w14:paraId="7DEEBEAC"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CCEB48"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6AF728"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9896BD"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DBCF5C"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AF028B"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016DBA"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DB739B"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58437436"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B15C39F" w14:textId="77777777" w:rsidR="00911FAD" w:rsidRPr="00DD5D1B" w:rsidRDefault="00911FAD" w:rsidP="003E415E">
            <w:pPr>
              <w:pStyle w:val="ROWTABELLA"/>
              <w:rPr>
                <w:color w:val="002060"/>
              </w:rPr>
            </w:pPr>
            <w:r w:rsidRPr="00DD5D1B">
              <w:rPr>
                <w:color w:val="002060"/>
              </w:rPr>
              <w:t>FUTSAL PRANDONE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FE88CD" w14:textId="77777777" w:rsidR="00911FAD" w:rsidRPr="00DD5D1B" w:rsidRDefault="00911FAD" w:rsidP="003E415E">
            <w:pPr>
              <w:pStyle w:val="ROWTABELLA"/>
              <w:rPr>
                <w:color w:val="002060"/>
              </w:rPr>
            </w:pPr>
            <w:r w:rsidRPr="00DD5D1B">
              <w:rPr>
                <w:color w:val="002060"/>
              </w:rPr>
              <w:t>PIANDIROSE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BD2D25F" w14:textId="77777777" w:rsidR="00911FAD" w:rsidRPr="00DD5D1B" w:rsidRDefault="00911FAD" w:rsidP="003E415E">
            <w:pPr>
              <w:pStyle w:val="ROWTABELLA"/>
              <w:jc w:val="center"/>
              <w:rPr>
                <w:color w:val="002060"/>
              </w:rPr>
            </w:pPr>
            <w:r w:rsidRPr="00DD5D1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DD85AB" w14:textId="77777777" w:rsidR="00911FAD" w:rsidRPr="00DD5D1B" w:rsidRDefault="00911FAD" w:rsidP="003E415E">
            <w:pPr>
              <w:pStyle w:val="ROWTABELLA"/>
              <w:rPr>
                <w:color w:val="002060"/>
              </w:rPr>
            </w:pPr>
            <w:r w:rsidRPr="00DD5D1B">
              <w:rPr>
                <w:color w:val="002060"/>
              </w:rPr>
              <w:t>06/04/2019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5DAE09" w14:textId="77777777" w:rsidR="00911FAD" w:rsidRPr="00DD5D1B" w:rsidRDefault="00911FAD" w:rsidP="003E415E">
            <w:pPr>
              <w:pStyle w:val="ROWTABELLA"/>
              <w:rPr>
                <w:color w:val="002060"/>
              </w:rPr>
            </w:pPr>
            <w:r w:rsidRPr="00DD5D1B">
              <w:rPr>
                <w:color w:val="002060"/>
              </w:rPr>
              <w:t>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EA82F5" w14:textId="77777777" w:rsidR="00911FAD" w:rsidRPr="00DD5D1B" w:rsidRDefault="00911FAD" w:rsidP="003E415E">
            <w:pPr>
              <w:pStyle w:val="ROWTABELLA"/>
              <w:rPr>
                <w:color w:val="002060"/>
              </w:rPr>
            </w:pPr>
            <w:r w:rsidRPr="00DD5D1B">
              <w:rPr>
                <w:color w:val="002060"/>
              </w:rPr>
              <w:t>MONTEPRANDONE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AEDC3B" w14:textId="77777777" w:rsidR="00911FAD" w:rsidRPr="00DD5D1B" w:rsidRDefault="00911FAD" w:rsidP="003E415E">
            <w:pPr>
              <w:pStyle w:val="ROWTABELLA"/>
              <w:rPr>
                <w:color w:val="002060"/>
              </w:rPr>
            </w:pPr>
            <w:r w:rsidRPr="00DD5D1B">
              <w:rPr>
                <w:color w:val="002060"/>
              </w:rPr>
              <w:t>VIA COLLE GIOIOSO</w:t>
            </w:r>
          </w:p>
        </w:tc>
      </w:tr>
      <w:tr w:rsidR="00911FAD" w:rsidRPr="00DD5D1B" w14:paraId="7DC0B41B"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ECE1EF9" w14:textId="77777777" w:rsidR="00911FAD" w:rsidRPr="00DD5D1B" w:rsidRDefault="00911FAD" w:rsidP="003E415E">
            <w:pPr>
              <w:pStyle w:val="ROWTABELLA"/>
              <w:rPr>
                <w:color w:val="002060"/>
              </w:rPr>
            </w:pPr>
            <w:r w:rsidRPr="00DD5D1B">
              <w:rPr>
                <w:color w:val="002060"/>
              </w:rPr>
              <w:t>FUTSAL 100 TORRI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870AC1" w14:textId="77777777" w:rsidR="00911FAD" w:rsidRPr="00DD5D1B" w:rsidRDefault="00911FAD" w:rsidP="003E415E">
            <w:pPr>
              <w:pStyle w:val="ROWTABELLA"/>
              <w:rPr>
                <w:color w:val="002060"/>
              </w:rPr>
            </w:pPr>
            <w:r w:rsidRPr="00DD5D1B">
              <w:rPr>
                <w:color w:val="002060"/>
              </w:rPr>
              <w:t>CSKA CORRIDONIA C5F</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BB44EDA"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41D8A4" w14:textId="77777777" w:rsidR="00911FAD" w:rsidRPr="00DD5D1B" w:rsidRDefault="00911FAD" w:rsidP="003E415E">
            <w:pPr>
              <w:pStyle w:val="ROWTABELLA"/>
              <w:rPr>
                <w:color w:val="002060"/>
              </w:rPr>
            </w:pPr>
            <w:r w:rsidRPr="00DD5D1B">
              <w:rPr>
                <w:color w:val="002060"/>
              </w:rPr>
              <w:t>07/04/2019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20BE14" w14:textId="77777777" w:rsidR="00911FAD" w:rsidRPr="00DD5D1B" w:rsidRDefault="00911FAD" w:rsidP="003E415E">
            <w:pPr>
              <w:pStyle w:val="ROWTABELLA"/>
              <w:rPr>
                <w:color w:val="002060"/>
              </w:rPr>
            </w:pPr>
            <w:r w:rsidRPr="00DD5D1B">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28EF70" w14:textId="77777777" w:rsidR="00911FAD" w:rsidRPr="00DD5D1B" w:rsidRDefault="00911FAD" w:rsidP="003E415E">
            <w:pPr>
              <w:pStyle w:val="ROWTABELLA"/>
              <w:rPr>
                <w:color w:val="002060"/>
              </w:rPr>
            </w:pPr>
            <w:r w:rsidRPr="00DD5D1B">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76845D" w14:textId="77777777" w:rsidR="00911FAD" w:rsidRPr="00DD5D1B" w:rsidRDefault="00911FAD" w:rsidP="003E415E">
            <w:pPr>
              <w:pStyle w:val="ROWTABELLA"/>
              <w:rPr>
                <w:color w:val="002060"/>
              </w:rPr>
            </w:pPr>
            <w:r w:rsidRPr="00DD5D1B">
              <w:rPr>
                <w:color w:val="002060"/>
              </w:rPr>
              <w:t>LOC.MONTEROCCO VIA A.MANCINI</w:t>
            </w:r>
          </w:p>
        </w:tc>
      </w:tr>
    </w:tbl>
    <w:p w14:paraId="64CA6538" w14:textId="77777777" w:rsidR="00911FAD" w:rsidRPr="00DD5D1B" w:rsidRDefault="00911FAD" w:rsidP="00911FAD">
      <w:pPr>
        <w:pStyle w:val="breakline"/>
        <w:divId w:val="527259509"/>
        <w:rPr>
          <w:color w:val="002060"/>
        </w:rPr>
      </w:pPr>
    </w:p>
    <w:p w14:paraId="439A0776" w14:textId="77777777" w:rsidR="00911FAD" w:rsidRPr="00DD5D1B" w:rsidRDefault="00911FAD" w:rsidP="00911FAD">
      <w:pPr>
        <w:pStyle w:val="TITOLOCAMPIONATO"/>
        <w:shd w:val="clear" w:color="auto" w:fill="CCCCCC"/>
        <w:spacing w:before="80" w:after="40"/>
        <w:divId w:val="527259509"/>
        <w:rPr>
          <w:color w:val="002060"/>
        </w:rPr>
      </w:pPr>
      <w:r w:rsidRPr="00DD5D1B">
        <w:rPr>
          <w:color w:val="002060"/>
        </w:rPr>
        <w:t>UNDER 21 CALCIO A 5 REGIONALE</w:t>
      </w:r>
    </w:p>
    <w:p w14:paraId="071D05D9" w14:textId="77777777" w:rsidR="00911FAD" w:rsidRPr="00DD5D1B" w:rsidRDefault="00911FAD" w:rsidP="00911FAD">
      <w:pPr>
        <w:pStyle w:val="TITOLOPRINC"/>
        <w:divId w:val="527259509"/>
        <w:rPr>
          <w:color w:val="002060"/>
        </w:rPr>
      </w:pPr>
      <w:r w:rsidRPr="00DD5D1B">
        <w:rPr>
          <w:color w:val="002060"/>
        </w:rPr>
        <w:t>RISULTATI</w:t>
      </w:r>
    </w:p>
    <w:p w14:paraId="7F761059" w14:textId="77777777" w:rsidR="00911FAD" w:rsidRPr="00DD5D1B" w:rsidRDefault="00911FAD" w:rsidP="00911FAD">
      <w:pPr>
        <w:pStyle w:val="breakline"/>
        <w:divId w:val="527259509"/>
        <w:rPr>
          <w:color w:val="002060"/>
        </w:rPr>
      </w:pPr>
    </w:p>
    <w:p w14:paraId="6F5E2136" w14:textId="77777777" w:rsidR="00911FAD" w:rsidRPr="00DD5D1B" w:rsidRDefault="00911FAD" w:rsidP="00911FAD">
      <w:pPr>
        <w:pStyle w:val="SOTTOTITOLOCAMPIONATO1"/>
        <w:divId w:val="527259509"/>
        <w:rPr>
          <w:color w:val="002060"/>
        </w:rPr>
      </w:pPr>
      <w:r w:rsidRPr="00DD5D1B">
        <w:rPr>
          <w:color w:val="002060"/>
        </w:rPr>
        <w:t>RISULTATI UFFICIALI GARE DEL 31/03/2019</w:t>
      </w:r>
    </w:p>
    <w:p w14:paraId="092D10A1" w14:textId="77777777" w:rsidR="00911FAD" w:rsidRPr="00DD5D1B" w:rsidRDefault="00911FAD" w:rsidP="00911FAD">
      <w:pPr>
        <w:pStyle w:val="SOTTOTITOLOCAMPIONATO2"/>
        <w:divId w:val="527259509"/>
        <w:rPr>
          <w:color w:val="002060"/>
        </w:rPr>
      </w:pPr>
      <w:r w:rsidRPr="00DD5D1B">
        <w:rPr>
          <w:color w:val="002060"/>
        </w:rPr>
        <w:t>Si trascrivono qui di seguito i risultati ufficiali delle gare disputate</w:t>
      </w:r>
    </w:p>
    <w:p w14:paraId="20E39548" w14:textId="77777777" w:rsidR="00911FAD" w:rsidRPr="00DD5D1B" w:rsidRDefault="00911FAD" w:rsidP="00911FA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11FAD" w:rsidRPr="00DD5D1B" w14:paraId="7EEBA573" w14:textId="77777777" w:rsidTr="00911FA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72FD923C"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E2A5C0" w14:textId="77777777" w:rsidR="00911FAD" w:rsidRPr="00DD5D1B" w:rsidRDefault="00911FAD" w:rsidP="003E415E">
                  <w:pPr>
                    <w:pStyle w:val="HEADERTABELLA"/>
                    <w:rPr>
                      <w:color w:val="002060"/>
                    </w:rPr>
                  </w:pPr>
                  <w:r w:rsidRPr="00DD5D1B">
                    <w:rPr>
                      <w:color w:val="002060"/>
                    </w:rPr>
                    <w:t>GIRONE SF - 1 Giornata - A</w:t>
                  </w:r>
                </w:p>
              </w:tc>
            </w:tr>
            <w:tr w:rsidR="00911FAD" w:rsidRPr="00DD5D1B" w14:paraId="5EB574BD"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4DFFFB0" w14:textId="77777777" w:rsidR="00911FAD" w:rsidRPr="00DD5D1B" w:rsidRDefault="00911FAD" w:rsidP="003E415E">
                  <w:pPr>
                    <w:pStyle w:val="ROWTABELLA"/>
                    <w:rPr>
                      <w:color w:val="002060"/>
                    </w:rPr>
                  </w:pPr>
                  <w:r w:rsidRPr="00DD5D1B">
                    <w:rPr>
                      <w:color w:val="002060"/>
                    </w:rPr>
                    <w:t>INVICTA FUTSAL MACERATA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60A807" w14:textId="77777777" w:rsidR="00911FAD" w:rsidRPr="00DD5D1B" w:rsidRDefault="00911FAD" w:rsidP="003E415E">
                  <w:pPr>
                    <w:pStyle w:val="ROWTABELLA"/>
                    <w:rPr>
                      <w:color w:val="002060"/>
                    </w:rPr>
                  </w:pPr>
                  <w:r w:rsidRPr="00DD5D1B">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1AEB03" w14:textId="77777777" w:rsidR="00911FAD" w:rsidRPr="00DD5D1B" w:rsidRDefault="00911FAD" w:rsidP="003E415E">
                  <w:pPr>
                    <w:pStyle w:val="ROWTABELLA"/>
                    <w:jc w:val="center"/>
                    <w:rPr>
                      <w:color w:val="002060"/>
                    </w:rPr>
                  </w:pPr>
                  <w:r w:rsidRPr="00DD5D1B">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B69D18" w14:textId="77777777" w:rsidR="00911FAD" w:rsidRPr="00DD5D1B" w:rsidRDefault="00911FAD" w:rsidP="003E415E">
                  <w:pPr>
                    <w:pStyle w:val="ROWTABELLA"/>
                    <w:jc w:val="center"/>
                    <w:rPr>
                      <w:color w:val="002060"/>
                    </w:rPr>
                  </w:pPr>
                  <w:r w:rsidRPr="00DD5D1B">
                    <w:rPr>
                      <w:color w:val="002060"/>
                    </w:rPr>
                    <w:t> </w:t>
                  </w:r>
                </w:p>
              </w:tc>
            </w:tr>
            <w:tr w:rsidR="00911FAD" w:rsidRPr="00DD5D1B" w14:paraId="3C84478F"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24C5A63" w14:textId="77777777" w:rsidR="00911FAD" w:rsidRPr="00DD5D1B" w:rsidRDefault="00911FAD" w:rsidP="003E415E">
                  <w:pPr>
                    <w:pStyle w:val="ROWTABELLA"/>
                    <w:rPr>
                      <w:color w:val="002060"/>
                    </w:rPr>
                  </w:pPr>
                  <w:r w:rsidRPr="00DD5D1B">
                    <w:rPr>
                      <w:color w:val="002060"/>
                    </w:rPr>
                    <w:t>(1) OSTRENSE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347F19" w14:textId="77777777" w:rsidR="00911FAD" w:rsidRPr="00DD5D1B" w:rsidRDefault="00911FAD" w:rsidP="003E415E">
                  <w:pPr>
                    <w:pStyle w:val="ROWTABELLA"/>
                    <w:rPr>
                      <w:color w:val="002060"/>
                    </w:rPr>
                  </w:pPr>
                  <w:r w:rsidRPr="00DD5D1B">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FCDB17" w14:textId="77777777" w:rsidR="00911FAD" w:rsidRPr="00DD5D1B" w:rsidRDefault="00911FAD" w:rsidP="003E415E">
                  <w:pPr>
                    <w:pStyle w:val="ROWTABELLA"/>
                    <w:jc w:val="center"/>
                    <w:rPr>
                      <w:color w:val="002060"/>
                    </w:rPr>
                  </w:pPr>
                  <w:r w:rsidRPr="00DD5D1B">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6DE8AF" w14:textId="77777777" w:rsidR="00911FAD" w:rsidRPr="00DD5D1B" w:rsidRDefault="00911FAD" w:rsidP="003E415E">
                  <w:pPr>
                    <w:pStyle w:val="ROWTABELLA"/>
                    <w:jc w:val="center"/>
                    <w:rPr>
                      <w:color w:val="002060"/>
                    </w:rPr>
                  </w:pPr>
                  <w:r w:rsidRPr="00DD5D1B">
                    <w:rPr>
                      <w:color w:val="002060"/>
                    </w:rPr>
                    <w:t> </w:t>
                  </w:r>
                </w:p>
              </w:tc>
            </w:tr>
            <w:tr w:rsidR="00911FAD" w:rsidRPr="00DD5D1B" w14:paraId="306FF813" w14:textId="77777777" w:rsidTr="003E415E">
              <w:tc>
                <w:tcPr>
                  <w:tcW w:w="4700" w:type="dxa"/>
                  <w:gridSpan w:val="4"/>
                  <w:tcBorders>
                    <w:top w:val="nil"/>
                    <w:left w:val="nil"/>
                    <w:bottom w:val="nil"/>
                    <w:right w:val="nil"/>
                  </w:tcBorders>
                  <w:tcMar>
                    <w:top w:w="20" w:type="dxa"/>
                    <w:left w:w="20" w:type="dxa"/>
                    <w:bottom w:w="20" w:type="dxa"/>
                    <w:right w:w="20" w:type="dxa"/>
                  </w:tcMar>
                  <w:vAlign w:val="center"/>
                </w:tcPr>
                <w:p w14:paraId="39BA0574" w14:textId="77777777" w:rsidR="00911FAD" w:rsidRPr="00DD5D1B" w:rsidRDefault="00911FAD" w:rsidP="003E415E">
                  <w:pPr>
                    <w:pStyle w:val="ROWTABELLA"/>
                    <w:rPr>
                      <w:color w:val="002060"/>
                    </w:rPr>
                  </w:pPr>
                  <w:r w:rsidRPr="00DD5D1B">
                    <w:rPr>
                      <w:color w:val="002060"/>
                    </w:rPr>
                    <w:t>(1) - disputata il 30/03/2019</w:t>
                  </w:r>
                </w:p>
              </w:tc>
            </w:tr>
          </w:tbl>
          <w:p w14:paraId="528CCEF0" w14:textId="77777777" w:rsidR="00911FAD" w:rsidRPr="00DD5D1B" w:rsidRDefault="00911FAD" w:rsidP="003E415E">
            <w:pPr>
              <w:rPr>
                <w:color w:val="002060"/>
              </w:rPr>
            </w:pPr>
          </w:p>
        </w:tc>
      </w:tr>
    </w:tbl>
    <w:p w14:paraId="31372BEF" w14:textId="77777777" w:rsidR="00911FAD" w:rsidRPr="00DD5D1B" w:rsidRDefault="00911FAD" w:rsidP="00911FAD">
      <w:pPr>
        <w:pStyle w:val="breakline"/>
        <w:divId w:val="527259509"/>
        <w:rPr>
          <w:color w:val="002060"/>
        </w:rPr>
      </w:pPr>
    </w:p>
    <w:p w14:paraId="2C9D2CBE" w14:textId="77777777" w:rsidR="00911FAD" w:rsidRPr="00DD5D1B" w:rsidRDefault="00911FAD" w:rsidP="00911FAD">
      <w:pPr>
        <w:pStyle w:val="breakline"/>
        <w:divId w:val="527259509"/>
        <w:rPr>
          <w:color w:val="002060"/>
        </w:rPr>
      </w:pPr>
    </w:p>
    <w:p w14:paraId="24CA425A" w14:textId="77777777" w:rsidR="00911FAD" w:rsidRPr="00DD5D1B" w:rsidRDefault="00911FAD" w:rsidP="00911FAD">
      <w:pPr>
        <w:pStyle w:val="TITOLOPRINC"/>
        <w:divId w:val="527259509"/>
        <w:rPr>
          <w:color w:val="002060"/>
        </w:rPr>
      </w:pPr>
      <w:r w:rsidRPr="00DD5D1B">
        <w:rPr>
          <w:color w:val="002060"/>
        </w:rPr>
        <w:t>GIUDICE SPORTIVO</w:t>
      </w:r>
    </w:p>
    <w:p w14:paraId="7E603B8D" w14:textId="77777777" w:rsidR="00911FAD" w:rsidRPr="00DD5D1B" w:rsidRDefault="00911FAD" w:rsidP="00911FAD">
      <w:pPr>
        <w:pStyle w:val="diffida"/>
        <w:divId w:val="527259509"/>
        <w:rPr>
          <w:color w:val="002060"/>
        </w:rPr>
      </w:pPr>
      <w:r w:rsidRPr="00DD5D1B">
        <w:rPr>
          <w:color w:val="002060"/>
        </w:rPr>
        <w:t>Il Giudice Sportivo, Avv. Claudio Romagnoli, nella seduta del 03/04/2019, ha adottato le decisioni che di seguito integralmente si riportano:</w:t>
      </w:r>
    </w:p>
    <w:p w14:paraId="4CD98DA7" w14:textId="77777777" w:rsidR="00911FAD" w:rsidRPr="00DD5D1B" w:rsidRDefault="00911FAD" w:rsidP="00911FAD">
      <w:pPr>
        <w:pStyle w:val="titolo10"/>
        <w:divId w:val="527259509"/>
        <w:rPr>
          <w:color w:val="002060"/>
        </w:rPr>
      </w:pPr>
      <w:r w:rsidRPr="00DD5D1B">
        <w:rPr>
          <w:color w:val="002060"/>
        </w:rPr>
        <w:t xml:space="preserve">GARE DEL 30/ 3/2019 </w:t>
      </w:r>
    </w:p>
    <w:p w14:paraId="511C1C34" w14:textId="77777777" w:rsidR="00911FAD" w:rsidRPr="00DD5D1B" w:rsidRDefault="00911FAD" w:rsidP="00911FAD">
      <w:pPr>
        <w:pStyle w:val="titolo7a"/>
        <w:divId w:val="527259509"/>
        <w:rPr>
          <w:color w:val="002060"/>
        </w:rPr>
      </w:pPr>
      <w:r w:rsidRPr="00DD5D1B">
        <w:rPr>
          <w:color w:val="002060"/>
        </w:rPr>
        <w:t xml:space="preserve">PROVVEDIMENTI DISCIPLINARI </w:t>
      </w:r>
    </w:p>
    <w:p w14:paraId="3E72DD3E" w14:textId="77777777" w:rsidR="00911FAD" w:rsidRPr="00DD5D1B" w:rsidRDefault="00911FAD" w:rsidP="00911FAD">
      <w:pPr>
        <w:pStyle w:val="TITOLO7B"/>
        <w:divId w:val="527259509"/>
        <w:rPr>
          <w:color w:val="002060"/>
        </w:rPr>
      </w:pPr>
      <w:r w:rsidRPr="00DD5D1B">
        <w:rPr>
          <w:color w:val="002060"/>
        </w:rPr>
        <w:t xml:space="preserve">In base alle risultanze degli atti ufficiali sono state deliberate le seguenti sanzioni disciplinari. </w:t>
      </w:r>
    </w:p>
    <w:p w14:paraId="579E7202" w14:textId="77777777" w:rsidR="00911FAD" w:rsidRPr="00DD5D1B" w:rsidRDefault="00911FAD" w:rsidP="00911FAD">
      <w:pPr>
        <w:pStyle w:val="titolo3"/>
        <w:divId w:val="527259509"/>
        <w:rPr>
          <w:color w:val="002060"/>
        </w:rPr>
      </w:pPr>
      <w:r w:rsidRPr="00DD5D1B">
        <w:rPr>
          <w:color w:val="002060"/>
        </w:rPr>
        <w:t xml:space="preserve">A CARICO CALCIATORI ESPULSI DAL CAMPO </w:t>
      </w:r>
    </w:p>
    <w:p w14:paraId="74889270" w14:textId="77777777" w:rsidR="00911FAD" w:rsidRPr="00DD5D1B" w:rsidRDefault="00911FAD" w:rsidP="00911FAD">
      <w:pPr>
        <w:pStyle w:val="titolo20"/>
        <w:divId w:val="527259509"/>
        <w:rPr>
          <w:color w:val="002060"/>
        </w:rPr>
      </w:pPr>
      <w:r w:rsidRPr="00DD5D1B">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359B91A3" w14:textId="77777777" w:rsidTr="00911FAD">
        <w:trPr>
          <w:divId w:val="527259509"/>
        </w:trPr>
        <w:tc>
          <w:tcPr>
            <w:tcW w:w="2200" w:type="dxa"/>
            <w:tcMar>
              <w:top w:w="20" w:type="dxa"/>
              <w:left w:w="20" w:type="dxa"/>
              <w:bottom w:w="20" w:type="dxa"/>
              <w:right w:w="20" w:type="dxa"/>
            </w:tcMar>
            <w:vAlign w:val="center"/>
          </w:tcPr>
          <w:p w14:paraId="3666B91E" w14:textId="77777777" w:rsidR="00911FAD" w:rsidRPr="00DD5D1B" w:rsidRDefault="00911FAD" w:rsidP="003E415E">
            <w:pPr>
              <w:pStyle w:val="movimento"/>
              <w:rPr>
                <w:color w:val="002060"/>
              </w:rPr>
            </w:pPr>
            <w:r w:rsidRPr="00DD5D1B">
              <w:rPr>
                <w:color w:val="002060"/>
              </w:rPr>
              <w:t>SERPICELLI GIANLUCA</w:t>
            </w:r>
          </w:p>
        </w:tc>
        <w:tc>
          <w:tcPr>
            <w:tcW w:w="2200" w:type="dxa"/>
            <w:tcMar>
              <w:top w:w="20" w:type="dxa"/>
              <w:left w:w="20" w:type="dxa"/>
              <w:bottom w:w="20" w:type="dxa"/>
              <w:right w:w="20" w:type="dxa"/>
            </w:tcMar>
            <w:vAlign w:val="center"/>
          </w:tcPr>
          <w:p w14:paraId="1DD87311" w14:textId="77777777" w:rsidR="00911FAD" w:rsidRPr="00DD5D1B" w:rsidRDefault="00911FAD" w:rsidP="003E415E">
            <w:pPr>
              <w:pStyle w:val="movimento2"/>
              <w:rPr>
                <w:color w:val="002060"/>
              </w:rPr>
            </w:pPr>
            <w:r w:rsidRPr="00DD5D1B">
              <w:rPr>
                <w:color w:val="002060"/>
              </w:rPr>
              <w:t xml:space="preserve">(AUDAX 1970 S.ANGELO) </w:t>
            </w:r>
          </w:p>
        </w:tc>
        <w:tc>
          <w:tcPr>
            <w:tcW w:w="800" w:type="dxa"/>
            <w:tcMar>
              <w:top w:w="20" w:type="dxa"/>
              <w:left w:w="20" w:type="dxa"/>
              <w:bottom w:w="20" w:type="dxa"/>
              <w:right w:w="20" w:type="dxa"/>
            </w:tcMar>
            <w:vAlign w:val="center"/>
          </w:tcPr>
          <w:p w14:paraId="13C30B60"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3C981E31"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32CB201C" w14:textId="77777777" w:rsidR="00911FAD" w:rsidRPr="00DD5D1B" w:rsidRDefault="00911FAD" w:rsidP="003E415E">
            <w:pPr>
              <w:pStyle w:val="movimento2"/>
              <w:rPr>
                <w:color w:val="002060"/>
              </w:rPr>
            </w:pPr>
            <w:r w:rsidRPr="00DD5D1B">
              <w:rPr>
                <w:color w:val="002060"/>
              </w:rPr>
              <w:t> </w:t>
            </w:r>
          </w:p>
        </w:tc>
      </w:tr>
    </w:tbl>
    <w:p w14:paraId="2C2EEE49" w14:textId="77777777" w:rsidR="00911FAD" w:rsidRPr="00DD5D1B" w:rsidRDefault="00911FAD" w:rsidP="00911FAD">
      <w:pPr>
        <w:pStyle w:val="titolo3"/>
        <w:divId w:val="527259509"/>
        <w:rPr>
          <w:color w:val="002060"/>
        </w:rPr>
      </w:pPr>
      <w:r w:rsidRPr="00DD5D1B">
        <w:rPr>
          <w:color w:val="002060"/>
        </w:rPr>
        <w:t xml:space="preserve">A CARICO CALCIATORI NON ESPULSI DAL CAMPO </w:t>
      </w:r>
    </w:p>
    <w:p w14:paraId="1F7838B8" w14:textId="77777777" w:rsidR="00911FAD" w:rsidRPr="00DD5D1B" w:rsidRDefault="00911FAD" w:rsidP="00911FAD">
      <w:pPr>
        <w:pStyle w:val="titolo20"/>
        <w:divId w:val="527259509"/>
        <w:rPr>
          <w:color w:val="002060"/>
        </w:rPr>
      </w:pPr>
      <w:r w:rsidRPr="00DD5D1B">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28666159" w14:textId="77777777" w:rsidTr="00911FAD">
        <w:trPr>
          <w:divId w:val="527259509"/>
        </w:trPr>
        <w:tc>
          <w:tcPr>
            <w:tcW w:w="2200" w:type="dxa"/>
            <w:tcMar>
              <w:top w:w="20" w:type="dxa"/>
              <w:left w:w="20" w:type="dxa"/>
              <w:bottom w:w="20" w:type="dxa"/>
              <w:right w:w="20" w:type="dxa"/>
            </w:tcMar>
            <w:vAlign w:val="center"/>
          </w:tcPr>
          <w:p w14:paraId="6224A848" w14:textId="77777777" w:rsidR="00911FAD" w:rsidRPr="00DD5D1B" w:rsidRDefault="00911FAD" w:rsidP="003E415E">
            <w:pPr>
              <w:pStyle w:val="movimento"/>
              <w:rPr>
                <w:color w:val="002060"/>
              </w:rPr>
            </w:pPr>
            <w:r w:rsidRPr="00DD5D1B">
              <w:rPr>
                <w:color w:val="002060"/>
              </w:rPr>
              <w:t>LIBERATI LORENZO</w:t>
            </w:r>
          </w:p>
        </w:tc>
        <w:tc>
          <w:tcPr>
            <w:tcW w:w="2200" w:type="dxa"/>
            <w:tcMar>
              <w:top w:w="20" w:type="dxa"/>
              <w:left w:w="20" w:type="dxa"/>
              <w:bottom w:w="20" w:type="dxa"/>
              <w:right w:w="20" w:type="dxa"/>
            </w:tcMar>
            <w:vAlign w:val="center"/>
          </w:tcPr>
          <w:p w14:paraId="3358D043" w14:textId="77777777" w:rsidR="00911FAD" w:rsidRPr="00DD5D1B" w:rsidRDefault="00911FAD" w:rsidP="003E415E">
            <w:pPr>
              <w:pStyle w:val="movimento2"/>
              <w:rPr>
                <w:color w:val="002060"/>
              </w:rPr>
            </w:pPr>
            <w:r w:rsidRPr="00DD5D1B">
              <w:rPr>
                <w:color w:val="002060"/>
              </w:rPr>
              <w:t xml:space="preserve">(AUDAX 1970 S.ANGELO) </w:t>
            </w:r>
          </w:p>
        </w:tc>
        <w:tc>
          <w:tcPr>
            <w:tcW w:w="800" w:type="dxa"/>
            <w:tcMar>
              <w:top w:w="20" w:type="dxa"/>
              <w:left w:w="20" w:type="dxa"/>
              <w:bottom w:w="20" w:type="dxa"/>
              <w:right w:w="20" w:type="dxa"/>
            </w:tcMar>
            <w:vAlign w:val="center"/>
          </w:tcPr>
          <w:p w14:paraId="713A68B6"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8D00E2B"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10BC71CC" w14:textId="77777777" w:rsidR="00911FAD" w:rsidRPr="00DD5D1B" w:rsidRDefault="00911FAD" w:rsidP="003E415E">
            <w:pPr>
              <w:pStyle w:val="movimento2"/>
              <w:rPr>
                <w:color w:val="002060"/>
              </w:rPr>
            </w:pPr>
            <w:r w:rsidRPr="00DD5D1B">
              <w:rPr>
                <w:color w:val="002060"/>
              </w:rPr>
              <w:t> </w:t>
            </w:r>
          </w:p>
        </w:tc>
      </w:tr>
    </w:tbl>
    <w:p w14:paraId="7AB15CAF" w14:textId="77777777" w:rsidR="00911FAD" w:rsidRPr="00DD5D1B" w:rsidRDefault="00911FAD" w:rsidP="00911FAD">
      <w:pPr>
        <w:pStyle w:val="titolo20"/>
        <w:divId w:val="527259509"/>
        <w:rPr>
          <w:color w:val="002060"/>
        </w:rPr>
      </w:pPr>
      <w:r w:rsidRPr="00DD5D1B">
        <w:rPr>
          <w:color w:val="002060"/>
        </w:rPr>
        <w:lastRenderedPageBreak/>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7E5B7C83" w14:textId="77777777" w:rsidTr="00911FAD">
        <w:trPr>
          <w:divId w:val="527259509"/>
        </w:trPr>
        <w:tc>
          <w:tcPr>
            <w:tcW w:w="2200" w:type="dxa"/>
            <w:tcMar>
              <w:top w:w="20" w:type="dxa"/>
              <w:left w:w="20" w:type="dxa"/>
              <w:bottom w:w="20" w:type="dxa"/>
              <w:right w:w="20" w:type="dxa"/>
            </w:tcMar>
            <w:vAlign w:val="center"/>
          </w:tcPr>
          <w:p w14:paraId="013D9F1D" w14:textId="77777777" w:rsidR="00911FAD" w:rsidRPr="00DD5D1B" w:rsidRDefault="00911FAD" w:rsidP="003E415E">
            <w:pPr>
              <w:pStyle w:val="movimento"/>
              <w:rPr>
                <w:color w:val="002060"/>
              </w:rPr>
            </w:pPr>
            <w:r w:rsidRPr="00DD5D1B">
              <w:rPr>
                <w:color w:val="002060"/>
              </w:rPr>
              <w:t>CAPOMAGI VITTORIO ALBERT</w:t>
            </w:r>
          </w:p>
        </w:tc>
        <w:tc>
          <w:tcPr>
            <w:tcW w:w="2200" w:type="dxa"/>
            <w:tcMar>
              <w:top w:w="20" w:type="dxa"/>
              <w:left w:w="20" w:type="dxa"/>
              <w:bottom w:w="20" w:type="dxa"/>
              <w:right w:w="20" w:type="dxa"/>
            </w:tcMar>
            <w:vAlign w:val="center"/>
          </w:tcPr>
          <w:p w14:paraId="340DC0A0" w14:textId="77777777" w:rsidR="00911FAD" w:rsidRPr="00DD5D1B" w:rsidRDefault="00911FAD" w:rsidP="003E415E">
            <w:pPr>
              <w:pStyle w:val="movimento2"/>
              <w:rPr>
                <w:color w:val="002060"/>
              </w:rPr>
            </w:pPr>
            <w:r w:rsidRPr="00DD5D1B">
              <w:rPr>
                <w:color w:val="002060"/>
              </w:rPr>
              <w:t xml:space="preserve">(AUDAX 1970 S.ANGELO) </w:t>
            </w:r>
          </w:p>
        </w:tc>
        <w:tc>
          <w:tcPr>
            <w:tcW w:w="800" w:type="dxa"/>
            <w:tcMar>
              <w:top w:w="20" w:type="dxa"/>
              <w:left w:w="20" w:type="dxa"/>
              <w:bottom w:w="20" w:type="dxa"/>
              <w:right w:w="20" w:type="dxa"/>
            </w:tcMar>
            <w:vAlign w:val="center"/>
          </w:tcPr>
          <w:p w14:paraId="0EA39099"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33EEEDB9"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7022B3E0" w14:textId="77777777" w:rsidR="00911FAD" w:rsidRPr="00DD5D1B" w:rsidRDefault="00911FAD" w:rsidP="003E415E">
            <w:pPr>
              <w:pStyle w:val="movimento2"/>
              <w:rPr>
                <w:color w:val="002060"/>
              </w:rPr>
            </w:pPr>
            <w:r w:rsidRPr="00DD5D1B">
              <w:rPr>
                <w:color w:val="002060"/>
              </w:rPr>
              <w:t> </w:t>
            </w:r>
          </w:p>
        </w:tc>
      </w:tr>
    </w:tbl>
    <w:p w14:paraId="16C4B7FC" w14:textId="77777777" w:rsidR="00911FAD" w:rsidRPr="00DD5D1B" w:rsidRDefault="00911FAD" w:rsidP="00911FAD">
      <w:pPr>
        <w:pStyle w:val="titolo20"/>
        <w:divId w:val="527259509"/>
        <w:rPr>
          <w:color w:val="002060"/>
        </w:rPr>
      </w:pPr>
      <w:r w:rsidRPr="00DD5D1B">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6C2048FB" w14:textId="77777777" w:rsidTr="00911FAD">
        <w:trPr>
          <w:divId w:val="527259509"/>
        </w:trPr>
        <w:tc>
          <w:tcPr>
            <w:tcW w:w="2200" w:type="dxa"/>
            <w:tcMar>
              <w:top w:w="20" w:type="dxa"/>
              <w:left w:w="20" w:type="dxa"/>
              <w:bottom w:w="20" w:type="dxa"/>
              <w:right w:w="20" w:type="dxa"/>
            </w:tcMar>
            <w:vAlign w:val="center"/>
          </w:tcPr>
          <w:p w14:paraId="13D304E8" w14:textId="77777777" w:rsidR="00911FAD" w:rsidRPr="00DD5D1B" w:rsidRDefault="00911FAD" w:rsidP="003E415E">
            <w:pPr>
              <w:pStyle w:val="movimento"/>
              <w:rPr>
                <w:color w:val="002060"/>
              </w:rPr>
            </w:pPr>
            <w:r w:rsidRPr="00DD5D1B">
              <w:rPr>
                <w:color w:val="002060"/>
              </w:rPr>
              <w:t>CERIONI DAMIANO</w:t>
            </w:r>
          </w:p>
        </w:tc>
        <w:tc>
          <w:tcPr>
            <w:tcW w:w="2200" w:type="dxa"/>
            <w:tcMar>
              <w:top w:w="20" w:type="dxa"/>
              <w:left w:w="20" w:type="dxa"/>
              <w:bottom w:w="20" w:type="dxa"/>
              <w:right w:w="20" w:type="dxa"/>
            </w:tcMar>
            <w:vAlign w:val="center"/>
          </w:tcPr>
          <w:p w14:paraId="21700143" w14:textId="77777777" w:rsidR="00911FAD" w:rsidRPr="00DD5D1B" w:rsidRDefault="00911FAD" w:rsidP="003E415E">
            <w:pPr>
              <w:pStyle w:val="movimento2"/>
              <w:rPr>
                <w:color w:val="002060"/>
              </w:rPr>
            </w:pPr>
            <w:r w:rsidRPr="00DD5D1B">
              <w:rPr>
                <w:color w:val="002060"/>
              </w:rPr>
              <w:t xml:space="preserve">(OSTRENSE) </w:t>
            </w:r>
          </w:p>
        </w:tc>
        <w:tc>
          <w:tcPr>
            <w:tcW w:w="800" w:type="dxa"/>
            <w:tcMar>
              <w:top w:w="20" w:type="dxa"/>
              <w:left w:w="20" w:type="dxa"/>
              <w:bottom w:w="20" w:type="dxa"/>
              <w:right w:w="20" w:type="dxa"/>
            </w:tcMar>
            <w:vAlign w:val="center"/>
          </w:tcPr>
          <w:p w14:paraId="60ED3E08"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087198D1"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09005096" w14:textId="77777777" w:rsidR="00911FAD" w:rsidRPr="00DD5D1B" w:rsidRDefault="00911FAD" w:rsidP="003E415E">
            <w:pPr>
              <w:pStyle w:val="movimento2"/>
              <w:rPr>
                <w:color w:val="002060"/>
              </w:rPr>
            </w:pPr>
            <w:r w:rsidRPr="00DD5D1B">
              <w:rPr>
                <w:color w:val="002060"/>
              </w:rPr>
              <w:t> </w:t>
            </w:r>
          </w:p>
        </w:tc>
      </w:tr>
    </w:tbl>
    <w:p w14:paraId="2D9CB1C2" w14:textId="77777777" w:rsidR="00911FAD" w:rsidRPr="00DD5D1B" w:rsidRDefault="00911FAD" w:rsidP="00911FAD">
      <w:pPr>
        <w:pStyle w:val="titolo10"/>
        <w:divId w:val="527259509"/>
        <w:rPr>
          <w:color w:val="002060"/>
        </w:rPr>
      </w:pPr>
      <w:r w:rsidRPr="00DD5D1B">
        <w:rPr>
          <w:color w:val="002060"/>
        </w:rPr>
        <w:t xml:space="preserve">GARE DEL 31/ 3/2019 </w:t>
      </w:r>
    </w:p>
    <w:p w14:paraId="6F5C1A98" w14:textId="77777777" w:rsidR="00911FAD" w:rsidRPr="00DD5D1B" w:rsidRDefault="00911FAD" w:rsidP="00911FAD">
      <w:pPr>
        <w:pStyle w:val="titolo7a"/>
        <w:divId w:val="527259509"/>
        <w:rPr>
          <w:color w:val="002060"/>
        </w:rPr>
      </w:pPr>
      <w:r w:rsidRPr="00DD5D1B">
        <w:rPr>
          <w:color w:val="002060"/>
        </w:rPr>
        <w:t xml:space="preserve">PROVVEDIMENTI DISCIPLINARI </w:t>
      </w:r>
    </w:p>
    <w:p w14:paraId="3B751F1F" w14:textId="77777777" w:rsidR="00911FAD" w:rsidRPr="00DD5D1B" w:rsidRDefault="00911FAD" w:rsidP="00911FAD">
      <w:pPr>
        <w:pStyle w:val="TITOLO7B"/>
        <w:divId w:val="527259509"/>
        <w:rPr>
          <w:color w:val="002060"/>
        </w:rPr>
      </w:pPr>
      <w:r w:rsidRPr="00DD5D1B">
        <w:rPr>
          <w:color w:val="002060"/>
        </w:rPr>
        <w:t xml:space="preserve">In base alle risultanze degli atti ufficiali sono state deliberate le seguenti sanzioni disciplinari. </w:t>
      </w:r>
    </w:p>
    <w:p w14:paraId="1737C34D" w14:textId="77777777" w:rsidR="00911FAD" w:rsidRPr="00DD5D1B" w:rsidRDefault="00911FAD" w:rsidP="00911FAD">
      <w:pPr>
        <w:pStyle w:val="titolo3"/>
        <w:divId w:val="527259509"/>
        <w:rPr>
          <w:color w:val="002060"/>
        </w:rPr>
      </w:pPr>
      <w:r w:rsidRPr="00DD5D1B">
        <w:rPr>
          <w:color w:val="002060"/>
        </w:rPr>
        <w:t xml:space="preserve">A CARICO DI SOCIETA' </w:t>
      </w:r>
    </w:p>
    <w:p w14:paraId="514C2F0C" w14:textId="77777777" w:rsidR="00911FAD" w:rsidRPr="00DD5D1B" w:rsidRDefault="00911FAD" w:rsidP="00911FAD">
      <w:pPr>
        <w:pStyle w:val="titolo20"/>
        <w:divId w:val="527259509"/>
        <w:rPr>
          <w:color w:val="002060"/>
        </w:rPr>
      </w:pPr>
      <w:r w:rsidRPr="00DD5D1B">
        <w:rPr>
          <w:color w:val="002060"/>
        </w:rPr>
        <w:t xml:space="preserve">AMMENDA </w:t>
      </w:r>
    </w:p>
    <w:p w14:paraId="72B5C389" w14:textId="77777777" w:rsidR="00911FAD" w:rsidRPr="00DD5D1B" w:rsidRDefault="00911FAD" w:rsidP="00911FAD">
      <w:pPr>
        <w:pStyle w:val="diffida"/>
        <w:spacing w:before="80" w:beforeAutospacing="0" w:after="40" w:afterAutospacing="0"/>
        <w:jc w:val="left"/>
        <w:divId w:val="527259509"/>
        <w:rPr>
          <w:color w:val="002060"/>
        </w:rPr>
      </w:pPr>
      <w:r w:rsidRPr="00DD5D1B">
        <w:rPr>
          <w:color w:val="002060"/>
        </w:rPr>
        <w:t xml:space="preserve">Euro 160,00 INVICTA FUTSAL MACERATA </w:t>
      </w:r>
      <w:r w:rsidRPr="00DD5D1B">
        <w:rPr>
          <w:color w:val="002060"/>
        </w:rPr>
        <w:br/>
        <w:t xml:space="preserve">Per aver la propria tifoseria durante tutta la gara offeso e minacciato la squadra avversaria. </w:t>
      </w:r>
    </w:p>
    <w:p w14:paraId="421B595A" w14:textId="77777777" w:rsidR="00911FAD" w:rsidRPr="00DD5D1B" w:rsidRDefault="00911FAD" w:rsidP="00911FAD">
      <w:pPr>
        <w:pStyle w:val="titolo3"/>
        <w:divId w:val="527259509"/>
        <w:rPr>
          <w:color w:val="002060"/>
        </w:rPr>
      </w:pPr>
      <w:r w:rsidRPr="00DD5D1B">
        <w:rPr>
          <w:color w:val="002060"/>
        </w:rPr>
        <w:t xml:space="preserve">A CARICO CALCIATORI ESPULSI DAL CAMPO </w:t>
      </w:r>
    </w:p>
    <w:p w14:paraId="2E3FB1D4" w14:textId="77777777" w:rsidR="00911FAD" w:rsidRPr="00DD5D1B" w:rsidRDefault="00911FAD" w:rsidP="00911FAD">
      <w:pPr>
        <w:pStyle w:val="titolo20"/>
        <w:divId w:val="527259509"/>
        <w:rPr>
          <w:color w:val="002060"/>
        </w:rPr>
      </w:pPr>
      <w:r w:rsidRPr="00DD5D1B">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1866259A" w14:textId="77777777" w:rsidTr="00911FAD">
        <w:trPr>
          <w:divId w:val="527259509"/>
        </w:trPr>
        <w:tc>
          <w:tcPr>
            <w:tcW w:w="2200" w:type="dxa"/>
            <w:tcMar>
              <w:top w:w="20" w:type="dxa"/>
              <w:left w:w="20" w:type="dxa"/>
              <w:bottom w:w="20" w:type="dxa"/>
              <w:right w:w="20" w:type="dxa"/>
            </w:tcMar>
            <w:vAlign w:val="center"/>
          </w:tcPr>
          <w:p w14:paraId="5C95ED94" w14:textId="77777777" w:rsidR="00911FAD" w:rsidRPr="00DD5D1B" w:rsidRDefault="00911FAD" w:rsidP="003E415E">
            <w:pPr>
              <w:pStyle w:val="movimento"/>
              <w:rPr>
                <w:color w:val="002060"/>
              </w:rPr>
            </w:pPr>
            <w:r w:rsidRPr="00DD5D1B">
              <w:rPr>
                <w:color w:val="002060"/>
              </w:rPr>
              <w:t>GIRONACCI DIEGO</w:t>
            </w:r>
          </w:p>
        </w:tc>
        <w:tc>
          <w:tcPr>
            <w:tcW w:w="2200" w:type="dxa"/>
            <w:tcMar>
              <w:top w:w="20" w:type="dxa"/>
              <w:left w:w="20" w:type="dxa"/>
              <w:bottom w:w="20" w:type="dxa"/>
              <w:right w:w="20" w:type="dxa"/>
            </w:tcMar>
            <w:vAlign w:val="center"/>
          </w:tcPr>
          <w:p w14:paraId="7EC81F41" w14:textId="77777777" w:rsidR="00911FAD" w:rsidRPr="00DD5D1B" w:rsidRDefault="00911FAD" w:rsidP="003E415E">
            <w:pPr>
              <w:pStyle w:val="movimento2"/>
              <w:rPr>
                <w:color w:val="002060"/>
              </w:rPr>
            </w:pPr>
            <w:r w:rsidRPr="00DD5D1B">
              <w:rPr>
                <w:color w:val="002060"/>
              </w:rPr>
              <w:t xml:space="preserve">(U.MANDOLESI CALCIO) </w:t>
            </w:r>
          </w:p>
        </w:tc>
        <w:tc>
          <w:tcPr>
            <w:tcW w:w="800" w:type="dxa"/>
            <w:tcMar>
              <w:top w:w="20" w:type="dxa"/>
              <w:left w:w="20" w:type="dxa"/>
              <w:bottom w:w="20" w:type="dxa"/>
              <w:right w:w="20" w:type="dxa"/>
            </w:tcMar>
            <w:vAlign w:val="center"/>
          </w:tcPr>
          <w:p w14:paraId="5E63EE4F"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3ABA238B"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11F252FB" w14:textId="77777777" w:rsidR="00911FAD" w:rsidRPr="00DD5D1B" w:rsidRDefault="00911FAD" w:rsidP="003E415E">
            <w:pPr>
              <w:pStyle w:val="movimento2"/>
              <w:rPr>
                <w:color w:val="002060"/>
              </w:rPr>
            </w:pPr>
            <w:r w:rsidRPr="00DD5D1B">
              <w:rPr>
                <w:color w:val="002060"/>
              </w:rPr>
              <w:t> </w:t>
            </w:r>
          </w:p>
        </w:tc>
      </w:tr>
    </w:tbl>
    <w:p w14:paraId="21BD4430" w14:textId="77777777" w:rsidR="00911FAD" w:rsidRPr="00DD5D1B" w:rsidRDefault="00911FAD" w:rsidP="00911FAD">
      <w:pPr>
        <w:pStyle w:val="breakline"/>
        <w:divId w:val="527259509"/>
        <w:rPr>
          <w:color w:val="002060"/>
        </w:rPr>
      </w:pPr>
    </w:p>
    <w:p w14:paraId="74EDA499" w14:textId="77777777" w:rsidR="00911FAD" w:rsidRPr="00DD5D1B" w:rsidRDefault="00911FAD" w:rsidP="00911FAD">
      <w:pPr>
        <w:pStyle w:val="Nessunaspaziatura"/>
        <w:divId w:val="527259509"/>
        <w:rPr>
          <w:rFonts w:ascii="Arial" w:hAnsi="Arial" w:cs="Arial"/>
          <w:noProof/>
          <w:color w:val="002060"/>
          <w:lang w:eastAsia="it-IT"/>
        </w:rPr>
      </w:pP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t>F.to IL GIUDICE SPORTIVO</w:t>
      </w:r>
    </w:p>
    <w:p w14:paraId="5BD08681" w14:textId="77777777" w:rsidR="00911FAD" w:rsidRPr="00DD5D1B" w:rsidRDefault="00911FAD" w:rsidP="00911FAD">
      <w:pPr>
        <w:pStyle w:val="Nessunaspaziatura"/>
        <w:divId w:val="527259509"/>
        <w:rPr>
          <w:rFonts w:ascii="Arial" w:hAnsi="Arial" w:cs="Arial"/>
          <w:noProof/>
          <w:color w:val="002060"/>
          <w:lang w:eastAsia="it-IT"/>
        </w:rPr>
      </w:pPr>
      <w:r w:rsidRPr="00DD5D1B">
        <w:rPr>
          <w:rFonts w:ascii="Arial" w:hAnsi="Arial" w:cs="Arial"/>
          <w:noProof/>
          <w:color w:val="002060"/>
          <w:lang w:eastAsia="it-IT"/>
        </w:rPr>
        <w:t xml:space="preserve"> </w:t>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t xml:space="preserve">   </w:t>
      </w:r>
      <w:r w:rsidRPr="00DD5D1B">
        <w:rPr>
          <w:rFonts w:ascii="Arial" w:hAnsi="Arial" w:cs="Arial"/>
          <w:noProof/>
          <w:color w:val="002060"/>
          <w:lang w:eastAsia="it-IT"/>
        </w:rPr>
        <w:tab/>
        <w:t xml:space="preserve">       Claudio Romagnoli</w:t>
      </w:r>
    </w:p>
    <w:p w14:paraId="69C4E5B1" w14:textId="77777777" w:rsidR="00911FAD" w:rsidRPr="00DD5D1B" w:rsidRDefault="00911FAD" w:rsidP="00911FAD">
      <w:pPr>
        <w:pStyle w:val="TITOLOPRINC"/>
        <w:divId w:val="527259509"/>
        <w:rPr>
          <w:color w:val="002060"/>
        </w:rPr>
      </w:pPr>
      <w:r w:rsidRPr="00DD5D1B">
        <w:rPr>
          <w:color w:val="002060"/>
        </w:rPr>
        <w:t>PROGRAMMA GARE</w:t>
      </w:r>
    </w:p>
    <w:p w14:paraId="41ACA78B" w14:textId="77777777" w:rsidR="00911FAD" w:rsidRPr="00DD5D1B" w:rsidRDefault="00911FAD" w:rsidP="00911FAD">
      <w:pPr>
        <w:pStyle w:val="SOTTOTITOLOCAMPIONATO1"/>
        <w:divId w:val="527259509"/>
        <w:rPr>
          <w:color w:val="002060"/>
        </w:rPr>
      </w:pPr>
      <w:r w:rsidRPr="00DD5D1B">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911FAD" w:rsidRPr="00DD5D1B" w14:paraId="1DC49DD5"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A45D16"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93C373"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BDDDEF"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F7D46C"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9CE85C"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8AE2F2"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3134D4"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05DFAC4D"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AE7AEC0" w14:textId="77777777" w:rsidR="00911FAD" w:rsidRPr="00DD5D1B" w:rsidRDefault="00911FAD" w:rsidP="003E415E">
            <w:pPr>
              <w:pStyle w:val="ROWTABELLA"/>
              <w:rPr>
                <w:color w:val="002060"/>
              </w:rPr>
            </w:pPr>
            <w:r w:rsidRPr="00DD5D1B">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27C255" w14:textId="77777777" w:rsidR="00911FAD" w:rsidRPr="00DD5D1B" w:rsidRDefault="00911FAD" w:rsidP="003E415E">
            <w:pPr>
              <w:pStyle w:val="ROWTABELLA"/>
              <w:rPr>
                <w:color w:val="002060"/>
              </w:rPr>
            </w:pPr>
            <w:r w:rsidRPr="00DD5D1B">
              <w:rPr>
                <w:color w:val="002060"/>
              </w:rPr>
              <w:t>OSTRENSE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15714C4" w14:textId="77777777" w:rsidR="00911FAD" w:rsidRPr="00DD5D1B" w:rsidRDefault="00911FAD" w:rsidP="003E415E">
            <w:pPr>
              <w:pStyle w:val="ROWTABELLA"/>
              <w:jc w:val="center"/>
              <w:rPr>
                <w:color w:val="002060"/>
              </w:rPr>
            </w:pPr>
            <w:r w:rsidRPr="00DD5D1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C46D89" w14:textId="77777777" w:rsidR="00911FAD" w:rsidRPr="00DD5D1B" w:rsidRDefault="00911FAD" w:rsidP="003E415E">
            <w:pPr>
              <w:pStyle w:val="ROWTABELLA"/>
              <w:rPr>
                <w:color w:val="002060"/>
              </w:rPr>
            </w:pPr>
            <w:r w:rsidRPr="00DD5D1B">
              <w:rPr>
                <w:color w:val="002060"/>
              </w:rPr>
              <w:t>06/04/2019 17:45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AADB71" w14:textId="77777777" w:rsidR="00911FAD" w:rsidRPr="00DD5D1B" w:rsidRDefault="00911FAD" w:rsidP="003E415E">
            <w:pPr>
              <w:pStyle w:val="ROWTABELLA"/>
              <w:rPr>
                <w:color w:val="002060"/>
              </w:rPr>
            </w:pPr>
            <w:r w:rsidRPr="00DD5D1B">
              <w:rPr>
                <w:color w:val="002060"/>
              </w:rPr>
              <w:t>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B13A25" w14:textId="77777777" w:rsidR="00911FAD" w:rsidRPr="00DD5D1B" w:rsidRDefault="00911FAD" w:rsidP="003E415E">
            <w:pPr>
              <w:pStyle w:val="ROWTABELLA"/>
              <w:rPr>
                <w:color w:val="002060"/>
              </w:rPr>
            </w:pPr>
            <w:r w:rsidRPr="00DD5D1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106AD7" w14:textId="77777777" w:rsidR="00911FAD" w:rsidRPr="00DD5D1B" w:rsidRDefault="00911FAD" w:rsidP="003E415E">
            <w:pPr>
              <w:pStyle w:val="ROWTABELLA"/>
              <w:rPr>
                <w:color w:val="002060"/>
              </w:rPr>
            </w:pPr>
            <w:r w:rsidRPr="00DD5D1B">
              <w:rPr>
                <w:color w:val="002060"/>
              </w:rPr>
              <w:t>VIA ANTONIO ROSMINI 22/B</w:t>
            </w:r>
          </w:p>
        </w:tc>
      </w:tr>
      <w:tr w:rsidR="00911FAD" w:rsidRPr="00DD5D1B" w14:paraId="6E9FAB9D"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0E1B28D" w14:textId="77777777" w:rsidR="00911FAD" w:rsidRPr="00DD5D1B" w:rsidRDefault="00911FAD" w:rsidP="003E415E">
            <w:pPr>
              <w:pStyle w:val="ROWTABELLA"/>
              <w:rPr>
                <w:color w:val="002060"/>
              </w:rPr>
            </w:pPr>
            <w:r w:rsidRPr="00DD5D1B">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8BCE59" w14:textId="77777777" w:rsidR="00911FAD" w:rsidRPr="00DD5D1B" w:rsidRDefault="00911FAD" w:rsidP="003E415E">
            <w:pPr>
              <w:pStyle w:val="ROWTABELLA"/>
              <w:rPr>
                <w:color w:val="002060"/>
              </w:rPr>
            </w:pPr>
            <w:r w:rsidRPr="00DD5D1B">
              <w:rPr>
                <w:color w:val="002060"/>
              </w:rPr>
              <w:t>INVICTA FUTSAL MACERATA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7780161"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D99FEE" w14:textId="77777777" w:rsidR="00911FAD" w:rsidRPr="00DD5D1B" w:rsidRDefault="00911FAD" w:rsidP="003E415E">
            <w:pPr>
              <w:pStyle w:val="ROWTABELLA"/>
              <w:rPr>
                <w:color w:val="002060"/>
              </w:rPr>
            </w:pPr>
            <w:r w:rsidRPr="00DD5D1B">
              <w:rPr>
                <w:color w:val="002060"/>
              </w:rPr>
              <w:t>07/04/2019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D9686B" w14:textId="77777777" w:rsidR="00911FAD" w:rsidRPr="00DD5D1B" w:rsidRDefault="00911FAD" w:rsidP="003E415E">
            <w:pPr>
              <w:pStyle w:val="ROWTABELLA"/>
              <w:rPr>
                <w:color w:val="002060"/>
              </w:rPr>
            </w:pPr>
            <w:r w:rsidRPr="00DD5D1B">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87AD8E" w14:textId="77777777" w:rsidR="00911FAD" w:rsidRPr="00DD5D1B" w:rsidRDefault="00911FAD" w:rsidP="003E415E">
            <w:pPr>
              <w:pStyle w:val="ROWTABELLA"/>
              <w:rPr>
                <w:color w:val="002060"/>
              </w:rPr>
            </w:pPr>
            <w:r w:rsidRPr="00DD5D1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1A14DF" w14:textId="77777777" w:rsidR="00911FAD" w:rsidRPr="00DD5D1B" w:rsidRDefault="00911FAD" w:rsidP="003E415E">
            <w:pPr>
              <w:pStyle w:val="ROWTABELLA"/>
              <w:rPr>
                <w:color w:val="002060"/>
              </w:rPr>
            </w:pPr>
            <w:r w:rsidRPr="00DD5D1B">
              <w:rPr>
                <w:color w:val="002060"/>
              </w:rPr>
              <w:t>VIA DELLE REGIONI, 8</w:t>
            </w:r>
          </w:p>
        </w:tc>
      </w:tr>
    </w:tbl>
    <w:p w14:paraId="7E87A8DB" w14:textId="77777777" w:rsidR="00911FAD" w:rsidRPr="00DD5D1B" w:rsidRDefault="00911FAD" w:rsidP="00911FAD">
      <w:pPr>
        <w:pStyle w:val="breakline"/>
        <w:divId w:val="527259509"/>
        <w:rPr>
          <w:color w:val="002060"/>
        </w:rPr>
      </w:pPr>
    </w:p>
    <w:p w14:paraId="3565DF75" w14:textId="77777777" w:rsidR="00911FAD" w:rsidRPr="00DD5D1B" w:rsidRDefault="00911FAD" w:rsidP="00911FAD">
      <w:pPr>
        <w:pStyle w:val="breakline"/>
        <w:divId w:val="527259509"/>
        <w:rPr>
          <w:color w:val="002060"/>
        </w:rPr>
      </w:pPr>
    </w:p>
    <w:p w14:paraId="203A55C3" w14:textId="77777777" w:rsidR="00911FAD" w:rsidRPr="00DD5D1B" w:rsidRDefault="00911FAD" w:rsidP="00911FAD">
      <w:pPr>
        <w:pStyle w:val="TITOLOCAMPIONATO"/>
        <w:shd w:val="clear" w:color="auto" w:fill="CCCCCC"/>
        <w:spacing w:before="80" w:after="40"/>
        <w:divId w:val="527259509"/>
        <w:rPr>
          <w:color w:val="002060"/>
        </w:rPr>
      </w:pPr>
      <w:r w:rsidRPr="00DD5D1B">
        <w:rPr>
          <w:color w:val="002060"/>
        </w:rPr>
        <w:t>UNDER 19 CALCIO A 5 REGIONALE</w:t>
      </w:r>
    </w:p>
    <w:p w14:paraId="78F8CD8A" w14:textId="77777777" w:rsidR="00911FAD" w:rsidRPr="00DD5D1B" w:rsidRDefault="00911FAD" w:rsidP="00911FAD">
      <w:pPr>
        <w:pStyle w:val="TITOLOPRINC"/>
        <w:divId w:val="527259509"/>
        <w:rPr>
          <w:color w:val="002060"/>
        </w:rPr>
      </w:pPr>
      <w:r w:rsidRPr="00DD5D1B">
        <w:rPr>
          <w:color w:val="002060"/>
        </w:rPr>
        <w:t>VARIAZIONI AL PROGRAMMA GARE</w:t>
      </w:r>
    </w:p>
    <w:p w14:paraId="7BF20DB5" w14:textId="77777777" w:rsidR="00911FAD" w:rsidRPr="00DD5D1B" w:rsidRDefault="00911FAD" w:rsidP="00911FAD">
      <w:pPr>
        <w:pStyle w:val="Corpodeltesto21"/>
        <w:divId w:val="527259509"/>
        <w:rPr>
          <w:rFonts w:ascii="Arial" w:hAnsi="Arial" w:cs="Arial"/>
          <w:b/>
          <w:color w:val="002060"/>
          <w:sz w:val="22"/>
          <w:szCs w:val="22"/>
          <w:u w:val="single"/>
        </w:rPr>
      </w:pPr>
      <w:r w:rsidRPr="00DD5D1B">
        <w:rPr>
          <w:rFonts w:ascii="Arial" w:hAnsi="Arial" w:cs="Arial"/>
          <w:b/>
          <w:color w:val="002060"/>
          <w:sz w:val="22"/>
          <w:szCs w:val="22"/>
          <w:u w:val="single"/>
        </w:rPr>
        <w:t>SEMIFINALI</w:t>
      </w:r>
    </w:p>
    <w:p w14:paraId="1004CC39" w14:textId="77777777" w:rsidR="00911FAD" w:rsidRPr="00DD5D1B" w:rsidRDefault="00911FAD" w:rsidP="00911FAD">
      <w:pPr>
        <w:pStyle w:val="Corpodeltesto21"/>
        <w:divId w:val="527259509"/>
        <w:rPr>
          <w:rFonts w:ascii="Arial" w:hAnsi="Arial" w:cs="Arial"/>
          <w:color w:val="002060"/>
          <w:sz w:val="22"/>
          <w:szCs w:val="22"/>
        </w:rPr>
      </w:pPr>
    </w:p>
    <w:p w14:paraId="231B56BD"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b/>
          <w:i/>
          <w:color w:val="002060"/>
          <w:sz w:val="22"/>
          <w:szCs w:val="22"/>
        </w:rPr>
        <w:t>GARA DI RITORNO</w:t>
      </w:r>
    </w:p>
    <w:p w14:paraId="6ADB54B1" w14:textId="77777777" w:rsidR="00911FAD" w:rsidRPr="00DD5D1B" w:rsidRDefault="00911FAD" w:rsidP="00911FAD">
      <w:pPr>
        <w:pStyle w:val="Corpodeltesto21"/>
        <w:divId w:val="527259509"/>
        <w:rPr>
          <w:rFonts w:ascii="Arial" w:hAnsi="Arial" w:cs="Arial"/>
          <w:color w:val="002060"/>
          <w:sz w:val="22"/>
          <w:szCs w:val="22"/>
        </w:rPr>
      </w:pPr>
    </w:p>
    <w:p w14:paraId="7B4D07CD"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color w:val="002060"/>
          <w:sz w:val="22"/>
          <w:szCs w:val="22"/>
        </w:rPr>
        <w:t xml:space="preserve">La gara </w:t>
      </w:r>
      <w:r w:rsidRPr="00DD5D1B">
        <w:rPr>
          <w:rFonts w:ascii="Arial" w:hAnsi="Arial" w:cs="Arial"/>
          <w:b/>
          <w:color w:val="002060"/>
          <w:sz w:val="22"/>
          <w:szCs w:val="22"/>
        </w:rPr>
        <w:t xml:space="preserve">PIETRALACROCE 73 – SPORTLAND </w:t>
      </w:r>
      <w:r w:rsidRPr="00DD5D1B">
        <w:rPr>
          <w:rFonts w:ascii="Arial" w:hAnsi="Arial" w:cs="Arial"/>
          <w:color w:val="002060"/>
          <w:sz w:val="22"/>
          <w:szCs w:val="22"/>
        </w:rPr>
        <w:t xml:space="preserve">sarà disputata </w:t>
      </w:r>
      <w:r w:rsidRPr="00DD5D1B">
        <w:rPr>
          <w:rFonts w:ascii="Arial" w:hAnsi="Arial" w:cs="Arial"/>
          <w:b/>
          <w:color w:val="002060"/>
          <w:sz w:val="22"/>
          <w:szCs w:val="22"/>
        </w:rPr>
        <w:t>LUNEDI’ 08/04/2019</w:t>
      </w:r>
      <w:r w:rsidRPr="00DD5D1B">
        <w:rPr>
          <w:rFonts w:ascii="Arial" w:hAnsi="Arial" w:cs="Arial"/>
          <w:color w:val="002060"/>
          <w:sz w:val="22"/>
          <w:szCs w:val="22"/>
        </w:rPr>
        <w:t xml:space="preserve"> alle </w:t>
      </w:r>
      <w:r w:rsidRPr="00DD5D1B">
        <w:rPr>
          <w:rFonts w:ascii="Arial" w:hAnsi="Arial" w:cs="Arial"/>
          <w:b/>
          <w:color w:val="002060"/>
          <w:sz w:val="22"/>
          <w:szCs w:val="22"/>
        </w:rPr>
        <w:t>ore 20:00</w:t>
      </w:r>
      <w:r w:rsidRPr="00DD5D1B">
        <w:rPr>
          <w:rFonts w:ascii="Arial" w:hAnsi="Arial" w:cs="Arial"/>
          <w:color w:val="002060"/>
          <w:sz w:val="22"/>
          <w:szCs w:val="22"/>
        </w:rPr>
        <w:t>,</w:t>
      </w:r>
      <w:r w:rsidRPr="00DD5D1B">
        <w:rPr>
          <w:rFonts w:ascii="Arial" w:hAnsi="Arial" w:cs="Arial"/>
          <w:b/>
          <w:color w:val="002060"/>
          <w:sz w:val="22"/>
          <w:szCs w:val="22"/>
        </w:rPr>
        <w:t xml:space="preserve"> </w:t>
      </w:r>
      <w:r w:rsidRPr="00DD5D1B">
        <w:rPr>
          <w:rFonts w:ascii="Arial" w:hAnsi="Arial" w:cs="Arial"/>
          <w:color w:val="002060"/>
          <w:sz w:val="22"/>
          <w:szCs w:val="22"/>
        </w:rPr>
        <w:t>stesso campo.</w:t>
      </w:r>
    </w:p>
    <w:p w14:paraId="55314D44" w14:textId="77777777" w:rsidR="00911FAD" w:rsidRPr="00DD5D1B" w:rsidRDefault="00911FAD" w:rsidP="00911FAD">
      <w:pPr>
        <w:pStyle w:val="TITOLOPRINC"/>
        <w:divId w:val="527259509"/>
        <w:rPr>
          <w:color w:val="002060"/>
        </w:rPr>
      </w:pPr>
      <w:r w:rsidRPr="00DD5D1B">
        <w:rPr>
          <w:color w:val="002060"/>
        </w:rPr>
        <w:t>RISULTATI</w:t>
      </w:r>
    </w:p>
    <w:p w14:paraId="5F6E050A" w14:textId="77777777" w:rsidR="00911FAD" w:rsidRPr="00DD5D1B" w:rsidRDefault="00911FAD" w:rsidP="00911FAD">
      <w:pPr>
        <w:pStyle w:val="breakline"/>
        <w:divId w:val="527259509"/>
        <w:rPr>
          <w:color w:val="002060"/>
        </w:rPr>
      </w:pPr>
    </w:p>
    <w:p w14:paraId="1AC43A96" w14:textId="77777777" w:rsidR="00911FAD" w:rsidRPr="00DD5D1B" w:rsidRDefault="00911FAD" w:rsidP="00911FAD">
      <w:pPr>
        <w:pStyle w:val="SOTTOTITOLOCAMPIONATO1"/>
        <w:divId w:val="527259509"/>
        <w:rPr>
          <w:color w:val="002060"/>
        </w:rPr>
      </w:pPr>
      <w:r w:rsidRPr="00DD5D1B">
        <w:rPr>
          <w:color w:val="002060"/>
        </w:rPr>
        <w:lastRenderedPageBreak/>
        <w:t>RISULTATI UFFICIALI GARE DEL 31/03/2019</w:t>
      </w:r>
    </w:p>
    <w:p w14:paraId="750839D2" w14:textId="77777777" w:rsidR="00911FAD" w:rsidRPr="00DD5D1B" w:rsidRDefault="00911FAD" w:rsidP="00911FAD">
      <w:pPr>
        <w:pStyle w:val="SOTTOTITOLOCAMPIONATO2"/>
        <w:divId w:val="527259509"/>
        <w:rPr>
          <w:color w:val="002060"/>
        </w:rPr>
      </w:pPr>
      <w:r w:rsidRPr="00DD5D1B">
        <w:rPr>
          <w:color w:val="002060"/>
        </w:rPr>
        <w:t>Si trascrivono qui di seguito i risultati ufficiali delle gare disputate</w:t>
      </w:r>
    </w:p>
    <w:p w14:paraId="579F295F" w14:textId="77777777" w:rsidR="00911FAD" w:rsidRPr="00DD5D1B" w:rsidRDefault="00911FAD" w:rsidP="00911FA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11FAD" w:rsidRPr="00DD5D1B" w14:paraId="17AF4513" w14:textId="77777777" w:rsidTr="00911FA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5C468AD1"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02F390" w14:textId="77777777" w:rsidR="00911FAD" w:rsidRPr="00DD5D1B" w:rsidRDefault="00911FAD" w:rsidP="003E415E">
                  <w:pPr>
                    <w:pStyle w:val="HEADERTABELLA"/>
                    <w:rPr>
                      <w:color w:val="002060"/>
                    </w:rPr>
                  </w:pPr>
                  <w:r w:rsidRPr="00DD5D1B">
                    <w:rPr>
                      <w:color w:val="002060"/>
                    </w:rPr>
                    <w:t>GIRONE SF - 1 Giornata - A</w:t>
                  </w:r>
                </w:p>
              </w:tc>
            </w:tr>
            <w:tr w:rsidR="00911FAD" w:rsidRPr="00DD5D1B" w14:paraId="75AAA3F8"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94853E9" w14:textId="77777777" w:rsidR="00911FAD" w:rsidRPr="00DD5D1B" w:rsidRDefault="00911FAD" w:rsidP="003E415E">
                  <w:pPr>
                    <w:pStyle w:val="ROWTABELLA"/>
                    <w:rPr>
                      <w:color w:val="002060"/>
                    </w:rPr>
                  </w:pPr>
                  <w:r w:rsidRPr="00DD5D1B">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C7DF46" w14:textId="77777777" w:rsidR="00911FAD" w:rsidRPr="00DD5D1B" w:rsidRDefault="00911FAD" w:rsidP="003E415E">
                  <w:pPr>
                    <w:pStyle w:val="ROWTABELLA"/>
                    <w:rPr>
                      <w:color w:val="002060"/>
                    </w:rPr>
                  </w:pPr>
                  <w:r w:rsidRPr="00DD5D1B">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CD3ACD" w14:textId="77777777" w:rsidR="00911FAD" w:rsidRPr="00DD5D1B" w:rsidRDefault="00911FAD" w:rsidP="003E415E">
                  <w:pPr>
                    <w:pStyle w:val="ROWTABELLA"/>
                    <w:jc w:val="center"/>
                    <w:rPr>
                      <w:color w:val="002060"/>
                    </w:rPr>
                  </w:pPr>
                  <w:r w:rsidRPr="00DD5D1B">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55910F" w14:textId="77777777" w:rsidR="00911FAD" w:rsidRPr="00DD5D1B" w:rsidRDefault="00911FAD" w:rsidP="003E415E">
                  <w:pPr>
                    <w:pStyle w:val="ROWTABELLA"/>
                    <w:jc w:val="center"/>
                    <w:rPr>
                      <w:color w:val="002060"/>
                    </w:rPr>
                  </w:pPr>
                  <w:r w:rsidRPr="00DD5D1B">
                    <w:rPr>
                      <w:color w:val="002060"/>
                    </w:rPr>
                    <w:t> </w:t>
                  </w:r>
                </w:p>
              </w:tc>
            </w:tr>
            <w:tr w:rsidR="00911FAD" w:rsidRPr="00DD5D1B" w14:paraId="3F6C2C5D"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E6151CA" w14:textId="77777777" w:rsidR="00911FAD" w:rsidRPr="00DD5D1B" w:rsidRDefault="00911FAD" w:rsidP="003E415E">
                  <w:pPr>
                    <w:pStyle w:val="ROWTABELLA"/>
                    <w:rPr>
                      <w:color w:val="002060"/>
                    </w:rPr>
                  </w:pPr>
                  <w:r w:rsidRPr="00DD5D1B">
                    <w:rPr>
                      <w:color w:val="002060"/>
                    </w:rPr>
                    <w:t>(1) 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8B6D0D" w14:textId="77777777" w:rsidR="00911FAD" w:rsidRPr="00DD5D1B" w:rsidRDefault="00911FAD" w:rsidP="003E415E">
                  <w:pPr>
                    <w:pStyle w:val="ROWTABELLA"/>
                    <w:rPr>
                      <w:color w:val="002060"/>
                    </w:rPr>
                  </w:pPr>
                  <w:r w:rsidRPr="00DD5D1B">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E36E2F" w14:textId="77777777" w:rsidR="00911FAD" w:rsidRPr="00DD5D1B" w:rsidRDefault="00911FAD" w:rsidP="003E415E">
                  <w:pPr>
                    <w:pStyle w:val="ROWTABELLA"/>
                    <w:jc w:val="center"/>
                    <w:rPr>
                      <w:color w:val="002060"/>
                    </w:rPr>
                  </w:pPr>
                  <w:r w:rsidRPr="00DD5D1B">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06A81C" w14:textId="77777777" w:rsidR="00911FAD" w:rsidRPr="00DD5D1B" w:rsidRDefault="00911FAD" w:rsidP="003E415E">
                  <w:pPr>
                    <w:pStyle w:val="ROWTABELLA"/>
                    <w:jc w:val="center"/>
                    <w:rPr>
                      <w:color w:val="002060"/>
                    </w:rPr>
                  </w:pPr>
                  <w:r w:rsidRPr="00DD5D1B">
                    <w:rPr>
                      <w:color w:val="002060"/>
                    </w:rPr>
                    <w:t> </w:t>
                  </w:r>
                </w:p>
              </w:tc>
            </w:tr>
            <w:tr w:rsidR="00911FAD" w:rsidRPr="00DD5D1B" w14:paraId="6917E8B1" w14:textId="77777777" w:rsidTr="003E415E">
              <w:tc>
                <w:tcPr>
                  <w:tcW w:w="4700" w:type="dxa"/>
                  <w:gridSpan w:val="4"/>
                  <w:tcBorders>
                    <w:top w:val="nil"/>
                    <w:left w:val="nil"/>
                    <w:bottom w:val="nil"/>
                    <w:right w:val="nil"/>
                  </w:tcBorders>
                  <w:tcMar>
                    <w:top w:w="20" w:type="dxa"/>
                    <w:left w:w="20" w:type="dxa"/>
                    <w:bottom w:w="20" w:type="dxa"/>
                    <w:right w:w="20" w:type="dxa"/>
                  </w:tcMar>
                  <w:vAlign w:val="center"/>
                </w:tcPr>
                <w:p w14:paraId="33EEBEBB" w14:textId="77777777" w:rsidR="00911FAD" w:rsidRPr="00DD5D1B" w:rsidRDefault="00911FAD" w:rsidP="003E415E">
                  <w:pPr>
                    <w:pStyle w:val="ROWTABELLA"/>
                    <w:rPr>
                      <w:color w:val="002060"/>
                    </w:rPr>
                  </w:pPr>
                  <w:r w:rsidRPr="00DD5D1B">
                    <w:rPr>
                      <w:color w:val="002060"/>
                    </w:rPr>
                    <w:t>(1) - disputata il 30/03/2019</w:t>
                  </w:r>
                </w:p>
              </w:tc>
            </w:tr>
          </w:tbl>
          <w:p w14:paraId="5546C98F" w14:textId="77777777" w:rsidR="00911FAD" w:rsidRPr="00DD5D1B" w:rsidRDefault="00911FAD" w:rsidP="003E415E">
            <w:pPr>
              <w:rPr>
                <w:color w:val="002060"/>
              </w:rPr>
            </w:pPr>
          </w:p>
        </w:tc>
      </w:tr>
    </w:tbl>
    <w:p w14:paraId="39F9A060" w14:textId="77777777" w:rsidR="00911FAD" w:rsidRPr="00DD5D1B" w:rsidRDefault="00911FAD" w:rsidP="00911FAD">
      <w:pPr>
        <w:pStyle w:val="breakline"/>
        <w:divId w:val="527259509"/>
        <w:rPr>
          <w:color w:val="002060"/>
        </w:rPr>
      </w:pPr>
    </w:p>
    <w:p w14:paraId="388A5EBD" w14:textId="77777777" w:rsidR="00911FAD" w:rsidRPr="00DD5D1B" w:rsidRDefault="00911FAD" w:rsidP="00911FAD">
      <w:pPr>
        <w:pStyle w:val="breakline"/>
        <w:divId w:val="527259509"/>
        <w:rPr>
          <w:color w:val="002060"/>
        </w:rPr>
      </w:pPr>
    </w:p>
    <w:p w14:paraId="2F6146A9" w14:textId="77777777" w:rsidR="00911FAD" w:rsidRPr="00DD5D1B" w:rsidRDefault="00911FAD" w:rsidP="00911FAD">
      <w:pPr>
        <w:pStyle w:val="TITOLOPRINC"/>
        <w:divId w:val="527259509"/>
        <w:rPr>
          <w:color w:val="002060"/>
        </w:rPr>
      </w:pPr>
      <w:r w:rsidRPr="00DD5D1B">
        <w:rPr>
          <w:color w:val="002060"/>
        </w:rPr>
        <w:t>GIUDICE SPORTIVO</w:t>
      </w:r>
    </w:p>
    <w:p w14:paraId="41E09E9B" w14:textId="77777777" w:rsidR="00911FAD" w:rsidRPr="00DD5D1B" w:rsidRDefault="00911FAD" w:rsidP="00911FAD">
      <w:pPr>
        <w:pStyle w:val="diffida"/>
        <w:divId w:val="527259509"/>
        <w:rPr>
          <w:color w:val="002060"/>
        </w:rPr>
      </w:pPr>
      <w:r w:rsidRPr="00DD5D1B">
        <w:rPr>
          <w:color w:val="002060"/>
        </w:rPr>
        <w:t>Il Giudice Sportivo, Avv. Claudio Romagnoli, nella seduta del 03/04/2019, ha adottato le decisioni che di seguito integralmente si riportano:</w:t>
      </w:r>
    </w:p>
    <w:p w14:paraId="613178A6" w14:textId="77777777" w:rsidR="00911FAD" w:rsidRPr="00DD5D1B" w:rsidRDefault="00911FAD" w:rsidP="00911FAD">
      <w:pPr>
        <w:pStyle w:val="titolo10"/>
        <w:divId w:val="527259509"/>
        <w:rPr>
          <w:color w:val="002060"/>
        </w:rPr>
      </w:pPr>
      <w:r w:rsidRPr="00DD5D1B">
        <w:rPr>
          <w:color w:val="002060"/>
        </w:rPr>
        <w:t xml:space="preserve">GARE DEL 30/ 3/2019 </w:t>
      </w:r>
    </w:p>
    <w:p w14:paraId="41EE5810" w14:textId="77777777" w:rsidR="00911FAD" w:rsidRPr="00DD5D1B" w:rsidRDefault="00911FAD" w:rsidP="00911FAD">
      <w:pPr>
        <w:pStyle w:val="titolo7a"/>
        <w:divId w:val="527259509"/>
        <w:rPr>
          <w:color w:val="002060"/>
        </w:rPr>
      </w:pPr>
      <w:r w:rsidRPr="00DD5D1B">
        <w:rPr>
          <w:color w:val="002060"/>
        </w:rPr>
        <w:t xml:space="preserve">PROVVEDIMENTI DISCIPLINARI </w:t>
      </w:r>
    </w:p>
    <w:p w14:paraId="6FB53CE5" w14:textId="77777777" w:rsidR="00911FAD" w:rsidRPr="00DD5D1B" w:rsidRDefault="00911FAD" w:rsidP="00911FAD">
      <w:pPr>
        <w:pStyle w:val="TITOLO7B"/>
        <w:divId w:val="527259509"/>
        <w:rPr>
          <w:color w:val="002060"/>
        </w:rPr>
      </w:pPr>
      <w:r w:rsidRPr="00DD5D1B">
        <w:rPr>
          <w:color w:val="002060"/>
        </w:rPr>
        <w:t xml:space="preserve">In base alle risultanze degli atti ufficiali sono state deliberate le seguenti sanzioni disciplinari. </w:t>
      </w:r>
    </w:p>
    <w:p w14:paraId="16EE0A4A" w14:textId="77777777" w:rsidR="00911FAD" w:rsidRPr="00DD5D1B" w:rsidRDefault="00911FAD" w:rsidP="00911FAD">
      <w:pPr>
        <w:pStyle w:val="titolo3"/>
        <w:divId w:val="527259509"/>
        <w:rPr>
          <w:color w:val="002060"/>
        </w:rPr>
      </w:pPr>
      <w:r w:rsidRPr="00DD5D1B">
        <w:rPr>
          <w:color w:val="002060"/>
        </w:rPr>
        <w:t xml:space="preserve">A CARICO CALCIATORI ESPULSI DAL CAMPO </w:t>
      </w:r>
    </w:p>
    <w:p w14:paraId="450D7E57" w14:textId="77777777" w:rsidR="00911FAD" w:rsidRPr="00DD5D1B" w:rsidRDefault="00911FAD" w:rsidP="00911FAD">
      <w:pPr>
        <w:pStyle w:val="titolo20"/>
        <w:divId w:val="527259509"/>
        <w:rPr>
          <w:color w:val="002060"/>
        </w:rPr>
      </w:pPr>
      <w:r w:rsidRPr="00DD5D1B">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516D8273" w14:textId="77777777" w:rsidTr="00911FAD">
        <w:trPr>
          <w:divId w:val="527259509"/>
        </w:trPr>
        <w:tc>
          <w:tcPr>
            <w:tcW w:w="2200" w:type="dxa"/>
            <w:tcMar>
              <w:top w:w="20" w:type="dxa"/>
              <w:left w:w="20" w:type="dxa"/>
              <w:bottom w:w="20" w:type="dxa"/>
              <w:right w:w="20" w:type="dxa"/>
            </w:tcMar>
            <w:vAlign w:val="center"/>
          </w:tcPr>
          <w:p w14:paraId="31B4B80F" w14:textId="77777777" w:rsidR="00911FAD" w:rsidRPr="00DD5D1B" w:rsidRDefault="00911FAD" w:rsidP="003E415E">
            <w:pPr>
              <w:pStyle w:val="movimento"/>
              <w:rPr>
                <w:color w:val="002060"/>
              </w:rPr>
            </w:pPr>
            <w:r w:rsidRPr="00DD5D1B">
              <w:rPr>
                <w:color w:val="002060"/>
              </w:rPr>
              <w:t>DELLAFELICE EDOARDO</w:t>
            </w:r>
          </w:p>
        </w:tc>
        <w:tc>
          <w:tcPr>
            <w:tcW w:w="2200" w:type="dxa"/>
            <w:tcMar>
              <w:top w:w="20" w:type="dxa"/>
              <w:left w:w="20" w:type="dxa"/>
              <w:bottom w:w="20" w:type="dxa"/>
              <w:right w:w="20" w:type="dxa"/>
            </w:tcMar>
            <w:vAlign w:val="center"/>
          </w:tcPr>
          <w:p w14:paraId="7D05D2DD" w14:textId="77777777" w:rsidR="00911FAD" w:rsidRPr="00DD5D1B" w:rsidRDefault="00911FAD" w:rsidP="003E415E">
            <w:pPr>
              <w:pStyle w:val="movimento2"/>
              <w:rPr>
                <w:color w:val="002060"/>
              </w:rPr>
            </w:pPr>
            <w:r w:rsidRPr="00DD5D1B">
              <w:rPr>
                <w:color w:val="002060"/>
              </w:rPr>
              <w:t xml:space="preserve">(SPORTLAND) </w:t>
            </w:r>
          </w:p>
        </w:tc>
        <w:tc>
          <w:tcPr>
            <w:tcW w:w="800" w:type="dxa"/>
            <w:tcMar>
              <w:top w:w="20" w:type="dxa"/>
              <w:left w:w="20" w:type="dxa"/>
              <w:bottom w:w="20" w:type="dxa"/>
              <w:right w:w="20" w:type="dxa"/>
            </w:tcMar>
            <w:vAlign w:val="center"/>
          </w:tcPr>
          <w:p w14:paraId="63776A0F"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772CB25D"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08C38FBA" w14:textId="77777777" w:rsidR="00911FAD" w:rsidRPr="00DD5D1B" w:rsidRDefault="00911FAD" w:rsidP="003E415E">
            <w:pPr>
              <w:pStyle w:val="movimento2"/>
              <w:rPr>
                <w:color w:val="002060"/>
              </w:rPr>
            </w:pPr>
            <w:r w:rsidRPr="00DD5D1B">
              <w:rPr>
                <w:color w:val="002060"/>
              </w:rPr>
              <w:t> </w:t>
            </w:r>
          </w:p>
        </w:tc>
      </w:tr>
    </w:tbl>
    <w:p w14:paraId="7132523C" w14:textId="77777777" w:rsidR="00911FAD" w:rsidRPr="00DD5D1B" w:rsidRDefault="00911FAD" w:rsidP="00911FAD">
      <w:pPr>
        <w:pStyle w:val="diffida"/>
        <w:spacing w:before="80" w:beforeAutospacing="0" w:after="40" w:afterAutospacing="0"/>
        <w:divId w:val="527259509"/>
        <w:rPr>
          <w:color w:val="002060"/>
        </w:rPr>
      </w:pPr>
      <w:r w:rsidRPr="00DD5D1B">
        <w:rPr>
          <w:color w:val="002060"/>
        </w:rPr>
        <w:t xml:space="preserve">Per aver rivolto durante la gara ripetute frasi offensive al direttore di gara. </w:t>
      </w:r>
    </w:p>
    <w:p w14:paraId="3289CD8C" w14:textId="77777777" w:rsidR="00911FAD" w:rsidRPr="00DD5D1B" w:rsidRDefault="00911FAD" w:rsidP="00911FAD">
      <w:pPr>
        <w:pStyle w:val="titolo3"/>
        <w:divId w:val="527259509"/>
        <w:rPr>
          <w:color w:val="002060"/>
        </w:rPr>
      </w:pPr>
      <w:r w:rsidRPr="00DD5D1B">
        <w:rPr>
          <w:color w:val="002060"/>
        </w:rPr>
        <w:t xml:space="preserve">A CARICO CALCIATORI NON ESPULSI DAL CAMPO </w:t>
      </w:r>
    </w:p>
    <w:p w14:paraId="6B9F302D" w14:textId="77777777" w:rsidR="00911FAD" w:rsidRPr="00DD5D1B" w:rsidRDefault="00911FAD" w:rsidP="00911FAD">
      <w:pPr>
        <w:pStyle w:val="titolo20"/>
        <w:divId w:val="527259509"/>
        <w:rPr>
          <w:color w:val="002060"/>
        </w:rPr>
      </w:pPr>
      <w:r w:rsidRPr="00DD5D1B">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319251DF" w14:textId="77777777" w:rsidTr="00911FAD">
        <w:trPr>
          <w:divId w:val="527259509"/>
        </w:trPr>
        <w:tc>
          <w:tcPr>
            <w:tcW w:w="2200" w:type="dxa"/>
            <w:tcMar>
              <w:top w:w="20" w:type="dxa"/>
              <w:left w:w="20" w:type="dxa"/>
              <w:bottom w:w="20" w:type="dxa"/>
              <w:right w:w="20" w:type="dxa"/>
            </w:tcMar>
            <w:vAlign w:val="center"/>
          </w:tcPr>
          <w:p w14:paraId="550810A7" w14:textId="77777777" w:rsidR="00911FAD" w:rsidRPr="00DD5D1B" w:rsidRDefault="00911FAD" w:rsidP="003E415E">
            <w:pPr>
              <w:pStyle w:val="movimento"/>
              <w:rPr>
                <w:color w:val="002060"/>
              </w:rPr>
            </w:pPr>
            <w:r w:rsidRPr="00DD5D1B">
              <w:rPr>
                <w:color w:val="002060"/>
              </w:rPr>
              <w:t>MALACCARI FRANCESCO</w:t>
            </w:r>
          </w:p>
        </w:tc>
        <w:tc>
          <w:tcPr>
            <w:tcW w:w="2200" w:type="dxa"/>
            <w:tcMar>
              <w:top w:w="20" w:type="dxa"/>
              <w:left w:w="20" w:type="dxa"/>
              <w:bottom w:w="20" w:type="dxa"/>
              <w:right w:w="20" w:type="dxa"/>
            </w:tcMar>
            <w:vAlign w:val="center"/>
          </w:tcPr>
          <w:p w14:paraId="3173BC7F" w14:textId="77777777" w:rsidR="00911FAD" w:rsidRPr="00DD5D1B" w:rsidRDefault="00911FAD" w:rsidP="003E415E">
            <w:pPr>
              <w:pStyle w:val="movimento2"/>
              <w:rPr>
                <w:color w:val="002060"/>
              </w:rPr>
            </w:pPr>
            <w:r w:rsidRPr="00DD5D1B">
              <w:rPr>
                <w:color w:val="002060"/>
              </w:rPr>
              <w:t xml:space="preserve">(PIETRALACROCE 73) </w:t>
            </w:r>
          </w:p>
        </w:tc>
        <w:tc>
          <w:tcPr>
            <w:tcW w:w="800" w:type="dxa"/>
            <w:tcMar>
              <w:top w:w="20" w:type="dxa"/>
              <w:left w:w="20" w:type="dxa"/>
              <w:bottom w:w="20" w:type="dxa"/>
              <w:right w:w="20" w:type="dxa"/>
            </w:tcMar>
            <w:vAlign w:val="center"/>
          </w:tcPr>
          <w:p w14:paraId="40132835"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39FA4B73" w14:textId="77777777" w:rsidR="00911FAD" w:rsidRPr="00DD5D1B" w:rsidRDefault="00911FAD" w:rsidP="003E415E">
            <w:pPr>
              <w:pStyle w:val="movimento"/>
              <w:rPr>
                <w:color w:val="002060"/>
              </w:rPr>
            </w:pPr>
            <w:r w:rsidRPr="00DD5D1B">
              <w:rPr>
                <w:color w:val="002060"/>
              </w:rPr>
              <w:t>LA ROSA FRANCESCO</w:t>
            </w:r>
          </w:p>
        </w:tc>
        <w:tc>
          <w:tcPr>
            <w:tcW w:w="2200" w:type="dxa"/>
            <w:tcMar>
              <w:top w:w="20" w:type="dxa"/>
              <w:left w:w="20" w:type="dxa"/>
              <w:bottom w:w="20" w:type="dxa"/>
              <w:right w:w="20" w:type="dxa"/>
            </w:tcMar>
            <w:vAlign w:val="center"/>
          </w:tcPr>
          <w:p w14:paraId="522D5E95" w14:textId="77777777" w:rsidR="00911FAD" w:rsidRPr="00DD5D1B" w:rsidRDefault="00911FAD" w:rsidP="003E415E">
            <w:pPr>
              <w:pStyle w:val="movimento2"/>
              <w:rPr>
                <w:color w:val="002060"/>
              </w:rPr>
            </w:pPr>
            <w:r w:rsidRPr="00DD5D1B">
              <w:rPr>
                <w:color w:val="002060"/>
              </w:rPr>
              <w:t xml:space="preserve">(SPORTLAND) </w:t>
            </w:r>
          </w:p>
        </w:tc>
      </w:tr>
    </w:tbl>
    <w:p w14:paraId="555BA663" w14:textId="77777777" w:rsidR="00911FAD" w:rsidRPr="00DD5D1B" w:rsidRDefault="00911FAD" w:rsidP="00911FAD">
      <w:pPr>
        <w:pStyle w:val="titolo20"/>
        <w:divId w:val="527259509"/>
        <w:rPr>
          <w:color w:val="002060"/>
        </w:rPr>
      </w:pPr>
      <w:r w:rsidRPr="00DD5D1B">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11296EA6" w14:textId="77777777" w:rsidTr="00911FAD">
        <w:trPr>
          <w:divId w:val="527259509"/>
        </w:trPr>
        <w:tc>
          <w:tcPr>
            <w:tcW w:w="2200" w:type="dxa"/>
            <w:tcMar>
              <w:top w:w="20" w:type="dxa"/>
              <w:left w:w="20" w:type="dxa"/>
              <w:bottom w:w="20" w:type="dxa"/>
              <w:right w:w="20" w:type="dxa"/>
            </w:tcMar>
            <w:vAlign w:val="center"/>
          </w:tcPr>
          <w:p w14:paraId="380AFDA8" w14:textId="77777777" w:rsidR="00911FAD" w:rsidRPr="00DD5D1B" w:rsidRDefault="00911FAD" w:rsidP="003E415E">
            <w:pPr>
              <w:pStyle w:val="movimento"/>
              <w:rPr>
                <w:color w:val="002060"/>
              </w:rPr>
            </w:pPr>
            <w:r w:rsidRPr="00DD5D1B">
              <w:rPr>
                <w:color w:val="002060"/>
              </w:rPr>
              <w:t>GAMBINI JONATHAN</w:t>
            </w:r>
          </w:p>
        </w:tc>
        <w:tc>
          <w:tcPr>
            <w:tcW w:w="2200" w:type="dxa"/>
            <w:tcMar>
              <w:top w:w="20" w:type="dxa"/>
              <w:left w:w="20" w:type="dxa"/>
              <w:bottom w:w="20" w:type="dxa"/>
              <w:right w:w="20" w:type="dxa"/>
            </w:tcMar>
            <w:vAlign w:val="center"/>
          </w:tcPr>
          <w:p w14:paraId="18B1D9C5" w14:textId="77777777" w:rsidR="00911FAD" w:rsidRPr="00DD5D1B" w:rsidRDefault="00911FAD" w:rsidP="003E415E">
            <w:pPr>
              <w:pStyle w:val="movimento2"/>
              <w:rPr>
                <w:color w:val="002060"/>
              </w:rPr>
            </w:pPr>
            <w:r w:rsidRPr="00DD5D1B">
              <w:rPr>
                <w:color w:val="002060"/>
              </w:rPr>
              <w:t xml:space="preserve">(PIETRALACROCE 73) </w:t>
            </w:r>
          </w:p>
        </w:tc>
        <w:tc>
          <w:tcPr>
            <w:tcW w:w="800" w:type="dxa"/>
            <w:tcMar>
              <w:top w:w="20" w:type="dxa"/>
              <w:left w:w="20" w:type="dxa"/>
              <w:bottom w:w="20" w:type="dxa"/>
              <w:right w:w="20" w:type="dxa"/>
            </w:tcMar>
            <w:vAlign w:val="center"/>
          </w:tcPr>
          <w:p w14:paraId="79FC15D5"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6DE8038"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30E9B74A" w14:textId="77777777" w:rsidR="00911FAD" w:rsidRPr="00DD5D1B" w:rsidRDefault="00911FAD" w:rsidP="003E415E">
            <w:pPr>
              <w:pStyle w:val="movimento2"/>
              <w:rPr>
                <w:color w:val="002060"/>
              </w:rPr>
            </w:pPr>
            <w:r w:rsidRPr="00DD5D1B">
              <w:rPr>
                <w:color w:val="002060"/>
              </w:rPr>
              <w:t> </w:t>
            </w:r>
          </w:p>
        </w:tc>
      </w:tr>
    </w:tbl>
    <w:p w14:paraId="7D8684D5" w14:textId="77777777" w:rsidR="00911FAD" w:rsidRPr="00DD5D1B" w:rsidRDefault="00911FAD" w:rsidP="00911FAD">
      <w:pPr>
        <w:pStyle w:val="titolo10"/>
        <w:divId w:val="527259509"/>
        <w:rPr>
          <w:color w:val="002060"/>
        </w:rPr>
      </w:pPr>
      <w:r w:rsidRPr="00DD5D1B">
        <w:rPr>
          <w:color w:val="002060"/>
        </w:rPr>
        <w:t xml:space="preserve">GARE DEL 31/ 3/2019 </w:t>
      </w:r>
    </w:p>
    <w:p w14:paraId="2CA2D7DD" w14:textId="77777777" w:rsidR="00911FAD" w:rsidRPr="00DD5D1B" w:rsidRDefault="00911FAD" w:rsidP="00911FAD">
      <w:pPr>
        <w:pStyle w:val="titolo7a"/>
        <w:divId w:val="527259509"/>
        <w:rPr>
          <w:color w:val="002060"/>
        </w:rPr>
      </w:pPr>
      <w:r w:rsidRPr="00DD5D1B">
        <w:rPr>
          <w:color w:val="002060"/>
        </w:rPr>
        <w:t xml:space="preserve">PROVVEDIMENTI DISCIPLINARI </w:t>
      </w:r>
    </w:p>
    <w:p w14:paraId="7E40161E" w14:textId="77777777" w:rsidR="00911FAD" w:rsidRPr="00DD5D1B" w:rsidRDefault="00911FAD" w:rsidP="00911FAD">
      <w:pPr>
        <w:pStyle w:val="TITOLO7B"/>
        <w:divId w:val="527259509"/>
        <w:rPr>
          <w:color w:val="002060"/>
        </w:rPr>
      </w:pPr>
      <w:r w:rsidRPr="00DD5D1B">
        <w:rPr>
          <w:color w:val="002060"/>
        </w:rPr>
        <w:t xml:space="preserve">In base alle risultanze degli atti ufficiali sono state deliberate le seguenti sanzioni disciplinari. </w:t>
      </w:r>
    </w:p>
    <w:p w14:paraId="7B9D7F1F" w14:textId="77777777" w:rsidR="00911FAD" w:rsidRPr="00DD5D1B" w:rsidRDefault="00911FAD" w:rsidP="00911FAD">
      <w:pPr>
        <w:pStyle w:val="titolo3"/>
        <w:divId w:val="527259509"/>
        <w:rPr>
          <w:color w:val="002060"/>
        </w:rPr>
      </w:pPr>
      <w:r w:rsidRPr="00DD5D1B">
        <w:rPr>
          <w:color w:val="002060"/>
        </w:rPr>
        <w:t xml:space="preserve">A CARICO CALCIATORI NON ESPULSI DAL CAMPO </w:t>
      </w:r>
    </w:p>
    <w:p w14:paraId="6422BCC6" w14:textId="77777777" w:rsidR="00911FAD" w:rsidRPr="00DD5D1B" w:rsidRDefault="00911FAD" w:rsidP="00911FAD">
      <w:pPr>
        <w:pStyle w:val="titolo20"/>
        <w:divId w:val="527259509"/>
        <w:rPr>
          <w:color w:val="002060"/>
        </w:rPr>
      </w:pPr>
      <w:r w:rsidRPr="00DD5D1B">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77AD76AD" w14:textId="77777777" w:rsidTr="00911FAD">
        <w:trPr>
          <w:divId w:val="527259509"/>
        </w:trPr>
        <w:tc>
          <w:tcPr>
            <w:tcW w:w="2200" w:type="dxa"/>
            <w:tcMar>
              <w:top w:w="20" w:type="dxa"/>
              <w:left w:w="20" w:type="dxa"/>
              <w:bottom w:w="20" w:type="dxa"/>
              <w:right w:w="20" w:type="dxa"/>
            </w:tcMar>
            <w:vAlign w:val="center"/>
          </w:tcPr>
          <w:p w14:paraId="23B0E327" w14:textId="77777777" w:rsidR="00911FAD" w:rsidRPr="00DD5D1B" w:rsidRDefault="00911FAD" w:rsidP="003E415E">
            <w:pPr>
              <w:pStyle w:val="movimento"/>
              <w:rPr>
                <w:color w:val="002060"/>
              </w:rPr>
            </w:pPr>
            <w:r w:rsidRPr="00DD5D1B">
              <w:rPr>
                <w:color w:val="002060"/>
              </w:rPr>
              <w:t>LANI MATTEO</w:t>
            </w:r>
          </w:p>
        </w:tc>
        <w:tc>
          <w:tcPr>
            <w:tcW w:w="2200" w:type="dxa"/>
            <w:tcMar>
              <w:top w:w="20" w:type="dxa"/>
              <w:left w:w="20" w:type="dxa"/>
              <w:bottom w:w="20" w:type="dxa"/>
              <w:right w:w="20" w:type="dxa"/>
            </w:tcMar>
            <w:vAlign w:val="center"/>
          </w:tcPr>
          <w:p w14:paraId="5407263C" w14:textId="77777777" w:rsidR="00911FAD" w:rsidRPr="00DD5D1B" w:rsidRDefault="00911FAD" w:rsidP="003E415E">
            <w:pPr>
              <w:pStyle w:val="movimento2"/>
              <w:rPr>
                <w:color w:val="002060"/>
              </w:rPr>
            </w:pPr>
            <w:r w:rsidRPr="00DD5D1B">
              <w:rPr>
                <w:color w:val="002060"/>
              </w:rPr>
              <w:t xml:space="preserve">(ATL URBINO C5 1999) </w:t>
            </w:r>
          </w:p>
        </w:tc>
        <w:tc>
          <w:tcPr>
            <w:tcW w:w="800" w:type="dxa"/>
            <w:tcMar>
              <w:top w:w="20" w:type="dxa"/>
              <w:left w:w="20" w:type="dxa"/>
              <w:bottom w:w="20" w:type="dxa"/>
              <w:right w:w="20" w:type="dxa"/>
            </w:tcMar>
            <w:vAlign w:val="center"/>
          </w:tcPr>
          <w:p w14:paraId="3152A82F"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4B0AEB7D"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7CF90122" w14:textId="77777777" w:rsidR="00911FAD" w:rsidRPr="00DD5D1B" w:rsidRDefault="00911FAD" w:rsidP="003E415E">
            <w:pPr>
              <w:pStyle w:val="movimento2"/>
              <w:rPr>
                <w:color w:val="002060"/>
              </w:rPr>
            </w:pPr>
            <w:r w:rsidRPr="00DD5D1B">
              <w:rPr>
                <w:color w:val="002060"/>
              </w:rPr>
              <w:t> </w:t>
            </w:r>
          </w:p>
        </w:tc>
      </w:tr>
    </w:tbl>
    <w:p w14:paraId="54AEB878" w14:textId="77777777" w:rsidR="00911FAD" w:rsidRPr="00DD5D1B" w:rsidRDefault="00911FAD" w:rsidP="00911FAD">
      <w:pPr>
        <w:pStyle w:val="titolo20"/>
        <w:divId w:val="527259509"/>
        <w:rPr>
          <w:color w:val="002060"/>
        </w:rPr>
      </w:pPr>
      <w:r w:rsidRPr="00DD5D1B">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5BEC891D" w14:textId="77777777" w:rsidTr="00911FAD">
        <w:trPr>
          <w:divId w:val="527259509"/>
        </w:trPr>
        <w:tc>
          <w:tcPr>
            <w:tcW w:w="2200" w:type="dxa"/>
            <w:tcMar>
              <w:top w:w="20" w:type="dxa"/>
              <w:left w:w="20" w:type="dxa"/>
              <w:bottom w:w="20" w:type="dxa"/>
              <w:right w:w="20" w:type="dxa"/>
            </w:tcMar>
            <w:vAlign w:val="center"/>
          </w:tcPr>
          <w:p w14:paraId="4DE7A38B" w14:textId="77777777" w:rsidR="00911FAD" w:rsidRPr="00DD5D1B" w:rsidRDefault="00911FAD" w:rsidP="003E415E">
            <w:pPr>
              <w:pStyle w:val="movimento"/>
              <w:rPr>
                <w:color w:val="002060"/>
              </w:rPr>
            </w:pPr>
            <w:r w:rsidRPr="00DD5D1B">
              <w:rPr>
                <w:color w:val="002060"/>
              </w:rPr>
              <w:t>RAGAINI TOMMASO</w:t>
            </w:r>
          </w:p>
        </w:tc>
        <w:tc>
          <w:tcPr>
            <w:tcW w:w="2200" w:type="dxa"/>
            <w:tcMar>
              <w:top w:w="20" w:type="dxa"/>
              <w:left w:w="20" w:type="dxa"/>
              <w:bottom w:w="20" w:type="dxa"/>
              <w:right w:w="20" w:type="dxa"/>
            </w:tcMar>
            <w:vAlign w:val="center"/>
          </w:tcPr>
          <w:p w14:paraId="4A79DE11" w14:textId="77777777" w:rsidR="00911FAD" w:rsidRPr="00DD5D1B" w:rsidRDefault="00911FAD" w:rsidP="003E415E">
            <w:pPr>
              <w:pStyle w:val="movimento2"/>
              <w:rPr>
                <w:color w:val="002060"/>
              </w:rPr>
            </w:pPr>
            <w:r w:rsidRPr="00DD5D1B">
              <w:rPr>
                <w:color w:val="002060"/>
              </w:rPr>
              <w:t xml:space="preserve">(ATL URBINO C5 1999) </w:t>
            </w:r>
          </w:p>
        </w:tc>
        <w:tc>
          <w:tcPr>
            <w:tcW w:w="800" w:type="dxa"/>
            <w:tcMar>
              <w:top w:w="20" w:type="dxa"/>
              <w:left w:w="20" w:type="dxa"/>
              <w:bottom w:w="20" w:type="dxa"/>
              <w:right w:w="20" w:type="dxa"/>
            </w:tcMar>
            <w:vAlign w:val="center"/>
          </w:tcPr>
          <w:p w14:paraId="40491275"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4E55FC01"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53B1829C" w14:textId="77777777" w:rsidR="00911FAD" w:rsidRPr="00DD5D1B" w:rsidRDefault="00911FAD" w:rsidP="003E415E">
            <w:pPr>
              <w:pStyle w:val="movimento2"/>
              <w:rPr>
                <w:color w:val="002060"/>
              </w:rPr>
            </w:pPr>
            <w:r w:rsidRPr="00DD5D1B">
              <w:rPr>
                <w:color w:val="002060"/>
              </w:rPr>
              <w:t> </w:t>
            </w:r>
          </w:p>
        </w:tc>
      </w:tr>
    </w:tbl>
    <w:p w14:paraId="1C5513B3" w14:textId="77777777" w:rsidR="00911FAD" w:rsidRPr="00DD5D1B" w:rsidRDefault="00911FAD" w:rsidP="00911FAD">
      <w:pPr>
        <w:pStyle w:val="breakline"/>
        <w:divId w:val="527259509"/>
        <w:rPr>
          <w:color w:val="002060"/>
        </w:rPr>
      </w:pPr>
    </w:p>
    <w:p w14:paraId="06E17EAA" w14:textId="77777777" w:rsidR="00911FAD" w:rsidRPr="00DD5D1B" w:rsidRDefault="00911FAD" w:rsidP="00911FAD">
      <w:pPr>
        <w:pStyle w:val="Nessunaspaziatura"/>
        <w:divId w:val="527259509"/>
        <w:rPr>
          <w:rFonts w:ascii="Arial" w:hAnsi="Arial" w:cs="Arial"/>
          <w:noProof/>
          <w:color w:val="002060"/>
          <w:lang w:eastAsia="it-IT"/>
        </w:rPr>
      </w:pP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t>F.to IL GIUDICE SPORTIVO</w:t>
      </w:r>
    </w:p>
    <w:p w14:paraId="13C501EC" w14:textId="77777777" w:rsidR="00911FAD" w:rsidRPr="00DD5D1B" w:rsidRDefault="00911FAD" w:rsidP="00911FAD">
      <w:pPr>
        <w:pStyle w:val="Nessunaspaziatura"/>
        <w:divId w:val="527259509"/>
        <w:rPr>
          <w:rFonts w:ascii="Arial" w:hAnsi="Arial" w:cs="Arial"/>
          <w:noProof/>
          <w:color w:val="002060"/>
          <w:lang w:eastAsia="it-IT"/>
        </w:rPr>
      </w:pPr>
      <w:r w:rsidRPr="00DD5D1B">
        <w:rPr>
          <w:rFonts w:ascii="Arial" w:hAnsi="Arial" w:cs="Arial"/>
          <w:noProof/>
          <w:color w:val="002060"/>
          <w:lang w:eastAsia="it-IT"/>
        </w:rPr>
        <w:t xml:space="preserve"> </w:t>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t xml:space="preserve">   </w:t>
      </w:r>
      <w:r w:rsidRPr="00DD5D1B">
        <w:rPr>
          <w:rFonts w:ascii="Arial" w:hAnsi="Arial" w:cs="Arial"/>
          <w:noProof/>
          <w:color w:val="002060"/>
          <w:lang w:eastAsia="it-IT"/>
        </w:rPr>
        <w:tab/>
        <w:t xml:space="preserve">       Claudio Romagnoli</w:t>
      </w:r>
    </w:p>
    <w:p w14:paraId="07E77D20" w14:textId="77777777" w:rsidR="00911FAD" w:rsidRPr="00DD5D1B" w:rsidRDefault="00911FAD" w:rsidP="00911FAD">
      <w:pPr>
        <w:pStyle w:val="breakline"/>
        <w:divId w:val="527259509"/>
        <w:rPr>
          <w:color w:val="002060"/>
        </w:rPr>
      </w:pPr>
    </w:p>
    <w:p w14:paraId="56B7E58D" w14:textId="77777777" w:rsidR="00911FAD" w:rsidRPr="00DD5D1B" w:rsidRDefault="00911FAD" w:rsidP="00911FAD">
      <w:pPr>
        <w:pStyle w:val="TITOLOPRINC"/>
        <w:divId w:val="527259509"/>
        <w:rPr>
          <w:color w:val="002060"/>
        </w:rPr>
      </w:pPr>
      <w:r w:rsidRPr="00DD5D1B">
        <w:rPr>
          <w:color w:val="002060"/>
        </w:rPr>
        <w:t>PROGRAMMA GARE</w:t>
      </w:r>
    </w:p>
    <w:p w14:paraId="67EE4383" w14:textId="77777777" w:rsidR="00911FAD" w:rsidRPr="00DD5D1B" w:rsidRDefault="00911FAD" w:rsidP="00911FAD">
      <w:pPr>
        <w:pStyle w:val="SOTTOTITOLOCAMPIONATO1"/>
        <w:divId w:val="527259509"/>
        <w:rPr>
          <w:color w:val="002060"/>
        </w:rPr>
      </w:pPr>
      <w:r w:rsidRPr="00DD5D1B">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4"/>
        <w:gridCol w:w="2009"/>
        <w:gridCol w:w="385"/>
        <w:gridCol w:w="898"/>
        <w:gridCol w:w="1182"/>
        <w:gridCol w:w="1548"/>
        <w:gridCol w:w="1554"/>
      </w:tblGrid>
      <w:tr w:rsidR="00911FAD" w:rsidRPr="00DD5D1B" w14:paraId="396D5B40"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A0EB02" w14:textId="77777777" w:rsidR="00911FAD" w:rsidRPr="00DD5D1B" w:rsidRDefault="00911FAD" w:rsidP="003E415E">
            <w:pPr>
              <w:pStyle w:val="HEADERTABELLA"/>
              <w:rPr>
                <w:color w:val="002060"/>
              </w:rPr>
            </w:pPr>
            <w:r w:rsidRPr="00DD5D1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646D37"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BEA762"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280A41"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1E4D89"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91463A"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400785"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520EC2BF"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352693D" w14:textId="77777777" w:rsidR="00911FAD" w:rsidRPr="00DD5D1B" w:rsidRDefault="00911FAD" w:rsidP="003E415E">
            <w:pPr>
              <w:pStyle w:val="ROWTABELLA"/>
              <w:rPr>
                <w:color w:val="002060"/>
              </w:rPr>
            </w:pPr>
            <w:r w:rsidRPr="00DD5D1B">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9C0B78" w14:textId="77777777" w:rsidR="00911FAD" w:rsidRPr="00DD5D1B" w:rsidRDefault="00911FAD" w:rsidP="003E415E">
            <w:pPr>
              <w:pStyle w:val="ROWTABELLA"/>
              <w:rPr>
                <w:color w:val="002060"/>
              </w:rPr>
            </w:pPr>
            <w:r w:rsidRPr="00DD5D1B">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C70F148" w14:textId="77777777" w:rsidR="00911FAD" w:rsidRPr="00DD5D1B" w:rsidRDefault="00911FAD" w:rsidP="003E415E">
            <w:pPr>
              <w:pStyle w:val="ROWTABELLA"/>
              <w:jc w:val="center"/>
              <w:rPr>
                <w:color w:val="002060"/>
              </w:rPr>
            </w:pPr>
            <w:r w:rsidRPr="00DD5D1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E52636" w14:textId="77777777" w:rsidR="00911FAD" w:rsidRPr="00DD5D1B" w:rsidRDefault="00911FAD" w:rsidP="003E415E">
            <w:pPr>
              <w:pStyle w:val="ROWTABELLA"/>
              <w:rPr>
                <w:color w:val="002060"/>
              </w:rPr>
            </w:pPr>
            <w:r w:rsidRPr="00DD5D1B">
              <w:rPr>
                <w:color w:val="002060"/>
              </w:rPr>
              <w:t>06/04/2019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F78AEF" w14:textId="77777777" w:rsidR="00911FAD" w:rsidRPr="00DD5D1B" w:rsidRDefault="00911FAD" w:rsidP="003E415E">
            <w:pPr>
              <w:pStyle w:val="ROWTABELLA"/>
              <w:rPr>
                <w:color w:val="002060"/>
              </w:rPr>
            </w:pPr>
            <w:r w:rsidRPr="00DD5D1B">
              <w:rPr>
                <w:color w:val="002060"/>
              </w:rPr>
              <w:t>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99B7D6" w14:textId="77777777" w:rsidR="00911FAD" w:rsidRPr="00DD5D1B" w:rsidRDefault="00911FAD" w:rsidP="003E415E">
            <w:pPr>
              <w:pStyle w:val="ROWTABELLA"/>
              <w:rPr>
                <w:color w:val="002060"/>
              </w:rPr>
            </w:pPr>
            <w:r w:rsidRPr="00DD5D1B">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2E4B61" w14:textId="77777777" w:rsidR="00911FAD" w:rsidRPr="00DD5D1B" w:rsidRDefault="00911FAD" w:rsidP="003E415E">
            <w:pPr>
              <w:pStyle w:val="ROWTABELLA"/>
              <w:rPr>
                <w:color w:val="002060"/>
              </w:rPr>
            </w:pPr>
            <w:r w:rsidRPr="00DD5D1B">
              <w:rPr>
                <w:color w:val="002060"/>
              </w:rPr>
              <w:t>VIA B.BUOZZI</w:t>
            </w:r>
          </w:p>
        </w:tc>
      </w:tr>
      <w:tr w:rsidR="00911FAD" w:rsidRPr="00DD5D1B" w14:paraId="5E8109AB"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51F2A1" w14:textId="77777777" w:rsidR="00911FAD" w:rsidRPr="00DD5D1B" w:rsidRDefault="00911FAD" w:rsidP="003E415E">
            <w:pPr>
              <w:pStyle w:val="ROWTABELLA"/>
              <w:rPr>
                <w:color w:val="002060"/>
              </w:rPr>
            </w:pPr>
            <w:r w:rsidRPr="00DD5D1B">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D5CAC7" w14:textId="77777777" w:rsidR="00911FAD" w:rsidRPr="00DD5D1B" w:rsidRDefault="00911FAD" w:rsidP="003E415E">
            <w:pPr>
              <w:pStyle w:val="ROWTABELLA"/>
              <w:rPr>
                <w:color w:val="002060"/>
              </w:rPr>
            </w:pPr>
            <w:r w:rsidRPr="00DD5D1B">
              <w:rPr>
                <w:color w:val="002060"/>
              </w:rPr>
              <w:t>SPORTLAND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1D10849"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37CA1C" w14:textId="77777777" w:rsidR="00911FAD" w:rsidRPr="00DD5D1B" w:rsidRDefault="00911FAD" w:rsidP="003E415E">
            <w:pPr>
              <w:pStyle w:val="ROWTABELLA"/>
              <w:rPr>
                <w:color w:val="002060"/>
              </w:rPr>
            </w:pPr>
            <w:r w:rsidRPr="00DD5D1B">
              <w:rPr>
                <w:color w:val="002060"/>
              </w:rPr>
              <w:t>08/04/2019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517C19" w14:textId="77777777" w:rsidR="00911FAD" w:rsidRPr="00DD5D1B" w:rsidRDefault="00911FAD" w:rsidP="003E415E">
            <w:pPr>
              <w:pStyle w:val="ROWTABELLA"/>
              <w:rPr>
                <w:color w:val="002060"/>
              </w:rPr>
            </w:pPr>
            <w:r w:rsidRPr="00DD5D1B">
              <w:rPr>
                <w:color w:val="002060"/>
              </w:rPr>
              <w:t>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12A287" w14:textId="77777777" w:rsidR="00911FAD" w:rsidRPr="00DD5D1B" w:rsidRDefault="00911FAD" w:rsidP="003E415E">
            <w:pPr>
              <w:pStyle w:val="ROWTABELLA"/>
              <w:rPr>
                <w:color w:val="002060"/>
              </w:rPr>
            </w:pPr>
            <w:r w:rsidRPr="00DD5D1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F1C78C" w14:textId="77777777" w:rsidR="00911FAD" w:rsidRPr="00DD5D1B" w:rsidRDefault="00911FAD" w:rsidP="003E415E">
            <w:pPr>
              <w:pStyle w:val="ROWTABELLA"/>
              <w:rPr>
                <w:color w:val="002060"/>
              </w:rPr>
            </w:pPr>
            <w:r w:rsidRPr="00DD5D1B">
              <w:rPr>
                <w:color w:val="002060"/>
              </w:rPr>
              <w:t>VIA MONTEPELAGO</w:t>
            </w:r>
          </w:p>
        </w:tc>
      </w:tr>
    </w:tbl>
    <w:p w14:paraId="175CCDB9" w14:textId="77777777" w:rsidR="00911FAD" w:rsidRPr="00DD5D1B" w:rsidRDefault="00911FAD" w:rsidP="00911FAD">
      <w:pPr>
        <w:pStyle w:val="breakline"/>
        <w:divId w:val="527259509"/>
        <w:rPr>
          <w:color w:val="002060"/>
        </w:rPr>
      </w:pPr>
    </w:p>
    <w:p w14:paraId="5E4CFB8F" w14:textId="77777777" w:rsidR="00911FAD" w:rsidRPr="00DD5D1B" w:rsidRDefault="00911FAD" w:rsidP="00911FAD">
      <w:pPr>
        <w:pStyle w:val="TITOLOCAMPIONATO"/>
        <w:shd w:val="clear" w:color="auto" w:fill="CCCCCC"/>
        <w:spacing w:before="80" w:after="40"/>
        <w:divId w:val="527259509"/>
        <w:rPr>
          <w:color w:val="002060"/>
        </w:rPr>
      </w:pPr>
      <w:r w:rsidRPr="00DD5D1B">
        <w:rPr>
          <w:color w:val="002060"/>
        </w:rPr>
        <w:t>UNDER 17 C5 REGIONALI MASCHILI</w:t>
      </w:r>
    </w:p>
    <w:p w14:paraId="4A5B967C" w14:textId="77777777" w:rsidR="00911FAD" w:rsidRPr="00DD5D1B" w:rsidRDefault="00911FAD" w:rsidP="00911FAD">
      <w:pPr>
        <w:pStyle w:val="TITOLOPRINC"/>
        <w:divId w:val="527259509"/>
        <w:rPr>
          <w:color w:val="002060"/>
        </w:rPr>
      </w:pPr>
      <w:r w:rsidRPr="00DD5D1B">
        <w:rPr>
          <w:color w:val="002060"/>
        </w:rPr>
        <w:t>PROGRAMMA GARE</w:t>
      </w:r>
    </w:p>
    <w:p w14:paraId="36A8DE5A" w14:textId="77777777" w:rsidR="00911FAD" w:rsidRPr="00DD5D1B" w:rsidRDefault="00911FAD" w:rsidP="00911FAD">
      <w:pPr>
        <w:pStyle w:val="SOTTOTITOLOCAMPIONATO1"/>
        <w:divId w:val="527259509"/>
        <w:rPr>
          <w:color w:val="002060"/>
        </w:rPr>
      </w:pPr>
      <w:r w:rsidRPr="00DD5D1B">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911FAD" w:rsidRPr="00DD5D1B" w14:paraId="37AC228F"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66EB3B"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5AE352"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CF6CB2"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89D371"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81434F"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FFFC72"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849DF1"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35C8B720"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1B69307" w14:textId="77777777" w:rsidR="00911FAD" w:rsidRPr="00DD5D1B" w:rsidRDefault="00911FAD" w:rsidP="003E415E">
            <w:pPr>
              <w:pStyle w:val="ROWTABELLA"/>
              <w:rPr>
                <w:color w:val="002060"/>
              </w:rPr>
            </w:pPr>
            <w:r w:rsidRPr="00DD5D1B">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334D88" w14:textId="77777777" w:rsidR="00911FAD" w:rsidRPr="00DD5D1B" w:rsidRDefault="00911FAD" w:rsidP="003E415E">
            <w:pPr>
              <w:pStyle w:val="ROWTABELLA"/>
              <w:rPr>
                <w:color w:val="002060"/>
              </w:rPr>
            </w:pPr>
            <w:r w:rsidRPr="00DD5D1B">
              <w:rPr>
                <w:color w:val="002060"/>
              </w:rPr>
              <w:t>REAL S.COSTANZO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F323A04" w14:textId="77777777" w:rsidR="00911FAD" w:rsidRPr="00DD5D1B" w:rsidRDefault="00911FAD" w:rsidP="003E415E">
            <w:pPr>
              <w:pStyle w:val="ROWTABELLA"/>
              <w:jc w:val="center"/>
              <w:rPr>
                <w:color w:val="002060"/>
              </w:rPr>
            </w:pPr>
            <w:r w:rsidRPr="00DD5D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E87C9A" w14:textId="77777777" w:rsidR="00911FAD" w:rsidRPr="00DD5D1B" w:rsidRDefault="00911FAD" w:rsidP="003E415E">
            <w:pPr>
              <w:pStyle w:val="ROWTABELLA"/>
              <w:rPr>
                <w:color w:val="002060"/>
              </w:rPr>
            </w:pPr>
            <w:r w:rsidRPr="00DD5D1B">
              <w:rPr>
                <w:color w:val="002060"/>
              </w:rPr>
              <w:t>06/04/2019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00EEEB" w14:textId="77777777" w:rsidR="00911FAD" w:rsidRPr="00DD5D1B" w:rsidRDefault="00911FAD" w:rsidP="003E415E">
            <w:pPr>
              <w:pStyle w:val="ROWTABELLA"/>
              <w:rPr>
                <w:color w:val="002060"/>
              </w:rPr>
            </w:pPr>
            <w:r w:rsidRPr="00DD5D1B">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DA9871" w14:textId="77777777" w:rsidR="00911FAD" w:rsidRPr="00DD5D1B" w:rsidRDefault="00911FAD" w:rsidP="003E415E">
            <w:pPr>
              <w:pStyle w:val="ROWTABELLA"/>
              <w:rPr>
                <w:color w:val="002060"/>
              </w:rPr>
            </w:pPr>
            <w:r w:rsidRPr="00DD5D1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17168B" w14:textId="77777777" w:rsidR="00911FAD" w:rsidRPr="00DD5D1B" w:rsidRDefault="00911FAD" w:rsidP="003E415E">
            <w:pPr>
              <w:pStyle w:val="ROWTABELLA"/>
              <w:rPr>
                <w:color w:val="002060"/>
              </w:rPr>
            </w:pPr>
            <w:r w:rsidRPr="00DD5D1B">
              <w:rPr>
                <w:color w:val="002060"/>
              </w:rPr>
              <w:t>VIA GROTTE DI POSATORA 19/A</w:t>
            </w:r>
          </w:p>
        </w:tc>
      </w:tr>
      <w:tr w:rsidR="00911FAD" w:rsidRPr="00DD5D1B" w14:paraId="549A885F"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0261E4A" w14:textId="77777777" w:rsidR="00911FAD" w:rsidRPr="00DD5D1B" w:rsidRDefault="00911FAD" w:rsidP="003E415E">
            <w:pPr>
              <w:pStyle w:val="ROWTABELLA"/>
              <w:rPr>
                <w:color w:val="002060"/>
              </w:rPr>
            </w:pPr>
            <w:r w:rsidRPr="00DD5D1B">
              <w:rPr>
                <w:color w:val="002060"/>
              </w:rPr>
              <w:t>HELVIA RECINA FUTSAL RECA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164EAA8" w14:textId="77777777" w:rsidR="00911FAD" w:rsidRPr="00DD5D1B" w:rsidRDefault="00911FAD" w:rsidP="003E415E">
            <w:pPr>
              <w:pStyle w:val="ROWTABELLA"/>
              <w:rPr>
                <w:color w:val="002060"/>
              </w:rPr>
            </w:pPr>
            <w:r w:rsidRPr="00DD5D1B">
              <w:rPr>
                <w:color w:val="002060"/>
              </w:rPr>
              <w:t>ETA BETA FOOTBALL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78AE68E" w14:textId="77777777" w:rsidR="00911FAD" w:rsidRPr="00DD5D1B" w:rsidRDefault="00911FAD" w:rsidP="003E415E">
            <w:pPr>
              <w:pStyle w:val="ROWTABELLA"/>
              <w:jc w:val="center"/>
              <w:rPr>
                <w:color w:val="002060"/>
              </w:rPr>
            </w:pPr>
            <w:r w:rsidRPr="00DD5D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6BB9FEA" w14:textId="77777777" w:rsidR="00911FAD" w:rsidRPr="00DD5D1B" w:rsidRDefault="00911FAD" w:rsidP="003E415E">
            <w:pPr>
              <w:pStyle w:val="ROWTABELLA"/>
              <w:rPr>
                <w:color w:val="002060"/>
              </w:rPr>
            </w:pPr>
            <w:r w:rsidRPr="00DD5D1B">
              <w:rPr>
                <w:color w:val="002060"/>
              </w:rPr>
              <w:t>06/04/2019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6F2C08B" w14:textId="77777777" w:rsidR="00911FAD" w:rsidRPr="00DD5D1B" w:rsidRDefault="00911FAD" w:rsidP="003E415E">
            <w:pPr>
              <w:pStyle w:val="ROWTABELLA"/>
              <w:rPr>
                <w:color w:val="002060"/>
              </w:rPr>
            </w:pPr>
            <w:r w:rsidRPr="00DD5D1B">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D15F46" w14:textId="77777777" w:rsidR="00911FAD" w:rsidRPr="00DD5D1B" w:rsidRDefault="00911FAD" w:rsidP="003E415E">
            <w:pPr>
              <w:pStyle w:val="ROWTABELLA"/>
              <w:rPr>
                <w:color w:val="002060"/>
              </w:rPr>
            </w:pPr>
            <w:r w:rsidRPr="00DD5D1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40E4EA" w14:textId="77777777" w:rsidR="00911FAD" w:rsidRPr="00DD5D1B" w:rsidRDefault="00911FAD" w:rsidP="003E415E">
            <w:pPr>
              <w:pStyle w:val="ROWTABELLA"/>
              <w:rPr>
                <w:color w:val="002060"/>
              </w:rPr>
            </w:pPr>
            <w:r w:rsidRPr="00DD5D1B">
              <w:rPr>
                <w:color w:val="002060"/>
              </w:rPr>
              <w:t>VIA ALDO MORO</w:t>
            </w:r>
          </w:p>
        </w:tc>
      </w:tr>
      <w:tr w:rsidR="00911FAD" w:rsidRPr="00DD5D1B" w14:paraId="6CC7FAFE"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76E9A86" w14:textId="77777777" w:rsidR="00911FAD" w:rsidRPr="00DD5D1B" w:rsidRDefault="00911FAD" w:rsidP="003E415E">
            <w:pPr>
              <w:pStyle w:val="ROWTABELLA"/>
              <w:rPr>
                <w:color w:val="002060"/>
              </w:rPr>
            </w:pPr>
            <w:r w:rsidRPr="00DD5D1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92AF220" w14:textId="77777777" w:rsidR="00911FAD" w:rsidRPr="00DD5D1B" w:rsidRDefault="00911FAD" w:rsidP="003E415E">
            <w:pPr>
              <w:pStyle w:val="ROWTABELLA"/>
              <w:rPr>
                <w:color w:val="002060"/>
              </w:rPr>
            </w:pPr>
            <w:r w:rsidRPr="00DD5D1B">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F97A198" w14:textId="77777777" w:rsidR="00911FAD" w:rsidRPr="00DD5D1B" w:rsidRDefault="00911FAD" w:rsidP="003E415E">
            <w:pPr>
              <w:pStyle w:val="ROWTABELLA"/>
              <w:jc w:val="center"/>
              <w:rPr>
                <w:color w:val="002060"/>
              </w:rPr>
            </w:pPr>
            <w:r w:rsidRPr="00DD5D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71F3AAD" w14:textId="77777777" w:rsidR="00911FAD" w:rsidRPr="00DD5D1B" w:rsidRDefault="00911FAD" w:rsidP="003E415E">
            <w:pPr>
              <w:pStyle w:val="ROWTABELLA"/>
              <w:rPr>
                <w:color w:val="002060"/>
              </w:rPr>
            </w:pPr>
            <w:r w:rsidRPr="00DD5D1B">
              <w:rPr>
                <w:color w:val="002060"/>
              </w:rPr>
              <w:t>06/04/2019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41B05CC" w14:textId="77777777" w:rsidR="00911FAD" w:rsidRPr="00DD5D1B" w:rsidRDefault="00911FAD" w:rsidP="003E415E">
            <w:pPr>
              <w:pStyle w:val="ROWTABELLA"/>
              <w:rPr>
                <w:color w:val="002060"/>
              </w:rPr>
            </w:pPr>
            <w:r w:rsidRPr="00DD5D1B">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BA1BD5" w14:textId="77777777" w:rsidR="00911FAD" w:rsidRPr="00DD5D1B" w:rsidRDefault="00911FAD" w:rsidP="003E415E">
            <w:pPr>
              <w:pStyle w:val="ROWTABELLA"/>
              <w:rPr>
                <w:color w:val="002060"/>
              </w:rPr>
            </w:pPr>
            <w:r w:rsidRPr="00DD5D1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CA811C" w14:textId="77777777" w:rsidR="00911FAD" w:rsidRPr="00DD5D1B" w:rsidRDefault="00911FAD" w:rsidP="003E415E">
            <w:pPr>
              <w:pStyle w:val="ROWTABELLA"/>
              <w:rPr>
                <w:color w:val="002060"/>
              </w:rPr>
            </w:pPr>
            <w:r w:rsidRPr="00DD5D1B">
              <w:rPr>
                <w:color w:val="002060"/>
              </w:rPr>
              <w:t>VIA B.BUOZZI</w:t>
            </w:r>
          </w:p>
        </w:tc>
      </w:tr>
      <w:tr w:rsidR="00911FAD" w:rsidRPr="00DD5D1B" w14:paraId="33F7174D"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EF4CAB9" w14:textId="77777777" w:rsidR="00911FAD" w:rsidRPr="00DD5D1B" w:rsidRDefault="00911FAD" w:rsidP="003E415E">
            <w:pPr>
              <w:pStyle w:val="ROWTABELLA"/>
              <w:rPr>
                <w:color w:val="002060"/>
              </w:rPr>
            </w:pPr>
            <w:r w:rsidRPr="00DD5D1B">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11FD24" w14:textId="77777777" w:rsidR="00911FAD" w:rsidRPr="00DD5D1B" w:rsidRDefault="00911FAD" w:rsidP="003E415E">
            <w:pPr>
              <w:pStyle w:val="ROWTABELLA"/>
              <w:rPr>
                <w:color w:val="002060"/>
              </w:rPr>
            </w:pPr>
            <w:r w:rsidRPr="00DD5D1B">
              <w:rPr>
                <w:color w:val="002060"/>
              </w:rPr>
              <w:t>FUTSAL ASKL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D291110" w14:textId="77777777" w:rsidR="00911FAD" w:rsidRPr="00DD5D1B" w:rsidRDefault="00911FAD" w:rsidP="003E415E">
            <w:pPr>
              <w:pStyle w:val="ROWTABELLA"/>
              <w:jc w:val="center"/>
              <w:rPr>
                <w:color w:val="002060"/>
              </w:rPr>
            </w:pPr>
            <w:r w:rsidRPr="00DD5D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807B7C" w14:textId="77777777" w:rsidR="00911FAD" w:rsidRPr="00DD5D1B" w:rsidRDefault="00911FAD" w:rsidP="003E415E">
            <w:pPr>
              <w:pStyle w:val="ROWTABELLA"/>
              <w:rPr>
                <w:color w:val="002060"/>
              </w:rPr>
            </w:pPr>
            <w:r w:rsidRPr="00DD5D1B">
              <w:rPr>
                <w:color w:val="002060"/>
              </w:rPr>
              <w:t>07/04/2019 15:15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0E3ACE" w14:textId="77777777" w:rsidR="00911FAD" w:rsidRPr="00DD5D1B" w:rsidRDefault="00911FAD" w:rsidP="003E415E">
            <w:pPr>
              <w:pStyle w:val="ROWTABELLA"/>
              <w:rPr>
                <w:color w:val="002060"/>
              </w:rPr>
            </w:pPr>
            <w:r w:rsidRPr="00DD5D1B">
              <w:rPr>
                <w:color w:val="002060"/>
              </w:rPr>
              <w:t>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F2ED38" w14:textId="77777777" w:rsidR="00911FAD" w:rsidRPr="00DD5D1B" w:rsidRDefault="00911FAD" w:rsidP="003E415E">
            <w:pPr>
              <w:pStyle w:val="ROWTABELLA"/>
              <w:rPr>
                <w:color w:val="002060"/>
              </w:rPr>
            </w:pPr>
            <w:r w:rsidRPr="00DD5D1B">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8344E6" w14:textId="77777777" w:rsidR="00911FAD" w:rsidRPr="00DD5D1B" w:rsidRDefault="00911FAD" w:rsidP="003E415E">
            <w:pPr>
              <w:pStyle w:val="ROWTABELLA"/>
              <w:rPr>
                <w:color w:val="002060"/>
              </w:rPr>
            </w:pPr>
            <w:r w:rsidRPr="00DD5D1B">
              <w:rPr>
                <w:color w:val="002060"/>
              </w:rPr>
              <w:t>VIA ANTONIO ROSMINI 22/B</w:t>
            </w:r>
          </w:p>
        </w:tc>
      </w:tr>
    </w:tbl>
    <w:p w14:paraId="2945C675" w14:textId="77777777" w:rsidR="00911FAD" w:rsidRPr="00DD5D1B" w:rsidRDefault="00911FAD" w:rsidP="00911FAD">
      <w:pPr>
        <w:pStyle w:val="breakline"/>
        <w:divId w:val="527259509"/>
        <w:rPr>
          <w:color w:val="002060"/>
        </w:rPr>
      </w:pPr>
    </w:p>
    <w:p w14:paraId="74DB360A" w14:textId="77777777" w:rsidR="00911FAD" w:rsidRPr="00DD5D1B" w:rsidRDefault="00911FAD" w:rsidP="00911FAD">
      <w:pPr>
        <w:pStyle w:val="TITOLOCAMPIONATO"/>
        <w:shd w:val="clear" w:color="auto" w:fill="CCCCCC"/>
        <w:spacing w:before="80" w:after="40"/>
        <w:divId w:val="527259509"/>
        <w:rPr>
          <w:color w:val="002060"/>
        </w:rPr>
      </w:pPr>
      <w:r w:rsidRPr="00DD5D1B">
        <w:rPr>
          <w:color w:val="002060"/>
        </w:rPr>
        <w:t>UNDER 15 C5 REGIONALI MASCHILI</w:t>
      </w:r>
    </w:p>
    <w:p w14:paraId="18B51F09" w14:textId="77777777" w:rsidR="00911FAD" w:rsidRPr="00DD5D1B" w:rsidRDefault="00911FAD" w:rsidP="00911FAD">
      <w:pPr>
        <w:pStyle w:val="TITOLOPRINC"/>
        <w:divId w:val="527259509"/>
        <w:rPr>
          <w:color w:val="002060"/>
        </w:rPr>
      </w:pPr>
      <w:r w:rsidRPr="00DD5D1B">
        <w:rPr>
          <w:color w:val="002060"/>
        </w:rPr>
        <w:t>VARIAZIONI AL PROGRAMMA GARE</w:t>
      </w:r>
    </w:p>
    <w:p w14:paraId="77746A6B" w14:textId="77777777" w:rsidR="00911FAD" w:rsidRPr="00DD5D1B" w:rsidRDefault="00911FAD" w:rsidP="00911FAD">
      <w:pPr>
        <w:pStyle w:val="Corpodeltesto21"/>
        <w:divId w:val="527259509"/>
        <w:rPr>
          <w:rFonts w:ascii="Arial" w:hAnsi="Arial" w:cs="Arial"/>
          <w:b/>
          <w:color w:val="002060"/>
          <w:sz w:val="22"/>
          <w:szCs w:val="22"/>
          <w:u w:val="single"/>
        </w:rPr>
      </w:pPr>
      <w:r w:rsidRPr="00DD5D1B">
        <w:rPr>
          <w:rFonts w:ascii="Arial" w:hAnsi="Arial" w:cs="Arial"/>
          <w:b/>
          <w:color w:val="002060"/>
          <w:sz w:val="22"/>
          <w:szCs w:val="22"/>
          <w:u w:val="single"/>
        </w:rPr>
        <w:t>SEMIFINALI</w:t>
      </w:r>
    </w:p>
    <w:p w14:paraId="48237605" w14:textId="77777777" w:rsidR="00911FAD" w:rsidRPr="00DD5D1B" w:rsidRDefault="00911FAD" w:rsidP="00911FAD">
      <w:pPr>
        <w:pStyle w:val="Corpodeltesto21"/>
        <w:divId w:val="527259509"/>
        <w:rPr>
          <w:rFonts w:ascii="Arial" w:hAnsi="Arial" w:cs="Arial"/>
          <w:color w:val="002060"/>
          <w:sz w:val="22"/>
          <w:szCs w:val="22"/>
        </w:rPr>
      </w:pPr>
    </w:p>
    <w:p w14:paraId="13736E11"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b/>
          <w:i/>
          <w:color w:val="002060"/>
          <w:sz w:val="22"/>
          <w:szCs w:val="22"/>
        </w:rPr>
        <w:t>GARA DI RITORNO</w:t>
      </w:r>
    </w:p>
    <w:p w14:paraId="4E524A42" w14:textId="77777777" w:rsidR="00911FAD" w:rsidRPr="00DD5D1B" w:rsidRDefault="00911FAD" w:rsidP="00911FAD">
      <w:pPr>
        <w:pStyle w:val="Corpodeltesto21"/>
        <w:divId w:val="527259509"/>
        <w:rPr>
          <w:rFonts w:ascii="Arial" w:hAnsi="Arial" w:cs="Arial"/>
          <w:color w:val="002060"/>
          <w:sz w:val="22"/>
          <w:szCs w:val="22"/>
        </w:rPr>
      </w:pPr>
    </w:p>
    <w:p w14:paraId="45F795C6"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color w:val="002060"/>
          <w:sz w:val="22"/>
          <w:szCs w:val="22"/>
        </w:rPr>
        <w:t xml:space="preserve">La gara </w:t>
      </w:r>
      <w:r w:rsidRPr="00DD5D1B">
        <w:rPr>
          <w:rFonts w:ascii="Arial" w:hAnsi="Arial" w:cs="Arial"/>
          <w:b/>
          <w:color w:val="002060"/>
          <w:sz w:val="22"/>
          <w:szCs w:val="22"/>
        </w:rPr>
        <w:t xml:space="preserve">ACLI MANTOVANI CALCIO A 5 – AMICI DEL CENTROSOCIO SP. </w:t>
      </w:r>
      <w:r w:rsidRPr="00DD5D1B">
        <w:rPr>
          <w:rFonts w:ascii="Arial" w:hAnsi="Arial" w:cs="Arial"/>
          <w:color w:val="002060"/>
          <w:sz w:val="22"/>
          <w:szCs w:val="22"/>
        </w:rPr>
        <w:t xml:space="preserve">sarà disputata </w:t>
      </w:r>
      <w:r w:rsidRPr="00DD5D1B">
        <w:rPr>
          <w:rFonts w:ascii="Arial" w:hAnsi="Arial" w:cs="Arial"/>
          <w:b/>
          <w:color w:val="002060"/>
          <w:sz w:val="22"/>
          <w:szCs w:val="22"/>
        </w:rPr>
        <w:t>SABATO 06/04/2019</w:t>
      </w:r>
      <w:r w:rsidRPr="00DD5D1B">
        <w:rPr>
          <w:rFonts w:ascii="Arial" w:hAnsi="Arial" w:cs="Arial"/>
          <w:color w:val="002060"/>
          <w:sz w:val="22"/>
          <w:szCs w:val="22"/>
        </w:rPr>
        <w:t xml:space="preserve"> alle </w:t>
      </w:r>
      <w:r w:rsidRPr="00DD5D1B">
        <w:rPr>
          <w:rFonts w:ascii="Arial" w:hAnsi="Arial" w:cs="Arial"/>
          <w:b/>
          <w:color w:val="002060"/>
          <w:sz w:val="22"/>
          <w:szCs w:val="22"/>
        </w:rPr>
        <w:t>ore 16:30</w:t>
      </w:r>
      <w:r w:rsidRPr="00DD5D1B">
        <w:rPr>
          <w:rFonts w:ascii="Arial" w:hAnsi="Arial" w:cs="Arial"/>
          <w:color w:val="002060"/>
          <w:sz w:val="22"/>
          <w:szCs w:val="22"/>
        </w:rPr>
        <w:t>,</w:t>
      </w:r>
      <w:r w:rsidRPr="00DD5D1B">
        <w:rPr>
          <w:rFonts w:ascii="Arial" w:hAnsi="Arial" w:cs="Arial"/>
          <w:b/>
          <w:color w:val="002060"/>
          <w:sz w:val="22"/>
          <w:szCs w:val="22"/>
        </w:rPr>
        <w:t xml:space="preserve"> </w:t>
      </w:r>
      <w:r w:rsidRPr="00DD5D1B">
        <w:rPr>
          <w:rFonts w:ascii="Arial" w:hAnsi="Arial" w:cs="Arial"/>
          <w:color w:val="002060"/>
          <w:sz w:val="22"/>
          <w:szCs w:val="22"/>
        </w:rPr>
        <w:t>stesso campo.</w:t>
      </w:r>
    </w:p>
    <w:p w14:paraId="4639B7ED" w14:textId="77777777" w:rsidR="00911FAD" w:rsidRPr="00DD5D1B" w:rsidRDefault="00911FAD" w:rsidP="00911FAD">
      <w:pPr>
        <w:pStyle w:val="Corpodeltesto21"/>
        <w:divId w:val="527259509"/>
        <w:rPr>
          <w:rFonts w:ascii="Arial" w:hAnsi="Arial" w:cs="Arial"/>
          <w:color w:val="002060"/>
          <w:sz w:val="22"/>
          <w:szCs w:val="22"/>
        </w:rPr>
      </w:pPr>
    </w:p>
    <w:p w14:paraId="2F51E7A0"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color w:val="002060"/>
          <w:sz w:val="22"/>
          <w:szCs w:val="22"/>
        </w:rPr>
        <w:t xml:space="preserve">La gara </w:t>
      </w:r>
      <w:r w:rsidRPr="00DD5D1B">
        <w:rPr>
          <w:rFonts w:ascii="Arial" w:hAnsi="Arial" w:cs="Arial"/>
          <w:b/>
          <w:color w:val="002060"/>
          <w:sz w:val="22"/>
          <w:szCs w:val="22"/>
        </w:rPr>
        <w:t xml:space="preserve">SENIGALLIA CALCIO – FUTBOL3 </w:t>
      </w:r>
      <w:r w:rsidRPr="00DD5D1B">
        <w:rPr>
          <w:rFonts w:ascii="Arial" w:hAnsi="Arial" w:cs="Arial"/>
          <w:color w:val="002060"/>
          <w:sz w:val="22"/>
          <w:szCs w:val="22"/>
        </w:rPr>
        <w:t xml:space="preserve">sarà disputata </w:t>
      </w:r>
      <w:r w:rsidRPr="00DD5D1B">
        <w:rPr>
          <w:rFonts w:ascii="Arial" w:hAnsi="Arial" w:cs="Arial"/>
          <w:b/>
          <w:color w:val="002060"/>
          <w:sz w:val="22"/>
          <w:szCs w:val="22"/>
        </w:rPr>
        <w:t>SABATO 06/04/2019</w:t>
      </w:r>
      <w:r w:rsidRPr="00DD5D1B">
        <w:rPr>
          <w:rFonts w:ascii="Arial" w:hAnsi="Arial" w:cs="Arial"/>
          <w:color w:val="002060"/>
          <w:sz w:val="22"/>
          <w:szCs w:val="22"/>
        </w:rPr>
        <w:t xml:space="preserve"> alle </w:t>
      </w:r>
      <w:r w:rsidRPr="00DD5D1B">
        <w:rPr>
          <w:rFonts w:ascii="Arial" w:hAnsi="Arial" w:cs="Arial"/>
          <w:b/>
          <w:color w:val="002060"/>
          <w:sz w:val="22"/>
          <w:szCs w:val="22"/>
        </w:rPr>
        <w:t>ore 18:00</w:t>
      </w:r>
      <w:r w:rsidRPr="00DD5D1B">
        <w:rPr>
          <w:rFonts w:ascii="Arial" w:hAnsi="Arial" w:cs="Arial"/>
          <w:color w:val="002060"/>
          <w:sz w:val="22"/>
          <w:szCs w:val="22"/>
        </w:rPr>
        <w:t>,</w:t>
      </w:r>
      <w:r w:rsidRPr="00DD5D1B">
        <w:rPr>
          <w:rFonts w:ascii="Arial" w:hAnsi="Arial" w:cs="Arial"/>
          <w:b/>
          <w:color w:val="002060"/>
          <w:sz w:val="22"/>
          <w:szCs w:val="22"/>
        </w:rPr>
        <w:t xml:space="preserve"> </w:t>
      </w:r>
      <w:r w:rsidRPr="00DD5D1B">
        <w:rPr>
          <w:rFonts w:ascii="Arial" w:hAnsi="Arial" w:cs="Arial"/>
          <w:color w:val="002060"/>
          <w:sz w:val="22"/>
          <w:szCs w:val="22"/>
        </w:rPr>
        <w:t>stesso campo.</w:t>
      </w:r>
    </w:p>
    <w:p w14:paraId="742FA782" w14:textId="77777777" w:rsidR="00911FAD" w:rsidRPr="00DD5D1B" w:rsidRDefault="00911FAD" w:rsidP="00911FAD">
      <w:pPr>
        <w:pStyle w:val="TITOLOPRINC"/>
        <w:divId w:val="527259509"/>
        <w:rPr>
          <w:color w:val="002060"/>
        </w:rPr>
      </w:pPr>
      <w:r w:rsidRPr="00DD5D1B">
        <w:rPr>
          <w:color w:val="002060"/>
        </w:rPr>
        <w:t>RISULTATI</w:t>
      </w:r>
    </w:p>
    <w:p w14:paraId="633A23E1" w14:textId="77777777" w:rsidR="00911FAD" w:rsidRPr="00DD5D1B" w:rsidRDefault="00911FAD" w:rsidP="00911FAD">
      <w:pPr>
        <w:pStyle w:val="breakline"/>
        <w:divId w:val="527259509"/>
        <w:rPr>
          <w:color w:val="002060"/>
        </w:rPr>
      </w:pPr>
    </w:p>
    <w:p w14:paraId="487F601B" w14:textId="77777777" w:rsidR="00911FAD" w:rsidRPr="00DD5D1B" w:rsidRDefault="00911FAD" w:rsidP="00911FAD">
      <w:pPr>
        <w:pStyle w:val="SOTTOTITOLOCAMPIONATO1"/>
        <w:divId w:val="527259509"/>
        <w:rPr>
          <w:color w:val="002060"/>
        </w:rPr>
      </w:pPr>
      <w:r w:rsidRPr="00DD5D1B">
        <w:rPr>
          <w:color w:val="002060"/>
        </w:rPr>
        <w:t>RISULTATI UFFICIALI GARE DEL 31/03/2019</w:t>
      </w:r>
    </w:p>
    <w:p w14:paraId="5996BED4" w14:textId="77777777" w:rsidR="00911FAD" w:rsidRPr="00DD5D1B" w:rsidRDefault="00911FAD" w:rsidP="00911FAD">
      <w:pPr>
        <w:pStyle w:val="SOTTOTITOLOCAMPIONATO2"/>
        <w:divId w:val="527259509"/>
        <w:rPr>
          <w:color w:val="002060"/>
        </w:rPr>
      </w:pPr>
      <w:r w:rsidRPr="00DD5D1B">
        <w:rPr>
          <w:color w:val="002060"/>
        </w:rPr>
        <w:t>Si trascrivono qui di seguito i risultati ufficiali delle gare disputate</w:t>
      </w:r>
    </w:p>
    <w:p w14:paraId="0723AEC0" w14:textId="77777777" w:rsidR="00911FAD" w:rsidRPr="00DD5D1B" w:rsidRDefault="00911FAD" w:rsidP="00911FA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11FAD" w:rsidRPr="00DD5D1B" w14:paraId="497DEA63" w14:textId="77777777" w:rsidTr="00911FA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643A4564"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F3A628" w14:textId="77777777" w:rsidR="00911FAD" w:rsidRPr="00DD5D1B" w:rsidRDefault="00911FAD" w:rsidP="003E415E">
                  <w:pPr>
                    <w:pStyle w:val="HEADERTABELLA"/>
                    <w:rPr>
                      <w:color w:val="002060"/>
                    </w:rPr>
                  </w:pPr>
                  <w:r w:rsidRPr="00DD5D1B">
                    <w:rPr>
                      <w:color w:val="002060"/>
                    </w:rPr>
                    <w:t>GIRONE SF - 1 Giornata - A</w:t>
                  </w:r>
                </w:p>
              </w:tc>
            </w:tr>
            <w:tr w:rsidR="00911FAD" w:rsidRPr="00DD5D1B" w14:paraId="2AF24997" w14:textId="77777777" w:rsidTr="003E415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A84E6B8" w14:textId="77777777" w:rsidR="00911FAD" w:rsidRPr="00DD5D1B" w:rsidRDefault="00911FAD" w:rsidP="003E415E">
                  <w:pPr>
                    <w:pStyle w:val="ROWTABELLA"/>
                    <w:rPr>
                      <w:color w:val="002060"/>
                    </w:rPr>
                  </w:pPr>
                  <w:r w:rsidRPr="00DD5D1B">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793EF12" w14:textId="77777777" w:rsidR="00911FAD" w:rsidRPr="00DD5D1B" w:rsidRDefault="00911FAD" w:rsidP="003E415E">
                  <w:pPr>
                    <w:pStyle w:val="ROWTABELLA"/>
                    <w:rPr>
                      <w:color w:val="002060"/>
                    </w:rPr>
                  </w:pPr>
                  <w:r w:rsidRPr="00DD5D1B">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147514B" w14:textId="77777777" w:rsidR="00911FAD" w:rsidRPr="00DD5D1B" w:rsidRDefault="00911FAD" w:rsidP="003E415E">
                  <w:pPr>
                    <w:pStyle w:val="ROWTABELLA"/>
                    <w:jc w:val="center"/>
                    <w:rPr>
                      <w:color w:val="002060"/>
                    </w:rPr>
                  </w:pPr>
                  <w:r w:rsidRPr="00DD5D1B">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067638" w14:textId="77777777" w:rsidR="00911FAD" w:rsidRPr="00DD5D1B" w:rsidRDefault="00911FAD" w:rsidP="003E415E">
                  <w:pPr>
                    <w:pStyle w:val="ROWTABELLA"/>
                    <w:jc w:val="center"/>
                    <w:rPr>
                      <w:color w:val="002060"/>
                    </w:rPr>
                  </w:pPr>
                  <w:r w:rsidRPr="00DD5D1B">
                    <w:rPr>
                      <w:color w:val="002060"/>
                    </w:rPr>
                    <w:t> </w:t>
                  </w:r>
                </w:p>
              </w:tc>
            </w:tr>
          </w:tbl>
          <w:p w14:paraId="2BFDFA73" w14:textId="77777777" w:rsidR="00911FAD" w:rsidRPr="00DD5D1B" w:rsidRDefault="00911FAD" w:rsidP="003E415E">
            <w:pPr>
              <w:rPr>
                <w:color w:val="002060"/>
              </w:rPr>
            </w:pPr>
          </w:p>
        </w:tc>
      </w:tr>
    </w:tbl>
    <w:p w14:paraId="7E95C548" w14:textId="77777777" w:rsidR="00911FAD" w:rsidRPr="00DD5D1B" w:rsidRDefault="00911FAD" w:rsidP="00911FAD">
      <w:pPr>
        <w:pStyle w:val="breakline"/>
        <w:divId w:val="527259509"/>
        <w:rPr>
          <w:color w:val="002060"/>
        </w:rPr>
      </w:pPr>
    </w:p>
    <w:p w14:paraId="52BE5BE2" w14:textId="77777777" w:rsidR="00911FAD" w:rsidRPr="00DD5D1B" w:rsidRDefault="00911FAD" w:rsidP="00911FAD">
      <w:pPr>
        <w:pStyle w:val="TITOLOPRINC"/>
        <w:divId w:val="527259509"/>
        <w:rPr>
          <w:color w:val="002060"/>
        </w:rPr>
      </w:pPr>
      <w:r w:rsidRPr="00DD5D1B">
        <w:rPr>
          <w:color w:val="002060"/>
        </w:rPr>
        <w:t>PROGRAMMA GARE</w:t>
      </w:r>
    </w:p>
    <w:p w14:paraId="6BD7C956" w14:textId="77777777" w:rsidR="00911FAD" w:rsidRPr="00DD5D1B" w:rsidRDefault="00911FAD" w:rsidP="00911FAD">
      <w:pPr>
        <w:pStyle w:val="SOTTOTITOLOCAMPIONATO1"/>
        <w:divId w:val="527259509"/>
        <w:rPr>
          <w:color w:val="002060"/>
        </w:rPr>
      </w:pPr>
      <w:r w:rsidRPr="00DD5D1B">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0"/>
        <w:gridCol w:w="385"/>
        <w:gridCol w:w="898"/>
        <w:gridCol w:w="1183"/>
        <w:gridCol w:w="1550"/>
        <w:gridCol w:w="1550"/>
      </w:tblGrid>
      <w:tr w:rsidR="00911FAD" w:rsidRPr="00DD5D1B" w14:paraId="2B2973D5"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53D915"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BBE9C0"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032C8A"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D0700B"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671B88"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97F976"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4A0187"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4299AD35"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04D7969" w14:textId="77777777" w:rsidR="00911FAD" w:rsidRPr="00DD5D1B" w:rsidRDefault="00911FAD" w:rsidP="003E415E">
            <w:pPr>
              <w:pStyle w:val="ROWTABELLA"/>
              <w:rPr>
                <w:color w:val="002060"/>
              </w:rPr>
            </w:pPr>
            <w:r w:rsidRPr="00DD5D1B">
              <w:rPr>
                <w:color w:val="002060"/>
              </w:rPr>
              <w:lastRenderedPageBreak/>
              <w:t>FUTBOL3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379279" w14:textId="77777777" w:rsidR="00911FAD" w:rsidRPr="00DD5D1B" w:rsidRDefault="00911FAD" w:rsidP="003E415E">
            <w:pPr>
              <w:pStyle w:val="ROWTABELLA"/>
              <w:rPr>
                <w:color w:val="002060"/>
              </w:rPr>
            </w:pPr>
            <w:r w:rsidRPr="00DD5D1B">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9FB2A5C" w14:textId="77777777" w:rsidR="00911FAD" w:rsidRPr="00DD5D1B" w:rsidRDefault="00911FAD" w:rsidP="003E415E">
            <w:pPr>
              <w:pStyle w:val="ROWTABELLA"/>
              <w:jc w:val="center"/>
              <w:rPr>
                <w:color w:val="002060"/>
              </w:rPr>
            </w:pPr>
            <w:r w:rsidRPr="00DD5D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94F5AC" w14:textId="77777777" w:rsidR="00911FAD" w:rsidRPr="00DD5D1B" w:rsidRDefault="00911FAD" w:rsidP="003E415E">
            <w:pPr>
              <w:pStyle w:val="ROWTABELLA"/>
              <w:rPr>
                <w:color w:val="002060"/>
              </w:rPr>
            </w:pPr>
            <w:r w:rsidRPr="00DD5D1B">
              <w:rPr>
                <w:color w:val="002060"/>
              </w:rPr>
              <w:t>04/04/2019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A190B0" w14:textId="77777777" w:rsidR="00911FAD" w:rsidRPr="00DD5D1B" w:rsidRDefault="00911FAD" w:rsidP="003E415E">
            <w:pPr>
              <w:pStyle w:val="ROWTABELLA"/>
              <w:rPr>
                <w:color w:val="002060"/>
              </w:rPr>
            </w:pPr>
            <w:r w:rsidRPr="00DD5D1B">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389B89" w14:textId="77777777" w:rsidR="00911FAD" w:rsidRPr="00DD5D1B" w:rsidRDefault="00911FAD" w:rsidP="003E415E">
            <w:pPr>
              <w:pStyle w:val="ROWTABELLA"/>
              <w:rPr>
                <w:color w:val="002060"/>
              </w:rPr>
            </w:pPr>
            <w:r w:rsidRPr="00DD5D1B">
              <w:rPr>
                <w:color w:val="002060"/>
              </w:rPr>
              <w:t>SERRAVALLE DI CHIENTI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B3AA50" w14:textId="77777777" w:rsidR="00911FAD" w:rsidRPr="00DD5D1B" w:rsidRDefault="00911FAD" w:rsidP="003E415E">
            <w:pPr>
              <w:pStyle w:val="ROWTABELLA"/>
              <w:rPr>
                <w:color w:val="002060"/>
              </w:rPr>
            </w:pPr>
            <w:r w:rsidRPr="00DD5D1B">
              <w:rPr>
                <w:color w:val="002060"/>
              </w:rPr>
              <w:t>"DELLA VALLE"</w:t>
            </w:r>
          </w:p>
        </w:tc>
      </w:tr>
      <w:tr w:rsidR="00911FAD" w:rsidRPr="00DD5D1B" w14:paraId="6B6C72C2" w14:textId="77777777" w:rsidTr="00911FA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C96A4B2" w14:textId="77777777" w:rsidR="00911FAD" w:rsidRPr="00DD5D1B" w:rsidRDefault="00911FAD" w:rsidP="003E415E">
            <w:pPr>
              <w:pStyle w:val="ROWTABELLA"/>
              <w:rPr>
                <w:color w:val="002060"/>
              </w:rPr>
            </w:pPr>
            <w:r w:rsidRPr="00DD5D1B">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38FD5B" w14:textId="77777777" w:rsidR="00911FAD" w:rsidRPr="00DD5D1B" w:rsidRDefault="00911FAD" w:rsidP="003E415E">
            <w:pPr>
              <w:pStyle w:val="ROWTABELLA"/>
              <w:rPr>
                <w:color w:val="002060"/>
              </w:rPr>
            </w:pPr>
            <w:r w:rsidRPr="00DD5D1B">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75C6AD7"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F7BB1B2" w14:textId="77777777" w:rsidR="00911FAD" w:rsidRPr="00DD5D1B" w:rsidRDefault="00911FAD" w:rsidP="003E415E">
            <w:pPr>
              <w:pStyle w:val="ROWTABELLA"/>
              <w:rPr>
                <w:color w:val="002060"/>
              </w:rPr>
            </w:pPr>
            <w:r w:rsidRPr="00DD5D1B">
              <w:rPr>
                <w:color w:val="002060"/>
              </w:rPr>
              <w:t>06/04/2019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5CA93F" w14:textId="77777777" w:rsidR="00911FAD" w:rsidRPr="00DD5D1B" w:rsidRDefault="00911FAD" w:rsidP="003E415E">
            <w:pPr>
              <w:pStyle w:val="ROWTABELLA"/>
              <w:rPr>
                <w:color w:val="002060"/>
              </w:rPr>
            </w:pPr>
            <w:r w:rsidRPr="00DD5D1B">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D59679" w14:textId="77777777" w:rsidR="00911FAD" w:rsidRPr="00DD5D1B" w:rsidRDefault="00911FAD" w:rsidP="003E415E">
            <w:pPr>
              <w:pStyle w:val="ROWTABELLA"/>
              <w:rPr>
                <w:color w:val="002060"/>
              </w:rPr>
            </w:pPr>
            <w:r w:rsidRPr="00DD5D1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FA8FD4" w14:textId="77777777" w:rsidR="00911FAD" w:rsidRPr="00DD5D1B" w:rsidRDefault="00911FAD" w:rsidP="003E415E">
            <w:pPr>
              <w:pStyle w:val="ROWTABELLA"/>
              <w:rPr>
                <w:color w:val="002060"/>
              </w:rPr>
            </w:pPr>
            <w:r w:rsidRPr="00DD5D1B">
              <w:rPr>
                <w:color w:val="002060"/>
              </w:rPr>
              <w:t>VIA MADRE TERESA DI CALCUTTA</w:t>
            </w:r>
          </w:p>
        </w:tc>
      </w:tr>
      <w:tr w:rsidR="00911FAD" w:rsidRPr="00DD5D1B" w14:paraId="4F056115"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A7B65E7" w14:textId="77777777" w:rsidR="00911FAD" w:rsidRPr="00DD5D1B" w:rsidRDefault="00911FAD" w:rsidP="003E415E">
            <w:pPr>
              <w:pStyle w:val="ROWTABELLA"/>
              <w:rPr>
                <w:color w:val="002060"/>
              </w:rPr>
            </w:pPr>
            <w:r w:rsidRPr="00DD5D1B">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011846" w14:textId="77777777" w:rsidR="00911FAD" w:rsidRPr="00DD5D1B" w:rsidRDefault="00911FAD" w:rsidP="003E415E">
            <w:pPr>
              <w:pStyle w:val="ROWTABELLA"/>
              <w:rPr>
                <w:color w:val="002060"/>
              </w:rPr>
            </w:pPr>
            <w:r w:rsidRPr="00DD5D1B">
              <w:rPr>
                <w:color w:val="002060"/>
              </w:rPr>
              <w:t>FUTBOL3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40D0899" w14:textId="77777777" w:rsidR="00911FAD" w:rsidRPr="00DD5D1B" w:rsidRDefault="00911FAD" w:rsidP="003E415E">
            <w:pPr>
              <w:pStyle w:val="ROWTABELLA"/>
              <w:jc w:val="center"/>
              <w:rPr>
                <w:color w:val="002060"/>
              </w:rPr>
            </w:pPr>
            <w:r w:rsidRPr="00DD5D1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0FC73F" w14:textId="77777777" w:rsidR="00911FAD" w:rsidRPr="00DD5D1B" w:rsidRDefault="00911FAD" w:rsidP="003E415E">
            <w:pPr>
              <w:pStyle w:val="ROWTABELLA"/>
              <w:rPr>
                <w:color w:val="002060"/>
              </w:rPr>
            </w:pPr>
            <w:r w:rsidRPr="00DD5D1B">
              <w:rPr>
                <w:color w:val="002060"/>
              </w:rPr>
              <w:t>06/04/2019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5BAAC7" w14:textId="77777777" w:rsidR="00911FAD" w:rsidRPr="00DD5D1B" w:rsidRDefault="00911FAD" w:rsidP="003E415E">
            <w:pPr>
              <w:pStyle w:val="ROWTABELLA"/>
              <w:rPr>
                <w:color w:val="002060"/>
              </w:rPr>
            </w:pPr>
            <w:r w:rsidRPr="00DD5D1B">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B38DE7" w14:textId="77777777" w:rsidR="00911FAD" w:rsidRPr="00DD5D1B" w:rsidRDefault="00911FAD" w:rsidP="003E415E">
            <w:pPr>
              <w:pStyle w:val="ROWTABELLA"/>
              <w:rPr>
                <w:color w:val="002060"/>
              </w:rPr>
            </w:pPr>
            <w:r w:rsidRPr="00DD5D1B">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57A944" w14:textId="77777777" w:rsidR="00911FAD" w:rsidRPr="00DD5D1B" w:rsidRDefault="00911FAD" w:rsidP="003E415E">
            <w:pPr>
              <w:pStyle w:val="ROWTABELLA"/>
              <w:rPr>
                <w:color w:val="002060"/>
              </w:rPr>
            </w:pPr>
            <w:r w:rsidRPr="00DD5D1B">
              <w:rPr>
                <w:color w:val="002060"/>
              </w:rPr>
              <w:t>VIA CELLINI, 13</w:t>
            </w:r>
          </w:p>
        </w:tc>
      </w:tr>
    </w:tbl>
    <w:p w14:paraId="1C6A3221" w14:textId="77777777" w:rsidR="00911FAD" w:rsidRPr="00DD5D1B" w:rsidRDefault="00911FAD" w:rsidP="00911FAD">
      <w:pPr>
        <w:pStyle w:val="breakline"/>
        <w:divId w:val="527259509"/>
        <w:rPr>
          <w:color w:val="002060"/>
        </w:rPr>
      </w:pPr>
    </w:p>
    <w:p w14:paraId="3111EB1D" w14:textId="77777777" w:rsidR="00911FAD" w:rsidRPr="00DD5D1B" w:rsidRDefault="00911FAD" w:rsidP="00911FAD">
      <w:pPr>
        <w:pStyle w:val="TITOLOCAMPIONATO"/>
        <w:shd w:val="clear" w:color="auto" w:fill="CCCCCC"/>
        <w:spacing w:before="80" w:after="40"/>
        <w:divId w:val="527259509"/>
        <w:rPr>
          <w:color w:val="002060"/>
        </w:rPr>
      </w:pPr>
      <w:r>
        <w:rPr>
          <w:color w:val="002060"/>
        </w:rPr>
        <w:t>UNDER 19</w:t>
      </w:r>
      <w:r w:rsidRPr="00DD5D1B">
        <w:rPr>
          <w:color w:val="002060"/>
        </w:rPr>
        <w:t xml:space="preserve"> CALCIO A 5 PRIMAVERA</w:t>
      </w:r>
    </w:p>
    <w:p w14:paraId="17758A2F" w14:textId="77777777" w:rsidR="00911FAD" w:rsidRPr="00DD5D1B" w:rsidRDefault="00911FAD" w:rsidP="00911FAD">
      <w:pPr>
        <w:pStyle w:val="TITOLOPRINC"/>
        <w:divId w:val="527259509"/>
        <w:rPr>
          <w:color w:val="002060"/>
        </w:rPr>
      </w:pPr>
      <w:r w:rsidRPr="00DD5D1B">
        <w:rPr>
          <w:color w:val="002060"/>
        </w:rPr>
        <w:t>VARIAZIONI AL PROGRAMMA GARE</w:t>
      </w:r>
    </w:p>
    <w:p w14:paraId="1342EDF7" w14:textId="77777777" w:rsidR="00911FAD" w:rsidRPr="00DD5D1B" w:rsidRDefault="00911FAD" w:rsidP="00911FAD">
      <w:pPr>
        <w:pStyle w:val="Corpodeltesto21"/>
        <w:divId w:val="527259509"/>
        <w:rPr>
          <w:rFonts w:ascii="Arial" w:hAnsi="Arial" w:cs="Arial"/>
          <w:b/>
          <w:color w:val="002060"/>
          <w:sz w:val="22"/>
          <w:szCs w:val="22"/>
          <w:u w:val="single"/>
        </w:rPr>
      </w:pPr>
      <w:r w:rsidRPr="00DD5D1B">
        <w:rPr>
          <w:rFonts w:ascii="Arial" w:hAnsi="Arial" w:cs="Arial"/>
          <w:b/>
          <w:color w:val="002060"/>
          <w:sz w:val="22"/>
          <w:szCs w:val="22"/>
          <w:u w:val="single"/>
        </w:rPr>
        <w:t>GIRONE “B”</w:t>
      </w:r>
    </w:p>
    <w:p w14:paraId="09AFDBC0" w14:textId="77777777" w:rsidR="00911FAD" w:rsidRPr="00DD5D1B" w:rsidRDefault="00911FAD" w:rsidP="00911FAD">
      <w:pPr>
        <w:pStyle w:val="Corpodeltesto21"/>
        <w:divId w:val="527259509"/>
        <w:rPr>
          <w:rFonts w:ascii="Arial" w:hAnsi="Arial" w:cs="Arial"/>
          <w:color w:val="002060"/>
          <w:sz w:val="22"/>
          <w:szCs w:val="22"/>
        </w:rPr>
      </w:pPr>
    </w:p>
    <w:p w14:paraId="3A8DFF03"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b/>
          <w:i/>
          <w:color w:val="002060"/>
          <w:sz w:val="22"/>
          <w:szCs w:val="22"/>
        </w:rPr>
        <w:t xml:space="preserve">III^ GIORNATA </w:t>
      </w:r>
    </w:p>
    <w:p w14:paraId="747CDAA5" w14:textId="77777777" w:rsidR="00911FAD" w:rsidRPr="00DD5D1B" w:rsidRDefault="00911FAD" w:rsidP="00911FAD">
      <w:pPr>
        <w:pStyle w:val="Corpodeltesto21"/>
        <w:divId w:val="527259509"/>
        <w:rPr>
          <w:rFonts w:ascii="Arial" w:hAnsi="Arial" w:cs="Arial"/>
          <w:color w:val="002060"/>
          <w:sz w:val="22"/>
          <w:szCs w:val="22"/>
        </w:rPr>
      </w:pPr>
    </w:p>
    <w:p w14:paraId="74DCF3DC"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color w:val="002060"/>
          <w:sz w:val="22"/>
          <w:szCs w:val="22"/>
        </w:rPr>
        <w:t xml:space="preserve">La gara </w:t>
      </w:r>
      <w:r w:rsidRPr="00DD5D1B">
        <w:rPr>
          <w:rFonts w:ascii="Arial" w:hAnsi="Arial" w:cs="Arial"/>
          <w:b/>
          <w:color w:val="002060"/>
          <w:sz w:val="22"/>
          <w:szCs w:val="22"/>
        </w:rPr>
        <w:t xml:space="preserve">VIRTUS TEAM SOC.COOP. – ACLI MANTOVANI CALCIO A 5 </w:t>
      </w:r>
      <w:r w:rsidRPr="00DD5D1B">
        <w:rPr>
          <w:rFonts w:ascii="Arial" w:hAnsi="Arial" w:cs="Arial"/>
          <w:color w:val="002060"/>
          <w:sz w:val="22"/>
          <w:szCs w:val="22"/>
        </w:rPr>
        <w:t xml:space="preserve">sarà disputata </w:t>
      </w:r>
      <w:r w:rsidRPr="00DD5D1B">
        <w:rPr>
          <w:rFonts w:ascii="Arial" w:hAnsi="Arial" w:cs="Arial"/>
          <w:b/>
          <w:color w:val="002060"/>
          <w:sz w:val="22"/>
          <w:szCs w:val="22"/>
        </w:rPr>
        <w:t>SABATO 06/04/2019</w:t>
      </w:r>
      <w:r w:rsidRPr="00DD5D1B">
        <w:rPr>
          <w:rFonts w:ascii="Arial" w:hAnsi="Arial" w:cs="Arial"/>
          <w:color w:val="002060"/>
          <w:sz w:val="22"/>
          <w:szCs w:val="22"/>
        </w:rPr>
        <w:t xml:space="preserve"> alle </w:t>
      </w:r>
      <w:r w:rsidRPr="00DD5D1B">
        <w:rPr>
          <w:rFonts w:ascii="Arial" w:hAnsi="Arial" w:cs="Arial"/>
          <w:b/>
          <w:color w:val="002060"/>
          <w:sz w:val="22"/>
          <w:szCs w:val="22"/>
        </w:rPr>
        <w:t>ore 16:30</w:t>
      </w:r>
      <w:r w:rsidRPr="00DD5D1B">
        <w:rPr>
          <w:rFonts w:ascii="Arial" w:hAnsi="Arial" w:cs="Arial"/>
          <w:color w:val="002060"/>
          <w:sz w:val="22"/>
          <w:szCs w:val="22"/>
        </w:rPr>
        <w:t>,</w:t>
      </w:r>
      <w:r w:rsidRPr="00DD5D1B">
        <w:rPr>
          <w:rFonts w:ascii="Arial" w:hAnsi="Arial" w:cs="Arial"/>
          <w:b/>
          <w:color w:val="002060"/>
          <w:sz w:val="22"/>
          <w:szCs w:val="22"/>
        </w:rPr>
        <w:t xml:space="preserve"> </w:t>
      </w:r>
      <w:r w:rsidRPr="00DD5D1B">
        <w:rPr>
          <w:rFonts w:ascii="Arial" w:hAnsi="Arial" w:cs="Arial"/>
          <w:color w:val="002060"/>
          <w:sz w:val="22"/>
          <w:szCs w:val="22"/>
        </w:rPr>
        <w:t>stesso campo.</w:t>
      </w:r>
    </w:p>
    <w:p w14:paraId="5B842BF1" w14:textId="77777777" w:rsidR="00911FAD" w:rsidRPr="00DD5D1B" w:rsidRDefault="00911FAD" w:rsidP="00911FAD">
      <w:pPr>
        <w:pStyle w:val="TITOLOPRINC"/>
        <w:divId w:val="527259509"/>
        <w:rPr>
          <w:color w:val="002060"/>
        </w:rPr>
      </w:pPr>
      <w:r w:rsidRPr="00DD5D1B">
        <w:rPr>
          <w:color w:val="002060"/>
        </w:rPr>
        <w:t>RISULTATI</w:t>
      </w:r>
    </w:p>
    <w:p w14:paraId="7896A17A" w14:textId="77777777" w:rsidR="00911FAD" w:rsidRPr="00DD5D1B" w:rsidRDefault="00911FAD" w:rsidP="00911FAD">
      <w:pPr>
        <w:pStyle w:val="breakline"/>
        <w:divId w:val="527259509"/>
        <w:rPr>
          <w:color w:val="002060"/>
        </w:rPr>
      </w:pPr>
    </w:p>
    <w:p w14:paraId="45BDB8DC" w14:textId="77777777" w:rsidR="00911FAD" w:rsidRPr="00DD5D1B" w:rsidRDefault="00911FAD" w:rsidP="00911FAD">
      <w:pPr>
        <w:pStyle w:val="SOTTOTITOLOCAMPIONATO1"/>
        <w:divId w:val="527259509"/>
        <w:rPr>
          <w:color w:val="002060"/>
        </w:rPr>
      </w:pPr>
      <w:r w:rsidRPr="00DD5D1B">
        <w:rPr>
          <w:color w:val="002060"/>
        </w:rPr>
        <w:t>RISULTATI UFFICIALI GARE DEL 30/03/2019</w:t>
      </w:r>
    </w:p>
    <w:p w14:paraId="1A69AD5C" w14:textId="77777777" w:rsidR="00911FAD" w:rsidRPr="00DD5D1B" w:rsidRDefault="00911FAD" w:rsidP="00911FAD">
      <w:pPr>
        <w:pStyle w:val="SOTTOTITOLOCAMPIONATO2"/>
        <w:divId w:val="527259509"/>
        <w:rPr>
          <w:color w:val="002060"/>
        </w:rPr>
      </w:pPr>
      <w:r w:rsidRPr="00DD5D1B">
        <w:rPr>
          <w:color w:val="002060"/>
        </w:rPr>
        <w:t>Si trascrivono qui di seguito i risultati ufficiali delle gare disputate</w:t>
      </w:r>
    </w:p>
    <w:p w14:paraId="632C694D" w14:textId="77777777" w:rsidR="00911FAD" w:rsidRPr="00DD5D1B" w:rsidRDefault="00911FAD" w:rsidP="00911FA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911FAD" w:rsidRPr="00DD5D1B" w14:paraId="76F1C1D8" w14:textId="77777777" w:rsidTr="00911FA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14E5EE25"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D0A8BB" w14:textId="77777777" w:rsidR="00911FAD" w:rsidRPr="00DD5D1B" w:rsidRDefault="00911FAD" w:rsidP="003E415E">
                  <w:pPr>
                    <w:pStyle w:val="HEADERTABELLA"/>
                    <w:rPr>
                      <w:color w:val="002060"/>
                    </w:rPr>
                  </w:pPr>
                  <w:r w:rsidRPr="00DD5D1B">
                    <w:rPr>
                      <w:color w:val="002060"/>
                    </w:rPr>
                    <w:t>GIRONE A - 2 Giornata - A</w:t>
                  </w:r>
                </w:p>
              </w:tc>
            </w:tr>
            <w:tr w:rsidR="00911FAD" w:rsidRPr="00DD5D1B" w14:paraId="64F1265B"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EDBD9C" w14:textId="77777777" w:rsidR="00911FAD" w:rsidRPr="00DD5D1B" w:rsidRDefault="00911FAD" w:rsidP="003E415E">
                  <w:pPr>
                    <w:pStyle w:val="ROWTABELLA"/>
                    <w:rPr>
                      <w:color w:val="002060"/>
                    </w:rPr>
                  </w:pPr>
                  <w:r w:rsidRPr="00DD5D1B">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8FDE0A" w14:textId="77777777" w:rsidR="00911FAD" w:rsidRPr="00DD5D1B" w:rsidRDefault="00911FAD" w:rsidP="003E415E">
                  <w:pPr>
                    <w:pStyle w:val="ROWTABELLA"/>
                    <w:rPr>
                      <w:color w:val="002060"/>
                    </w:rPr>
                  </w:pPr>
                  <w:r w:rsidRPr="00DD5D1B">
                    <w:rPr>
                      <w:color w:val="002060"/>
                    </w:rPr>
                    <w:t>- FANO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4613B4" w14:textId="77777777" w:rsidR="00911FAD" w:rsidRPr="00DD5D1B" w:rsidRDefault="00911FAD" w:rsidP="003E415E">
                  <w:pPr>
                    <w:pStyle w:val="ROWTABELLA"/>
                    <w:jc w:val="center"/>
                    <w:rPr>
                      <w:color w:val="002060"/>
                    </w:rPr>
                  </w:pPr>
                  <w:r w:rsidRPr="00DD5D1B">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6EB3B6" w14:textId="77777777" w:rsidR="00911FAD" w:rsidRPr="00DD5D1B" w:rsidRDefault="00911FAD" w:rsidP="003E415E">
                  <w:pPr>
                    <w:pStyle w:val="ROWTABELLA"/>
                    <w:jc w:val="center"/>
                    <w:rPr>
                      <w:color w:val="002060"/>
                    </w:rPr>
                  </w:pPr>
                  <w:r w:rsidRPr="00DD5D1B">
                    <w:rPr>
                      <w:color w:val="002060"/>
                    </w:rPr>
                    <w:t> </w:t>
                  </w:r>
                </w:p>
              </w:tc>
            </w:tr>
            <w:tr w:rsidR="00911FAD" w:rsidRPr="00DD5D1B" w14:paraId="558CDA92"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25957B7" w14:textId="77777777" w:rsidR="00911FAD" w:rsidRPr="00DD5D1B" w:rsidRDefault="00911FAD" w:rsidP="003E415E">
                  <w:pPr>
                    <w:pStyle w:val="ROWTABELLA"/>
                    <w:rPr>
                      <w:color w:val="002060"/>
                    </w:rPr>
                  </w:pPr>
                  <w:r w:rsidRPr="00DD5D1B">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86B51E" w14:textId="77777777" w:rsidR="00911FAD" w:rsidRPr="00DD5D1B" w:rsidRDefault="00911FAD" w:rsidP="003E415E">
                  <w:pPr>
                    <w:pStyle w:val="ROWTABELLA"/>
                    <w:rPr>
                      <w:color w:val="002060"/>
                    </w:rPr>
                  </w:pPr>
                  <w:r w:rsidRPr="00DD5D1B">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DEE4C4" w14:textId="77777777" w:rsidR="00911FAD" w:rsidRPr="00DD5D1B" w:rsidRDefault="00911FAD" w:rsidP="003E415E">
                  <w:pPr>
                    <w:pStyle w:val="ROWTABELLA"/>
                    <w:jc w:val="center"/>
                    <w:rPr>
                      <w:color w:val="002060"/>
                    </w:rPr>
                  </w:pPr>
                  <w:r w:rsidRPr="00DD5D1B">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FAF4C4" w14:textId="77777777" w:rsidR="00911FAD" w:rsidRPr="00DD5D1B" w:rsidRDefault="00911FAD" w:rsidP="003E415E">
                  <w:pPr>
                    <w:pStyle w:val="ROWTABELLA"/>
                    <w:jc w:val="center"/>
                    <w:rPr>
                      <w:color w:val="002060"/>
                    </w:rPr>
                  </w:pPr>
                  <w:r w:rsidRPr="00DD5D1B">
                    <w:rPr>
                      <w:color w:val="002060"/>
                    </w:rPr>
                    <w:t> </w:t>
                  </w:r>
                </w:p>
              </w:tc>
            </w:tr>
          </w:tbl>
          <w:p w14:paraId="17A9E4F0" w14:textId="77777777" w:rsidR="00911FAD" w:rsidRPr="00DD5D1B" w:rsidRDefault="00911FAD" w:rsidP="003E415E">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55D8CE1F"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C0931E" w14:textId="77777777" w:rsidR="00911FAD" w:rsidRPr="00DD5D1B" w:rsidRDefault="00911FAD" w:rsidP="003E415E">
                  <w:pPr>
                    <w:pStyle w:val="HEADERTABELLA"/>
                    <w:rPr>
                      <w:color w:val="002060"/>
                    </w:rPr>
                  </w:pPr>
                  <w:r w:rsidRPr="00DD5D1B">
                    <w:rPr>
                      <w:color w:val="002060"/>
                    </w:rPr>
                    <w:t>GIRONE B - 2 Giornata - A</w:t>
                  </w:r>
                </w:p>
              </w:tc>
            </w:tr>
            <w:tr w:rsidR="00911FAD" w:rsidRPr="00DD5D1B" w14:paraId="032A1C2B"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9686E93" w14:textId="77777777" w:rsidR="00911FAD" w:rsidRPr="00DD5D1B" w:rsidRDefault="00911FAD" w:rsidP="003E415E">
                  <w:pPr>
                    <w:pStyle w:val="ROWTABELLA"/>
                    <w:rPr>
                      <w:color w:val="002060"/>
                    </w:rPr>
                  </w:pPr>
                  <w:r w:rsidRPr="00DD5D1B">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66EC26" w14:textId="77777777" w:rsidR="00911FAD" w:rsidRPr="00DD5D1B" w:rsidRDefault="00911FAD" w:rsidP="003E415E">
                  <w:pPr>
                    <w:pStyle w:val="ROWTABELLA"/>
                    <w:rPr>
                      <w:color w:val="002060"/>
                    </w:rPr>
                  </w:pPr>
                  <w:r w:rsidRPr="00DD5D1B">
                    <w:rPr>
                      <w:color w:val="002060"/>
                    </w:rPr>
                    <w:t>- VIRTUS TEAM SOC.COOP.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7E3344" w14:textId="77777777" w:rsidR="00911FAD" w:rsidRPr="00DD5D1B" w:rsidRDefault="00911FAD" w:rsidP="003E415E">
                  <w:pPr>
                    <w:pStyle w:val="ROWTABELLA"/>
                    <w:jc w:val="center"/>
                    <w:rPr>
                      <w:color w:val="002060"/>
                    </w:rPr>
                  </w:pPr>
                  <w:r w:rsidRPr="00DD5D1B">
                    <w:rPr>
                      <w:color w:val="002060"/>
                    </w:rPr>
                    <w:t>8 - 6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8179C9" w14:textId="77777777" w:rsidR="00911FAD" w:rsidRPr="00DD5D1B" w:rsidRDefault="00911FAD" w:rsidP="003E415E">
                  <w:pPr>
                    <w:pStyle w:val="ROWTABELLA"/>
                    <w:jc w:val="center"/>
                    <w:rPr>
                      <w:color w:val="002060"/>
                    </w:rPr>
                  </w:pPr>
                  <w:r w:rsidRPr="00DD5D1B">
                    <w:rPr>
                      <w:color w:val="002060"/>
                    </w:rPr>
                    <w:t> </w:t>
                  </w:r>
                </w:p>
              </w:tc>
            </w:tr>
            <w:tr w:rsidR="00911FAD" w:rsidRPr="00DD5D1B" w14:paraId="20B554DB"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18752C0" w14:textId="77777777" w:rsidR="00911FAD" w:rsidRPr="00DD5D1B" w:rsidRDefault="00911FAD" w:rsidP="003E415E">
                  <w:pPr>
                    <w:pStyle w:val="ROWTABELLA"/>
                    <w:rPr>
                      <w:color w:val="002060"/>
                    </w:rPr>
                  </w:pPr>
                  <w:r w:rsidRPr="00DD5D1B">
                    <w:rPr>
                      <w:color w:val="002060"/>
                    </w:rPr>
                    <w:t>CASENUOVE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7E3AE9" w14:textId="77777777" w:rsidR="00911FAD" w:rsidRPr="00DD5D1B" w:rsidRDefault="00911FAD" w:rsidP="003E415E">
                  <w:pPr>
                    <w:pStyle w:val="ROWTABELLA"/>
                    <w:rPr>
                      <w:color w:val="002060"/>
                    </w:rPr>
                  </w:pPr>
                  <w:r w:rsidRPr="00DD5D1B">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A6DF18" w14:textId="77777777" w:rsidR="00911FAD" w:rsidRPr="00DD5D1B" w:rsidRDefault="00911FAD" w:rsidP="003E415E">
                  <w:pPr>
                    <w:pStyle w:val="ROWTABELLA"/>
                    <w:jc w:val="center"/>
                    <w:rPr>
                      <w:color w:val="002060"/>
                    </w:rPr>
                  </w:pPr>
                  <w:r w:rsidRPr="00DD5D1B">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C97C60" w14:textId="77777777" w:rsidR="00911FAD" w:rsidRPr="00DD5D1B" w:rsidRDefault="00911FAD" w:rsidP="003E415E">
                  <w:pPr>
                    <w:pStyle w:val="ROWTABELLA"/>
                    <w:jc w:val="center"/>
                    <w:rPr>
                      <w:color w:val="002060"/>
                    </w:rPr>
                  </w:pPr>
                  <w:r w:rsidRPr="00DD5D1B">
                    <w:rPr>
                      <w:color w:val="002060"/>
                    </w:rPr>
                    <w:t> </w:t>
                  </w:r>
                </w:p>
              </w:tc>
            </w:tr>
          </w:tbl>
          <w:p w14:paraId="67851133" w14:textId="77777777" w:rsidR="00911FAD" w:rsidRPr="00DD5D1B" w:rsidRDefault="00911FAD" w:rsidP="003E415E">
            <w:pPr>
              <w:rPr>
                <w:color w:val="002060"/>
              </w:rPr>
            </w:pPr>
          </w:p>
        </w:tc>
      </w:tr>
    </w:tbl>
    <w:p w14:paraId="33A66006" w14:textId="77777777" w:rsidR="00911FAD" w:rsidRPr="00DD5D1B" w:rsidRDefault="00911FAD" w:rsidP="00911FA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11FAD" w:rsidRPr="00DD5D1B" w14:paraId="7E1C71A4" w14:textId="77777777" w:rsidTr="00911FA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7AB4C101"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BE9708" w14:textId="77777777" w:rsidR="00911FAD" w:rsidRPr="00DD5D1B" w:rsidRDefault="00911FAD" w:rsidP="003E415E">
                  <w:pPr>
                    <w:pStyle w:val="HEADERTABELLA"/>
                    <w:rPr>
                      <w:color w:val="002060"/>
                    </w:rPr>
                  </w:pPr>
                  <w:r w:rsidRPr="00DD5D1B">
                    <w:rPr>
                      <w:color w:val="002060"/>
                    </w:rPr>
                    <w:t>GIRONE C - 2 Giornata - A</w:t>
                  </w:r>
                </w:p>
              </w:tc>
            </w:tr>
            <w:tr w:rsidR="00911FAD" w:rsidRPr="00DD5D1B" w14:paraId="209FF667"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5D3EED" w14:textId="77777777" w:rsidR="00911FAD" w:rsidRPr="00DD5D1B" w:rsidRDefault="00911FAD" w:rsidP="003E415E">
                  <w:pPr>
                    <w:pStyle w:val="ROWTABELLA"/>
                    <w:rPr>
                      <w:color w:val="002060"/>
                    </w:rPr>
                  </w:pPr>
                  <w:r w:rsidRPr="00DD5D1B">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43AB71" w14:textId="77777777" w:rsidR="00911FAD" w:rsidRPr="00DD5D1B" w:rsidRDefault="00911FAD" w:rsidP="003E415E">
                  <w:pPr>
                    <w:pStyle w:val="ROWTABELLA"/>
                    <w:rPr>
                      <w:color w:val="002060"/>
                    </w:rPr>
                  </w:pPr>
                  <w:r w:rsidRPr="00DD5D1B">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14E15F" w14:textId="77777777" w:rsidR="00911FAD" w:rsidRPr="00DD5D1B" w:rsidRDefault="00911FAD" w:rsidP="003E415E">
                  <w:pPr>
                    <w:pStyle w:val="ROWTABELLA"/>
                    <w:jc w:val="center"/>
                    <w:rPr>
                      <w:color w:val="002060"/>
                    </w:rPr>
                  </w:pPr>
                  <w:r w:rsidRPr="00DD5D1B">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16D2C0" w14:textId="77777777" w:rsidR="00911FAD" w:rsidRPr="00DD5D1B" w:rsidRDefault="00911FAD" w:rsidP="003E415E">
                  <w:pPr>
                    <w:pStyle w:val="ROWTABELLA"/>
                    <w:jc w:val="center"/>
                    <w:rPr>
                      <w:color w:val="002060"/>
                    </w:rPr>
                  </w:pPr>
                  <w:r w:rsidRPr="00DD5D1B">
                    <w:rPr>
                      <w:color w:val="002060"/>
                    </w:rPr>
                    <w:t> </w:t>
                  </w:r>
                </w:p>
              </w:tc>
            </w:tr>
            <w:tr w:rsidR="00911FAD" w:rsidRPr="00DD5D1B" w14:paraId="78E2CACC"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BCA16A" w14:textId="77777777" w:rsidR="00911FAD" w:rsidRPr="00DD5D1B" w:rsidRDefault="00911FAD" w:rsidP="003E415E">
                  <w:pPr>
                    <w:pStyle w:val="ROWTABELLA"/>
                    <w:rPr>
                      <w:color w:val="002060"/>
                    </w:rPr>
                  </w:pPr>
                  <w:r w:rsidRPr="00DD5D1B">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892ABC" w14:textId="77777777" w:rsidR="00911FAD" w:rsidRPr="00DD5D1B" w:rsidRDefault="00911FAD" w:rsidP="003E415E">
                  <w:pPr>
                    <w:pStyle w:val="ROWTABELLA"/>
                    <w:rPr>
                      <w:color w:val="002060"/>
                    </w:rPr>
                  </w:pPr>
                  <w:r w:rsidRPr="00DD5D1B">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395639" w14:textId="77777777" w:rsidR="00911FAD" w:rsidRPr="00DD5D1B" w:rsidRDefault="00911FAD" w:rsidP="003E415E">
                  <w:pPr>
                    <w:pStyle w:val="ROWTABELLA"/>
                    <w:jc w:val="center"/>
                    <w:rPr>
                      <w:color w:val="002060"/>
                    </w:rPr>
                  </w:pPr>
                  <w:r w:rsidRPr="00DD5D1B">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ADA013" w14:textId="77777777" w:rsidR="00911FAD" w:rsidRPr="00DD5D1B" w:rsidRDefault="00911FAD" w:rsidP="003E415E">
                  <w:pPr>
                    <w:pStyle w:val="ROWTABELLA"/>
                    <w:jc w:val="center"/>
                    <w:rPr>
                      <w:color w:val="002060"/>
                    </w:rPr>
                  </w:pPr>
                  <w:r w:rsidRPr="00DD5D1B">
                    <w:rPr>
                      <w:color w:val="002060"/>
                    </w:rPr>
                    <w:t> </w:t>
                  </w:r>
                </w:p>
              </w:tc>
            </w:tr>
          </w:tbl>
          <w:p w14:paraId="2F8AE268" w14:textId="77777777" w:rsidR="00911FAD" w:rsidRPr="00DD5D1B" w:rsidRDefault="00911FAD" w:rsidP="003E415E">
            <w:pPr>
              <w:rPr>
                <w:color w:val="002060"/>
              </w:rPr>
            </w:pPr>
          </w:p>
        </w:tc>
      </w:tr>
    </w:tbl>
    <w:p w14:paraId="244093D2" w14:textId="77777777" w:rsidR="00911FAD" w:rsidRPr="00DD5D1B" w:rsidRDefault="00911FAD" w:rsidP="00911FAD">
      <w:pPr>
        <w:pStyle w:val="breakline"/>
        <w:divId w:val="527259509"/>
        <w:rPr>
          <w:color w:val="002060"/>
        </w:rPr>
      </w:pPr>
    </w:p>
    <w:p w14:paraId="5C73A0DA" w14:textId="77777777" w:rsidR="00911FAD" w:rsidRPr="00DD5D1B" w:rsidRDefault="00911FAD" w:rsidP="00911FAD">
      <w:pPr>
        <w:pStyle w:val="breakline"/>
        <w:divId w:val="527259509"/>
        <w:rPr>
          <w:color w:val="002060"/>
        </w:rPr>
      </w:pPr>
    </w:p>
    <w:p w14:paraId="5AEEA28F" w14:textId="77777777" w:rsidR="00911FAD" w:rsidRPr="00DD5D1B" w:rsidRDefault="00911FAD" w:rsidP="00911FAD">
      <w:pPr>
        <w:pStyle w:val="TITOLOPRINC"/>
        <w:divId w:val="527259509"/>
        <w:rPr>
          <w:color w:val="002060"/>
        </w:rPr>
      </w:pPr>
      <w:r w:rsidRPr="00DD5D1B">
        <w:rPr>
          <w:color w:val="002060"/>
        </w:rPr>
        <w:t>GIUDICE SPORTIVO</w:t>
      </w:r>
    </w:p>
    <w:p w14:paraId="0FDF4036" w14:textId="77777777" w:rsidR="00911FAD" w:rsidRPr="00DD5D1B" w:rsidRDefault="00911FAD" w:rsidP="00911FAD">
      <w:pPr>
        <w:pStyle w:val="diffida"/>
        <w:divId w:val="527259509"/>
        <w:rPr>
          <w:color w:val="002060"/>
        </w:rPr>
      </w:pPr>
      <w:r w:rsidRPr="00DD5D1B">
        <w:rPr>
          <w:color w:val="002060"/>
        </w:rPr>
        <w:t>Il Giudice Sportivo, Avv. Claudio Romagnoli, nella seduta del 03/04/2019, ha adottato le decisioni che di seguito integralmente si riportano:</w:t>
      </w:r>
    </w:p>
    <w:p w14:paraId="02AF1F8D" w14:textId="77777777" w:rsidR="00911FAD" w:rsidRPr="00DD5D1B" w:rsidRDefault="00911FAD" w:rsidP="00911FAD">
      <w:pPr>
        <w:pStyle w:val="titolo10"/>
        <w:divId w:val="527259509"/>
        <w:rPr>
          <w:color w:val="002060"/>
        </w:rPr>
      </w:pPr>
      <w:r w:rsidRPr="00DD5D1B">
        <w:rPr>
          <w:color w:val="002060"/>
        </w:rPr>
        <w:t xml:space="preserve">GARE DEL 30/ 3/2019 </w:t>
      </w:r>
    </w:p>
    <w:p w14:paraId="135A2616" w14:textId="77777777" w:rsidR="00911FAD" w:rsidRPr="00DD5D1B" w:rsidRDefault="00911FAD" w:rsidP="00911FAD">
      <w:pPr>
        <w:pStyle w:val="titolo7a"/>
        <w:divId w:val="527259509"/>
        <w:rPr>
          <w:color w:val="002060"/>
        </w:rPr>
      </w:pPr>
      <w:r w:rsidRPr="00DD5D1B">
        <w:rPr>
          <w:color w:val="002060"/>
        </w:rPr>
        <w:t xml:space="preserve">PROVVEDIMENTI DISCIPLINARI </w:t>
      </w:r>
    </w:p>
    <w:p w14:paraId="0473E6E0" w14:textId="77777777" w:rsidR="00911FAD" w:rsidRPr="00DD5D1B" w:rsidRDefault="00911FAD" w:rsidP="00911FAD">
      <w:pPr>
        <w:pStyle w:val="TITOLO7B"/>
        <w:divId w:val="527259509"/>
        <w:rPr>
          <w:color w:val="002060"/>
        </w:rPr>
      </w:pPr>
      <w:r w:rsidRPr="00DD5D1B">
        <w:rPr>
          <w:color w:val="002060"/>
        </w:rPr>
        <w:t xml:space="preserve">In base alle risultanze degli atti ufficiali sono state deliberate le seguenti sanzioni disciplinari. </w:t>
      </w:r>
    </w:p>
    <w:p w14:paraId="6D6CD16D" w14:textId="77777777" w:rsidR="00911FAD" w:rsidRPr="00DD5D1B" w:rsidRDefault="00911FAD" w:rsidP="00911FAD">
      <w:pPr>
        <w:pStyle w:val="titolo3"/>
        <w:divId w:val="527259509"/>
        <w:rPr>
          <w:color w:val="002060"/>
        </w:rPr>
      </w:pPr>
      <w:r w:rsidRPr="00DD5D1B">
        <w:rPr>
          <w:color w:val="002060"/>
        </w:rPr>
        <w:t xml:space="preserve">A CARICO CALCIATORI NON ESPULSI DAL CAMPO </w:t>
      </w:r>
    </w:p>
    <w:p w14:paraId="02AB2954" w14:textId="77777777" w:rsidR="00911FAD" w:rsidRPr="00DD5D1B" w:rsidRDefault="00911FAD" w:rsidP="00911FAD">
      <w:pPr>
        <w:pStyle w:val="titolo20"/>
        <w:divId w:val="527259509"/>
        <w:rPr>
          <w:color w:val="002060"/>
        </w:rPr>
      </w:pPr>
      <w:r w:rsidRPr="00DD5D1B">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6DFBAB1B" w14:textId="77777777" w:rsidTr="00911FAD">
        <w:trPr>
          <w:divId w:val="527259509"/>
        </w:trPr>
        <w:tc>
          <w:tcPr>
            <w:tcW w:w="2200" w:type="dxa"/>
            <w:tcMar>
              <w:top w:w="20" w:type="dxa"/>
              <w:left w:w="20" w:type="dxa"/>
              <w:bottom w:w="20" w:type="dxa"/>
              <w:right w:w="20" w:type="dxa"/>
            </w:tcMar>
            <w:vAlign w:val="center"/>
          </w:tcPr>
          <w:p w14:paraId="7B5D3030" w14:textId="77777777" w:rsidR="00911FAD" w:rsidRPr="00DD5D1B" w:rsidRDefault="00911FAD" w:rsidP="003E415E">
            <w:pPr>
              <w:pStyle w:val="movimento"/>
              <w:rPr>
                <w:color w:val="002060"/>
              </w:rPr>
            </w:pPr>
            <w:r w:rsidRPr="00DD5D1B">
              <w:rPr>
                <w:color w:val="002060"/>
              </w:rPr>
              <w:t>KOCI JONUS</w:t>
            </w:r>
          </w:p>
        </w:tc>
        <w:tc>
          <w:tcPr>
            <w:tcW w:w="2200" w:type="dxa"/>
            <w:tcMar>
              <w:top w:w="20" w:type="dxa"/>
              <w:left w:w="20" w:type="dxa"/>
              <w:bottom w:w="20" w:type="dxa"/>
              <w:right w:w="20" w:type="dxa"/>
            </w:tcMar>
            <w:vAlign w:val="center"/>
          </w:tcPr>
          <w:p w14:paraId="410E95E1" w14:textId="77777777" w:rsidR="00911FAD" w:rsidRPr="00DD5D1B" w:rsidRDefault="00911FAD" w:rsidP="003E415E">
            <w:pPr>
              <w:pStyle w:val="movimento2"/>
              <w:rPr>
                <w:color w:val="002060"/>
              </w:rPr>
            </w:pPr>
            <w:r w:rsidRPr="00DD5D1B">
              <w:rPr>
                <w:color w:val="002060"/>
              </w:rPr>
              <w:t xml:space="preserve">(VIRTUS TEAM SOC.COOP.) </w:t>
            </w:r>
          </w:p>
        </w:tc>
        <w:tc>
          <w:tcPr>
            <w:tcW w:w="800" w:type="dxa"/>
            <w:tcMar>
              <w:top w:w="20" w:type="dxa"/>
              <w:left w:w="20" w:type="dxa"/>
              <w:bottom w:w="20" w:type="dxa"/>
              <w:right w:w="20" w:type="dxa"/>
            </w:tcMar>
            <w:vAlign w:val="center"/>
          </w:tcPr>
          <w:p w14:paraId="6798ADA1"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749F1F9"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1AD4BA4C" w14:textId="77777777" w:rsidR="00911FAD" w:rsidRPr="00DD5D1B" w:rsidRDefault="00911FAD" w:rsidP="003E415E">
            <w:pPr>
              <w:pStyle w:val="movimento2"/>
              <w:rPr>
                <w:color w:val="002060"/>
              </w:rPr>
            </w:pPr>
            <w:r w:rsidRPr="00DD5D1B">
              <w:rPr>
                <w:color w:val="002060"/>
              </w:rPr>
              <w:t> </w:t>
            </w:r>
          </w:p>
        </w:tc>
      </w:tr>
    </w:tbl>
    <w:p w14:paraId="6AE01F2C" w14:textId="77777777" w:rsidR="00911FAD" w:rsidRPr="00DD5D1B" w:rsidRDefault="00911FAD" w:rsidP="00911FAD">
      <w:pPr>
        <w:pStyle w:val="titolo20"/>
        <w:divId w:val="527259509"/>
        <w:rPr>
          <w:color w:val="002060"/>
        </w:rPr>
      </w:pPr>
      <w:r w:rsidRPr="00DD5D1B">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53712D69" w14:textId="77777777" w:rsidTr="00911FAD">
        <w:trPr>
          <w:divId w:val="527259509"/>
        </w:trPr>
        <w:tc>
          <w:tcPr>
            <w:tcW w:w="2200" w:type="dxa"/>
            <w:tcMar>
              <w:top w:w="20" w:type="dxa"/>
              <w:left w:w="20" w:type="dxa"/>
              <w:bottom w:w="20" w:type="dxa"/>
              <w:right w:w="20" w:type="dxa"/>
            </w:tcMar>
            <w:vAlign w:val="center"/>
          </w:tcPr>
          <w:p w14:paraId="3318B845" w14:textId="77777777" w:rsidR="00911FAD" w:rsidRPr="00DD5D1B" w:rsidRDefault="00911FAD" w:rsidP="003E415E">
            <w:pPr>
              <w:pStyle w:val="movimento"/>
              <w:rPr>
                <w:color w:val="002060"/>
              </w:rPr>
            </w:pPr>
            <w:r w:rsidRPr="00DD5D1B">
              <w:rPr>
                <w:color w:val="002060"/>
              </w:rPr>
              <w:t>GHIGGO SANTOS MICHELE ANGELO</w:t>
            </w:r>
          </w:p>
        </w:tc>
        <w:tc>
          <w:tcPr>
            <w:tcW w:w="2200" w:type="dxa"/>
            <w:tcMar>
              <w:top w:w="20" w:type="dxa"/>
              <w:left w:w="20" w:type="dxa"/>
              <w:bottom w:w="20" w:type="dxa"/>
              <w:right w:w="20" w:type="dxa"/>
            </w:tcMar>
            <w:vAlign w:val="center"/>
          </w:tcPr>
          <w:p w14:paraId="56620E73" w14:textId="77777777" w:rsidR="00911FAD" w:rsidRPr="00DD5D1B" w:rsidRDefault="00911FAD" w:rsidP="003E415E">
            <w:pPr>
              <w:pStyle w:val="movimento2"/>
              <w:rPr>
                <w:color w:val="002060"/>
              </w:rPr>
            </w:pPr>
            <w:r w:rsidRPr="00DD5D1B">
              <w:rPr>
                <w:color w:val="002060"/>
              </w:rPr>
              <w:t xml:space="preserve">(ACLI MANTOVANI CALCIO A 5) </w:t>
            </w:r>
          </w:p>
        </w:tc>
        <w:tc>
          <w:tcPr>
            <w:tcW w:w="800" w:type="dxa"/>
            <w:tcMar>
              <w:top w:w="20" w:type="dxa"/>
              <w:left w:w="20" w:type="dxa"/>
              <w:bottom w:w="20" w:type="dxa"/>
              <w:right w:w="20" w:type="dxa"/>
            </w:tcMar>
            <w:vAlign w:val="center"/>
          </w:tcPr>
          <w:p w14:paraId="0AD13463"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16D36EF1" w14:textId="77777777" w:rsidR="00911FAD" w:rsidRPr="00DD5D1B" w:rsidRDefault="00911FAD" w:rsidP="003E415E">
            <w:pPr>
              <w:pStyle w:val="movimento"/>
              <w:rPr>
                <w:color w:val="002060"/>
              </w:rPr>
            </w:pPr>
            <w:r w:rsidRPr="00DD5D1B">
              <w:rPr>
                <w:color w:val="002060"/>
              </w:rPr>
              <w:t>SANTARELLI THOMAS</w:t>
            </w:r>
          </w:p>
        </w:tc>
        <w:tc>
          <w:tcPr>
            <w:tcW w:w="2200" w:type="dxa"/>
            <w:tcMar>
              <w:top w:w="20" w:type="dxa"/>
              <w:left w:w="20" w:type="dxa"/>
              <w:bottom w:w="20" w:type="dxa"/>
              <w:right w:w="20" w:type="dxa"/>
            </w:tcMar>
            <w:vAlign w:val="center"/>
          </w:tcPr>
          <w:p w14:paraId="4853D723" w14:textId="77777777" w:rsidR="00911FAD" w:rsidRPr="00DD5D1B" w:rsidRDefault="00911FAD" w:rsidP="003E415E">
            <w:pPr>
              <w:pStyle w:val="movimento2"/>
              <w:rPr>
                <w:color w:val="002060"/>
              </w:rPr>
            </w:pPr>
            <w:r w:rsidRPr="00DD5D1B">
              <w:rPr>
                <w:color w:val="002060"/>
              </w:rPr>
              <w:t xml:space="preserve">(CASENUOVE) </w:t>
            </w:r>
          </w:p>
        </w:tc>
      </w:tr>
      <w:tr w:rsidR="00911FAD" w:rsidRPr="00DD5D1B" w14:paraId="4FE7C451" w14:textId="77777777" w:rsidTr="00911FAD">
        <w:trPr>
          <w:divId w:val="527259509"/>
        </w:trPr>
        <w:tc>
          <w:tcPr>
            <w:tcW w:w="2200" w:type="dxa"/>
            <w:tcMar>
              <w:top w:w="20" w:type="dxa"/>
              <w:left w:w="20" w:type="dxa"/>
              <w:bottom w:w="20" w:type="dxa"/>
              <w:right w:w="20" w:type="dxa"/>
            </w:tcMar>
            <w:vAlign w:val="center"/>
          </w:tcPr>
          <w:p w14:paraId="37E7EADD" w14:textId="77777777" w:rsidR="00911FAD" w:rsidRPr="00DD5D1B" w:rsidRDefault="00911FAD" w:rsidP="003E415E">
            <w:pPr>
              <w:pStyle w:val="movimento"/>
              <w:rPr>
                <w:color w:val="002060"/>
              </w:rPr>
            </w:pPr>
            <w:r w:rsidRPr="00DD5D1B">
              <w:rPr>
                <w:color w:val="002060"/>
              </w:rPr>
              <w:t>GRAMAZIO MARCO</w:t>
            </w:r>
          </w:p>
        </w:tc>
        <w:tc>
          <w:tcPr>
            <w:tcW w:w="2200" w:type="dxa"/>
            <w:tcMar>
              <w:top w:w="20" w:type="dxa"/>
              <w:left w:w="20" w:type="dxa"/>
              <w:bottom w:w="20" w:type="dxa"/>
              <w:right w:w="20" w:type="dxa"/>
            </w:tcMar>
            <w:vAlign w:val="center"/>
          </w:tcPr>
          <w:p w14:paraId="5729F255" w14:textId="77777777" w:rsidR="00911FAD" w:rsidRPr="00DD5D1B" w:rsidRDefault="00911FAD" w:rsidP="003E415E">
            <w:pPr>
              <w:pStyle w:val="movimento2"/>
              <w:rPr>
                <w:color w:val="002060"/>
              </w:rPr>
            </w:pPr>
            <w:r w:rsidRPr="00DD5D1B">
              <w:rPr>
                <w:color w:val="002060"/>
              </w:rPr>
              <w:t xml:space="preserve">(DINAMIS 1990) </w:t>
            </w:r>
          </w:p>
        </w:tc>
        <w:tc>
          <w:tcPr>
            <w:tcW w:w="800" w:type="dxa"/>
            <w:tcMar>
              <w:top w:w="20" w:type="dxa"/>
              <w:left w:w="20" w:type="dxa"/>
              <w:bottom w:w="20" w:type="dxa"/>
              <w:right w:w="20" w:type="dxa"/>
            </w:tcMar>
            <w:vAlign w:val="center"/>
          </w:tcPr>
          <w:p w14:paraId="7F427CBE"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34B88B5F" w14:textId="77777777" w:rsidR="00911FAD" w:rsidRPr="00DD5D1B" w:rsidRDefault="00911FAD" w:rsidP="003E415E">
            <w:pPr>
              <w:pStyle w:val="movimento"/>
              <w:rPr>
                <w:color w:val="002060"/>
              </w:rPr>
            </w:pPr>
            <w:r w:rsidRPr="00DD5D1B">
              <w:rPr>
                <w:color w:val="002060"/>
              </w:rPr>
              <w:t>DI MAGGIO LORENZO</w:t>
            </w:r>
          </w:p>
        </w:tc>
        <w:tc>
          <w:tcPr>
            <w:tcW w:w="2200" w:type="dxa"/>
            <w:tcMar>
              <w:top w:w="20" w:type="dxa"/>
              <w:left w:w="20" w:type="dxa"/>
              <w:bottom w:w="20" w:type="dxa"/>
              <w:right w:w="20" w:type="dxa"/>
            </w:tcMar>
            <w:vAlign w:val="center"/>
          </w:tcPr>
          <w:p w14:paraId="26C78937" w14:textId="77777777" w:rsidR="00911FAD" w:rsidRPr="00DD5D1B" w:rsidRDefault="00911FAD" w:rsidP="003E415E">
            <w:pPr>
              <w:pStyle w:val="movimento2"/>
              <w:rPr>
                <w:color w:val="002060"/>
              </w:rPr>
            </w:pPr>
            <w:r w:rsidRPr="00DD5D1B">
              <w:rPr>
                <w:color w:val="002060"/>
              </w:rPr>
              <w:t xml:space="preserve">(FANO CALCIO A 5) </w:t>
            </w:r>
          </w:p>
        </w:tc>
      </w:tr>
      <w:tr w:rsidR="00911FAD" w:rsidRPr="00DD5D1B" w14:paraId="367AC63F" w14:textId="77777777" w:rsidTr="00911FAD">
        <w:trPr>
          <w:divId w:val="527259509"/>
        </w:trPr>
        <w:tc>
          <w:tcPr>
            <w:tcW w:w="2200" w:type="dxa"/>
            <w:tcMar>
              <w:top w:w="20" w:type="dxa"/>
              <w:left w:w="20" w:type="dxa"/>
              <w:bottom w:w="20" w:type="dxa"/>
              <w:right w:w="20" w:type="dxa"/>
            </w:tcMar>
            <w:vAlign w:val="center"/>
          </w:tcPr>
          <w:p w14:paraId="09634041" w14:textId="77777777" w:rsidR="00911FAD" w:rsidRPr="00DD5D1B" w:rsidRDefault="00911FAD" w:rsidP="003E415E">
            <w:pPr>
              <w:pStyle w:val="movimento"/>
              <w:rPr>
                <w:color w:val="002060"/>
              </w:rPr>
            </w:pPr>
            <w:r w:rsidRPr="00DD5D1B">
              <w:rPr>
                <w:color w:val="002060"/>
              </w:rPr>
              <w:t>EL HAMRAOUI JAWED</w:t>
            </w:r>
          </w:p>
        </w:tc>
        <w:tc>
          <w:tcPr>
            <w:tcW w:w="2200" w:type="dxa"/>
            <w:tcMar>
              <w:top w:w="20" w:type="dxa"/>
              <w:left w:w="20" w:type="dxa"/>
              <w:bottom w:w="20" w:type="dxa"/>
              <w:right w:w="20" w:type="dxa"/>
            </w:tcMar>
            <w:vAlign w:val="center"/>
          </w:tcPr>
          <w:p w14:paraId="3FA4B583" w14:textId="77777777" w:rsidR="00911FAD" w:rsidRPr="00DD5D1B" w:rsidRDefault="00911FAD" w:rsidP="003E415E">
            <w:pPr>
              <w:pStyle w:val="movimento2"/>
              <w:rPr>
                <w:color w:val="002060"/>
              </w:rPr>
            </w:pPr>
            <w:r w:rsidRPr="00DD5D1B">
              <w:rPr>
                <w:color w:val="002060"/>
              </w:rPr>
              <w:t xml:space="preserve">(FFJ CALCIO A 5) </w:t>
            </w:r>
          </w:p>
        </w:tc>
        <w:tc>
          <w:tcPr>
            <w:tcW w:w="800" w:type="dxa"/>
            <w:tcMar>
              <w:top w:w="20" w:type="dxa"/>
              <w:left w:w="20" w:type="dxa"/>
              <w:bottom w:w="20" w:type="dxa"/>
              <w:right w:w="20" w:type="dxa"/>
            </w:tcMar>
            <w:vAlign w:val="center"/>
          </w:tcPr>
          <w:p w14:paraId="2CD42966"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244FA7B" w14:textId="77777777" w:rsidR="00911FAD" w:rsidRPr="00DD5D1B" w:rsidRDefault="00911FAD" w:rsidP="003E415E">
            <w:pPr>
              <w:pStyle w:val="movimento"/>
              <w:rPr>
                <w:color w:val="002060"/>
              </w:rPr>
            </w:pPr>
            <w:r w:rsidRPr="00DD5D1B">
              <w:rPr>
                <w:color w:val="002060"/>
              </w:rPr>
              <w:t>MARTINI TOMMASO</w:t>
            </w:r>
          </w:p>
        </w:tc>
        <w:tc>
          <w:tcPr>
            <w:tcW w:w="2200" w:type="dxa"/>
            <w:tcMar>
              <w:top w:w="20" w:type="dxa"/>
              <w:left w:w="20" w:type="dxa"/>
              <w:bottom w:w="20" w:type="dxa"/>
              <w:right w:w="20" w:type="dxa"/>
            </w:tcMar>
            <w:vAlign w:val="center"/>
          </w:tcPr>
          <w:p w14:paraId="0B4A2504" w14:textId="77777777" w:rsidR="00911FAD" w:rsidRPr="00DD5D1B" w:rsidRDefault="00911FAD" w:rsidP="003E415E">
            <w:pPr>
              <w:pStyle w:val="movimento2"/>
              <w:rPr>
                <w:color w:val="002060"/>
              </w:rPr>
            </w:pPr>
            <w:r w:rsidRPr="00DD5D1B">
              <w:rPr>
                <w:color w:val="002060"/>
              </w:rPr>
              <w:t xml:space="preserve">(FFJ CALCIO A 5) </w:t>
            </w:r>
          </w:p>
        </w:tc>
      </w:tr>
    </w:tbl>
    <w:p w14:paraId="1F1436C8" w14:textId="77777777" w:rsidR="00911FAD" w:rsidRPr="00DD5D1B" w:rsidRDefault="00911FAD" w:rsidP="00911FAD">
      <w:pPr>
        <w:pStyle w:val="breakline"/>
        <w:divId w:val="527259509"/>
        <w:rPr>
          <w:color w:val="002060"/>
        </w:rPr>
      </w:pPr>
    </w:p>
    <w:p w14:paraId="65864C9A" w14:textId="77777777" w:rsidR="00911FAD" w:rsidRPr="00DD5D1B" w:rsidRDefault="00911FAD" w:rsidP="00911FAD">
      <w:pPr>
        <w:pStyle w:val="Nessunaspaziatura"/>
        <w:divId w:val="527259509"/>
        <w:rPr>
          <w:rFonts w:ascii="Arial" w:hAnsi="Arial" w:cs="Arial"/>
          <w:noProof/>
          <w:color w:val="002060"/>
          <w:lang w:eastAsia="it-IT"/>
        </w:rPr>
      </w:pPr>
      <w:r w:rsidRPr="00DD5D1B">
        <w:rPr>
          <w:rFonts w:ascii="Arial" w:hAnsi="Arial" w:cs="Arial"/>
          <w:noProof/>
          <w:color w:val="002060"/>
          <w:lang w:eastAsia="it-IT"/>
        </w:rPr>
        <w:lastRenderedPageBreak/>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t>F.to IL GIUDICE SPORTIVO</w:t>
      </w:r>
    </w:p>
    <w:p w14:paraId="6C35A7C1" w14:textId="77777777" w:rsidR="00911FAD" w:rsidRPr="00DD5D1B" w:rsidRDefault="00911FAD" w:rsidP="00911FAD">
      <w:pPr>
        <w:pStyle w:val="Nessunaspaziatura"/>
        <w:divId w:val="527259509"/>
        <w:rPr>
          <w:rFonts w:ascii="Arial" w:hAnsi="Arial" w:cs="Arial"/>
          <w:noProof/>
          <w:color w:val="002060"/>
          <w:lang w:eastAsia="it-IT"/>
        </w:rPr>
      </w:pPr>
      <w:r w:rsidRPr="00DD5D1B">
        <w:rPr>
          <w:rFonts w:ascii="Arial" w:hAnsi="Arial" w:cs="Arial"/>
          <w:noProof/>
          <w:color w:val="002060"/>
          <w:lang w:eastAsia="it-IT"/>
        </w:rPr>
        <w:t xml:space="preserve"> </w:t>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t xml:space="preserve">   </w:t>
      </w:r>
      <w:r w:rsidRPr="00DD5D1B">
        <w:rPr>
          <w:rFonts w:ascii="Arial" w:hAnsi="Arial" w:cs="Arial"/>
          <w:noProof/>
          <w:color w:val="002060"/>
          <w:lang w:eastAsia="it-IT"/>
        </w:rPr>
        <w:tab/>
        <w:t xml:space="preserve">       Claudio Romagnoli</w:t>
      </w:r>
    </w:p>
    <w:p w14:paraId="617181F6" w14:textId="77777777" w:rsidR="00911FAD" w:rsidRPr="00DD5D1B" w:rsidRDefault="00911FAD" w:rsidP="00911FAD">
      <w:pPr>
        <w:pStyle w:val="breakline"/>
        <w:divId w:val="527259509"/>
        <w:rPr>
          <w:color w:val="002060"/>
        </w:rPr>
      </w:pPr>
    </w:p>
    <w:p w14:paraId="5A93951B" w14:textId="77777777" w:rsidR="00911FAD" w:rsidRPr="00DD5D1B" w:rsidRDefault="00911FAD" w:rsidP="00911FAD">
      <w:pPr>
        <w:pStyle w:val="TITOLOPRINC"/>
        <w:divId w:val="527259509"/>
        <w:rPr>
          <w:color w:val="002060"/>
        </w:rPr>
      </w:pPr>
      <w:r w:rsidRPr="00DD5D1B">
        <w:rPr>
          <w:color w:val="002060"/>
        </w:rPr>
        <w:t>CLASSIFICA</w:t>
      </w:r>
    </w:p>
    <w:p w14:paraId="6ACC055F" w14:textId="77777777" w:rsidR="00911FAD" w:rsidRPr="00DD5D1B" w:rsidRDefault="00911FAD" w:rsidP="00911FAD">
      <w:pPr>
        <w:pStyle w:val="breakline"/>
        <w:divId w:val="527259509"/>
        <w:rPr>
          <w:color w:val="002060"/>
        </w:rPr>
      </w:pPr>
    </w:p>
    <w:p w14:paraId="2FF7022D" w14:textId="77777777" w:rsidR="00911FAD" w:rsidRPr="00DD5D1B" w:rsidRDefault="00911FAD" w:rsidP="00911FAD">
      <w:pPr>
        <w:pStyle w:val="breakline"/>
        <w:divId w:val="527259509"/>
        <w:rPr>
          <w:color w:val="002060"/>
        </w:rPr>
      </w:pPr>
    </w:p>
    <w:p w14:paraId="321B4B25" w14:textId="77777777" w:rsidR="00911FAD" w:rsidRPr="00DD5D1B" w:rsidRDefault="00911FAD" w:rsidP="00911FAD">
      <w:pPr>
        <w:pStyle w:val="SOTTOTITOLOCAMPIONATO1"/>
        <w:divId w:val="527259509"/>
        <w:rPr>
          <w:color w:val="002060"/>
        </w:rPr>
      </w:pPr>
      <w:r w:rsidRPr="00DD5D1B">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FAD" w:rsidRPr="00DD5D1B" w14:paraId="7EE3EB86" w14:textId="77777777" w:rsidTr="00911FA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1E9944" w14:textId="77777777" w:rsidR="00911FAD" w:rsidRPr="00DD5D1B" w:rsidRDefault="00911FAD" w:rsidP="003E415E">
            <w:pPr>
              <w:pStyle w:val="HEADERTABELLA"/>
              <w:rPr>
                <w:color w:val="002060"/>
              </w:rPr>
            </w:pPr>
            <w:r w:rsidRPr="00DD5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AA2D7" w14:textId="77777777" w:rsidR="00911FAD" w:rsidRPr="00DD5D1B" w:rsidRDefault="00911FAD" w:rsidP="003E415E">
            <w:pPr>
              <w:pStyle w:val="HEADERTABELLA"/>
              <w:rPr>
                <w:color w:val="002060"/>
              </w:rPr>
            </w:pPr>
            <w:r w:rsidRPr="00DD5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75E37A" w14:textId="77777777" w:rsidR="00911FAD" w:rsidRPr="00DD5D1B" w:rsidRDefault="00911FAD" w:rsidP="003E415E">
            <w:pPr>
              <w:pStyle w:val="HEADERTABELLA"/>
              <w:rPr>
                <w:color w:val="002060"/>
              </w:rPr>
            </w:pPr>
            <w:r w:rsidRPr="00DD5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A4A332" w14:textId="77777777" w:rsidR="00911FAD" w:rsidRPr="00DD5D1B" w:rsidRDefault="00911FAD" w:rsidP="003E415E">
            <w:pPr>
              <w:pStyle w:val="HEADERTABELLA"/>
              <w:rPr>
                <w:color w:val="002060"/>
              </w:rPr>
            </w:pPr>
            <w:r w:rsidRPr="00DD5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15BA50" w14:textId="77777777" w:rsidR="00911FAD" w:rsidRPr="00DD5D1B" w:rsidRDefault="00911FAD" w:rsidP="003E415E">
            <w:pPr>
              <w:pStyle w:val="HEADERTABELLA"/>
              <w:rPr>
                <w:color w:val="002060"/>
              </w:rPr>
            </w:pPr>
            <w:r w:rsidRPr="00DD5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99605D" w14:textId="77777777" w:rsidR="00911FAD" w:rsidRPr="00DD5D1B" w:rsidRDefault="00911FAD" w:rsidP="003E415E">
            <w:pPr>
              <w:pStyle w:val="HEADERTABELLA"/>
              <w:rPr>
                <w:color w:val="002060"/>
              </w:rPr>
            </w:pPr>
            <w:r w:rsidRPr="00DD5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128656" w14:textId="77777777" w:rsidR="00911FAD" w:rsidRPr="00DD5D1B" w:rsidRDefault="00911FAD" w:rsidP="003E415E">
            <w:pPr>
              <w:pStyle w:val="HEADERTABELLA"/>
              <w:rPr>
                <w:color w:val="002060"/>
              </w:rPr>
            </w:pPr>
            <w:r w:rsidRPr="00DD5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B84DB5" w14:textId="77777777" w:rsidR="00911FAD" w:rsidRPr="00DD5D1B" w:rsidRDefault="00911FAD" w:rsidP="003E415E">
            <w:pPr>
              <w:pStyle w:val="HEADERTABELLA"/>
              <w:rPr>
                <w:color w:val="002060"/>
              </w:rPr>
            </w:pPr>
            <w:r w:rsidRPr="00DD5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8A0900" w14:textId="77777777" w:rsidR="00911FAD" w:rsidRPr="00DD5D1B" w:rsidRDefault="00911FAD" w:rsidP="003E415E">
            <w:pPr>
              <w:pStyle w:val="HEADERTABELLA"/>
              <w:rPr>
                <w:color w:val="002060"/>
              </w:rPr>
            </w:pPr>
            <w:r w:rsidRPr="00DD5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87FC38" w14:textId="77777777" w:rsidR="00911FAD" w:rsidRPr="00DD5D1B" w:rsidRDefault="00911FAD" w:rsidP="003E415E">
            <w:pPr>
              <w:pStyle w:val="HEADERTABELLA"/>
              <w:rPr>
                <w:color w:val="002060"/>
              </w:rPr>
            </w:pPr>
            <w:r w:rsidRPr="00DD5D1B">
              <w:rPr>
                <w:color w:val="002060"/>
              </w:rPr>
              <w:t>PE</w:t>
            </w:r>
          </w:p>
        </w:tc>
      </w:tr>
      <w:tr w:rsidR="00911FAD" w:rsidRPr="00DD5D1B" w14:paraId="4FBB69B2" w14:textId="77777777" w:rsidTr="00911FA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8CF6533" w14:textId="77777777" w:rsidR="00911FAD" w:rsidRPr="00DD5D1B" w:rsidRDefault="00911FAD" w:rsidP="003E415E">
            <w:pPr>
              <w:pStyle w:val="ROWTABELLA"/>
              <w:rPr>
                <w:color w:val="002060"/>
              </w:rPr>
            </w:pPr>
            <w:r w:rsidRPr="00DD5D1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A1033"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C309E"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2112A"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94416"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5D2F1"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A1DF2" w14:textId="77777777" w:rsidR="00911FAD" w:rsidRPr="00DD5D1B" w:rsidRDefault="00911FAD" w:rsidP="003E415E">
            <w:pPr>
              <w:pStyle w:val="ROWTABELLA"/>
              <w:jc w:val="center"/>
              <w:rPr>
                <w:color w:val="002060"/>
              </w:rPr>
            </w:pPr>
            <w:r w:rsidRPr="00DD5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CBC82C"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B122E"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55285" w14:textId="77777777" w:rsidR="00911FAD" w:rsidRPr="00DD5D1B" w:rsidRDefault="00911FAD" w:rsidP="003E415E">
            <w:pPr>
              <w:pStyle w:val="ROWTABELLA"/>
              <w:jc w:val="center"/>
              <w:rPr>
                <w:color w:val="002060"/>
              </w:rPr>
            </w:pPr>
            <w:r w:rsidRPr="00DD5D1B">
              <w:rPr>
                <w:color w:val="002060"/>
              </w:rPr>
              <w:t>0</w:t>
            </w:r>
          </w:p>
        </w:tc>
      </w:tr>
      <w:tr w:rsidR="00911FAD" w:rsidRPr="00DD5D1B" w14:paraId="68A169F5"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3D2A00A" w14:textId="77777777" w:rsidR="00911FAD" w:rsidRPr="00DD5D1B" w:rsidRDefault="00911FAD" w:rsidP="003E415E">
            <w:pPr>
              <w:pStyle w:val="ROWTABELLA"/>
              <w:rPr>
                <w:color w:val="002060"/>
              </w:rPr>
            </w:pPr>
            <w:r w:rsidRPr="00DD5D1B">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29054"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7A12F"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F6A89"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6B0CF"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9C106"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EFC7D"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9243F"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6060C0"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C73BF" w14:textId="77777777" w:rsidR="00911FAD" w:rsidRPr="00DD5D1B" w:rsidRDefault="00911FAD" w:rsidP="003E415E">
            <w:pPr>
              <w:pStyle w:val="ROWTABELLA"/>
              <w:jc w:val="center"/>
              <w:rPr>
                <w:color w:val="002060"/>
              </w:rPr>
            </w:pPr>
            <w:r w:rsidRPr="00DD5D1B">
              <w:rPr>
                <w:color w:val="002060"/>
              </w:rPr>
              <w:t>0</w:t>
            </w:r>
          </w:p>
        </w:tc>
      </w:tr>
      <w:tr w:rsidR="00911FAD" w:rsidRPr="00DD5D1B" w14:paraId="1D593A5C"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6ADAB6" w14:textId="77777777" w:rsidR="00911FAD" w:rsidRPr="00DD5D1B" w:rsidRDefault="00911FAD" w:rsidP="003E415E">
            <w:pPr>
              <w:pStyle w:val="ROWTABELLA"/>
              <w:rPr>
                <w:color w:val="002060"/>
              </w:rPr>
            </w:pPr>
            <w:r w:rsidRPr="00DD5D1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53184"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94DAD"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5AC94"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A9597"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98404"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A7633"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5802F"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35600"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7306A" w14:textId="77777777" w:rsidR="00911FAD" w:rsidRPr="00DD5D1B" w:rsidRDefault="00911FAD" w:rsidP="003E415E">
            <w:pPr>
              <w:pStyle w:val="ROWTABELLA"/>
              <w:jc w:val="center"/>
              <w:rPr>
                <w:color w:val="002060"/>
              </w:rPr>
            </w:pPr>
            <w:r w:rsidRPr="00DD5D1B">
              <w:rPr>
                <w:color w:val="002060"/>
              </w:rPr>
              <w:t>0</w:t>
            </w:r>
          </w:p>
        </w:tc>
      </w:tr>
      <w:tr w:rsidR="00911FAD" w:rsidRPr="00DD5D1B" w14:paraId="5CB136D3"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20ABD3" w14:textId="77777777" w:rsidR="00911FAD" w:rsidRPr="00DD5D1B" w:rsidRDefault="00911FAD" w:rsidP="003E415E">
            <w:pPr>
              <w:pStyle w:val="ROWTABELLA"/>
              <w:rPr>
                <w:color w:val="002060"/>
              </w:rPr>
            </w:pPr>
            <w:r w:rsidRPr="00DD5D1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C6D4F"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A3742"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16BB5D"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EB734"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70642"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7C693"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9E2E0" w14:textId="77777777" w:rsidR="00911FAD" w:rsidRPr="00DD5D1B" w:rsidRDefault="00911FAD" w:rsidP="003E415E">
            <w:pPr>
              <w:pStyle w:val="ROWTABELLA"/>
              <w:jc w:val="center"/>
              <w:rPr>
                <w:color w:val="002060"/>
              </w:rPr>
            </w:pPr>
            <w:r w:rsidRPr="00DD5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16D62"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E49C7" w14:textId="77777777" w:rsidR="00911FAD" w:rsidRPr="00DD5D1B" w:rsidRDefault="00911FAD" w:rsidP="003E415E">
            <w:pPr>
              <w:pStyle w:val="ROWTABELLA"/>
              <w:jc w:val="center"/>
              <w:rPr>
                <w:color w:val="002060"/>
              </w:rPr>
            </w:pPr>
            <w:r w:rsidRPr="00DD5D1B">
              <w:rPr>
                <w:color w:val="002060"/>
              </w:rPr>
              <w:t>0</w:t>
            </w:r>
          </w:p>
        </w:tc>
      </w:tr>
      <w:tr w:rsidR="00911FAD" w:rsidRPr="00DD5D1B" w14:paraId="3F286715" w14:textId="77777777" w:rsidTr="00911FA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912D33" w14:textId="77777777" w:rsidR="00911FAD" w:rsidRPr="00DD5D1B" w:rsidRDefault="00911FAD" w:rsidP="003E415E">
            <w:pPr>
              <w:pStyle w:val="ROWTABELLA"/>
              <w:rPr>
                <w:color w:val="002060"/>
              </w:rPr>
            </w:pPr>
            <w:r w:rsidRPr="00DD5D1B">
              <w:rPr>
                <w:color w:val="002060"/>
              </w:rPr>
              <w:t>A.S.D. FANO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FAA42"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390AD"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2097F"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3465F"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F8074"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FC917"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2673A"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ED6E3"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6B2DC" w14:textId="77777777" w:rsidR="00911FAD" w:rsidRPr="00DD5D1B" w:rsidRDefault="00911FAD" w:rsidP="003E415E">
            <w:pPr>
              <w:pStyle w:val="ROWTABELLA"/>
              <w:jc w:val="center"/>
              <w:rPr>
                <w:color w:val="002060"/>
              </w:rPr>
            </w:pPr>
            <w:r w:rsidRPr="00DD5D1B">
              <w:rPr>
                <w:color w:val="002060"/>
              </w:rPr>
              <w:t>0</w:t>
            </w:r>
          </w:p>
        </w:tc>
      </w:tr>
    </w:tbl>
    <w:p w14:paraId="0C075D36" w14:textId="77777777" w:rsidR="00911FAD" w:rsidRPr="00DD5D1B" w:rsidRDefault="00911FAD" w:rsidP="00911FAD">
      <w:pPr>
        <w:pStyle w:val="breakline"/>
        <w:divId w:val="527259509"/>
        <w:rPr>
          <w:color w:val="002060"/>
        </w:rPr>
      </w:pPr>
    </w:p>
    <w:p w14:paraId="118F8629" w14:textId="77777777" w:rsidR="00911FAD" w:rsidRPr="00DD5D1B" w:rsidRDefault="00911FAD" w:rsidP="00911FAD">
      <w:pPr>
        <w:pStyle w:val="breakline"/>
        <w:divId w:val="527259509"/>
        <w:rPr>
          <w:color w:val="002060"/>
        </w:rPr>
      </w:pPr>
    </w:p>
    <w:p w14:paraId="4A1A8672" w14:textId="77777777" w:rsidR="00911FAD" w:rsidRPr="00DD5D1B" w:rsidRDefault="00911FAD" w:rsidP="00911FAD">
      <w:pPr>
        <w:pStyle w:val="SOTTOTITOLOCAMPIONATO1"/>
        <w:divId w:val="527259509"/>
        <w:rPr>
          <w:color w:val="002060"/>
        </w:rPr>
      </w:pPr>
      <w:r w:rsidRPr="00DD5D1B">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FAD" w:rsidRPr="00DD5D1B" w14:paraId="5DD50945" w14:textId="77777777" w:rsidTr="00911FA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A49C0D" w14:textId="77777777" w:rsidR="00911FAD" w:rsidRPr="00DD5D1B" w:rsidRDefault="00911FAD" w:rsidP="003E415E">
            <w:pPr>
              <w:pStyle w:val="HEADERTABELLA"/>
              <w:rPr>
                <w:color w:val="002060"/>
              </w:rPr>
            </w:pPr>
            <w:r w:rsidRPr="00DD5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039A5B" w14:textId="77777777" w:rsidR="00911FAD" w:rsidRPr="00DD5D1B" w:rsidRDefault="00911FAD" w:rsidP="003E415E">
            <w:pPr>
              <w:pStyle w:val="HEADERTABELLA"/>
              <w:rPr>
                <w:color w:val="002060"/>
              </w:rPr>
            </w:pPr>
            <w:r w:rsidRPr="00DD5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4563CF" w14:textId="77777777" w:rsidR="00911FAD" w:rsidRPr="00DD5D1B" w:rsidRDefault="00911FAD" w:rsidP="003E415E">
            <w:pPr>
              <w:pStyle w:val="HEADERTABELLA"/>
              <w:rPr>
                <w:color w:val="002060"/>
              </w:rPr>
            </w:pPr>
            <w:r w:rsidRPr="00DD5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12D25E" w14:textId="77777777" w:rsidR="00911FAD" w:rsidRPr="00DD5D1B" w:rsidRDefault="00911FAD" w:rsidP="003E415E">
            <w:pPr>
              <w:pStyle w:val="HEADERTABELLA"/>
              <w:rPr>
                <w:color w:val="002060"/>
              </w:rPr>
            </w:pPr>
            <w:r w:rsidRPr="00DD5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1D35A5" w14:textId="77777777" w:rsidR="00911FAD" w:rsidRPr="00DD5D1B" w:rsidRDefault="00911FAD" w:rsidP="003E415E">
            <w:pPr>
              <w:pStyle w:val="HEADERTABELLA"/>
              <w:rPr>
                <w:color w:val="002060"/>
              </w:rPr>
            </w:pPr>
            <w:r w:rsidRPr="00DD5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9FB814" w14:textId="77777777" w:rsidR="00911FAD" w:rsidRPr="00DD5D1B" w:rsidRDefault="00911FAD" w:rsidP="003E415E">
            <w:pPr>
              <w:pStyle w:val="HEADERTABELLA"/>
              <w:rPr>
                <w:color w:val="002060"/>
              </w:rPr>
            </w:pPr>
            <w:r w:rsidRPr="00DD5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65DFDC" w14:textId="77777777" w:rsidR="00911FAD" w:rsidRPr="00DD5D1B" w:rsidRDefault="00911FAD" w:rsidP="003E415E">
            <w:pPr>
              <w:pStyle w:val="HEADERTABELLA"/>
              <w:rPr>
                <w:color w:val="002060"/>
              </w:rPr>
            </w:pPr>
            <w:r w:rsidRPr="00DD5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49D9DB" w14:textId="77777777" w:rsidR="00911FAD" w:rsidRPr="00DD5D1B" w:rsidRDefault="00911FAD" w:rsidP="003E415E">
            <w:pPr>
              <w:pStyle w:val="HEADERTABELLA"/>
              <w:rPr>
                <w:color w:val="002060"/>
              </w:rPr>
            </w:pPr>
            <w:r w:rsidRPr="00DD5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3785B7" w14:textId="77777777" w:rsidR="00911FAD" w:rsidRPr="00DD5D1B" w:rsidRDefault="00911FAD" w:rsidP="003E415E">
            <w:pPr>
              <w:pStyle w:val="HEADERTABELLA"/>
              <w:rPr>
                <w:color w:val="002060"/>
              </w:rPr>
            </w:pPr>
            <w:r w:rsidRPr="00DD5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11B18B" w14:textId="77777777" w:rsidR="00911FAD" w:rsidRPr="00DD5D1B" w:rsidRDefault="00911FAD" w:rsidP="003E415E">
            <w:pPr>
              <w:pStyle w:val="HEADERTABELLA"/>
              <w:rPr>
                <w:color w:val="002060"/>
              </w:rPr>
            </w:pPr>
            <w:r w:rsidRPr="00DD5D1B">
              <w:rPr>
                <w:color w:val="002060"/>
              </w:rPr>
              <w:t>PE</w:t>
            </w:r>
          </w:p>
        </w:tc>
      </w:tr>
      <w:tr w:rsidR="00911FAD" w:rsidRPr="00DD5D1B" w14:paraId="0CFCBDDF" w14:textId="77777777" w:rsidTr="00911FA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0D18BDC" w14:textId="77777777" w:rsidR="00911FAD" w:rsidRPr="00DD5D1B" w:rsidRDefault="00911FAD" w:rsidP="003E415E">
            <w:pPr>
              <w:pStyle w:val="ROWTABELLA"/>
              <w:rPr>
                <w:color w:val="002060"/>
              </w:rPr>
            </w:pPr>
            <w:r w:rsidRPr="00DD5D1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F5110"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599FF"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1948A"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C6838"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7105F"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BF928" w14:textId="77777777" w:rsidR="00911FAD" w:rsidRPr="00DD5D1B" w:rsidRDefault="00911FAD" w:rsidP="003E415E">
            <w:pPr>
              <w:pStyle w:val="ROWTABELLA"/>
              <w:jc w:val="center"/>
              <w:rPr>
                <w:color w:val="002060"/>
              </w:rPr>
            </w:pPr>
            <w:r w:rsidRPr="00DD5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25BE9"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CAE17"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FAE41" w14:textId="77777777" w:rsidR="00911FAD" w:rsidRPr="00DD5D1B" w:rsidRDefault="00911FAD" w:rsidP="003E415E">
            <w:pPr>
              <w:pStyle w:val="ROWTABELLA"/>
              <w:jc w:val="center"/>
              <w:rPr>
                <w:color w:val="002060"/>
              </w:rPr>
            </w:pPr>
            <w:r w:rsidRPr="00DD5D1B">
              <w:rPr>
                <w:color w:val="002060"/>
              </w:rPr>
              <w:t>0</w:t>
            </w:r>
          </w:p>
        </w:tc>
      </w:tr>
      <w:tr w:rsidR="00911FAD" w:rsidRPr="00DD5D1B" w14:paraId="750ECF1F"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0CC7B6" w14:textId="77777777" w:rsidR="00911FAD" w:rsidRPr="00DD5D1B" w:rsidRDefault="00911FAD" w:rsidP="003E415E">
            <w:pPr>
              <w:pStyle w:val="ROWTABELLA"/>
              <w:rPr>
                <w:color w:val="002060"/>
              </w:rPr>
            </w:pPr>
            <w:r w:rsidRPr="00DD5D1B">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677B2"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3AB4B1"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2B9A6"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8FCDB"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93873"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753EB"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B246F"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1636E"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05A23" w14:textId="77777777" w:rsidR="00911FAD" w:rsidRPr="00DD5D1B" w:rsidRDefault="00911FAD" w:rsidP="003E415E">
            <w:pPr>
              <w:pStyle w:val="ROWTABELLA"/>
              <w:jc w:val="center"/>
              <w:rPr>
                <w:color w:val="002060"/>
              </w:rPr>
            </w:pPr>
            <w:r w:rsidRPr="00DD5D1B">
              <w:rPr>
                <w:color w:val="002060"/>
              </w:rPr>
              <w:t>0</w:t>
            </w:r>
          </w:p>
        </w:tc>
      </w:tr>
      <w:tr w:rsidR="00911FAD" w:rsidRPr="00DD5D1B" w14:paraId="466130B4"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2CD35E" w14:textId="77777777" w:rsidR="00911FAD" w:rsidRPr="00DD5D1B" w:rsidRDefault="00911FAD" w:rsidP="003E415E">
            <w:pPr>
              <w:pStyle w:val="ROWTABELLA"/>
              <w:rPr>
                <w:color w:val="002060"/>
              </w:rPr>
            </w:pPr>
            <w:r w:rsidRPr="00DD5D1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5A7C5"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21C9E"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08A08"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C03F7"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0D0E7"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B1445" w14:textId="77777777" w:rsidR="00911FAD" w:rsidRPr="00DD5D1B" w:rsidRDefault="00911FAD" w:rsidP="003E415E">
            <w:pPr>
              <w:pStyle w:val="ROWTABELLA"/>
              <w:jc w:val="center"/>
              <w:rPr>
                <w:color w:val="002060"/>
              </w:rPr>
            </w:pPr>
            <w:r w:rsidRPr="00DD5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D5798C" w14:textId="77777777" w:rsidR="00911FAD" w:rsidRPr="00DD5D1B" w:rsidRDefault="00911FAD" w:rsidP="003E415E">
            <w:pPr>
              <w:pStyle w:val="ROWTABELLA"/>
              <w:jc w:val="center"/>
              <w:rPr>
                <w:color w:val="002060"/>
              </w:rPr>
            </w:pPr>
            <w:r w:rsidRPr="00DD5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4F1F0"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24441" w14:textId="77777777" w:rsidR="00911FAD" w:rsidRPr="00DD5D1B" w:rsidRDefault="00911FAD" w:rsidP="003E415E">
            <w:pPr>
              <w:pStyle w:val="ROWTABELLA"/>
              <w:jc w:val="center"/>
              <w:rPr>
                <w:color w:val="002060"/>
              </w:rPr>
            </w:pPr>
            <w:r w:rsidRPr="00DD5D1B">
              <w:rPr>
                <w:color w:val="002060"/>
              </w:rPr>
              <w:t>0</w:t>
            </w:r>
          </w:p>
        </w:tc>
      </w:tr>
      <w:tr w:rsidR="00911FAD" w:rsidRPr="00DD5D1B" w14:paraId="7D1970D9" w14:textId="77777777" w:rsidTr="00911FA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99640FC" w14:textId="77777777" w:rsidR="00911FAD" w:rsidRPr="00DD5D1B" w:rsidRDefault="00911FAD" w:rsidP="003E415E">
            <w:pPr>
              <w:pStyle w:val="ROWTABELLA"/>
              <w:rPr>
                <w:color w:val="002060"/>
              </w:rPr>
            </w:pPr>
            <w:r w:rsidRPr="00DD5D1B">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7C3FC"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67C7A"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23DAC"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4B1CC"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5AF6F"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80460"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CA28E" w14:textId="77777777" w:rsidR="00911FAD" w:rsidRPr="00DD5D1B" w:rsidRDefault="00911FAD" w:rsidP="003E415E">
            <w:pPr>
              <w:pStyle w:val="ROWTABELLA"/>
              <w:jc w:val="center"/>
              <w:rPr>
                <w:color w:val="002060"/>
              </w:rPr>
            </w:pPr>
            <w:r w:rsidRPr="00DD5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4E698"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F3A39" w14:textId="77777777" w:rsidR="00911FAD" w:rsidRPr="00DD5D1B" w:rsidRDefault="00911FAD" w:rsidP="003E415E">
            <w:pPr>
              <w:pStyle w:val="ROWTABELLA"/>
              <w:jc w:val="center"/>
              <w:rPr>
                <w:color w:val="002060"/>
              </w:rPr>
            </w:pPr>
            <w:r w:rsidRPr="00DD5D1B">
              <w:rPr>
                <w:color w:val="002060"/>
              </w:rPr>
              <w:t>0</w:t>
            </w:r>
          </w:p>
        </w:tc>
      </w:tr>
    </w:tbl>
    <w:p w14:paraId="540B345C" w14:textId="77777777" w:rsidR="00911FAD" w:rsidRPr="00DD5D1B" w:rsidRDefault="00911FAD" w:rsidP="00911FAD">
      <w:pPr>
        <w:pStyle w:val="breakline"/>
        <w:divId w:val="527259509"/>
        <w:rPr>
          <w:color w:val="002060"/>
        </w:rPr>
      </w:pPr>
    </w:p>
    <w:p w14:paraId="4CE48D41" w14:textId="77777777" w:rsidR="00911FAD" w:rsidRPr="00DD5D1B" w:rsidRDefault="00911FAD" w:rsidP="00911FAD">
      <w:pPr>
        <w:pStyle w:val="breakline"/>
        <w:divId w:val="527259509"/>
        <w:rPr>
          <w:color w:val="002060"/>
        </w:rPr>
      </w:pPr>
    </w:p>
    <w:p w14:paraId="770BDCAA" w14:textId="77777777" w:rsidR="00911FAD" w:rsidRPr="00DD5D1B" w:rsidRDefault="00911FAD" w:rsidP="00911FAD">
      <w:pPr>
        <w:pStyle w:val="SOTTOTITOLOCAMPIONATO1"/>
        <w:divId w:val="527259509"/>
        <w:rPr>
          <w:color w:val="002060"/>
        </w:rPr>
      </w:pPr>
      <w:r w:rsidRPr="00DD5D1B">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FAD" w:rsidRPr="00DD5D1B" w14:paraId="4BD97AAD" w14:textId="77777777" w:rsidTr="00911FA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1D4EBC" w14:textId="77777777" w:rsidR="00911FAD" w:rsidRPr="00DD5D1B" w:rsidRDefault="00911FAD" w:rsidP="003E415E">
            <w:pPr>
              <w:pStyle w:val="HEADERTABELLA"/>
              <w:rPr>
                <w:color w:val="002060"/>
              </w:rPr>
            </w:pPr>
            <w:r w:rsidRPr="00DD5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624835" w14:textId="77777777" w:rsidR="00911FAD" w:rsidRPr="00DD5D1B" w:rsidRDefault="00911FAD" w:rsidP="003E415E">
            <w:pPr>
              <w:pStyle w:val="HEADERTABELLA"/>
              <w:rPr>
                <w:color w:val="002060"/>
              </w:rPr>
            </w:pPr>
            <w:r w:rsidRPr="00DD5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78DECA" w14:textId="77777777" w:rsidR="00911FAD" w:rsidRPr="00DD5D1B" w:rsidRDefault="00911FAD" w:rsidP="003E415E">
            <w:pPr>
              <w:pStyle w:val="HEADERTABELLA"/>
              <w:rPr>
                <w:color w:val="002060"/>
              </w:rPr>
            </w:pPr>
            <w:r w:rsidRPr="00DD5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07B470" w14:textId="77777777" w:rsidR="00911FAD" w:rsidRPr="00DD5D1B" w:rsidRDefault="00911FAD" w:rsidP="003E415E">
            <w:pPr>
              <w:pStyle w:val="HEADERTABELLA"/>
              <w:rPr>
                <w:color w:val="002060"/>
              </w:rPr>
            </w:pPr>
            <w:r w:rsidRPr="00DD5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A20A58" w14:textId="77777777" w:rsidR="00911FAD" w:rsidRPr="00DD5D1B" w:rsidRDefault="00911FAD" w:rsidP="003E415E">
            <w:pPr>
              <w:pStyle w:val="HEADERTABELLA"/>
              <w:rPr>
                <w:color w:val="002060"/>
              </w:rPr>
            </w:pPr>
            <w:r w:rsidRPr="00DD5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73D41F" w14:textId="77777777" w:rsidR="00911FAD" w:rsidRPr="00DD5D1B" w:rsidRDefault="00911FAD" w:rsidP="003E415E">
            <w:pPr>
              <w:pStyle w:val="HEADERTABELLA"/>
              <w:rPr>
                <w:color w:val="002060"/>
              </w:rPr>
            </w:pPr>
            <w:r w:rsidRPr="00DD5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9D705F" w14:textId="77777777" w:rsidR="00911FAD" w:rsidRPr="00DD5D1B" w:rsidRDefault="00911FAD" w:rsidP="003E415E">
            <w:pPr>
              <w:pStyle w:val="HEADERTABELLA"/>
              <w:rPr>
                <w:color w:val="002060"/>
              </w:rPr>
            </w:pPr>
            <w:r w:rsidRPr="00DD5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ECAE73" w14:textId="77777777" w:rsidR="00911FAD" w:rsidRPr="00DD5D1B" w:rsidRDefault="00911FAD" w:rsidP="003E415E">
            <w:pPr>
              <w:pStyle w:val="HEADERTABELLA"/>
              <w:rPr>
                <w:color w:val="002060"/>
              </w:rPr>
            </w:pPr>
            <w:r w:rsidRPr="00DD5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ED45A0" w14:textId="77777777" w:rsidR="00911FAD" w:rsidRPr="00DD5D1B" w:rsidRDefault="00911FAD" w:rsidP="003E415E">
            <w:pPr>
              <w:pStyle w:val="HEADERTABELLA"/>
              <w:rPr>
                <w:color w:val="002060"/>
              </w:rPr>
            </w:pPr>
            <w:r w:rsidRPr="00DD5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94C86B" w14:textId="77777777" w:rsidR="00911FAD" w:rsidRPr="00DD5D1B" w:rsidRDefault="00911FAD" w:rsidP="003E415E">
            <w:pPr>
              <w:pStyle w:val="HEADERTABELLA"/>
              <w:rPr>
                <w:color w:val="002060"/>
              </w:rPr>
            </w:pPr>
            <w:r w:rsidRPr="00DD5D1B">
              <w:rPr>
                <w:color w:val="002060"/>
              </w:rPr>
              <w:t>PE</w:t>
            </w:r>
          </w:p>
        </w:tc>
      </w:tr>
      <w:tr w:rsidR="00911FAD" w:rsidRPr="00DD5D1B" w14:paraId="316C1C13" w14:textId="77777777" w:rsidTr="00911FA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4420F7" w14:textId="77777777" w:rsidR="00911FAD" w:rsidRPr="00DD5D1B" w:rsidRDefault="00911FAD" w:rsidP="003E415E">
            <w:pPr>
              <w:pStyle w:val="ROWTABELLA"/>
              <w:rPr>
                <w:color w:val="002060"/>
              </w:rPr>
            </w:pPr>
            <w:r w:rsidRPr="00DD5D1B">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18B48"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92431"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E603D"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EE87D"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9E590"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8C392"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36E10"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2343B"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A7BCB" w14:textId="77777777" w:rsidR="00911FAD" w:rsidRPr="00DD5D1B" w:rsidRDefault="00911FAD" w:rsidP="003E415E">
            <w:pPr>
              <w:pStyle w:val="ROWTABELLA"/>
              <w:jc w:val="center"/>
              <w:rPr>
                <w:color w:val="002060"/>
              </w:rPr>
            </w:pPr>
            <w:r w:rsidRPr="00DD5D1B">
              <w:rPr>
                <w:color w:val="002060"/>
              </w:rPr>
              <w:t>0</w:t>
            </w:r>
          </w:p>
        </w:tc>
      </w:tr>
      <w:tr w:rsidR="00911FAD" w:rsidRPr="00DD5D1B" w14:paraId="29A60D87"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7DCC29" w14:textId="77777777" w:rsidR="00911FAD" w:rsidRPr="00DD5D1B" w:rsidRDefault="00911FAD" w:rsidP="003E415E">
            <w:pPr>
              <w:pStyle w:val="ROWTABELLA"/>
              <w:rPr>
                <w:color w:val="002060"/>
              </w:rPr>
            </w:pPr>
            <w:r w:rsidRPr="00DD5D1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0E10C5"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6212B"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35307"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4F64E"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9E21C"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41980"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3085D"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4887E"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4FFCB" w14:textId="77777777" w:rsidR="00911FAD" w:rsidRPr="00DD5D1B" w:rsidRDefault="00911FAD" w:rsidP="003E415E">
            <w:pPr>
              <w:pStyle w:val="ROWTABELLA"/>
              <w:jc w:val="center"/>
              <w:rPr>
                <w:color w:val="002060"/>
              </w:rPr>
            </w:pPr>
            <w:r w:rsidRPr="00DD5D1B">
              <w:rPr>
                <w:color w:val="002060"/>
              </w:rPr>
              <w:t>0</w:t>
            </w:r>
          </w:p>
        </w:tc>
      </w:tr>
      <w:tr w:rsidR="00911FAD" w:rsidRPr="00DD5D1B" w14:paraId="72F32255"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61CB7C" w14:textId="77777777" w:rsidR="00911FAD" w:rsidRPr="00DD5D1B" w:rsidRDefault="00911FAD" w:rsidP="003E415E">
            <w:pPr>
              <w:pStyle w:val="ROWTABELLA"/>
              <w:rPr>
                <w:color w:val="002060"/>
              </w:rPr>
            </w:pPr>
            <w:r w:rsidRPr="00DD5D1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82CE9"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FD0D2"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ACA87"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86666"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D2A3B"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9BE5F"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93167"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93607"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A7CD0" w14:textId="77777777" w:rsidR="00911FAD" w:rsidRPr="00DD5D1B" w:rsidRDefault="00911FAD" w:rsidP="003E415E">
            <w:pPr>
              <w:pStyle w:val="ROWTABELLA"/>
              <w:jc w:val="center"/>
              <w:rPr>
                <w:color w:val="002060"/>
              </w:rPr>
            </w:pPr>
            <w:r w:rsidRPr="00DD5D1B">
              <w:rPr>
                <w:color w:val="002060"/>
              </w:rPr>
              <w:t>0</w:t>
            </w:r>
          </w:p>
        </w:tc>
      </w:tr>
      <w:tr w:rsidR="00911FAD" w:rsidRPr="00DD5D1B" w14:paraId="2D65BBBD" w14:textId="77777777" w:rsidTr="00911FA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47910DC" w14:textId="77777777" w:rsidR="00911FAD" w:rsidRPr="00DD5D1B" w:rsidRDefault="00911FAD" w:rsidP="003E415E">
            <w:pPr>
              <w:pStyle w:val="ROWTABELLA"/>
              <w:rPr>
                <w:color w:val="002060"/>
              </w:rPr>
            </w:pPr>
            <w:r w:rsidRPr="00DD5D1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8BD08"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C8D884"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6F60E"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A301C"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45E6A"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6E3D8"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FBF6B"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EF3F90"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67366" w14:textId="77777777" w:rsidR="00911FAD" w:rsidRPr="00DD5D1B" w:rsidRDefault="00911FAD" w:rsidP="003E415E">
            <w:pPr>
              <w:pStyle w:val="ROWTABELLA"/>
              <w:jc w:val="center"/>
              <w:rPr>
                <w:color w:val="002060"/>
              </w:rPr>
            </w:pPr>
            <w:r w:rsidRPr="00DD5D1B">
              <w:rPr>
                <w:color w:val="002060"/>
              </w:rPr>
              <w:t>0</w:t>
            </w:r>
          </w:p>
        </w:tc>
      </w:tr>
    </w:tbl>
    <w:p w14:paraId="32E01787" w14:textId="77777777" w:rsidR="00911FAD" w:rsidRPr="00DD5D1B" w:rsidRDefault="00911FAD" w:rsidP="00911FAD">
      <w:pPr>
        <w:pStyle w:val="breakline"/>
        <w:divId w:val="527259509"/>
        <w:rPr>
          <w:color w:val="002060"/>
        </w:rPr>
      </w:pPr>
    </w:p>
    <w:p w14:paraId="59F37606" w14:textId="77777777" w:rsidR="00911FAD" w:rsidRPr="00DD5D1B" w:rsidRDefault="00911FAD" w:rsidP="00911FAD">
      <w:pPr>
        <w:pStyle w:val="TITOLOPRINC"/>
        <w:divId w:val="527259509"/>
        <w:rPr>
          <w:color w:val="002060"/>
        </w:rPr>
      </w:pPr>
      <w:r w:rsidRPr="00DD5D1B">
        <w:rPr>
          <w:color w:val="002060"/>
        </w:rPr>
        <w:t>PROGRAMMA GARE</w:t>
      </w:r>
    </w:p>
    <w:p w14:paraId="6C03B82B" w14:textId="77777777" w:rsidR="00911FAD" w:rsidRPr="00DD5D1B" w:rsidRDefault="00911FAD" w:rsidP="00911FAD">
      <w:pPr>
        <w:pStyle w:val="SOTTOTITOLOCAMPIONATO1"/>
        <w:divId w:val="527259509"/>
        <w:rPr>
          <w:color w:val="002060"/>
        </w:rPr>
      </w:pPr>
      <w:r w:rsidRPr="00DD5D1B">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0"/>
        <w:gridCol w:w="385"/>
        <w:gridCol w:w="898"/>
        <w:gridCol w:w="1194"/>
        <w:gridCol w:w="1556"/>
        <w:gridCol w:w="1548"/>
      </w:tblGrid>
      <w:tr w:rsidR="00911FAD" w:rsidRPr="00DD5D1B" w14:paraId="261C652B"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BD2A5A"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0EABB8"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DE7056"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885972"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DC722F"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155403"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44AFE3"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50DC6B3B"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A61E3F6" w14:textId="77777777" w:rsidR="00911FAD" w:rsidRPr="00DD5D1B" w:rsidRDefault="00911FAD" w:rsidP="003E415E">
            <w:pPr>
              <w:pStyle w:val="ROWTABELLA"/>
              <w:rPr>
                <w:color w:val="002060"/>
              </w:rPr>
            </w:pPr>
            <w:r w:rsidRPr="00DD5D1B">
              <w:rPr>
                <w:color w:val="002060"/>
              </w:rPr>
              <w:t>FANO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7316D5" w14:textId="77777777" w:rsidR="00911FAD" w:rsidRPr="00DD5D1B" w:rsidRDefault="00911FAD" w:rsidP="003E415E">
            <w:pPr>
              <w:pStyle w:val="ROWTABELLA"/>
              <w:rPr>
                <w:color w:val="002060"/>
              </w:rPr>
            </w:pPr>
            <w:r w:rsidRPr="00DD5D1B">
              <w:rPr>
                <w:color w:val="002060"/>
              </w:rPr>
              <w:t>DINAMIS 1990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23FA147" w14:textId="77777777" w:rsidR="00911FAD" w:rsidRPr="00DD5D1B" w:rsidRDefault="00911FAD" w:rsidP="003E415E">
            <w:pPr>
              <w:pStyle w:val="ROWTABELLA"/>
              <w:jc w:val="center"/>
              <w:rPr>
                <w:color w:val="002060"/>
              </w:rPr>
            </w:pPr>
            <w:r w:rsidRPr="00DD5D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1AE79A" w14:textId="77777777" w:rsidR="00911FAD" w:rsidRPr="00DD5D1B" w:rsidRDefault="00911FAD" w:rsidP="003E415E">
            <w:pPr>
              <w:pStyle w:val="ROWTABELLA"/>
              <w:rPr>
                <w:color w:val="002060"/>
              </w:rPr>
            </w:pPr>
            <w:r w:rsidRPr="00DD5D1B">
              <w:rPr>
                <w:color w:val="002060"/>
              </w:rPr>
              <w:t>06/04/2019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33CB60" w14:textId="77777777" w:rsidR="00911FAD" w:rsidRPr="00DD5D1B" w:rsidRDefault="00911FAD" w:rsidP="003E415E">
            <w:pPr>
              <w:pStyle w:val="ROWTABELLA"/>
              <w:rPr>
                <w:color w:val="002060"/>
              </w:rPr>
            </w:pPr>
            <w:r w:rsidRPr="00DD5D1B">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0DDFD8" w14:textId="77777777" w:rsidR="00911FAD" w:rsidRPr="00DD5D1B" w:rsidRDefault="00911FAD" w:rsidP="003E415E">
            <w:pPr>
              <w:pStyle w:val="ROWTABELLA"/>
              <w:rPr>
                <w:color w:val="002060"/>
              </w:rPr>
            </w:pPr>
            <w:r w:rsidRPr="00DD5D1B">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511D42" w14:textId="77777777" w:rsidR="00911FAD" w:rsidRPr="00DD5D1B" w:rsidRDefault="00911FAD" w:rsidP="003E415E">
            <w:pPr>
              <w:pStyle w:val="ROWTABELLA"/>
              <w:rPr>
                <w:color w:val="002060"/>
              </w:rPr>
            </w:pPr>
            <w:r w:rsidRPr="00DD5D1B">
              <w:rPr>
                <w:color w:val="002060"/>
              </w:rPr>
              <w:t>VIA TITO SPERI</w:t>
            </w:r>
          </w:p>
        </w:tc>
      </w:tr>
      <w:tr w:rsidR="00911FAD" w:rsidRPr="00DD5D1B" w14:paraId="55A537D0"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0A92BF" w14:textId="77777777" w:rsidR="00911FAD" w:rsidRPr="00DD5D1B" w:rsidRDefault="00911FAD" w:rsidP="003E415E">
            <w:pPr>
              <w:pStyle w:val="ROWTABELLA"/>
              <w:rPr>
                <w:color w:val="002060"/>
              </w:rPr>
            </w:pPr>
            <w:r w:rsidRPr="00DD5D1B">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AC7AD6" w14:textId="77777777" w:rsidR="00911FAD" w:rsidRPr="00DD5D1B" w:rsidRDefault="00911FAD" w:rsidP="003E415E">
            <w:pPr>
              <w:pStyle w:val="ROWTABELLA"/>
              <w:rPr>
                <w:color w:val="002060"/>
              </w:rPr>
            </w:pPr>
            <w:r w:rsidRPr="00DD5D1B">
              <w:rPr>
                <w:color w:val="002060"/>
              </w:rPr>
              <w:t>REAL S.COSTANZO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EF12839" w14:textId="77777777" w:rsidR="00911FAD" w:rsidRPr="00DD5D1B" w:rsidRDefault="00911FAD" w:rsidP="003E415E">
            <w:pPr>
              <w:pStyle w:val="ROWTABELLA"/>
              <w:jc w:val="center"/>
              <w:rPr>
                <w:color w:val="002060"/>
              </w:rPr>
            </w:pPr>
            <w:r w:rsidRPr="00DD5D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A113A9" w14:textId="77777777" w:rsidR="00911FAD" w:rsidRPr="00DD5D1B" w:rsidRDefault="00911FAD" w:rsidP="003E415E">
            <w:pPr>
              <w:pStyle w:val="ROWTABELLA"/>
              <w:rPr>
                <w:color w:val="002060"/>
              </w:rPr>
            </w:pPr>
            <w:r w:rsidRPr="00DD5D1B">
              <w:rPr>
                <w:color w:val="002060"/>
              </w:rPr>
              <w:t>07/04/2019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7C051A" w14:textId="77777777" w:rsidR="00911FAD" w:rsidRPr="00DD5D1B" w:rsidRDefault="00911FAD" w:rsidP="003E415E">
            <w:pPr>
              <w:pStyle w:val="ROWTABELLA"/>
              <w:rPr>
                <w:color w:val="002060"/>
              </w:rPr>
            </w:pPr>
            <w:r w:rsidRPr="00DD5D1B">
              <w:rPr>
                <w:color w:val="002060"/>
              </w:rPr>
              <w:t>CAMPO SCOPERTO CIRC.MONTECELS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DC6D99" w14:textId="77777777" w:rsidR="00911FAD" w:rsidRPr="00DD5D1B" w:rsidRDefault="00911FAD" w:rsidP="003E415E">
            <w:pPr>
              <w:pStyle w:val="ROWTABELLA"/>
              <w:rPr>
                <w:color w:val="002060"/>
              </w:rPr>
            </w:pPr>
            <w:r w:rsidRPr="00DD5D1B">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652E12" w14:textId="77777777" w:rsidR="00911FAD" w:rsidRPr="00DD5D1B" w:rsidRDefault="00911FAD" w:rsidP="003E415E">
            <w:pPr>
              <w:pStyle w:val="ROWTABELLA"/>
              <w:rPr>
                <w:color w:val="002060"/>
              </w:rPr>
            </w:pPr>
            <w:r w:rsidRPr="00DD5D1B">
              <w:rPr>
                <w:color w:val="002060"/>
              </w:rPr>
              <w:t>VIA DEI PINI</w:t>
            </w:r>
          </w:p>
        </w:tc>
      </w:tr>
    </w:tbl>
    <w:p w14:paraId="3E5B0725" w14:textId="77777777" w:rsidR="00911FAD" w:rsidRPr="00DD5D1B" w:rsidRDefault="00911FAD" w:rsidP="00911FAD">
      <w:pPr>
        <w:pStyle w:val="breakline"/>
        <w:divId w:val="527259509"/>
        <w:rPr>
          <w:color w:val="002060"/>
        </w:rPr>
      </w:pPr>
    </w:p>
    <w:p w14:paraId="452DF573" w14:textId="77777777" w:rsidR="00911FAD" w:rsidRPr="00DD5D1B" w:rsidRDefault="00911FAD" w:rsidP="00911FAD">
      <w:pPr>
        <w:pStyle w:val="breakline"/>
        <w:divId w:val="527259509"/>
        <w:rPr>
          <w:color w:val="002060"/>
        </w:rPr>
      </w:pPr>
    </w:p>
    <w:p w14:paraId="0F2E22E8" w14:textId="77777777" w:rsidR="00911FAD" w:rsidRPr="00DD5D1B" w:rsidRDefault="00911FAD" w:rsidP="00911FAD">
      <w:pPr>
        <w:pStyle w:val="breakline"/>
        <w:divId w:val="527259509"/>
        <w:rPr>
          <w:color w:val="002060"/>
        </w:rPr>
      </w:pPr>
    </w:p>
    <w:p w14:paraId="77FDE7DC" w14:textId="77777777" w:rsidR="00911FAD" w:rsidRPr="00DD5D1B" w:rsidRDefault="00911FAD" w:rsidP="00911FAD">
      <w:pPr>
        <w:pStyle w:val="SOTTOTITOLOCAMPIONATO1"/>
        <w:divId w:val="527259509"/>
        <w:rPr>
          <w:color w:val="002060"/>
        </w:rPr>
      </w:pPr>
      <w:r w:rsidRPr="00DD5D1B">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911FAD" w:rsidRPr="00DD5D1B" w14:paraId="063AEDF3"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B4CAFF"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DC7E04"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DB3014"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D033D4"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610736"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5E6921"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F3C78B"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3D3FB23E"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DC73D93" w14:textId="77777777" w:rsidR="00911FAD" w:rsidRPr="00DD5D1B" w:rsidRDefault="00911FAD" w:rsidP="003E415E">
            <w:pPr>
              <w:pStyle w:val="ROWTABELLA"/>
              <w:rPr>
                <w:color w:val="002060"/>
              </w:rPr>
            </w:pPr>
            <w:r w:rsidRPr="00DD5D1B">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91F003" w14:textId="77777777" w:rsidR="00911FAD" w:rsidRPr="00DD5D1B" w:rsidRDefault="00911FAD" w:rsidP="003E415E">
            <w:pPr>
              <w:pStyle w:val="ROWTABELLA"/>
              <w:rPr>
                <w:color w:val="002060"/>
              </w:rPr>
            </w:pPr>
            <w:r w:rsidRPr="00DD5D1B">
              <w:rPr>
                <w:color w:val="002060"/>
              </w:rPr>
              <w:t>CASENUOVE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CB1AB76" w14:textId="77777777" w:rsidR="00911FAD" w:rsidRPr="00DD5D1B" w:rsidRDefault="00911FAD" w:rsidP="003E415E">
            <w:pPr>
              <w:pStyle w:val="ROWTABELLA"/>
              <w:jc w:val="center"/>
              <w:rPr>
                <w:color w:val="002060"/>
              </w:rPr>
            </w:pPr>
            <w:r w:rsidRPr="00DD5D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0B97D2" w14:textId="77777777" w:rsidR="00911FAD" w:rsidRPr="00DD5D1B" w:rsidRDefault="00911FAD" w:rsidP="003E415E">
            <w:pPr>
              <w:pStyle w:val="ROWTABELLA"/>
              <w:rPr>
                <w:color w:val="002060"/>
              </w:rPr>
            </w:pPr>
            <w:r w:rsidRPr="00DD5D1B">
              <w:rPr>
                <w:color w:val="002060"/>
              </w:rPr>
              <w:t>06/04/2019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CC37D8" w14:textId="77777777" w:rsidR="00911FAD" w:rsidRPr="00DD5D1B" w:rsidRDefault="00911FAD" w:rsidP="003E415E">
            <w:pPr>
              <w:pStyle w:val="ROWTABELLA"/>
              <w:rPr>
                <w:color w:val="002060"/>
              </w:rPr>
            </w:pPr>
            <w:r w:rsidRPr="00DD5D1B">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872A2B" w14:textId="77777777" w:rsidR="00911FAD" w:rsidRPr="00DD5D1B" w:rsidRDefault="00911FAD" w:rsidP="003E415E">
            <w:pPr>
              <w:pStyle w:val="ROWTABELLA"/>
              <w:rPr>
                <w:color w:val="002060"/>
              </w:rPr>
            </w:pPr>
            <w:r w:rsidRPr="00DD5D1B">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697F25" w14:textId="77777777" w:rsidR="00911FAD" w:rsidRPr="00DD5D1B" w:rsidRDefault="00911FAD" w:rsidP="003E415E">
            <w:pPr>
              <w:pStyle w:val="ROWTABELLA"/>
              <w:rPr>
                <w:color w:val="002060"/>
              </w:rPr>
            </w:pPr>
            <w:r w:rsidRPr="00DD5D1B">
              <w:rPr>
                <w:color w:val="002060"/>
              </w:rPr>
              <w:t>VIA ROSARIO VILLA MUSONE</w:t>
            </w:r>
          </w:p>
        </w:tc>
      </w:tr>
      <w:tr w:rsidR="00911FAD" w:rsidRPr="00DD5D1B" w14:paraId="3D4A957D"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A5BB7B" w14:textId="77777777" w:rsidR="00911FAD" w:rsidRPr="00DD5D1B" w:rsidRDefault="00911FAD" w:rsidP="003E415E">
            <w:pPr>
              <w:pStyle w:val="ROWTABELLA"/>
              <w:rPr>
                <w:color w:val="002060"/>
              </w:rPr>
            </w:pPr>
            <w:r w:rsidRPr="00DD5D1B">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16380D" w14:textId="77777777" w:rsidR="00911FAD" w:rsidRPr="00DD5D1B" w:rsidRDefault="00911FAD" w:rsidP="003E415E">
            <w:pPr>
              <w:pStyle w:val="ROWTABELLA"/>
              <w:rPr>
                <w:color w:val="002060"/>
              </w:rPr>
            </w:pPr>
            <w:r w:rsidRPr="00DD5D1B">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3710073" w14:textId="77777777" w:rsidR="00911FAD" w:rsidRPr="00DD5D1B" w:rsidRDefault="00911FAD" w:rsidP="003E415E">
            <w:pPr>
              <w:pStyle w:val="ROWTABELLA"/>
              <w:jc w:val="center"/>
              <w:rPr>
                <w:color w:val="002060"/>
              </w:rPr>
            </w:pPr>
            <w:r w:rsidRPr="00DD5D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2AF852" w14:textId="77777777" w:rsidR="00911FAD" w:rsidRPr="00DD5D1B" w:rsidRDefault="00911FAD" w:rsidP="003E415E">
            <w:pPr>
              <w:pStyle w:val="ROWTABELLA"/>
              <w:rPr>
                <w:color w:val="002060"/>
              </w:rPr>
            </w:pPr>
            <w:r w:rsidRPr="00DD5D1B">
              <w:rPr>
                <w:color w:val="002060"/>
              </w:rPr>
              <w:t>06/04/2019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8532A4" w14:textId="77777777" w:rsidR="00911FAD" w:rsidRPr="00DD5D1B" w:rsidRDefault="00911FAD" w:rsidP="003E415E">
            <w:pPr>
              <w:pStyle w:val="ROWTABELLA"/>
              <w:rPr>
                <w:color w:val="002060"/>
              </w:rPr>
            </w:pPr>
            <w:r w:rsidRPr="00DD5D1B">
              <w:rPr>
                <w:color w:val="002060"/>
              </w:rPr>
              <w:t>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F470AD" w14:textId="77777777" w:rsidR="00911FAD" w:rsidRPr="00DD5D1B" w:rsidRDefault="00911FAD" w:rsidP="003E415E">
            <w:pPr>
              <w:pStyle w:val="ROWTABELLA"/>
              <w:rPr>
                <w:color w:val="002060"/>
              </w:rPr>
            </w:pPr>
            <w:r w:rsidRPr="00DD5D1B">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939867" w14:textId="77777777" w:rsidR="00911FAD" w:rsidRPr="00DD5D1B" w:rsidRDefault="00911FAD" w:rsidP="003E415E">
            <w:pPr>
              <w:pStyle w:val="ROWTABELLA"/>
              <w:rPr>
                <w:color w:val="002060"/>
              </w:rPr>
            </w:pPr>
            <w:r w:rsidRPr="00DD5D1B">
              <w:rPr>
                <w:color w:val="002060"/>
              </w:rPr>
              <w:t>VIA MARCONI GENGA STAZIONE</w:t>
            </w:r>
          </w:p>
        </w:tc>
      </w:tr>
    </w:tbl>
    <w:p w14:paraId="7155AFBA" w14:textId="77777777" w:rsidR="00911FAD" w:rsidRPr="00DD5D1B" w:rsidRDefault="00911FAD" w:rsidP="00911FAD">
      <w:pPr>
        <w:pStyle w:val="breakline"/>
        <w:divId w:val="527259509"/>
        <w:rPr>
          <w:color w:val="002060"/>
        </w:rPr>
      </w:pPr>
    </w:p>
    <w:p w14:paraId="7F43722B" w14:textId="77777777" w:rsidR="00911FAD" w:rsidRPr="00DD5D1B" w:rsidRDefault="00911FAD" w:rsidP="00911FAD">
      <w:pPr>
        <w:pStyle w:val="breakline"/>
        <w:divId w:val="527259509"/>
        <w:rPr>
          <w:color w:val="002060"/>
        </w:rPr>
      </w:pPr>
    </w:p>
    <w:p w14:paraId="597FE8B6" w14:textId="77777777" w:rsidR="00911FAD" w:rsidRPr="00DD5D1B" w:rsidRDefault="00911FAD" w:rsidP="00911FAD">
      <w:pPr>
        <w:pStyle w:val="breakline"/>
        <w:divId w:val="527259509"/>
        <w:rPr>
          <w:color w:val="002060"/>
        </w:rPr>
      </w:pPr>
    </w:p>
    <w:p w14:paraId="1B0F6928" w14:textId="77777777" w:rsidR="00911FAD" w:rsidRPr="00DD5D1B" w:rsidRDefault="00911FAD" w:rsidP="00911FAD">
      <w:pPr>
        <w:pStyle w:val="SOTTOTITOLOCAMPIONATO1"/>
        <w:divId w:val="527259509"/>
        <w:rPr>
          <w:color w:val="002060"/>
        </w:rPr>
      </w:pPr>
      <w:r w:rsidRPr="00DD5D1B">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07"/>
        <w:gridCol w:w="385"/>
        <w:gridCol w:w="898"/>
        <w:gridCol w:w="1198"/>
        <w:gridCol w:w="1552"/>
        <w:gridCol w:w="1545"/>
      </w:tblGrid>
      <w:tr w:rsidR="00911FAD" w:rsidRPr="00DD5D1B" w14:paraId="476D3A45"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41F19B"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DEAB7D"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65AEA1"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E9369F"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E14D54"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6041A5"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C31E46"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5EE99CE7"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46156E9" w14:textId="77777777" w:rsidR="00911FAD" w:rsidRPr="00DD5D1B" w:rsidRDefault="00911FAD" w:rsidP="003E415E">
            <w:pPr>
              <w:pStyle w:val="ROWTABELLA"/>
              <w:rPr>
                <w:color w:val="002060"/>
              </w:rPr>
            </w:pPr>
            <w:r w:rsidRPr="00DD5D1B">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500D6C" w14:textId="77777777" w:rsidR="00911FAD" w:rsidRPr="00DD5D1B" w:rsidRDefault="00911FAD" w:rsidP="003E415E">
            <w:pPr>
              <w:pStyle w:val="ROWTABELLA"/>
              <w:rPr>
                <w:color w:val="002060"/>
              </w:rPr>
            </w:pPr>
            <w:r w:rsidRPr="00DD5D1B">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B1FCDD6" w14:textId="77777777" w:rsidR="00911FAD" w:rsidRPr="00DD5D1B" w:rsidRDefault="00911FAD" w:rsidP="003E415E">
            <w:pPr>
              <w:pStyle w:val="ROWTABELLA"/>
              <w:jc w:val="center"/>
              <w:rPr>
                <w:color w:val="002060"/>
              </w:rPr>
            </w:pPr>
            <w:r w:rsidRPr="00DD5D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287046" w14:textId="77777777" w:rsidR="00911FAD" w:rsidRPr="00DD5D1B" w:rsidRDefault="00911FAD" w:rsidP="003E415E">
            <w:pPr>
              <w:pStyle w:val="ROWTABELLA"/>
              <w:rPr>
                <w:color w:val="002060"/>
              </w:rPr>
            </w:pPr>
            <w:r w:rsidRPr="00DD5D1B">
              <w:rPr>
                <w:color w:val="002060"/>
              </w:rPr>
              <w:t>06/04/2019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67E5A1" w14:textId="77777777" w:rsidR="00911FAD" w:rsidRPr="00DD5D1B" w:rsidRDefault="00911FAD" w:rsidP="003E415E">
            <w:pPr>
              <w:pStyle w:val="ROWTABELLA"/>
              <w:rPr>
                <w:color w:val="002060"/>
              </w:rPr>
            </w:pPr>
            <w:r w:rsidRPr="00DD5D1B">
              <w:rPr>
                <w:color w:val="002060"/>
              </w:rPr>
              <w:t>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E10DCD" w14:textId="77777777" w:rsidR="00911FAD" w:rsidRPr="00DD5D1B" w:rsidRDefault="00911FAD" w:rsidP="003E415E">
            <w:pPr>
              <w:pStyle w:val="ROWTABELLA"/>
              <w:rPr>
                <w:color w:val="002060"/>
              </w:rPr>
            </w:pPr>
            <w:r w:rsidRPr="00DD5D1B">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DB7A24" w14:textId="77777777" w:rsidR="00911FAD" w:rsidRPr="00DD5D1B" w:rsidRDefault="00911FAD" w:rsidP="003E415E">
            <w:pPr>
              <w:pStyle w:val="ROWTABELLA"/>
              <w:rPr>
                <w:color w:val="002060"/>
              </w:rPr>
            </w:pPr>
            <w:r w:rsidRPr="00DD5D1B">
              <w:rPr>
                <w:color w:val="002060"/>
              </w:rPr>
              <w:t>VIA CORRADI</w:t>
            </w:r>
          </w:p>
        </w:tc>
      </w:tr>
      <w:tr w:rsidR="00911FAD" w:rsidRPr="00DD5D1B" w14:paraId="41F7CFDF"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335445A" w14:textId="77777777" w:rsidR="00911FAD" w:rsidRPr="00DD5D1B" w:rsidRDefault="00911FAD" w:rsidP="003E415E">
            <w:pPr>
              <w:pStyle w:val="ROWTABELLA"/>
              <w:rPr>
                <w:color w:val="002060"/>
              </w:rPr>
            </w:pPr>
            <w:r w:rsidRPr="00DD5D1B">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8C02E4" w14:textId="77777777" w:rsidR="00911FAD" w:rsidRPr="00DD5D1B" w:rsidRDefault="00911FAD" w:rsidP="003E415E">
            <w:pPr>
              <w:pStyle w:val="ROWTABELLA"/>
              <w:rPr>
                <w:color w:val="002060"/>
              </w:rPr>
            </w:pPr>
            <w:r w:rsidRPr="00DD5D1B">
              <w:rPr>
                <w:color w:val="002060"/>
              </w:rPr>
              <w:t>NUOVA JUVENTINA FFC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F57C8A2" w14:textId="77777777" w:rsidR="00911FAD" w:rsidRPr="00DD5D1B" w:rsidRDefault="00911FAD" w:rsidP="003E415E">
            <w:pPr>
              <w:pStyle w:val="ROWTABELLA"/>
              <w:jc w:val="center"/>
              <w:rPr>
                <w:color w:val="002060"/>
              </w:rPr>
            </w:pPr>
            <w:r w:rsidRPr="00DD5D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B8C697" w14:textId="77777777" w:rsidR="00911FAD" w:rsidRPr="00DD5D1B" w:rsidRDefault="00911FAD" w:rsidP="003E415E">
            <w:pPr>
              <w:pStyle w:val="ROWTABELLA"/>
              <w:rPr>
                <w:color w:val="002060"/>
              </w:rPr>
            </w:pPr>
            <w:r w:rsidRPr="00DD5D1B">
              <w:rPr>
                <w:color w:val="002060"/>
              </w:rPr>
              <w:t>06/04/2019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A78398" w14:textId="77777777" w:rsidR="00911FAD" w:rsidRPr="00DD5D1B" w:rsidRDefault="00911FAD" w:rsidP="003E415E">
            <w:pPr>
              <w:pStyle w:val="ROWTABELLA"/>
              <w:rPr>
                <w:color w:val="002060"/>
              </w:rPr>
            </w:pPr>
            <w:r w:rsidRPr="00DD5D1B">
              <w:rPr>
                <w:color w:val="002060"/>
              </w:rPr>
              <w:t>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7037E9" w14:textId="77777777" w:rsidR="00911FAD" w:rsidRPr="00DD5D1B" w:rsidRDefault="00911FAD" w:rsidP="003E415E">
            <w:pPr>
              <w:pStyle w:val="ROWTABELLA"/>
              <w:rPr>
                <w:color w:val="002060"/>
              </w:rPr>
            </w:pPr>
            <w:r w:rsidRPr="00DD5D1B">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1DA961" w14:textId="77777777" w:rsidR="00911FAD" w:rsidRPr="00DD5D1B" w:rsidRDefault="00911FAD" w:rsidP="003E415E">
            <w:pPr>
              <w:pStyle w:val="ROWTABELLA"/>
              <w:rPr>
                <w:color w:val="002060"/>
              </w:rPr>
            </w:pPr>
            <w:r w:rsidRPr="00DD5D1B">
              <w:rPr>
                <w:color w:val="002060"/>
              </w:rPr>
              <w:t>VIA ALESSANDRO MANZONI</w:t>
            </w:r>
          </w:p>
        </w:tc>
      </w:tr>
    </w:tbl>
    <w:p w14:paraId="5AEE6B7C" w14:textId="77777777" w:rsidR="00911FAD" w:rsidRPr="00DD5D1B" w:rsidRDefault="00911FAD" w:rsidP="00911FAD">
      <w:pPr>
        <w:pStyle w:val="breakline"/>
        <w:divId w:val="527259509"/>
        <w:rPr>
          <w:color w:val="002060"/>
        </w:rPr>
      </w:pPr>
    </w:p>
    <w:p w14:paraId="079E6D36" w14:textId="77777777" w:rsidR="00911FAD" w:rsidRPr="00DD5D1B" w:rsidRDefault="00911FAD" w:rsidP="00911FAD">
      <w:pPr>
        <w:pStyle w:val="breakline"/>
        <w:divId w:val="527259509"/>
        <w:rPr>
          <w:color w:val="002060"/>
        </w:rPr>
      </w:pPr>
    </w:p>
    <w:p w14:paraId="63D05914" w14:textId="77777777" w:rsidR="00911FAD" w:rsidRPr="00DD5D1B" w:rsidRDefault="00911FAD" w:rsidP="00911FAD">
      <w:pPr>
        <w:pStyle w:val="TITOLOCAMPIONATO"/>
        <w:shd w:val="clear" w:color="auto" w:fill="CCCCCC"/>
        <w:spacing w:before="80" w:after="40"/>
        <w:divId w:val="527259509"/>
        <w:rPr>
          <w:color w:val="002060"/>
        </w:rPr>
      </w:pPr>
      <w:r w:rsidRPr="00DD5D1B">
        <w:rPr>
          <w:color w:val="002060"/>
        </w:rPr>
        <w:lastRenderedPageBreak/>
        <w:t>TORNEO PRIMAVERA C5 FEMMINILE</w:t>
      </w:r>
    </w:p>
    <w:p w14:paraId="4AF63167" w14:textId="77777777" w:rsidR="00911FAD" w:rsidRPr="00DD5D1B" w:rsidRDefault="00911FAD" w:rsidP="00911FAD">
      <w:pPr>
        <w:pStyle w:val="TITOLOPRINC"/>
        <w:divId w:val="527259509"/>
        <w:rPr>
          <w:color w:val="002060"/>
        </w:rPr>
      </w:pPr>
      <w:r w:rsidRPr="00DD5D1B">
        <w:rPr>
          <w:color w:val="002060"/>
        </w:rPr>
        <w:t>RISULTATI</w:t>
      </w:r>
    </w:p>
    <w:p w14:paraId="61D20DCA" w14:textId="77777777" w:rsidR="00911FAD" w:rsidRPr="00DD5D1B" w:rsidRDefault="00911FAD" w:rsidP="00911FAD">
      <w:pPr>
        <w:pStyle w:val="breakline"/>
        <w:divId w:val="527259509"/>
        <w:rPr>
          <w:color w:val="002060"/>
        </w:rPr>
      </w:pPr>
    </w:p>
    <w:p w14:paraId="5267E243" w14:textId="77777777" w:rsidR="00911FAD" w:rsidRPr="00DD5D1B" w:rsidRDefault="00911FAD" w:rsidP="00911FAD">
      <w:pPr>
        <w:pStyle w:val="SOTTOTITOLOCAMPIONATO1"/>
        <w:divId w:val="527259509"/>
        <w:rPr>
          <w:color w:val="002060"/>
        </w:rPr>
      </w:pPr>
      <w:r w:rsidRPr="00DD5D1B">
        <w:rPr>
          <w:color w:val="002060"/>
        </w:rPr>
        <w:t>RISULTATI UFFICIALI GARE DEL 30/03/2019</w:t>
      </w:r>
    </w:p>
    <w:p w14:paraId="7660030C" w14:textId="77777777" w:rsidR="00911FAD" w:rsidRPr="00DD5D1B" w:rsidRDefault="00911FAD" w:rsidP="00911FAD">
      <w:pPr>
        <w:pStyle w:val="SOTTOTITOLOCAMPIONATO2"/>
        <w:divId w:val="527259509"/>
        <w:rPr>
          <w:color w:val="002060"/>
        </w:rPr>
      </w:pPr>
      <w:r w:rsidRPr="00DD5D1B">
        <w:rPr>
          <w:color w:val="002060"/>
        </w:rPr>
        <w:t>Si trascrivono qui di seguito i risultati ufficiali delle gare disputate</w:t>
      </w:r>
    </w:p>
    <w:p w14:paraId="5C61D3FA" w14:textId="77777777" w:rsidR="00911FAD" w:rsidRPr="00DD5D1B" w:rsidRDefault="00911FAD" w:rsidP="00911FA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911FAD" w:rsidRPr="00DD5D1B" w14:paraId="39F92490" w14:textId="77777777" w:rsidTr="00911FA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22EE5F8D"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0DF7F6" w14:textId="77777777" w:rsidR="00911FAD" w:rsidRPr="00DD5D1B" w:rsidRDefault="00911FAD" w:rsidP="003E415E">
                  <w:pPr>
                    <w:pStyle w:val="HEADERTABELLA"/>
                    <w:rPr>
                      <w:color w:val="002060"/>
                    </w:rPr>
                  </w:pPr>
                  <w:r w:rsidRPr="00DD5D1B">
                    <w:rPr>
                      <w:color w:val="002060"/>
                    </w:rPr>
                    <w:t>GIRONE A - 2 Giornata - A</w:t>
                  </w:r>
                </w:p>
              </w:tc>
            </w:tr>
            <w:tr w:rsidR="00911FAD" w:rsidRPr="00DD5D1B" w14:paraId="7989885D"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DD46D21" w14:textId="77777777" w:rsidR="00911FAD" w:rsidRPr="00DD5D1B" w:rsidRDefault="00911FAD" w:rsidP="003E415E">
                  <w:pPr>
                    <w:pStyle w:val="ROWTABELLA"/>
                    <w:rPr>
                      <w:color w:val="002060"/>
                    </w:rPr>
                  </w:pPr>
                  <w:r w:rsidRPr="00DD5D1B">
                    <w:rPr>
                      <w:color w:val="002060"/>
                    </w:rPr>
                    <w:t>HELVIA RECINA FUTSAL RECA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6B5AB6" w14:textId="77777777" w:rsidR="00911FAD" w:rsidRPr="00DD5D1B" w:rsidRDefault="00911FAD" w:rsidP="003E415E">
                  <w:pPr>
                    <w:pStyle w:val="ROWTABELLA"/>
                    <w:rPr>
                      <w:color w:val="002060"/>
                    </w:rPr>
                  </w:pPr>
                  <w:r w:rsidRPr="00DD5D1B">
                    <w:rPr>
                      <w:color w:val="002060"/>
                    </w:rPr>
                    <w:t>- ATL URBINO C5 1999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83DC26" w14:textId="77777777" w:rsidR="00911FAD" w:rsidRPr="00DD5D1B" w:rsidRDefault="00911FAD" w:rsidP="003E415E">
                  <w:pPr>
                    <w:pStyle w:val="ROWTABELLA"/>
                    <w:jc w:val="center"/>
                    <w:rPr>
                      <w:color w:val="002060"/>
                    </w:rPr>
                  </w:pPr>
                  <w:r w:rsidRPr="00DD5D1B">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A16416" w14:textId="77777777" w:rsidR="00911FAD" w:rsidRPr="00DD5D1B" w:rsidRDefault="00911FAD" w:rsidP="003E415E">
                  <w:pPr>
                    <w:pStyle w:val="ROWTABELLA"/>
                    <w:jc w:val="center"/>
                    <w:rPr>
                      <w:color w:val="002060"/>
                    </w:rPr>
                  </w:pPr>
                  <w:r w:rsidRPr="00DD5D1B">
                    <w:rPr>
                      <w:color w:val="002060"/>
                    </w:rPr>
                    <w:t> </w:t>
                  </w:r>
                </w:p>
              </w:tc>
            </w:tr>
            <w:tr w:rsidR="00911FAD" w:rsidRPr="00DD5D1B" w14:paraId="224C06B2"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C41590A" w14:textId="77777777" w:rsidR="00911FAD" w:rsidRPr="00DD5D1B" w:rsidRDefault="00911FAD" w:rsidP="003E415E">
                  <w:pPr>
                    <w:pStyle w:val="ROWTABELLA"/>
                    <w:rPr>
                      <w:color w:val="002060"/>
                    </w:rPr>
                  </w:pPr>
                  <w:r w:rsidRPr="00DD5D1B">
                    <w:rPr>
                      <w:color w:val="002060"/>
                    </w:rPr>
                    <w:t>POLISPORTIVA FILOTTRANO 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0194D8" w14:textId="77777777" w:rsidR="00911FAD" w:rsidRPr="00DD5D1B" w:rsidRDefault="00911FAD" w:rsidP="003E415E">
                  <w:pPr>
                    <w:pStyle w:val="ROWTABELLA"/>
                    <w:rPr>
                      <w:color w:val="002060"/>
                    </w:rPr>
                  </w:pPr>
                  <w:r w:rsidRPr="00DD5D1B">
                    <w:rPr>
                      <w:color w:val="002060"/>
                    </w:rPr>
                    <w:t>- CITTA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B815DB" w14:textId="77777777" w:rsidR="00911FAD" w:rsidRPr="00DD5D1B" w:rsidRDefault="00911FAD" w:rsidP="003E415E">
                  <w:pPr>
                    <w:pStyle w:val="ROWTABELLA"/>
                    <w:jc w:val="center"/>
                    <w:rPr>
                      <w:color w:val="002060"/>
                    </w:rPr>
                  </w:pPr>
                  <w:r w:rsidRPr="00DD5D1B">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2B6845" w14:textId="77777777" w:rsidR="00911FAD" w:rsidRPr="00DD5D1B" w:rsidRDefault="00911FAD" w:rsidP="003E415E">
                  <w:pPr>
                    <w:pStyle w:val="ROWTABELLA"/>
                    <w:jc w:val="center"/>
                    <w:rPr>
                      <w:color w:val="002060"/>
                    </w:rPr>
                  </w:pPr>
                  <w:r w:rsidRPr="00DD5D1B">
                    <w:rPr>
                      <w:color w:val="002060"/>
                    </w:rPr>
                    <w:t> </w:t>
                  </w:r>
                </w:p>
              </w:tc>
            </w:tr>
          </w:tbl>
          <w:p w14:paraId="59A99628" w14:textId="77777777" w:rsidR="00911FAD" w:rsidRPr="00DD5D1B" w:rsidRDefault="00911FAD" w:rsidP="003E415E">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422FFD71"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F25EE9" w14:textId="77777777" w:rsidR="00911FAD" w:rsidRPr="00DD5D1B" w:rsidRDefault="00911FAD" w:rsidP="003E415E">
                  <w:pPr>
                    <w:pStyle w:val="HEADERTABELLA"/>
                    <w:rPr>
                      <w:color w:val="002060"/>
                    </w:rPr>
                  </w:pPr>
                  <w:r w:rsidRPr="00DD5D1B">
                    <w:rPr>
                      <w:color w:val="002060"/>
                    </w:rPr>
                    <w:t>GIRONE B - 2 Giornata - A</w:t>
                  </w:r>
                </w:p>
              </w:tc>
            </w:tr>
            <w:tr w:rsidR="00911FAD" w:rsidRPr="00DD5D1B" w14:paraId="3D433922"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61AA800" w14:textId="77777777" w:rsidR="00911FAD" w:rsidRPr="00DD5D1B" w:rsidRDefault="00911FAD" w:rsidP="003E415E">
                  <w:pPr>
                    <w:pStyle w:val="ROWTABELLA"/>
                    <w:rPr>
                      <w:color w:val="002060"/>
                    </w:rPr>
                  </w:pPr>
                  <w:r w:rsidRPr="00DD5D1B">
                    <w:rPr>
                      <w:color w:val="002060"/>
                    </w:rPr>
                    <w:t>FUTSAL ASKL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ABDA93" w14:textId="77777777" w:rsidR="00911FAD" w:rsidRPr="00DD5D1B" w:rsidRDefault="00911FAD" w:rsidP="003E415E">
                  <w:pPr>
                    <w:pStyle w:val="ROWTABELLA"/>
                    <w:rPr>
                      <w:color w:val="002060"/>
                    </w:rPr>
                  </w:pPr>
                  <w:r w:rsidRPr="00DD5D1B">
                    <w:rPr>
                      <w:color w:val="002060"/>
                    </w:rPr>
                    <w:t>- MONTEVIDONESE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ECF352" w14:textId="77777777" w:rsidR="00911FAD" w:rsidRPr="00DD5D1B" w:rsidRDefault="00911FAD" w:rsidP="003E415E">
                  <w:pPr>
                    <w:pStyle w:val="ROWTABELLA"/>
                    <w:jc w:val="center"/>
                    <w:rPr>
                      <w:color w:val="002060"/>
                    </w:rPr>
                  </w:pPr>
                  <w:r w:rsidRPr="00DD5D1B">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3F7A4A" w14:textId="77777777" w:rsidR="00911FAD" w:rsidRPr="00DD5D1B" w:rsidRDefault="00911FAD" w:rsidP="003E415E">
                  <w:pPr>
                    <w:pStyle w:val="ROWTABELLA"/>
                    <w:jc w:val="center"/>
                    <w:rPr>
                      <w:color w:val="002060"/>
                    </w:rPr>
                  </w:pPr>
                  <w:r w:rsidRPr="00DD5D1B">
                    <w:rPr>
                      <w:color w:val="002060"/>
                    </w:rPr>
                    <w:t> </w:t>
                  </w:r>
                </w:p>
              </w:tc>
            </w:tr>
            <w:tr w:rsidR="00911FAD" w:rsidRPr="00DD5D1B" w14:paraId="193D2241"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6F3956E" w14:textId="77777777" w:rsidR="00911FAD" w:rsidRPr="00DD5D1B" w:rsidRDefault="00911FAD" w:rsidP="003E415E">
                  <w:pPr>
                    <w:pStyle w:val="ROWTABELLA"/>
                    <w:rPr>
                      <w:color w:val="002060"/>
                    </w:rPr>
                  </w:pPr>
                  <w:r w:rsidRPr="00DD5D1B">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B8931F" w14:textId="77777777" w:rsidR="00911FAD" w:rsidRPr="00DD5D1B" w:rsidRDefault="00911FAD" w:rsidP="003E415E">
                  <w:pPr>
                    <w:pStyle w:val="ROWTABELLA"/>
                    <w:rPr>
                      <w:color w:val="002060"/>
                    </w:rPr>
                  </w:pPr>
                  <w:r w:rsidRPr="00DD5D1B">
                    <w:rPr>
                      <w:color w:val="002060"/>
                    </w:rPr>
                    <w:t>- LA FENICE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F0F743" w14:textId="77777777" w:rsidR="00911FAD" w:rsidRPr="00DD5D1B" w:rsidRDefault="00911FAD" w:rsidP="003E415E">
                  <w:pPr>
                    <w:pStyle w:val="ROWTABELLA"/>
                    <w:jc w:val="center"/>
                    <w:rPr>
                      <w:color w:val="002060"/>
                    </w:rPr>
                  </w:pPr>
                  <w:r w:rsidRPr="00DD5D1B">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4A8780" w14:textId="77777777" w:rsidR="00911FAD" w:rsidRPr="00DD5D1B" w:rsidRDefault="00911FAD" w:rsidP="003E415E">
                  <w:pPr>
                    <w:pStyle w:val="ROWTABELLA"/>
                    <w:jc w:val="center"/>
                    <w:rPr>
                      <w:color w:val="002060"/>
                    </w:rPr>
                  </w:pPr>
                  <w:r w:rsidRPr="00DD5D1B">
                    <w:rPr>
                      <w:color w:val="002060"/>
                    </w:rPr>
                    <w:t> </w:t>
                  </w:r>
                </w:p>
              </w:tc>
            </w:tr>
            <w:tr w:rsidR="00911FAD" w:rsidRPr="00DD5D1B" w14:paraId="17BB072B" w14:textId="77777777" w:rsidTr="003E415E">
              <w:tc>
                <w:tcPr>
                  <w:tcW w:w="4700" w:type="dxa"/>
                  <w:gridSpan w:val="4"/>
                  <w:tcBorders>
                    <w:top w:val="nil"/>
                    <w:left w:val="nil"/>
                    <w:bottom w:val="nil"/>
                    <w:right w:val="nil"/>
                  </w:tcBorders>
                  <w:tcMar>
                    <w:top w:w="20" w:type="dxa"/>
                    <w:left w:w="20" w:type="dxa"/>
                    <w:bottom w:w="20" w:type="dxa"/>
                    <w:right w:w="20" w:type="dxa"/>
                  </w:tcMar>
                  <w:vAlign w:val="center"/>
                </w:tcPr>
                <w:p w14:paraId="5957C8B1" w14:textId="77777777" w:rsidR="00911FAD" w:rsidRPr="00DD5D1B" w:rsidRDefault="00911FAD" w:rsidP="003E415E">
                  <w:pPr>
                    <w:pStyle w:val="ROWTABELLA"/>
                    <w:rPr>
                      <w:color w:val="002060"/>
                    </w:rPr>
                  </w:pPr>
                  <w:r w:rsidRPr="00DD5D1B">
                    <w:rPr>
                      <w:color w:val="002060"/>
                    </w:rPr>
                    <w:t>(1) - disputata il 29/03/2019</w:t>
                  </w:r>
                </w:p>
              </w:tc>
            </w:tr>
          </w:tbl>
          <w:p w14:paraId="7D0EC06E" w14:textId="77777777" w:rsidR="00911FAD" w:rsidRPr="00DD5D1B" w:rsidRDefault="00911FAD" w:rsidP="003E415E">
            <w:pPr>
              <w:rPr>
                <w:color w:val="002060"/>
                <w:sz w:val="24"/>
                <w:szCs w:val="24"/>
              </w:rPr>
            </w:pPr>
          </w:p>
        </w:tc>
      </w:tr>
    </w:tbl>
    <w:p w14:paraId="25FC71AB" w14:textId="77777777" w:rsidR="00911FAD" w:rsidRPr="00DD5D1B" w:rsidRDefault="00911FAD" w:rsidP="00911FAD">
      <w:pPr>
        <w:pStyle w:val="breakline"/>
        <w:divId w:val="527259509"/>
        <w:rPr>
          <w:color w:val="002060"/>
        </w:rPr>
      </w:pPr>
    </w:p>
    <w:p w14:paraId="60A1804A" w14:textId="77777777" w:rsidR="00911FAD" w:rsidRPr="00DD5D1B" w:rsidRDefault="00911FAD" w:rsidP="00911FAD">
      <w:pPr>
        <w:pStyle w:val="breakline"/>
        <w:divId w:val="527259509"/>
        <w:rPr>
          <w:color w:val="002060"/>
        </w:rPr>
      </w:pPr>
    </w:p>
    <w:p w14:paraId="2EC3888D" w14:textId="77777777" w:rsidR="00911FAD" w:rsidRPr="00DD5D1B" w:rsidRDefault="00911FAD" w:rsidP="00911FAD">
      <w:pPr>
        <w:pStyle w:val="TITOLOPRINC"/>
        <w:divId w:val="527259509"/>
        <w:rPr>
          <w:color w:val="002060"/>
        </w:rPr>
      </w:pPr>
      <w:r w:rsidRPr="00DD5D1B">
        <w:rPr>
          <w:color w:val="002060"/>
        </w:rPr>
        <w:t>GIUDICE SPORTIVO</w:t>
      </w:r>
    </w:p>
    <w:p w14:paraId="1E5A51C1" w14:textId="77777777" w:rsidR="00911FAD" w:rsidRPr="00DD5D1B" w:rsidRDefault="00911FAD" w:rsidP="00911FAD">
      <w:pPr>
        <w:pStyle w:val="diffida"/>
        <w:divId w:val="527259509"/>
        <w:rPr>
          <w:color w:val="002060"/>
        </w:rPr>
      </w:pPr>
      <w:r w:rsidRPr="00DD5D1B">
        <w:rPr>
          <w:color w:val="002060"/>
        </w:rPr>
        <w:t>Il Giudice Sportivo, Avv. Claudio Romagnoli, nella seduta del 03/04/2019, ha adottato le decisioni che di seguito integralmente si riportano:</w:t>
      </w:r>
    </w:p>
    <w:p w14:paraId="09FF2C5D" w14:textId="77777777" w:rsidR="00911FAD" w:rsidRPr="00DD5D1B" w:rsidRDefault="00911FAD" w:rsidP="00911FAD">
      <w:pPr>
        <w:pStyle w:val="titolo10"/>
        <w:divId w:val="527259509"/>
        <w:rPr>
          <w:color w:val="002060"/>
        </w:rPr>
      </w:pPr>
      <w:r w:rsidRPr="00DD5D1B">
        <w:rPr>
          <w:color w:val="002060"/>
        </w:rPr>
        <w:t xml:space="preserve">GARE DEL 29/ 3/2019 </w:t>
      </w:r>
    </w:p>
    <w:p w14:paraId="1D5597B2" w14:textId="77777777" w:rsidR="00911FAD" w:rsidRPr="00DD5D1B" w:rsidRDefault="00911FAD" w:rsidP="00911FAD">
      <w:pPr>
        <w:pStyle w:val="titolo7a"/>
        <w:divId w:val="527259509"/>
        <w:rPr>
          <w:color w:val="002060"/>
        </w:rPr>
      </w:pPr>
      <w:r w:rsidRPr="00DD5D1B">
        <w:rPr>
          <w:color w:val="002060"/>
        </w:rPr>
        <w:t xml:space="preserve">PROVVEDIMENTI DISCIPLINARI </w:t>
      </w:r>
    </w:p>
    <w:p w14:paraId="77A94C12" w14:textId="77777777" w:rsidR="00911FAD" w:rsidRPr="00DD5D1B" w:rsidRDefault="00911FAD" w:rsidP="00911FAD">
      <w:pPr>
        <w:pStyle w:val="TITOLO7B"/>
        <w:divId w:val="527259509"/>
        <w:rPr>
          <w:color w:val="002060"/>
        </w:rPr>
      </w:pPr>
      <w:r w:rsidRPr="00DD5D1B">
        <w:rPr>
          <w:color w:val="002060"/>
        </w:rPr>
        <w:t xml:space="preserve">In base alle risultanze degli atti ufficiali sono state deliberate le seguenti sanzioni disciplinari. </w:t>
      </w:r>
    </w:p>
    <w:p w14:paraId="34D84886" w14:textId="77777777" w:rsidR="00911FAD" w:rsidRPr="00DD5D1B" w:rsidRDefault="00911FAD" w:rsidP="00911FAD">
      <w:pPr>
        <w:pStyle w:val="titolo3"/>
        <w:divId w:val="527259509"/>
        <w:rPr>
          <w:color w:val="002060"/>
        </w:rPr>
      </w:pPr>
      <w:r w:rsidRPr="00DD5D1B">
        <w:rPr>
          <w:color w:val="002060"/>
        </w:rPr>
        <w:t xml:space="preserve">A CARICO CALCIATORI NON ESPULSI DAL CAMPO </w:t>
      </w:r>
    </w:p>
    <w:p w14:paraId="68630B6D" w14:textId="77777777" w:rsidR="00911FAD" w:rsidRPr="00DD5D1B" w:rsidRDefault="00911FAD" w:rsidP="00911FAD">
      <w:pPr>
        <w:pStyle w:val="titolo20"/>
        <w:divId w:val="527259509"/>
        <w:rPr>
          <w:color w:val="002060"/>
        </w:rPr>
      </w:pPr>
      <w:r w:rsidRPr="00DD5D1B">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66E63486" w14:textId="77777777" w:rsidTr="00911FAD">
        <w:trPr>
          <w:divId w:val="527259509"/>
        </w:trPr>
        <w:tc>
          <w:tcPr>
            <w:tcW w:w="2200" w:type="dxa"/>
            <w:tcMar>
              <w:top w:w="20" w:type="dxa"/>
              <w:left w:w="20" w:type="dxa"/>
              <w:bottom w:w="20" w:type="dxa"/>
              <w:right w:w="20" w:type="dxa"/>
            </w:tcMar>
            <w:vAlign w:val="center"/>
          </w:tcPr>
          <w:p w14:paraId="3ABA5121" w14:textId="77777777" w:rsidR="00911FAD" w:rsidRPr="00DD5D1B" w:rsidRDefault="00911FAD" w:rsidP="003E415E">
            <w:pPr>
              <w:pStyle w:val="movimento"/>
              <w:rPr>
                <w:color w:val="002060"/>
              </w:rPr>
            </w:pPr>
            <w:r w:rsidRPr="00DD5D1B">
              <w:rPr>
                <w:color w:val="002060"/>
              </w:rPr>
              <w:t>BERDINI MARTINA</w:t>
            </w:r>
          </w:p>
        </w:tc>
        <w:tc>
          <w:tcPr>
            <w:tcW w:w="2200" w:type="dxa"/>
            <w:tcMar>
              <w:top w:w="20" w:type="dxa"/>
              <w:left w:w="20" w:type="dxa"/>
              <w:bottom w:w="20" w:type="dxa"/>
              <w:right w:w="20" w:type="dxa"/>
            </w:tcMar>
            <w:vAlign w:val="center"/>
          </w:tcPr>
          <w:p w14:paraId="18C7347C" w14:textId="77777777" w:rsidR="00911FAD" w:rsidRPr="00DD5D1B" w:rsidRDefault="00911FAD" w:rsidP="003E415E">
            <w:pPr>
              <w:pStyle w:val="movimento2"/>
              <w:rPr>
                <w:color w:val="002060"/>
              </w:rPr>
            </w:pPr>
            <w:r w:rsidRPr="00DD5D1B">
              <w:rPr>
                <w:color w:val="002060"/>
              </w:rPr>
              <w:t xml:space="preserve">(LA FENICE C5) </w:t>
            </w:r>
          </w:p>
        </w:tc>
        <w:tc>
          <w:tcPr>
            <w:tcW w:w="800" w:type="dxa"/>
            <w:tcMar>
              <w:top w:w="20" w:type="dxa"/>
              <w:left w:w="20" w:type="dxa"/>
              <w:bottom w:w="20" w:type="dxa"/>
              <w:right w:w="20" w:type="dxa"/>
            </w:tcMar>
            <w:vAlign w:val="center"/>
          </w:tcPr>
          <w:p w14:paraId="2D353631"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6D6CB1AB" w14:textId="77777777" w:rsidR="00911FAD" w:rsidRPr="00DD5D1B" w:rsidRDefault="00911FAD" w:rsidP="003E415E">
            <w:pPr>
              <w:pStyle w:val="movimento"/>
              <w:rPr>
                <w:color w:val="002060"/>
              </w:rPr>
            </w:pPr>
            <w:r w:rsidRPr="00DD5D1B">
              <w:rPr>
                <w:color w:val="002060"/>
              </w:rPr>
              <w:t>DIONEA MARY</w:t>
            </w:r>
          </w:p>
        </w:tc>
        <w:tc>
          <w:tcPr>
            <w:tcW w:w="2200" w:type="dxa"/>
            <w:tcMar>
              <w:top w:w="20" w:type="dxa"/>
              <w:left w:w="20" w:type="dxa"/>
              <w:bottom w:w="20" w:type="dxa"/>
              <w:right w:w="20" w:type="dxa"/>
            </w:tcMar>
            <w:vAlign w:val="center"/>
          </w:tcPr>
          <w:p w14:paraId="7DE8CBFA" w14:textId="77777777" w:rsidR="00911FAD" w:rsidRPr="00DD5D1B" w:rsidRDefault="00911FAD" w:rsidP="003E415E">
            <w:pPr>
              <w:pStyle w:val="movimento2"/>
              <w:rPr>
                <w:color w:val="002060"/>
              </w:rPr>
            </w:pPr>
            <w:r w:rsidRPr="00DD5D1B">
              <w:rPr>
                <w:color w:val="002060"/>
              </w:rPr>
              <w:t xml:space="preserve">(U.MANDOLESI CALCIO) </w:t>
            </w:r>
          </w:p>
        </w:tc>
      </w:tr>
    </w:tbl>
    <w:p w14:paraId="2879D884" w14:textId="77777777" w:rsidR="00911FAD" w:rsidRPr="00DD5D1B" w:rsidRDefault="00911FAD" w:rsidP="00911FAD">
      <w:pPr>
        <w:pStyle w:val="titolo10"/>
        <w:divId w:val="527259509"/>
        <w:rPr>
          <w:color w:val="002060"/>
        </w:rPr>
      </w:pPr>
      <w:r w:rsidRPr="00DD5D1B">
        <w:rPr>
          <w:color w:val="002060"/>
        </w:rPr>
        <w:t xml:space="preserve">GARE DEL 30/ 3/2019 </w:t>
      </w:r>
    </w:p>
    <w:p w14:paraId="6573FFA4" w14:textId="77777777" w:rsidR="00911FAD" w:rsidRPr="00DD5D1B" w:rsidRDefault="00911FAD" w:rsidP="00911FAD">
      <w:pPr>
        <w:pStyle w:val="titolo7a"/>
        <w:divId w:val="527259509"/>
        <w:rPr>
          <w:color w:val="002060"/>
        </w:rPr>
      </w:pPr>
      <w:r w:rsidRPr="00DD5D1B">
        <w:rPr>
          <w:color w:val="002060"/>
        </w:rPr>
        <w:t xml:space="preserve">PROVVEDIMENTI DISCIPLINARI </w:t>
      </w:r>
    </w:p>
    <w:p w14:paraId="2E231F8E" w14:textId="77777777" w:rsidR="00911FAD" w:rsidRPr="00DD5D1B" w:rsidRDefault="00911FAD" w:rsidP="00911FAD">
      <w:pPr>
        <w:pStyle w:val="TITOLO7B"/>
        <w:divId w:val="527259509"/>
        <w:rPr>
          <w:color w:val="002060"/>
        </w:rPr>
      </w:pPr>
      <w:r w:rsidRPr="00DD5D1B">
        <w:rPr>
          <w:color w:val="002060"/>
        </w:rPr>
        <w:t xml:space="preserve">In base alle risultanze degli atti ufficiali sono state deliberate le seguenti sanzioni disciplinari. </w:t>
      </w:r>
    </w:p>
    <w:p w14:paraId="147E506C" w14:textId="77777777" w:rsidR="00911FAD" w:rsidRPr="00DD5D1B" w:rsidRDefault="00911FAD" w:rsidP="00911FAD">
      <w:pPr>
        <w:pStyle w:val="titolo3"/>
        <w:divId w:val="527259509"/>
        <w:rPr>
          <w:color w:val="002060"/>
        </w:rPr>
      </w:pPr>
      <w:r w:rsidRPr="00DD5D1B">
        <w:rPr>
          <w:color w:val="002060"/>
        </w:rPr>
        <w:t xml:space="preserve">A CARICO CALCIATORI NON ESPULSI DAL CAMPO </w:t>
      </w:r>
    </w:p>
    <w:p w14:paraId="4CDFFDCD" w14:textId="77777777" w:rsidR="00911FAD" w:rsidRPr="00DD5D1B" w:rsidRDefault="00911FAD" w:rsidP="00911FAD">
      <w:pPr>
        <w:pStyle w:val="titolo20"/>
        <w:divId w:val="527259509"/>
        <w:rPr>
          <w:color w:val="002060"/>
        </w:rPr>
      </w:pPr>
      <w:r w:rsidRPr="00DD5D1B">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FAD" w:rsidRPr="00DD5D1B" w14:paraId="6B72B2E0" w14:textId="77777777" w:rsidTr="00911FAD">
        <w:trPr>
          <w:divId w:val="527259509"/>
        </w:trPr>
        <w:tc>
          <w:tcPr>
            <w:tcW w:w="2200" w:type="dxa"/>
            <w:tcMar>
              <w:top w:w="20" w:type="dxa"/>
              <w:left w:w="20" w:type="dxa"/>
              <w:bottom w:w="20" w:type="dxa"/>
              <w:right w:w="20" w:type="dxa"/>
            </w:tcMar>
            <w:vAlign w:val="center"/>
          </w:tcPr>
          <w:p w14:paraId="48186EA6" w14:textId="77777777" w:rsidR="00911FAD" w:rsidRPr="00DD5D1B" w:rsidRDefault="00911FAD" w:rsidP="003E415E">
            <w:pPr>
              <w:pStyle w:val="movimento"/>
              <w:rPr>
                <w:color w:val="002060"/>
              </w:rPr>
            </w:pPr>
            <w:r w:rsidRPr="00DD5D1B">
              <w:rPr>
                <w:color w:val="002060"/>
              </w:rPr>
              <w:t>BIANCO ANGELA MARIA</w:t>
            </w:r>
          </w:p>
        </w:tc>
        <w:tc>
          <w:tcPr>
            <w:tcW w:w="2200" w:type="dxa"/>
            <w:tcMar>
              <w:top w:w="20" w:type="dxa"/>
              <w:left w:w="20" w:type="dxa"/>
              <w:bottom w:w="20" w:type="dxa"/>
              <w:right w:w="20" w:type="dxa"/>
            </w:tcMar>
            <w:vAlign w:val="center"/>
          </w:tcPr>
          <w:p w14:paraId="6C59B397" w14:textId="77777777" w:rsidR="00911FAD" w:rsidRPr="00DD5D1B" w:rsidRDefault="00911FAD" w:rsidP="003E415E">
            <w:pPr>
              <w:pStyle w:val="movimento2"/>
              <w:rPr>
                <w:color w:val="002060"/>
              </w:rPr>
            </w:pPr>
            <w:r w:rsidRPr="00DD5D1B">
              <w:rPr>
                <w:color w:val="002060"/>
              </w:rPr>
              <w:t xml:space="preserve">(ATL URBINO C5 1999) </w:t>
            </w:r>
          </w:p>
        </w:tc>
        <w:tc>
          <w:tcPr>
            <w:tcW w:w="800" w:type="dxa"/>
            <w:tcMar>
              <w:top w:w="20" w:type="dxa"/>
              <w:left w:w="20" w:type="dxa"/>
              <w:bottom w:w="20" w:type="dxa"/>
              <w:right w:w="20" w:type="dxa"/>
            </w:tcMar>
            <w:vAlign w:val="center"/>
          </w:tcPr>
          <w:p w14:paraId="484B872A" w14:textId="77777777" w:rsidR="00911FAD" w:rsidRPr="00DD5D1B" w:rsidRDefault="00911FAD" w:rsidP="003E415E">
            <w:pPr>
              <w:pStyle w:val="movimento"/>
              <w:rPr>
                <w:color w:val="002060"/>
              </w:rPr>
            </w:pPr>
            <w:r w:rsidRPr="00DD5D1B">
              <w:rPr>
                <w:color w:val="002060"/>
              </w:rPr>
              <w:t> </w:t>
            </w:r>
          </w:p>
        </w:tc>
        <w:tc>
          <w:tcPr>
            <w:tcW w:w="2200" w:type="dxa"/>
            <w:tcMar>
              <w:top w:w="20" w:type="dxa"/>
              <w:left w:w="20" w:type="dxa"/>
              <w:bottom w:w="20" w:type="dxa"/>
              <w:right w:w="20" w:type="dxa"/>
            </w:tcMar>
            <w:vAlign w:val="center"/>
          </w:tcPr>
          <w:p w14:paraId="148D31E6" w14:textId="77777777" w:rsidR="00911FAD" w:rsidRPr="00DD5D1B" w:rsidRDefault="00911FAD" w:rsidP="003E415E">
            <w:pPr>
              <w:pStyle w:val="movimento"/>
              <w:rPr>
                <w:color w:val="002060"/>
              </w:rPr>
            </w:pPr>
            <w:r w:rsidRPr="00DD5D1B">
              <w:rPr>
                <w:color w:val="002060"/>
              </w:rPr>
              <w:t>ANTONACI CLAUDIA</w:t>
            </w:r>
          </w:p>
        </w:tc>
        <w:tc>
          <w:tcPr>
            <w:tcW w:w="2200" w:type="dxa"/>
            <w:tcMar>
              <w:top w:w="20" w:type="dxa"/>
              <w:left w:w="20" w:type="dxa"/>
              <w:bottom w:w="20" w:type="dxa"/>
              <w:right w:w="20" w:type="dxa"/>
            </w:tcMar>
            <w:vAlign w:val="center"/>
          </w:tcPr>
          <w:p w14:paraId="07BFFDA7" w14:textId="77777777" w:rsidR="00911FAD" w:rsidRPr="00DD5D1B" w:rsidRDefault="00911FAD" w:rsidP="003E415E">
            <w:pPr>
              <w:pStyle w:val="movimento2"/>
              <w:rPr>
                <w:color w:val="002060"/>
              </w:rPr>
            </w:pPr>
            <w:r w:rsidRPr="00DD5D1B">
              <w:rPr>
                <w:color w:val="002060"/>
              </w:rPr>
              <w:t xml:space="preserve">(CITTA DI FALCONARA) </w:t>
            </w:r>
          </w:p>
        </w:tc>
      </w:tr>
    </w:tbl>
    <w:p w14:paraId="2A4538F5" w14:textId="77777777" w:rsidR="00911FAD" w:rsidRPr="00DD5D1B" w:rsidRDefault="00911FAD" w:rsidP="00911FAD">
      <w:pPr>
        <w:pStyle w:val="breakline"/>
        <w:divId w:val="527259509"/>
        <w:rPr>
          <w:color w:val="002060"/>
        </w:rPr>
      </w:pPr>
    </w:p>
    <w:p w14:paraId="3CA6D2F7" w14:textId="77777777" w:rsidR="00911FAD" w:rsidRPr="00DD5D1B" w:rsidRDefault="00911FAD" w:rsidP="00911FAD">
      <w:pPr>
        <w:pStyle w:val="Nessunaspaziatura"/>
        <w:divId w:val="527259509"/>
        <w:rPr>
          <w:rFonts w:ascii="Arial" w:hAnsi="Arial" w:cs="Arial"/>
          <w:noProof/>
          <w:color w:val="002060"/>
          <w:lang w:eastAsia="it-IT"/>
        </w:rPr>
      </w:pP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t>F.to IL GIUDICE SPORTIVO</w:t>
      </w:r>
    </w:p>
    <w:p w14:paraId="66F81DE7" w14:textId="77777777" w:rsidR="00911FAD" w:rsidRPr="00DD5D1B" w:rsidRDefault="00911FAD" w:rsidP="00911FAD">
      <w:pPr>
        <w:pStyle w:val="Nessunaspaziatura"/>
        <w:divId w:val="527259509"/>
        <w:rPr>
          <w:rFonts w:ascii="Arial" w:hAnsi="Arial" w:cs="Arial"/>
          <w:noProof/>
          <w:color w:val="002060"/>
          <w:lang w:eastAsia="it-IT"/>
        </w:rPr>
      </w:pPr>
      <w:r w:rsidRPr="00DD5D1B">
        <w:rPr>
          <w:rFonts w:ascii="Arial" w:hAnsi="Arial" w:cs="Arial"/>
          <w:noProof/>
          <w:color w:val="002060"/>
          <w:lang w:eastAsia="it-IT"/>
        </w:rPr>
        <w:t xml:space="preserve"> </w:t>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r>
      <w:r w:rsidRPr="00DD5D1B">
        <w:rPr>
          <w:rFonts w:ascii="Arial" w:hAnsi="Arial" w:cs="Arial"/>
          <w:noProof/>
          <w:color w:val="002060"/>
          <w:lang w:eastAsia="it-IT"/>
        </w:rPr>
        <w:tab/>
        <w:t xml:space="preserve">   </w:t>
      </w:r>
      <w:r w:rsidRPr="00DD5D1B">
        <w:rPr>
          <w:rFonts w:ascii="Arial" w:hAnsi="Arial" w:cs="Arial"/>
          <w:noProof/>
          <w:color w:val="002060"/>
          <w:lang w:eastAsia="it-IT"/>
        </w:rPr>
        <w:tab/>
        <w:t xml:space="preserve">       Claudio Romagnoli</w:t>
      </w:r>
    </w:p>
    <w:p w14:paraId="57A00E65" w14:textId="77777777" w:rsidR="00911FAD" w:rsidRPr="00DD5D1B" w:rsidRDefault="00911FAD" w:rsidP="00911FAD">
      <w:pPr>
        <w:pStyle w:val="breakline"/>
        <w:divId w:val="527259509"/>
        <w:rPr>
          <w:color w:val="002060"/>
        </w:rPr>
      </w:pPr>
    </w:p>
    <w:p w14:paraId="32550C9D" w14:textId="77777777" w:rsidR="00911FAD" w:rsidRPr="00DD5D1B" w:rsidRDefault="00911FAD" w:rsidP="00911FAD">
      <w:pPr>
        <w:pStyle w:val="TITOLOPRINC"/>
        <w:divId w:val="527259509"/>
        <w:rPr>
          <w:color w:val="002060"/>
        </w:rPr>
      </w:pPr>
      <w:r w:rsidRPr="00DD5D1B">
        <w:rPr>
          <w:color w:val="002060"/>
        </w:rPr>
        <w:t>CLASSIFICA</w:t>
      </w:r>
    </w:p>
    <w:p w14:paraId="03D1A74D" w14:textId="77777777" w:rsidR="00911FAD" w:rsidRPr="00DD5D1B" w:rsidRDefault="00911FAD" w:rsidP="00911FAD">
      <w:pPr>
        <w:pStyle w:val="breakline"/>
        <w:divId w:val="527259509"/>
        <w:rPr>
          <w:color w:val="002060"/>
        </w:rPr>
      </w:pPr>
    </w:p>
    <w:p w14:paraId="1D0BD44C" w14:textId="77777777" w:rsidR="00911FAD" w:rsidRPr="00DD5D1B" w:rsidRDefault="00911FAD" w:rsidP="00911FAD">
      <w:pPr>
        <w:pStyle w:val="breakline"/>
        <w:divId w:val="527259509"/>
        <w:rPr>
          <w:color w:val="002060"/>
        </w:rPr>
      </w:pPr>
    </w:p>
    <w:p w14:paraId="69DC183C" w14:textId="77777777" w:rsidR="00911FAD" w:rsidRPr="00DD5D1B" w:rsidRDefault="00911FAD" w:rsidP="00911FAD">
      <w:pPr>
        <w:pStyle w:val="SOTTOTITOLOCAMPIONATO1"/>
        <w:divId w:val="527259509"/>
        <w:rPr>
          <w:color w:val="002060"/>
        </w:rPr>
      </w:pPr>
      <w:r w:rsidRPr="00DD5D1B">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FAD" w:rsidRPr="00DD5D1B" w14:paraId="31046D7A" w14:textId="77777777" w:rsidTr="00911FA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9AB194" w14:textId="77777777" w:rsidR="00911FAD" w:rsidRPr="00DD5D1B" w:rsidRDefault="00911FAD" w:rsidP="003E415E">
            <w:pPr>
              <w:pStyle w:val="HEADERTABELLA"/>
              <w:rPr>
                <w:color w:val="002060"/>
              </w:rPr>
            </w:pPr>
            <w:r w:rsidRPr="00DD5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9B574E" w14:textId="77777777" w:rsidR="00911FAD" w:rsidRPr="00DD5D1B" w:rsidRDefault="00911FAD" w:rsidP="003E415E">
            <w:pPr>
              <w:pStyle w:val="HEADERTABELLA"/>
              <w:rPr>
                <w:color w:val="002060"/>
              </w:rPr>
            </w:pPr>
            <w:r w:rsidRPr="00DD5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710B53" w14:textId="77777777" w:rsidR="00911FAD" w:rsidRPr="00DD5D1B" w:rsidRDefault="00911FAD" w:rsidP="003E415E">
            <w:pPr>
              <w:pStyle w:val="HEADERTABELLA"/>
              <w:rPr>
                <w:color w:val="002060"/>
              </w:rPr>
            </w:pPr>
            <w:r w:rsidRPr="00DD5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CC4DA4" w14:textId="77777777" w:rsidR="00911FAD" w:rsidRPr="00DD5D1B" w:rsidRDefault="00911FAD" w:rsidP="003E415E">
            <w:pPr>
              <w:pStyle w:val="HEADERTABELLA"/>
              <w:rPr>
                <w:color w:val="002060"/>
              </w:rPr>
            </w:pPr>
            <w:r w:rsidRPr="00DD5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CB41ED" w14:textId="77777777" w:rsidR="00911FAD" w:rsidRPr="00DD5D1B" w:rsidRDefault="00911FAD" w:rsidP="003E415E">
            <w:pPr>
              <w:pStyle w:val="HEADERTABELLA"/>
              <w:rPr>
                <w:color w:val="002060"/>
              </w:rPr>
            </w:pPr>
            <w:r w:rsidRPr="00DD5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AD0787" w14:textId="77777777" w:rsidR="00911FAD" w:rsidRPr="00DD5D1B" w:rsidRDefault="00911FAD" w:rsidP="003E415E">
            <w:pPr>
              <w:pStyle w:val="HEADERTABELLA"/>
              <w:rPr>
                <w:color w:val="002060"/>
              </w:rPr>
            </w:pPr>
            <w:r w:rsidRPr="00DD5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068521" w14:textId="77777777" w:rsidR="00911FAD" w:rsidRPr="00DD5D1B" w:rsidRDefault="00911FAD" w:rsidP="003E415E">
            <w:pPr>
              <w:pStyle w:val="HEADERTABELLA"/>
              <w:rPr>
                <w:color w:val="002060"/>
              </w:rPr>
            </w:pPr>
            <w:r w:rsidRPr="00DD5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2E40F2" w14:textId="77777777" w:rsidR="00911FAD" w:rsidRPr="00DD5D1B" w:rsidRDefault="00911FAD" w:rsidP="003E415E">
            <w:pPr>
              <w:pStyle w:val="HEADERTABELLA"/>
              <w:rPr>
                <w:color w:val="002060"/>
              </w:rPr>
            </w:pPr>
            <w:r w:rsidRPr="00DD5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7E445B" w14:textId="77777777" w:rsidR="00911FAD" w:rsidRPr="00DD5D1B" w:rsidRDefault="00911FAD" w:rsidP="003E415E">
            <w:pPr>
              <w:pStyle w:val="HEADERTABELLA"/>
              <w:rPr>
                <w:color w:val="002060"/>
              </w:rPr>
            </w:pPr>
            <w:r w:rsidRPr="00DD5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1112A1" w14:textId="77777777" w:rsidR="00911FAD" w:rsidRPr="00DD5D1B" w:rsidRDefault="00911FAD" w:rsidP="003E415E">
            <w:pPr>
              <w:pStyle w:val="HEADERTABELLA"/>
              <w:rPr>
                <w:color w:val="002060"/>
              </w:rPr>
            </w:pPr>
            <w:r w:rsidRPr="00DD5D1B">
              <w:rPr>
                <w:color w:val="002060"/>
              </w:rPr>
              <w:t>PE</w:t>
            </w:r>
          </w:p>
        </w:tc>
      </w:tr>
      <w:tr w:rsidR="00911FAD" w:rsidRPr="00DD5D1B" w14:paraId="55A9A181" w14:textId="77777777" w:rsidTr="00911FA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E8A3A3" w14:textId="77777777" w:rsidR="00911FAD" w:rsidRPr="00DD5D1B" w:rsidRDefault="00911FAD" w:rsidP="003E415E">
            <w:pPr>
              <w:pStyle w:val="ROWTABELLA"/>
              <w:rPr>
                <w:color w:val="002060"/>
              </w:rPr>
            </w:pPr>
            <w:r w:rsidRPr="00DD5D1B">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A4E2D"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F5E365"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18BBC"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A704F"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34557"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7EEBF"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F14EA"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234D8"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20229" w14:textId="77777777" w:rsidR="00911FAD" w:rsidRPr="00DD5D1B" w:rsidRDefault="00911FAD" w:rsidP="003E415E">
            <w:pPr>
              <w:pStyle w:val="ROWTABELLA"/>
              <w:jc w:val="center"/>
              <w:rPr>
                <w:color w:val="002060"/>
              </w:rPr>
            </w:pPr>
            <w:r w:rsidRPr="00DD5D1B">
              <w:rPr>
                <w:color w:val="002060"/>
              </w:rPr>
              <w:t>0</w:t>
            </w:r>
          </w:p>
        </w:tc>
      </w:tr>
      <w:tr w:rsidR="00911FAD" w:rsidRPr="00DD5D1B" w14:paraId="4B3A7969"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A5BE0F" w14:textId="77777777" w:rsidR="00911FAD" w:rsidRPr="00DD5D1B" w:rsidRDefault="00911FAD" w:rsidP="003E415E">
            <w:pPr>
              <w:pStyle w:val="ROWTABELLA"/>
              <w:rPr>
                <w:color w:val="002060"/>
              </w:rPr>
            </w:pPr>
            <w:r w:rsidRPr="00DD5D1B">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92A60"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B986A"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2F7CB"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9060D"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A22BA"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2F2BD" w14:textId="77777777" w:rsidR="00911FAD" w:rsidRPr="00DD5D1B" w:rsidRDefault="00911FAD" w:rsidP="003E415E">
            <w:pPr>
              <w:pStyle w:val="ROWTABELLA"/>
              <w:jc w:val="center"/>
              <w:rPr>
                <w:color w:val="002060"/>
              </w:rPr>
            </w:pPr>
            <w:r w:rsidRPr="00DD5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872D33"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DF6FD"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90C52" w14:textId="77777777" w:rsidR="00911FAD" w:rsidRPr="00DD5D1B" w:rsidRDefault="00911FAD" w:rsidP="003E415E">
            <w:pPr>
              <w:pStyle w:val="ROWTABELLA"/>
              <w:jc w:val="center"/>
              <w:rPr>
                <w:color w:val="002060"/>
              </w:rPr>
            </w:pPr>
            <w:r w:rsidRPr="00DD5D1B">
              <w:rPr>
                <w:color w:val="002060"/>
              </w:rPr>
              <w:t>0</w:t>
            </w:r>
          </w:p>
        </w:tc>
      </w:tr>
      <w:tr w:rsidR="00911FAD" w:rsidRPr="00DD5D1B" w14:paraId="568A0B49"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507FE6" w14:textId="77777777" w:rsidR="00911FAD" w:rsidRPr="00DD5D1B" w:rsidRDefault="00911FAD" w:rsidP="003E415E">
            <w:pPr>
              <w:pStyle w:val="ROWTABELLA"/>
              <w:rPr>
                <w:color w:val="002060"/>
              </w:rPr>
            </w:pPr>
            <w:r w:rsidRPr="00DD5D1B">
              <w:rPr>
                <w:color w:val="002060"/>
              </w:rPr>
              <w:t>SSDARL POLISPORTIVA FILOTTRANO 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74A5C"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C80EB"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A7483"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4A7D3"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270226"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A43FF"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F5F76"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DF2D5"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99B5C" w14:textId="77777777" w:rsidR="00911FAD" w:rsidRPr="00DD5D1B" w:rsidRDefault="00911FAD" w:rsidP="003E415E">
            <w:pPr>
              <w:pStyle w:val="ROWTABELLA"/>
              <w:jc w:val="center"/>
              <w:rPr>
                <w:color w:val="002060"/>
              </w:rPr>
            </w:pPr>
            <w:r w:rsidRPr="00DD5D1B">
              <w:rPr>
                <w:color w:val="002060"/>
              </w:rPr>
              <w:t>0</w:t>
            </w:r>
          </w:p>
        </w:tc>
      </w:tr>
      <w:tr w:rsidR="00911FAD" w:rsidRPr="00DD5D1B" w14:paraId="67FFF827" w14:textId="77777777" w:rsidTr="00911FA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8DFDAD2" w14:textId="77777777" w:rsidR="00911FAD" w:rsidRPr="00DD5D1B" w:rsidRDefault="00911FAD" w:rsidP="003E415E">
            <w:pPr>
              <w:pStyle w:val="ROWTABELLA"/>
              <w:rPr>
                <w:color w:val="002060"/>
              </w:rPr>
            </w:pPr>
            <w:r w:rsidRPr="00DD5D1B">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A61F7"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CF2A1"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509A5"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FBBDB"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6B440"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DC01C"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FC93D"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8058C"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9A446" w14:textId="77777777" w:rsidR="00911FAD" w:rsidRPr="00DD5D1B" w:rsidRDefault="00911FAD" w:rsidP="003E415E">
            <w:pPr>
              <w:pStyle w:val="ROWTABELLA"/>
              <w:jc w:val="center"/>
              <w:rPr>
                <w:color w:val="002060"/>
              </w:rPr>
            </w:pPr>
            <w:r w:rsidRPr="00DD5D1B">
              <w:rPr>
                <w:color w:val="002060"/>
              </w:rPr>
              <w:t>0</w:t>
            </w:r>
          </w:p>
        </w:tc>
      </w:tr>
    </w:tbl>
    <w:p w14:paraId="61DFF191" w14:textId="77777777" w:rsidR="00911FAD" w:rsidRPr="00DD5D1B" w:rsidRDefault="00911FAD" w:rsidP="00911FAD">
      <w:pPr>
        <w:pStyle w:val="breakline"/>
        <w:divId w:val="527259509"/>
        <w:rPr>
          <w:color w:val="002060"/>
        </w:rPr>
      </w:pPr>
    </w:p>
    <w:p w14:paraId="67433C1D" w14:textId="77777777" w:rsidR="00911FAD" w:rsidRPr="00DD5D1B" w:rsidRDefault="00911FAD" w:rsidP="00911FAD">
      <w:pPr>
        <w:pStyle w:val="breakline"/>
        <w:divId w:val="527259509"/>
        <w:rPr>
          <w:color w:val="002060"/>
        </w:rPr>
      </w:pPr>
    </w:p>
    <w:p w14:paraId="196608B8" w14:textId="77777777" w:rsidR="00911FAD" w:rsidRPr="00DD5D1B" w:rsidRDefault="00911FAD" w:rsidP="00911FAD">
      <w:pPr>
        <w:pStyle w:val="SOTTOTITOLOCAMPIONATO1"/>
        <w:divId w:val="527259509"/>
        <w:rPr>
          <w:color w:val="002060"/>
        </w:rPr>
      </w:pPr>
      <w:r w:rsidRPr="00DD5D1B">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FAD" w:rsidRPr="00DD5D1B" w14:paraId="5D10F289" w14:textId="77777777" w:rsidTr="00911FA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6928B2" w14:textId="77777777" w:rsidR="00911FAD" w:rsidRPr="00DD5D1B" w:rsidRDefault="00911FAD" w:rsidP="003E415E">
            <w:pPr>
              <w:pStyle w:val="HEADERTABELLA"/>
              <w:rPr>
                <w:color w:val="002060"/>
              </w:rPr>
            </w:pPr>
            <w:r w:rsidRPr="00DD5D1B">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4B3B29" w14:textId="77777777" w:rsidR="00911FAD" w:rsidRPr="00DD5D1B" w:rsidRDefault="00911FAD" w:rsidP="003E415E">
            <w:pPr>
              <w:pStyle w:val="HEADERTABELLA"/>
              <w:rPr>
                <w:color w:val="002060"/>
              </w:rPr>
            </w:pPr>
            <w:r w:rsidRPr="00DD5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296F87" w14:textId="77777777" w:rsidR="00911FAD" w:rsidRPr="00DD5D1B" w:rsidRDefault="00911FAD" w:rsidP="003E415E">
            <w:pPr>
              <w:pStyle w:val="HEADERTABELLA"/>
              <w:rPr>
                <w:color w:val="002060"/>
              </w:rPr>
            </w:pPr>
            <w:r w:rsidRPr="00DD5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A893DD" w14:textId="77777777" w:rsidR="00911FAD" w:rsidRPr="00DD5D1B" w:rsidRDefault="00911FAD" w:rsidP="003E415E">
            <w:pPr>
              <w:pStyle w:val="HEADERTABELLA"/>
              <w:rPr>
                <w:color w:val="002060"/>
              </w:rPr>
            </w:pPr>
            <w:r w:rsidRPr="00DD5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3D6F03" w14:textId="77777777" w:rsidR="00911FAD" w:rsidRPr="00DD5D1B" w:rsidRDefault="00911FAD" w:rsidP="003E415E">
            <w:pPr>
              <w:pStyle w:val="HEADERTABELLA"/>
              <w:rPr>
                <w:color w:val="002060"/>
              </w:rPr>
            </w:pPr>
            <w:r w:rsidRPr="00DD5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D884F5" w14:textId="77777777" w:rsidR="00911FAD" w:rsidRPr="00DD5D1B" w:rsidRDefault="00911FAD" w:rsidP="003E415E">
            <w:pPr>
              <w:pStyle w:val="HEADERTABELLA"/>
              <w:rPr>
                <w:color w:val="002060"/>
              </w:rPr>
            </w:pPr>
            <w:r w:rsidRPr="00DD5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716DB1" w14:textId="77777777" w:rsidR="00911FAD" w:rsidRPr="00DD5D1B" w:rsidRDefault="00911FAD" w:rsidP="003E415E">
            <w:pPr>
              <w:pStyle w:val="HEADERTABELLA"/>
              <w:rPr>
                <w:color w:val="002060"/>
              </w:rPr>
            </w:pPr>
            <w:r w:rsidRPr="00DD5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8A0318" w14:textId="77777777" w:rsidR="00911FAD" w:rsidRPr="00DD5D1B" w:rsidRDefault="00911FAD" w:rsidP="003E415E">
            <w:pPr>
              <w:pStyle w:val="HEADERTABELLA"/>
              <w:rPr>
                <w:color w:val="002060"/>
              </w:rPr>
            </w:pPr>
            <w:r w:rsidRPr="00DD5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A59E8A" w14:textId="77777777" w:rsidR="00911FAD" w:rsidRPr="00DD5D1B" w:rsidRDefault="00911FAD" w:rsidP="003E415E">
            <w:pPr>
              <w:pStyle w:val="HEADERTABELLA"/>
              <w:rPr>
                <w:color w:val="002060"/>
              </w:rPr>
            </w:pPr>
            <w:r w:rsidRPr="00DD5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BFE068" w14:textId="77777777" w:rsidR="00911FAD" w:rsidRPr="00DD5D1B" w:rsidRDefault="00911FAD" w:rsidP="003E415E">
            <w:pPr>
              <w:pStyle w:val="HEADERTABELLA"/>
              <w:rPr>
                <w:color w:val="002060"/>
              </w:rPr>
            </w:pPr>
            <w:r w:rsidRPr="00DD5D1B">
              <w:rPr>
                <w:color w:val="002060"/>
              </w:rPr>
              <w:t>PE</w:t>
            </w:r>
          </w:p>
        </w:tc>
      </w:tr>
      <w:tr w:rsidR="00911FAD" w:rsidRPr="00DD5D1B" w14:paraId="0E6B9131" w14:textId="77777777" w:rsidTr="00911FA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E355C3D" w14:textId="77777777" w:rsidR="00911FAD" w:rsidRPr="00DD5D1B" w:rsidRDefault="00911FAD" w:rsidP="003E415E">
            <w:pPr>
              <w:pStyle w:val="ROWTABELLA"/>
              <w:rPr>
                <w:color w:val="002060"/>
              </w:rPr>
            </w:pPr>
            <w:r w:rsidRPr="00DD5D1B">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094A3"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2EA16"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0B22AA"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D90FA"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F89A8"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0CCC6"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C7A22"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638A8" w14:textId="77777777" w:rsidR="00911FAD" w:rsidRPr="00DD5D1B" w:rsidRDefault="00911FAD" w:rsidP="003E415E">
            <w:pPr>
              <w:pStyle w:val="ROWTABELLA"/>
              <w:jc w:val="center"/>
              <w:rPr>
                <w:color w:val="002060"/>
              </w:rPr>
            </w:pPr>
            <w:r w:rsidRPr="00DD5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83163" w14:textId="77777777" w:rsidR="00911FAD" w:rsidRPr="00DD5D1B" w:rsidRDefault="00911FAD" w:rsidP="003E415E">
            <w:pPr>
              <w:pStyle w:val="ROWTABELLA"/>
              <w:jc w:val="center"/>
              <w:rPr>
                <w:color w:val="002060"/>
              </w:rPr>
            </w:pPr>
            <w:r w:rsidRPr="00DD5D1B">
              <w:rPr>
                <w:color w:val="002060"/>
              </w:rPr>
              <w:t>0</w:t>
            </w:r>
          </w:p>
        </w:tc>
      </w:tr>
      <w:tr w:rsidR="00911FAD" w:rsidRPr="00DD5D1B" w14:paraId="6DBCCA43"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ADB055" w14:textId="77777777" w:rsidR="00911FAD" w:rsidRPr="00DD5D1B" w:rsidRDefault="00911FAD" w:rsidP="003E415E">
            <w:pPr>
              <w:pStyle w:val="ROWTABELLA"/>
              <w:rPr>
                <w:color w:val="002060"/>
              </w:rPr>
            </w:pPr>
            <w:r w:rsidRPr="00DD5D1B">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29B2C"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7CF35"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5177E"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3248D"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DFEBB"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206AD"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70446"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BC653"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43046" w14:textId="77777777" w:rsidR="00911FAD" w:rsidRPr="00DD5D1B" w:rsidRDefault="00911FAD" w:rsidP="003E415E">
            <w:pPr>
              <w:pStyle w:val="ROWTABELLA"/>
              <w:jc w:val="center"/>
              <w:rPr>
                <w:color w:val="002060"/>
              </w:rPr>
            </w:pPr>
            <w:r w:rsidRPr="00DD5D1B">
              <w:rPr>
                <w:color w:val="002060"/>
              </w:rPr>
              <w:t>0</w:t>
            </w:r>
          </w:p>
        </w:tc>
      </w:tr>
      <w:tr w:rsidR="00911FAD" w:rsidRPr="00DD5D1B" w14:paraId="76F30304"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A86E90" w14:textId="77777777" w:rsidR="00911FAD" w:rsidRPr="00DD5D1B" w:rsidRDefault="00911FAD" w:rsidP="003E415E">
            <w:pPr>
              <w:pStyle w:val="ROWTABELLA"/>
              <w:rPr>
                <w:color w:val="002060"/>
              </w:rPr>
            </w:pPr>
            <w:r w:rsidRPr="00DD5D1B">
              <w:rPr>
                <w:color w:val="002060"/>
              </w:rPr>
              <w:t>A.S.D. MONTEVIDONESE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67ED4"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C4FDF"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11B72"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69A96"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552D9"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806F3"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F9A5A"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1551F"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B6BCA" w14:textId="77777777" w:rsidR="00911FAD" w:rsidRPr="00DD5D1B" w:rsidRDefault="00911FAD" w:rsidP="003E415E">
            <w:pPr>
              <w:pStyle w:val="ROWTABELLA"/>
              <w:jc w:val="center"/>
              <w:rPr>
                <w:color w:val="002060"/>
              </w:rPr>
            </w:pPr>
            <w:r w:rsidRPr="00DD5D1B">
              <w:rPr>
                <w:color w:val="002060"/>
              </w:rPr>
              <w:t>0</w:t>
            </w:r>
          </w:p>
        </w:tc>
      </w:tr>
      <w:tr w:rsidR="00911FAD" w:rsidRPr="00DD5D1B" w14:paraId="187183C5" w14:textId="77777777" w:rsidTr="00911FA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3C79A1A" w14:textId="77777777" w:rsidR="00911FAD" w:rsidRPr="00DD5D1B" w:rsidRDefault="00911FAD" w:rsidP="003E415E">
            <w:pPr>
              <w:pStyle w:val="ROWTABELLA"/>
              <w:rPr>
                <w:color w:val="002060"/>
              </w:rPr>
            </w:pPr>
            <w:r w:rsidRPr="00DD5D1B">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FB5C7"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D8770"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175C8"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045EF"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7B837"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30061"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26062" w14:textId="77777777" w:rsidR="00911FAD" w:rsidRPr="00DD5D1B" w:rsidRDefault="00911FAD" w:rsidP="003E415E">
            <w:pPr>
              <w:pStyle w:val="ROWTABELLA"/>
              <w:jc w:val="center"/>
              <w:rPr>
                <w:color w:val="002060"/>
              </w:rPr>
            </w:pPr>
            <w:r w:rsidRPr="00DD5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84C97"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F3783" w14:textId="77777777" w:rsidR="00911FAD" w:rsidRPr="00DD5D1B" w:rsidRDefault="00911FAD" w:rsidP="003E415E">
            <w:pPr>
              <w:pStyle w:val="ROWTABELLA"/>
              <w:jc w:val="center"/>
              <w:rPr>
                <w:color w:val="002060"/>
              </w:rPr>
            </w:pPr>
            <w:r w:rsidRPr="00DD5D1B">
              <w:rPr>
                <w:color w:val="002060"/>
              </w:rPr>
              <w:t>0</w:t>
            </w:r>
          </w:p>
        </w:tc>
      </w:tr>
    </w:tbl>
    <w:p w14:paraId="55D8D4B0" w14:textId="77777777" w:rsidR="00911FAD" w:rsidRPr="00DD5D1B" w:rsidRDefault="00911FAD" w:rsidP="00911FAD">
      <w:pPr>
        <w:pStyle w:val="breakline"/>
        <w:divId w:val="527259509"/>
        <w:rPr>
          <w:color w:val="002060"/>
        </w:rPr>
      </w:pPr>
    </w:p>
    <w:p w14:paraId="7A643FA6" w14:textId="77777777" w:rsidR="00911FAD" w:rsidRPr="00DD5D1B" w:rsidRDefault="00911FAD" w:rsidP="00911FAD">
      <w:pPr>
        <w:pStyle w:val="TITOLOPRINC"/>
        <w:divId w:val="527259509"/>
        <w:rPr>
          <w:color w:val="002060"/>
        </w:rPr>
      </w:pPr>
      <w:r w:rsidRPr="00DD5D1B">
        <w:rPr>
          <w:color w:val="002060"/>
        </w:rPr>
        <w:t>PROGRAMMA GARE</w:t>
      </w:r>
    </w:p>
    <w:p w14:paraId="72EAA9BB" w14:textId="77777777" w:rsidR="00911FAD" w:rsidRPr="00DD5D1B" w:rsidRDefault="00911FAD" w:rsidP="00911FAD">
      <w:pPr>
        <w:pStyle w:val="SOTTOTITOLOCAMPIONATO1"/>
        <w:divId w:val="527259509"/>
        <w:rPr>
          <w:color w:val="002060"/>
        </w:rPr>
      </w:pPr>
      <w:r w:rsidRPr="00DD5D1B">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6"/>
        <w:gridCol w:w="2012"/>
        <w:gridCol w:w="385"/>
        <w:gridCol w:w="898"/>
        <w:gridCol w:w="1188"/>
        <w:gridCol w:w="1546"/>
        <w:gridCol w:w="1565"/>
      </w:tblGrid>
      <w:tr w:rsidR="00911FAD" w:rsidRPr="00DD5D1B" w14:paraId="08270BCF"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7E5076"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E19D81"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42126"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588CFD"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25AC1D"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48A515"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F1FA96"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0518D374"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CFCCA55" w14:textId="77777777" w:rsidR="00911FAD" w:rsidRPr="00DD5D1B" w:rsidRDefault="00911FAD" w:rsidP="003E415E">
            <w:pPr>
              <w:pStyle w:val="ROWTABELLA"/>
              <w:rPr>
                <w:color w:val="002060"/>
              </w:rPr>
            </w:pPr>
            <w:r w:rsidRPr="00DD5D1B">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EAF951" w14:textId="77777777" w:rsidR="00911FAD" w:rsidRPr="00DD5D1B" w:rsidRDefault="00911FAD" w:rsidP="003E415E">
            <w:pPr>
              <w:pStyle w:val="ROWTABELLA"/>
              <w:rPr>
                <w:color w:val="002060"/>
              </w:rPr>
            </w:pPr>
            <w:r w:rsidRPr="00DD5D1B">
              <w:rPr>
                <w:color w:val="002060"/>
              </w:rPr>
              <w:t>CITTA DI FALCONARA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96B7B7C" w14:textId="77777777" w:rsidR="00911FAD" w:rsidRPr="00DD5D1B" w:rsidRDefault="00911FAD" w:rsidP="003E415E">
            <w:pPr>
              <w:pStyle w:val="ROWTABELLA"/>
              <w:jc w:val="center"/>
              <w:rPr>
                <w:color w:val="002060"/>
              </w:rPr>
            </w:pPr>
            <w:r w:rsidRPr="00DD5D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6CFC78" w14:textId="77777777" w:rsidR="00911FAD" w:rsidRPr="00DD5D1B" w:rsidRDefault="00911FAD" w:rsidP="003E415E">
            <w:pPr>
              <w:pStyle w:val="ROWTABELLA"/>
              <w:rPr>
                <w:color w:val="002060"/>
              </w:rPr>
            </w:pPr>
            <w:r w:rsidRPr="00DD5D1B">
              <w:rPr>
                <w:color w:val="002060"/>
              </w:rPr>
              <w:t>05/04/2019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1E58D1" w14:textId="77777777" w:rsidR="00911FAD" w:rsidRPr="00DD5D1B" w:rsidRDefault="00911FAD" w:rsidP="003E415E">
            <w:pPr>
              <w:pStyle w:val="ROWTABELLA"/>
              <w:rPr>
                <w:color w:val="002060"/>
              </w:rPr>
            </w:pPr>
            <w:r w:rsidRPr="00DD5D1B">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421FDF" w14:textId="77777777" w:rsidR="00911FAD" w:rsidRPr="00DD5D1B" w:rsidRDefault="00911FAD" w:rsidP="003E415E">
            <w:pPr>
              <w:pStyle w:val="ROWTABELLA"/>
              <w:rPr>
                <w:color w:val="002060"/>
              </w:rPr>
            </w:pPr>
            <w:r w:rsidRPr="00DD5D1B">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CD6E9A" w14:textId="77777777" w:rsidR="00911FAD" w:rsidRPr="00DD5D1B" w:rsidRDefault="00911FAD" w:rsidP="003E415E">
            <w:pPr>
              <w:pStyle w:val="ROWTABELLA"/>
              <w:rPr>
                <w:color w:val="002060"/>
              </w:rPr>
            </w:pPr>
            <w:r w:rsidRPr="00DD5D1B">
              <w:rPr>
                <w:color w:val="002060"/>
              </w:rPr>
              <w:t>VIA DELL'ANNUNZIATA</w:t>
            </w:r>
          </w:p>
        </w:tc>
      </w:tr>
      <w:tr w:rsidR="00911FAD" w:rsidRPr="00DD5D1B" w14:paraId="6BA8EDE8"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474C3E3" w14:textId="77777777" w:rsidR="00911FAD" w:rsidRPr="00DD5D1B" w:rsidRDefault="00911FAD" w:rsidP="003E415E">
            <w:pPr>
              <w:pStyle w:val="ROWTABELLA"/>
              <w:rPr>
                <w:color w:val="002060"/>
              </w:rPr>
            </w:pPr>
            <w:r w:rsidRPr="00DD5D1B">
              <w:rPr>
                <w:color w:val="002060"/>
              </w:rPr>
              <w:t>HELVIA RECINA FUTSAL RECA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8B9E87" w14:textId="77777777" w:rsidR="00911FAD" w:rsidRPr="00DD5D1B" w:rsidRDefault="00911FAD" w:rsidP="003E415E">
            <w:pPr>
              <w:pStyle w:val="ROWTABELLA"/>
              <w:rPr>
                <w:color w:val="002060"/>
              </w:rPr>
            </w:pPr>
            <w:r w:rsidRPr="00DD5D1B">
              <w:rPr>
                <w:color w:val="002060"/>
              </w:rPr>
              <w:t>POLISPORTIVA FILOTTRANO 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D4D6A53" w14:textId="77777777" w:rsidR="00911FAD" w:rsidRPr="00DD5D1B" w:rsidRDefault="00911FAD" w:rsidP="003E415E">
            <w:pPr>
              <w:pStyle w:val="ROWTABELLA"/>
              <w:jc w:val="center"/>
              <w:rPr>
                <w:color w:val="002060"/>
              </w:rPr>
            </w:pPr>
            <w:r w:rsidRPr="00DD5D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F4BE5A" w14:textId="77777777" w:rsidR="00911FAD" w:rsidRPr="00DD5D1B" w:rsidRDefault="00911FAD" w:rsidP="003E415E">
            <w:pPr>
              <w:pStyle w:val="ROWTABELLA"/>
              <w:rPr>
                <w:color w:val="002060"/>
              </w:rPr>
            </w:pPr>
            <w:r w:rsidRPr="00DD5D1B">
              <w:rPr>
                <w:color w:val="002060"/>
              </w:rPr>
              <w:t>05/04/2019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37787C" w14:textId="77777777" w:rsidR="00911FAD" w:rsidRPr="00DD5D1B" w:rsidRDefault="00911FAD" w:rsidP="003E415E">
            <w:pPr>
              <w:pStyle w:val="ROWTABELLA"/>
              <w:rPr>
                <w:color w:val="002060"/>
              </w:rPr>
            </w:pPr>
            <w:r w:rsidRPr="00DD5D1B">
              <w:rPr>
                <w:color w:val="002060"/>
              </w:rPr>
              <w:t>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15F535" w14:textId="77777777" w:rsidR="00911FAD" w:rsidRPr="00DD5D1B" w:rsidRDefault="00911FAD" w:rsidP="003E415E">
            <w:pPr>
              <w:pStyle w:val="ROWTABELLA"/>
              <w:rPr>
                <w:color w:val="002060"/>
              </w:rPr>
            </w:pPr>
            <w:r w:rsidRPr="00DD5D1B">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6CA2A9" w14:textId="77777777" w:rsidR="00911FAD" w:rsidRPr="00DD5D1B" w:rsidRDefault="00911FAD" w:rsidP="003E415E">
            <w:pPr>
              <w:pStyle w:val="ROWTABELLA"/>
              <w:rPr>
                <w:color w:val="002060"/>
              </w:rPr>
            </w:pPr>
            <w:r w:rsidRPr="00DD5D1B">
              <w:rPr>
                <w:color w:val="002060"/>
              </w:rPr>
              <w:t>VIA ALDO MORO</w:t>
            </w:r>
          </w:p>
        </w:tc>
      </w:tr>
    </w:tbl>
    <w:p w14:paraId="4ABBC62E" w14:textId="77777777" w:rsidR="00911FAD" w:rsidRPr="00DD5D1B" w:rsidRDefault="00911FAD" w:rsidP="00911FAD">
      <w:pPr>
        <w:pStyle w:val="breakline"/>
        <w:divId w:val="527259509"/>
        <w:rPr>
          <w:color w:val="002060"/>
        </w:rPr>
      </w:pPr>
    </w:p>
    <w:p w14:paraId="20AEB7F1" w14:textId="77777777" w:rsidR="00911FAD" w:rsidRPr="00DD5D1B" w:rsidRDefault="00911FAD" w:rsidP="00911FAD">
      <w:pPr>
        <w:pStyle w:val="breakline"/>
        <w:divId w:val="527259509"/>
        <w:rPr>
          <w:color w:val="002060"/>
        </w:rPr>
      </w:pPr>
    </w:p>
    <w:p w14:paraId="69D35B3C" w14:textId="77777777" w:rsidR="00911FAD" w:rsidRPr="00DD5D1B" w:rsidRDefault="00911FAD" w:rsidP="00911FAD">
      <w:pPr>
        <w:pStyle w:val="breakline"/>
        <w:divId w:val="527259509"/>
        <w:rPr>
          <w:color w:val="002060"/>
        </w:rPr>
      </w:pPr>
    </w:p>
    <w:p w14:paraId="6C5FFFF6" w14:textId="77777777" w:rsidR="00911FAD" w:rsidRPr="00DD5D1B" w:rsidRDefault="00911FAD" w:rsidP="00911FAD">
      <w:pPr>
        <w:pStyle w:val="SOTTOTITOLOCAMPIONATO1"/>
        <w:divId w:val="527259509"/>
        <w:rPr>
          <w:color w:val="002060"/>
        </w:rPr>
      </w:pPr>
      <w:r w:rsidRPr="00DD5D1B">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9"/>
        <w:gridCol w:w="2013"/>
        <w:gridCol w:w="385"/>
        <w:gridCol w:w="898"/>
        <w:gridCol w:w="1177"/>
        <w:gridCol w:w="1549"/>
        <w:gridCol w:w="1549"/>
      </w:tblGrid>
      <w:tr w:rsidR="00911FAD" w:rsidRPr="00DD5D1B" w14:paraId="1A9310CF"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B612D"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FBC8E7"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56F951"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A7897E"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52845C"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AC923D"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731FAD"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5BA00CCB"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6F88A54" w14:textId="77777777" w:rsidR="00911FAD" w:rsidRPr="00DD5D1B" w:rsidRDefault="00911FAD" w:rsidP="003E415E">
            <w:pPr>
              <w:pStyle w:val="ROWTABELLA"/>
              <w:rPr>
                <w:color w:val="002060"/>
              </w:rPr>
            </w:pPr>
            <w:r w:rsidRPr="00DD5D1B">
              <w:rPr>
                <w:color w:val="002060"/>
              </w:rPr>
              <w:t>MONTEVIDONESE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DF63AC" w14:textId="77777777" w:rsidR="00911FAD" w:rsidRPr="00DD5D1B" w:rsidRDefault="00911FAD" w:rsidP="003E415E">
            <w:pPr>
              <w:pStyle w:val="ROWTABELLA"/>
              <w:rPr>
                <w:color w:val="002060"/>
              </w:rPr>
            </w:pPr>
            <w:r w:rsidRPr="00DD5D1B">
              <w:rPr>
                <w:color w:val="002060"/>
              </w:rPr>
              <w:t>LA FENICE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FFFAF4D" w14:textId="77777777" w:rsidR="00911FAD" w:rsidRPr="00DD5D1B" w:rsidRDefault="00911FAD" w:rsidP="003E415E">
            <w:pPr>
              <w:pStyle w:val="ROWTABELLA"/>
              <w:jc w:val="center"/>
              <w:rPr>
                <w:color w:val="002060"/>
              </w:rPr>
            </w:pPr>
            <w:r w:rsidRPr="00DD5D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F4F370" w14:textId="77777777" w:rsidR="00911FAD" w:rsidRPr="00DD5D1B" w:rsidRDefault="00911FAD" w:rsidP="003E415E">
            <w:pPr>
              <w:pStyle w:val="ROWTABELLA"/>
              <w:rPr>
                <w:color w:val="002060"/>
              </w:rPr>
            </w:pPr>
            <w:r w:rsidRPr="00DD5D1B">
              <w:rPr>
                <w:color w:val="002060"/>
              </w:rPr>
              <w:t>05/04/2019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2C010F" w14:textId="77777777" w:rsidR="00911FAD" w:rsidRPr="00DD5D1B" w:rsidRDefault="00911FAD" w:rsidP="003E415E">
            <w:pPr>
              <w:pStyle w:val="ROWTABELLA"/>
              <w:rPr>
                <w:color w:val="002060"/>
              </w:rPr>
            </w:pPr>
            <w:r w:rsidRPr="00DD5D1B">
              <w:rPr>
                <w:color w:val="002060"/>
              </w:rPr>
              <w:t>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31492F" w14:textId="77777777" w:rsidR="00911FAD" w:rsidRPr="00DD5D1B" w:rsidRDefault="00911FAD" w:rsidP="003E415E">
            <w:pPr>
              <w:pStyle w:val="ROWTABELLA"/>
              <w:rPr>
                <w:color w:val="002060"/>
              </w:rPr>
            </w:pPr>
            <w:r w:rsidRPr="00DD5D1B">
              <w:rPr>
                <w:color w:val="002060"/>
              </w:rPr>
              <w:t>MONTE VIDON CORRADO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D15469" w14:textId="77777777" w:rsidR="00911FAD" w:rsidRPr="00DD5D1B" w:rsidRDefault="00911FAD" w:rsidP="003E415E">
            <w:pPr>
              <w:pStyle w:val="ROWTABELLA"/>
              <w:rPr>
                <w:color w:val="002060"/>
              </w:rPr>
            </w:pPr>
            <w:r w:rsidRPr="00DD5D1B">
              <w:rPr>
                <w:color w:val="002060"/>
              </w:rPr>
              <w:t>VIA PIAVE 8</w:t>
            </w:r>
          </w:p>
        </w:tc>
      </w:tr>
      <w:tr w:rsidR="00911FAD" w:rsidRPr="00DD5D1B" w14:paraId="7065BF7D"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617C0FB" w14:textId="77777777" w:rsidR="00911FAD" w:rsidRPr="00DD5D1B" w:rsidRDefault="00911FAD" w:rsidP="003E415E">
            <w:pPr>
              <w:pStyle w:val="ROWTABELLA"/>
              <w:rPr>
                <w:color w:val="002060"/>
              </w:rPr>
            </w:pPr>
            <w:r w:rsidRPr="00DD5D1B">
              <w:rPr>
                <w:color w:val="002060"/>
              </w:rPr>
              <w:t>FUTSAL ASKL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5332F9" w14:textId="77777777" w:rsidR="00911FAD" w:rsidRPr="00DD5D1B" w:rsidRDefault="00911FAD" w:rsidP="003E415E">
            <w:pPr>
              <w:pStyle w:val="ROWTABELLA"/>
              <w:rPr>
                <w:color w:val="002060"/>
              </w:rPr>
            </w:pPr>
            <w:r w:rsidRPr="00DD5D1B">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AD779D6" w14:textId="77777777" w:rsidR="00911FAD" w:rsidRPr="00DD5D1B" w:rsidRDefault="00911FAD" w:rsidP="003E415E">
            <w:pPr>
              <w:pStyle w:val="ROWTABELLA"/>
              <w:jc w:val="center"/>
              <w:rPr>
                <w:color w:val="002060"/>
              </w:rPr>
            </w:pPr>
            <w:r w:rsidRPr="00DD5D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69D87E" w14:textId="77777777" w:rsidR="00911FAD" w:rsidRPr="00DD5D1B" w:rsidRDefault="00911FAD" w:rsidP="003E415E">
            <w:pPr>
              <w:pStyle w:val="ROWTABELLA"/>
              <w:rPr>
                <w:color w:val="002060"/>
              </w:rPr>
            </w:pPr>
            <w:r w:rsidRPr="00DD5D1B">
              <w:rPr>
                <w:color w:val="002060"/>
              </w:rPr>
              <w:t>06/04/2019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A313C5" w14:textId="77777777" w:rsidR="00911FAD" w:rsidRPr="00DD5D1B" w:rsidRDefault="00911FAD" w:rsidP="003E415E">
            <w:pPr>
              <w:pStyle w:val="ROWTABELLA"/>
              <w:rPr>
                <w:color w:val="002060"/>
              </w:rPr>
            </w:pPr>
            <w:r w:rsidRPr="00DD5D1B">
              <w:rPr>
                <w:color w:val="002060"/>
              </w:rPr>
              <w:t>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3A36AB" w14:textId="77777777" w:rsidR="00911FAD" w:rsidRPr="00DD5D1B" w:rsidRDefault="00911FAD" w:rsidP="003E415E">
            <w:pPr>
              <w:pStyle w:val="ROWTABELLA"/>
              <w:rPr>
                <w:color w:val="002060"/>
              </w:rPr>
            </w:pPr>
            <w:r w:rsidRPr="00DD5D1B">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50309E" w14:textId="77777777" w:rsidR="00911FAD" w:rsidRPr="00DD5D1B" w:rsidRDefault="00911FAD" w:rsidP="003E415E">
            <w:pPr>
              <w:pStyle w:val="ROWTABELLA"/>
              <w:rPr>
                <w:color w:val="002060"/>
              </w:rPr>
            </w:pPr>
            <w:r w:rsidRPr="00DD5D1B">
              <w:rPr>
                <w:color w:val="002060"/>
              </w:rPr>
              <w:t>VIA DELL IRIS</w:t>
            </w:r>
          </w:p>
        </w:tc>
      </w:tr>
    </w:tbl>
    <w:p w14:paraId="0A70110E" w14:textId="77777777" w:rsidR="00911FAD" w:rsidRPr="00DD5D1B" w:rsidRDefault="00911FAD" w:rsidP="00911FAD">
      <w:pPr>
        <w:pStyle w:val="breakline"/>
        <w:divId w:val="527259509"/>
        <w:rPr>
          <w:color w:val="002060"/>
        </w:rPr>
      </w:pPr>
    </w:p>
    <w:p w14:paraId="084AF645" w14:textId="77777777" w:rsidR="00911FAD" w:rsidRPr="00DD5D1B" w:rsidRDefault="00911FAD" w:rsidP="00911FAD">
      <w:pPr>
        <w:pStyle w:val="TITOLOCAMPIONATO"/>
        <w:shd w:val="clear" w:color="auto" w:fill="CCCCCC"/>
        <w:spacing w:before="80" w:after="40"/>
        <w:divId w:val="527259509"/>
        <w:rPr>
          <w:color w:val="002060"/>
        </w:rPr>
      </w:pPr>
      <w:r w:rsidRPr="00DD5D1B">
        <w:rPr>
          <w:color w:val="002060"/>
        </w:rPr>
        <w:t xml:space="preserve">TORNEO PRIMAVERA </w:t>
      </w:r>
      <w:r>
        <w:rPr>
          <w:color w:val="002060"/>
        </w:rPr>
        <w:t>UNDER 17</w:t>
      </w:r>
    </w:p>
    <w:p w14:paraId="3ED660AD" w14:textId="77777777" w:rsidR="00911FAD" w:rsidRPr="00DD5D1B" w:rsidRDefault="00911FAD" w:rsidP="00911FAD">
      <w:pPr>
        <w:pStyle w:val="TITOLOPRINC"/>
        <w:divId w:val="527259509"/>
        <w:rPr>
          <w:color w:val="002060"/>
        </w:rPr>
      </w:pPr>
      <w:r w:rsidRPr="00DD5D1B">
        <w:rPr>
          <w:color w:val="002060"/>
        </w:rPr>
        <w:t>VARIAZIONI AL PROGRAMMA GARE</w:t>
      </w:r>
    </w:p>
    <w:p w14:paraId="41479BBF" w14:textId="77777777" w:rsidR="00911FAD" w:rsidRPr="00DD5D1B" w:rsidRDefault="00911FAD" w:rsidP="00911FAD">
      <w:pPr>
        <w:pStyle w:val="Corpodeltesto21"/>
        <w:divId w:val="527259509"/>
        <w:rPr>
          <w:rFonts w:ascii="Arial" w:hAnsi="Arial" w:cs="Arial"/>
          <w:b/>
          <w:color w:val="002060"/>
          <w:sz w:val="22"/>
          <w:szCs w:val="22"/>
          <w:u w:val="single"/>
        </w:rPr>
      </w:pPr>
      <w:r w:rsidRPr="00DD5D1B">
        <w:rPr>
          <w:rFonts w:ascii="Arial" w:hAnsi="Arial" w:cs="Arial"/>
          <w:b/>
          <w:color w:val="002060"/>
          <w:sz w:val="22"/>
          <w:szCs w:val="22"/>
          <w:u w:val="single"/>
        </w:rPr>
        <w:t>GIRONE “A”</w:t>
      </w:r>
    </w:p>
    <w:p w14:paraId="732ED27D" w14:textId="77777777" w:rsidR="00911FAD" w:rsidRPr="00DD5D1B" w:rsidRDefault="00911FAD" w:rsidP="00911FAD">
      <w:pPr>
        <w:pStyle w:val="Corpodeltesto21"/>
        <w:divId w:val="527259509"/>
        <w:rPr>
          <w:rFonts w:ascii="Arial" w:hAnsi="Arial" w:cs="Arial"/>
          <w:color w:val="002060"/>
          <w:sz w:val="22"/>
          <w:szCs w:val="22"/>
        </w:rPr>
      </w:pPr>
    </w:p>
    <w:p w14:paraId="664DF906"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b/>
          <w:i/>
          <w:color w:val="002060"/>
          <w:sz w:val="22"/>
          <w:szCs w:val="22"/>
        </w:rPr>
        <w:t xml:space="preserve">I^ GIORNATA </w:t>
      </w:r>
    </w:p>
    <w:p w14:paraId="58573F82" w14:textId="77777777" w:rsidR="00911FAD" w:rsidRPr="00DD5D1B" w:rsidRDefault="00911FAD" w:rsidP="00911FAD">
      <w:pPr>
        <w:pStyle w:val="Corpodeltesto21"/>
        <w:divId w:val="527259509"/>
        <w:rPr>
          <w:rFonts w:ascii="Arial" w:hAnsi="Arial" w:cs="Arial"/>
          <w:color w:val="002060"/>
          <w:sz w:val="22"/>
          <w:szCs w:val="22"/>
        </w:rPr>
      </w:pPr>
    </w:p>
    <w:p w14:paraId="262C4062"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color w:val="002060"/>
          <w:sz w:val="22"/>
          <w:szCs w:val="22"/>
        </w:rPr>
        <w:t xml:space="preserve">La gara </w:t>
      </w:r>
      <w:r w:rsidRPr="00DD5D1B">
        <w:rPr>
          <w:rFonts w:ascii="Arial" w:hAnsi="Arial" w:cs="Arial"/>
          <w:b/>
          <w:color w:val="002060"/>
          <w:sz w:val="22"/>
          <w:szCs w:val="22"/>
        </w:rPr>
        <w:t xml:space="preserve">ITALSERVICE C5 – AMICI DEL CENTROSOCIO SP. </w:t>
      </w:r>
      <w:r w:rsidRPr="00DD5D1B">
        <w:rPr>
          <w:rFonts w:ascii="Arial" w:hAnsi="Arial" w:cs="Arial"/>
          <w:color w:val="002060"/>
          <w:sz w:val="22"/>
          <w:szCs w:val="22"/>
        </w:rPr>
        <w:t xml:space="preserve">sarà disputata </w:t>
      </w:r>
      <w:r w:rsidRPr="00DD5D1B">
        <w:rPr>
          <w:rFonts w:ascii="Arial" w:hAnsi="Arial" w:cs="Arial"/>
          <w:b/>
          <w:color w:val="002060"/>
          <w:sz w:val="22"/>
          <w:szCs w:val="22"/>
        </w:rPr>
        <w:t>MARTEDI’ 09/04/2019</w:t>
      </w:r>
      <w:r w:rsidRPr="00DD5D1B">
        <w:rPr>
          <w:rFonts w:ascii="Arial" w:hAnsi="Arial" w:cs="Arial"/>
          <w:color w:val="002060"/>
          <w:sz w:val="22"/>
          <w:szCs w:val="22"/>
        </w:rPr>
        <w:t xml:space="preserve"> alle </w:t>
      </w:r>
      <w:r w:rsidRPr="00DD5D1B">
        <w:rPr>
          <w:rFonts w:ascii="Arial" w:hAnsi="Arial" w:cs="Arial"/>
          <w:b/>
          <w:color w:val="002060"/>
          <w:sz w:val="22"/>
          <w:szCs w:val="22"/>
        </w:rPr>
        <w:t>ore 16:00</w:t>
      </w:r>
      <w:r w:rsidRPr="00DD5D1B">
        <w:rPr>
          <w:rFonts w:ascii="Arial" w:hAnsi="Arial" w:cs="Arial"/>
          <w:color w:val="002060"/>
          <w:sz w:val="22"/>
          <w:szCs w:val="22"/>
        </w:rPr>
        <w:t>,</w:t>
      </w:r>
      <w:r w:rsidRPr="00DD5D1B">
        <w:rPr>
          <w:rFonts w:ascii="Arial" w:hAnsi="Arial" w:cs="Arial"/>
          <w:b/>
          <w:color w:val="002060"/>
          <w:sz w:val="22"/>
          <w:szCs w:val="22"/>
        </w:rPr>
        <w:t xml:space="preserve"> </w:t>
      </w:r>
      <w:r w:rsidRPr="00DD5D1B">
        <w:rPr>
          <w:rFonts w:ascii="Arial" w:hAnsi="Arial" w:cs="Arial"/>
          <w:color w:val="002060"/>
          <w:sz w:val="22"/>
          <w:szCs w:val="22"/>
        </w:rPr>
        <w:t>stesso campo.</w:t>
      </w:r>
    </w:p>
    <w:p w14:paraId="0AAEC77F" w14:textId="77777777" w:rsidR="00911FAD" w:rsidRPr="00DD5D1B" w:rsidRDefault="00911FAD" w:rsidP="00911FAD">
      <w:pPr>
        <w:pStyle w:val="breakline"/>
        <w:divId w:val="527259509"/>
        <w:rPr>
          <w:color w:val="002060"/>
        </w:rPr>
      </w:pPr>
    </w:p>
    <w:p w14:paraId="6E280915" w14:textId="77777777" w:rsidR="00911FAD" w:rsidRPr="00DD5D1B" w:rsidRDefault="00911FAD" w:rsidP="00911FAD">
      <w:pPr>
        <w:pStyle w:val="TITOLOPRINC"/>
        <w:divId w:val="527259509"/>
        <w:rPr>
          <w:color w:val="002060"/>
        </w:rPr>
      </w:pPr>
      <w:r w:rsidRPr="00DD5D1B">
        <w:rPr>
          <w:color w:val="002060"/>
        </w:rPr>
        <w:t>PROGRAMMA GARE</w:t>
      </w:r>
    </w:p>
    <w:p w14:paraId="10F16271" w14:textId="77777777" w:rsidR="00911FAD" w:rsidRPr="00DD5D1B" w:rsidRDefault="00911FAD" w:rsidP="00911FAD">
      <w:pPr>
        <w:pStyle w:val="SOTTOTITOLOCAMPIONATO1"/>
        <w:divId w:val="527259509"/>
        <w:rPr>
          <w:color w:val="002060"/>
        </w:rPr>
      </w:pPr>
      <w:r w:rsidRPr="00DD5D1B">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911FAD" w:rsidRPr="00DD5D1B" w14:paraId="601BA751"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5A4D9D"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603B3A"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CD0CF1"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76508A"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FCB9EA"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75228C"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BB14D9"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440886FC"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FEEAA37" w14:textId="77777777" w:rsidR="00911FAD" w:rsidRPr="00DD5D1B" w:rsidRDefault="00911FAD" w:rsidP="003E415E">
            <w:pPr>
              <w:pStyle w:val="ROWTABELLA"/>
              <w:rPr>
                <w:color w:val="002060"/>
              </w:rPr>
            </w:pPr>
            <w:r w:rsidRPr="00DD5D1B">
              <w:rPr>
                <w:color w:val="002060"/>
              </w:rPr>
              <w:t xml:space="preserve">REAL S.COSTANZO </w:t>
            </w:r>
            <w:proofErr w:type="spellStart"/>
            <w:r w:rsidRPr="00DD5D1B">
              <w:rPr>
                <w:color w:val="002060"/>
              </w:rPr>
              <w:t>CALCIsq.B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04C704" w14:textId="77777777" w:rsidR="00911FAD" w:rsidRPr="00DD5D1B" w:rsidRDefault="00911FAD" w:rsidP="003E415E">
            <w:pPr>
              <w:pStyle w:val="ROWTABELLA"/>
              <w:rPr>
                <w:color w:val="002060"/>
              </w:rPr>
            </w:pPr>
            <w:r w:rsidRPr="00DD5D1B">
              <w:rPr>
                <w:color w:val="002060"/>
              </w:rPr>
              <w:t>TAVERNELLE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C539F6C" w14:textId="77777777" w:rsidR="00911FAD" w:rsidRPr="00DD5D1B" w:rsidRDefault="00911FAD" w:rsidP="003E415E">
            <w:pPr>
              <w:pStyle w:val="ROWTABELLA"/>
              <w:jc w:val="center"/>
              <w:rPr>
                <w:color w:val="002060"/>
              </w:rPr>
            </w:pPr>
            <w:r w:rsidRPr="00DD5D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17CA34" w14:textId="77777777" w:rsidR="00911FAD" w:rsidRPr="00DD5D1B" w:rsidRDefault="00911FAD" w:rsidP="003E415E">
            <w:pPr>
              <w:pStyle w:val="ROWTABELLA"/>
              <w:rPr>
                <w:color w:val="002060"/>
              </w:rPr>
            </w:pPr>
            <w:r w:rsidRPr="00DD5D1B">
              <w:rPr>
                <w:color w:val="002060"/>
              </w:rPr>
              <w:t>07/04/2019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B4E9CE" w14:textId="77777777" w:rsidR="00911FAD" w:rsidRPr="00DD5D1B" w:rsidRDefault="00911FAD" w:rsidP="003E415E">
            <w:pPr>
              <w:pStyle w:val="ROWTABELLA"/>
              <w:rPr>
                <w:color w:val="002060"/>
              </w:rPr>
            </w:pPr>
            <w:r w:rsidRPr="00DD5D1B">
              <w:rPr>
                <w:color w:val="002060"/>
              </w:rPr>
              <w:t>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7A7787" w14:textId="77777777" w:rsidR="00911FAD" w:rsidRPr="00DD5D1B" w:rsidRDefault="00911FAD" w:rsidP="003E415E">
            <w:pPr>
              <w:pStyle w:val="ROWTABELLA"/>
              <w:rPr>
                <w:color w:val="002060"/>
              </w:rPr>
            </w:pPr>
            <w:r w:rsidRPr="00DD5D1B">
              <w:rPr>
                <w:color w:val="002060"/>
              </w:rPr>
              <w:t>SAN COSTANZO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483AE7" w14:textId="77777777" w:rsidR="00911FAD" w:rsidRPr="00DD5D1B" w:rsidRDefault="00911FAD" w:rsidP="003E415E">
            <w:pPr>
              <w:pStyle w:val="ROWTABELLA"/>
              <w:rPr>
                <w:color w:val="002060"/>
              </w:rPr>
            </w:pPr>
            <w:r w:rsidRPr="00DD5D1B">
              <w:rPr>
                <w:color w:val="002060"/>
              </w:rPr>
              <w:t>VIA DELLA SANTA SELVINO</w:t>
            </w:r>
          </w:p>
        </w:tc>
      </w:tr>
      <w:tr w:rsidR="00911FAD" w:rsidRPr="00DD5D1B" w14:paraId="3D88EB36"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62F4DF0" w14:textId="77777777" w:rsidR="00911FAD" w:rsidRPr="00DD5D1B" w:rsidRDefault="00911FAD" w:rsidP="003E415E">
            <w:pPr>
              <w:pStyle w:val="ROWTABELLA"/>
              <w:rPr>
                <w:color w:val="002060"/>
              </w:rPr>
            </w:pPr>
            <w:r w:rsidRPr="00DD5D1B">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CDA23E" w14:textId="77777777" w:rsidR="00911FAD" w:rsidRPr="00DD5D1B" w:rsidRDefault="00911FAD" w:rsidP="003E415E">
            <w:pPr>
              <w:pStyle w:val="ROWTABELLA"/>
              <w:rPr>
                <w:color w:val="002060"/>
              </w:rPr>
            </w:pPr>
            <w:r w:rsidRPr="00DD5D1B">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ED5E4E2" w14:textId="77777777" w:rsidR="00911FAD" w:rsidRPr="00DD5D1B" w:rsidRDefault="00911FAD" w:rsidP="003E415E">
            <w:pPr>
              <w:pStyle w:val="ROWTABELLA"/>
              <w:jc w:val="center"/>
              <w:rPr>
                <w:color w:val="002060"/>
              </w:rPr>
            </w:pPr>
            <w:r w:rsidRPr="00DD5D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BAB36D" w14:textId="77777777" w:rsidR="00911FAD" w:rsidRPr="00DD5D1B" w:rsidRDefault="00911FAD" w:rsidP="003E415E">
            <w:pPr>
              <w:pStyle w:val="ROWTABELLA"/>
              <w:rPr>
                <w:color w:val="002060"/>
              </w:rPr>
            </w:pPr>
            <w:r w:rsidRPr="00DD5D1B">
              <w:rPr>
                <w:color w:val="002060"/>
              </w:rPr>
              <w:t>09/04/2019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824A39" w14:textId="77777777" w:rsidR="00911FAD" w:rsidRPr="00DD5D1B" w:rsidRDefault="00911FAD" w:rsidP="003E415E">
            <w:pPr>
              <w:pStyle w:val="ROWTABELLA"/>
              <w:rPr>
                <w:color w:val="002060"/>
              </w:rPr>
            </w:pPr>
            <w:r w:rsidRPr="00DD5D1B">
              <w:rPr>
                <w:color w:val="002060"/>
              </w:rPr>
              <w:t>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66164B" w14:textId="77777777" w:rsidR="00911FAD" w:rsidRPr="00DD5D1B" w:rsidRDefault="00911FAD" w:rsidP="003E415E">
            <w:pPr>
              <w:pStyle w:val="ROWTABELLA"/>
              <w:rPr>
                <w:color w:val="002060"/>
              </w:rPr>
            </w:pPr>
            <w:r w:rsidRPr="00DD5D1B">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720DD2" w14:textId="77777777" w:rsidR="00911FAD" w:rsidRPr="00DD5D1B" w:rsidRDefault="00911FAD" w:rsidP="003E415E">
            <w:pPr>
              <w:pStyle w:val="ROWTABELLA"/>
              <w:rPr>
                <w:color w:val="002060"/>
              </w:rPr>
            </w:pPr>
            <w:r w:rsidRPr="00DD5D1B">
              <w:rPr>
                <w:color w:val="002060"/>
              </w:rPr>
              <w:t>VIA DELLE ESPOSIZIONI, 33</w:t>
            </w:r>
          </w:p>
        </w:tc>
      </w:tr>
    </w:tbl>
    <w:p w14:paraId="48B439C1" w14:textId="77777777" w:rsidR="00911FAD" w:rsidRPr="00DD5D1B" w:rsidRDefault="00911FAD" w:rsidP="00911FAD">
      <w:pPr>
        <w:pStyle w:val="breakline"/>
        <w:divId w:val="527259509"/>
        <w:rPr>
          <w:color w:val="002060"/>
        </w:rPr>
      </w:pPr>
    </w:p>
    <w:p w14:paraId="4518715D" w14:textId="77777777" w:rsidR="00911FAD" w:rsidRPr="00DD5D1B" w:rsidRDefault="00911FAD" w:rsidP="00911FAD">
      <w:pPr>
        <w:pStyle w:val="breakline"/>
        <w:divId w:val="527259509"/>
        <w:rPr>
          <w:color w:val="002060"/>
        </w:rPr>
      </w:pPr>
    </w:p>
    <w:p w14:paraId="55C1C4DD" w14:textId="77777777" w:rsidR="00911FAD" w:rsidRPr="00DD5D1B" w:rsidRDefault="00911FAD" w:rsidP="00911FAD">
      <w:pPr>
        <w:pStyle w:val="breakline"/>
        <w:divId w:val="527259509"/>
        <w:rPr>
          <w:color w:val="002060"/>
        </w:rPr>
      </w:pPr>
    </w:p>
    <w:p w14:paraId="05AA4873" w14:textId="77777777" w:rsidR="00911FAD" w:rsidRPr="00DD5D1B" w:rsidRDefault="00911FAD" w:rsidP="00911FAD">
      <w:pPr>
        <w:pStyle w:val="SOTTOTITOLOCAMPIONATO1"/>
        <w:divId w:val="527259509"/>
        <w:rPr>
          <w:color w:val="002060"/>
        </w:rPr>
      </w:pPr>
      <w:r w:rsidRPr="00DD5D1B">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911FAD" w:rsidRPr="00DD5D1B" w14:paraId="0BFD170A"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AA2869"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DD2CAB"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0784F3"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84162D"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538329"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DB61F6"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49D855"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25355B59" w14:textId="77777777" w:rsidTr="00911FA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7698C2A" w14:textId="77777777" w:rsidR="00911FAD" w:rsidRPr="00DD5D1B" w:rsidRDefault="00911FAD" w:rsidP="003E415E">
            <w:pPr>
              <w:pStyle w:val="ROWTABELLA"/>
              <w:rPr>
                <w:color w:val="002060"/>
              </w:rPr>
            </w:pPr>
            <w:r w:rsidRPr="00DD5D1B">
              <w:rPr>
                <w:color w:val="002060"/>
              </w:rPr>
              <w:t>CALCETTO NUMANA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732DD34" w14:textId="77777777" w:rsidR="00911FAD" w:rsidRPr="00DD5D1B" w:rsidRDefault="00911FAD" w:rsidP="003E415E">
            <w:pPr>
              <w:pStyle w:val="ROWTABELLA"/>
              <w:rPr>
                <w:color w:val="002060"/>
              </w:rPr>
            </w:pPr>
            <w:r w:rsidRPr="00DD5D1B">
              <w:rPr>
                <w:color w:val="002060"/>
              </w:rPr>
              <w:t>CALCIO A 5 CORINALDO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55D0BB3" w14:textId="77777777" w:rsidR="00911FAD" w:rsidRPr="00DD5D1B" w:rsidRDefault="00911FAD" w:rsidP="003E415E">
            <w:pPr>
              <w:pStyle w:val="ROWTABELLA"/>
              <w:jc w:val="center"/>
              <w:rPr>
                <w:color w:val="002060"/>
              </w:rPr>
            </w:pPr>
            <w:r w:rsidRPr="00DD5D1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96BCF4" w14:textId="77777777" w:rsidR="00911FAD" w:rsidRPr="00DD5D1B" w:rsidRDefault="00911FAD" w:rsidP="003E415E">
            <w:pPr>
              <w:pStyle w:val="ROWTABELLA"/>
              <w:rPr>
                <w:color w:val="002060"/>
              </w:rPr>
            </w:pPr>
            <w:r w:rsidRPr="00DD5D1B">
              <w:rPr>
                <w:color w:val="002060"/>
              </w:rPr>
              <w:t>07/04/2019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ADB97E8" w14:textId="77777777" w:rsidR="00911FAD" w:rsidRPr="00DD5D1B" w:rsidRDefault="00911FAD" w:rsidP="003E415E">
            <w:pPr>
              <w:pStyle w:val="ROWTABELLA"/>
              <w:rPr>
                <w:color w:val="002060"/>
              </w:rPr>
            </w:pPr>
            <w:r w:rsidRPr="00DD5D1B">
              <w:rPr>
                <w:color w:val="002060"/>
              </w:rPr>
              <w:t>PALLONE GEODETICO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E9BDF35" w14:textId="77777777" w:rsidR="00911FAD" w:rsidRPr="00DD5D1B" w:rsidRDefault="00911FAD" w:rsidP="003E415E">
            <w:pPr>
              <w:pStyle w:val="ROWTABELLA"/>
              <w:rPr>
                <w:color w:val="002060"/>
              </w:rPr>
            </w:pPr>
            <w:r w:rsidRPr="00DD5D1B">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CCED103" w14:textId="77777777" w:rsidR="00911FAD" w:rsidRPr="00DD5D1B" w:rsidRDefault="00911FAD" w:rsidP="003E415E">
            <w:pPr>
              <w:pStyle w:val="ROWTABELLA"/>
              <w:rPr>
                <w:color w:val="002060"/>
              </w:rPr>
            </w:pPr>
            <w:r w:rsidRPr="00DD5D1B">
              <w:rPr>
                <w:color w:val="002060"/>
              </w:rPr>
              <w:t>VIA FONTE ANTICA</w:t>
            </w:r>
          </w:p>
        </w:tc>
      </w:tr>
    </w:tbl>
    <w:p w14:paraId="0AFE3788" w14:textId="77777777" w:rsidR="00911FAD" w:rsidRPr="00DD5D1B" w:rsidRDefault="00911FAD" w:rsidP="00911FAD">
      <w:pPr>
        <w:pStyle w:val="breakline"/>
        <w:divId w:val="527259509"/>
        <w:rPr>
          <w:color w:val="002060"/>
        </w:rPr>
      </w:pPr>
    </w:p>
    <w:p w14:paraId="55A519D9" w14:textId="77777777" w:rsidR="00911FAD" w:rsidRPr="00DD5D1B" w:rsidRDefault="00911FAD" w:rsidP="00911FAD">
      <w:pPr>
        <w:pStyle w:val="breakline"/>
        <w:divId w:val="527259509"/>
        <w:rPr>
          <w:color w:val="002060"/>
        </w:rPr>
      </w:pPr>
    </w:p>
    <w:p w14:paraId="39DD7193" w14:textId="77777777" w:rsidR="00911FAD" w:rsidRPr="00DD5D1B" w:rsidRDefault="00911FAD" w:rsidP="00911FAD">
      <w:pPr>
        <w:pStyle w:val="breakline"/>
        <w:divId w:val="527259509"/>
        <w:rPr>
          <w:color w:val="002060"/>
        </w:rPr>
      </w:pPr>
    </w:p>
    <w:p w14:paraId="7F5AE2C6" w14:textId="77777777" w:rsidR="00911FAD" w:rsidRPr="00DD5D1B" w:rsidRDefault="00911FAD" w:rsidP="00911FAD">
      <w:pPr>
        <w:pStyle w:val="SOTTOTITOLOCAMPIONATO1"/>
        <w:divId w:val="527259509"/>
        <w:rPr>
          <w:color w:val="002060"/>
        </w:rPr>
      </w:pPr>
      <w:r w:rsidRPr="00DD5D1B">
        <w:rPr>
          <w:color w:val="002060"/>
        </w:rPr>
        <w:lastRenderedPageBreak/>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911FAD" w:rsidRPr="00DD5D1B" w14:paraId="005F3261"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BAC5FB"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4A185C"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9543A9"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5173BF"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D25FEB"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B6AC0A"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F2C43D"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249BE174" w14:textId="77777777" w:rsidTr="00911FA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F1C5B06" w14:textId="77777777" w:rsidR="00911FAD" w:rsidRPr="00DD5D1B" w:rsidRDefault="00911FAD" w:rsidP="003E415E">
            <w:pPr>
              <w:pStyle w:val="ROWTABELLA"/>
              <w:rPr>
                <w:color w:val="002060"/>
              </w:rPr>
            </w:pPr>
            <w:r w:rsidRPr="00DD5D1B">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DCE054" w14:textId="77777777" w:rsidR="00911FAD" w:rsidRPr="00DD5D1B" w:rsidRDefault="00911FAD" w:rsidP="003E415E">
            <w:pPr>
              <w:pStyle w:val="ROWTABELLA"/>
              <w:rPr>
                <w:color w:val="002060"/>
              </w:rPr>
            </w:pPr>
            <w:r w:rsidRPr="00DD5D1B">
              <w:rPr>
                <w:color w:val="002060"/>
              </w:rPr>
              <w:t>GROTTACCIA 2005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D96D4FF" w14:textId="77777777" w:rsidR="00911FAD" w:rsidRPr="00DD5D1B" w:rsidRDefault="00911FAD" w:rsidP="003E415E">
            <w:pPr>
              <w:pStyle w:val="ROWTABELLA"/>
              <w:jc w:val="center"/>
              <w:rPr>
                <w:color w:val="002060"/>
              </w:rPr>
            </w:pPr>
            <w:r w:rsidRPr="00DD5D1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E763CB7" w14:textId="77777777" w:rsidR="00911FAD" w:rsidRPr="00DD5D1B" w:rsidRDefault="00911FAD" w:rsidP="003E415E">
            <w:pPr>
              <w:pStyle w:val="ROWTABELLA"/>
              <w:rPr>
                <w:color w:val="002060"/>
              </w:rPr>
            </w:pPr>
            <w:r w:rsidRPr="00DD5D1B">
              <w:rPr>
                <w:color w:val="002060"/>
              </w:rPr>
              <w:t>06/04/2019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03F88B" w14:textId="77777777" w:rsidR="00911FAD" w:rsidRPr="00DD5D1B" w:rsidRDefault="00911FAD" w:rsidP="003E415E">
            <w:pPr>
              <w:pStyle w:val="ROWTABELLA"/>
              <w:rPr>
                <w:color w:val="002060"/>
              </w:rPr>
            </w:pPr>
            <w:r w:rsidRPr="00DD5D1B">
              <w:rPr>
                <w:color w:val="002060"/>
              </w:rPr>
              <w:t>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862D1F2" w14:textId="77777777" w:rsidR="00911FAD" w:rsidRPr="00DD5D1B" w:rsidRDefault="00911FAD" w:rsidP="003E415E">
            <w:pPr>
              <w:pStyle w:val="ROWTABELLA"/>
              <w:rPr>
                <w:color w:val="002060"/>
              </w:rPr>
            </w:pPr>
            <w:r w:rsidRPr="00DD5D1B">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1D2EDF" w14:textId="77777777" w:rsidR="00911FAD" w:rsidRPr="00DD5D1B" w:rsidRDefault="00911FAD" w:rsidP="003E415E">
            <w:pPr>
              <w:pStyle w:val="ROWTABELLA"/>
              <w:rPr>
                <w:color w:val="002060"/>
              </w:rPr>
            </w:pPr>
            <w:r w:rsidRPr="00DD5D1B">
              <w:rPr>
                <w:color w:val="002060"/>
              </w:rPr>
              <w:t>VIA DELLA REPUBBLICA</w:t>
            </w:r>
          </w:p>
        </w:tc>
      </w:tr>
    </w:tbl>
    <w:p w14:paraId="0B24DAB6" w14:textId="77777777" w:rsidR="00911FAD" w:rsidRPr="00DD5D1B" w:rsidRDefault="00911FAD" w:rsidP="00911FAD">
      <w:pPr>
        <w:pStyle w:val="breakline"/>
        <w:divId w:val="527259509"/>
        <w:rPr>
          <w:color w:val="002060"/>
        </w:rPr>
      </w:pPr>
    </w:p>
    <w:p w14:paraId="1FE73B1B" w14:textId="77777777" w:rsidR="00911FAD" w:rsidRPr="00DD5D1B" w:rsidRDefault="00911FAD" w:rsidP="00911FAD">
      <w:pPr>
        <w:pStyle w:val="breakline"/>
        <w:divId w:val="527259509"/>
        <w:rPr>
          <w:color w:val="002060"/>
        </w:rPr>
      </w:pPr>
    </w:p>
    <w:p w14:paraId="04D33D20" w14:textId="77777777" w:rsidR="00911FAD" w:rsidRPr="00DD5D1B" w:rsidRDefault="00911FAD" w:rsidP="00911FAD">
      <w:pPr>
        <w:pStyle w:val="breakline"/>
        <w:divId w:val="527259509"/>
        <w:rPr>
          <w:color w:val="002060"/>
        </w:rPr>
      </w:pPr>
    </w:p>
    <w:p w14:paraId="36DC9E96" w14:textId="77777777" w:rsidR="00911FAD" w:rsidRPr="00DD5D1B" w:rsidRDefault="00911FAD" w:rsidP="00911FAD">
      <w:pPr>
        <w:pStyle w:val="SOTTOTITOLOCAMPIONATO1"/>
        <w:divId w:val="527259509"/>
        <w:rPr>
          <w:color w:val="002060"/>
        </w:rPr>
      </w:pPr>
      <w:r w:rsidRPr="00DD5D1B">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911FAD" w:rsidRPr="00DD5D1B" w14:paraId="1D9A6C74"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BCAF8B"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A7332D"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630A5B"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912A0F"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077BF6"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2B3F2B"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23344D"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6972211D" w14:textId="77777777" w:rsidTr="00911FA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83F68FE" w14:textId="77777777" w:rsidR="00911FAD" w:rsidRPr="00DD5D1B" w:rsidRDefault="00911FAD" w:rsidP="003E415E">
            <w:pPr>
              <w:pStyle w:val="ROWTABELLA"/>
              <w:rPr>
                <w:color w:val="002060"/>
              </w:rPr>
            </w:pPr>
            <w:r w:rsidRPr="00DD5D1B">
              <w:rPr>
                <w:color w:val="002060"/>
              </w:rPr>
              <w:t>FUTSAL COBA SPORTIVA DIL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ABC3B9" w14:textId="77777777" w:rsidR="00911FAD" w:rsidRPr="00DD5D1B" w:rsidRDefault="00911FAD" w:rsidP="003E415E">
            <w:pPr>
              <w:pStyle w:val="ROWTABELLA"/>
              <w:rPr>
                <w:color w:val="002060"/>
              </w:rPr>
            </w:pPr>
            <w:r w:rsidRPr="00DD5D1B">
              <w:rPr>
                <w:color w:val="002060"/>
              </w:rPr>
              <w:t>FUTSAL FBC</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F8055D1" w14:textId="77777777" w:rsidR="00911FAD" w:rsidRPr="00DD5D1B" w:rsidRDefault="00911FAD" w:rsidP="003E415E">
            <w:pPr>
              <w:pStyle w:val="ROWTABELLA"/>
              <w:jc w:val="center"/>
              <w:rPr>
                <w:color w:val="002060"/>
              </w:rPr>
            </w:pPr>
            <w:r w:rsidRPr="00DD5D1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6902F2" w14:textId="77777777" w:rsidR="00911FAD" w:rsidRPr="00DD5D1B" w:rsidRDefault="00911FAD" w:rsidP="003E415E">
            <w:pPr>
              <w:pStyle w:val="ROWTABELLA"/>
              <w:rPr>
                <w:color w:val="002060"/>
              </w:rPr>
            </w:pPr>
            <w:r w:rsidRPr="00DD5D1B">
              <w:rPr>
                <w:color w:val="002060"/>
              </w:rPr>
              <w:t>07/04/2019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CA2FDD0" w14:textId="77777777" w:rsidR="00911FAD" w:rsidRPr="00DD5D1B" w:rsidRDefault="00911FAD" w:rsidP="003E415E">
            <w:pPr>
              <w:pStyle w:val="ROWTABELLA"/>
              <w:rPr>
                <w:color w:val="002060"/>
              </w:rPr>
            </w:pPr>
            <w:r w:rsidRPr="00DD5D1B">
              <w:rPr>
                <w:color w:val="002060"/>
              </w:rPr>
              <w:t>COBA'ARENA-STRUTTURA GEODETIC</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3F01717" w14:textId="77777777" w:rsidR="00911FAD" w:rsidRPr="00DD5D1B" w:rsidRDefault="00911FAD" w:rsidP="003E415E">
            <w:pPr>
              <w:pStyle w:val="ROWTABELLA"/>
              <w:rPr>
                <w:color w:val="002060"/>
              </w:rPr>
            </w:pPr>
            <w:r w:rsidRPr="00DD5D1B">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CB29103" w14:textId="77777777" w:rsidR="00911FAD" w:rsidRPr="00DD5D1B" w:rsidRDefault="00911FAD" w:rsidP="003E415E">
            <w:pPr>
              <w:pStyle w:val="ROWTABELLA"/>
              <w:rPr>
                <w:color w:val="002060"/>
              </w:rPr>
            </w:pPr>
            <w:r w:rsidRPr="00DD5D1B">
              <w:rPr>
                <w:color w:val="002060"/>
              </w:rPr>
              <w:t>VIA LETI</w:t>
            </w:r>
          </w:p>
        </w:tc>
      </w:tr>
    </w:tbl>
    <w:p w14:paraId="5A6D4DA5" w14:textId="77777777" w:rsidR="00911FAD" w:rsidRPr="00DD5D1B" w:rsidRDefault="00911FAD" w:rsidP="00911FAD">
      <w:pPr>
        <w:pStyle w:val="breakline"/>
        <w:divId w:val="527259509"/>
        <w:rPr>
          <w:color w:val="002060"/>
        </w:rPr>
      </w:pPr>
    </w:p>
    <w:p w14:paraId="2E48934D" w14:textId="77777777" w:rsidR="00911FAD" w:rsidRPr="00DD5D1B" w:rsidRDefault="00911FAD" w:rsidP="00911FAD">
      <w:pPr>
        <w:pStyle w:val="TITOLOCAMPIONATO"/>
        <w:shd w:val="clear" w:color="auto" w:fill="CCCCCC"/>
        <w:spacing w:before="80" w:after="40"/>
        <w:divId w:val="527259509"/>
        <w:rPr>
          <w:color w:val="002060"/>
        </w:rPr>
      </w:pPr>
      <w:r w:rsidRPr="00DD5D1B">
        <w:rPr>
          <w:color w:val="002060"/>
        </w:rPr>
        <w:t xml:space="preserve">TORNEO PRIMAV. </w:t>
      </w:r>
      <w:r>
        <w:rPr>
          <w:color w:val="002060"/>
        </w:rPr>
        <w:t>UNDER 15</w:t>
      </w:r>
    </w:p>
    <w:p w14:paraId="3147BB14" w14:textId="77777777" w:rsidR="00911FAD" w:rsidRPr="00DD5D1B" w:rsidRDefault="00911FAD" w:rsidP="00911FAD">
      <w:pPr>
        <w:pStyle w:val="TITOLOPRINC"/>
        <w:divId w:val="527259509"/>
        <w:rPr>
          <w:color w:val="002060"/>
        </w:rPr>
      </w:pPr>
      <w:r w:rsidRPr="00DD5D1B">
        <w:rPr>
          <w:color w:val="002060"/>
        </w:rPr>
        <w:t>VARIAZIONI AL PROGRAMMA GARE</w:t>
      </w:r>
    </w:p>
    <w:p w14:paraId="27E0BA65" w14:textId="77777777" w:rsidR="00911FAD" w:rsidRPr="00DD5D1B" w:rsidRDefault="00911FAD" w:rsidP="00911FAD">
      <w:pPr>
        <w:pStyle w:val="Corpodeltesto21"/>
        <w:divId w:val="527259509"/>
        <w:rPr>
          <w:rFonts w:ascii="Arial" w:hAnsi="Arial" w:cs="Arial"/>
          <w:b/>
          <w:color w:val="002060"/>
          <w:sz w:val="22"/>
          <w:szCs w:val="22"/>
          <w:u w:val="single"/>
        </w:rPr>
      </w:pPr>
      <w:r w:rsidRPr="00DD5D1B">
        <w:rPr>
          <w:rFonts w:ascii="Arial" w:hAnsi="Arial" w:cs="Arial"/>
          <w:b/>
          <w:color w:val="002060"/>
          <w:sz w:val="22"/>
          <w:szCs w:val="22"/>
          <w:u w:val="single"/>
        </w:rPr>
        <w:t>GIRONE “A”</w:t>
      </w:r>
    </w:p>
    <w:p w14:paraId="735B7D25" w14:textId="77777777" w:rsidR="00911FAD" w:rsidRPr="00DD5D1B" w:rsidRDefault="00911FAD" w:rsidP="00911FAD">
      <w:pPr>
        <w:pStyle w:val="Corpodeltesto21"/>
        <w:divId w:val="527259509"/>
        <w:rPr>
          <w:rFonts w:ascii="Arial" w:hAnsi="Arial" w:cs="Arial"/>
          <w:color w:val="002060"/>
          <w:sz w:val="22"/>
          <w:szCs w:val="22"/>
        </w:rPr>
      </w:pPr>
    </w:p>
    <w:p w14:paraId="17DCE716"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b/>
          <w:i/>
          <w:color w:val="002060"/>
          <w:sz w:val="22"/>
          <w:szCs w:val="22"/>
        </w:rPr>
        <w:t xml:space="preserve">III^ GIORNATA </w:t>
      </w:r>
    </w:p>
    <w:p w14:paraId="1099E72D" w14:textId="77777777" w:rsidR="00911FAD" w:rsidRPr="00DD5D1B" w:rsidRDefault="00911FAD" w:rsidP="00911FAD">
      <w:pPr>
        <w:pStyle w:val="Corpodeltesto21"/>
        <w:divId w:val="527259509"/>
        <w:rPr>
          <w:rFonts w:ascii="Arial" w:hAnsi="Arial" w:cs="Arial"/>
          <w:color w:val="002060"/>
          <w:sz w:val="22"/>
          <w:szCs w:val="22"/>
        </w:rPr>
      </w:pPr>
    </w:p>
    <w:p w14:paraId="7B4654F4"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color w:val="002060"/>
          <w:sz w:val="22"/>
          <w:szCs w:val="22"/>
        </w:rPr>
        <w:t xml:space="preserve">La gara </w:t>
      </w:r>
      <w:r w:rsidRPr="00DD5D1B">
        <w:rPr>
          <w:rFonts w:ascii="Arial" w:hAnsi="Arial" w:cs="Arial"/>
          <w:b/>
          <w:color w:val="002060"/>
          <w:sz w:val="22"/>
          <w:szCs w:val="22"/>
        </w:rPr>
        <w:t xml:space="preserve">PIANACCIO – TAVERNELLE </w:t>
      </w:r>
      <w:r w:rsidRPr="00DD5D1B">
        <w:rPr>
          <w:rFonts w:ascii="Arial" w:hAnsi="Arial" w:cs="Arial"/>
          <w:color w:val="002060"/>
          <w:sz w:val="22"/>
          <w:szCs w:val="22"/>
        </w:rPr>
        <w:t xml:space="preserve">sarà disputata </w:t>
      </w:r>
      <w:r w:rsidRPr="00DD5D1B">
        <w:rPr>
          <w:rFonts w:ascii="Arial" w:hAnsi="Arial" w:cs="Arial"/>
          <w:b/>
          <w:color w:val="002060"/>
          <w:sz w:val="22"/>
          <w:szCs w:val="22"/>
        </w:rPr>
        <w:t>DOMENICA 07/04/2019</w:t>
      </w:r>
      <w:r w:rsidRPr="00DD5D1B">
        <w:rPr>
          <w:rFonts w:ascii="Arial" w:hAnsi="Arial" w:cs="Arial"/>
          <w:color w:val="002060"/>
          <w:sz w:val="22"/>
          <w:szCs w:val="22"/>
        </w:rPr>
        <w:t xml:space="preserve"> alle </w:t>
      </w:r>
      <w:r w:rsidRPr="00DD5D1B">
        <w:rPr>
          <w:rFonts w:ascii="Arial" w:hAnsi="Arial" w:cs="Arial"/>
          <w:b/>
          <w:color w:val="002060"/>
          <w:sz w:val="22"/>
          <w:szCs w:val="22"/>
        </w:rPr>
        <w:t>ore 16:30</w:t>
      </w:r>
      <w:r w:rsidRPr="00DD5D1B">
        <w:rPr>
          <w:rFonts w:ascii="Arial" w:hAnsi="Arial" w:cs="Arial"/>
          <w:color w:val="002060"/>
          <w:sz w:val="22"/>
          <w:szCs w:val="22"/>
        </w:rPr>
        <w:t>,</w:t>
      </w:r>
      <w:r w:rsidRPr="00DD5D1B">
        <w:rPr>
          <w:rFonts w:ascii="Arial" w:hAnsi="Arial" w:cs="Arial"/>
          <w:b/>
          <w:color w:val="002060"/>
          <w:sz w:val="22"/>
          <w:szCs w:val="22"/>
        </w:rPr>
        <w:t xml:space="preserve"> </w:t>
      </w:r>
      <w:r w:rsidRPr="00DD5D1B">
        <w:rPr>
          <w:rFonts w:ascii="Arial" w:hAnsi="Arial" w:cs="Arial"/>
          <w:color w:val="002060"/>
          <w:sz w:val="22"/>
          <w:szCs w:val="22"/>
        </w:rPr>
        <w:t>stesso campo.</w:t>
      </w:r>
    </w:p>
    <w:p w14:paraId="543609E7" w14:textId="77777777" w:rsidR="00911FAD" w:rsidRPr="00DD5D1B" w:rsidRDefault="00911FAD" w:rsidP="00911FAD">
      <w:pPr>
        <w:pStyle w:val="Corpodeltesto21"/>
        <w:divId w:val="527259509"/>
        <w:rPr>
          <w:rFonts w:ascii="Arial" w:hAnsi="Arial" w:cs="Arial"/>
          <w:b/>
          <w:color w:val="002060"/>
          <w:sz w:val="22"/>
          <w:szCs w:val="22"/>
          <w:u w:val="single"/>
        </w:rPr>
      </w:pPr>
    </w:p>
    <w:p w14:paraId="3826C719" w14:textId="77777777" w:rsidR="00911FAD" w:rsidRPr="00DD5D1B" w:rsidRDefault="00911FAD" w:rsidP="00911FAD">
      <w:pPr>
        <w:pStyle w:val="Corpodeltesto21"/>
        <w:divId w:val="527259509"/>
        <w:rPr>
          <w:rFonts w:ascii="Arial" w:hAnsi="Arial" w:cs="Arial"/>
          <w:b/>
          <w:color w:val="002060"/>
          <w:sz w:val="22"/>
          <w:szCs w:val="22"/>
          <w:u w:val="single"/>
        </w:rPr>
      </w:pPr>
      <w:r w:rsidRPr="00DD5D1B">
        <w:rPr>
          <w:rFonts w:ascii="Arial" w:hAnsi="Arial" w:cs="Arial"/>
          <w:b/>
          <w:color w:val="002060"/>
          <w:sz w:val="22"/>
          <w:szCs w:val="22"/>
          <w:u w:val="single"/>
        </w:rPr>
        <w:t>GIRONE “B”</w:t>
      </w:r>
    </w:p>
    <w:p w14:paraId="42B0DE4D" w14:textId="77777777" w:rsidR="00911FAD" w:rsidRPr="00DD5D1B" w:rsidRDefault="00911FAD" w:rsidP="00911FAD">
      <w:pPr>
        <w:pStyle w:val="Corpodeltesto21"/>
        <w:divId w:val="527259509"/>
        <w:rPr>
          <w:rFonts w:ascii="Arial" w:hAnsi="Arial" w:cs="Arial"/>
          <w:color w:val="002060"/>
          <w:sz w:val="22"/>
          <w:szCs w:val="22"/>
        </w:rPr>
      </w:pPr>
    </w:p>
    <w:p w14:paraId="164D101C"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b/>
          <w:i/>
          <w:color w:val="002060"/>
          <w:sz w:val="22"/>
          <w:szCs w:val="22"/>
        </w:rPr>
        <w:t xml:space="preserve">III^ GIORNATA </w:t>
      </w:r>
    </w:p>
    <w:p w14:paraId="256FB75F" w14:textId="77777777" w:rsidR="00911FAD" w:rsidRPr="00DD5D1B" w:rsidRDefault="00911FAD" w:rsidP="00911FAD">
      <w:pPr>
        <w:pStyle w:val="Corpodeltesto21"/>
        <w:divId w:val="527259509"/>
        <w:rPr>
          <w:rFonts w:ascii="Arial" w:hAnsi="Arial" w:cs="Arial"/>
          <w:color w:val="002060"/>
          <w:sz w:val="22"/>
          <w:szCs w:val="22"/>
        </w:rPr>
      </w:pPr>
    </w:p>
    <w:p w14:paraId="49DA9000" w14:textId="77777777" w:rsidR="00911FAD" w:rsidRPr="00DD5D1B" w:rsidRDefault="00911FAD" w:rsidP="00911FAD">
      <w:pPr>
        <w:pStyle w:val="Corpodeltesto21"/>
        <w:divId w:val="527259509"/>
        <w:rPr>
          <w:rFonts w:ascii="Arial" w:hAnsi="Arial" w:cs="Arial"/>
          <w:color w:val="002060"/>
          <w:sz w:val="22"/>
          <w:szCs w:val="22"/>
        </w:rPr>
      </w:pPr>
      <w:r w:rsidRPr="00DD5D1B">
        <w:rPr>
          <w:rFonts w:ascii="Arial" w:hAnsi="Arial" w:cs="Arial"/>
          <w:color w:val="002060"/>
          <w:sz w:val="22"/>
          <w:szCs w:val="22"/>
        </w:rPr>
        <w:t xml:space="preserve">La gara </w:t>
      </w:r>
      <w:r w:rsidRPr="00DD5D1B">
        <w:rPr>
          <w:rFonts w:ascii="Arial" w:hAnsi="Arial" w:cs="Arial"/>
          <w:b/>
          <w:color w:val="002060"/>
          <w:sz w:val="22"/>
          <w:szCs w:val="22"/>
        </w:rPr>
        <w:t xml:space="preserve">ACLI MANTOVANI CALCIO A 5 – ACLI AUDAX MONTECOSARO C5 </w:t>
      </w:r>
      <w:r w:rsidRPr="00DD5D1B">
        <w:rPr>
          <w:rFonts w:ascii="Arial" w:hAnsi="Arial" w:cs="Arial"/>
          <w:color w:val="002060"/>
          <w:sz w:val="22"/>
          <w:szCs w:val="22"/>
        </w:rPr>
        <w:t xml:space="preserve">sarà disputata </w:t>
      </w:r>
      <w:r w:rsidRPr="00DD5D1B">
        <w:rPr>
          <w:rFonts w:ascii="Arial" w:hAnsi="Arial" w:cs="Arial"/>
          <w:b/>
          <w:color w:val="002060"/>
          <w:sz w:val="22"/>
          <w:szCs w:val="22"/>
        </w:rPr>
        <w:t>LUNEDI’ 08/04/2019</w:t>
      </w:r>
      <w:r w:rsidRPr="00DD5D1B">
        <w:rPr>
          <w:rFonts w:ascii="Arial" w:hAnsi="Arial" w:cs="Arial"/>
          <w:color w:val="002060"/>
          <w:sz w:val="22"/>
          <w:szCs w:val="22"/>
        </w:rPr>
        <w:t xml:space="preserve"> alle </w:t>
      </w:r>
      <w:r w:rsidRPr="00DD5D1B">
        <w:rPr>
          <w:rFonts w:ascii="Arial" w:hAnsi="Arial" w:cs="Arial"/>
          <w:b/>
          <w:color w:val="002060"/>
          <w:sz w:val="22"/>
          <w:szCs w:val="22"/>
        </w:rPr>
        <w:t>ore 19:00</w:t>
      </w:r>
      <w:r w:rsidRPr="00DD5D1B">
        <w:rPr>
          <w:rFonts w:ascii="Arial" w:hAnsi="Arial" w:cs="Arial"/>
          <w:color w:val="002060"/>
          <w:sz w:val="22"/>
          <w:szCs w:val="22"/>
        </w:rPr>
        <w:t>,</w:t>
      </w:r>
      <w:r w:rsidRPr="00DD5D1B">
        <w:rPr>
          <w:rFonts w:ascii="Arial" w:hAnsi="Arial" w:cs="Arial"/>
          <w:b/>
          <w:color w:val="002060"/>
          <w:sz w:val="22"/>
          <w:szCs w:val="22"/>
        </w:rPr>
        <w:t xml:space="preserve"> </w:t>
      </w:r>
      <w:r w:rsidRPr="00DD5D1B">
        <w:rPr>
          <w:rFonts w:ascii="Arial" w:hAnsi="Arial" w:cs="Arial"/>
          <w:color w:val="002060"/>
          <w:sz w:val="22"/>
          <w:szCs w:val="22"/>
        </w:rPr>
        <w:t>stesso campo.</w:t>
      </w:r>
    </w:p>
    <w:p w14:paraId="60D33DB1" w14:textId="77777777" w:rsidR="00911FAD" w:rsidRPr="00DD5D1B" w:rsidRDefault="00911FAD" w:rsidP="00911FAD">
      <w:pPr>
        <w:pStyle w:val="TITOLOPRINC"/>
        <w:divId w:val="527259509"/>
        <w:rPr>
          <w:color w:val="002060"/>
        </w:rPr>
      </w:pPr>
      <w:r w:rsidRPr="00DD5D1B">
        <w:rPr>
          <w:color w:val="002060"/>
        </w:rPr>
        <w:t>RISULTATI</w:t>
      </w:r>
    </w:p>
    <w:p w14:paraId="22F2AC82" w14:textId="77777777" w:rsidR="00911FAD" w:rsidRPr="00DD5D1B" w:rsidRDefault="00911FAD" w:rsidP="00911FAD">
      <w:pPr>
        <w:pStyle w:val="breakline"/>
        <w:divId w:val="527259509"/>
        <w:rPr>
          <w:color w:val="002060"/>
        </w:rPr>
      </w:pPr>
    </w:p>
    <w:p w14:paraId="52D0BEB5" w14:textId="77777777" w:rsidR="00911FAD" w:rsidRPr="00DD5D1B" w:rsidRDefault="00911FAD" w:rsidP="00911FAD">
      <w:pPr>
        <w:pStyle w:val="SOTTOTITOLOCAMPIONATO1"/>
        <w:divId w:val="527259509"/>
        <w:rPr>
          <w:color w:val="002060"/>
        </w:rPr>
      </w:pPr>
      <w:r w:rsidRPr="00DD5D1B">
        <w:rPr>
          <w:color w:val="002060"/>
        </w:rPr>
        <w:t>RISULTATI UFFICIALI GARE DEL 30/03/2019</w:t>
      </w:r>
    </w:p>
    <w:p w14:paraId="2D310A89" w14:textId="77777777" w:rsidR="00911FAD" w:rsidRPr="00DD5D1B" w:rsidRDefault="00911FAD" w:rsidP="00911FAD">
      <w:pPr>
        <w:pStyle w:val="SOTTOTITOLOCAMPIONATO2"/>
        <w:divId w:val="527259509"/>
        <w:rPr>
          <w:color w:val="002060"/>
        </w:rPr>
      </w:pPr>
      <w:r w:rsidRPr="00DD5D1B">
        <w:rPr>
          <w:color w:val="002060"/>
        </w:rPr>
        <w:t>Si trascrivono qui di seguito i risultati ufficiali delle gare disputate</w:t>
      </w:r>
    </w:p>
    <w:p w14:paraId="4D6DE902" w14:textId="77777777" w:rsidR="00911FAD" w:rsidRPr="00DD5D1B" w:rsidRDefault="00911FAD" w:rsidP="00911FA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911FAD" w:rsidRPr="00DD5D1B" w14:paraId="5382850E" w14:textId="77777777" w:rsidTr="00911FA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2B9EB72D"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90D742" w14:textId="77777777" w:rsidR="00911FAD" w:rsidRPr="00DD5D1B" w:rsidRDefault="00911FAD" w:rsidP="003E415E">
                  <w:pPr>
                    <w:pStyle w:val="HEADERTABELLA"/>
                    <w:rPr>
                      <w:color w:val="002060"/>
                    </w:rPr>
                  </w:pPr>
                  <w:r w:rsidRPr="00DD5D1B">
                    <w:rPr>
                      <w:color w:val="002060"/>
                    </w:rPr>
                    <w:t>GIRONE A - 2 Giornata - A</w:t>
                  </w:r>
                </w:p>
              </w:tc>
            </w:tr>
            <w:tr w:rsidR="00911FAD" w:rsidRPr="00DD5D1B" w14:paraId="5DC949CC"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E5F5AB" w14:textId="77777777" w:rsidR="00911FAD" w:rsidRPr="00DD5D1B" w:rsidRDefault="00911FAD" w:rsidP="003E415E">
                  <w:pPr>
                    <w:pStyle w:val="ROWTABELLA"/>
                    <w:rPr>
                      <w:color w:val="002060"/>
                    </w:rPr>
                  </w:pPr>
                  <w:r w:rsidRPr="00DD5D1B">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0E5D10" w14:textId="77777777" w:rsidR="00911FAD" w:rsidRPr="00DD5D1B" w:rsidRDefault="00911FAD" w:rsidP="003E415E">
                  <w:pPr>
                    <w:pStyle w:val="ROWTABELLA"/>
                    <w:rPr>
                      <w:color w:val="002060"/>
                    </w:rPr>
                  </w:pPr>
                  <w:r w:rsidRPr="00DD5D1B">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1514A6" w14:textId="77777777" w:rsidR="00911FAD" w:rsidRPr="00DD5D1B" w:rsidRDefault="00911FAD" w:rsidP="003E415E">
                  <w:pPr>
                    <w:pStyle w:val="ROWTABELLA"/>
                    <w:jc w:val="center"/>
                    <w:rPr>
                      <w:color w:val="002060"/>
                    </w:rPr>
                  </w:pPr>
                  <w:r w:rsidRPr="00DD5D1B">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C5C2A7" w14:textId="77777777" w:rsidR="00911FAD" w:rsidRPr="00DD5D1B" w:rsidRDefault="00911FAD" w:rsidP="003E415E">
                  <w:pPr>
                    <w:pStyle w:val="ROWTABELLA"/>
                    <w:jc w:val="center"/>
                    <w:rPr>
                      <w:color w:val="002060"/>
                    </w:rPr>
                  </w:pPr>
                  <w:r w:rsidRPr="00DD5D1B">
                    <w:rPr>
                      <w:color w:val="002060"/>
                    </w:rPr>
                    <w:t> </w:t>
                  </w:r>
                </w:p>
              </w:tc>
            </w:tr>
            <w:tr w:rsidR="00911FAD" w:rsidRPr="00DD5D1B" w14:paraId="3F9B3A76"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E21073E" w14:textId="77777777" w:rsidR="00911FAD" w:rsidRPr="00DD5D1B" w:rsidRDefault="00911FAD" w:rsidP="003E415E">
                  <w:pPr>
                    <w:pStyle w:val="ROWTABELLA"/>
                    <w:rPr>
                      <w:color w:val="002060"/>
                    </w:rPr>
                  </w:pPr>
                  <w:r w:rsidRPr="00DD5D1B">
                    <w:rPr>
                      <w:color w:val="002060"/>
                    </w:rPr>
                    <w:t>(1) 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1F9584" w14:textId="77777777" w:rsidR="00911FAD" w:rsidRPr="00DD5D1B" w:rsidRDefault="00911FAD" w:rsidP="003E415E">
                  <w:pPr>
                    <w:pStyle w:val="ROWTABELLA"/>
                    <w:rPr>
                      <w:color w:val="002060"/>
                    </w:rPr>
                  </w:pPr>
                  <w:r w:rsidRPr="00DD5D1B">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B7A112" w14:textId="77777777" w:rsidR="00911FAD" w:rsidRPr="00DD5D1B" w:rsidRDefault="00911FAD" w:rsidP="003E415E">
                  <w:pPr>
                    <w:pStyle w:val="ROWTABELLA"/>
                    <w:jc w:val="center"/>
                    <w:rPr>
                      <w:color w:val="002060"/>
                    </w:rPr>
                  </w:pPr>
                  <w:r w:rsidRPr="00DD5D1B">
                    <w:rPr>
                      <w:color w:val="002060"/>
                    </w:rPr>
                    <w:t>11 - 8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AB319E" w14:textId="77777777" w:rsidR="00911FAD" w:rsidRPr="00DD5D1B" w:rsidRDefault="00911FAD" w:rsidP="003E415E">
                  <w:pPr>
                    <w:pStyle w:val="ROWTABELLA"/>
                    <w:jc w:val="center"/>
                    <w:rPr>
                      <w:color w:val="002060"/>
                    </w:rPr>
                  </w:pPr>
                  <w:r w:rsidRPr="00DD5D1B">
                    <w:rPr>
                      <w:color w:val="002060"/>
                    </w:rPr>
                    <w:t> </w:t>
                  </w:r>
                </w:p>
              </w:tc>
            </w:tr>
            <w:tr w:rsidR="00911FAD" w:rsidRPr="00DD5D1B" w14:paraId="4FDF6F61" w14:textId="77777777" w:rsidTr="003E415E">
              <w:tc>
                <w:tcPr>
                  <w:tcW w:w="4700" w:type="dxa"/>
                  <w:gridSpan w:val="4"/>
                  <w:tcBorders>
                    <w:top w:val="nil"/>
                    <w:left w:val="nil"/>
                    <w:bottom w:val="nil"/>
                    <w:right w:val="nil"/>
                  </w:tcBorders>
                  <w:tcMar>
                    <w:top w:w="20" w:type="dxa"/>
                    <w:left w:w="20" w:type="dxa"/>
                    <w:bottom w:w="20" w:type="dxa"/>
                    <w:right w:w="20" w:type="dxa"/>
                  </w:tcMar>
                  <w:vAlign w:val="center"/>
                </w:tcPr>
                <w:p w14:paraId="411EA652" w14:textId="77777777" w:rsidR="00911FAD" w:rsidRPr="00DD5D1B" w:rsidRDefault="00911FAD" w:rsidP="003E415E">
                  <w:pPr>
                    <w:pStyle w:val="ROWTABELLA"/>
                    <w:rPr>
                      <w:color w:val="002060"/>
                    </w:rPr>
                  </w:pPr>
                  <w:r w:rsidRPr="00DD5D1B">
                    <w:rPr>
                      <w:color w:val="002060"/>
                    </w:rPr>
                    <w:t>(1) - disputata il 31/03/2019</w:t>
                  </w:r>
                </w:p>
              </w:tc>
            </w:tr>
          </w:tbl>
          <w:p w14:paraId="49C0C30A" w14:textId="77777777" w:rsidR="00911FAD" w:rsidRPr="00DD5D1B" w:rsidRDefault="00911FAD" w:rsidP="003E415E">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FAD" w:rsidRPr="00DD5D1B" w14:paraId="4711D5A9"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073891" w14:textId="77777777" w:rsidR="00911FAD" w:rsidRPr="00DD5D1B" w:rsidRDefault="00911FAD" w:rsidP="003E415E">
                  <w:pPr>
                    <w:pStyle w:val="HEADERTABELLA"/>
                    <w:rPr>
                      <w:color w:val="002060"/>
                    </w:rPr>
                  </w:pPr>
                  <w:r w:rsidRPr="00DD5D1B">
                    <w:rPr>
                      <w:color w:val="002060"/>
                    </w:rPr>
                    <w:t>GIRONE B - 2 Giornata - A</w:t>
                  </w:r>
                </w:p>
              </w:tc>
            </w:tr>
            <w:tr w:rsidR="00911FAD" w:rsidRPr="00DD5D1B" w14:paraId="4B0B5311"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23E9D13" w14:textId="77777777" w:rsidR="00911FAD" w:rsidRPr="00DD5D1B" w:rsidRDefault="00911FAD" w:rsidP="003E415E">
                  <w:pPr>
                    <w:pStyle w:val="ROWTABELLA"/>
                    <w:rPr>
                      <w:color w:val="002060"/>
                    </w:rPr>
                  </w:pPr>
                  <w:r w:rsidRPr="00DD5D1B">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1CA2DE" w14:textId="77777777" w:rsidR="00911FAD" w:rsidRPr="00DD5D1B" w:rsidRDefault="00911FAD" w:rsidP="003E415E">
                  <w:pPr>
                    <w:pStyle w:val="ROWTABELLA"/>
                    <w:rPr>
                      <w:color w:val="002060"/>
                    </w:rPr>
                  </w:pPr>
                  <w:r w:rsidRPr="00DD5D1B">
                    <w:rPr>
                      <w:color w:val="002060"/>
                    </w:rPr>
                    <w:t>- FUTSAL ASKL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A0E4A1" w14:textId="77777777" w:rsidR="00911FAD" w:rsidRPr="00DD5D1B" w:rsidRDefault="00911FAD" w:rsidP="003E415E">
                  <w:pPr>
                    <w:pStyle w:val="ROWTABELLA"/>
                    <w:jc w:val="center"/>
                    <w:rPr>
                      <w:color w:val="002060"/>
                    </w:rPr>
                  </w:pPr>
                  <w:r w:rsidRPr="00DD5D1B">
                    <w:rPr>
                      <w:color w:val="002060"/>
                    </w:rPr>
                    <w:t>10 - 5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6FE75A" w14:textId="77777777" w:rsidR="00911FAD" w:rsidRPr="00DD5D1B" w:rsidRDefault="00911FAD" w:rsidP="003E415E">
                  <w:pPr>
                    <w:pStyle w:val="ROWTABELLA"/>
                    <w:jc w:val="center"/>
                    <w:rPr>
                      <w:color w:val="002060"/>
                    </w:rPr>
                  </w:pPr>
                  <w:r w:rsidRPr="00DD5D1B">
                    <w:rPr>
                      <w:color w:val="002060"/>
                    </w:rPr>
                    <w:t> </w:t>
                  </w:r>
                </w:p>
              </w:tc>
            </w:tr>
            <w:tr w:rsidR="00911FAD" w:rsidRPr="00DD5D1B" w14:paraId="1C8524B0"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7E982F" w14:textId="77777777" w:rsidR="00911FAD" w:rsidRPr="00DD5D1B" w:rsidRDefault="00911FAD" w:rsidP="003E415E">
                  <w:pPr>
                    <w:pStyle w:val="ROWTABELLA"/>
                    <w:rPr>
                      <w:color w:val="002060"/>
                    </w:rPr>
                  </w:pPr>
                  <w:r w:rsidRPr="00DD5D1B">
                    <w:rPr>
                      <w:color w:val="002060"/>
                    </w:rPr>
                    <w:t>ACLI MANTOVANI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A0F0DA" w14:textId="77777777" w:rsidR="00911FAD" w:rsidRPr="00DD5D1B" w:rsidRDefault="00911FAD" w:rsidP="003E415E">
                  <w:pPr>
                    <w:pStyle w:val="ROWTABELLA"/>
                    <w:rPr>
                      <w:color w:val="002060"/>
                    </w:rPr>
                  </w:pPr>
                  <w:r w:rsidRPr="00DD5D1B">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44DABA" w14:textId="77777777" w:rsidR="00911FAD" w:rsidRPr="00DD5D1B" w:rsidRDefault="00911FAD" w:rsidP="003E415E">
                  <w:pPr>
                    <w:pStyle w:val="ROWTABELLA"/>
                    <w:jc w:val="center"/>
                    <w:rPr>
                      <w:color w:val="002060"/>
                    </w:rPr>
                  </w:pPr>
                  <w:r w:rsidRPr="00DD5D1B">
                    <w:rPr>
                      <w:color w:val="002060"/>
                    </w:rP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87CB0A" w14:textId="77777777" w:rsidR="00911FAD" w:rsidRPr="00DD5D1B" w:rsidRDefault="00911FAD" w:rsidP="003E415E">
                  <w:pPr>
                    <w:pStyle w:val="ROWTABELLA"/>
                    <w:jc w:val="center"/>
                    <w:rPr>
                      <w:color w:val="002060"/>
                    </w:rPr>
                  </w:pPr>
                  <w:r w:rsidRPr="00DD5D1B">
                    <w:rPr>
                      <w:color w:val="002060"/>
                    </w:rPr>
                    <w:t> </w:t>
                  </w:r>
                </w:p>
              </w:tc>
            </w:tr>
          </w:tbl>
          <w:p w14:paraId="3ADD368D" w14:textId="77777777" w:rsidR="00911FAD" w:rsidRPr="00DD5D1B" w:rsidRDefault="00911FAD" w:rsidP="003E415E">
            <w:pPr>
              <w:rPr>
                <w:color w:val="002060"/>
                <w:sz w:val="24"/>
                <w:szCs w:val="24"/>
              </w:rPr>
            </w:pPr>
          </w:p>
        </w:tc>
      </w:tr>
    </w:tbl>
    <w:p w14:paraId="51374F03" w14:textId="77777777" w:rsidR="00911FAD" w:rsidRPr="00DD5D1B" w:rsidRDefault="00911FAD" w:rsidP="00911FAD">
      <w:pPr>
        <w:pStyle w:val="breakline"/>
        <w:divId w:val="527259509"/>
        <w:rPr>
          <w:color w:val="002060"/>
        </w:rPr>
      </w:pPr>
    </w:p>
    <w:p w14:paraId="51DF19A1" w14:textId="77777777" w:rsidR="00911FAD" w:rsidRPr="00DD5D1B" w:rsidRDefault="00911FAD" w:rsidP="00911FAD">
      <w:pPr>
        <w:pStyle w:val="breakline"/>
        <w:divId w:val="527259509"/>
        <w:rPr>
          <w:color w:val="002060"/>
        </w:rPr>
      </w:pPr>
    </w:p>
    <w:p w14:paraId="76E712C5" w14:textId="77777777" w:rsidR="00911FAD" w:rsidRPr="00DD5D1B" w:rsidRDefault="00911FAD" w:rsidP="00911FAD">
      <w:pPr>
        <w:pStyle w:val="TITOLOPRINC"/>
        <w:divId w:val="527259509"/>
        <w:rPr>
          <w:color w:val="002060"/>
        </w:rPr>
      </w:pPr>
      <w:r w:rsidRPr="00DD5D1B">
        <w:rPr>
          <w:color w:val="002060"/>
        </w:rPr>
        <w:t>CLASSIFICA</w:t>
      </w:r>
    </w:p>
    <w:p w14:paraId="19C8153E" w14:textId="77777777" w:rsidR="00911FAD" w:rsidRPr="00DD5D1B" w:rsidRDefault="00911FAD" w:rsidP="00911FAD">
      <w:pPr>
        <w:pStyle w:val="breakline"/>
        <w:divId w:val="527259509"/>
        <w:rPr>
          <w:color w:val="002060"/>
        </w:rPr>
      </w:pPr>
    </w:p>
    <w:p w14:paraId="2BE3A0CD" w14:textId="77777777" w:rsidR="00911FAD" w:rsidRPr="00DD5D1B" w:rsidRDefault="00911FAD" w:rsidP="00911FAD">
      <w:pPr>
        <w:pStyle w:val="breakline"/>
        <w:divId w:val="527259509"/>
        <w:rPr>
          <w:color w:val="002060"/>
        </w:rPr>
      </w:pPr>
    </w:p>
    <w:p w14:paraId="569C9191" w14:textId="77777777" w:rsidR="00911FAD" w:rsidRPr="00DD5D1B" w:rsidRDefault="00911FAD" w:rsidP="00911FAD">
      <w:pPr>
        <w:pStyle w:val="SOTTOTITOLOCAMPIONATO1"/>
        <w:divId w:val="527259509"/>
        <w:rPr>
          <w:color w:val="002060"/>
        </w:rPr>
      </w:pPr>
      <w:r w:rsidRPr="00DD5D1B">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FAD" w:rsidRPr="00DD5D1B" w14:paraId="2F9E7945" w14:textId="77777777" w:rsidTr="00911FA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895140" w14:textId="77777777" w:rsidR="00911FAD" w:rsidRPr="00DD5D1B" w:rsidRDefault="00911FAD" w:rsidP="003E415E">
            <w:pPr>
              <w:pStyle w:val="HEADERTABELLA"/>
              <w:rPr>
                <w:color w:val="002060"/>
              </w:rPr>
            </w:pPr>
            <w:r w:rsidRPr="00DD5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FEDB77" w14:textId="77777777" w:rsidR="00911FAD" w:rsidRPr="00DD5D1B" w:rsidRDefault="00911FAD" w:rsidP="003E415E">
            <w:pPr>
              <w:pStyle w:val="HEADERTABELLA"/>
              <w:rPr>
                <w:color w:val="002060"/>
              </w:rPr>
            </w:pPr>
            <w:r w:rsidRPr="00DD5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364E8F" w14:textId="77777777" w:rsidR="00911FAD" w:rsidRPr="00DD5D1B" w:rsidRDefault="00911FAD" w:rsidP="003E415E">
            <w:pPr>
              <w:pStyle w:val="HEADERTABELLA"/>
              <w:rPr>
                <w:color w:val="002060"/>
              </w:rPr>
            </w:pPr>
            <w:r w:rsidRPr="00DD5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706DC3" w14:textId="77777777" w:rsidR="00911FAD" w:rsidRPr="00DD5D1B" w:rsidRDefault="00911FAD" w:rsidP="003E415E">
            <w:pPr>
              <w:pStyle w:val="HEADERTABELLA"/>
              <w:rPr>
                <w:color w:val="002060"/>
              </w:rPr>
            </w:pPr>
            <w:r w:rsidRPr="00DD5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2F92F5" w14:textId="77777777" w:rsidR="00911FAD" w:rsidRPr="00DD5D1B" w:rsidRDefault="00911FAD" w:rsidP="003E415E">
            <w:pPr>
              <w:pStyle w:val="HEADERTABELLA"/>
              <w:rPr>
                <w:color w:val="002060"/>
              </w:rPr>
            </w:pPr>
            <w:r w:rsidRPr="00DD5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256E90" w14:textId="77777777" w:rsidR="00911FAD" w:rsidRPr="00DD5D1B" w:rsidRDefault="00911FAD" w:rsidP="003E415E">
            <w:pPr>
              <w:pStyle w:val="HEADERTABELLA"/>
              <w:rPr>
                <w:color w:val="002060"/>
              </w:rPr>
            </w:pPr>
            <w:r w:rsidRPr="00DD5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0F4E93" w14:textId="77777777" w:rsidR="00911FAD" w:rsidRPr="00DD5D1B" w:rsidRDefault="00911FAD" w:rsidP="003E415E">
            <w:pPr>
              <w:pStyle w:val="HEADERTABELLA"/>
              <w:rPr>
                <w:color w:val="002060"/>
              </w:rPr>
            </w:pPr>
            <w:r w:rsidRPr="00DD5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462316" w14:textId="77777777" w:rsidR="00911FAD" w:rsidRPr="00DD5D1B" w:rsidRDefault="00911FAD" w:rsidP="003E415E">
            <w:pPr>
              <w:pStyle w:val="HEADERTABELLA"/>
              <w:rPr>
                <w:color w:val="002060"/>
              </w:rPr>
            </w:pPr>
            <w:r w:rsidRPr="00DD5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BCD9FD" w14:textId="77777777" w:rsidR="00911FAD" w:rsidRPr="00DD5D1B" w:rsidRDefault="00911FAD" w:rsidP="003E415E">
            <w:pPr>
              <w:pStyle w:val="HEADERTABELLA"/>
              <w:rPr>
                <w:color w:val="002060"/>
              </w:rPr>
            </w:pPr>
            <w:r w:rsidRPr="00DD5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036DF7" w14:textId="77777777" w:rsidR="00911FAD" w:rsidRPr="00DD5D1B" w:rsidRDefault="00911FAD" w:rsidP="003E415E">
            <w:pPr>
              <w:pStyle w:val="HEADERTABELLA"/>
              <w:rPr>
                <w:color w:val="002060"/>
              </w:rPr>
            </w:pPr>
            <w:r w:rsidRPr="00DD5D1B">
              <w:rPr>
                <w:color w:val="002060"/>
              </w:rPr>
              <w:t>PE</w:t>
            </w:r>
          </w:p>
        </w:tc>
      </w:tr>
      <w:tr w:rsidR="00911FAD" w:rsidRPr="00DD5D1B" w14:paraId="22B2858F" w14:textId="77777777" w:rsidTr="00911FA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D9F230E" w14:textId="77777777" w:rsidR="00911FAD" w:rsidRPr="00DD5D1B" w:rsidRDefault="00911FAD" w:rsidP="003E415E">
            <w:pPr>
              <w:pStyle w:val="ROWTABELLA"/>
              <w:rPr>
                <w:color w:val="002060"/>
              </w:rPr>
            </w:pPr>
            <w:r w:rsidRPr="00DD5D1B">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10CBDF"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9E02F"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A516C"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2A116"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A7E6B"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095E6" w14:textId="77777777" w:rsidR="00911FAD" w:rsidRPr="00DD5D1B" w:rsidRDefault="00911FAD" w:rsidP="003E415E">
            <w:pPr>
              <w:pStyle w:val="ROWTABELLA"/>
              <w:jc w:val="center"/>
              <w:rPr>
                <w:color w:val="002060"/>
              </w:rPr>
            </w:pPr>
            <w:r w:rsidRPr="00DD5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A3A040"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78F4A"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0F422" w14:textId="77777777" w:rsidR="00911FAD" w:rsidRPr="00DD5D1B" w:rsidRDefault="00911FAD" w:rsidP="003E415E">
            <w:pPr>
              <w:pStyle w:val="ROWTABELLA"/>
              <w:jc w:val="center"/>
              <w:rPr>
                <w:color w:val="002060"/>
              </w:rPr>
            </w:pPr>
            <w:r w:rsidRPr="00DD5D1B">
              <w:rPr>
                <w:color w:val="002060"/>
              </w:rPr>
              <w:t>0</w:t>
            </w:r>
          </w:p>
        </w:tc>
      </w:tr>
      <w:tr w:rsidR="00911FAD" w:rsidRPr="00DD5D1B" w14:paraId="26350527"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BA842F" w14:textId="77777777" w:rsidR="00911FAD" w:rsidRPr="00DD5D1B" w:rsidRDefault="00911FAD" w:rsidP="003E415E">
            <w:pPr>
              <w:pStyle w:val="ROWTABELLA"/>
              <w:rPr>
                <w:color w:val="002060"/>
              </w:rPr>
            </w:pPr>
            <w:r w:rsidRPr="00DD5D1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6DD29E"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5E58B"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3DFCA"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CF723"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1E0BF"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7A980"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E4A1F"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E7C91"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D74C1" w14:textId="77777777" w:rsidR="00911FAD" w:rsidRPr="00DD5D1B" w:rsidRDefault="00911FAD" w:rsidP="003E415E">
            <w:pPr>
              <w:pStyle w:val="ROWTABELLA"/>
              <w:jc w:val="center"/>
              <w:rPr>
                <w:color w:val="002060"/>
              </w:rPr>
            </w:pPr>
            <w:r w:rsidRPr="00DD5D1B">
              <w:rPr>
                <w:color w:val="002060"/>
              </w:rPr>
              <w:t>0</w:t>
            </w:r>
          </w:p>
        </w:tc>
      </w:tr>
      <w:tr w:rsidR="00911FAD" w:rsidRPr="00DD5D1B" w14:paraId="35B38DC9"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13785E" w14:textId="77777777" w:rsidR="00911FAD" w:rsidRPr="00DD5D1B" w:rsidRDefault="00911FAD" w:rsidP="003E415E">
            <w:pPr>
              <w:pStyle w:val="ROWTABELLA"/>
              <w:rPr>
                <w:color w:val="002060"/>
              </w:rPr>
            </w:pPr>
            <w:r w:rsidRPr="00DD5D1B">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D87C4"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E26F8"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9DDD9"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09AEF"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49924"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3DD82" w14:textId="77777777" w:rsidR="00911FAD" w:rsidRPr="00DD5D1B" w:rsidRDefault="00911FAD" w:rsidP="003E415E">
            <w:pPr>
              <w:pStyle w:val="ROWTABELLA"/>
              <w:jc w:val="center"/>
              <w:rPr>
                <w:color w:val="002060"/>
              </w:rPr>
            </w:pPr>
            <w:r w:rsidRPr="00DD5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59F7E" w14:textId="77777777" w:rsidR="00911FAD" w:rsidRPr="00DD5D1B" w:rsidRDefault="00911FAD" w:rsidP="003E415E">
            <w:pPr>
              <w:pStyle w:val="ROWTABELLA"/>
              <w:jc w:val="center"/>
              <w:rPr>
                <w:color w:val="002060"/>
              </w:rPr>
            </w:pPr>
            <w:r w:rsidRPr="00DD5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46163"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191125" w14:textId="77777777" w:rsidR="00911FAD" w:rsidRPr="00DD5D1B" w:rsidRDefault="00911FAD" w:rsidP="003E415E">
            <w:pPr>
              <w:pStyle w:val="ROWTABELLA"/>
              <w:jc w:val="center"/>
              <w:rPr>
                <w:color w:val="002060"/>
              </w:rPr>
            </w:pPr>
            <w:r w:rsidRPr="00DD5D1B">
              <w:rPr>
                <w:color w:val="002060"/>
              </w:rPr>
              <w:t>0</w:t>
            </w:r>
          </w:p>
        </w:tc>
      </w:tr>
      <w:tr w:rsidR="00911FAD" w:rsidRPr="00DD5D1B" w14:paraId="7F47C0B8"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532D96" w14:textId="77777777" w:rsidR="00911FAD" w:rsidRPr="00DD5D1B" w:rsidRDefault="00911FAD" w:rsidP="003E415E">
            <w:pPr>
              <w:pStyle w:val="ROWTABELLA"/>
              <w:rPr>
                <w:color w:val="002060"/>
              </w:rPr>
            </w:pPr>
            <w:r w:rsidRPr="00DD5D1B">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08BDF7"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C8AD7"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73957"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F9347"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1C802"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22DDED"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8A7D7" w14:textId="77777777" w:rsidR="00911FAD" w:rsidRPr="00DD5D1B" w:rsidRDefault="00911FAD" w:rsidP="003E415E">
            <w:pPr>
              <w:pStyle w:val="ROWTABELLA"/>
              <w:jc w:val="center"/>
              <w:rPr>
                <w:color w:val="002060"/>
              </w:rPr>
            </w:pPr>
            <w:r w:rsidRPr="00DD5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B954F"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BC5FF" w14:textId="77777777" w:rsidR="00911FAD" w:rsidRPr="00DD5D1B" w:rsidRDefault="00911FAD" w:rsidP="003E415E">
            <w:pPr>
              <w:pStyle w:val="ROWTABELLA"/>
              <w:jc w:val="center"/>
              <w:rPr>
                <w:color w:val="002060"/>
              </w:rPr>
            </w:pPr>
            <w:r w:rsidRPr="00DD5D1B">
              <w:rPr>
                <w:color w:val="002060"/>
              </w:rPr>
              <w:t>0</w:t>
            </w:r>
          </w:p>
        </w:tc>
      </w:tr>
      <w:tr w:rsidR="00911FAD" w:rsidRPr="00DD5D1B" w14:paraId="64D8632D" w14:textId="77777777" w:rsidTr="00911FA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B9410F" w14:textId="77777777" w:rsidR="00911FAD" w:rsidRPr="00DD5D1B" w:rsidRDefault="00911FAD" w:rsidP="003E415E">
            <w:pPr>
              <w:pStyle w:val="ROWTABELLA"/>
              <w:rPr>
                <w:color w:val="002060"/>
              </w:rPr>
            </w:pPr>
            <w:r w:rsidRPr="00DD5D1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1E425"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A377B"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F53EE"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3C12D"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6D4F4"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48D47"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CA15A" w14:textId="77777777" w:rsidR="00911FAD" w:rsidRPr="00DD5D1B" w:rsidRDefault="00911FAD" w:rsidP="003E415E">
            <w:pPr>
              <w:pStyle w:val="ROWTABELLA"/>
              <w:jc w:val="center"/>
              <w:rPr>
                <w:color w:val="002060"/>
              </w:rPr>
            </w:pPr>
            <w:r w:rsidRPr="00DD5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6DB40" w14:textId="77777777" w:rsidR="00911FAD" w:rsidRPr="00DD5D1B" w:rsidRDefault="00911FAD" w:rsidP="003E415E">
            <w:pPr>
              <w:pStyle w:val="ROWTABELLA"/>
              <w:jc w:val="center"/>
              <w:rPr>
                <w:color w:val="002060"/>
              </w:rPr>
            </w:pPr>
            <w:r w:rsidRPr="00DD5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6131F" w14:textId="77777777" w:rsidR="00911FAD" w:rsidRPr="00DD5D1B" w:rsidRDefault="00911FAD" w:rsidP="003E415E">
            <w:pPr>
              <w:pStyle w:val="ROWTABELLA"/>
              <w:jc w:val="center"/>
              <w:rPr>
                <w:color w:val="002060"/>
              </w:rPr>
            </w:pPr>
            <w:r w:rsidRPr="00DD5D1B">
              <w:rPr>
                <w:color w:val="002060"/>
              </w:rPr>
              <w:t>0</w:t>
            </w:r>
          </w:p>
        </w:tc>
      </w:tr>
    </w:tbl>
    <w:p w14:paraId="5C61AA29" w14:textId="77777777" w:rsidR="00911FAD" w:rsidRPr="00DD5D1B" w:rsidRDefault="00911FAD" w:rsidP="00911FAD">
      <w:pPr>
        <w:pStyle w:val="breakline"/>
        <w:divId w:val="527259509"/>
        <w:rPr>
          <w:color w:val="002060"/>
        </w:rPr>
      </w:pPr>
    </w:p>
    <w:p w14:paraId="29C9C78E" w14:textId="77777777" w:rsidR="00911FAD" w:rsidRPr="00DD5D1B" w:rsidRDefault="00911FAD" w:rsidP="00911FAD">
      <w:pPr>
        <w:pStyle w:val="breakline"/>
        <w:divId w:val="527259509"/>
        <w:rPr>
          <w:color w:val="002060"/>
        </w:rPr>
      </w:pPr>
    </w:p>
    <w:p w14:paraId="3CF95233" w14:textId="77777777" w:rsidR="00911FAD" w:rsidRPr="00DD5D1B" w:rsidRDefault="00911FAD" w:rsidP="00911FAD">
      <w:pPr>
        <w:pStyle w:val="SOTTOTITOLOCAMPIONATO1"/>
        <w:divId w:val="527259509"/>
        <w:rPr>
          <w:color w:val="002060"/>
        </w:rPr>
      </w:pPr>
      <w:r w:rsidRPr="00DD5D1B">
        <w:rPr>
          <w:color w:val="002060"/>
        </w:rPr>
        <w:lastRenderedPageBreak/>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FAD" w:rsidRPr="00DD5D1B" w14:paraId="16AA1910" w14:textId="77777777" w:rsidTr="00911FA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D35089" w14:textId="77777777" w:rsidR="00911FAD" w:rsidRPr="00DD5D1B" w:rsidRDefault="00911FAD" w:rsidP="003E415E">
            <w:pPr>
              <w:pStyle w:val="HEADERTABELLA"/>
              <w:rPr>
                <w:color w:val="002060"/>
              </w:rPr>
            </w:pPr>
            <w:r w:rsidRPr="00DD5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C561BA" w14:textId="77777777" w:rsidR="00911FAD" w:rsidRPr="00DD5D1B" w:rsidRDefault="00911FAD" w:rsidP="003E415E">
            <w:pPr>
              <w:pStyle w:val="HEADERTABELLA"/>
              <w:rPr>
                <w:color w:val="002060"/>
              </w:rPr>
            </w:pPr>
            <w:r w:rsidRPr="00DD5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42DAC2" w14:textId="77777777" w:rsidR="00911FAD" w:rsidRPr="00DD5D1B" w:rsidRDefault="00911FAD" w:rsidP="003E415E">
            <w:pPr>
              <w:pStyle w:val="HEADERTABELLA"/>
              <w:rPr>
                <w:color w:val="002060"/>
              </w:rPr>
            </w:pPr>
            <w:r w:rsidRPr="00DD5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CF3B8A" w14:textId="77777777" w:rsidR="00911FAD" w:rsidRPr="00DD5D1B" w:rsidRDefault="00911FAD" w:rsidP="003E415E">
            <w:pPr>
              <w:pStyle w:val="HEADERTABELLA"/>
              <w:rPr>
                <w:color w:val="002060"/>
              </w:rPr>
            </w:pPr>
            <w:r w:rsidRPr="00DD5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2BE8A9" w14:textId="77777777" w:rsidR="00911FAD" w:rsidRPr="00DD5D1B" w:rsidRDefault="00911FAD" w:rsidP="003E415E">
            <w:pPr>
              <w:pStyle w:val="HEADERTABELLA"/>
              <w:rPr>
                <w:color w:val="002060"/>
              </w:rPr>
            </w:pPr>
            <w:r w:rsidRPr="00DD5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8978D5" w14:textId="77777777" w:rsidR="00911FAD" w:rsidRPr="00DD5D1B" w:rsidRDefault="00911FAD" w:rsidP="003E415E">
            <w:pPr>
              <w:pStyle w:val="HEADERTABELLA"/>
              <w:rPr>
                <w:color w:val="002060"/>
              </w:rPr>
            </w:pPr>
            <w:r w:rsidRPr="00DD5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ED4A42" w14:textId="77777777" w:rsidR="00911FAD" w:rsidRPr="00DD5D1B" w:rsidRDefault="00911FAD" w:rsidP="003E415E">
            <w:pPr>
              <w:pStyle w:val="HEADERTABELLA"/>
              <w:rPr>
                <w:color w:val="002060"/>
              </w:rPr>
            </w:pPr>
            <w:r w:rsidRPr="00DD5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46BFBC" w14:textId="77777777" w:rsidR="00911FAD" w:rsidRPr="00DD5D1B" w:rsidRDefault="00911FAD" w:rsidP="003E415E">
            <w:pPr>
              <w:pStyle w:val="HEADERTABELLA"/>
              <w:rPr>
                <w:color w:val="002060"/>
              </w:rPr>
            </w:pPr>
            <w:r w:rsidRPr="00DD5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366F81" w14:textId="77777777" w:rsidR="00911FAD" w:rsidRPr="00DD5D1B" w:rsidRDefault="00911FAD" w:rsidP="003E415E">
            <w:pPr>
              <w:pStyle w:val="HEADERTABELLA"/>
              <w:rPr>
                <w:color w:val="002060"/>
              </w:rPr>
            </w:pPr>
            <w:r w:rsidRPr="00DD5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608A65" w14:textId="77777777" w:rsidR="00911FAD" w:rsidRPr="00DD5D1B" w:rsidRDefault="00911FAD" w:rsidP="003E415E">
            <w:pPr>
              <w:pStyle w:val="HEADERTABELLA"/>
              <w:rPr>
                <w:color w:val="002060"/>
              </w:rPr>
            </w:pPr>
            <w:r w:rsidRPr="00DD5D1B">
              <w:rPr>
                <w:color w:val="002060"/>
              </w:rPr>
              <w:t>PE</w:t>
            </w:r>
          </w:p>
        </w:tc>
      </w:tr>
      <w:tr w:rsidR="00911FAD" w:rsidRPr="00DD5D1B" w14:paraId="33CE64D9" w14:textId="77777777" w:rsidTr="00911FA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6904286" w14:textId="77777777" w:rsidR="00911FAD" w:rsidRPr="00DD5D1B" w:rsidRDefault="00911FAD" w:rsidP="003E415E">
            <w:pPr>
              <w:pStyle w:val="ROWTABELLA"/>
              <w:rPr>
                <w:color w:val="002060"/>
              </w:rPr>
            </w:pPr>
            <w:r w:rsidRPr="00DD5D1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4BBA3" w14:textId="77777777" w:rsidR="00911FAD" w:rsidRPr="00DD5D1B" w:rsidRDefault="00911FAD" w:rsidP="003E415E">
            <w:pPr>
              <w:pStyle w:val="ROWTABELLA"/>
              <w:jc w:val="center"/>
              <w:rPr>
                <w:color w:val="002060"/>
              </w:rPr>
            </w:pPr>
            <w:r w:rsidRPr="00DD5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F3574"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289CC"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D04BD"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BB840"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8572D" w14:textId="77777777" w:rsidR="00911FAD" w:rsidRPr="00DD5D1B" w:rsidRDefault="00911FAD" w:rsidP="003E415E">
            <w:pPr>
              <w:pStyle w:val="ROWTABELLA"/>
              <w:jc w:val="center"/>
              <w:rPr>
                <w:color w:val="002060"/>
              </w:rPr>
            </w:pPr>
            <w:r w:rsidRPr="00DD5D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530B6" w14:textId="77777777" w:rsidR="00911FAD" w:rsidRPr="00DD5D1B" w:rsidRDefault="00911FAD" w:rsidP="003E415E">
            <w:pPr>
              <w:pStyle w:val="ROWTABELLA"/>
              <w:jc w:val="center"/>
              <w:rPr>
                <w:color w:val="002060"/>
              </w:rPr>
            </w:pPr>
            <w:r w:rsidRPr="00DD5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AAE62" w14:textId="77777777" w:rsidR="00911FAD" w:rsidRPr="00DD5D1B" w:rsidRDefault="00911FAD" w:rsidP="003E415E">
            <w:pPr>
              <w:pStyle w:val="ROWTABELLA"/>
              <w:jc w:val="center"/>
              <w:rPr>
                <w:color w:val="002060"/>
              </w:rPr>
            </w:pPr>
            <w:r w:rsidRPr="00DD5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0872B" w14:textId="77777777" w:rsidR="00911FAD" w:rsidRPr="00DD5D1B" w:rsidRDefault="00911FAD" w:rsidP="003E415E">
            <w:pPr>
              <w:pStyle w:val="ROWTABELLA"/>
              <w:jc w:val="center"/>
              <w:rPr>
                <w:color w:val="002060"/>
              </w:rPr>
            </w:pPr>
            <w:r w:rsidRPr="00DD5D1B">
              <w:rPr>
                <w:color w:val="002060"/>
              </w:rPr>
              <w:t>0</w:t>
            </w:r>
          </w:p>
        </w:tc>
      </w:tr>
      <w:tr w:rsidR="00911FAD" w:rsidRPr="00DD5D1B" w14:paraId="226BF79B"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FFFA5B6" w14:textId="77777777" w:rsidR="00911FAD" w:rsidRPr="00DD5D1B" w:rsidRDefault="00911FAD" w:rsidP="003E415E">
            <w:pPr>
              <w:pStyle w:val="ROWTABELLA"/>
              <w:rPr>
                <w:color w:val="002060"/>
              </w:rPr>
            </w:pPr>
            <w:r w:rsidRPr="00DD5D1B">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4F887"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F42D6"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3E5E3"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6D648"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7776E"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D7753" w14:textId="77777777" w:rsidR="00911FAD" w:rsidRPr="00DD5D1B" w:rsidRDefault="00911FAD" w:rsidP="003E415E">
            <w:pPr>
              <w:pStyle w:val="ROWTABELLA"/>
              <w:jc w:val="center"/>
              <w:rPr>
                <w:color w:val="002060"/>
              </w:rPr>
            </w:pPr>
            <w:r w:rsidRPr="00DD5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7861E" w14:textId="77777777" w:rsidR="00911FAD" w:rsidRPr="00DD5D1B" w:rsidRDefault="00911FAD" w:rsidP="003E415E">
            <w:pPr>
              <w:pStyle w:val="ROWTABELLA"/>
              <w:jc w:val="center"/>
              <w:rPr>
                <w:color w:val="002060"/>
              </w:rPr>
            </w:pPr>
            <w:r w:rsidRPr="00DD5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10F401"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DB2AB" w14:textId="77777777" w:rsidR="00911FAD" w:rsidRPr="00DD5D1B" w:rsidRDefault="00911FAD" w:rsidP="003E415E">
            <w:pPr>
              <w:pStyle w:val="ROWTABELLA"/>
              <w:jc w:val="center"/>
              <w:rPr>
                <w:color w:val="002060"/>
              </w:rPr>
            </w:pPr>
            <w:r w:rsidRPr="00DD5D1B">
              <w:rPr>
                <w:color w:val="002060"/>
              </w:rPr>
              <w:t>0</w:t>
            </w:r>
          </w:p>
        </w:tc>
      </w:tr>
      <w:tr w:rsidR="00911FAD" w:rsidRPr="00DD5D1B" w14:paraId="1999024E" w14:textId="77777777" w:rsidTr="00911FA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06B29A" w14:textId="77777777" w:rsidR="00911FAD" w:rsidRPr="00DD5D1B" w:rsidRDefault="00911FAD" w:rsidP="003E415E">
            <w:pPr>
              <w:pStyle w:val="ROWTABELLA"/>
              <w:rPr>
                <w:color w:val="002060"/>
              </w:rPr>
            </w:pPr>
            <w:r w:rsidRPr="00DD5D1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E87C0" w14:textId="77777777" w:rsidR="00911FAD" w:rsidRPr="00DD5D1B" w:rsidRDefault="00911FAD" w:rsidP="003E415E">
            <w:pPr>
              <w:pStyle w:val="ROWTABELLA"/>
              <w:jc w:val="center"/>
              <w:rPr>
                <w:color w:val="002060"/>
              </w:rPr>
            </w:pPr>
            <w:r w:rsidRPr="00DD5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AA75F"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39A16"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B2F23"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C0FFA"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DE7D9" w14:textId="77777777" w:rsidR="00911FAD" w:rsidRPr="00DD5D1B" w:rsidRDefault="00911FAD" w:rsidP="003E415E">
            <w:pPr>
              <w:pStyle w:val="ROWTABELLA"/>
              <w:jc w:val="center"/>
              <w:rPr>
                <w:color w:val="002060"/>
              </w:rPr>
            </w:pPr>
            <w:r w:rsidRPr="00DD5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A45DC1" w14:textId="77777777" w:rsidR="00911FAD" w:rsidRPr="00DD5D1B" w:rsidRDefault="00911FAD" w:rsidP="003E415E">
            <w:pPr>
              <w:pStyle w:val="ROWTABELLA"/>
              <w:jc w:val="center"/>
              <w:rPr>
                <w:color w:val="002060"/>
              </w:rPr>
            </w:pPr>
            <w:r w:rsidRPr="00DD5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D7A80"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13B9F" w14:textId="77777777" w:rsidR="00911FAD" w:rsidRPr="00DD5D1B" w:rsidRDefault="00911FAD" w:rsidP="003E415E">
            <w:pPr>
              <w:pStyle w:val="ROWTABELLA"/>
              <w:jc w:val="center"/>
              <w:rPr>
                <w:color w:val="002060"/>
              </w:rPr>
            </w:pPr>
            <w:r w:rsidRPr="00DD5D1B">
              <w:rPr>
                <w:color w:val="002060"/>
              </w:rPr>
              <w:t>0</w:t>
            </w:r>
          </w:p>
        </w:tc>
      </w:tr>
      <w:tr w:rsidR="00911FAD" w:rsidRPr="00DD5D1B" w14:paraId="693B853F" w14:textId="77777777" w:rsidTr="00911FA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DFA1F03" w14:textId="77777777" w:rsidR="00911FAD" w:rsidRPr="00DD5D1B" w:rsidRDefault="00911FAD" w:rsidP="003E415E">
            <w:pPr>
              <w:pStyle w:val="ROWTABELLA"/>
              <w:rPr>
                <w:color w:val="002060"/>
              </w:rPr>
            </w:pPr>
            <w:r w:rsidRPr="00DD5D1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4842B"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F2370"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F53E8"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2CB6A" w14:textId="77777777" w:rsidR="00911FAD" w:rsidRPr="00DD5D1B" w:rsidRDefault="00911FAD" w:rsidP="003E415E">
            <w:pPr>
              <w:pStyle w:val="ROWTABELLA"/>
              <w:jc w:val="center"/>
              <w:rPr>
                <w:color w:val="002060"/>
              </w:rPr>
            </w:pPr>
            <w:r w:rsidRPr="00DD5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27D11" w14:textId="77777777" w:rsidR="00911FAD" w:rsidRPr="00DD5D1B" w:rsidRDefault="00911FAD" w:rsidP="003E415E">
            <w:pPr>
              <w:pStyle w:val="ROWTABELLA"/>
              <w:jc w:val="center"/>
              <w:rPr>
                <w:color w:val="002060"/>
              </w:rPr>
            </w:pPr>
            <w:r w:rsidRPr="00DD5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4F408" w14:textId="77777777" w:rsidR="00911FAD" w:rsidRPr="00DD5D1B" w:rsidRDefault="00911FAD" w:rsidP="003E415E">
            <w:pPr>
              <w:pStyle w:val="ROWTABELLA"/>
              <w:jc w:val="center"/>
              <w:rPr>
                <w:color w:val="002060"/>
              </w:rPr>
            </w:pPr>
            <w:r w:rsidRPr="00DD5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29E3C" w14:textId="77777777" w:rsidR="00911FAD" w:rsidRPr="00DD5D1B" w:rsidRDefault="00911FAD" w:rsidP="003E415E">
            <w:pPr>
              <w:pStyle w:val="ROWTABELLA"/>
              <w:jc w:val="center"/>
              <w:rPr>
                <w:color w:val="002060"/>
              </w:rPr>
            </w:pPr>
            <w:r w:rsidRPr="00DD5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D6100" w14:textId="77777777" w:rsidR="00911FAD" w:rsidRPr="00DD5D1B" w:rsidRDefault="00911FAD" w:rsidP="003E415E">
            <w:pPr>
              <w:pStyle w:val="ROWTABELLA"/>
              <w:jc w:val="center"/>
              <w:rPr>
                <w:color w:val="002060"/>
              </w:rPr>
            </w:pPr>
            <w:r w:rsidRPr="00DD5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F2AD9" w14:textId="77777777" w:rsidR="00911FAD" w:rsidRPr="00DD5D1B" w:rsidRDefault="00911FAD" w:rsidP="003E415E">
            <w:pPr>
              <w:pStyle w:val="ROWTABELLA"/>
              <w:jc w:val="center"/>
              <w:rPr>
                <w:color w:val="002060"/>
              </w:rPr>
            </w:pPr>
            <w:r w:rsidRPr="00DD5D1B">
              <w:rPr>
                <w:color w:val="002060"/>
              </w:rPr>
              <w:t>0</w:t>
            </w:r>
          </w:p>
        </w:tc>
      </w:tr>
    </w:tbl>
    <w:p w14:paraId="2B73A77E" w14:textId="77777777" w:rsidR="00911FAD" w:rsidRPr="00DD5D1B" w:rsidRDefault="00911FAD" w:rsidP="00911FAD">
      <w:pPr>
        <w:pStyle w:val="breakline"/>
        <w:divId w:val="527259509"/>
        <w:rPr>
          <w:color w:val="002060"/>
        </w:rPr>
      </w:pPr>
    </w:p>
    <w:p w14:paraId="0EED4BF1" w14:textId="77777777" w:rsidR="00911FAD" w:rsidRPr="00DD5D1B" w:rsidRDefault="00911FAD" w:rsidP="00911FAD">
      <w:pPr>
        <w:pStyle w:val="TITOLOPRINC"/>
        <w:divId w:val="527259509"/>
        <w:rPr>
          <w:color w:val="002060"/>
        </w:rPr>
      </w:pPr>
      <w:r w:rsidRPr="00DD5D1B">
        <w:rPr>
          <w:color w:val="002060"/>
        </w:rPr>
        <w:t>PROGRAMMA GARE</w:t>
      </w:r>
    </w:p>
    <w:p w14:paraId="408714BF" w14:textId="77777777" w:rsidR="00911FAD" w:rsidRPr="00DD5D1B" w:rsidRDefault="00911FAD" w:rsidP="00911FAD">
      <w:pPr>
        <w:pStyle w:val="SOTTOTITOLOCAMPIONATO1"/>
        <w:divId w:val="527259509"/>
        <w:rPr>
          <w:color w:val="002060"/>
        </w:rPr>
      </w:pPr>
      <w:r w:rsidRPr="00DD5D1B">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911FAD" w:rsidRPr="00DD5D1B" w14:paraId="5B00DF8D"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33C612"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425C7B"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E2C082"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0035BB"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1A4689"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10DC7F"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E7CF19"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4AFB019D"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B8D0C86" w14:textId="77777777" w:rsidR="00911FAD" w:rsidRPr="00DD5D1B" w:rsidRDefault="00911FAD" w:rsidP="003E415E">
            <w:pPr>
              <w:pStyle w:val="ROWTABELLA"/>
              <w:rPr>
                <w:color w:val="002060"/>
              </w:rPr>
            </w:pPr>
            <w:r w:rsidRPr="00DD5D1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264485" w14:textId="77777777" w:rsidR="00911FAD" w:rsidRPr="00DD5D1B" w:rsidRDefault="00911FAD" w:rsidP="003E415E">
            <w:pPr>
              <w:pStyle w:val="ROWTABELLA"/>
              <w:rPr>
                <w:color w:val="002060"/>
              </w:rPr>
            </w:pPr>
            <w:r w:rsidRPr="00DD5D1B">
              <w:rPr>
                <w:color w:val="002060"/>
              </w:rPr>
              <w:t>VIRTUS TEAM SOC.COOP.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01FAC56" w14:textId="77777777" w:rsidR="00911FAD" w:rsidRPr="00DD5D1B" w:rsidRDefault="00911FAD" w:rsidP="003E415E">
            <w:pPr>
              <w:pStyle w:val="ROWTABELLA"/>
              <w:jc w:val="center"/>
              <w:rPr>
                <w:color w:val="002060"/>
              </w:rPr>
            </w:pPr>
            <w:r w:rsidRPr="00DD5D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232933" w14:textId="77777777" w:rsidR="00911FAD" w:rsidRPr="00DD5D1B" w:rsidRDefault="00911FAD" w:rsidP="003E415E">
            <w:pPr>
              <w:pStyle w:val="ROWTABELLA"/>
              <w:rPr>
                <w:color w:val="002060"/>
              </w:rPr>
            </w:pPr>
            <w:r w:rsidRPr="00DD5D1B">
              <w:rPr>
                <w:color w:val="002060"/>
              </w:rPr>
              <w:t>07/04/2019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F047B8" w14:textId="77777777" w:rsidR="00911FAD" w:rsidRPr="00DD5D1B" w:rsidRDefault="00911FAD" w:rsidP="003E415E">
            <w:pPr>
              <w:pStyle w:val="ROWTABELLA"/>
              <w:rPr>
                <w:color w:val="002060"/>
              </w:rPr>
            </w:pPr>
            <w:r w:rsidRPr="00DD5D1B">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FC2E8C" w14:textId="77777777" w:rsidR="00911FAD" w:rsidRPr="00DD5D1B" w:rsidRDefault="00911FAD" w:rsidP="003E415E">
            <w:pPr>
              <w:pStyle w:val="ROWTABELLA"/>
              <w:rPr>
                <w:color w:val="002060"/>
              </w:rPr>
            </w:pPr>
            <w:r w:rsidRPr="00DD5D1B">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925607" w14:textId="77777777" w:rsidR="00911FAD" w:rsidRPr="00DD5D1B" w:rsidRDefault="00911FAD" w:rsidP="003E415E">
            <w:pPr>
              <w:pStyle w:val="ROWTABELLA"/>
              <w:rPr>
                <w:color w:val="002060"/>
              </w:rPr>
            </w:pPr>
            <w:r w:rsidRPr="00DD5D1B">
              <w:rPr>
                <w:color w:val="002060"/>
              </w:rPr>
              <w:t>VIA AMATO</w:t>
            </w:r>
          </w:p>
        </w:tc>
      </w:tr>
      <w:tr w:rsidR="00911FAD" w:rsidRPr="00DD5D1B" w14:paraId="5860D3DD"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79D149" w14:textId="77777777" w:rsidR="00911FAD" w:rsidRPr="00DD5D1B" w:rsidRDefault="00911FAD" w:rsidP="003E415E">
            <w:pPr>
              <w:pStyle w:val="ROWTABELLA"/>
              <w:rPr>
                <w:color w:val="002060"/>
              </w:rPr>
            </w:pPr>
            <w:r w:rsidRPr="00DD5D1B">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5E8A8D" w14:textId="77777777" w:rsidR="00911FAD" w:rsidRPr="00DD5D1B" w:rsidRDefault="00911FAD" w:rsidP="003E415E">
            <w:pPr>
              <w:pStyle w:val="ROWTABELLA"/>
              <w:rPr>
                <w:color w:val="002060"/>
              </w:rPr>
            </w:pPr>
            <w:r w:rsidRPr="00DD5D1B">
              <w:rPr>
                <w:color w:val="002060"/>
              </w:rPr>
              <w:t>TAVERNELLE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BF6236F" w14:textId="77777777" w:rsidR="00911FAD" w:rsidRPr="00DD5D1B" w:rsidRDefault="00911FAD" w:rsidP="003E415E">
            <w:pPr>
              <w:pStyle w:val="ROWTABELLA"/>
              <w:jc w:val="center"/>
              <w:rPr>
                <w:color w:val="002060"/>
              </w:rPr>
            </w:pPr>
            <w:r w:rsidRPr="00DD5D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BA157E" w14:textId="77777777" w:rsidR="00911FAD" w:rsidRPr="00DD5D1B" w:rsidRDefault="00911FAD" w:rsidP="003E415E">
            <w:pPr>
              <w:pStyle w:val="ROWTABELLA"/>
              <w:rPr>
                <w:color w:val="002060"/>
              </w:rPr>
            </w:pPr>
            <w:r w:rsidRPr="00DD5D1B">
              <w:rPr>
                <w:color w:val="002060"/>
              </w:rPr>
              <w:t>07/04/2019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D75725" w14:textId="77777777" w:rsidR="00911FAD" w:rsidRPr="00DD5D1B" w:rsidRDefault="00911FAD" w:rsidP="003E415E">
            <w:pPr>
              <w:pStyle w:val="ROWTABELLA"/>
              <w:rPr>
                <w:color w:val="002060"/>
              </w:rPr>
            </w:pPr>
            <w:r w:rsidRPr="00DD5D1B">
              <w:rPr>
                <w:color w:val="002060"/>
              </w:rPr>
              <w:t>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36EE25" w14:textId="77777777" w:rsidR="00911FAD" w:rsidRPr="00DD5D1B" w:rsidRDefault="00911FAD" w:rsidP="003E415E">
            <w:pPr>
              <w:pStyle w:val="ROWTABELLA"/>
              <w:rPr>
                <w:color w:val="002060"/>
              </w:rPr>
            </w:pPr>
            <w:r w:rsidRPr="00DD5D1B">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5AFB20" w14:textId="77777777" w:rsidR="00911FAD" w:rsidRPr="00DD5D1B" w:rsidRDefault="00911FAD" w:rsidP="003E415E">
            <w:pPr>
              <w:pStyle w:val="ROWTABELLA"/>
              <w:rPr>
                <w:color w:val="002060"/>
              </w:rPr>
            </w:pPr>
            <w:r w:rsidRPr="00DD5D1B">
              <w:rPr>
                <w:color w:val="002060"/>
              </w:rPr>
              <w:t>VIA LORETO</w:t>
            </w:r>
          </w:p>
        </w:tc>
      </w:tr>
    </w:tbl>
    <w:p w14:paraId="15ACABF1" w14:textId="77777777" w:rsidR="00911FAD" w:rsidRPr="00DD5D1B" w:rsidRDefault="00911FAD" w:rsidP="00911FAD">
      <w:pPr>
        <w:pStyle w:val="breakline"/>
        <w:divId w:val="527259509"/>
        <w:rPr>
          <w:color w:val="002060"/>
        </w:rPr>
      </w:pPr>
    </w:p>
    <w:p w14:paraId="1C4CEA2F" w14:textId="77777777" w:rsidR="00911FAD" w:rsidRPr="00DD5D1B" w:rsidRDefault="00911FAD" w:rsidP="00911FAD">
      <w:pPr>
        <w:pStyle w:val="breakline"/>
        <w:divId w:val="527259509"/>
        <w:rPr>
          <w:color w:val="002060"/>
        </w:rPr>
      </w:pPr>
    </w:p>
    <w:p w14:paraId="4DC0D84D" w14:textId="77777777" w:rsidR="00911FAD" w:rsidRPr="00DD5D1B" w:rsidRDefault="00911FAD" w:rsidP="00911FAD">
      <w:pPr>
        <w:pStyle w:val="breakline"/>
        <w:divId w:val="527259509"/>
        <w:rPr>
          <w:color w:val="002060"/>
        </w:rPr>
      </w:pPr>
    </w:p>
    <w:p w14:paraId="7A36E9E5" w14:textId="77777777" w:rsidR="00911FAD" w:rsidRPr="00DD5D1B" w:rsidRDefault="00911FAD" w:rsidP="00911FAD">
      <w:pPr>
        <w:pStyle w:val="SOTTOTITOLOCAMPIONATO1"/>
        <w:divId w:val="527259509"/>
        <w:rPr>
          <w:color w:val="002060"/>
        </w:rPr>
      </w:pPr>
      <w:r w:rsidRPr="00DD5D1B">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22"/>
        <w:gridCol w:w="385"/>
        <w:gridCol w:w="898"/>
        <w:gridCol w:w="1183"/>
        <w:gridCol w:w="1549"/>
        <w:gridCol w:w="1551"/>
      </w:tblGrid>
      <w:tr w:rsidR="00911FAD" w:rsidRPr="00DD5D1B" w14:paraId="0D0114BE" w14:textId="77777777" w:rsidTr="00911FA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B7F3EC" w14:textId="77777777" w:rsidR="00911FAD" w:rsidRPr="00DD5D1B" w:rsidRDefault="00911FAD" w:rsidP="003E415E">
            <w:pPr>
              <w:pStyle w:val="HEADERTABELLA"/>
              <w:rPr>
                <w:color w:val="002060"/>
              </w:rPr>
            </w:pPr>
            <w:r w:rsidRPr="00DD5D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1576C8" w14:textId="77777777" w:rsidR="00911FAD" w:rsidRPr="00DD5D1B" w:rsidRDefault="00911FAD" w:rsidP="003E415E">
            <w:pPr>
              <w:pStyle w:val="HEADERTABELLA"/>
              <w:rPr>
                <w:color w:val="002060"/>
              </w:rPr>
            </w:pPr>
            <w:r w:rsidRPr="00DD5D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7AAC86" w14:textId="77777777" w:rsidR="00911FAD" w:rsidRPr="00DD5D1B" w:rsidRDefault="00911FAD" w:rsidP="003E415E">
            <w:pPr>
              <w:pStyle w:val="HEADERTABELLA"/>
              <w:rPr>
                <w:color w:val="002060"/>
              </w:rPr>
            </w:pPr>
            <w:r w:rsidRPr="00DD5D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3970AA" w14:textId="77777777" w:rsidR="00911FAD" w:rsidRPr="00DD5D1B" w:rsidRDefault="00911FAD" w:rsidP="003E415E">
            <w:pPr>
              <w:pStyle w:val="HEADERTABELLA"/>
              <w:rPr>
                <w:color w:val="002060"/>
              </w:rPr>
            </w:pPr>
            <w:r w:rsidRPr="00DD5D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A3F776" w14:textId="77777777" w:rsidR="00911FAD" w:rsidRPr="00DD5D1B" w:rsidRDefault="00911FAD" w:rsidP="003E415E">
            <w:pPr>
              <w:pStyle w:val="HEADERTABELLA"/>
              <w:rPr>
                <w:color w:val="002060"/>
              </w:rPr>
            </w:pPr>
            <w:r w:rsidRPr="00DD5D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592B35" w14:textId="77777777" w:rsidR="00911FAD" w:rsidRPr="00DD5D1B" w:rsidRDefault="00911FAD" w:rsidP="003E415E">
            <w:pPr>
              <w:pStyle w:val="HEADERTABELLA"/>
              <w:rPr>
                <w:color w:val="002060"/>
              </w:rPr>
            </w:pPr>
            <w:proofErr w:type="spellStart"/>
            <w:r w:rsidRPr="00DD5D1B">
              <w:rPr>
                <w:color w:val="002060"/>
              </w:rPr>
              <w:t>Localita'</w:t>
            </w:r>
            <w:proofErr w:type="spellEnd"/>
            <w:r w:rsidRPr="00DD5D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DB52B8" w14:textId="77777777" w:rsidR="00911FAD" w:rsidRPr="00DD5D1B" w:rsidRDefault="00911FAD" w:rsidP="003E415E">
            <w:pPr>
              <w:pStyle w:val="HEADERTABELLA"/>
              <w:rPr>
                <w:color w:val="002060"/>
              </w:rPr>
            </w:pPr>
            <w:r w:rsidRPr="00DD5D1B">
              <w:rPr>
                <w:color w:val="002060"/>
              </w:rPr>
              <w:t>Indirizzo Impianto</w:t>
            </w:r>
          </w:p>
        </w:tc>
      </w:tr>
      <w:tr w:rsidR="00911FAD" w:rsidRPr="00DD5D1B" w14:paraId="3FFECE8C" w14:textId="77777777" w:rsidTr="00911FA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8583D4" w14:textId="77777777" w:rsidR="00911FAD" w:rsidRPr="00DD5D1B" w:rsidRDefault="00911FAD" w:rsidP="003E415E">
            <w:pPr>
              <w:pStyle w:val="ROWTABELLA"/>
              <w:rPr>
                <w:color w:val="002060"/>
              </w:rPr>
            </w:pPr>
            <w:r w:rsidRPr="00DD5D1B">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1F4ECF" w14:textId="77777777" w:rsidR="00911FAD" w:rsidRPr="00DD5D1B" w:rsidRDefault="00911FAD" w:rsidP="003E415E">
            <w:pPr>
              <w:pStyle w:val="ROWTABELLA"/>
              <w:rPr>
                <w:color w:val="002060"/>
              </w:rPr>
            </w:pPr>
            <w:r w:rsidRPr="00DD5D1B">
              <w:rPr>
                <w:color w:val="002060"/>
              </w:rPr>
              <w:t>FUTSAL ASKL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A1F1929" w14:textId="77777777" w:rsidR="00911FAD" w:rsidRPr="00DD5D1B" w:rsidRDefault="00911FAD" w:rsidP="003E415E">
            <w:pPr>
              <w:pStyle w:val="ROWTABELLA"/>
              <w:jc w:val="center"/>
              <w:rPr>
                <w:color w:val="002060"/>
              </w:rPr>
            </w:pPr>
            <w:r w:rsidRPr="00DD5D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15426B" w14:textId="77777777" w:rsidR="00911FAD" w:rsidRPr="00DD5D1B" w:rsidRDefault="00911FAD" w:rsidP="003E415E">
            <w:pPr>
              <w:pStyle w:val="ROWTABELLA"/>
              <w:rPr>
                <w:color w:val="002060"/>
              </w:rPr>
            </w:pPr>
            <w:r w:rsidRPr="00DD5D1B">
              <w:rPr>
                <w:color w:val="002060"/>
              </w:rPr>
              <w:t>07/04/2019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A1B48C" w14:textId="77777777" w:rsidR="00911FAD" w:rsidRPr="00DD5D1B" w:rsidRDefault="00911FAD" w:rsidP="003E415E">
            <w:pPr>
              <w:pStyle w:val="ROWTABELLA"/>
              <w:rPr>
                <w:color w:val="002060"/>
              </w:rPr>
            </w:pPr>
            <w:r w:rsidRPr="00DD5D1B">
              <w:rPr>
                <w:color w:val="002060"/>
              </w:rPr>
              <w:t>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98491B" w14:textId="77777777" w:rsidR="00911FAD" w:rsidRPr="00DD5D1B" w:rsidRDefault="00911FAD" w:rsidP="003E415E">
            <w:pPr>
              <w:pStyle w:val="ROWTABELLA"/>
              <w:rPr>
                <w:color w:val="002060"/>
              </w:rPr>
            </w:pPr>
            <w:r w:rsidRPr="00DD5D1B">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398061" w14:textId="77777777" w:rsidR="00911FAD" w:rsidRPr="00DD5D1B" w:rsidRDefault="00911FAD" w:rsidP="003E415E">
            <w:pPr>
              <w:pStyle w:val="ROWTABELLA"/>
              <w:rPr>
                <w:color w:val="002060"/>
              </w:rPr>
            </w:pPr>
            <w:r w:rsidRPr="00DD5D1B">
              <w:rPr>
                <w:color w:val="002060"/>
              </w:rPr>
              <w:t>VIA TAGLIAMENTO</w:t>
            </w:r>
          </w:p>
        </w:tc>
      </w:tr>
      <w:tr w:rsidR="00911FAD" w:rsidRPr="00DD5D1B" w14:paraId="07767F67" w14:textId="77777777" w:rsidTr="00911FA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D46AB60" w14:textId="77777777" w:rsidR="00911FAD" w:rsidRPr="00DD5D1B" w:rsidRDefault="00911FAD" w:rsidP="003E415E">
            <w:pPr>
              <w:pStyle w:val="ROWTABELLA"/>
              <w:rPr>
                <w:color w:val="002060"/>
              </w:rPr>
            </w:pPr>
            <w:r w:rsidRPr="00DD5D1B">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29458A" w14:textId="77777777" w:rsidR="00911FAD" w:rsidRPr="00DD5D1B" w:rsidRDefault="00911FAD" w:rsidP="003E415E">
            <w:pPr>
              <w:pStyle w:val="ROWTABELLA"/>
              <w:rPr>
                <w:color w:val="002060"/>
              </w:rPr>
            </w:pPr>
            <w:r w:rsidRPr="00DD5D1B">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95D736F" w14:textId="77777777" w:rsidR="00911FAD" w:rsidRPr="00DD5D1B" w:rsidRDefault="00911FAD" w:rsidP="003E415E">
            <w:pPr>
              <w:pStyle w:val="ROWTABELLA"/>
              <w:jc w:val="center"/>
              <w:rPr>
                <w:color w:val="002060"/>
              </w:rPr>
            </w:pPr>
            <w:r w:rsidRPr="00DD5D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223AEC" w14:textId="77777777" w:rsidR="00911FAD" w:rsidRPr="00DD5D1B" w:rsidRDefault="00911FAD" w:rsidP="003E415E">
            <w:pPr>
              <w:pStyle w:val="ROWTABELLA"/>
              <w:rPr>
                <w:color w:val="002060"/>
              </w:rPr>
            </w:pPr>
            <w:r w:rsidRPr="00DD5D1B">
              <w:rPr>
                <w:color w:val="002060"/>
              </w:rPr>
              <w:t>08/04/2019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3B4228" w14:textId="77777777" w:rsidR="00911FAD" w:rsidRPr="00DD5D1B" w:rsidRDefault="00911FAD" w:rsidP="003E415E">
            <w:pPr>
              <w:pStyle w:val="ROWTABELLA"/>
              <w:rPr>
                <w:color w:val="002060"/>
              </w:rPr>
            </w:pPr>
            <w:r w:rsidRPr="00DD5D1B">
              <w:rPr>
                <w:color w:val="002060"/>
              </w:rPr>
              <w:t>"PALAMASSIMO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65CAE1" w14:textId="77777777" w:rsidR="00911FAD" w:rsidRPr="00DD5D1B" w:rsidRDefault="00911FAD" w:rsidP="003E415E">
            <w:pPr>
              <w:pStyle w:val="ROWTABELLA"/>
              <w:rPr>
                <w:color w:val="002060"/>
              </w:rPr>
            </w:pPr>
            <w:r w:rsidRPr="00DD5D1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24E51E" w14:textId="77777777" w:rsidR="00911FAD" w:rsidRPr="00DD5D1B" w:rsidRDefault="00911FAD" w:rsidP="003E415E">
            <w:pPr>
              <w:pStyle w:val="ROWTABELLA"/>
              <w:rPr>
                <w:color w:val="002060"/>
              </w:rPr>
            </w:pPr>
            <w:r w:rsidRPr="00DD5D1B">
              <w:rPr>
                <w:color w:val="002060"/>
              </w:rPr>
              <w:t>VIA MADRE TERESA DI CALCUTTA</w:t>
            </w:r>
          </w:p>
        </w:tc>
      </w:tr>
    </w:tbl>
    <w:p w14:paraId="68023B2D" w14:textId="77777777" w:rsidR="00911FAD" w:rsidRPr="00DD5D1B" w:rsidRDefault="00911FAD" w:rsidP="00911FAD">
      <w:pPr>
        <w:pStyle w:val="breakline"/>
        <w:divId w:val="527259509"/>
        <w:rPr>
          <w:color w:val="002060"/>
        </w:rPr>
      </w:pPr>
    </w:p>
    <w:p w14:paraId="66786695" w14:textId="77777777" w:rsidR="00E814EE" w:rsidRPr="00A30EC3" w:rsidRDefault="00E814EE"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7A1BEFF7"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846DC2">
        <w:rPr>
          <w:b/>
          <w:color w:val="002060"/>
          <w:u w:val="single"/>
        </w:rPr>
        <w:t>15</w:t>
      </w:r>
      <w:r w:rsidR="0051239E">
        <w:rPr>
          <w:b/>
          <w:color w:val="002060"/>
          <w:u w:val="single"/>
        </w:rPr>
        <w:t>/04</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6FDA2CF4"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911FAD">
        <w:rPr>
          <w:b/>
          <w:color w:val="002060"/>
          <w:u w:val="single"/>
        </w:rPr>
        <w:t>03</w:t>
      </w:r>
      <w:r w:rsidR="005C12EC" w:rsidRPr="00EB53CB">
        <w:rPr>
          <w:b/>
          <w:color w:val="002060"/>
          <w:u w:val="single"/>
        </w:rPr>
        <w:t>/</w:t>
      </w:r>
      <w:r w:rsidR="00846DC2">
        <w:rPr>
          <w:b/>
          <w:color w:val="002060"/>
          <w:u w:val="single"/>
        </w:rPr>
        <w:t>04</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D8AA1" w14:textId="77777777" w:rsidR="003D0421" w:rsidRDefault="003D0421">
      <w:r>
        <w:separator/>
      </w:r>
    </w:p>
  </w:endnote>
  <w:endnote w:type="continuationSeparator" w:id="0">
    <w:p w14:paraId="0172A7D9" w14:textId="77777777" w:rsidR="003D0421" w:rsidRDefault="003D0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D02226" w:rsidRDefault="00D02226"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D02226" w:rsidRDefault="00D0222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3F4D94CD" w:rsidR="00D02226" w:rsidRPr="00687C6B" w:rsidRDefault="00D02226"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250472">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11FAD">
      <w:rPr>
        <w:rStyle w:val="Numeropagina"/>
        <w:rFonts w:ascii="Arial" w:hAnsi="Arial" w:cs="Arial"/>
        <w:color w:val="002060"/>
      </w:rPr>
      <w:t>98</w:t>
    </w:r>
  </w:p>
  <w:p w14:paraId="1225E86F" w14:textId="77777777" w:rsidR="00D02226" w:rsidRPr="00B41648" w:rsidRDefault="00D02226"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479F9" w14:textId="77777777" w:rsidR="003D0421" w:rsidRDefault="003D0421">
      <w:r>
        <w:separator/>
      </w:r>
    </w:p>
  </w:footnote>
  <w:footnote w:type="continuationSeparator" w:id="0">
    <w:p w14:paraId="42DB69AF" w14:textId="77777777" w:rsidR="003D0421" w:rsidRDefault="003D0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D02226" w:rsidRDefault="00D02226"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D02226" w14:paraId="466019D7" w14:textId="77777777">
      <w:tc>
        <w:tcPr>
          <w:tcW w:w="2050" w:type="dxa"/>
        </w:tcPr>
        <w:p w14:paraId="2470E827" w14:textId="77777777" w:rsidR="00D02226" w:rsidRDefault="00D02226">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D02226" w:rsidRDefault="00D02226">
          <w:pPr>
            <w:pStyle w:val="Intestazione"/>
            <w:tabs>
              <w:tab w:val="left" w:pos="435"/>
              <w:tab w:val="right" w:pos="7588"/>
            </w:tabs>
            <w:rPr>
              <w:sz w:val="24"/>
            </w:rPr>
          </w:pPr>
        </w:p>
      </w:tc>
    </w:tr>
  </w:tbl>
  <w:p w14:paraId="6FCC206C" w14:textId="77777777" w:rsidR="00D02226" w:rsidRDefault="00D02226">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784583A"/>
    <w:multiLevelType w:val="hybridMultilevel"/>
    <w:tmpl w:val="4EEC2B7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6"/>
  </w:num>
  <w:num w:numId="13">
    <w:abstractNumId w:val="0"/>
  </w:num>
  <w:num w:numId="14">
    <w:abstractNumId w:val="8"/>
  </w:num>
  <w:num w:numId="15">
    <w:abstractNumId w:val="6"/>
  </w:num>
  <w:num w:numId="16">
    <w:abstractNumId w:val="17"/>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033"/>
    <w:rsid w:val="00007DAD"/>
    <w:rsid w:val="000147A2"/>
    <w:rsid w:val="00015DFF"/>
    <w:rsid w:val="00017AB2"/>
    <w:rsid w:val="00017CC1"/>
    <w:rsid w:val="00021079"/>
    <w:rsid w:val="00021AE9"/>
    <w:rsid w:val="00021EF2"/>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43"/>
    <w:rsid w:val="001224B8"/>
    <w:rsid w:val="001231A3"/>
    <w:rsid w:val="00123E01"/>
    <w:rsid w:val="001253C5"/>
    <w:rsid w:val="0012648D"/>
    <w:rsid w:val="001275B9"/>
    <w:rsid w:val="0012790C"/>
    <w:rsid w:val="00127B1E"/>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C65C3"/>
    <w:rsid w:val="001D030C"/>
    <w:rsid w:val="001D0453"/>
    <w:rsid w:val="001D0803"/>
    <w:rsid w:val="001D084F"/>
    <w:rsid w:val="001D131A"/>
    <w:rsid w:val="001D1FDC"/>
    <w:rsid w:val="001D23BC"/>
    <w:rsid w:val="001D4D49"/>
    <w:rsid w:val="001D5034"/>
    <w:rsid w:val="001D671C"/>
    <w:rsid w:val="001D69E2"/>
    <w:rsid w:val="001D7FE1"/>
    <w:rsid w:val="001E251A"/>
    <w:rsid w:val="001E32C1"/>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291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0472"/>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12BB"/>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D77C9"/>
    <w:rsid w:val="002D7B5E"/>
    <w:rsid w:val="002E116E"/>
    <w:rsid w:val="002E16E7"/>
    <w:rsid w:val="002E3BFF"/>
    <w:rsid w:val="002E41ED"/>
    <w:rsid w:val="002E48BA"/>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3451"/>
    <w:rsid w:val="003645BC"/>
    <w:rsid w:val="00365D44"/>
    <w:rsid w:val="00365E3D"/>
    <w:rsid w:val="0036678A"/>
    <w:rsid w:val="003705E0"/>
    <w:rsid w:val="003733E5"/>
    <w:rsid w:val="0037615A"/>
    <w:rsid w:val="0037740D"/>
    <w:rsid w:val="0037758B"/>
    <w:rsid w:val="0038034B"/>
    <w:rsid w:val="00380A49"/>
    <w:rsid w:val="003815EE"/>
    <w:rsid w:val="003832A3"/>
    <w:rsid w:val="0038357D"/>
    <w:rsid w:val="003849FA"/>
    <w:rsid w:val="003912CF"/>
    <w:rsid w:val="003929EF"/>
    <w:rsid w:val="00393D2D"/>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0421"/>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6C7A"/>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1691"/>
    <w:rsid w:val="00442E4E"/>
    <w:rsid w:val="004435F1"/>
    <w:rsid w:val="00444D63"/>
    <w:rsid w:val="00445520"/>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BC6"/>
    <w:rsid w:val="004D2DED"/>
    <w:rsid w:val="004D4C51"/>
    <w:rsid w:val="004D4FC1"/>
    <w:rsid w:val="004D52DD"/>
    <w:rsid w:val="004E111D"/>
    <w:rsid w:val="004F2B60"/>
    <w:rsid w:val="004F3641"/>
    <w:rsid w:val="004F7010"/>
    <w:rsid w:val="004F70E2"/>
    <w:rsid w:val="00500457"/>
    <w:rsid w:val="00502C14"/>
    <w:rsid w:val="00503E06"/>
    <w:rsid w:val="0050710E"/>
    <w:rsid w:val="00510FD7"/>
    <w:rsid w:val="0051150E"/>
    <w:rsid w:val="0051239E"/>
    <w:rsid w:val="0051626C"/>
    <w:rsid w:val="005173BE"/>
    <w:rsid w:val="00526208"/>
    <w:rsid w:val="00535245"/>
    <w:rsid w:val="00536217"/>
    <w:rsid w:val="005410A5"/>
    <w:rsid w:val="00544131"/>
    <w:rsid w:val="00546489"/>
    <w:rsid w:val="005468F9"/>
    <w:rsid w:val="00546ED8"/>
    <w:rsid w:val="00547AA6"/>
    <w:rsid w:val="00551CC1"/>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2F2D"/>
    <w:rsid w:val="00583441"/>
    <w:rsid w:val="0058410E"/>
    <w:rsid w:val="00584732"/>
    <w:rsid w:val="005922CC"/>
    <w:rsid w:val="00594020"/>
    <w:rsid w:val="0059439B"/>
    <w:rsid w:val="005A0428"/>
    <w:rsid w:val="005A060C"/>
    <w:rsid w:val="005A2024"/>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59E2"/>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1E59"/>
    <w:rsid w:val="006B2351"/>
    <w:rsid w:val="006B45A6"/>
    <w:rsid w:val="006B466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25BAF"/>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3612"/>
    <w:rsid w:val="0080471F"/>
    <w:rsid w:val="00804C36"/>
    <w:rsid w:val="00805140"/>
    <w:rsid w:val="008052F6"/>
    <w:rsid w:val="00807500"/>
    <w:rsid w:val="0081440D"/>
    <w:rsid w:val="00815686"/>
    <w:rsid w:val="00821040"/>
    <w:rsid w:val="00821CDA"/>
    <w:rsid w:val="00821E4C"/>
    <w:rsid w:val="00822CD8"/>
    <w:rsid w:val="00824900"/>
    <w:rsid w:val="008268AA"/>
    <w:rsid w:val="00833798"/>
    <w:rsid w:val="00835D41"/>
    <w:rsid w:val="00835F1D"/>
    <w:rsid w:val="00840214"/>
    <w:rsid w:val="00841AB1"/>
    <w:rsid w:val="00841E0C"/>
    <w:rsid w:val="008456B1"/>
    <w:rsid w:val="00846D2B"/>
    <w:rsid w:val="00846DC2"/>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1FAD"/>
    <w:rsid w:val="0091353D"/>
    <w:rsid w:val="00914048"/>
    <w:rsid w:val="00916DF0"/>
    <w:rsid w:val="00920697"/>
    <w:rsid w:val="009206A6"/>
    <w:rsid w:val="00921169"/>
    <w:rsid w:val="00921F96"/>
    <w:rsid w:val="00922359"/>
    <w:rsid w:val="00924573"/>
    <w:rsid w:val="00924736"/>
    <w:rsid w:val="009306FF"/>
    <w:rsid w:val="009349AB"/>
    <w:rsid w:val="00937FDE"/>
    <w:rsid w:val="009405C6"/>
    <w:rsid w:val="0094376C"/>
    <w:rsid w:val="009456DB"/>
    <w:rsid w:val="00945A3E"/>
    <w:rsid w:val="009508DC"/>
    <w:rsid w:val="00952551"/>
    <w:rsid w:val="009529DD"/>
    <w:rsid w:val="00954C53"/>
    <w:rsid w:val="00960044"/>
    <w:rsid w:val="00960130"/>
    <w:rsid w:val="00960C3F"/>
    <w:rsid w:val="00961611"/>
    <w:rsid w:val="00961809"/>
    <w:rsid w:val="009629CF"/>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4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3FC8"/>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47A7E"/>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1B46"/>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27F"/>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BC9"/>
    <w:rsid w:val="00C4571E"/>
    <w:rsid w:val="00C5035C"/>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7ACA"/>
    <w:rsid w:val="00D16BF6"/>
    <w:rsid w:val="00D17484"/>
    <w:rsid w:val="00D21F62"/>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0718C"/>
    <w:rsid w:val="00E10D47"/>
    <w:rsid w:val="00E10EF8"/>
    <w:rsid w:val="00E127B0"/>
    <w:rsid w:val="00E12908"/>
    <w:rsid w:val="00E12C41"/>
    <w:rsid w:val="00E13D55"/>
    <w:rsid w:val="00E15BE0"/>
    <w:rsid w:val="00E1702C"/>
    <w:rsid w:val="00E21843"/>
    <w:rsid w:val="00E2216A"/>
    <w:rsid w:val="00E22DEF"/>
    <w:rsid w:val="00E2481C"/>
    <w:rsid w:val="00E250A8"/>
    <w:rsid w:val="00E25FED"/>
    <w:rsid w:val="00E26611"/>
    <w:rsid w:val="00E278CF"/>
    <w:rsid w:val="00E32582"/>
    <w:rsid w:val="00E33D66"/>
    <w:rsid w:val="00E40B24"/>
    <w:rsid w:val="00E40C48"/>
    <w:rsid w:val="00E43B1F"/>
    <w:rsid w:val="00E44CE0"/>
    <w:rsid w:val="00E4702C"/>
    <w:rsid w:val="00E50DF9"/>
    <w:rsid w:val="00E510DC"/>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241"/>
    <w:rsid w:val="00E77E05"/>
    <w:rsid w:val="00E814EE"/>
    <w:rsid w:val="00E81E1E"/>
    <w:rsid w:val="00E821D2"/>
    <w:rsid w:val="00E8276B"/>
    <w:rsid w:val="00E8393F"/>
    <w:rsid w:val="00E83EDD"/>
    <w:rsid w:val="00E84DA6"/>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70F"/>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4123B"/>
    <w:rsid w:val="00F42375"/>
    <w:rsid w:val="00F42613"/>
    <w:rsid w:val="00F42816"/>
    <w:rsid w:val="00F42AF2"/>
    <w:rsid w:val="00F4389C"/>
    <w:rsid w:val="00F44479"/>
    <w:rsid w:val="00F4657A"/>
    <w:rsid w:val="00F47322"/>
    <w:rsid w:val="00F5122E"/>
    <w:rsid w:val="00F51C19"/>
    <w:rsid w:val="00F53C6B"/>
    <w:rsid w:val="00F54731"/>
    <w:rsid w:val="00F55056"/>
    <w:rsid w:val="00F55304"/>
    <w:rsid w:val="00F55985"/>
    <w:rsid w:val="00F6032C"/>
    <w:rsid w:val="00F61161"/>
    <w:rsid w:val="00F62F26"/>
    <w:rsid w:val="00F6406A"/>
    <w:rsid w:val="00F65288"/>
    <w:rsid w:val="00F66F0B"/>
    <w:rsid w:val="00F7043C"/>
    <w:rsid w:val="00F75C9F"/>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735"/>
    <w:rsid w:val="00FC41C2"/>
    <w:rsid w:val="00FC49A6"/>
    <w:rsid w:val="00FC7A32"/>
    <w:rsid w:val="00FD0354"/>
    <w:rsid w:val="00FD18BD"/>
    <w:rsid w:val="00FD3EF5"/>
    <w:rsid w:val="00FD57FF"/>
    <w:rsid w:val="00FD5D65"/>
    <w:rsid w:val="00FE0DBF"/>
    <w:rsid w:val="00FE3283"/>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F5D7501-0A18-4DA7-9489-14017EC0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911FAD"/>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FA1B9-E8BC-4E47-8CC1-21C0B5339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TotalTime>
  <Pages>23</Pages>
  <Words>6213</Words>
  <Characters>35418</Characters>
  <Application>Microsoft Office Word</Application>
  <DocSecurity>0</DocSecurity>
  <Lines>295</Lines>
  <Paragraphs>83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41548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8</cp:revision>
  <cp:lastPrinted>2019-03-12T08:07:00Z</cp:lastPrinted>
  <dcterms:created xsi:type="dcterms:W3CDTF">2019-04-03T10:07:00Z</dcterms:created>
  <dcterms:modified xsi:type="dcterms:W3CDTF">2019-04-03T10:51:00Z</dcterms:modified>
</cp:coreProperties>
</file>