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263224">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263224">
              <w:rPr>
                <w:rFonts w:ascii="Arial" w:hAnsi="Arial" w:cs="Arial"/>
                <w:color w:val="002060"/>
                <w:sz w:val="40"/>
                <w:szCs w:val="40"/>
              </w:rPr>
              <w:t>9</w:t>
            </w:r>
            <w:r w:rsidRPr="00EB53CB">
              <w:rPr>
                <w:rFonts w:ascii="Arial" w:hAnsi="Arial" w:cs="Arial"/>
                <w:color w:val="002060"/>
                <w:sz w:val="40"/>
                <w:szCs w:val="40"/>
              </w:rPr>
              <w:t xml:space="preserve"> del </w:t>
            </w:r>
            <w:r w:rsidR="00296B93">
              <w:rPr>
                <w:rFonts w:ascii="Arial" w:hAnsi="Arial" w:cs="Arial"/>
                <w:color w:val="002060"/>
                <w:sz w:val="40"/>
                <w:szCs w:val="40"/>
              </w:rPr>
              <w:t>0</w:t>
            </w:r>
            <w:r w:rsidR="00263224">
              <w:rPr>
                <w:rFonts w:ascii="Arial" w:hAnsi="Arial" w:cs="Arial"/>
                <w:color w:val="002060"/>
                <w:sz w:val="40"/>
                <w:szCs w:val="40"/>
              </w:rPr>
              <w:t>9</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rsidR="00937FDE" w:rsidRPr="00EB53CB" w:rsidRDefault="00937FDE" w:rsidP="00DE17C7">
      <w:pPr>
        <w:rPr>
          <w:rFonts w:ascii="Calibri" w:hAnsi="Calibri"/>
          <w:color w:val="002060"/>
          <w:sz w:val="22"/>
          <w:szCs w:val="22"/>
        </w:rPr>
      </w:pPr>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406A0C">
          <w:rPr>
            <w:noProof/>
            <w:webHidden/>
            <w:color w:val="002060"/>
          </w:rPr>
          <w:t>1</w:t>
        </w:r>
        <w:r w:rsidRPr="00B04E8D">
          <w:rPr>
            <w:noProof/>
            <w:webHidden/>
            <w:color w:val="002060"/>
          </w:rPr>
          <w:fldChar w:fldCharType="end"/>
        </w:r>
      </w:hyperlink>
    </w:p>
    <w:p w:rsidR="00B04E8D" w:rsidRPr="00B04E8D" w:rsidRDefault="004D7AB4">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1</w:t>
        </w:r>
        <w:r w:rsidR="00C859AB" w:rsidRPr="00B04E8D">
          <w:rPr>
            <w:noProof/>
            <w:webHidden/>
            <w:color w:val="002060"/>
          </w:rPr>
          <w:fldChar w:fldCharType="end"/>
        </w:r>
      </w:hyperlink>
    </w:p>
    <w:p w:rsidR="00B04E8D" w:rsidRPr="00B04E8D" w:rsidRDefault="004D7AB4">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1</w:t>
        </w:r>
        <w:r w:rsidR="00C859AB" w:rsidRPr="00B04E8D">
          <w:rPr>
            <w:noProof/>
            <w:webHidden/>
            <w:color w:val="002060"/>
          </w:rPr>
          <w:fldChar w:fldCharType="end"/>
        </w:r>
      </w:hyperlink>
    </w:p>
    <w:p w:rsidR="00B04E8D" w:rsidRPr="00B04E8D" w:rsidRDefault="004D7AB4">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1</w:t>
        </w:r>
        <w:r w:rsidR="00C859AB" w:rsidRPr="00B04E8D">
          <w:rPr>
            <w:noProof/>
            <w:webHidden/>
            <w:color w:val="002060"/>
          </w:rPr>
          <w:fldChar w:fldCharType="end"/>
        </w:r>
      </w:hyperlink>
    </w:p>
    <w:p w:rsidR="00B04E8D" w:rsidRPr="00B04E8D" w:rsidRDefault="004D7AB4">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1</w:t>
        </w:r>
        <w:r w:rsidR="00C859AB" w:rsidRPr="00B04E8D">
          <w:rPr>
            <w:noProof/>
            <w:webHidden/>
            <w:color w:val="002060"/>
          </w:rPr>
          <w:fldChar w:fldCharType="end"/>
        </w:r>
      </w:hyperlink>
    </w:p>
    <w:p w:rsidR="00B04E8D" w:rsidRDefault="004D7AB4">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2</w:t>
        </w:r>
        <w:r w:rsidR="00C859AB" w:rsidRPr="00B04E8D">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rsidR="00DE37F9" w:rsidRPr="007748A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D7413D" w:rsidRDefault="00D7413D" w:rsidP="00F336CC">
      <w:pPr>
        <w:rPr>
          <w:rFonts w:ascii="Arial" w:hAnsi="Arial" w:cs="Arial"/>
          <w:color w:val="002060"/>
          <w:sz w:val="22"/>
          <w:szCs w:val="22"/>
        </w:rPr>
      </w:pPr>
    </w:p>
    <w:p w:rsidR="00C30BEA" w:rsidRPr="00C30BEA" w:rsidRDefault="00C30BEA" w:rsidP="00C30BEA">
      <w:pPr>
        <w:pStyle w:val="LndNormale1"/>
        <w:rPr>
          <w:b/>
          <w:color w:val="002060"/>
          <w:sz w:val="28"/>
          <w:szCs w:val="28"/>
        </w:rPr>
      </w:pPr>
      <w:r w:rsidRPr="00C30BEA">
        <w:rPr>
          <w:b/>
          <w:color w:val="002060"/>
          <w:sz w:val="28"/>
          <w:szCs w:val="28"/>
        </w:rPr>
        <w:t>CIRCOLARE N. 17 DEL 4.10.2019</w:t>
      </w:r>
    </w:p>
    <w:p w:rsidR="00C30BEA" w:rsidRPr="00C30BEA" w:rsidRDefault="00C30BEA" w:rsidP="00C30BEA">
      <w:pPr>
        <w:pStyle w:val="LndNormale1"/>
        <w:rPr>
          <w:color w:val="002060"/>
          <w:szCs w:val="22"/>
        </w:rPr>
      </w:pPr>
    </w:p>
    <w:p w:rsidR="00C30BEA" w:rsidRPr="00C30BEA" w:rsidRDefault="00C30BEA" w:rsidP="00C30BEA">
      <w:pPr>
        <w:pStyle w:val="LndNormale1"/>
        <w:rPr>
          <w:color w:val="002060"/>
          <w:szCs w:val="22"/>
        </w:rPr>
      </w:pPr>
      <w:r w:rsidRPr="00C30BEA">
        <w:rPr>
          <w:color w:val="002060"/>
          <w:szCs w:val="22"/>
        </w:rPr>
        <w:t xml:space="preserve">Si trasmette copia della Circolare n. 18-2019 elaborata dal Centro Studi Tributari </w:t>
      </w:r>
      <w:r w:rsidR="00406A0C">
        <w:rPr>
          <w:color w:val="002060"/>
          <w:szCs w:val="22"/>
        </w:rPr>
        <w:t xml:space="preserve">della L.N.D. inerente l’oggetto </w:t>
      </w:r>
    </w:p>
    <w:p w:rsidR="00C30BEA" w:rsidRPr="00C30BEA" w:rsidRDefault="00C30BEA"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A64710" w:rsidRDefault="00A64710" w:rsidP="00264BAF">
      <w:pPr>
        <w:pStyle w:val="LndNormale1"/>
        <w:rPr>
          <w:color w:val="002060"/>
        </w:rPr>
      </w:pPr>
    </w:p>
    <w:p w:rsidR="0056458A" w:rsidRPr="0056458A" w:rsidRDefault="0056458A" w:rsidP="0056458A">
      <w:pPr>
        <w:pStyle w:val="LndNormale1"/>
        <w:rPr>
          <w:b/>
          <w:color w:val="002060"/>
          <w:sz w:val="28"/>
          <w:szCs w:val="28"/>
        </w:rPr>
      </w:pPr>
      <w:r w:rsidRPr="0056458A">
        <w:rPr>
          <w:b/>
          <w:color w:val="002060"/>
          <w:sz w:val="28"/>
          <w:szCs w:val="28"/>
        </w:rPr>
        <w:t>TESSERAMENTO DIRIGENTI</w:t>
      </w:r>
    </w:p>
    <w:p w:rsidR="0056458A" w:rsidRPr="0056458A" w:rsidRDefault="0056458A" w:rsidP="0056458A">
      <w:pPr>
        <w:pStyle w:val="LndNormale1"/>
        <w:rPr>
          <w:color w:val="002060"/>
          <w:szCs w:val="22"/>
        </w:rPr>
      </w:pPr>
    </w:p>
    <w:p w:rsidR="0056458A" w:rsidRPr="0056458A" w:rsidRDefault="0056458A" w:rsidP="0056458A">
      <w:pPr>
        <w:pStyle w:val="LndNormale1"/>
        <w:rPr>
          <w:rFonts w:cs="Arial"/>
          <w:b/>
          <w:color w:val="002060"/>
          <w:u w:val="single"/>
        </w:rPr>
      </w:pPr>
      <w:r w:rsidRPr="0056458A">
        <w:rPr>
          <w:color w:val="002060"/>
          <w:szCs w:val="22"/>
        </w:rPr>
        <w:t xml:space="preserve">Con riferimento a quanto pubblicato in merito nel CU n. 30 del 11.09.2019 si informa che il termine del 30 settembre è prorogato </w:t>
      </w:r>
      <w:r w:rsidRPr="0056458A">
        <w:rPr>
          <w:b/>
          <w:color w:val="002060"/>
          <w:szCs w:val="22"/>
          <w:u w:val="single"/>
        </w:rPr>
        <w:t>al 15 ottobre p.v</w:t>
      </w:r>
      <w:r w:rsidRPr="0056458A">
        <w:rPr>
          <w:color w:val="002060"/>
          <w:szCs w:val="22"/>
        </w:rPr>
        <w:t xml:space="preserve">. per coloro che, </w:t>
      </w:r>
      <w:r w:rsidRPr="0056458A">
        <w:rPr>
          <w:b/>
          <w:color w:val="002060"/>
          <w:szCs w:val="22"/>
          <w:u w:val="single"/>
        </w:rPr>
        <w:t xml:space="preserve">ancora </w:t>
      </w:r>
      <w:r w:rsidRPr="0056458A">
        <w:rPr>
          <w:rFonts w:cs="Arial"/>
          <w:b/>
          <w:color w:val="002060"/>
          <w:u w:val="single"/>
        </w:rPr>
        <w:t>sprovvisti della tessera personale dovranno dimostrando al direttore di gara di averla richiesta, potranno avere accesso nel terreno di gioco esibendo un valido documento di identità.</w:t>
      </w:r>
    </w:p>
    <w:p w:rsidR="0056458A" w:rsidRPr="0056458A" w:rsidRDefault="0056458A" w:rsidP="0056458A">
      <w:pPr>
        <w:pStyle w:val="LndNormale1"/>
        <w:rPr>
          <w:rFonts w:cs="Arial"/>
          <w:b/>
          <w:color w:val="002060"/>
          <w:u w:val="single"/>
        </w:rPr>
      </w:pPr>
      <w:r w:rsidRPr="0056458A">
        <w:rPr>
          <w:rFonts w:cs="Arial"/>
          <w:b/>
          <w:color w:val="002060"/>
          <w:u w:val="single"/>
        </w:rPr>
        <w:t>Si ribadisce che in difetto di quanto detto non verranno ammessi nel recinto di gioco</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323C7" w:rsidRDefault="00D323C7" w:rsidP="00D323C7">
      <w:pPr>
        <w:pStyle w:val="breakline"/>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CALCIO A CINQUE SERIE C1</w:t>
      </w:r>
    </w:p>
    <w:p w:rsidR="008F37C8" w:rsidRPr="00123B86" w:rsidRDefault="008F37C8" w:rsidP="008F37C8">
      <w:pPr>
        <w:pStyle w:val="TITOLOPRINC"/>
        <w:divId w:val="527259509"/>
        <w:rPr>
          <w:color w:val="002060"/>
        </w:rPr>
      </w:pPr>
      <w:r w:rsidRPr="00123B86">
        <w:rPr>
          <w:color w:val="002060"/>
        </w:rPr>
        <w:t>ANAGRAFICA/INDIRIZZARIO/VARIAZIONI CALENDARIO</w:t>
      </w:r>
    </w:p>
    <w:p w:rsidR="008F37C8" w:rsidRPr="00123B86" w:rsidRDefault="008F37C8" w:rsidP="008F37C8">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“A - UNICO”</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sidRPr="00123B86">
        <w:rPr>
          <w:rFonts w:ascii="Arial" w:hAnsi="Arial" w:cs="Arial"/>
          <w:b/>
          <w:color w:val="002060"/>
          <w:sz w:val="22"/>
          <w:szCs w:val="22"/>
        </w:rPr>
        <w:t>NUOVA JUVENTINA FFC</w:t>
      </w:r>
      <w:r w:rsidRPr="00123B86">
        <w:rPr>
          <w:rFonts w:ascii="Arial" w:hAnsi="Arial" w:cs="Arial"/>
          <w:color w:val="002060"/>
          <w:sz w:val="22"/>
          <w:szCs w:val="22"/>
        </w:rPr>
        <w:t xml:space="preserve"> comunica che disputerà tutte le gare interne il </w:t>
      </w:r>
      <w:r w:rsidRPr="00123B86">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ore 16:30</w:t>
      </w:r>
      <w:r w:rsidRPr="00123B86">
        <w:rPr>
          <w:rFonts w:ascii="Arial" w:hAnsi="Arial" w:cs="Arial"/>
          <w:color w:val="002060"/>
          <w:sz w:val="22"/>
          <w:szCs w:val="22"/>
        </w:rPr>
        <w:t>, stesso campo.</w:t>
      </w: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04/10/2019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- 3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lastRenderedPageBreak/>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4/10/2019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QUERCETTI DANIEL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(DINAMIS 1990)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GABBANELLI GIACOMO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SABBATINI GABRIELE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(PIANACCIO)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MULINARI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(DINAMIS 1990)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PANDOLFI LORENZO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(DINAMIS 1990)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MASSACCESI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MONTEFERRANTE GIUSEPPE GABRIE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BUZZO MANUEL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(JESI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CHIAPPORI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MAGGIO ENRICO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NESPOLA PAOLO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DIIORIO FACUNDO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(RECANATI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MANCINELLI ALEX</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SANTINI TEODORO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(CALCETTO CASTRUM LAURI)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BALZAMO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BRUZZICHESSI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CORALLINI MORENO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MARZETTI ELISIO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CATALINI JACOPO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SAN GIORGIO)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DELLA MORA DAVID</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SAN GIORGIO)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lastRenderedPageBreak/>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2"/>
        <w:gridCol w:w="385"/>
        <w:gridCol w:w="898"/>
        <w:gridCol w:w="1180"/>
        <w:gridCol w:w="1560"/>
        <w:gridCol w:w="1555"/>
      </w:tblGrid>
      <w:tr w:rsidR="008F37C8" w:rsidRPr="00123B86" w:rsidTr="008F37C8">
        <w:trPr>
          <w:divId w:val="527259509"/>
        </w:trPr>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1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DINAMIS 1990</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CERRETO D ESI C5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18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"BADIALI"</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FALCONARA MARITTIMA</w:t>
            </w:r>
          </w:p>
        </w:tc>
        <w:tc>
          <w:tcPr>
            <w:tcW w:w="1555"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STADIO</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POTENZA PICENA</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"F. ORSELLI</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SPORT</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MONTESICURO TRE COLLI</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MONTESICURO</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LOCALITA' NONTESICURO</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OSTRENSE</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CALCETTO CASTRUM LAURI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OSTRA</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MATTEOTTI</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PIEVE D ICO CALCIO A 5</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 C5</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PEGLIO</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PIAZZALE COTIGNOLI</w:t>
            </w:r>
          </w:p>
        </w:tc>
      </w:tr>
      <w:tr w:rsidR="008F37C8" w:rsidRPr="00123B86" w:rsidTr="008F37C8">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SAN GIORGIO</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18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SC.MEDIA B.ROSSELLI</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PORTO SAN GIORGIO</w:t>
            </w:r>
          </w:p>
        </w:tc>
        <w:tc>
          <w:tcPr>
            <w:tcW w:w="1555"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PIRANDELLO AREA MT.4</w:t>
            </w:r>
          </w:p>
        </w:tc>
      </w:tr>
      <w:tr w:rsidR="008F37C8" w:rsidRPr="00123B86" w:rsidTr="008F37C8">
        <w:trPr>
          <w:divId w:val="527259509"/>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16:30</w:t>
            </w:r>
          </w:p>
        </w:tc>
        <w:tc>
          <w:tcPr>
            <w:tcW w:w="118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 MEDIA</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MONTEGRANARO</w:t>
            </w:r>
          </w:p>
        </w:tc>
        <w:tc>
          <w:tcPr>
            <w:tcW w:w="1555"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CONT.S.LIBORIO VIA VEREGRENSE</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CALCIO A CINQUE SERIE C2</w:t>
      </w: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04/10/2019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- 3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- 3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MOSCOSI 2008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07/10/2019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C - 3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4 - 13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FREELY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4/10/2019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DIRIGENTI </w:t>
      </w:r>
    </w:p>
    <w:p w:rsidR="008F37C8" w:rsidRPr="00123B86" w:rsidRDefault="008F37C8" w:rsidP="008F37C8">
      <w:pPr>
        <w:pStyle w:val="titolo20"/>
        <w:divId w:val="527259509"/>
        <w:rPr>
          <w:color w:val="002060"/>
        </w:rPr>
      </w:pPr>
      <w:r w:rsidRPr="00123B86">
        <w:rPr>
          <w:color w:val="002060"/>
        </w:rPr>
        <w:t xml:space="preserve">INIBIZIONE A SVOLGERE OGNI ATTIVITA'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GIROLAMO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divId w:val="527259509"/>
        <w:rPr>
          <w:color w:val="002060"/>
        </w:rPr>
      </w:pPr>
      <w:r w:rsidRPr="00123B86">
        <w:rPr>
          <w:color w:val="002060"/>
        </w:rPr>
        <w:t>Per comportamento irriguardoso nei confronti dell'arbitro a fine gara.</w:t>
      </w:r>
    </w:p>
    <w:p w:rsidR="008F37C8" w:rsidRPr="00123B86" w:rsidRDefault="008F37C8" w:rsidP="008F37C8">
      <w:pPr>
        <w:pStyle w:val="titolo20"/>
        <w:divId w:val="527259509"/>
        <w:rPr>
          <w:color w:val="002060"/>
        </w:rPr>
      </w:pPr>
      <w:r w:rsidRPr="00123B86">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PELLICCIONI ALESSANDRO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divId w:val="527259509"/>
        <w:rPr>
          <w:color w:val="002060"/>
        </w:rPr>
      </w:pPr>
      <w:r w:rsidRPr="00123B86">
        <w:rPr>
          <w:color w:val="002060"/>
        </w:rPr>
        <w:t xml:space="preserve">Per intervento inopportuno. Allontanato.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SIMONETTI DAVIDE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(AVIS ARCEVIA 1964)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MIZDRAK ELDAR</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(AVIS ARCEVIA 1964)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MOREIRA CHIMANGO ALEXANDRE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MARIOTTI ALESSANDRO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GIGANTI CARLO GABRIEL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(AMICI 84)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JIMENEZ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LIKA STIVI</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(SENIGALLIA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CLERICI GIACOMO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(AMICI 84)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DELLASANTA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(ATL URBINO C5 1999)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PIERLEONI GIULIO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(ATL URBINO C5 1999)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BRUZZESI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(AVENALE)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CROCI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PENNESI JACOPO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CARBINI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CARLETTI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BROCCHI YURI</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(U.MANDOLESI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 ANGELO MASSIMO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(VALLEFOGLIA C5)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MAGNATERRA DIEGO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(ACLI VILLA MUSONE)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CLEMENTE PIER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(ALMA JUVENTUS FANO)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SANTIS FABIO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(ALMA JUVENTUS FANO)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BIONDI FULVIO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(AMICI 84)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BENIGNI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PIERPAOLI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LUCIANI GIANLUCA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(AVIS ARCEVIA 1964)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MASSI FEDERICO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(AVIS ARCEVIA 1964)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BALLONI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(BOCASTRUM UNITED)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DELGRANDE DOMENICO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(BOCASTRUM UNITED)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GREGORIO ALESSANDRO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(C.U.S. MACERATA CALCIO A5)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 CINQUE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(CHIARAVALLE FUTSAL)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AMATUCCI DAVIDE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ORTENZI ANGELO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QUINZI RICCARDO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BOTTOLINI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D. E G.)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ROCCO MICHAEL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MONTEMARCIANO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FAZIO FRANCESCO PAOLO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MONTEMARCIANO C5)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MARCONDES MARCOS LEANDRO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MONTEMARCIANO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DONATI DENNY</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MONTURANO)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LAURENZI SAMUELE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PRANDONE)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TRAINI MATTIA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PRANDONE)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SGARIGLIA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SILENZI)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MECA DENIS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BARDELLA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PERTICAROLI CRISTIAN</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DELCURATOLO CRISTIANO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GIULIANELLI ROBERTO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ILARDI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PIZZICOTTI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MESCHINI DAMIANO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(MOSCOSI 2008)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BIANCHI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PANELLA ALFONSO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LODDO GIANMARCO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ANCARIA)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PEDINELLI ALBERTO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CANNELLA IVAN</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(RIVIERA DELLE PALME)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BERARDINO GIANMARCO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(SPORTING GROTTAMMARE)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ALLEGREZZA NICOLO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(SPORTLAND)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CURI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(TRE TORRI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SALUSTRI MIRKO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(TRE TORRI A.S.D.)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BELA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(U.MANDOLESI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FRATESI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(VALLEFOGLIA C5) </w:t>
            </w:r>
          </w:p>
        </w:tc>
      </w:tr>
    </w:tbl>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LAUSDEI FEDERICO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(VERBENA C5 ANCONA)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MASSETTI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(VERBENA C5 ANCONA)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FERJANI WALID</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(PIETRALACROCE 73)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GALEAZZI MICHEL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(PIETRALACROCE 73)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AGOSTINI GIUSEPPE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(VERBENA C5 ANCONA)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ZIZZAMIA MARIO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(VERBENA C5 ANCONA) </w:t>
            </w:r>
          </w:p>
        </w:tc>
      </w:tr>
    </w:tbl>
    <w:p w:rsidR="008F37C8" w:rsidRPr="00123B86" w:rsidRDefault="008F37C8" w:rsidP="008F37C8">
      <w:pPr>
        <w:pStyle w:val="titolo10"/>
        <w:divId w:val="527259509"/>
        <w:rPr>
          <w:color w:val="002060"/>
        </w:rPr>
      </w:pPr>
      <w:r w:rsidRPr="00123B86">
        <w:rPr>
          <w:color w:val="002060"/>
        </w:rPr>
        <w:t xml:space="preserve">GARE DEL 7/10/2019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PISTACCHI MAURO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(BORGOROSSO TOLENTINO)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VERDINI TOMMASO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(BORGOROSSO TOLENTINO)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CENTOCANTI FABIO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FABRIANO)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24"/>
        <w:gridCol w:w="385"/>
        <w:gridCol w:w="898"/>
        <w:gridCol w:w="1181"/>
        <w:gridCol w:w="1543"/>
        <w:gridCol w:w="1551"/>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MADRE TERESA DI CALCUTTA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VILLA TOMBARI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FALCONARA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MONTEPELAGO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SANTA SELVINO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 13</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"OMAR SIVOR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NAZARIO SAURO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1997"/>
        <w:gridCol w:w="385"/>
        <w:gridCol w:w="898"/>
        <w:gridCol w:w="1191"/>
        <w:gridCol w:w="1559"/>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AVENALE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FRAZIONE COPPO VIA FORMA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TAGLIAMENTO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TOBAGI STAZ. CASTELBELLINO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ALFIERI SNC</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GRAMSCI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 SAN LIBERATO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CERQUATTI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08"/>
        <w:gridCol w:w="385"/>
        <w:gridCol w:w="898"/>
        <w:gridCol w:w="1176"/>
        <w:gridCol w:w="1567"/>
        <w:gridCol w:w="1547"/>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EAGLES PAGLIARE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 ROCCHETTA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CARDUCCI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 IRIS</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SIBILLA 2C</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COLLE GIOIOSO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SALVO D'ACQUISTO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RIVIERA DELLE PALME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REGIONI, 8</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REGIONALE CALCIO A 5 FEMMINILE</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12/10/2019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POLISPORTIVA BORGOSOLESTA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LA FENICE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06/10/2019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SAN MICHELE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(2)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LF JESINA FEMMINILE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04/10/2019</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(2) - disputata il 05/10/2019</w:t>
                  </w:r>
                </w:p>
              </w:tc>
            </w:tr>
          </w:tbl>
          <w:p w:rsidR="008F37C8" w:rsidRPr="00123B86" w:rsidRDefault="008F37C8" w:rsidP="00FE40F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POLISPORTIVA BORGOSOLESTA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04/10/2019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4/10/2019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CARLINI GIORGIA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(POLISPORTIVA BORGOSOLESTA)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MARIOTTI ELENA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(S.ORSO 1980)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VINCENTIS ROBERTA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(BAYER CAPPUCCINI)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TAZZARI LAURA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(CALCIO A 5 CORINALDO)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MARINANGELI FRANCESCA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(LA FENICE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IENA SARA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(RIPABERARDA)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LF JESINA FEMMINILE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ZANNONI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PIANDIROSE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LORETO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S.ORSO 1980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DELL'ANNUNZIATA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3"/>
        <w:gridCol w:w="385"/>
        <w:gridCol w:w="898"/>
        <w:gridCol w:w="1191"/>
        <w:gridCol w:w="1541"/>
        <w:gridCol w:w="156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REPUBBLICA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RIPABERARDA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ALFIERI SNC</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LA FENICE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LOC.MONTEROCCO VIA A.MANCINI</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UNDER 21 CALCIO A 5 REGIONALE</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VERBENA C5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PALLONE GEODETICO VERBENA ANCONA VIA PETRARCA</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15/10/2019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CANDIA BARACCOLA ASPIO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05/10/2019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rFonts w:ascii="Arial" w:hAnsi="Arial" w:cs="Arial"/>
                <w:i/>
                <w:color w:val="002060"/>
                <w:sz w:val="12"/>
                <w:szCs w:val="12"/>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30/11/2019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PALACARIFAC DI CERRETO D'ESI CERRETO D'ESI VIA VERDI</w:t>
            </w:r>
          </w:p>
        </w:tc>
      </w:tr>
    </w:tbl>
    <w:p w:rsidR="008F37C8" w:rsidRPr="00123B86" w:rsidRDefault="008F37C8" w:rsidP="008F37C8">
      <w:pPr>
        <w:pStyle w:val="breakline"/>
        <w:divId w:val="527259509"/>
        <w:rPr>
          <w:rFonts w:ascii="Arial" w:hAnsi="Arial" w:cs="Arial"/>
          <w:i/>
          <w:color w:val="002060"/>
        </w:rPr>
      </w:pPr>
      <w:r w:rsidRPr="00123B86">
        <w:rPr>
          <w:rFonts w:ascii="Arial" w:hAnsi="Arial" w:cs="Arial"/>
          <w:i/>
          <w:color w:val="002060"/>
        </w:rPr>
        <w:t>* recupero gara rinviata per lutto</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05/10/2019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C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FBC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06/10/2019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MAGGIORI NICOLO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(CASENUOVE)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SQUALIFICA PER DUE GARA/E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ANGELETTI ALEX</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(CASENUOVE)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divId w:val="527259509"/>
        <w:rPr>
          <w:color w:val="002060"/>
        </w:rPr>
      </w:pPr>
      <w:r w:rsidRPr="00123B86">
        <w:rPr>
          <w:color w:val="002060"/>
        </w:rPr>
        <w:t>Per comportamento irriguardoso nei confronti dell'arbitro a fine gara.</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ANDREOZZI LORIS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(ACLI MANTOVANI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TARANTINO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(ACLI MANTOVANI CALCIO A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LANI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(ATL URBINO C5 1999)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SABBATINI HASSEN</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(ATL URBINO C5 1999)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ANGELETTI ALEX</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(CASENUOVE)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NONI ROSARIO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(CASENUOVE)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REKA DANIEL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AGRESTI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FBC)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BELLABARBA LORENZO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SPERANZINI LUCA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GIOVANELLI MATTIA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DELLAFELICE EDOARDO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(SPORTLAND)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HOXHA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(SPORTLAND)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GIACONI CARLO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SANTOLINI MIRKO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CAMPONI CESARE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ANCARIA)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SABATUCCI LEONARDO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ANCARIA)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TOBAGI STAZ. CASTELBELLINO</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D.ALIGHIERI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ROSSINI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PIETRALACROCE 73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FRAZIONE COPPO VIA FORMA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 CASENUOVE DI OSIMO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VERBENA C5 ANCONA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PETRARCA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VILLA MUSONE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LOCALITA' CANDIA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1"/>
        <w:gridCol w:w="385"/>
        <w:gridCol w:w="898"/>
        <w:gridCol w:w="1176"/>
        <w:gridCol w:w="1563"/>
        <w:gridCol w:w="155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ABBADIA DI FIASTRA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CONT.S.LIBORIO VIA VEREGRENSE</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FONTE DI MONSIGNORE</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UNDER 19 CALCIO A 5 REGIONALE</w:t>
      </w: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06/10/2019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(2)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03/10/2019</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(2) - disputata il 08/10/2019</w:t>
                  </w:r>
                </w:p>
              </w:tc>
            </w:tr>
          </w:tbl>
          <w:p w:rsidR="008F37C8" w:rsidRPr="00123B86" w:rsidRDefault="008F37C8" w:rsidP="00FE40F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3/10/2019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DI ALLENATORI </w:t>
      </w:r>
    </w:p>
    <w:p w:rsidR="008F37C8" w:rsidRPr="00123B86" w:rsidRDefault="008F37C8" w:rsidP="008F37C8">
      <w:pPr>
        <w:pStyle w:val="titolo20"/>
        <w:divId w:val="527259509"/>
        <w:rPr>
          <w:color w:val="002060"/>
        </w:rPr>
      </w:pPr>
      <w:r w:rsidRPr="00123B86">
        <w:rPr>
          <w:color w:val="002060"/>
        </w:rPr>
        <w:t xml:space="preserve">SQUALIFICA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FINAURINI RICCARDO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(CAMPOCAVALLO)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divId w:val="527259509"/>
        <w:rPr>
          <w:color w:val="002060"/>
        </w:rPr>
      </w:pPr>
      <w:r w:rsidRPr="00123B86">
        <w:rPr>
          <w:color w:val="002060"/>
        </w:rPr>
        <w:t xml:space="preserve">Per comportamento irriguardoso nei confronti dell'arbitro. Allontanato.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LEONE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(CAMPOCAVALLO)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ANDRIULO ALFONSO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BENIGNI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GALASSI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(CAMPOCAVALLO)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FIRMANI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(CSI STELLA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SEGHETTI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(C.U.S. MACERATA CALCIO A5)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SERESI TOMMASO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(C.U.S. MACERATA CALCIO A5)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 13</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STADIO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4"/>
        <w:gridCol w:w="385"/>
        <w:gridCol w:w="898"/>
        <w:gridCol w:w="1198"/>
        <w:gridCol w:w="1550"/>
        <w:gridCol w:w="1543"/>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SPORT</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ALESSANDRO MANZONI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REGIONI, 8</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UNDER 17 C5 REGIONALI MASCHILI</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8F37C8" w:rsidRPr="00123B86" w:rsidTr="008F37C8">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PALASPORT"TRE RAGAZZI"MAROTTA MONDOLFO VIA EUROPA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MOGLIANESE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TENAX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IMPIANTO CALCIO A 5 LORO PICENO VIA KENNEDY</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FUTSAL FBC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POLISPORTIVA GAGLIARDA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17/11/2019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FUTSAL COBA SPORTIVA DIL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CAMPO COPERTO RIONE MURATO FERMO VIA SIBILLA 2C</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06/10/2019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POLISPORTIVA GAGLIARDA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COBA SPORTIVA DIL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05/10/2019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5/10/2019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ANGELETTI ALESSIO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(CANTINE RIUNITE CSI)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GASHI ENIS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(CANTINE RIUNITE CSI)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MEMEDOIV JETMIR</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(CANTINE RIUNITE CSI)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VIANI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FBC) </w:t>
            </w:r>
          </w:p>
        </w:tc>
      </w:tr>
    </w:tbl>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MENCARELLI MICHELE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(OSTRENSE)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BENFATTO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(C.U.S. MACERATA CALCIO A5)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MARCANTOGNINI ANTONIO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(ETA BETA FOOTBALL)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TALEVI THOMAS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(FFJ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PETTINARI EMANUELE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(OSTRENSE)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sq.B REAL S.COSTANZO CALCIsq.B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B.BUOZZI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2"/>
        <w:gridCol w:w="1984"/>
        <w:gridCol w:w="385"/>
        <w:gridCol w:w="898"/>
        <w:gridCol w:w="1199"/>
        <w:gridCol w:w="1543"/>
        <w:gridCol w:w="159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ESPOSIZIONI, 33</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MATTEOTTI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MARCONI GENGA STAZIONE</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PALASPORT"TRE RAGAZZI"MAROTTA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EUROPA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A.RIST."IL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CATTEDR.LOC.S.LAZZARO 79</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TAVERNELLE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20"/>
        <w:gridCol w:w="385"/>
        <w:gridCol w:w="898"/>
        <w:gridCol w:w="1175"/>
        <w:gridCol w:w="1561"/>
        <w:gridCol w:w="1556"/>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FRATELLI CERVI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REPUBBLICA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COBA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COBA'ARENA-STRUTTURA GEODETIC</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LETI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TENAX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IMPIANTO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LORO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KENNEDY</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CONT.S.LIBORIO VIA VEREGRENSE</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POLISPORTIVA GAGLIARDA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UNDER 15 C5 REGIONALI MASCHILI</w:t>
      </w:r>
    </w:p>
    <w:p w:rsidR="008F37C8" w:rsidRPr="00123B86" w:rsidRDefault="008F37C8" w:rsidP="008F37C8">
      <w:pPr>
        <w:pStyle w:val="TITOLOPRINC"/>
        <w:divId w:val="527259509"/>
        <w:rPr>
          <w:color w:val="002060"/>
        </w:rPr>
      </w:pPr>
      <w:r w:rsidRPr="00123B86">
        <w:rPr>
          <w:color w:val="002060"/>
        </w:rPr>
        <w:t>ANAGRAFICA/INDIRIZZARIO/VARIAZIONI CALENDARIO</w:t>
      </w:r>
    </w:p>
    <w:p w:rsidR="008F37C8" w:rsidRPr="00123B86" w:rsidRDefault="008F37C8" w:rsidP="008F37C8">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“A”</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sidRPr="00123B86">
        <w:rPr>
          <w:rFonts w:ascii="Arial" w:hAnsi="Arial" w:cs="Arial"/>
          <w:b/>
          <w:color w:val="002060"/>
          <w:sz w:val="22"/>
          <w:szCs w:val="22"/>
        </w:rPr>
        <w:t>POL.CAGLI SPORT ASSOCIATI</w:t>
      </w:r>
      <w:r w:rsidRPr="00123B86">
        <w:rPr>
          <w:rFonts w:ascii="Arial" w:hAnsi="Arial" w:cs="Arial"/>
          <w:color w:val="002060"/>
          <w:sz w:val="22"/>
          <w:szCs w:val="22"/>
        </w:rPr>
        <w:t xml:space="preserve"> comunica che disputerà tutte le gare interne il </w:t>
      </w:r>
      <w:r w:rsidRPr="00123B86">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ore 15:30</w:t>
      </w:r>
      <w:r w:rsidRPr="00123B86">
        <w:rPr>
          <w:rFonts w:ascii="Arial" w:hAnsi="Arial" w:cs="Arial"/>
          <w:color w:val="002060"/>
          <w:sz w:val="22"/>
          <w:szCs w:val="22"/>
        </w:rPr>
        <w:t>, stesso campo.</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“C”</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sidRPr="00123B86">
        <w:rPr>
          <w:rFonts w:ascii="Arial" w:hAnsi="Arial" w:cs="Arial"/>
          <w:b/>
          <w:color w:val="002060"/>
          <w:sz w:val="22"/>
          <w:szCs w:val="22"/>
        </w:rPr>
        <w:t>CANTINE RIUNITE CSI</w:t>
      </w:r>
      <w:r w:rsidRPr="00123B86">
        <w:rPr>
          <w:rFonts w:ascii="Arial" w:hAnsi="Arial" w:cs="Arial"/>
          <w:color w:val="002060"/>
          <w:sz w:val="22"/>
          <w:szCs w:val="22"/>
        </w:rPr>
        <w:t xml:space="preserve"> comunica che disputerà tutte le gare interne la </w:t>
      </w:r>
      <w:r w:rsidRPr="00123B86">
        <w:rPr>
          <w:rFonts w:ascii="Arial" w:hAnsi="Arial" w:cs="Arial"/>
          <w:b/>
          <w:color w:val="002060"/>
          <w:sz w:val="22"/>
          <w:szCs w:val="22"/>
        </w:rPr>
        <w:t xml:space="preserve">DOMENICA </w:t>
      </w:r>
      <w:r w:rsidRPr="00123B86">
        <w:rPr>
          <w:rFonts w:ascii="Arial" w:hAnsi="Arial" w:cs="Arial"/>
          <w:color w:val="002060"/>
          <w:sz w:val="22"/>
          <w:szCs w:val="22"/>
        </w:rPr>
        <w:t xml:space="preserve">alle </w:t>
      </w:r>
      <w:r w:rsidRPr="00123B86">
        <w:rPr>
          <w:rFonts w:ascii="Arial" w:hAnsi="Arial" w:cs="Arial"/>
          <w:b/>
          <w:color w:val="002060"/>
          <w:sz w:val="22"/>
          <w:szCs w:val="22"/>
        </w:rPr>
        <w:t>ore 10:00</w:t>
      </w:r>
      <w:r w:rsidRPr="00123B86">
        <w:rPr>
          <w:rFonts w:ascii="Arial" w:hAnsi="Arial" w:cs="Arial"/>
          <w:color w:val="002060"/>
          <w:sz w:val="22"/>
          <w:szCs w:val="22"/>
        </w:rPr>
        <w:t>, stesso campo.</w:t>
      </w:r>
    </w:p>
    <w:p w:rsidR="008F37C8" w:rsidRPr="00123B86" w:rsidRDefault="008F37C8" w:rsidP="008F37C8">
      <w:pPr>
        <w:pStyle w:val="Corpodeltesto21"/>
        <w:divId w:val="527259509"/>
        <w:rPr>
          <w:rFonts w:ascii="Arial" w:hAnsi="Arial" w:cs="Arial"/>
          <w:color w:val="002060"/>
          <w:sz w:val="22"/>
          <w:szCs w:val="22"/>
        </w:rPr>
      </w:pP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12/10/2019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ACLI MANTOVANI CALCIOsq.B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15/12/2019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ACLI MANTOVANI CALCIOsq.B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06/10/2019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SPORTFLY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C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ACLI MANTOVANI CALCIOsq.B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FUTBOL3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ASKL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04/10/2019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6/10/2019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BERARDINELLI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(POL.CAGLI SPORT ASSOCIATI)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CLASSIFICA</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sq.B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F37C8" w:rsidRPr="00123B86" w:rsidTr="008F37C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PE</w:t>
            </w:r>
          </w:p>
        </w:tc>
      </w:tr>
      <w:tr w:rsidR="008F37C8" w:rsidRPr="00123B86" w:rsidTr="008F37C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r w:rsidR="008F37C8" w:rsidRPr="00123B86" w:rsidTr="008F37C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sq.B ACLI MANTOVANI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0</w:t>
            </w: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BRAMANTE</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BULDOG T.N.T. LUCREZIA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A.RIST."IL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CATTEDR.LOC.S.LAZZARO 79</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 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ESPOSIZIONI, 33</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34"/>
        <w:gridCol w:w="2010"/>
        <w:gridCol w:w="385"/>
        <w:gridCol w:w="898"/>
        <w:gridCol w:w="1177"/>
        <w:gridCol w:w="1548"/>
        <w:gridCol w:w="154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DI C/5 SCOPERTO TRE PON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CHIARUCCIA-TRE PONTI</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AMATO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 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BORGO DI SOTTO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2"/>
        <w:gridCol w:w="385"/>
        <w:gridCol w:w="898"/>
        <w:gridCol w:w="1182"/>
        <w:gridCol w:w="1546"/>
        <w:gridCol w:w="1570"/>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MADRE TERESA DI CALCUTTA</w:t>
            </w:r>
          </w:p>
        </w:tc>
      </w:tr>
      <w:tr w:rsidR="008F37C8" w:rsidRPr="00123B86" w:rsidTr="008F37C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12/10/2019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LOC.MONTEROCCO VIA A.MANCINI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FUTBOL3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13/10/2019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REPUBBLICA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ITALIA CALCIO A 5</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14/10/2019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NUOVA OTTRANO 98</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ATL URBINO C5 1999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15/10/2019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highlight w:val="yellow"/>
              </w:rPr>
              <w:t>PALAZZETTO DELLO SPORT CAMERINO LOC. "LE CALVIE"</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RISULTATI</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RISULTATI UFFICIALI GARE DEL 02/10/2019</w:t>
      </w:r>
    </w:p>
    <w:p w:rsidR="008F37C8" w:rsidRPr="00123B86" w:rsidRDefault="008F37C8" w:rsidP="008F37C8">
      <w:pPr>
        <w:pStyle w:val="SOTTOTITOLOCAMPIONATO2"/>
        <w:divId w:val="527259509"/>
        <w:rPr>
          <w:color w:val="002060"/>
        </w:rPr>
      </w:pPr>
      <w:r w:rsidRPr="00123B86">
        <w:rPr>
          <w:color w:val="002060"/>
        </w:rPr>
        <w:t>Si trascrivono qui di seguito i risultati ufficiali delle gare disputate</w:t>
      </w:r>
    </w:p>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SA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PIEVE D ICO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SB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MOSCOSI 2008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SC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JESI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VALLEFOGLIA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SD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BELPIANDILUNA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MONTESICURO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MONTECAROTTO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SE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FUTSAL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D. E 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MONTECASSIANO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SF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FUTSAL MONTEGRANARO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F37C8" w:rsidRPr="00123B86" w:rsidTr="008F37C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SG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EAGLES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F37C8" w:rsidRPr="00123B86" w:rsidTr="00FE40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GIRONE SH - 1 Giornata - A</w:t>
                  </w:r>
                </w:p>
              </w:tc>
            </w:tr>
            <w:tr w:rsidR="008F37C8" w:rsidRPr="00123B86" w:rsidTr="00FE40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 FREELY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 </w:t>
                  </w:r>
                </w:p>
              </w:tc>
            </w:tr>
            <w:tr w:rsidR="008F37C8" w:rsidRPr="00123B86" w:rsidTr="00FE40F4">
              <w:tc>
                <w:tcPr>
                  <w:tcW w:w="4700" w:type="dxa"/>
                  <w:gridSpan w:val="4"/>
                  <w:tcBorders>
                    <w:top w:val="nil"/>
                    <w:left w:val="nil"/>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 - disputata il 30/09/2019</w:t>
                  </w:r>
                </w:p>
              </w:tc>
            </w:tr>
          </w:tbl>
          <w:p w:rsidR="008F37C8" w:rsidRPr="00123B86" w:rsidRDefault="008F37C8" w:rsidP="00FE40F4">
            <w:pPr>
              <w:rPr>
                <w:color w:val="002060"/>
                <w:sz w:val="24"/>
                <w:szCs w:val="24"/>
              </w:rPr>
            </w:pP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GIUDICE SPORTIVO</w:t>
      </w:r>
    </w:p>
    <w:p w:rsidR="008F37C8" w:rsidRPr="00123B86" w:rsidRDefault="008F37C8" w:rsidP="008F37C8">
      <w:pPr>
        <w:pStyle w:val="diffida"/>
        <w:divId w:val="527259509"/>
        <w:rPr>
          <w:color w:val="002060"/>
        </w:rPr>
      </w:pPr>
      <w:r w:rsidRPr="00123B86">
        <w:rPr>
          <w:color w:val="002060"/>
        </w:rPr>
        <w:t>Il Giudice Sportivo, Avv. Claudio Romagnoli, nella seduta del 09/10/2019, ha adottato le decisioni che di seguito integralmente si riportano:</w:t>
      </w:r>
    </w:p>
    <w:p w:rsidR="008F37C8" w:rsidRPr="00123B86" w:rsidRDefault="008F37C8" w:rsidP="008F37C8">
      <w:pPr>
        <w:pStyle w:val="titolo10"/>
        <w:divId w:val="527259509"/>
        <w:rPr>
          <w:color w:val="002060"/>
        </w:rPr>
      </w:pPr>
      <w:r w:rsidRPr="00123B86">
        <w:rPr>
          <w:color w:val="002060"/>
        </w:rPr>
        <w:t xml:space="preserve">GARE DEL 30/ 9/2019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DI SOCIETA' </w:t>
      </w:r>
    </w:p>
    <w:p w:rsidR="008F37C8" w:rsidRPr="00123B86" w:rsidRDefault="008F37C8" w:rsidP="008F37C8">
      <w:pPr>
        <w:pStyle w:val="titolo20"/>
        <w:divId w:val="527259509"/>
        <w:rPr>
          <w:color w:val="002060"/>
        </w:rPr>
      </w:pPr>
      <w:r w:rsidRPr="00123B86">
        <w:rPr>
          <w:color w:val="002060"/>
        </w:rPr>
        <w:t xml:space="preserve">AMMENDA </w:t>
      </w:r>
    </w:p>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Euro 80,00 MONTECAROTTO </w:t>
      </w:r>
      <w:r w:rsidRPr="00123B86">
        <w:rPr>
          <w:color w:val="002060"/>
        </w:rPr>
        <w:br/>
        <w:t xml:space="preserve">Per aver il proprio pubblico offeso l'arbitro durante tutta la gara. </w:t>
      </w:r>
    </w:p>
    <w:p w:rsidR="008F37C8" w:rsidRPr="00123B86" w:rsidRDefault="008F37C8" w:rsidP="008F37C8">
      <w:pPr>
        <w:pStyle w:val="titolo3"/>
        <w:divId w:val="527259509"/>
        <w:rPr>
          <w:color w:val="002060"/>
        </w:rPr>
      </w:pPr>
      <w:r w:rsidRPr="00123B86">
        <w:rPr>
          <w:color w:val="002060"/>
        </w:rPr>
        <w:t xml:space="preserve">A CARICO DIRIGENTI </w:t>
      </w:r>
    </w:p>
    <w:p w:rsidR="008F37C8" w:rsidRPr="00123B86" w:rsidRDefault="008F37C8" w:rsidP="008F37C8">
      <w:pPr>
        <w:pStyle w:val="titolo20"/>
        <w:divId w:val="527259509"/>
        <w:rPr>
          <w:color w:val="002060"/>
        </w:rPr>
      </w:pPr>
      <w:r w:rsidRPr="00123B86">
        <w:rPr>
          <w:color w:val="002060"/>
        </w:rPr>
        <w:t xml:space="preserve">INIBIZIONE A SVOLGERE OGNI ATTIVITA' FINO AL 16/10/2019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MINGO RICCARDO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proteste nei confronti dell'arbitro. Allontanato.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CARBINI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(MONTECAROTTO)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BARTOLUCCI DIEGO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(JESI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20"/>
        <w:divId w:val="527259509"/>
        <w:rPr>
          <w:color w:val="002060"/>
        </w:rPr>
      </w:pPr>
      <w:r w:rsidRPr="00123B86">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CLEMENTE PIER FRANCESCO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(ALMA JUVENTUS FANO)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PALAZZESI MARIO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(BAYER CAPPUCCINI)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TOMBOLINI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(FREELY SPORT)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PAGLIARI GIACOMO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MONTEGRANARO)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COPPARI CARLO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LUCA DANIELE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MATALONI EDOARDO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(FUTSAL 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BUZZO MANUEL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(JESI CALCIO A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BALDUCCI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MELA UMBERTO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(REAL S.COSTANZO CALCIO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MURTEZI ADRIAN</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(U.MANDOLESI CALCIO)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10"/>
        <w:divId w:val="527259509"/>
        <w:rPr>
          <w:color w:val="002060"/>
        </w:rPr>
      </w:pPr>
      <w:r w:rsidRPr="00123B86">
        <w:rPr>
          <w:color w:val="002060"/>
        </w:rPr>
        <w:t xml:space="preserve">GARE DEL 2/10/2019 </w:t>
      </w:r>
    </w:p>
    <w:p w:rsidR="008F37C8" w:rsidRPr="00123B86" w:rsidRDefault="008F37C8" w:rsidP="008F37C8">
      <w:pPr>
        <w:pStyle w:val="titolo7a"/>
        <w:divId w:val="527259509"/>
        <w:rPr>
          <w:color w:val="002060"/>
        </w:rPr>
      </w:pPr>
      <w:r w:rsidRPr="00123B86">
        <w:rPr>
          <w:color w:val="002060"/>
        </w:rPr>
        <w:t xml:space="preserve">PROVVEDIMENTI DISCIPLINARI </w:t>
      </w:r>
    </w:p>
    <w:p w:rsidR="008F37C8" w:rsidRPr="00123B86" w:rsidRDefault="008F37C8" w:rsidP="008F37C8">
      <w:pPr>
        <w:pStyle w:val="TITOLO7B"/>
        <w:divId w:val="527259509"/>
        <w:rPr>
          <w:color w:val="002060"/>
        </w:rPr>
      </w:pPr>
      <w:r w:rsidRPr="00123B86">
        <w:rPr>
          <w:color w:val="002060"/>
        </w:rPr>
        <w:t xml:space="preserve">In base alle risultanze degli atti ufficiali sono state deliberate le seguenti sanzioni disciplinari. </w:t>
      </w:r>
    </w:p>
    <w:p w:rsidR="008F37C8" w:rsidRPr="00123B86" w:rsidRDefault="008F37C8" w:rsidP="008F37C8">
      <w:pPr>
        <w:pStyle w:val="titolo3"/>
        <w:divId w:val="527259509"/>
        <w:rPr>
          <w:color w:val="002060"/>
        </w:rPr>
      </w:pPr>
      <w:r w:rsidRPr="00123B86">
        <w:rPr>
          <w:color w:val="002060"/>
        </w:rPr>
        <w:t xml:space="preserve">A CARICO DIRIGENTI </w:t>
      </w:r>
    </w:p>
    <w:p w:rsidR="008F37C8" w:rsidRPr="00123B86" w:rsidRDefault="008F37C8" w:rsidP="008F37C8">
      <w:pPr>
        <w:pStyle w:val="titolo20"/>
        <w:divId w:val="527259509"/>
        <w:rPr>
          <w:color w:val="002060"/>
        </w:rPr>
      </w:pPr>
      <w:r w:rsidRPr="00123B86">
        <w:rPr>
          <w:color w:val="002060"/>
        </w:rPr>
        <w:t xml:space="preserve">INIBIZIONE A SVOLGERE OGNI ATTIVITA'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CARDINALI DANILO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comportamento irriguardoso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SFORZA GLAUCO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aver a fine gara tenuto un comportamento minaccioso nei confronti di un giocatore della squadra avversaria. </w:t>
      </w:r>
    </w:p>
    <w:p w:rsidR="008F37C8" w:rsidRPr="00123B86" w:rsidRDefault="008F37C8" w:rsidP="008F37C8">
      <w:pPr>
        <w:pStyle w:val="titolo20"/>
        <w:divId w:val="527259509"/>
        <w:rPr>
          <w:color w:val="002060"/>
        </w:rPr>
      </w:pPr>
      <w:r w:rsidRPr="00123B86">
        <w:rPr>
          <w:color w:val="002060"/>
        </w:rPr>
        <w:t xml:space="preserve">INIBIZIONE A SVOLGERE OGNI ATTIVITA' FINO AL 16/10/2019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AMADEI PAOLO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RAGGI GIANNI</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proteste nei confronti dell'arbitro. Allontanato. </w:t>
      </w:r>
    </w:p>
    <w:p w:rsidR="008F37C8" w:rsidRPr="00123B86" w:rsidRDefault="008F37C8" w:rsidP="008F37C8">
      <w:pPr>
        <w:pStyle w:val="titolo3"/>
        <w:divId w:val="527259509"/>
        <w:rPr>
          <w:color w:val="002060"/>
        </w:rPr>
      </w:pPr>
      <w:r w:rsidRPr="00123B86">
        <w:rPr>
          <w:color w:val="002060"/>
        </w:rPr>
        <w:t xml:space="preserve">A CARICO CALCIATORI ESPULSI DAL CAMPO </w:t>
      </w:r>
    </w:p>
    <w:p w:rsidR="008F37C8" w:rsidRPr="00123B86" w:rsidRDefault="008F37C8" w:rsidP="008F37C8">
      <w:pPr>
        <w:pStyle w:val="titolo20"/>
        <w:divId w:val="527259509"/>
        <w:rPr>
          <w:color w:val="002060"/>
        </w:rPr>
      </w:pPr>
      <w:r w:rsidRPr="00123B86">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GATTAFONI FILIPPO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(POTENZA PICENA)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diffida"/>
        <w:spacing w:before="80" w:beforeAutospacing="0" w:after="40" w:afterAutospacing="0"/>
        <w:jc w:val="left"/>
        <w:divId w:val="527259509"/>
        <w:rPr>
          <w:color w:val="002060"/>
        </w:rPr>
      </w:pPr>
      <w:r w:rsidRPr="00123B86">
        <w:rPr>
          <w:color w:val="002060"/>
        </w:rPr>
        <w:t xml:space="preserve">Per aver reagito alle provocazioni del massaggiatore della squadra avversaria colpendolo al volto con un pugno e provocando fuoriuscita di sangue. </w:t>
      </w:r>
    </w:p>
    <w:p w:rsidR="008F37C8" w:rsidRPr="00123B86" w:rsidRDefault="008F37C8" w:rsidP="008F37C8">
      <w:pPr>
        <w:pStyle w:val="titolo20"/>
        <w:divId w:val="527259509"/>
        <w:rPr>
          <w:color w:val="002060"/>
        </w:rPr>
      </w:pPr>
      <w:r w:rsidRPr="00123B86">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BENIGNI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FALASCONI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(BELPIANDILUNA) </w:t>
            </w:r>
          </w:p>
        </w:tc>
      </w:tr>
    </w:tbl>
    <w:p w:rsidR="008F37C8" w:rsidRPr="00123B86" w:rsidRDefault="008F37C8" w:rsidP="008F37C8">
      <w:pPr>
        <w:pStyle w:val="titolo20"/>
        <w:divId w:val="527259509"/>
        <w:rPr>
          <w:color w:val="002060"/>
        </w:rPr>
      </w:pPr>
      <w:r w:rsidRPr="00123B8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IUGA BOGDAN VASILE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w:t>
            </w:r>
          </w:p>
        </w:tc>
      </w:tr>
    </w:tbl>
    <w:p w:rsidR="008F37C8" w:rsidRPr="00123B86" w:rsidRDefault="008F37C8" w:rsidP="008F37C8">
      <w:pPr>
        <w:pStyle w:val="titolo3"/>
        <w:divId w:val="527259509"/>
        <w:rPr>
          <w:color w:val="002060"/>
        </w:rPr>
      </w:pPr>
      <w:r w:rsidRPr="00123B86">
        <w:rPr>
          <w:color w:val="002060"/>
        </w:rPr>
        <w:t xml:space="preserve">A CARICO CALCIATORI NON ESPULSI DAL CAMPO </w:t>
      </w:r>
    </w:p>
    <w:p w:rsidR="008F37C8" w:rsidRPr="00123B86" w:rsidRDefault="008F37C8" w:rsidP="008F37C8">
      <w:pPr>
        <w:pStyle w:val="titolo20"/>
        <w:divId w:val="527259509"/>
        <w:rPr>
          <w:color w:val="002060"/>
        </w:rPr>
      </w:pPr>
      <w:r w:rsidRPr="00123B86">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OLIVI FEDERICO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(AUDAX 1970 S.ANGELO)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ANEDDA ALESSANDRO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(BELPIANDILUNA)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FRASCHETTI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RODILOSSI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(EAGLES PAGLIARE)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IESARI MATTEO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MECA DENIS</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(INVICTA FUTSAL MACERATA)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CHIAPPORI STEFANO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BERTOZZI SAMUELE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(PIEVE D ICO CALCIO A 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MELIFFI NICOLA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(PIEVE D ICO CALCIO A 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MOREIRA CHIMANGO ALEXANDRE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(POTENZA PICENA) </w:t>
            </w:r>
          </w:p>
        </w:tc>
      </w:tr>
    </w:tbl>
    <w:p w:rsidR="008F37C8" w:rsidRPr="00123B86" w:rsidRDefault="008F37C8" w:rsidP="008F37C8">
      <w:pPr>
        <w:pStyle w:val="titolo20"/>
        <w:divId w:val="527259509"/>
        <w:rPr>
          <w:color w:val="002060"/>
        </w:rPr>
      </w:pPr>
      <w:r w:rsidRPr="00123B86">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MULINARI MICHELE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(AVENALE)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FABBRI ANDREA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FAVALE ANTONIO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GRAZIANO LUIGI</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NEITSCH GUSTAVO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(CERRETO D ESI C5 A.S.D.)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MORBIDELLI MATTIA</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(MONTECASSIANO CALCIO)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BALZAMO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DE MELO GABRIEL</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JUVENTINA FFC)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JIMENEZ DIEGO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JIMENEZ MARCO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(NUOVA OTTRANO 98)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 ANDREA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DI MAGGIO ENRICO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(OLYMPIA FANO C5) </w:t>
            </w:r>
          </w:p>
        </w:tc>
      </w:tr>
      <w:tr w:rsidR="008F37C8" w:rsidRPr="00123B86" w:rsidTr="008F37C8">
        <w:trPr>
          <w:divId w:val="527259509"/>
        </w:trPr>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MANZO ALESSIO</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(PIANACCIO) </w:t>
            </w:r>
          </w:p>
        </w:tc>
        <w:tc>
          <w:tcPr>
            <w:tcW w:w="8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 </w:t>
            </w:r>
          </w:p>
        </w:tc>
        <w:tc>
          <w:tcPr>
            <w:tcW w:w="2200" w:type="dxa"/>
            <w:tcMar>
              <w:top w:w="20" w:type="dxa"/>
              <w:left w:w="20" w:type="dxa"/>
              <w:bottom w:w="20" w:type="dxa"/>
              <w:right w:w="20" w:type="dxa"/>
            </w:tcMar>
            <w:vAlign w:val="center"/>
          </w:tcPr>
          <w:p w:rsidR="008F37C8" w:rsidRPr="00123B86" w:rsidRDefault="008F37C8" w:rsidP="00FE40F4">
            <w:pPr>
              <w:pStyle w:val="movimento"/>
              <w:rPr>
                <w:color w:val="002060"/>
              </w:rPr>
            </w:pPr>
            <w:r w:rsidRPr="00123B86">
              <w:rPr>
                <w:color w:val="002060"/>
              </w:rPr>
              <w:t>FRATESI SIMONE</w:t>
            </w:r>
          </w:p>
        </w:tc>
        <w:tc>
          <w:tcPr>
            <w:tcW w:w="2200" w:type="dxa"/>
            <w:tcMar>
              <w:top w:w="20" w:type="dxa"/>
              <w:left w:w="20" w:type="dxa"/>
              <w:bottom w:w="20" w:type="dxa"/>
              <w:right w:w="20" w:type="dxa"/>
            </w:tcMar>
            <w:vAlign w:val="center"/>
          </w:tcPr>
          <w:p w:rsidR="008F37C8" w:rsidRPr="00123B86" w:rsidRDefault="008F37C8" w:rsidP="00FE40F4">
            <w:pPr>
              <w:pStyle w:val="movimento2"/>
              <w:rPr>
                <w:color w:val="002060"/>
              </w:rPr>
            </w:pPr>
            <w:r w:rsidRPr="00123B86">
              <w:rPr>
                <w:color w:val="002060"/>
              </w:rPr>
              <w:t xml:space="preserve">(VALLEFOGLIA C5) </w:t>
            </w:r>
          </w:p>
        </w:tc>
      </w:tr>
    </w:tbl>
    <w:p w:rsidR="008F37C8" w:rsidRPr="00123B86" w:rsidRDefault="008F37C8" w:rsidP="008F37C8">
      <w:pPr>
        <w:pStyle w:val="breakline"/>
        <w:divId w:val="527259509"/>
        <w:rPr>
          <w:color w:val="002060"/>
        </w:rPr>
      </w:pP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8F37C8" w:rsidRPr="00123B86" w:rsidRDefault="008F37C8" w:rsidP="008F37C8">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ITALIA CALCIO A 5</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PIEVE D ICO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CERQUATTI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DELLO STADIO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OTTRANO 98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"GIANCARLO GALIZIA"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GEMME, 13</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OLYMPIA FANO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CERQUATTI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PIANACCIO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VALLEFOGLIA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LORETO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VILLA TOMBARI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20"/>
        <w:gridCol w:w="385"/>
        <w:gridCol w:w="898"/>
        <w:gridCol w:w="1177"/>
        <w:gridCol w:w="1548"/>
        <w:gridCol w:w="154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BELPIANDILUNA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 13</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MONTECAROTTO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MONTESICURO TRE COLLI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 SAN QUIRICO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GRAMSCI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30"/>
        <w:gridCol w:w="385"/>
        <w:gridCol w:w="898"/>
        <w:gridCol w:w="1177"/>
        <w:gridCol w:w="1549"/>
        <w:gridCol w:w="154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D. E 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 IRIS</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1"/>
        <w:gridCol w:w="385"/>
        <w:gridCol w:w="898"/>
        <w:gridCol w:w="1174"/>
        <w:gridCol w:w="1559"/>
        <w:gridCol w:w="1554"/>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 "LE CALVIE"</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MONTEGRANARO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SCUOLA MEDIA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CONT.S.LIBORIO VIA VEREGRENSE</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11"/>
        <w:gridCol w:w="385"/>
        <w:gridCol w:w="898"/>
        <w:gridCol w:w="1191"/>
        <w:gridCol w:w="1548"/>
        <w:gridCol w:w="1556"/>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CALCETTO CASTRUM LAURI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FAVETO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EAGLES PAGLIARE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FRAZ.PAGLIARE VIA VECCHI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SH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92"/>
        <w:gridCol w:w="1549"/>
        <w:gridCol w:w="154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FREELY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14/10/2019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CARDUCCI</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INVICTA FUTSAL MACERATA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C.SPORTIVO"DON BOSCO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ALFIERI SNC</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ITALIA FEMM.LE CALCIO A5</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LF JESINA FEMMINILE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ZANNONI</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UNDER 21 CALCIO 5</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VERBENA C5 ANCONA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10/10/2019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LOCALITA' CANDIA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CALCIO A 5 UNDER 19</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SOTTOTITOLOCAMPIONATO1"/>
        <w:divId w:val="527259509"/>
        <w:rPr>
          <w:color w:val="002060"/>
        </w:rPr>
      </w:pPr>
      <w:r w:rsidRPr="00123B86">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U.MANDOLESI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17/10/2019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2"/>
        <w:gridCol w:w="1543"/>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ROSSINI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DINAMIS 1990</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B.BUOZZI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16/10/2019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AMATO</w:t>
            </w:r>
          </w:p>
        </w:tc>
      </w:tr>
    </w:tbl>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CALCIO A 5 UNDER 17</w:t>
      </w: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ANCONA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10/10/2019 17:45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CAMPO NÂ°1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CELLINI, 13</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CALCIO 5 UNDER 15</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SOTTOTITOLOCAMPIONATO1"/>
        <w:divId w:val="527259509"/>
        <w:rPr>
          <w:color w:val="002060"/>
        </w:rPr>
      </w:pPr>
      <w:r w:rsidRPr="00123B86">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15/10/2019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jc w:val="center"/>
              <w:rPr>
                <w:rFonts w:ascii="Arial" w:hAnsi="Arial" w:cs="Arial"/>
                <w:color w:val="002060"/>
                <w:sz w:val="12"/>
                <w:szCs w:val="12"/>
              </w:rPr>
            </w:pPr>
            <w:r w:rsidRPr="00123B86">
              <w:rPr>
                <w:rFonts w:ascii="Arial" w:hAnsi="Arial" w:cs="Arial"/>
                <w:color w:val="002060"/>
                <w:sz w:val="12"/>
                <w:szCs w:val="12"/>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FUTBOL3</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TAGLIAMENTO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ASKL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ALDO MORO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15/10/2019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DELLE ESPOSIZIONI, 33</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17/10/2019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BORGO DI SOTTO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TITOLOCAMPIONATO"/>
        <w:shd w:val="clear" w:color="auto" w:fill="CCCCCC"/>
        <w:spacing w:before="80" w:after="40"/>
        <w:divId w:val="527259509"/>
        <w:rPr>
          <w:color w:val="002060"/>
        </w:rPr>
      </w:pPr>
      <w:r w:rsidRPr="00123B86">
        <w:rPr>
          <w:color w:val="002060"/>
        </w:rPr>
        <w:t>COPPA MARCHE CALCIO 5 serie D</w:t>
      </w:r>
    </w:p>
    <w:p w:rsidR="008F37C8" w:rsidRPr="00123B86" w:rsidRDefault="008F37C8" w:rsidP="008F37C8">
      <w:pPr>
        <w:pStyle w:val="TITOLOPRINC"/>
        <w:divId w:val="527259509"/>
        <w:rPr>
          <w:color w:val="002060"/>
        </w:rPr>
      </w:pPr>
      <w:r w:rsidRPr="00123B86">
        <w:rPr>
          <w:color w:val="002060"/>
        </w:rPr>
        <w:t>VARIAZIONI AL PROGRAMMA GARE</w:t>
      </w:r>
    </w:p>
    <w:p w:rsidR="008F37C8" w:rsidRPr="00123B86" w:rsidRDefault="008F37C8" w:rsidP="008F37C8">
      <w:pPr>
        <w:pStyle w:val="SOTTOTITOLOCAMPIONATO1"/>
        <w:divId w:val="527259509"/>
        <w:rPr>
          <w:color w:val="002060"/>
        </w:rPr>
      </w:pPr>
      <w:r w:rsidRPr="00123B86">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r>
      <w:tr w:rsidR="008F37C8" w:rsidRPr="00123B86" w:rsidTr="008F37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09/10/2019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highlight w:val="yellow"/>
              </w:rPr>
            </w:pPr>
            <w:r w:rsidRPr="00123B8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highlight w:val="yellow"/>
              </w:rPr>
            </w:pPr>
            <w:r w:rsidRPr="00123B86">
              <w:rPr>
                <w:color w:val="002060"/>
                <w:highlight w:val="yellow"/>
              </w:rPr>
              <w:t>CASINE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jc w:val="center"/>
              <w:rPr>
                <w:rFonts w:ascii="Arial" w:hAnsi="Arial" w:cs="Arial"/>
                <w:color w:val="002060"/>
                <w:sz w:val="12"/>
                <w:szCs w:val="12"/>
              </w:rPr>
            </w:pPr>
            <w:r w:rsidRPr="00123B86">
              <w:rPr>
                <w:rFonts w:ascii="Arial" w:hAnsi="Arial" w:cs="Arial"/>
                <w:color w:val="002060"/>
                <w:sz w:val="12"/>
                <w:szCs w:val="12"/>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p>
        </w:tc>
      </w:tr>
    </w:tbl>
    <w:p w:rsidR="008F37C8" w:rsidRPr="00123B86" w:rsidRDefault="008F37C8" w:rsidP="008F37C8">
      <w:pPr>
        <w:pStyle w:val="breakline"/>
        <w:divId w:val="527259509"/>
        <w:rPr>
          <w:color w:val="002060"/>
        </w:rPr>
      </w:pPr>
    </w:p>
    <w:p w:rsidR="008F37C8" w:rsidRPr="00123B86" w:rsidRDefault="008F37C8" w:rsidP="008F37C8">
      <w:pPr>
        <w:pStyle w:val="TITOLOPRINC"/>
        <w:divId w:val="527259509"/>
        <w:rPr>
          <w:color w:val="002060"/>
        </w:rPr>
      </w:pPr>
      <w:r w:rsidRPr="00123B86">
        <w:rPr>
          <w:color w:val="002060"/>
        </w:rPr>
        <w:t>PROGRAMMA GARE</w:t>
      </w: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1"/>
        <w:gridCol w:w="385"/>
        <w:gridCol w:w="898"/>
        <w:gridCol w:w="1188"/>
        <w:gridCol w:w="1548"/>
        <w:gridCol w:w="1548"/>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AUDAX CALCIO PIOBBICO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PALAFOGLIENSE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BELFORTE ALL'ISAURO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TOSCANA</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CAMPO SPORTIVO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92"/>
        <w:gridCol w:w="1562"/>
        <w:gridCol w:w="1547"/>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CASINE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COM.LE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TAVERNELLE DI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DEI PIOPPI 2</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LUCREZIA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FLAMINIA - SMIRRA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4"/>
        <w:gridCol w:w="385"/>
        <w:gridCol w:w="898"/>
        <w:gridCol w:w="1178"/>
        <w:gridCol w:w="1551"/>
        <w:gridCol w:w="1560"/>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CIARNIN</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CAMPO SCOPERTO BIVIO BORZAGA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DELL'INDUSTRIA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MMSA GIOVANE AURORA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CONTRADA DEL POZZO</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POLVERIGI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MARTORELLO SNC</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VESCOVARA, 7</w:t>
            </w:r>
          </w:p>
        </w:tc>
      </w:tr>
      <w:tr w:rsidR="008F37C8" w:rsidRPr="00123B86" w:rsidTr="008F37C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GAETANO RAVAGLI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ANCONITANA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FRAZ. CASENUOVE DI OSIMO</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FRONTALE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LOCALITA' LE CALVIE</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PASSO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AURORA TREIA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 POLIVALENTE P.TREIA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NICOLO' V</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31"/>
        <w:gridCol w:w="385"/>
        <w:gridCol w:w="898"/>
        <w:gridCol w:w="1177"/>
        <w:gridCol w:w="1549"/>
        <w:gridCol w:w="154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MONTELUPONESE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DELLA REPUBBLICA</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SANGIORGIO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ACLI AUDAX MONTECOSARO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S.VITTORIA, 5</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SOTTOTITOLOCAMPIONATO1"/>
        <w:divId w:val="527259509"/>
        <w:rPr>
          <w:color w:val="002060"/>
        </w:rPr>
      </w:pPr>
      <w:r w:rsidRPr="00123B86">
        <w:rPr>
          <w:color w:val="002060"/>
        </w:rPr>
        <w:t>GIRONE 16 - 3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8"/>
        <w:gridCol w:w="385"/>
        <w:gridCol w:w="898"/>
        <w:gridCol w:w="1177"/>
        <w:gridCol w:w="1549"/>
        <w:gridCol w:w="1549"/>
      </w:tblGrid>
      <w:tr w:rsidR="008F37C8" w:rsidRPr="00123B86" w:rsidTr="008F37C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37C8" w:rsidRPr="00123B86" w:rsidRDefault="008F37C8" w:rsidP="00FE40F4">
            <w:pPr>
              <w:pStyle w:val="HEADERTABELLA"/>
              <w:rPr>
                <w:color w:val="002060"/>
              </w:rPr>
            </w:pPr>
            <w:r w:rsidRPr="00123B86">
              <w:rPr>
                <w:color w:val="002060"/>
              </w:rPr>
              <w:t>Indirizzo Impianto</w:t>
            </w:r>
          </w:p>
        </w:tc>
      </w:tr>
      <w:tr w:rsidR="008F37C8" w:rsidRPr="00123B86" w:rsidTr="008F37C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SANGIUSTESE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FUTSAL MONTEGRANARO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jc w:val="center"/>
              <w:rPr>
                <w:color w:val="002060"/>
              </w:rPr>
            </w:pPr>
            <w:r w:rsidRPr="00123B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F37C8" w:rsidRPr="00123B86" w:rsidRDefault="008F37C8" w:rsidP="00FE40F4">
            <w:pPr>
              <w:pStyle w:val="ROWTABELLA"/>
              <w:rPr>
                <w:color w:val="002060"/>
              </w:rPr>
            </w:pPr>
            <w:r w:rsidRPr="00123B86">
              <w:rPr>
                <w:color w:val="002060"/>
              </w:rPr>
              <w:t>VIA MANZONI</w:t>
            </w:r>
          </w:p>
        </w:tc>
      </w:tr>
    </w:tbl>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E0879">
        <w:rPr>
          <w:b/>
          <w:color w:val="002060"/>
          <w:u w:val="single"/>
        </w:rPr>
        <w:t>21</w:t>
      </w:r>
      <w:r>
        <w:rPr>
          <w:b/>
          <w:color w:val="002060"/>
          <w:u w:val="single"/>
        </w:rPr>
        <w:t>/10/2019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B97D50">
        <w:rPr>
          <w:b/>
          <w:color w:val="002060"/>
          <w:u w:val="single"/>
        </w:rPr>
        <w:t>0</w:t>
      </w:r>
      <w:r w:rsidR="003E0879">
        <w:rPr>
          <w:b/>
          <w:color w:val="002060"/>
          <w:u w:val="single"/>
        </w:rPr>
        <w:t>9</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2C1" w:rsidRDefault="000442C1">
      <w:r>
        <w:separator/>
      </w:r>
    </w:p>
  </w:endnote>
  <w:endnote w:type="continuationSeparator" w:id="0">
    <w:p w:rsidR="000442C1" w:rsidRDefault="0004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A0C" w:rsidRDefault="00406A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406A0C" w:rsidRDefault="00406A0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A0C" w:rsidRPr="00687C6B" w:rsidRDefault="00406A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D7AB4">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19</w:t>
    </w:r>
  </w:p>
  <w:p w:rsidR="00406A0C" w:rsidRPr="00B41648" w:rsidRDefault="00406A0C"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2C1" w:rsidRDefault="000442C1">
      <w:r>
        <w:separator/>
      </w:r>
    </w:p>
  </w:footnote>
  <w:footnote w:type="continuationSeparator" w:id="0">
    <w:p w:rsidR="000442C1" w:rsidRDefault="00044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A0C" w:rsidRDefault="00406A0C"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406A0C">
      <w:tc>
        <w:tcPr>
          <w:tcW w:w="2050" w:type="dxa"/>
        </w:tcPr>
        <w:p w:rsidR="00406A0C" w:rsidRDefault="00406A0C">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406A0C" w:rsidRDefault="00406A0C">
          <w:pPr>
            <w:pStyle w:val="Intestazione"/>
            <w:tabs>
              <w:tab w:val="left" w:pos="435"/>
              <w:tab w:val="right" w:pos="7588"/>
            </w:tabs>
            <w:rPr>
              <w:sz w:val="24"/>
            </w:rPr>
          </w:pPr>
        </w:p>
      </w:tc>
    </w:tr>
  </w:tbl>
  <w:p w:rsidR="00406A0C" w:rsidRDefault="00406A0C">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D7AB4"/>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BF2"/>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4D716-18CF-481C-803F-9E036DCB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28</Pages>
  <Words>8184</Words>
  <Characters>46655</Characters>
  <Application>Microsoft Office Word</Application>
  <DocSecurity>0</DocSecurity>
  <Lines>388</Lines>
  <Paragraphs>109</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54730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2019-10-09T09:55:00Z</cp:lastPrinted>
  <dcterms:created xsi:type="dcterms:W3CDTF">2019-10-09T14:44:00Z</dcterms:created>
  <dcterms:modified xsi:type="dcterms:W3CDTF">2019-10-09T14:44:00Z</dcterms:modified>
</cp:coreProperties>
</file>