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772"/>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77777777" w:rsidR="00AA13B6" w:rsidRPr="00EB53CB" w:rsidRDefault="00AA13B6" w:rsidP="00D50B47">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7E6DAE">
              <w:rPr>
                <w:rFonts w:ascii="Arial" w:hAnsi="Arial" w:cs="Arial"/>
                <w:color w:val="002060"/>
                <w:sz w:val="40"/>
                <w:szCs w:val="40"/>
              </w:rPr>
              <w:t>2</w:t>
            </w:r>
            <w:r w:rsidR="00D50B47">
              <w:rPr>
                <w:rFonts w:ascii="Arial" w:hAnsi="Arial" w:cs="Arial"/>
                <w:color w:val="002060"/>
                <w:sz w:val="40"/>
                <w:szCs w:val="40"/>
              </w:rPr>
              <w:t>4</w:t>
            </w:r>
            <w:r w:rsidRPr="00EB53CB">
              <w:rPr>
                <w:rFonts w:ascii="Arial" w:hAnsi="Arial" w:cs="Arial"/>
                <w:color w:val="002060"/>
                <w:sz w:val="40"/>
                <w:szCs w:val="40"/>
              </w:rPr>
              <w:t xml:space="preserve"> del </w:t>
            </w:r>
            <w:r w:rsidR="00D50B47">
              <w:rPr>
                <w:rFonts w:ascii="Arial" w:hAnsi="Arial" w:cs="Arial"/>
                <w:color w:val="002060"/>
                <w:sz w:val="40"/>
                <w:szCs w:val="40"/>
              </w:rPr>
              <w:t>18</w:t>
            </w:r>
            <w:r w:rsidR="00CF4C7D" w:rsidRPr="00EB53CB">
              <w:rPr>
                <w:rFonts w:ascii="Arial" w:hAnsi="Arial" w:cs="Arial"/>
                <w:color w:val="002060"/>
                <w:sz w:val="40"/>
                <w:szCs w:val="40"/>
              </w:rPr>
              <w:t>/</w:t>
            </w:r>
            <w:r w:rsidR="00296B93">
              <w:rPr>
                <w:rFonts w:ascii="Arial" w:hAnsi="Arial" w:cs="Arial"/>
                <w:color w:val="002060"/>
                <w:sz w:val="40"/>
                <w:szCs w:val="40"/>
              </w:rPr>
              <w:t>10</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18678737"/>
      <w:r w:rsidRPr="00EB53CB">
        <w:rPr>
          <w:color w:val="FFFFFF" w:themeColor="background1"/>
        </w:rPr>
        <w:t>SOMMARIO</w:t>
      </w:r>
      <w:bookmarkEnd w:id="1"/>
    </w:p>
    <w:p w14:paraId="61C04303" w14:textId="77777777" w:rsidR="00937FDE" w:rsidRPr="00EB53CB" w:rsidRDefault="00937FDE" w:rsidP="00DE17C7">
      <w:pPr>
        <w:rPr>
          <w:rFonts w:ascii="Calibri" w:hAnsi="Calibri"/>
          <w:color w:val="002060"/>
          <w:sz w:val="22"/>
          <w:szCs w:val="22"/>
        </w:rPr>
      </w:pPr>
    </w:p>
    <w:p w14:paraId="27D7B7C9" w14:textId="77777777"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E55CE2">
          <w:rPr>
            <w:noProof/>
            <w:webHidden/>
            <w:color w:val="002060"/>
          </w:rPr>
          <w:t>1</w:t>
        </w:r>
        <w:r w:rsidRPr="00B04E8D">
          <w:rPr>
            <w:noProof/>
            <w:webHidden/>
            <w:color w:val="002060"/>
          </w:rPr>
          <w:fldChar w:fldCharType="end"/>
        </w:r>
      </w:hyperlink>
    </w:p>
    <w:p w14:paraId="19B270DD" w14:textId="77777777" w:rsidR="00B04E8D" w:rsidRPr="00B04E8D" w:rsidRDefault="00AC5CC2">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E55CE2">
          <w:rPr>
            <w:noProof/>
            <w:webHidden/>
            <w:color w:val="002060"/>
          </w:rPr>
          <w:t>1</w:t>
        </w:r>
        <w:r w:rsidR="00C859AB" w:rsidRPr="00B04E8D">
          <w:rPr>
            <w:noProof/>
            <w:webHidden/>
            <w:color w:val="002060"/>
          </w:rPr>
          <w:fldChar w:fldCharType="end"/>
        </w:r>
      </w:hyperlink>
    </w:p>
    <w:p w14:paraId="6DA095C4" w14:textId="77777777" w:rsidR="00B04E8D" w:rsidRPr="00B04E8D" w:rsidRDefault="00AC5CC2">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E55CE2">
          <w:rPr>
            <w:noProof/>
            <w:webHidden/>
            <w:color w:val="002060"/>
          </w:rPr>
          <w:t>1</w:t>
        </w:r>
        <w:r w:rsidR="00C859AB" w:rsidRPr="00B04E8D">
          <w:rPr>
            <w:noProof/>
            <w:webHidden/>
            <w:color w:val="002060"/>
          </w:rPr>
          <w:fldChar w:fldCharType="end"/>
        </w:r>
      </w:hyperlink>
    </w:p>
    <w:p w14:paraId="449E64FB" w14:textId="77777777" w:rsidR="00B04E8D" w:rsidRPr="00B04E8D" w:rsidRDefault="00AC5CC2">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E55CE2">
          <w:rPr>
            <w:noProof/>
            <w:webHidden/>
            <w:color w:val="002060"/>
          </w:rPr>
          <w:t>1</w:t>
        </w:r>
        <w:r w:rsidR="00C859AB" w:rsidRPr="00B04E8D">
          <w:rPr>
            <w:noProof/>
            <w:webHidden/>
            <w:color w:val="002060"/>
          </w:rPr>
          <w:fldChar w:fldCharType="end"/>
        </w:r>
      </w:hyperlink>
    </w:p>
    <w:p w14:paraId="0B94D6DD" w14:textId="77777777" w:rsidR="00B04E8D" w:rsidRPr="00B04E8D" w:rsidRDefault="00AC5CC2">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E55CE2">
          <w:rPr>
            <w:noProof/>
            <w:webHidden/>
            <w:color w:val="002060"/>
          </w:rPr>
          <w:t>1</w:t>
        </w:r>
        <w:r w:rsidR="00C859AB" w:rsidRPr="00B04E8D">
          <w:rPr>
            <w:noProof/>
            <w:webHidden/>
            <w:color w:val="002060"/>
          </w:rPr>
          <w:fldChar w:fldCharType="end"/>
        </w:r>
      </w:hyperlink>
    </w:p>
    <w:p w14:paraId="6803A26A" w14:textId="77777777" w:rsidR="00B04E8D" w:rsidRDefault="00AC5CC2">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E55CE2">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14:paraId="7D82650B" w14:textId="77777777" w:rsidR="00DE37F9" w:rsidRDefault="00DE37F9" w:rsidP="00122193">
      <w:pPr>
        <w:pStyle w:val="LndNormale1"/>
        <w:rPr>
          <w:color w:val="002060"/>
        </w:rPr>
      </w:pPr>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192BC017" w14:textId="77777777" w:rsidR="00D7413D" w:rsidRDefault="00D7413D" w:rsidP="00F336CC">
      <w:pPr>
        <w:rPr>
          <w:rFonts w:ascii="Arial" w:hAnsi="Arial" w:cs="Arial"/>
          <w:color w:val="002060"/>
          <w:sz w:val="22"/>
          <w:szCs w:val="22"/>
        </w:rPr>
      </w:pPr>
    </w:p>
    <w:p w14:paraId="3E74E72E" w14:textId="77777777" w:rsidR="00C30BEA" w:rsidRPr="00C30BEA" w:rsidRDefault="00C30BEA" w:rsidP="00F336CC">
      <w:pPr>
        <w:rPr>
          <w:rFonts w:ascii="Arial" w:hAnsi="Arial" w:cs="Arial"/>
          <w:color w:val="002060"/>
          <w:sz w:val="22"/>
          <w:szCs w:val="22"/>
        </w:rPr>
      </w:pPr>
    </w:p>
    <w:p w14:paraId="25D5ABBA" w14:textId="77777777" w:rsidR="00CB0BB9" w:rsidRPr="00D7413D"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77777777" w:rsidR="00B32715" w:rsidRDefault="00B32715" w:rsidP="00AE5A89">
      <w:pPr>
        <w:pStyle w:val="LndNormale1"/>
        <w:rPr>
          <w:b/>
          <w:color w:val="002060"/>
          <w:szCs w:val="22"/>
        </w:rPr>
      </w:pPr>
    </w:p>
    <w:p w14:paraId="364AD021" w14:textId="77777777" w:rsidR="00991861"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1BA9AA90" w14:textId="77777777" w:rsidR="000633B3" w:rsidRPr="004142ED" w:rsidRDefault="000633B3" w:rsidP="00264BAF">
      <w:pPr>
        <w:pStyle w:val="LndNormale1"/>
        <w:rPr>
          <w:color w:val="002060"/>
        </w:rPr>
      </w:pPr>
    </w:p>
    <w:p w14:paraId="57010FA2" w14:textId="77777777" w:rsidR="003D353A" w:rsidRPr="004142ED" w:rsidRDefault="003D353A"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4309A1F2" w14:textId="77777777" w:rsidR="00D323C7" w:rsidRDefault="00D323C7" w:rsidP="00D323C7">
      <w:pPr>
        <w:pStyle w:val="breakline"/>
        <w:rPr>
          <w:color w:val="002060"/>
        </w:rPr>
      </w:pPr>
    </w:p>
    <w:p w14:paraId="6396AC5C" w14:textId="77777777" w:rsidR="00E55CE2" w:rsidRPr="00C37312" w:rsidRDefault="00E55CE2" w:rsidP="00E55CE2">
      <w:pPr>
        <w:pStyle w:val="TITOLOCAMPIONATO"/>
        <w:shd w:val="clear" w:color="auto" w:fill="CCCCCC"/>
        <w:spacing w:before="80" w:after="40"/>
        <w:rPr>
          <w:color w:val="002060"/>
        </w:rPr>
      </w:pPr>
      <w:r>
        <w:rPr>
          <w:color w:val="002060"/>
        </w:rPr>
        <w:t>UNDER 19 CALCIO A 5 REGIONALE</w:t>
      </w:r>
    </w:p>
    <w:p w14:paraId="265F3165" w14:textId="77777777" w:rsidR="00E55CE2" w:rsidRPr="00C37312" w:rsidRDefault="00E55CE2" w:rsidP="00E55CE2">
      <w:pPr>
        <w:pStyle w:val="TITOLOPRINC"/>
        <w:rPr>
          <w:color w:val="002060"/>
        </w:rPr>
      </w:pPr>
      <w:r w:rsidRPr="00C37312">
        <w:rPr>
          <w:color w:val="002060"/>
        </w:rPr>
        <w:t>VARIAZIONI AL PROGRAMMA GARE</w:t>
      </w:r>
    </w:p>
    <w:p w14:paraId="2CF6BFB7" w14:textId="77777777" w:rsidR="00E55CE2" w:rsidRPr="00C37312" w:rsidRDefault="00E55CE2" w:rsidP="00E55CE2">
      <w:pPr>
        <w:pStyle w:val="breakline"/>
        <w:rPr>
          <w:color w:val="002060"/>
        </w:rPr>
      </w:pPr>
    </w:p>
    <w:p w14:paraId="1125A906" w14:textId="77777777" w:rsidR="00E55CE2" w:rsidRPr="00C37312" w:rsidRDefault="00E55CE2" w:rsidP="00E55CE2">
      <w:pPr>
        <w:pStyle w:val="SOTTOTITOLOCAMPIONATO1"/>
        <w:rPr>
          <w:color w:val="002060"/>
        </w:rPr>
      </w:pPr>
      <w:r>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E55CE2" w:rsidRPr="00C37312" w14:paraId="5BB63FF7" w14:textId="77777777" w:rsidTr="00D81050">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D200FA" w14:textId="77777777" w:rsidR="00E55CE2" w:rsidRPr="00C37312" w:rsidRDefault="00E55CE2" w:rsidP="00D81050">
            <w:pPr>
              <w:pStyle w:val="HEADERTABELLA"/>
              <w:rPr>
                <w:color w:val="002060"/>
              </w:rPr>
            </w:pPr>
            <w:r w:rsidRPr="00C3731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7C60B2" w14:textId="77777777" w:rsidR="00E55CE2" w:rsidRPr="00C37312" w:rsidRDefault="00E55CE2" w:rsidP="00D81050">
            <w:pPr>
              <w:pStyle w:val="HEADERTABELLA"/>
              <w:rPr>
                <w:color w:val="002060"/>
              </w:rPr>
            </w:pPr>
            <w:r w:rsidRPr="00C37312">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965976" w14:textId="77777777" w:rsidR="00E55CE2" w:rsidRPr="00C37312" w:rsidRDefault="00E55CE2" w:rsidP="00D81050">
            <w:pPr>
              <w:pStyle w:val="HEADERTABELLA"/>
              <w:rPr>
                <w:color w:val="002060"/>
              </w:rPr>
            </w:pPr>
            <w:r w:rsidRPr="00C3731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F30B0A" w14:textId="77777777" w:rsidR="00E55CE2" w:rsidRPr="00C37312" w:rsidRDefault="00E55CE2" w:rsidP="00D81050">
            <w:pPr>
              <w:pStyle w:val="HEADERTABELLA"/>
              <w:rPr>
                <w:color w:val="002060"/>
              </w:rPr>
            </w:pPr>
            <w:r w:rsidRPr="00C3731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FB4C30" w14:textId="77777777" w:rsidR="00E55CE2" w:rsidRPr="00C37312" w:rsidRDefault="00E55CE2" w:rsidP="00D81050">
            <w:pPr>
              <w:pStyle w:val="HEADERTABELLA"/>
              <w:rPr>
                <w:color w:val="002060"/>
              </w:rPr>
            </w:pPr>
            <w:r w:rsidRPr="00C3731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A680D6" w14:textId="77777777" w:rsidR="00E55CE2" w:rsidRPr="00C37312" w:rsidRDefault="00E55CE2" w:rsidP="00D81050">
            <w:pPr>
              <w:pStyle w:val="HEADERTABELLA"/>
              <w:rPr>
                <w:color w:val="002060"/>
              </w:rPr>
            </w:pPr>
            <w:r w:rsidRPr="00C3731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A982D0" w14:textId="77777777" w:rsidR="00E55CE2" w:rsidRPr="00C37312" w:rsidRDefault="00E55CE2" w:rsidP="00D81050">
            <w:pPr>
              <w:pStyle w:val="HEADERTABELLA"/>
              <w:rPr>
                <w:color w:val="002060"/>
              </w:rPr>
            </w:pPr>
            <w:r w:rsidRPr="00C37312">
              <w:rPr>
                <w:color w:val="002060"/>
              </w:rPr>
              <w:t>Ora Orig.</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0C1CB6" w14:textId="77777777" w:rsidR="00E55CE2" w:rsidRPr="00C37312" w:rsidRDefault="00E55CE2" w:rsidP="00D81050">
            <w:pPr>
              <w:pStyle w:val="HEADERTABELLA"/>
              <w:rPr>
                <w:color w:val="002060"/>
              </w:rPr>
            </w:pPr>
            <w:r w:rsidRPr="00C37312">
              <w:rPr>
                <w:color w:val="002060"/>
              </w:rPr>
              <w:t>Impianto</w:t>
            </w:r>
          </w:p>
        </w:tc>
      </w:tr>
      <w:tr w:rsidR="00E55CE2" w:rsidRPr="00C37312" w14:paraId="55A2DA1D" w14:textId="77777777" w:rsidTr="00D81050">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0DC5D" w14:textId="77777777" w:rsidR="00E55CE2" w:rsidRPr="00C37312" w:rsidRDefault="00E55CE2" w:rsidP="00D81050">
            <w:pPr>
              <w:pStyle w:val="ROWTABELLA"/>
              <w:rPr>
                <w:color w:val="002060"/>
                <w:highlight w:val="yellow"/>
              </w:rPr>
            </w:pPr>
            <w:r>
              <w:rPr>
                <w:color w:val="002060"/>
                <w:highlight w:val="yellow"/>
              </w:rPr>
              <w:t>21/10/2019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D2E2BA" w14:textId="77777777" w:rsidR="00E55CE2" w:rsidRPr="00C37312" w:rsidRDefault="00E55CE2" w:rsidP="00D81050">
            <w:pPr>
              <w:pStyle w:val="ROWTABELLA"/>
              <w:jc w:val="center"/>
              <w:rPr>
                <w:color w:val="002060"/>
                <w:highlight w:val="yellow"/>
              </w:rPr>
            </w:pPr>
            <w:r>
              <w:rPr>
                <w:color w:val="002060"/>
                <w:highlight w:val="yellow"/>
              </w:rPr>
              <w:t>3</w:t>
            </w:r>
            <w:r w:rsidRPr="00C37312">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50FF05" w14:textId="77777777" w:rsidR="00E55CE2" w:rsidRPr="00C37312" w:rsidRDefault="00E55CE2" w:rsidP="00D81050">
            <w:pPr>
              <w:pStyle w:val="ROWTABELLA"/>
              <w:rPr>
                <w:color w:val="002060"/>
                <w:highlight w:val="yellow"/>
              </w:rPr>
            </w:pPr>
            <w:r>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5429A0" w14:textId="77777777" w:rsidR="00E55CE2" w:rsidRPr="00C37312" w:rsidRDefault="00E55CE2" w:rsidP="00D81050">
            <w:pPr>
              <w:pStyle w:val="ROWTABELLA"/>
              <w:rPr>
                <w:color w:val="002060"/>
                <w:highlight w:val="yellow"/>
              </w:rPr>
            </w:pPr>
            <w:r>
              <w:rPr>
                <w:color w:val="002060"/>
                <w:highlight w:val="yellow"/>
              </w:rPr>
              <w:t>CAMPOCAVALLO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CDAB8E" w14:textId="77777777" w:rsidR="00E55CE2" w:rsidRPr="00C37312" w:rsidRDefault="00E55CE2" w:rsidP="00D81050">
            <w:pPr>
              <w:jc w:val="center"/>
              <w:rPr>
                <w:rFonts w:ascii="Arial" w:hAnsi="Arial" w:cs="Arial"/>
                <w:color w:val="002060"/>
                <w:sz w:val="12"/>
                <w:szCs w:val="12"/>
              </w:rPr>
            </w:pPr>
            <w:r>
              <w:rPr>
                <w:rFonts w:ascii="Arial" w:hAnsi="Arial" w:cs="Arial"/>
                <w:color w:val="002060"/>
                <w:sz w:val="12"/>
                <w:szCs w:val="12"/>
              </w:rPr>
              <w:t>20/10/2019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B248C" w14:textId="77777777" w:rsidR="00E55CE2" w:rsidRPr="00C37312" w:rsidRDefault="00E55CE2" w:rsidP="00D81050">
            <w:pPr>
              <w:pStyle w:val="ROWTABELLA"/>
              <w:jc w:val="center"/>
              <w:rPr>
                <w:color w:val="002060"/>
              </w:rPr>
            </w:pPr>
            <w:r w:rsidRPr="00E55CE2">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F61760" w14:textId="77777777" w:rsidR="00E55CE2" w:rsidRPr="00C37312" w:rsidRDefault="00E55CE2" w:rsidP="00D81050">
            <w:pPr>
              <w:jc w:val="center"/>
              <w:rPr>
                <w:rFonts w:ascii="Arial" w:hAnsi="Arial" w:cs="Arial"/>
                <w:color w:val="002060"/>
                <w:sz w:val="12"/>
                <w:szCs w:val="12"/>
              </w:rPr>
            </w:pPr>
            <w:r>
              <w:rPr>
                <w:rFonts w:ascii="Arial" w:hAnsi="Arial" w:cs="Arial"/>
                <w:color w:val="002060"/>
                <w:sz w:val="12"/>
                <w:szCs w:val="12"/>
              </w:rPr>
              <w:t>18:00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EBBC48" w14:textId="77777777" w:rsidR="00E55CE2" w:rsidRPr="00C37312" w:rsidRDefault="00E55CE2" w:rsidP="00D81050">
            <w:pPr>
              <w:pStyle w:val="ROWTABELLA"/>
              <w:rPr>
                <w:color w:val="002060"/>
              </w:rPr>
            </w:pPr>
            <w:r w:rsidRPr="00E55CE2">
              <w:rPr>
                <w:color w:val="002060"/>
                <w:highlight w:val="yellow"/>
              </w:rPr>
              <w:t>CAMPO SCOPERTO MONDOLFO VIA AMATO</w:t>
            </w:r>
          </w:p>
        </w:tc>
      </w:tr>
    </w:tbl>
    <w:p w14:paraId="63968112" w14:textId="77777777" w:rsidR="00E55CE2" w:rsidRDefault="00E55CE2" w:rsidP="00D323C7">
      <w:pPr>
        <w:pStyle w:val="breakline"/>
        <w:rPr>
          <w:color w:val="002060"/>
        </w:rPr>
      </w:pPr>
    </w:p>
    <w:p w14:paraId="1FE27704" w14:textId="77777777" w:rsidR="00E55CE2" w:rsidRPr="00C37312" w:rsidRDefault="00E55CE2" w:rsidP="00E55CE2">
      <w:pPr>
        <w:pStyle w:val="SOTTOTITOLOCAMPIONATO1"/>
        <w:rPr>
          <w:color w:val="002060"/>
        </w:rPr>
      </w:pPr>
      <w:r>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E55CE2" w:rsidRPr="00C37312" w14:paraId="6CD0E5DB" w14:textId="77777777" w:rsidTr="00D81050">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FCA85F" w14:textId="77777777" w:rsidR="00E55CE2" w:rsidRPr="00C37312" w:rsidRDefault="00E55CE2" w:rsidP="00D81050">
            <w:pPr>
              <w:pStyle w:val="HEADERTABELLA"/>
              <w:rPr>
                <w:color w:val="002060"/>
              </w:rPr>
            </w:pPr>
            <w:r w:rsidRPr="00C3731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D42F22" w14:textId="77777777" w:rsidR="00E55CE2" w:rsidRPr="00C37312" w:rsidRDefault="00E55CE2" w:rsidP="00D81050">
            <w:pPr>
              <w:pStyle w:val="HEADERTABELLA"/>
              <w:rPr>
                <w:color w:val="002060"/>
              </w:rPr>
            </w:pPr>
            <w:r w:rsidRPr="00C37312">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211767" w14:textId="77777777" w:rsidR="00E55CE2" w:rsidRPr="00C37312" w:rsidRDefault="00E55CE2" w:rsidP="00D81050">
            <w:pPr>
              <w:pStyle w:val="HEADERTABELLA"/>
              <w:rPr>
                <w:color w:val="002060"/>
              </w:rPr>
            </w:pPr>
            <w:r w:rsidRPr="00C3731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8B7B32" w14:textId="77777777" w:rsidR="00E55CE2" w:rsidRPr="00C37312" w:rsidRDefault="00E55CE2" w:rsidP="00D81050">
            <w:pPr>
              <w:pStyle w:val="HEADERTABELLA"/>
              <w:rPr>
                <w:color w:val="002060"/>
              </w:rPr>
            </w:pPr>
            <w:r w:rsidRPr="00C3731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021084" w14:textId="77777777" w:rsidR="00E55CE2" w:rsidRPr="00C37312" w:rsidRDefault="00E55CE2" w:rsidP="00D81050">
            <w:pPr>
              <w:pStyle w:val="HEADERTABELLA"/>
              <w:rPr>
                <w:color w:val="002060"/>
              </w:rPr>
            </w:pPr>
            <w:r w:rsidRPr="00C3731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4092C3" w14:textId="77777777" w:rsidR="00E55CE2" w:rsidRPr="00C37312" w:rsidRDefault="00E55CE2" w:rsidP="00D81050">
            <w:pPr>
              <w:pStyle w:val="HEADERTABELLA"/>
              <w:rPr>
                <w:color w:val="002060"/>
              </w:rPr>
            </w:pPr>
            <w:r w:rsidRPr="00C3731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4B1183" w14:textId="77777777" w:rsidR="00E55CE2" w:rsidRPr="00C37312" w:rsidRDefault="00E55CE2" w:rsidP="00D81050">
            <w:pPr>
              <w:pStyle w:val="HEADERTABELLA"/>
              <w:rPr>
                <w:color w:val="002060"/>
              </w:rPr>
            </w:pPr>
            <w:r w:rsidRPr="00C37312">
              <w:rPr>
                <w:color w:val="002060"/>
              </w:rPr>
              <w:t>Ora Orig.</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EBC428" w14:textId="77777777" w:rsidR="00E55CE2" w:rsidRPr="00C37312" w:rsidRDefault="00E55CE2" w:rsidP="00D81050">
            <w:pPr>
              <w:pStyle w:val="HEADERTABELLA"/>
              <w:rPr>
                <w:color w:val="002060"/>
              </w:rPr>
            </w:pPr>
            <w:r w:rsidRPr="00C37312">
              <w:rPr>
                <w:color w:val="002060"/>
              </w:rPr>
              <w:t>Impianto</w:t>
            </w:r>
          </w:p>
        </w:tc>
      </w:tr>
      <w:tr w:rsidR="00E55CE2" w:rsidRPr="00C37312" w14:paraId="668E3AC6" w14:textId="77777777" w:rsidTr="00D81050">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0EECA9" w14:textId="77777777" w:rsidR="00E55CE2" w:rsidRPr="00C37312" w:rsidRDefault="00E55CE2" w:rsidP="00D81050">
            <w:pPr>
              <w:pStyle w:val="ROWTABELLA"/>
              <w:rPr>
                <w:color w:val="002060"/>
                <w:highlight w:val="yellow"/>
              </w:rPr>
            </w:pPr>
            <w:r>
              <w:rPr>
                <w:color w:val="002060"/>
                <w:highlight w:val="yellow"/>
              </w:rPr>
              <w:t>21/10/2019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99CAAA" w14:textId="77777777" w:rsidR="00E55CE2" w:rsidRPr="00C37312" w:rsidRDefault="00E55CE2" w:rsidP="00D81050">
            <w:pPr>
              <w:pStyle w:val="ROWTABELLA"/>
              <w:jc w:val="center"/>
              <w:rPr>
                <w:color w:val="002060"/>
                <w:highlight w:val="yellow"/>
              </w:rPr>
            </w:pPr>
            <w:r>
              <w:rPr>
                <w:color w:val="002060"/>
                <w:highlight w:val="yellow"/>
              </w:rPr>
              <w:t>3</w:t>
            </w:r>
            <w:r w:rsidRPr="00C37312">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0A93C" w14:textId="77777777" w:rsidR="00E55CE2" w:rsidRPr="00C37312" w:rsidRDefault="00E55CE2" w:rsidP="00D81050">
            <w:pPr>
              <w:pStyle w:val="ROWTABELLA"/>
              <w:rPr>
                <w:color w:val="002060"/>
                <w:highlight w:val="yellow"/>
              </w:rPr>
            </w:pPr>
            <w:r>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693597" w14:textId="77777777" w:rsidR="00E55CE2" w:rsidRPr="00C37312" w:rsidRDefault="00E55CE2" w:rsidP="00D81050">
            <w:pPr>
              <w:pStyle w:val="ROWTABELLA"/>
              <w:rPr>
                <w:color w:val="002060"/>
                <w:highlight w:val="yellow"/>
              </w:rPr>
            </w:pPr>
            <w:r>
              <w:rPr>
                <w:color w:val="002060"/>
                <w:highlight w:val="yellow"/>
              </w:rPr>
              <w:t>FUTSAL POTENZA 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9D70B" w14:textId="77777777" w:rsidR="00E55CE2" w:rsidRPr="00C37312" w:rsidRDefault="00E55CE2" w:rsidP="00D81050">
            <w:pPr>
              <w:jc w:val="center"/>
              <w:rPr>
                <w:rFonts w:ascii="Arial" w:hAnsi="Arial" w:cs="Arial"/>
                <w:color w:val="002060"/>
                <w:sz w:val="12"/>
                <w:szCs w:val="12"/>
              </w:rPr>
            </w:pPr>
            <w:r>
              <w:rPr>
                <w:rFonts w:ascii="Arial" w:hAnsi="Arial" w:cs="Arial"/>
                <w:color w:val="002060"/>
                <w:sz w:val="12"/>
                <w:szCs w:val="12"/>
              </w:rPr>
              <w:t>19/10/2019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B9E22" w14:textId="77777777" w:rsidR="00E55CE2" w:rsidRPr="00C37312" w:rsidRDefault="00E55CE2" w:rsidP="00D81050">
            <w:pPr>
              <w:pStyle w:val="ROWTABELLA"/>
              <w:jc w:val="center"/>
              <w:rPr>
                <w:color w:val="002060"/>
              </w:rPr>
            </w:pPr>
            <w:r w:rsidRPr="00E55CE2">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E4FB8" w14:textId="77777777" w:rsidR="00E55CE2" w:rsidRPr="00C37312" w:rsidRDefault="00E55CE2" w:rsidP="00D81050">
            <w:pPr>
              <w:jc w:val="center"/>
              <w:rPr>
                <w:rFonts w:ascii="Arial" w:hAnsi="Arial" w:cs="Arial"/>
                <w:color w:val="002060"/>
                <w:sz w:val="12"/>
                <w:szCs w:val="12"/>
              </w:rPr>
            </w:pPr>
            <w:r>
              <w:rPr>
                <w:rFonts w:ascii="Arial" w:hAnsi="Arial" w:cs="Arial"/>
                <w:color w:val="002060"/>
                <w:sz w:val="12"/>
                <w:szCs w:val="12"/>
              </w:rPr>
              <w:t>15:30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55017" w14:textId="77777777" w:rsidR="00E55CE2" w:rsidRPr="00C37312" w:rsidRDefault="00E55CE2" w:rsidP="00D81050">
            <w:pPr>
              <w:pStyle w:val="ROWTABELLA"/>
              <w:rPr>
                <w:color w:val="002060"/>
              </w:rPr>
            </w:pPr>
            <w:r w:rsidRPr="00E55CE2">
              <w:rPr>
                <w:color w:val="002060"/>
                <w:highlight w:val="yellow"/>
              </w:rPr>
              <w:t>PALLONE GEODETICO “CIOMMEI” TOLENTINO – VIA WEBER – ZONA STICCHI</w:t>
            </w:r>
          </w:p>
        </w:tc>
      </w:tr>
    </w:tbl>
    <w:p w14:paraId="7971B583" w14:textId="77777777" w:rsidR="00E55CE2" w:rsidRDefault="00E55CE2" w:rsidP="00D323C7">
      <w:pPr>
        <w:pStyle w:val="breakline"/>
        <w:rPr>
          <w:color w:val="002060"/>
        </w:rPr>
      </w:pPr>
    </w:p>
    <w:p w14:paraId="1A4D5EE6" w14:textId="77777777" w:rsidR="00C37312" w:rsidRPr="00C37312" w:rsidRDefault="00C37312" w:rsidP="00C37312">
      <w:pPr>
        <w:pStyle w:val="TITOLOCAMPIONATO"/>
        <w:shd w:val="clear" w:color="auto" w:fill="CCCCCC"/>
        <w:spacing w:before="80" w:after="40"/>
        <w:divId w:val="527259509"/>
        <w:rPr>
          <w:color w:val="002060"/>
        </w:rPr>
      </w:pPr>
      <w:r w:rsidRPr="00C37312">
        <w:rPr>
          <w:color w:val="002060"/>
        </w:rPr>
        <w:t>UNDER 17 C5 REGIONALI MASCHILI</w:t>
      </w:r>
    </w:p>
    <w:p w14:paraId="253E5E38" w14:textId="77777777" w:rsidR="00C37312" w:rsidRPr="00C37312" w:rsidRDefault="00C37312" w:rsidP="00C37312">
      <w:pPr>
        <w:pStyle w:val="TITOLOPRINC"/>
        <w:divId w:val="527259509"/>
        <w:rPr>
          <w:color w:val="002060"/>
        </w:rPr>
      </w:pPr>
      <w:r w:rsidRPr="00C37312">
        <w:rPr>
          <w:color w:val="002060"/>
        </w:rPr>
        <w:t>RISULTATI</w:t>
      </w:r>
    </w:p>
    <w:p w14:paraId="64B15AD1" w14:textId="77777777" w:rsidR="00C37312" w:rsidRPr="00C37312" w:rsidRDefault="00C37312" w:rsidP="00C37312">
      <w:pPr>
        <w:pStyle w:val="breakline"/>
        <w:divId w:val="527259509"/>
        <w:rPr>
          <w:color w:val="002060"/>
        </w:rPr>
      </w:pPr>
    </w:p>
    <w:p w14:paraId="02F5E0EA" w14:textId="77777777" w:rsidR="00C37312" w:rsidRPr="00C37312" w:rsidRDefault="00C37312" w:rsidP="00C37312">
      <w:pPr>
        <w:pStyle w:val="SOTTOTITOLOCAMPIONATO1"/>
        <w:divId w:val="527259509"/>
        <w:rPr>
          <w:color w:val="002060"/>
        </w:rPr>
      </w:pPr>
      <w:r w:rsidRPr="00C37312">
        <w:rPr>
          <w:color w:val="002060"/>
        </w:rPr>
        <w:t>RISULTATI UFFICIALI GARE DEL 16/10/2019</w:t>
      </w:r>
    </w:p>
    <w:p w14:paraId="2DC23472" w14:textId="77777777" w:rsidR="00C37312" w:rsidRPr="00C37312" w:rsidRDefault="00C37312" w:rsidP="00C37312">
      <w:pPr>
        <w:pStyle w:val="SOTTOTITOLOCAMPIONATO2"/>
        <w:divId w:val="527259509"/>
        <w:rPr>
          <w:color w:val="002060"/>
        </w:rPr>
      </w:pPr>
      <w:r w:rsidRPr="00C37312">
        <w:rPr>
          <w:color w:val="002060"/>
        </w:rPr>
        <w:t>Si trascrivono qui di seguito i risultati ufficiali delle gare disputate</w:t>
      </w:r>
    </w:p>
    <w:p w14:paraId="0E62BF2E" w14:textId="77777777" w:rsidR="00C37312" w:rsidRPr="00C37312" w:rsidRDefault="00C37312" w:rsidP="00C37312">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C37312" w:rsidRPr="00C37312" w14:paraId="0E5E6427" w14:textId="77777777" w:rsidTr="00C37312">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7312" w:rsidRPr="00C37312" w14:paraId="0B9E0583" w14:textId="77777777" w:rsidTr="007F502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4CEFF2" w14:textId="77777777" w:rsidR="00C37312" w:rsidRPr="00C37312" w:rsidRDefault="00C37312" w:rsidP="007F502B">
                  <w:pPr>
                    <w:pStyle w:val="HEADERTABELLA"/>
                    <w:rPr>
                      <w:color w:val="002060"/>
                    </w:rPr>
                  </w:pPr>
                  <w:r w:rsidRPr="00C37312">
                    <w:rPr>
                      <w:color w:val="002060"/>
                    </w:rPr>
                    <w:t>GIRONE B - 2 Giornata - A</w:t>
                  </w:r>
                </w:p>
              </w:tc>
            </w:tr>
            <w:tr w:rsidR="00C37312" w:rsidRPr="00C37312" w14:paraId="1635F8C5" w14:textId="77777777" w:rsidTr="007F502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84629F6" w14:textId="77777777" w:rsidR="00C37312" w:rsidRPr="00C37312" w:rsidRDefault="00C37312" w:rsidP="007F502B">
                  <w:pPr>
                    <w:pStyle w:val="ROWTABELLA"/>
                    <w:rPr>
                      <w:color w:val="002060"/>
                    </w:rPr>
                  </w:pPr>
                  <w:r w:rsidRPr="00C37312">
                    <w:rPr>
                      <w:color w:val="002060"/>
                    </w:rPr>
                    <w:t>RECANATI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6C4A51F" w14:textId="77777777" w:rsidR="00C37312" w:rsidRPr="00C37312" w:rsidRDefault="00C37312" w:rsidP="007F502B">
                  <w:pPr>
                    <w:pStyle w:val="ROWTABELLA"/>
                    <w:rPr>
                      <w:color w:val="002060"/>
                    </w:rPr>
                  </w:pPr>
                  <w:r w:rsidRPr="00C37312">
                    <w:rPr>
                      <w:color w:val="002060"/>
                    </w:rPr>
                    <w:t>- POLISPORTIVA GAGLIARDA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0FF7F8A" w14:textId="77777777" w:rsidR="00C37312" w:rsidRPr="00C37312" w:rsidRDefault="00C37312" w:rsidP="007F502B">
                  <w:pPr>
                    <w:pStyle w:val="ROWTABELLA"/>
                    <w:jc w:val="center"/>
                    <w:rPr>
                      <w:color w:val="002060"/>
                    </w:rPr>
                  </w:pPr>
                  <w:r w:rsidRPr="00C37312">
                    <w:rPr>
                      <w:color w:val="002060"/>
                    </w:rPr>
                    <w:t>6 - 3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4CC8C79" w14:textId="77777777" w:rsidR="00C37312" w:rsidRPr="00C37312" w:rsidRDefault="00C37312" w:rsidP="007F502B">
                  <w:pPr>
                    <w:pStyle w:val="ROWTABELLA"/>
                    <w:jc w:val="center"/>
                    <w:rPr>
                      <w:color w:val="002060"/>
                    </w:rPr>
                  </w:pPr>
                  <w:r w:rsidRPr="00C37312">
                    <w:rPr>
                      <w:color w:val="002060"/>
                    </w:rPr>
                    <w:t> </w:t>
                  </w:r>
                </w:p>
              </w:tc>
            </w:tr>
          </w:tbl>
          <w:p w14:paraId="2F955158" w14:textId="77777777" w:rsidR="00C37312" w:rsidRPr="00C37312" w:rsidRDefault="00C37312" w:rsidP="007F502B">
            <w:pPr>
              <w:rPr>
                <w:color w:val="002060"/>
                <w:sz w:val="24"/>
                <w:szCs w:val="24"/>
              </w:rPr>
            </w:pPr>
          </w:p>
        </w:tc>
      </w:tr>
    </w:tbl>
    <w:p w14:paraId="5634F512" w14:textId="77777777" w:rsidR="00C37312" w:rsidRPr="00C37312" w:rsidRDefault="00C37312" w:rsidP="00C37312">
      <w:pPr>
        <w:pStyle w:val="breakline"/>
        <w:divId w:val="527259509"/>
        <w:rPr>
          <w:color w:val="002060"/>
        </w:rPr>
      </w:pPr>
    </w:p>
    <w:p w14:paraId="48AAA9A0" w14:textId="77777777" w:rsidR="00C37312" w:rsidRPr="00C37312" w:rsidRDefault="00C37312" w:rsidP="00C37312">
      <w:pPr>
        <w:pStyle w:val="breakline"/>
        <w:divId w:val="527259509"/>
        <w:rPr>
          <w:color w:val="002060"/>
        </w:rPr>
      </w:pPr>
    </w:p>
    <w:p w14:paraId="563A4327" w14:textId="77777777" w:rsidR="00C37312" w:rsidRPr="00C37312" w:rsidRDefault="00C37312" w:rsidP="00C37312">
      <w:pPr>
        <w:pStyle w:val="TITOLOPRINC"/>
        <w:divId w:val="527259509"/>
        <w:rPr>
          <w:color w:val="002060"/>
        </w:rPr>
      </w:pPr>
      <w:r w:rsidRPr="00C37312">
        <w:rPr>
          <w:color w:val="002060"/>
        </w:rPr>
        <w:lastRenderedPageBreak/>
        <w:t>CLASSIFICA</w:t>
      </w:r>
    </w:p>
    <w:p w14:paraId="142F1BD1" w14:textId="77777777" w:rsidR="00C37312" w:rsidRPr="00C37312" w:rsidRDefault="00C37312" w:rsidP="00C37312">
      <w:pPr>
        <w:pStyle w:val="breakline"/>
        <w:divId w:val="527259509"/>
        <w:rPr>
          <w:color w:val="002060"/>
        </w:rPr>
      </w:pPr>
    </w:p>
    <w:p w14:paraId="6E4AE2EF" w14:textId="77777777" w:rsidR="00C37312" w:rsidRPr="00C37312" w:rsidRDefault="00C37312" w:rsidP="00C37312">
      <w:pPr>
        <w:pStyle w:val="breakline"/>
        <w:divId w:val="527259509"/>
        <w:rPr>
          <w:color w:val="002060"/>
        </w:rPr>
      </w:pPr>
    </w:p>
    <w:p w14:paraId="49F0EC00" w14:textId="77777777" w:rsidR="00C37312" w:rsidRPr="00C37312" w:rsidRDefault="00C37312" w:rsidP="00C37312">
      <w:pPr>
        <w:pStyle w:val="SOTTOTITOLOCAMPIONATO1"/>
        <w:divId w:val="527259509"/>
        <w:rPr>
          <w:color w:val="002060"/>
        </w:rPr>
      </w:pPr>
      <w:r w:rsidRPr="00C3731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7312" w:rsidRPr="00C37312" w14:paraId="7B6DFE02" w14:textId="77777777" w:rsidTr="00C3731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9A9B89" w14:textId="77777777" w:rsidR="00C37312" w:rsidRPr="00C37312" w:rsidRDefault="00C37312" w:rsidP="007F502B">
            <w:pPr>
              <w:pStyle w:val="HEADERTABELLA"/>
              <w:rPr>
                <w:color w:val="002060"/>
              </w:rPr>
            </w:pPr>
            <w:r w:rsidRPr="00C3731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4DA0F3" w14:textId="77777777" w:rsidR="00C37312" w:rsidRPr="00C37312" w:rsidRDefault="00C37312" w:rsidP="007F502B">
            <w:pPr>
              <w:pStyle w:val="HEADERTABELLA"/>
              <w:rPr>
                <w:color w:val="002060"/>
              </w:rPr>
            </w:pPr>
            <w:r w:rsidRPr="00C3731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245D60" w14:textId="77777777" w:rsidR="00C37312" w:rsidRPr="00C37312" w:rsidRDefault="00C37312" w:rsidP="007F502B">
            <w:pPr>
              <w:pStyle w:val="HEADERTABELLA"/>
              <w:rPr>
                <w:color w:val="002060"/>
              </w:rPr>
            </w:pPr>
            <w:r w:rsidRPr="00C3731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1EF036" w14:textId="77777777" w:rsidR="00C37312" w:rsidRPr="00C37312" w:rsidRDefault="00C37312" w:rsidP="007F502B">
            <w:pPr>
              <w:pStyle w:val="HEADERTABELLA"/>
              <w:rPr>
                <w:color w:val="002060"/>
              </w:rPr>
            </w:pPr>
            <w:r w:rsidRPr="00C3731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F21444" w14:textId="77777777" w:rsidR="00C37312" w:rsidRPr="00C37312" w:rsidRDefault="00C37312" w:rsidP="007F502B">
            <w:pPr>
              <w:pStyle w:val="HEADERTABELLA"/>
              <w:rPr>
                <w:color w:val="002060"/>
              </w:rPr>
            </w:pPr>
            <w:r w:rsidRPr="00C3731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006DF1" w14:textId="77777777" w:rsidR="00C37312" w:rsidRPr="00C37312" w:rsidRDefault="00C37312" w:rsidP="007F502B">
            <w:pPr>
              <w:pStyle w:val="HEADERTABELLA"/>
              <w:rPr>
                <w:color w:val="002060"/>
              </w:rPr>
            </w:pPr>
            <w:r w:rsidRPr="00C3731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866622" w14:textId="77777777" w:rsidR="00C37312" w:rsidRPr="00C37312" w:rsidRDefault="00C37312" w:rsidP="007F502B">
            <w:pPr>
              <w:pStyle w:val="HEADERTABELLA"/>
              <w:rPr>
                <w:color w:val="002060"/>
              </w:rPr>
            </w:pPr>
            <w:r w:rsidRPr="00C3731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08E6F2" w14:textId="77777777" w:rsidR="00C37312" w:rsidRPr="00C37312" w:rsidRDefault="00C37312" w:rsidP="007F502B">
            <w:pPr>
              <w:pStyle w:val="HEADERTABELLA"/>
              <w:rPr>
                <w:color w:val="002060"/>
              </w:rPr>
            </w:pPr>
            <w:r w:rsidRPr="00C3731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90750E" w14:textId="77777777" w:rsidR="00C37312" w:rsidRPr="00C37312" w:rsidRDefault="00C37312" w:rsidP="007F502B">
            <w:pPr>
              <w:pStyle w:val="HEADERTABELLA"/>
              <w:rPr>
                <w:color w:val="002060"/>
              </w:rPr>
            </w:pPr>
            <w:r w:rsidRPr="00C3731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E77B31" w14:textId="77777777" w:rsidR="00C37312" w:rsidRPr="00C37312" w:rsidRDefault="00C37312" w:rsidP="007F502B">
            <w:pPr>
              <w:pStyle w:val="HEADERTABELLA"/>
              <w:rPr>
                <w:color w:val="002060"/>
              </w:rPr>
            </w:pPr>
            <w:r w:rsidRPr="00C37312">
              <w:rPr>
                <w:color w:val="002060"/>
              </w:rPr>
              <w:t>PE</w:t>
            </w:r>
          </w:p>
        </w:tc>
      </w:tr>
      <w:tr w:rsidR="00C37312" w:rsidRPr="00C37312" w14:paraId="285BE0E8" w14:textId="77777777" w:rsidTr="00C3731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5B692A1" w14:textId="77777777" w:rsidR="00C37312" w:rsidRPr="00C37312" w:rsidRDefault="00C37312" w:rsidP="007F502B">
            <w:pPr>
              <w:pStyle w:val="ROWTABELLA"/>
              <w:rPr>
                <w:color w:val="002060"/>
              </w:rPr>
            </w:pPr>
            <w:r w:rsidRPr="00C3731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2406BB" w14:textId="77777777" w:rsidR="00C37312" w:rsidRPr="00C37312" w:rsidRDefault="00C37312" w:rsidP="007F502B">
            <w:pPr>
              <w:pStyle w:val="ROWTABELLA"/>
              <w:jc w:val="center"/>
              <w:rPr>
                <w:color w:val="002060"/>
              </w:rPr>
            </w:pPr>
            <w:r w:rsidRPr="00C3731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22D80C"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73353"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8F7BC"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148F16"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C203C7" w14:textId="77777777" w:rsidR="00C37312" w:rsidRPr="00C37312" w:rsidRDefault="00C37312" w:rsidP="007F502B">
            <w:pPr>
              <w:pStyle w:val="ROWTABELLA"/>
              <w:jc w:val="center"/>
              <w:rPr>
                <w:color w:val="002060"/>
              </w:rPr>
            </w:pPr>
            <w:r w:rsidRPr="00C3731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7B964"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011D7" w14:textId="77777777" w:rsidR="00C37312" w:rsidRPr="00C37312" w:rsidRDefault="00C37312" w:rsidP="007F502B">
            <w:pPr>
              <w:pStyle w:val="ROWTABELLA"/>
              <w:jc w:val="center"/>
              <w:rPr>
                <w:color w:val="002060"/>
              </w:rPr>
            </w:pPr>
            <w:r w:rsidRPr="00C3731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916C9" w14:textId="77777777" w:rsidR="00C37312" w:rsidRPr="00C37312" w:rsidRDefault="00C37312" w:rsidP="007F502B">
            <w:pPr>
              <w:pStyle w:val="ROWTABELLA"/>
              <w:jc w:val="center"/>
              <w:rPr>
                <w:color w:val="002060"/>
              </w:rPr>
            </w:pPr>
            <w:r w:rsidRPr="00C37312">
              <w:rPr>
                <w:color w:val="002060"/>
              </w:rPr>
              <w:t>0</w:t>
            </w:r>
          </w:p>
        </w:tc>
      </w:tr>
      <w:tr w:rsidR="00C37312" w:rsidRPr="00C37312" w14:paraId="62345A80"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CFED7C" w14:textId="77777777" w:rsidR="00C37312" w:rsidRPr="00C37312" w:rsidRDefault="00C37312" w:rsidP="007F502B">
            <w:pPr>
              <w:pStyle w:val="ROWTABELLA"/>
              <w:rPr>
                <w:color w:val="002060"/>
              </w:rPr>
            </w:pPr>
            <w:r w:rsidRPr="00C37312">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D699A5" w14:textId="77777777" w:rsidR="00C37312" w:rsidRPr="00C37312" w:rsidRDefault="00C37312" w:rsidP="007F502B">
            <w:pPr>
              <w:pStyle w:val="ROWTABELLA"/>
              <w:jc w:val="center"/>
              <w:rPr>
                <w:color w:val="002060"/>
              </w:rPr>
            </w:pPr>
            <w:r w:rsidRPr="00C3731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1227C"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24DD30"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467B3E"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F2B638"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453AC4" w14:textId="77777777" w:rsidR="00C37312" w:rsidRPr="00C37312" w:rsidRDefault="00C37312" w:rsidP="007F502B">
            <w:pPr>
              <w:pStyle w:val="ROWTABELLA"/>
              <w:jc w:val="center"/>
              <w:rPr>
                <w:color w:val="002060"/>
              </w:rPr>
            </w:pPr>
            <w:r w:rsidRPr="00C3731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C426E"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BD258A" w14:textId="77777777" w:rsidR="00C37312" w:rsidRPr="00C37312" w:rsidRDefault="00C37312" w:rsidP="007F502B">
            <w:pPr>
              <w:pStyle w:val="ROWTABELLA"/>
              <w:jc w:val="center"/>
              <w:rPr>
                <w:color w:val="002060"/>
              </w:rPr>
            </w:pPr>
            <w:r w:rsidRPr="00C3731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60616" w14:textId="77777777" w:rsidR="00C37312" w:rsidRPr="00C37312" w:rsidRDefault="00C37312" w:rsidP="007F502B">
            <w:pPr>
              <w:pStyle w:val="ROWTABELLA"/>
              <w:jc w:val="center"/>
              <w:rPr>
                <w:color w:val="002060"/>
              </w:rPr>
            </w:pPr>
            <w:r w:rsidRPr="00C37312">
              <w:rPr>
                <w:color w:val="002060"/>
              </w:rPr>
              <w:t>0</w:t>
            </w:r>
          </w:p>
        </w:tc>
      </w:tr>
      <w:tr w:rsidR="00C37312" w:rsidRPr="00C37312" w14:paraId="4C69A41C"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80B88B" w14:textId="77777777" w:rsidR="00C37312" w:rsidRPr="00C37312" w:rsidRDefault="00C37312" w:rsidP="007F502B">
            <w:pPr>
              <w:pStyle w:val="ROWTABELLA"/>
              <w:rPr>
                <w:color w:val="002060"/>
              </w:rPr>
            </w:pPr>
            <w:r w:rsidRPr="00C3731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347062" w14:textId="77777777" w:rsidR="00C37312" w:rsidRPr="00C37312" w:rsidRDefault="00C37312" w:rsidP="007F502B">
            <w:pPr>
              <w:pStyle w:val="ROWTABELLA"/>
              <w:jc w:val="center"/>
              <w:rPr>
                <w:color w:val="002060"/>
              </w:rPr>
            </w:pPr>
            <w:r w:rsidRPr="00C3731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828CE"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D25270"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13FDE"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EC15CB"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0CE730" w14:textId="77777777" w:rsidR="00C37312" w:rsidRPr="00C37312" w:rsidRDefault="00C37312" w:rsidP="007F502B">
            <w:pPr>
              <w:pStyle w:val="ROWTABELLA"/>
              <w:jc w:val="center"/>
              <w:rPr>
                <w:color w:val="002060"/>
              </w:rPr>
            </w:pPr>
            <w:r w:rsidRPr="00C3731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0DD921" w14:textId="77777777" w:rsidR="00C37312" w:rsidRPr="00C37312" w:rsidRDefault="00C37312" w:rsidP="007F502B">
            <w:pPr>
              <w:pStyle w:val="ROWTABELLA"/>
              <w:jc w:val="center"/>
              <w:rPr>
                <w:color w:val="002060"/>
              </w:rPr>
            </w:pPr>
            <w:r w:rsidRPr="00C373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FA5C5" w14:textId="77777777" w:rsidR="00C37312" w:rsidRPr="00C37312" w:rsidRDefault="00C37312" w:rsidP="007F502B">
            <w:pPr>
              <w:pStyle w:val="ROWTABELLA"/>
              <w:jc w:val="center"/>
              <w:rPr>
                <w:color w:val="002060"/>
              </w:rPr>
            </w:pPr>
            <w:r w:rsidRPr="00C373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976E28" w14:textId="77777777" w:rsidR="00C37312" w:rsidRPr="00C37312" w:rsidRDefault="00C37312" w:rsidP="007F502B">
            <w:pPr>
              <w:pStyle w:val="ROWTABELLA"/>
              <w:jc w:val="center"/>
              <w:rPr>
                <w:color w:val="002060"/>
              </w:rPr>
            </w:pPr>
            <w:r w:rsidRPr="00C37312">
              <w:rPr>
                <w:color w:val="002060"/>
              </w:rPr>
              <w:t>0</w:t>
            </w:r>
          </w:p>
        </w:tc>
      </w:tr>
      <w:tr w:rsidR="00C37312" w:rsidRPr="00C37312" w14:paraId="7677D207"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C9AD21" w14:textId="77777777" w:rsidR="00C37312" w:rsidRPr="00C37312" w:rsidRDefault="00C37312" w:rsidP="007F502B">
            <w:pPr>
              <w:pStyle w:val="ROWTABELLA"/>
              <w:rPr>
                <w:color w:val="002060"/>
              </w:rPr>
            </w:pPr>
            <w:r w:rsidRPr="00C37312">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37998"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C954F"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D8D06A"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C04EBF"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99BFDD"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27042" w14:textId="77777777" w:rsidR="00C37312" w:rsidRPr="00C37312" w:rsidRDefault="00C37312" w:rsidP="007F502B">
            <w:pPr>
              <w:pStyle w:val="ROWTABELLA"/>
              <w:jc w:val="center"/>
              <w:rPr>
                <w:color w:val="002060"/>
              </w:rPr>
            </w:pPr>
            <w:r w:rsidRPr="00C3731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7947D3" w14:textId="77777777" w:rsidR="00C37312" w:rsidRPr="00C37312" w:rsidRDefault="00C37312" w:rsidP="007F502B">
            <w:pPr>
              <w:pStyle w:val="ROWTABELLA"/>
              <w:jc w:val="center"/>
              <w:rPr>
                <w:color w:val="002060"/>
              </w:rPr>
            </w:pPr>
            <w:r w:rsidRPr="00C3731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55E2A"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BA5C68" w14:textId="77777777" w:rsidR="00C37312" w:rsidRPr="00C37312" w:rsidRDefault="00C37312" w:rsidP="007F502B">
            <w:pPr>
              <w:pStyle w:val="ROWTABELLA"/>
              <w:jc w:val="center"/>
              <w:rPr>
                <w:color w:val="002060"/>
              </w:rPr>
            </w:pPr>
            <w:r w:rsidRPr="00C37312">
              <w:rPr>
                <w:color w:val="002060"/>
              </w:rPr>
              <w:t>0</w:t>
            </w:r>
          </w:p>
        </w:tc>
      </w:tr>
      <w:tr w:rsidR="00C37312" w:rsidRPr="00C37312" w14:paraId="098694AD"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DC144FC" w14:textId="77777777" w:rsidR="00C37312" w:rsidRPr="00C37312" w:rsidRDefault="00C37312" w:rsidP="007F502B">
            <w:pPr>
              <w:pStyle w:val="ROWTABELLA"/>
              <w:rPr>
                <w:color w:val="002060"/>
              </w:rPr>
            </w:pPr>
            <w:r w:rsidRPr="00C37312">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806DDC"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036392"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0F98ED"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AA179"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C195F1"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A22979" w14:textId="77777777" w:rsidR="00C37312" w:rsidRPr="00C37312" w:rsidRDefault="00C37312" w:rsidP="007F502B">
            <w:pPr>
              <w:pStyle w:val="ROWTABELLA"/>
              <w:jc w:val="center"/>
              <w:rPr>
                <w:color w:val="002060"/>
              </w:rPr>
            </w:pPr>
            <w:r w:rsidRPr="00C3731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1DE897"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70B654"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0FADAD" w14:textId="77777777" w:rsidR="00C37312" w:rsidRPr="00C37312" w:rsidRDefault="00C37312" w:rsidP="007F502B">
            <w:pPr>
              <w:pStyle w:val="ROWTABELLA"/>
              <w:jc w:val="center"/>
              <w:rPr>
                <w:color w:val="002060"/>
              </w:rPr>
            </w:pPr>
            <w:r w:rsidRPr="00C37312">
              <w:rPr>
                <w:color w:val="002060"/>
              </w:rPr>
              <w:t>0</w:t>
            </w:r>
          </w:p>
        </w:tc>
      </w:tr>
      <w:tr w:rsidR="00C37312" w:rsidRPr="00C37312" w14:paraId="1A9CD37B"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0267A0" w14:textId="77777777" w:rsidR="00C37312" w:rsidRPr="00C37312" w:rsidRDefault="00C37312" w:rsidP="007F502B">
            <w:pPr>
              <w:pStyle w:val="ROWTABELLA"/>
              <w:rPr>
                <w:color w:val="002060"/>
              </w:rPr>
            </w:pPr>
            <w:r w:rsidRPr="00C37312">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4E1021"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CDCC3C"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20D239"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2D7F91"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3B39E"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8E9B5A" w14:textId="77777777" w:rsidR="00C37312" w:rsidRPr="00C37312" w:rsidRDefault="00C37312" w:rsidP="007F502B">
            <w:pPr>
              <w:pStyle w:val="ROWTABELLA"/>
              <w:jc w:val="center"/>
              <w:rPr>
                <w:color w:val="002060"/>
              </w:rPr>
            </w:pPr>
            <w:r w:rsidRPr="00C373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A9559"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706660"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145210" w14:textId="77777777" w:rsidR="00C37312" w:rsidRPr="00C37312" w:rsidRDefault="00C37312" w:rsidP="007F502B">
            <w:pPr>
              <w:pStyle w:val="ROWTABELLA"/>
              <w:jc w:val="center"/>
              <w:rPr>
                <w:color w:val="002060"/>
              </w:rPr>
            </w:pPr>
            <w:r w:rsidRPr="00C37312">
              <w:rPr>
                <w:color w:val="002060"/>
              </w:rPr>
              <w:t>0</w:t>
            </w:r>
          </w:p>
        </w:tc>
      </w:tr>
      <w:tr w:rsidR="00C37312" w:rsidRPr="00C37312" w14:paraId="2063BD5D"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69DAD9" w14:textId="77777777" w:rsidR="00C37312" w:rsidRPr="00C37312" w:rsidRDefault="00C37312" w:rsidP="007F502B">
            <w:pPr>
              <w:pStyle w:val="ROWTABELLA"/>
              <w:rPr>
                <w:color w:val="002060"/>
              </w:rPr>
            </w:pPr>
            <w:r w:rsidRPr="00C37312">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FD5D0C"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76144"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8B2142"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879341"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2910E1"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796088" w14:textId="77777777" w:rsidR="00C37312" w:rsidRPr="00C37312" w:rsidRDefault="00C37312" w:rsidP="007F502B">
            <w:pPr>
              <w:pStyle w:val="ROWTABELLA"/>
              <w:jc w:val="center"/>
              <w:rPr>
                <w:color w:val="002060"/>
              </w:rPr>
            </w:pPr>
            <w:r w:rsidRPr="00C3731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78FE40" w14:textId="77777777" w:rsidR="00C37312" w:rsidRPr="00C37312" w:rsidRDefault="00C37312" w:rsidP="007F502B">
            <w:pPr>
              <w:pStyle w:val="ROWTABELLA"/>
              <w:jc w:val="center"/>
              <w:rPr>
                <w:color w:val="002060"/>
              </w:rPr>
            </w:pPr>
            <w:r w:rsidRPr="00C3731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BEA39C"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760A7" w14:textId="77777777" w:rsidR="00C37312" w:rsidRPr="00C37312" w:rsidRDefault="00C37312" w:rsidP="007F502B">
            <w:pPr>
              <w:pStyle w:val="ROWTABELLA"/>
              <w:jc w:val="center"/>
              <w:rPr>
                <w:color w:val="002060"/>
              </w:rPr>
            </w:pPr>
            <w:r w:rsidRPr="00C37312">
              <w:rPr>
                <w:color w:val="002060"/>
              </w:rPr>
              <w:t>0</w:t>
            </w:r>
          </w:p>
        </w:tc>
      </w:tr>
      <w:tr w:rsidR="00C37312" w:rsidRPr="00C37312" w14:paraId="5950AEA9"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645255" w14:textId="77777777" w:rsidR="00C37312" w:rsidRPr="00C37312" w:rsidRDefault="00C37312" w:rsidP="007F502B">
            <w:pPr>
              <w:pStyle w:val="ROWTABELLA"/>
              <w:rPr>
                <w:color w:val="002060"/>
              </w:rPr>
            </w:pPr>
            <w:r w:rsidRPr="00C37312">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B74D88"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2665A0"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15717C"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AF6B08"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A9C23D"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8D57B5"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6A816A" w14:textId="77777777" w:rsidR="00C37312" w:rsidRPr="00C37312" w:rsidRDefault="00C37312" w:rsidP="007F502B">
            <w:pPr>
              <w:pStyle w:val="ROWTABELLA"/>
              <w:jc w:val="center"/>
              <w:rPr>
                <w:color w:val="002060"/>
              </w:rPr>
            </w:pPr>
            <w:r w:rsidRPr="00C3731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F37E01"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58C36" w14:textId="77777777" w:rsidR="00C37312" w:rsidRPr="00C37312" w:rsidRDefault="00C37312" w:rsidP="007F502B">
            <w:pPr>
              <w:pStyle w:val="ROWTABELLA"/>
              <w:jc w:val="center"/>
              <w:rPr>
                <w:color w:val="002060"/>
              </w:rPr>
            </w:pPr>
            <w:r w:rsidRPr="00C37312">
              <w:rPr>
                <w:color w:val="002060"/>
              </w:rPr>
              <w:t>0</w:t>
            </w:r>
          </w:p>
        </w:tc>
      </w:tr>
      <w:tr w:rsidR="00C37312" w:rsidRPr="00C37312" w14:paraId="0F6A5B8C"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74973D5" w14:textId="77777777" w:rsidR="00C37312" w:rsidRPr="00C37312" w:rsidRDefault="00C37312" w:rsidP="007F502B">
            <w:pPr>
              <w:pStyle w:val="ROWTABELLA"/>
              <w:rPr>
                <w:color w:val="002060"/>
              </w:rPr>
            </w:pPr>
            <w:r w:rsidRPr="00C37312">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D79DD"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68D1B3"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41A5A1"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BF704"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C03303"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1DCC6"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2F53DF" w14:textId="77777777" w:rsidR="00C37312" w:rsidRPr="00C37312" w:rsidRDefault="00C37312" w:rsidP="007F502B">
            <w:pPr>
              <w:pStyle w:val="ROWTABELLA"/>
              <w:jc w:val="center"/>
              <w:rPr>
                <w:color w:val="002060"/>
              </w:rPr>
            </w:pPr>
            <w:r w:rsidRPr="00C373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B177D7"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F472D" w14:textId="77777777" w:rsidR="00C37312" w:rsidRPr="00C37312" w:rsidRDefault="00C37312" w:rsidP="007F502B">
            <w:pPr>
              <w:pStyle w:val="ROWTABELLA"/>
              <w:jc w:val="center"/>
              <w:rPr>
                <w:color w:val="002060"/>
              </w:rPr>
            </w:pPr>
            <w:r w:rsidRPr="00C37312">
              <w:rPr>
                <w:color w:val="002060"/>
              </w:rPr>
              <w:t>0</w:t>
            </w:r>
          </w:p>
        </w:tc>
      </w:tr>
      <w:tr w:rsidR="00C37312" w:rsidRPr="00C37312" w14:paraId="7BDFD489"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46C74C" w14:textId="77777777" w:rsidR="00C37312" w:rsidRPr="00C37312" w:rsidRDefault="00C37312" w:rsidP="007F502B">
            <w:pPr>
              <w:pStyle w:val="ROWTABELLA"/>
              <w:rPr>
                <w:color w:val="002060"/>
              </w:rPr>
            </w:pPr>
            <w:r w:rsidRPr="00C3731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58ACB6"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E6B6EE"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04A931"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DBA9D2"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EC224"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ACBCC" w14:textId="77777777" w:rsidR="00C37312" w:rsidRPr="00C37312" w:rsidRDefault="00C37312" w:rsidP="007F502B">
            <w:pPr>
              <w:pStyle w:val="ROWTABELLA"/>
              <w:jc w:val="center"/>
              <w:rPr>
                <w:color w:val="002060"/>
              </w:rPr>
            </w:pPr>
            <w:r w:rsidRPr="00C373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94074" w14:textId="77777777" w:rsidR="00C37312" w:rsidRPr="00C37312" w:rsidRDefault="00C37312" w:rsidP="007F502B">
            <w:pPr>
              <w:pStyle w:val="ROWTABELLA"/>
              <w:jc w:val="center"/>
              <w:rPr>
                <w:color w:val="002060"/>
              </w:rPr>
            </w:pPr>
            <w:r w:rsidRPr="00C3731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1A78D6" w14:textId="77777777" w:rsidR="00C37312" w:rsidRPr="00C37312" w:rsidRDefault="00C37312" w:rsidP="007F502B">
            <w:pPr>
              <w:pStyle w:val="ROWTABELLA"/>
              <w:jc w:val="center"/>
              <w:rPr>
                <w:color w:val="002060"/>
              </w:rPr>
            </w:pPr>
            <w:r w:rsidRPr="00C3731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9A6349" w14:textId="77777777" w:rsidR="00C37312" w:rsidRPr="00C37312" w:rsidRDefault="00C37312" w:rsidP="007F502B">
            <w:pPr>
              <w:pStyle w:val="ROWTABELLA"/>
              <w:jc w:val="center"/>
              <w:rPr>
                <w:color w:val="002060"/>
              </w:rPr>
            </w:pPr>
            <w:r w:rsidRPr="00C37312">
              <w:rPr>
                <w:color w:val="002060"/>
              </w:rPr>
              <w:t>0</w:t>
            </w:r>
          </w:p>
        </w:tc>
      </w:tr>
      <w:tr w:rsidR="00C37312" w:rsidRPr="00C37312" w14:paraId="4BEF6439"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E996FC" w14:textId="77777777" w:rsidR="00C37312" w:rsidRPr="00C37312" w:rsidRDefault="00C37312" w:rsidP="007F502B">
            <w:pPr>
              <w:pStyle w:val="ROWTABELLA"/>
              <w:rPr>
                <w:color w:val="002060"/>
              </w:rPr>
            </w:pPr>
            <w:r w:rsidRPr="00C37312">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522E45"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C5D60D"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B1610D"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E50FA2"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958081"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6FE015" w14:textId="77777777" w:rsidR="00C37312" w:rsidRPr="00C37312" w:rsidRDefault="00C37312" w:rsidP="007F502B">
            <w:pPr>
              <w:pStyle w:val="ROWTABELLA"/>
              <w:jc w:val="center"/>
              <w:rPr>
                <w:color w:val="002060"/>
              </w:rPr>
            </w:pPr>
            <w:r w:rsidRPr="00C3731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F44BFC" w14:textId="77777777" w:rsidR="00C37312" w:rsidRPr="00C37312" w:rsidRDefault="00C37312" w:rsidP="007F502B">
            <w:pPr>
              <w:pStyle w:val="ROWTABELLA"/>
              <w:jc w:val="center"/>
              <w:rPr>
                <w:color w:val="002060"/>
              </w:rPr>
            </w:pPr>
            <w:r w:rsidRPr="00C3731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3F1E4" w14:textId="77777777" w:rsidR="00C37312" w:rsidRPr="00C37312" w:rsidRDefault="00C37312" w:rsidP="007F502B">
            <w:pPr>
              <w:pStyle w:val="ROWTABELLA"/>
              <w:jc w:val="center"/>
              <w:rPr>
                <w:color w:val="002060"/>
              </w:rPr>
            </w:pPr>
            <w:r w:rsidRPr="00C3731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38E85" w14:textId="77777777" w:rsidR="00C37312" w:rsidRPr="00C37312" w:rsidRDefault="00C37312" w:rsidP="007F502B">
            <w:pPr>
              <w:pStyle w:val="ROWTABELLA"/>
              <w:jc w:val="center"/>
              <w:rPr>
                <w:color w:val="002060"/>
              </w:rPr>
            </w:pPr>
            <w:r w:rsidRPr="00C37312">
              <w:rPr>
                <w:color w:val="002060"/>
              </w:rPr>
              <w:t>0</w:t>
            </w:r>
          </w:p>
        </w:tc>
      </w:tr>
      <w:tr w:rsidR="00C37312" w:rsidRPr="00C37312" w14:paraId="05A2CFD3"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E4CBBA" w14:textId="77777777" w:rsidR="00C37312" w:rsidRPr="00C37312" w:rsidRDefault="00C37312" w:rsidP="007F502B">
            <w:pPr>
              <w:pStyle w:val="ROWTABELLA"/>
              <w:rPr>
                <w:color w:val="002060"/>
              </w:rPr>
            </w:pPr>
            <w:r w:rsidRPr="00C37312">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68836D"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86B2CE"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866A3F"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A6AB76"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C86AA"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96F576"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538834" w14:textId="77777777" w:rsidR="00C37312" w:rsidRPr="00C37312" w:rsidRDefault="00C37312" w:rsidP="007F502B">
            <w:pPr>
              <w:pStyle w:val="ROWTABELLA"/>
              <w:jc w:val="center"/>
              <w:rPr>
                <w:color w:val="002060"/>
              </w:rPr>
            </w:pPr>
            <w:r w:rsidRPr="00C3731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D3903" w14:textId="77777777" w:rsidR="00C37312" w:rsidRPr="00C37312" w:rsidRDefault="00C37312" w:rsidP="007F502B">
            <w:pPr>
              <w:pStyle w:val="ROWTABELLA"/>
              <w:jc w:val="center"/>
              <w:rPr>
                <w:color w:val="002060"/>
              </w:rPr>
            </w:pPr>
            <w:r w:rsidRPr="00C3731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A10752" w14:textId="77777777" w:rsidR="00C37312" w:rsidRPr="00C37312" w:rsidRDefault="00C37312" w:rsidP="007F502B">
            <w:pPr>
              <w:pStyle w:val="ROWTABELLA"/>
              <w:jc w:val="center"/>
              <w:rPr>
                <w:color w:val="002060"/>
              </w:rPr>
            </w:pPr>
            <w:r w:rsidRPr="00C37312">
              <w:rPr>
                <w:color w:val="002060"/>
              </w:rPr>
              <w:t>0</w:t>
            </w:r>
          </w:p>
        </w:tc>
      </w:tr>
      <w:tr w:rsidR="00C37312" w:rsidRPr="00C37312" w14:paraId="00D8E379" w14:textId="77777777" w:rsidTr="00C3731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20B8EDE" w14:textId="77777777" w:rsidR="00C37312" w:rsidRPr="00C37312" w:rsidRDefault="00C37312" w:rsidP="007F502B">
            <w:pPr>
              <w:pStyle w:val="ROWTABELLA"/>
              <w:rPr>
                <w:color w:val="002060"/>
              </w:rPr>
            </w:pPr>
            <w:r w:rsidRPr="00C37312">
              <w:rPr>
                <w:color w:val="002060"/>
              </w:rPr>
              <w:t>sq.B REAL S.COSTANZO CALCIsq.B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74C3DA"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8A3692"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5C579A"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99A39B"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266A64"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CC6C8D"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6D181E"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4307E5"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2DA99" w14:textId="77777777" w:rsidR="00C37312" w:rsidRPr="00C37312" w:rsidRDefault="00C37312" w:rsidP="007F502B">
            <w:pPr>
              <w:pStyle w:val="ROWTABELLA"/>
              <w:jc w:val="center"/>
              <w:rPr>
                <w:color w:val="002060"/>
              </w:rPr>
            </w:pPr>
            <w:r w:rsidRPr="00C37312">
              <w:rPr>
                <w:color w:val="002060"/>
              </w:rPr>
              <w:t>0</w:t>
            </w:r>
          </w:p>
        </w:tc>
      </w:tr>
    </w:tbl>
    <w:p w14:paraId="1B9B3BCD" w14:textId="77777777" w:rsidR="00C37312" w:rsidRPr="00C37312" w:rsidRDefault="00C37312" w:rsidP="00C37312">
      <w:pPr>
        <w:pStyle w:val="breakline"/>
        <w:divId w:val="527259509"/>
        <w:rPr>
          <w:color w:val="002060"/>
        </w:rPr>
      </w:pPr>
    </w:p>
    <w:p w14:paraId="2D51ECB6" w14:textId="77777777" w:rsidR="00C37312" w:rsidRPr="00C37312" w:rsidRDefault="00C37312" w:rsidP="00C37312">
      <w:pPr>
        <w:pStyle w:val="breakline"/>
        <w:divId w:val="527259509"/>
        <w:rPr>
          <w:color w:val="002060"/>
        </w:rPr>
      </w:pPr>
    </w:p>
    <w:p w14:paraId="3AF2BACD" w14:textId="77777777" w:rsidR="00C37312" w:rsidRPr="00C37312" w:rsidRDefault="00C37312" w:rsidP="00C37312">
      <w:pPr>
        <w:pStyle w:val="SOTTOTITOLOCAMPIONATO1"/>
        <w:divId w:val="527259509"/>
        <w:rPr>
          <w:color w:val="002060"/>
        </w:rPr>
      </w:pPr>
      <w:r w:rsidRPr="00C3731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7312" w:rsidRPr="00C37312" w14:paraId="57E537D6" w14:textId="77777777" w:rsidTr="00C3731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F520E8" w14:textId="77777777" w:rsidR="00C37312" w:rsidRPr="00C37312" w:rsidRDefault="00C37312" w:rsidP="007F502B">
            <w:pPr>
              <w:pStyle w:val="HEADERTABELLA"/>
              <w:rPr>
                <w:color w:val="002060"/>
              </w:rPr>
            </w:pPr>
            <w:r w:rsidRPr="00C3731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FC1895" w14:textId="77777777" w:rsidR="00C37312" w:rsidRPr="00C37312" w:rsidRDefault="00C37312" w:rsidP="007F502B">
            <w:pPr>
              <w:pStyle w:val="HEADERTABELLA"/>
              <w:rPr>
                <w:color w:val="002060"/>
              </w:rPr>
            </w:pPr>
            <w:r w:rsidRPr="00C3731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47DDBB" w14:textId="77777777" w:rsidR="00C37312" w:rsidRPr="00C37312" w:rsidRDefault="00C37312" w:rsidP="007F502B">
            <w:pPr>
              <w:pStyle w:val="HEADERTABELLA"/>
              <w:rPr>
                <w:color w:val="002060"/>
              </w:rPr>
            </w:pPr>
            <w:r w:rsidRPr="00C3731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11FAFE" w14:textId="77777777" w:rsidR="00C37312" w:rsidRPr="00C37312" w:rsidRDefault="00C37312" w:rsidP="007F502B">
            <w:pPr>
              <w:pStyle w:val="HEADERTABELLA"/>
              <w:rPr>
                <w:color w:val="002060"/>
              </w:rPr>
            </w:pPr>
            <w:r w:rsidRPr="00C3731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D6B49F" w14:textId="77777777" w:rsidR="00C37312" w:rsidRPr="00C37312" w:rsidRDefault="00C37312" w:rsidP="007F502B">
            <w:pPr>
              <w:pStyle w:val="HEADERTABELLA"/>
              <w:rPr>
                <w:color w:val="002060"/>
              </w:rPr>
            </w:pPr>
            <w:r w:rsidRPr="00C3731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DC0323" w14:textId="77777777" w:rsidR="00C37312" w:rsidRPr="00C37312" w:rsidRDefault="00C37312" w:rsidP="007F502B">
            <w:pPr>
              <w:pStyle w:val="HEADERTABELLA"/>
              <w:rPr>
                <w:color w:val="002060"/>
              </w:rPr>
            </w:pPr>
            <w:r w:rsidRPr="00C3731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714B94" w14:textId="77777777" w:rsidR="00C37312" w:rsidRPr="00C37312" w:rsidRDefault="00C37312" w:rsidP="007F502B">
            <w:pPr>
              <w:pStyle w:val="HEADERTABELLA"/>
              <w:rPr>
                <w:color w:val="002060"/>
              </w:rPr>
            </w:pPr>
            <w:r w:rsidRPr="00C3731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6D3BF7" w14:textId="77777777" w:rsidR="00C37312" w:rsidRPr="00C37312" w:rsidRDefault="00C37312" w:rsidP="007F502B">
            <w:pPr>
              <w:pStyle w:val="HEADERTABELLA"/>
              <w:rPr>
                <w:color w:val="002060"/>
              </w:rPr>
            </w:pPr>
            <w:r w:rsidRPr="00C3731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A24C59" w14:textId="77777777" w:rsidR="00C37312" w:rsidRPr="00C37312" w:rsidRDefault="00C37312" w:rsidP="007F502B">
            <w:pPr>
              <w:pStyle w:val="HEADERTABELLA"/>
              <w:rPr>
                <w:color w:val="002060"/>
              </w:rPr>
            </w:pPr>
            <w:r w:rsidRPr="00C3731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57AF19" w14:textId="77777777" w:rsidR="00C37312" w:rsidRPr="00C37312" w:rsidRDefault="00C37312" w:rsidP="007F502B">
            <w:pPr>
              <w:pStyle w:val="HEADERTABELLA"/>
              <w:rPr>
                <w:color w:val="002060"/>
              </w:rPr>
            </w:pPr>
            <w:r w:rsidRPr="00C37312">
              <w:rPr>
                <w:color w:val="002060"/>
              </w:rPr>
              <w:t>PE</w:t>
            </w:r>
          </w:p>
        </w:tc>
      </w:tr>
      <w:tr w:rsidR="00C37312" w:rsidRPr="00C37312" w14:paraId="37B6BD01" w14:textId="77777777" w:rsidTr="00C3731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F9BE563" w14:textId="77777777" w:rsidR="00C37312" w:rsidRPr="00C37312" w:rsidRDefault="00C37312" w:rsidP="007F502B">
            <w:pPr>
              <w:pStyle w:val="ROWTABELLA"/>
              <w:rPr>
                <w:color w:val="002060"/>
              </w:rPr>
            </w:pPr>
            <w:r w:rsidRPr="00C37312">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BB5DE" w14:textId="77777777" w:rsidR="00C37312" w:rsidRPr="00C37312" w:rsidRDefault="00C37312" w:rsidP="007F502B">
            <w:pPr>
              <w:pStyle w:val="ROWTABELLA"/>
              <w:jc w:val="center"/>
              <w:rPr>
                <w:color w:val="002060"/>
              </w:rPr>
            </w:pPr>
            <w:r w:rsidRPr="00C3731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CFA9D"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72144"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740B70"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7AA71"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29A53" w14:textId="77777777" w:rsidR="00C37312" w:rsidRPr="00C37312" w:rsidRDefault="00C37312" w:rsidP="007F502B">
            <w:pPr>
              <w:pStyle w:val="ROWTABELLA"/>
              <w:jc w:val="center"/>
              <w:rPr>
                <w:color w:val="002060"/>
              </w:rPr>
            </w:pPr>
            <w:r w:rsidRPr="00C3731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743DC"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A3235D" w14:textId="77777777" w:rsidR="00C37312" w:rsidRPr="00C37312" w:rsidRDefault="00C37312" w:rsidP="007F502B">
            <w:pPr>
              <w:pStyle w:val="ROWTABELLA"/>
              <w:jc w:val="center"/>
              <w:rPr>
                <w:color w:val="002060"/>
              </w:rPr>
            </w:pPr>
            <w:r w:rsidRPr="00C3731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09BD3" w14:textId="77777777" w:rsidR="00C37312" w:rsidRPr="00C37312" w:rsidRDefault="00C37312" w:rsidP="007F502B">
            <w:pPr>
              <w:pStyle w:val="ROWTABELLA"/>
              <w:jc w:val="center"/>
              <w:rPr>
                <w:color w:val="002060"/>
              </w:rPr>
            </w:pPr>
            <w:r w:rsidRPr="00C37312">
              <w:rPr>
                <w:color w:val="002060"/>
              </w:rPr>
              <w:t>0</w:t>
            </w:r>
          </w:p>
        </w:tc>
      </w:tr>
      <w:tr w:rsidR="00C37312" w:rsidRPr="00C37312" w14:paraId="6A098FF1"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87D908C" w14:textId="77777777" w:rsidR="00C37312" w:rsidRPr="00C37312" w:rsidRDefault="00C37312" w:rsidP="007F502B">
            <w:pPr>
              <w:pStyle w:val="ROWTABELLA"/>
              <w:rPr>
                <w:color w:val="002060"/>
              </w:rPr>
            </w:pPr>
            <w:r w:rsidRPr="00C37312">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1F4C1D" w14:textId="77777777" w:rsidR="00C37312" w:rsidRPr="00C37312" w:rsidRDefault="00C37312" w:rsidP="007F502B">
            <w:pPr>
              <w:pStyle w:val="ROWTABELLA"/>
              <w:jc w:val="center"/>
              <w:rPr>
                <w:color w:val="002060"/>
              </w:rPr>
            </w:pPr>
            <w:r w:rsidRPr="00C3731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B7B4C0"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9DF6C8"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10FFA5"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C1E21"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8CB2E1" w14:textId="77777777" w:rsidR="00C37312" w:rsidRPr="00C37312" w:rsidRDefault="00C37312" w:rsidP="007F502B">
            <w:pPr>
              <w:pStyle w:val="ROWTABELLA"/>
              <w:jc w:val="center"/>
              <w:rPr>
                <w:color w:val="002060"/>
              </w:rPr>
            </w:pPr>
            <w:r w:rsidRPr="00C3731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B721E1" w14:textId="77777777" w:rsidR="00C37312" w:rsidRPr="00C37312" w:rsidRDefault="00C37312" w:rsidP="007F502B">
            <w:pPr>
              <w:pStyle w:val="ROWTABELLA"/>
              <w:jc w:val="center"/>
              <w:rPr>
                <w:color w:val="002060"/>
              </w:rPr>
            </w:pPr>
            <w:r w:rsidRPr="00C373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9B7ACD" w14:textId="77777777" w:rsidR="00C37312" w:rsidRPr="00C37312" w:rsidRDefault="00C37312" w:rsidP="007F502B">
            <w:pPr>
              <w:pStyle w:val="ROWTABELLA"/>
              <w:jc w:val="center"/>
              <w:rPr>
                <w:color w:val="002060"/>
              </w:rPr>
            </w:pPr>
            <w:r w:rsidRPr="00C373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C2B795" w14:textId="77777777" w:rsidR="00C37312" w:rsidRPr="00C37312" w:rsidRDefault="00C37312" w:rsidP="007F502B">
            <w:pPr>
              <w:pStyle w:val="ROWTABELLA"/>
              <w:jc w:val="center"/>
              <w:rPr>
                <w:color w:val="002060"/>
              </w:rPr>
            </w:pPr>
            <w:r w:rsidRPr="00C37312">
              <w:rPr>
                <w:color w:val="002060"/>
              </w:rPr>
              <w:t>0</w:t>
            </w:r>
          </w:p>
        </w:tc>
      </w:tr>
      <w:tr w:rsidR="00C37312" w:rsidRPr="00C37312" w14:paraId="19D86699"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E3EEF7" w14:textId="77777777" w:rsidR="00C37312" w:rsidRPr="00C37312" w:rsidRDefault="00C37312" w:rsidP="007F502B">
            <w:pPr>
              <w:pStyle w:val="ROWTABELLA"/>
              <w:rPr>
                <w:color w:val="002060"/>
              </w:rPr>
            </w:pPr>
            <w:r w:rsidRPr="00C3731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53281C" w14:textId="77777777" w:rsidR="00C37312" w:rsidRPr="00C37312" w:rsidRDefault="00C37312" w:rsidP="007F502B">
            <w:pPr>
              <w:pStyle w:val="ROWTABELLA"/>
              <w:jc w:val="center"/>
              <w:rPr>
                <w:color w:val="002060"/>
              </w:rPr>
            </w:pPr>
            <w:r w:rsidRPr="00C373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36A4B9"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5A0BEC"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8837D8"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D354E0"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BF582" w14:textId="77777777" w:rsidR="00C37312" w:rsidRPr="00C37312" w:rsidRDefault="00C37312" w:rsidP="007F502B">
            <w:pPr>
              <w:pStyle w:val="ROWTABELLA"/>
              <w:jc w:val="center"/>
              <w:rPr>
                <w:color w:val="002060"/>
              </w:rPr>
            </w:pPr>
            <w:r w:rsidRPr="00C3731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B657CA" w14:textId="77777777" w:rsidR="00C37312" w:rsidRPr="00C37312" w:rsidRDefault="00C37312" w:rsidP="007F502B">
            <w:pPr>
              <w:pStyle w:val="ROWTABELLA"/>
              <w:jc w:val="center"/>
              <w:rPr>
                <w:color w:val="002060"/>
              </w:rPr>
            </w:pPr>
            <w:r w:rsidRPr="00C3731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52B8E0"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8B30B4" w14:textId="77777777" w:rsidR="00C37312" w:rsidRPr="00C37312" w:rsidRDefault="00C37312" w:rsidP="007F502B">
            <w:pPr>
              <w:pStyle w:val="ROWTABELLA"/>
              <w:jc w:val="center"/>
              <w:rPr>
                <w:color w:val="002060"/>
              </w:rPr>
            </w:pPr>
            <w:r w:rsidRPr="00C37312">
              <w:rPr>
                <w:color w:val="002060"/>
              </w:rPr>
              <w:t>0</w:t>
            </w:r>
          </w:p>
        </w:tc>
      </w:tr>
      <w:tr w:rsidR="00C37312" w:rsidRPr="00C37312" w14:paraId="2EB9FFA8"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DE4C324" w14:textId="77777777" w:rsidR="00C37312" w:rsidRPr="00C37312" w:rsidRDefault="00C37312" w:rsidP="007F502B">
            <w:pPr>
              <w:pStyle w:val="ROWTABELLA"/>
              <w:rPr>
                <w:color w:val="002060"/>
              </w:rPr>
            </w:pPr>
            <w:r w:rsidRPr="00C37312">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1F0176" w14:textId="77777777" w:rsidR="00C37312" w:rsidRPr="00C37312" w:rsidRDefault="00C37312" w:rsidP="007F502B">
            <w:pPr>
              <w:pStyle w:val="ROWTABELLA"/>
              <w:jc w:val="center"/>
              <w:rPr>
                <w:color w:val="002060"/>
              </w:rPr>
            </w:pPr>
            <w:r w:rsidRPr="00C373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7ED58"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A95550"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3A99C8"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A5E93"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7B3433" w14:textId="77777777" w:rsidR="00C37312" w:rsidRPr="00C37312" w:rsidRDefault="00C37312" w:rsidP="007F502B">
            <w:pPr>
              <w:pStyle w:val="ROWTABELLA"/>
              <w:jc w:val="center"/>
              <w:rPr>
                <w:color w:val="002060"/>
              </w:rPr>
            </w:pPr>
            <w:r w:rsidRPr="00C3731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8E59AC" w14:textId="77777777" w:rsidR="00C37312" w:rsidRPr="00C37312" w:rsidRDefault="00C37312" w:rsidP="007F502B">
            <w:pPr>
              <w:pStyle w:val="ROWTABELLA"/>
              <w:jc w:val="center"/>
              <w:rPr>
                <w:color w:val="002060"/>
              </w:rPr>
            </w:pPr>
            <w:r w:rsidRPr="00C3731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1310D3"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93382" w14:textId="77777777" w:rsidR="00C37312" w:rsidRPr="00C37312" w:rsidRDefault="00C37312" w:rsidP="007F502B">
            <w:pPr>
              <w:pStyle w:val="ROWTABELLA"/>
              <w:jc w:val="center"/>
              <w:rPr>
                <w:color w:val="002060"/>
              </w:rPr>
            </w:pPr>
            <w:r w:rsidRPr="00C37312">
              <w:rPr>
                <w:color w:val="002060"/>
              </w:rPr>
              <w:t>0</w:t>
            </w:r>
          </w:p>
        </w:tc>
      </w:tr>
      <w:tr w:rsidR="00C37312" w:rsidRPr="00C37312" w14:paraId="48237A4E"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91AC92" w14:textId="77777777" w:rsidR="00C37312" w:rsidRPr="00C37312" w:rsidRDefault="00C37312" w:rsidP="007F502B">
            <w:pPr>
              <w:pStyle w:val="ROWTABELLA"/>
              <w:rPr>
                <w:color w:val="002060"/>
              </w:rPr>
            </w:pPr>
            <w:r w:rsidRPr="00C3731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961D07"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47408"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440C42"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97000A"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96517"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7EB97" w14:textId="77777777" w:rsidR="00C37312" w:rsidRPr="00C37312" w:rsidRDefault="00C37312" w:rsidP="007F502B">
            <w:pPr>
              <w:pStyle w:val="ROWTABELLA"/>
              <w:jc w:val="center"/>
              <w:rPr>
                <w:color w:val="002060"/>
              </w:rPr>
            </w:pPr>
            <w:r w:rsidRPr="00C3731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75B73B" w14:textId="77777777" w:rsidR="00C37312" w:rsidRPr="00C37312" w:rsidRDefault="00C37312" w:rsidP="007F502B">
            <w:pPr>
              <w:pStyle w:val="ROWTABELLA"/>
              <w:jc w:val="center"/>
              <w:rPr>
                <w:color w:val="002060"/>
              </w:rPr>
            </w:pPr>
            <w:r w:rsidRPr="00C3731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030ED4" w14:textId="77777777" w:rsidR="00C37312" w:rsidRPr="00C37312" w:rsidRDefault="00C37312" w:rsidP="007F502B">
            <w:pPr>
              <w:pStyle w:val="ROWTABELLA"/>
              <w:jc w:val="center"/>
              <w:rPr>
                <w:color w:val="002060"/>
              </w:rPr>
            </w:pPr>
            <w:r w:rsidRPr="00C373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5C9DEE" w14:textId="77777777" w:rsidR="00C37312" w:rsidRPr="00C37312" w:rsidRDefault="00C37312" w:rsidP="007F502B">
            <w:pPr>
              <w:pStyle w:val="ROWTABELLA"/>
              <w:jc w:val="center"/>
              <w:rPr>
                <w:color w:val="002060"/>
              </w:rPr>
            </w:pPr>
            <w:r w:rsidRPr="00C37312">
              <w:rPr>
                <w:color w:val="002060"/>
              </w:rPr>
              <w:t>0</w:t>
            </w:r>
          </w:p>
        </w:tc>
      </w:tr>
      <w:tr w:rsidR="00C37312" w:rsidRPr="00C37312" w14:paraId="7BCF140C"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417E565" w14:textId="77777777" w:rsidR="00C37312" w:rsidRPr="00C37312" w:rsidRDefault="00C37312" w:rsidP="007F502B">
            <w:pPr>
              <w:pStyle w:val="ROWTABELLA"/>
              <w:rPr>
                <w:color w:val="002060"/>
              </w:rPr>
            </w:pPr>
            <w:r w:rsidRPr="00C37312">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C80C1C"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8585C2"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9396C"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CCA4D3"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BFC28"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656BA3" w14:textId="77777777" w:rsidR="00C37312" w:rsidRPr="00C37312" w:rsidRDefault="00C37312" w:rsidP="007F502B">
            <w:pPr>
              <w:pStyle w:val="ROWTABELLA"/>
              <w:jc w:val="center"/>
              <w:rPr>
                <w:color w:val="002060"/>
              </w:rPr>
            </w:pPr>
            <w:r w:rsidRPr="00C3731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F35A4" w14:textId="77777777" w:rsidR="00C37312" w:rsidRPr="00C37312" w:rsidRDefault="00C37312" w:rsidP="007F502B">
            <w:pPr>
              <w:pStyle w:val="ROWTABELLA"/>
              <w:jc w:val="center"/>
              <w:rPr>
                <w:color w:val="002060"/>
              </w:rPr>
            </w:pPr>
            <w:r w:rsidRPr="00C3731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199DDB" w14:textId="77777777" w:rsidR="00C37312" w:rsidRPr="00C37312" w:rsidRDefault="00C37312" w:rsidP="007F502B">
            <w:pPr>
              <w:pStyle w:val="ROWTABELLA"/>
              <w:jc w:val="center"/>
              <w:rPr>
                <w:color w:val="002060"/>
              </w:rPr>
            </w:pPr>
            <w:r w:rsidRPr="00C373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C9CD1F" w14:textId="77777777" w:rsidR="00C37312" w:rsidRPr="00C37312" w:rsidRDefault="00C37312" w:rsidP="007F502B">
            <w:pPr>
              <w:pStyle w:val="ROWTABELLA"/>
              <w:jc w:val="center"/>
              <w:rPr>
                <w:color w:val="002060"/>
              </w:rPr>
            </w:pPr>
            <w:r w:rsidRPr="00C37312">
              <w:rPr>
                <w:color w:val="002060"/>
              </w:rPr>
              <w:t>0</w:t>
            </w:r>
          </w:p>
        </w:tc>
      </w:tr>
      <w:tr w:rsidR="00C37312" w:rsidRPr="00C37312" w14:paraId="1D264515"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40FEE1" w14:textId="77777777" w:rsidR="00C37312" w:rsidRPr="00C37312" w:rsidRDefault="00C37312" w:rsidP="007F502B">
            <w:pPr>
              <w:pStyle w:val="ROWTABELLA"/>
              <w:rPr>
                <w:color w:val="002060"/>
              </w:rPr>
            </w:pPr>
            <w:r w:rsidRPr="00C37312">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ED495"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AE1F9C"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FF8874"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228975"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0013A3"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FE2EA8" w14:textId="77777777" w:rsidR="00C37312" w:rsidRPr="00C37312" w:rsidRDefault="00C37312" w:rsidP="007F502B">
            <w:pPr>
              <w:pStyle w:val="ROWTABELLA"/>
              <w:jc w:val="center"/>
              <w:rPr>
                <w:color w:val="002060"/>
              </w:rPr>
            </w:pPr>
            <w:r w:rsidRPr="00C3731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509FB9" w14:textId="77777777" w:rsidR="00C37312" w:rsidRPr="00C37312" w:rsidRDefault="00C37312" w:rsidP="007F502B">
            <w:pPr>
              <w:pStyle w:val="ROWTABELLA"/>
              <w:jc w:val="center"/>
              <w:rPr>
                <w:color w:val="002060"/>
              </w:rPr>
            </w:pPr>
            <w:r w:rsidRPr="00C3731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0C5AFE"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0B937E" w14:textId="77777777" w:rsidR="00C37312" w:rsidRPr="00C37312" w:rsidRDefault="00C37312" w:rsidP="007F502B">
            <w:pPr>
              <w:pStyle w:val="ROWTABELLA"/>
              <w:jc w:val="center"/>
              <w:rPr>
                <w:color w:val="002060"/>
              </w:rPr>
            </w:pPr>
            <w:r w:rsidRPr="00C37312">
              <w:rPr>
                <w:color w:val="002060"/>
              </w:rPr>
              <w:t>0</w:t>
            </w:r>
          </w:p>
        </w:tc>
      </w:tr>
      <w:tr w:rsidR="00C37312" w:rsidRPr="00C37312" w14:paraId="1654DF46"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034F74A" w14:textId="77777777" w:rsidR="00C37312" w:rsidRPr="00C37312" w:rsidRDefault="00C37312" w:rsidP="007F502B">
            <w:pPr>
              <w:pStyle w:val="ROWTABELLA"/>
              <w:rPr>
                <w:color w:val="002060"/>
              </w:rPr>
            </w:pPr>
            <w:r w:rsidRPr="00C3731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FFC8B7"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C417D4"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309E5"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F3CA1"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35CD4B"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1AA29" w14:textId="77777777" w:rsidR="00C37312" w:rsidRPr="00C37312" w:rsidRDefault="00C37312" w:rsidP="007F502B">
            <w:pPr>
              <w:pStyle w:val="ROWTABELLA"/>
              <w:jc w:val="center"/>
              <w:rPr>
                <w:color w:val="002060"/>
              </w:rPr>
            </w:pPr>
            <w:r w:rsidRPr="00C3731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9C0BD" w14:textId="77777777" w:rsidR="00C37312" w:rsidRPr="00C37312" w:rsidRDefault="00C37312" w:rsidP="007F502B">
            <w:pPr>
              <w:pStyle w:val="ROWTABELLA"/>
              <w:jc w:val="center"/>
              <w:rPr>
                <w:color w:val="002060"/>
              </w:rPr>
            </w:pPr>
            <w:r w:rsidRPr="00C3731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23BDF8"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3BAC7C" w14:textId="77777777" w:rsidR="00C37312" w:rsidRPr="00C37312" w:rsidRDefault="00C37312" w:rsidP="007F502B">
            <w:pPr>
              <w:pStyle w:val="ROWTABELLA"/>
              <w:jc w:val="center"/>
              <w:rPr>
                <w:color w:val="002060"/>
              </w:rPr>
            </w:pPr>
            <w:r w:rsidRPr="00C37312">
              <w:rPr>
                <w:color w:val="002060"/>
              </w:rPr>
              <w:t>0</w:t>
            </w:r>
          </w:p>
        </w:tc>
      </w:tr>
      <w:tr w:rsidR="00C37312" w:rsidRPr="00C37312" w14:paraId="0D401FE9"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064C2E" w14:textId="77777777" w:rsidR="00C37312" w:rsidRPr="00C37312" w:rsidRDefault="00C37312" w:rsidP="007F502B">
            <w:pPr>
              <w:pStyle w:val="ROWTABELLA"/>
              <w:rPr>
                <w:color w:val="002060"/>
              </w:rPr>
            </w:pPr>
            <w:r w:rsidRPr="00C37312">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5730C"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3B9A9B"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A700E8"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A7A87"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9B7A5D"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B21C26"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EEB9E5" w14:textId="77777777" w:rsidR="00C37312" w:rsidRPr="00C37312" w:rsidRDefault="00C37312" w:rsidP="007F502B">
            <w:pPr>
              <w:pStyle w:val="ROWTABELLA"/>
              <w:jc w:val="center"/>
              <w:rPr>
                <w:color w:val="002060"/>
              </w:rPr>
            </w:pPr>
            <w:r w:rsidRPr="00C3731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5E42BB" w14:textId="77777777" w:rsidR="00C37312" w:rsidRPr="00C37312" w:rsidRDefault="00C37312" w:rsidP="007F502B">
            <w:pPr>
              <w:pStyle w:val="ROWTABELLA"/>
              <w:jc w:val="center"/>
              <w:rPr>
                <w:color w:val="002060"/>
              </w:rPr>
            </w:pPr>
            <w:r w:rsidRPr="00C3731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32F726" w14:textId="77777777" w:rsidR="00C37312" w:rsidRPr="00C37312" w:rsidRDefault="00C37312" w:rsidP="007F502B">
            <w:pPr>
              <w:pStyle w:val="ROWTABELLA"/>
              <w:jc w:val="center"/>
              <w:rPr>
                <w:color w:val="002060"/>
              </w:rPr>
            </w:pPr>
            <w:r w:rsidRPr="00C37312">
              <w:rPr>
                <w:color w:val="002060"/>
              </w:rPr>
              <w:t>0</w:t>
            </w:r>
          </w:p>
        </w:tc>
      </w:tr>
      <w:tr w:rsidR="00C37312" w:rsidRPr="00C37312" w14:paraId="35329623"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14DC79" w14:textId="77777777" w:rsidR="00C37312" w:rsidRPr="00C37312" w:rsidRDefault="00C37312" w:rsidP="007F502B">
            <w:pPr>
              <w:pStyle w:val="ROWTABELLA"/>
              <w:rPr>
                <w:color w:val="002060"/>
              </w:rPr>
            </w:pPr>
            <w:r w:rsidRPr="00C37312">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5AFBF3"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808BFF"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876CB6"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624901"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975865"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26FAE6"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42C16" w14:textId="77777777" w:rsidR="00C37312" w:rsidRPr="00C37312" w:rsidRDefault="00C37312" w:rsidP="007F502B">
            <w:pPr>
              <w:pStyle w:val="ROWTABELLA"/>
              <w:jc w:val="center"/>
              <w:rPr>
                <w:color w:val="002060"/>
              </w:rPr>
            </w:pPr>
            <w:r w:rsidRPr="00C3731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CC1C6F" w14:textId="77777777" w:rsidR="00C37312" w:rsidRPr="00C37312" w:rsidRDefault="00C37312" w:rsidP="007F502B">
            <w:pPr>
              <w:pStyle w:val="ROWTABELLA"/>
              <w:jc w:val="center"/>
              <w:rPr>
                <w:color w:val="002060"/>
              </w:rPr>
            </w:pPr>
            <w:r w:rsidRPr="00C373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6BC35E" w14:textId="77777777" w:rsidR="00C37312" w:rsidRPr="00C37312" w:rsidRDefault="00C37312" w:rsidP="007F502B">
            <w:pPr>
              <w:pStyle w:val="ROWTABELLA"/>
              <w:jc w:val="center"/>
              <w:rPr>
                <w:color w:val="002060"/>
              </w:rPr>
            </w:pPr>
            <w:r w:rsidRPr="00C37312">
              <w:rPr>
                <w:color w:val="002060"/>
              </w:rPr>
              <w:t>0</w:t>
            </w:r>
          </w:p>
        </w:tc>
      </w:tr>
      <w:tr w:rsidR="00C37312" w:rsidRPr="00C37312" w14:paraId="13610699"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B67DE6" w14:textId="77777777" w:rsidR="00C37312" w:rsidRPr="00C37312" w:rsidRDefault="00C37312" w:rsidP="007F502B">
            <w:pPr>
              <w:pStyle w:val="ROWTABELLA"/>
              <w:rPr>
                <w:color w:val="002060"/>
              </w:rPr>
            </w:pPr>
            <w:r w:rsidRPr="00C3731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08E1CF"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CB826B"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6E989"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9FC1E"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59F274"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B700D1" w14:textId="77777777" w:rsidR="00C37312" w:rsidRPr="00C37312" w:rsidRDefault="00C37312" w:rsidP="007F502B">
            <w:pPr>
              <w:pStyle w:val="ROWTABELLA"/>
              <w:jc w:val="center"/>
              <w:rPr>
                <w:color w:val="002060"/>
              </w:rPr>
            </w:pPr>
            <w:r w:rsidRPr="00C373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A72000" w14:textId="77777777" w:rsidR="00C37312" w:rsidRPr="00C37312" w:rsidRDefault="00C37312" w:rsidP="007F502B">
            <w:pPr>
              <w:pStyle w:val="ROWTABELLA"/>
              <w:jc w:val="center"/>
              <w:rPr>
                <w:color w:val="002060"/>
              </w:rPr>
            </w:pPr>
            <w:r w:rsidRPr="00C3731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3842D" w14:textId="77777777" w:rsidR="00C37312" w:rsidRPr="00C37312" w:rsidRDefault="00C37312" w:rsidP="007F502B">
            <w:pPr>
              <w:pStyle w:val="ROWTABELLA"/>
              <w:jc w:val="center"/>
              <w:rPr>
                <w:color w:val="002060"/>
              </w:rPr>
            </w:pPr>
            <w:r w:rsidRPr="00C3731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72ACEE" w14:textId="77777777" w:rsidR="00C37312" w:rsidRPr="00C37312" w:rsidRDefault="00C37312" w:rsidP="007F502B">
            <w:pPr>
              <w:pStyle w:val="ROWTABELLA"/>
              <w:jc w:val="center"/>
              <w:rPr>
                <w:color w:val="002060"/>
              </w:rPr>
            </w:pPr>
            <w:r w:rsidRPr="00C37312">
              <w:rPr>
                <w:color w:val="002060"/>
              </w:rPr>
              <w:t>0</w:t>
            </w:r>
          </w:p>
        </w:tc>
      </w:tr>
      <w:tr w:rsidR="00C37312" w:rsidRPr="00C37312" w14:paraId="46D33449" w14:textId="77777777" w:rsidTr="00C3731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C46D0C9" w14:textId="77777777" w:rsidR="00C37312" w:rsidRPr="00C37312" w:rsidRDefault="00C37312" w:rsidP="007F502B">
            <w:pPr>
              <w:pStyle w:val="ROWTABELLA"/>
              <w:rPr>
                <w:color w:val="002060"/>
              </w:rPr>
            </w:pPr>
            <w:r w:rsidRPr="00C3731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C46126"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CFB622"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8B338F"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45BC82"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D8C9C"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81E27" w14:textId="77777777" w:rsidR="00C37312" w:rsidRPr="00C37312" w:rsidRDefault="00C37312" w:rsidP="007F502B">
            <w:pPr>
              <w:pStyle w:val="ROWTABELLA"/>
              <w:jc w:val="center"/>
              <w:rPr>
                <w:color w:val="002060"/>
              </w:rPr>
            </w:pPr>
            <w:r w:rsidRPr="00C373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D9A412" w14:textId="77777777" w:rsidR="00C37312" w:rsidRPr="00C37312" w:rsidRDefault="00C37312" w:rsidP="007F502B">
            <w:pPr>
              <w:pStyle w:val="ROWTABELLA"/>
              <w:jc w:val="center"/>
              <w:rPr>
                <w:color w:val="002060"/>
              </w:rPr>
            </w:pPr>
            <w:r w:rsidRPr="00C3731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82193" w14:textId="77777777" w:rsidR="00C37312" w:rsidRPr="00C37312" w:rsidRDefault="00C37312" w:rsidP="007F502B">
            <w:pPr>
              <w:pStyle w:val="ROWTABELLA"/>
              <w:jc w:val="center"/>
              <w:rPr>
                <w:color w:val="002060"/>
              </w:rPr>
            </w:pPr>
            <w:r w:rsidRPr="00C3731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ACF8D7" w14:textId="77777777" w:rsidR="00C37312" w:rsidRPr="00C37312" w:rsidRDefault="00C37312" w:rsidP="007F502B">
            <w:pPr>
              <w:pStyle w:val="ROWTABELLA"/>
              <w:jc w:val="center"/>
              <w:rPr>
                <w:color w:val="002060"/>
              </w:rPr>
            </w:pPr>
            <w:r w:rsidRPr="00C37312">
              <w:rPr>
                <w:color w:val="002060"/>
              </w:rPr>
              <w:t>0</w:t>
            </w:r>
          </w:p>
        </w:tc>
      </w:tr>
    </w:tbl>
    <w:p w14:paraId="2F89A8BE" w14:textId="77777777" w:rsidR="00C37312" w:rsidRPr="00C37312" w:rsidRDefault="00C37312" w:rsidP="00C37312">
      <w:pPr>
        <w:pStyle w:val="breakline"/>
        <w:divId w:val="527259509"/>
        <w:rPr>
          <w:color w:val="002060"/>
        </w:rPr>
      </w:pPr>
    </w:p>
    <w:p w14:paraId="4F1B3ACB" w14:textId="77777777" w:rsidR="00C37312" w:rsidRDefault="00C37312" w:rsidP="00C37312">
      <w:pPr>
        <w:pStyle w:val="breakline"/>
        <w:divId w:val="527259509"/>
        <w:rPr>
          <w:color w:val="002060"/>
        </w:rPr>
      </w:pPr>
    </w:p>
    <w:p w14:paraId="62AB594F" w14:textId="77777777" w:rsidR="00C37312" w:rsidRPr="00C37312" w:rsidRDefault="00C37312" w:rsidP="00C37312">
      <w:pPr>
        <w:pStyle w:val="TITOLOCAMPIONATO"/>
        <w:shd w:val="clear" w:color="auto" w:fill="CCCCCC"/>
        <w:spacing w:before="80" w:after="40"/>
        <w:divId w:val="527259509"/>
        <w:rPr>
          <w:color w:val="002060"/>
        </w:rPr>
      </w:pPr>
      <w:r>
        <w:rPr>
          <w:color w:val="002060"/>
        </w:rPr>
        <w:t>COPPA ITALIA FEMM.LE CALCIO A5</w:t>
      </w:r>
    </w:p>
    <w:p w14:paraId="628E0430" w14:textId="77777777" w:rsidR="00C37312" w:rsidRPr="00C37312" w:rsidRDefault="00C37312" w:rsidP="00C37312">
      <w:pPr>
        <w:pStyle w:val="TITOLOPRINC"/>
        <w:divId w:val="527259509"/>
        <w:rPr>
          <w:color w:val="002060"/>
        </w:rPr>
      </w:pPr>
      <w:r w:rsidRPr="00C37312">
        <w:rPr>
          <w:color w:val="002060"/>
        </w:rPr>
        <w:t>VARIAZIONI AL PROGRAMMA GARE</w:t>
      </w:r>
    </w:p>
    <w:p w14:paraId="7D439321" w14:textId="77777777" w:rsidR="00C37312" w:rsidRPr="00C37312" w:rsidRDefault="00C37312" w:rsidP="00C37312">
      <w:pPr>
        <w:pStyle w:val="breakline"/>
        <w:divId w:val="527259509"/>
        <w:rPr>
          <w:color w:val="002060"/>
        </w:rPr>
      </w:pPr>
    </w:p>
    <w:p w14:paraId="24705632" w14:textId="77777777" w:rsidR="00C37312" w:rsidRPr="00C37312" w:rsidRDefault="00C37312" w:rsidP="00C37312">
      <w:pPr>
        <w:pStyle w:val="SOTTOTITOLOCAMPIONATO1"/>
        <w:divId w:val="527259509"/>
        <w:rPr>
          <w:color w:val="002060"/>
        </w:rPr>
      </w:pPr>
      <w:r w:rsidRPr="00C37312">
        <w:rPr>
          <w:color w:val="002060"/>
        </w:rPr>
        <w:t>GIRONE S</w:t>
      </w:r>
      <w:r>
        <w:rPr>
          <w:color w:val="002060"/>
        </w:rPr>
        <w:t>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C37312" w:rsidRPr="00C37312" w14:paraId="4ED1CC41" w14:textId="77777777" w:rsidTr="00C37312">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A783B9" w14:textId="77777777" w:rsidR="00C37312" w:rsidRPr="00C37312" w:rsidRDefault="00C37312" w:rsidP="007F502B">
            <w:pPr>
              <w:pStyle w:val="HEADERTABELLA"/>
              <w:rPr>
                <w:color w:val="002060"/>
              </w:rPr>
            </w:pPr>
            <w:r w:rsidRPr="00C3731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751598" w14:textId="77777777" w:rsidR="00C37312" w:rsidRPr="00C37312" w:rsidRDefault="00C37312" w:rsidP="007F502B">
            <w:pPr>
              <w:pStyle w:val="HEADERTABELLA"/>
              <w:rPr>
                <w:color w:val="002060"/>
              </w:rPr>
            </w:pPr>
            <w:r w:rsidRPr="00C37312">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CA2357" w14:textId="77777777" w:rsidR="00C37312" w:rsidRPr="00C37312" w:rsidRDefault="00C37312" w:rsidP="007F502B">
            <w:pPr>
              <w:pStyle w:val="HEADERTABELLA"/>
              <w:rPr>
                <w:color w:val="002060"/>
              </w:rPr>
            </w:pPr>
            <w:r w:rsidRPr="00C3731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BA8025" w14:textId="77777777" w:rsidR="00C37312" w:rsidRPr="00C37312" w:rsidRDefault="00C37312" w:rsidP="007F502B">
            <w:pPr>
              <w:pStyle w:val="HEADERTABELLA"/>
              <w:rPr>
                <w:color w:val="002060"/>
              </w:rPr>
            </w:pPr>
            <w:r w:rsidRPr="00C3731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D2E67A" w14:textId="77777777" w:rsidR="00C37312" w:rsidRPr="00C37312" w:rsidRDefault="00C37312" w:rsidP="007F502B">
            <w:pPr>
              <w:pStyle w:val="HEADERTABELLA"/>
              <w:rPr>
                <w:color w:val="002060"/>
              </w:rPr>
            </w:pPr>
            <w:r w:rsidRPr="00C3731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E0CAC2" w14:textId="77777777" w:rsidR="00C37312" w:rsidRPr="00C37312" w:rsidRDefault="00C37312" w:rsidP="007F502B">
            <w:pPr>
              <w:pStyle w:val="HEADERTABELLA"/>
              <w:rPr>
                <w:color w:val="002060"/>
              </w:rPr>
            </w:pPr>
            <w:r w:rsidRPr="00C3731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CF58A8" w14:textId="77777777" w:rsidR="00C37312" w:rsidRPr="00C37312" w:rsidRDefault="00C37312" w:rsidP="007F502B">
            <w:pPr>
              <w:pStyle w:val="HEADERTABELLA"/>
              <w:rPr>
                <w:color w:val="002060"/>
              </w:rPr>
            </w:pPr>
            <w:r w:rsidRPr="00C37312">
              <w:rPr>
                <w:color w:val="002060"/>
              </w:rPr>
              <w:t>Ora Orig.</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88F954" w14:textId="77777777" w:rsidR="00C37312" w:rsidRPr="00C37312" w:rsidRDefault="00C37312" w:rsidP="007F502B">
            <w:pPr>
              <w:pStyle w:val="HEADERTABELLA"/>
              <w:rPr>
                <w:color w:val="002060"/>
              </w:rPr>
            </w:pPr>
            <w:r w:rsidRPr="00C37312">
              <w:rPr>
                <w:color w:val="002060"/>
              </w:rPr>
              <w:t>Impianto</w:t>
            </w:r>
          </w:p>
        </w:tc>
      </w:tr>
      <w:tr w:rsidR="00C37312" w:rsidRPr="00C37312" w14:paraId="0051C6DA" w14:textId="77777777" w:rsidTr="00C37312">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95B10E" w14:textId="77777777" w:rsidR="00C37312" w:rsidRPr="00C37312" w:rsidRDefault="00C37312" w:rsidP="007F502B">
            <w:pPr>
              <w:pStyle w:val="ROWTABELLA"/>
              <w:rPr>
                <w:color w:val="002060"/>
                <w:highlight w:val="yellow"/>
              </w:rPr>
            </w:pPr>
            <w:r>
              <w:rPr>
                <w:color w:val="002060"/>
                <w:highlight w:val="yellow"/>
              </w:rPr>
              <w:t>29/10/2019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B63EF3" w14:textId="77777777" w:rsidR="00C37312" w:rsidRPr="00C37312" w:rsidRDefault="00C37312" w:rsidP="007F502B">
            <w:pPr>
              <w:pStyle w:val="ROWTABELLA"/>
              <w:jc w:val="center"/>
              <w:rPr>
                <w:color w:val="002060"/>
                <w:highlight w:val="yellow"/>
              </w:rPr>
            </w:pPr>
            <w:r w:rsidRPr="00C37312">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99DA73" w14:textId="77777777" w:rsidR="00C37312" w:rsidRPr="00C37312" w:rsidRDefault="00C37312" w:rsidP="007F502B">
            <w:pPr>
              <w:pStyle w:val="ROWTABELLA"/>
              <w:rPr>
                <w:color w:val="002060"/>
                <w:highlight w:val="yellow"/>
              </w:rPr>
            </w:pPr>
            <w:r>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5E5661" w14:textId="77777777" w:rsidR="00C37312" w:rsidRPr="00C37312" w:rsidRDefault="00C37312" w:rsidP="007F502B">
            <w:pPr>
              <w:pStyle w:val="ROWTABELLA"/>
              <w:rPr>
                <w:color w:val="002060"/>
                <w:highlight w:val="yellow"/>
              </w:rPr>
            </w:pPr>
            <w:r>
              <w:rPr>
                <w:color w:val="002060"/>
                <w:highlight w:val="yellow"/>
              </w:rPr>
              <w:t>SAN MICHELE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249098" w14:textId="77777777" w:rsidR="00C37312" w:rsidRPr="00C37312" w:rsidRDefault="00C37312" w:rsidP="007F502B">
            <w:pPr>
              <w:jc w:val="cente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CBEA65" w14:textId="77777777" w:rsidR="00C37312" w:rsidRPr="00C37312" w:rsidRDefault="00C37312" w:rsidP="007F502B">
            <w:pPr>
              <w:pStyle w:val="ROWTABELLA"/>
              <w:jc w:val="center"/>
              <w:rPr>
                <w:color w:val="002060"/>
              </w:rPr>
            </w:pPr>
            <w:r w:rsidRPr="00C3731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EBC9A2" w14:textId="77777777" w:rsidR="00C37312" w:rsidRPr="00C37312" w:rsidRDefault="00C37312" w:rsidP="007F502B">
            <w:pPr>
              <w:jc w:val="center"/>
              <w:rPr>
                <w:rFonts w:ascii="Arial" w:hAnsi="Arial" w:cs="Arial"/>
                <w:color w:val="002060"/>
                <w:sz w:val="12"/>
                <w:szCs w:val="12"/>
              </w:rPr>
            </w:pPr>
            <w:r>
              <w:rPr>
                <w:rFonts w:ascii="Arial" w:hAnsi="Arial" w:cs="Arial"/>
                <w:color w:val="002060"/>
                <w:sz w:val="12"/>
                <w:szCs w:val="12"/>
              </w:rPr>
              <w:t>21:00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31461" w14:textId="77777777" w:rsidR="00C37312" w:rsidRPr="00C37312" w:rsidRDefault="00C37312" w:rsidP="007F502B">
            <w:pPr>
              <w:pStyle w:val="ROWTABELLA"/>
              <w:rPr>
                <w:color w:val="002060"/>
              </w:rPr>
            </w:pPr>
          </w:p>
        </w:tc>
      </w:tr>
    </w:tbl>
    <w:p w14:paraId="5C46452D" w14:textId="77777777" w:rsidR="00C37312" w:rsidRDefault="00C37312" w:rsidP="00C37312">
      <w:pPr>
        <w:pStyle w:val="breakline"/>
        <w:divId w:val="527259509"/>
        <w:rPr>
          <w:color w:val="002060"/>
        </w:rPr>
      </w:pPr>
    </w:p>
    <w:p w14:paraId="0ED8C118" w14:textId="77777777" w:rsidR="00E55CE2" w:rsidRDefault="00E55CE2" w:rsidP="00C37312">
      <w:pPr>
        <w:pStyle w:val="breakline"/>
        <w:divId w:val="527259509"/>
        <w:rPr>
          <w:color w:val="002060"/>
        </w:rPr>
      </w:pPr>
    </w:p>
    <w:p w14:paraId="2C746D3E" w14:textId="77777777" w:rsidR="00E55CE2" w:rsidRPr="00C37312" w:rsidRDefault="00E55CE2" w:rsidP="00E55CE2">
      <w:pPr>
        <w:pStyle w:val="TITOLOCAMPIONATO"/>
        <w:shd w:val="clear" w:color="auto" w:fill="CCCCCC"/>
        <w:spacing w:before="80" w:after="40"/>
        <w:divId w:val="527259509"/>
        <w:rPr>
          <w:color w:val="002060"/>
        </w:rPr>
      </w:pPr>
      <w:r>
        <w:rPr>
          <w:color w:val="002060"/>
        </w:rPr>
        <w:t>COPPA MARCHE UNDER 21 CALCIO A5</w:t>
      </w:r>
    </w:p>
    <w:p w14:paraId="098FADDB" w14:textId="77777777" w:rsidR="00E55CE2" w:rsidRPr="00C37312" w:rsidRDefault="00E55CE2" w:rsidP="00E55CE2">
      <w:pPr>
        <w:pStyle w:val="TITOLOPRINC"/>
        <w:divId w:val="527259509"/>
        <w:rPr>
          <w:color w:val="002060"/>
        </w:rPr>
      </w:pPr>
      <w:r w:rsidRPr="00C37312">
        <w:rPr>
          <w:color w:val="002060"/>
        </w:rPr>
        <w:t>VARIAZIONI AL PROGRAMMA GARE</w:t>
      </w:r>
    </w:p>
    <w:p w14:paraId="680D653A" w14:textId="77777777" w:rsidR="00E55CE2" w:rsidRPr="00C37312" w:rsidRDefault="00E55CE2" w:rsidP="00E55CE2">
      <w:pPr>
        <w:pStyle w:val="breakline"/>
        <w:divId w:val="527259509"/>
        <w:rPr>
          <w:color w:val="002060"/>
        </w:rPr>
      </w:pPr>
    </w:p>
    <w:p w14:paraId="64F14486" w14:textId="77777777" w:rsidR="00E55CE2" w:rsidRPr="00C37312" w:rsidRDefault="00E55CE2" w:rsidP="00E55CE2">
      <w:pPr>
        <w:pStyle w:val="SOTTOTITOLOCAMPIONATO1"/>
        <w:divId w:val="527259509"/>
        <w:rPr>
          <w:color w:val="002060"/>
        </w:rPr>
      </w:pPr>
      <w:r>
        <w:rPr>
          <w:color w:val="002060"/>
        </w:rPr>
        <w:t>GIRONE QF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E55CE2" w:rsidRPr="00C37312" w14:paraId="7A610B05" w14:textId="77777777" w:rsidTr="00E55CE2">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DEBC72" w14:textId="77777777" w:rsidR="00E55CE2" w:rsidRPr="00C37312" w:rsidRDefault="00E55CE2" w:rsidP="00D81050">
            <w:pPr>
              <w:pStyle w:val="HEADERTABELLA"/>
              <w:rPr>
                <w:color w:val="002060"/>
              </w:rPr>
            </w:pPr>
            <w:r w:rsidRPr="00C3731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F02D3D" w14:textId="77777777" w:rsidR="00E55CE2" w:rsidRPr="00C37312" w:rsidRDefault="00E55CE2" w:rsidP="00D81050">
            <w:pPr>
              <w:pStyle w:val="HEADERTABELLA"/>
              <w:rPr>
                <w:color w:val="002060"/>
              </w:rPr>
            </w:pPr>
            <w:r w:rsidRPr="00C37312">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047679" w14:textId="77777777" w:rsidR="00E55CE2" w:rsidRPr="00C37312" w:rsidRDefault="00E55CE2" w:rsidP="00D81050">
            <w:pPr>
              <w:pStyle w:val="HEADERTABELLA"/>
              <w:rPr>
                <w:color w:val="002060"/>
              </w:rPr>
            </w:pPr>
            <w:r w:rsidRPr="00C3731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41B66E" w14:textId="77777777" w:rsidR="00E55CE2" w:rsidRPr="00C37312" w:rsidRDefault="00E55CE2" w:rsidP="00D81050">
            <w:pPr>
              <w:pStyle w:val="HEADERTABELLA"/>
              <w:rPr>
                <w:color w:val="002060"/>
              </w:rPr>
            </w:pPr>
            <w:r w:rsidRPr="00C3731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0075D2" w14:textId="77777777" w:rsidR="00E55CE2" w:rsidRPr="00C37312" w:rsidRDefault="00E55CE2" w:rsidP="00D81050">
            <w:pPr>
              <w:pStyle w:val="HEADERTABELLA"/>
              <w:rPr>
                <w:color w:val="002060"/>
              </w:rPr>
            </w:pPr>
            <w:r w:rsidRPr="00C3731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B4EDA8" w14:textId="77777777" w:rsidR="00E55CE2" w:rsidRPr="00C37312" w:rsidRDefault="00E55CE2" w:rsidP="00D81050">
            <w:pPr>
              <w:pStyle w:val="HEADERTABELLA"/>
              <w:rPr>
                <w:color w:val="002060"/>
              </w:rPr>
            </w:pPr>
            <w:r w:rsidRPr="00C3731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0DFCE2" w14:textId="77777777" w:rsidR="00E55CE2" w:rsidRPr="00C37312" w:rsidRDefault="00E55CE2" w:rsidP="00D81050">
            <w:pPr>
              <w:pStyle w:val="HEADERTABELLA"/>
              <w:rPr>
                <w:color w:val="002060"/>
              </w:rPr>
            </w:pPr>
            <w:r w:rsidRPr="00C37312">
              <w:rPr>
                <w:color w:val="002060"/>
              </w:rPr>
              <w:t>Ora Orig.</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AB1C13" w14:textId="77777777" w:rsidR="00E55CE2" w:rsidRPr="00C37312" w:rsidRDefault="00E55CE2" w:rsidP="00D81050">
            <w:pPr>
              <w:pStyle w:val="HEADERTABELLA"/>
              <w:rPr>
                <w:color w:val="002060"/>
              </w:rPr>
            </w:pPr>
            <w:r w:rsidRPr="00C37312">
              <w:rPr>
                <w:color w:val="002060"/>
              </w:rPr>
              <w:t>Impianto</w:t>
            </w:r>
          </w:p>
        </w:tc>
      </w:tr>
      <w:tr w:rsidR="00E55CE2" w:rsidRPr="00C37312" w14:paraId="21A12D18" w14:textId="77777777" w:rsidTr="00E55CE2">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F0C469" w14:textId="77777777" w:rsidR="00E55CE2" w:rsidRPr="00C37312" w:rsidRDefault="00E55CE2" w:rsidP="00D81050">
            <w:pPr>
              <w:pStyle w:val="ROWTABELLA"/>
              <w:rPr>
                <w:color w:val="002060"/>
                <w:highlight w:val="yellow"/>
              </w:rPr>
            </w:pPr>
            <w:r>
              <w:rPr>
                <w:color w:val="002060"/>
                <w:highlight w:val="yellow"/>
              </w:rPr>
              <w:t>29/10/2019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ABEB40" w14:textId="77777777" w:rsidR="00E55CE2" w:rsidRPr="00C37312" w:rsidRDefault="00E55CE2" w:rsidP="00D81050">
            <w:pPr>
              <w:pStyle w:val="ROWTABELLA"/>
              <w:jc w:val="center"/>
              <w:rPr>
                <w:color w:val="002060"/>
                <w:highlight w:val="yellow"/>
              </w:rPr>
            </w:pPr>
            <w:r w:rsidRPr="00C37312">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6CE0DF" w14:textId="77777777" w:rsidR="00E55CE2" w:rsidRPr="00C37312" w:rsidRDefault="00E55CE2" w:rsidP="00D81050">
            <w:pPr>
              <w:pStyle w:val="ROWTABELLA"/>
              <w:rPr>
                <w:color w:val="002060"/>
                <w:highlight w:val="yellow"/>
              </w:rPr>
            </w:pPr>
            <w:r>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FBB70F" w14:textId="77777777" w:rsidR="00E55CE2" w:rsidRPr="00C37312" w:rsidRDefault="00E55CE2" w:rsidP="00D81050">
            <w:pPr>
              <w:pStyle w:val="ROWTABELLA"/>
              <w:rPr>
                <w:color w:val="002060"/>
                <w:highlight w:val="yellow"/>
              </w:rPr>
            </w:pPr>
            <w:r>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AA9172" w14:textId="77777777" w:rsidR="00E55CE2" w:rsidRPr="00C37312" w:rsidRDefault="00E55CE2" w:rsidP="00D81050">
            <w:pPr>
              <w:jc w:val="cente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A7178" w14:textId="77777777" w:rsidR="00E55CE2" w:rsidRPr="00C37312" w:rsidRDefault="00E55CE2" w:rsidP="00D81050">
            <w:pPr>
              <w:pStyle w:val="ROWTABELLA"/>
              <w:jc w:val="center"/>
              <w:rPr>
                <w:color w:val="002060"/>
              </w:rPr>
            </w:pPr>
            <w:r>
              <w:rPr>
                <w:color w:val="002060"/>
                <w:highlight w:val="yellow"/>
              </w:rPr>
              <w:t>21:0</w:t>
            </w:r>
            <w:r w:rsidRPr="00C37312">
              <w:rPr>
                <w:color w:val="002060"/>
                <w:highlight w:val="yellow"/>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FFE522" w14:textId="77777777" w:rsidR="00E55CE2" w:rsidRPr="00C37312" w:rsidRDefault="00E55CE2" w:rsidP="00D81050">
            <w:pPr>
              <w:jc w:val="center"/>
              <w:rPr>
                <w:rFonts w:ascii="Arial" w:hAnsi="Arial" w:cs="Arial"/>
                <w:color w:val="002060"/>
                <w:sz w:val="12"/>
                <w:szCs w:val="12"/>
              </w:rPr>
            </w:pPr>
            <w:r>
              <w:rPr>
                <w:rFonts w:ascii="Arial" w:hAnsi="Arial" w:cs="Arial"/>
                <w:color w:val="002060"/>
                <w:sz w:val="12"/>
                <w:szCs w:val="12"/>
              </w:rPr>
              <w:t>20:00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060958" w14:textId="77777777" w:rsidR="00E55CE2" w:rsidRPr="00C37312" w:rsidRDefault="00E55CE2" w:rsidP="00D81050">
            <w:pPr>
              <w:pStyle w:val="ROWTABELLA"/>
              <w:rPr>
                <w:color w:val="002060"/>
              </w:rPr>
            </w:pPr>
          </w:p>
        </w:tc>
      </w:tr>
    </w:tbl>
    <w:p w14:paraId="3F4BA711" w14:textId="77777777" w:rsidR="00E55CE2" w:rsidRDefault="00E55CE2" w:rsidP="00C37312">
      <w:pPr>
        <w:pStyle w:val="breakline"/>
        <w:divId w:val="527259509"/>
        <w:rPr>
          <w:color w:val="002060"/>
        </w:rPr>
      </w:pPr>
    </w:p>
    <w:p w14:paraId="54551D9A" w14:textId="77777777" w:rsidR="00E55CE2" w:rsidRDefault="00E55CE2" w:rsidP="00C37312">
      <w:pPr>
        <w:pStyle w:val="breakline"/>
        <w:divId w:val="527259509"/>
        <w:rPr>
          <w:color w:val="002060"/>
        </w:rPr>
      </w:pPr>
    </w:p>
    <w:p w14:paraId="605D8266" w14:textId="77777777" w:rsidR="00E55CE2" w:rsidRPr="00C37312" w:rsidRDefault="00E55CE2" w:rsidP="00E55CE2">
      <w:pPr>
        <w:pStyle w:val="TITOLOCAMPIONATO"/>
        <w:shd w:val="clear" w:color="auto" w:fill="CCCCCC"/>
        <w:spacing w:before="80" w:after="40"/>
        <w:divId w:val="527259509"/>
        <w:rPr>
          <w:color w:val="002060"/>
        </w:rPr>
      </w:pPr>
      <w:r>
        <w:rPr>
          <w:color w:val="002060"/>
        </w:rPr>
        <w:lastRenderedPageBreak/>
        <w:t>COPPA MARCHE UNDER 17 CALCIO A5</w:t>
      </w:r>
    </w:p>
    <w:p w14:paraId="7E605AA4" w14:textId="77777777" w:rsidR="00E55CE2" w:rsidRPr="00C37312" w:rsidRDefault="00E55CE2" w:rsidP="00E55CE2">
      <w:pPr>
        <w:pStyle w:val="TITOLOPRINC"/>
        <w:divId w:val="527259509"/>
        <w:rPr>
          <w:color w:val="002060"/>
        </w:rPr>
      </w:pPr>
      <w:r w:rsidRPr="00C37312">
        <w:rPr>
          <w:color w:val="002060"/>
        </w:rPr>
        <w:t>VARIAZIONI AL PROGRAMMA GARE</w:t>
      </w:r>
    </w:p>
    <w:p w14:paraId="518252BE" w14:textId="77777777" w:rsidR="00E55CE2" w:rsidRPr="00C37312" w:rsidRDefault="00E55CE2" w:rsidP="00E55CE2">
      <w:pPr>
        <w:pStyle w:val="breakline"/>
        <w:divId w:val="527259509"/>
        <w:rPr>
          <w:color w:val="002060"/>
        </w:rPr>
      </w:pPr>
    </w:p>
    <w:p w14:paraId="0FAD24F5" w14:textId="77777777" w:rsidR="00E55CE2" w:rsidRPr="00C37312" w:rsidRDefault="00E55CE2" w:rsidP="00E55CE2">
      <w:pPr>
        <w:pStyle w:val="SOTTOTITOLOCAMPIONATO1"/>
        <w:divId w:val="527259509"/>
        <w:rPr>
          <w:color w:val="002060"/>
        </w:rPr>
      </w:pPr>
      <w:r>
        <w:rPr>
          <w:color w:val="002060"/>
        </w:rPr>
        <w:t>GIRONE QF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E55CE2" w:rsidRPr="00C37312" w14:paraId="1CDFE49E" w14:textId="77777777" w:rsidTr="00E55CE2">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6F8DFE" w14:textId="77777777" w:rsidR="00E55CE2" w:rsidRPr="00C37312" w:rsidRDefault="00E55CE2" w:rsidP="00D81050">
            <w:pPr>
              <w:pStyle w:val="HEADERTABELLA"/>
              <w:rPr>
                <w:color w:val="002060"/>
              </w:rPr>
            </w:pPr>
            <w:r w:rsidRPr="00C3731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A70B96" w14:textId="77777777" w:rsidR="00E55CE2" w:rsidRPr="00C37312" w:rsidRDefault="00E55CE2" w:rsidP="00D81050">
            <w:pPr>
              <w:pStyle w:val="HEADERTABELLA"/>
              <w:rPr>
                <w:color w:val="002060"/>
              </w:rPr>
            </w:pPr>
            <w:r w:rsidRPr="00C37312">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7449D0" w14:textId="77777777" w:rsidR="00E55CE2" w:rsidRPr="00C37312" w:rsidRDefault="00E55CE2" w:rsidP="00D81050">
            <w:pPr>
              <w:pStyle w:val="HEADERTABELLA"/>
              <w:rPr>
                <w:color w:val="002060"/>
              </w:rPr>
            </w:pPr>
            <w:r w:rsidRPr="00C3731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40B171" w14:textId="77777777" w:rsidR="00E55CE2" w:rsidRPr="00C37312" w:rsidRDefault="00E55CE2" w:rsidP="00D81050">
            <w:pPr>
              <w:pStyle w:val="HEADERTABELLA"/>
              <w:rPr>
                <w:color w:val="002060"/>
              </w:rPr>
            </w:pPr>
            <w:r w:rsidRPr="00C3731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E3FFB6" w14:textId="77777777" w:rsidR="00E55CE2" w:rsidRPr="00C37312" w:rsidRDefault="00E55CE2" w:rsidP="00D81050">
            <w:pPr>
              <w:pStyle w:val="HEADERTABELLA"/>
              <w:rPr>
                <w:color w:val="002060"/>
              </w:rPr>
            </w:pPr>
            <w:r w:rsidRPr="00C3731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D5C3C8" w14:textId="77777777" w:rsidR="00E55CE2" w:rsidRPr="00C37312" w:rsidRDefault="00E55CE2" w:rsidP="00D81050">
            <w:pPr>
              <w:pStyle w:val="HEADERTABELLA"/>
              <w:rPr>
                <w:color w:val="002060"/>
              </w:rPr>
            </w:pPr>
            <w:r w:rsidRPr="00C3731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C4A142" w14:textId="77777777" w:rsidR="00E55CE2" w:rsidRPr="00C37312" w:rsidRDefault="00E55CE2" w:rsidP="00D81050">
            <w:pPr>
              <w:pStyle w:val="HEADERTABELLA"/>
              <w:rPr>
                <w:color w:val="002060"/>
              </w:rPr>
            </w:pPr>
            <w:r w:rsidRPr="00C37312">
              <w:rPr>
                <w:color w:val="002060"/>
              </w:rPr>
              <w:t>Ora Orig.</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6B0D08" w14:textId="77777777" w:rsidR="00E55CE2" w:rsidRPr="00C37312" w:rsidRDefault="00E55CE2" w:rsidP="00D81050">
            <w:pPr>
              <w:pStyle w:val="HEADERTABELLA"/>
              <w:rPr>
                <w:color w:val="002060"/>
              </w:rPr>
            </w:pPr>
            <w:r w:rsidRPr="00C37312">
              <w:rPr>
                <w:color w:val="002060"/>
              </w:rPr>
              <w:t>Impianto</w:t>
            </w:r>
          </w:p>
        </w:tc>
      </w:tr>
      <w:tr w:rsidR="00E55CE2" w:rsidRPr="00C37312" w14:paraId="369E362D" w14:textId="77777777" w:rsidTr="00E55CE2">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24CC6" w14:textId="77777777" w:rsidR="00E55CE2" w:rsidRPr="00C37312" w:rsidRDefault="00E55CE2" w:rsidP="00D81050">
            <w:pPr>
              <w:pStyle w:val="ROWTABELLA"/>
              <w:rPr>
                <w:color w:val="002060"/>
                <w:highlight w:val="yellow"/>
              </w:rPr>
            </w:pPr>
            <w:r>
              <w:rPr>
                <w:color w:val="002060"/>
                <w:highlight w:val="yellow"/>
              </w:rPr>
              <w:t>23/10/2019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583DCA" w14:textId="77777777" w:rsidR="00E55CE2" w:rsidRPr="00C37312" w:rsidRDefault="00E55CE2" w:rsidP="00D81050">
            <w:pPr>
              <w:pStyle w:val="ROWTABELLA"/>
              <w:jc w:val="center"/>
              <w:rPr>
                <w:color w:val="002060"/>
                <w:highlight w:val="yellow"/>
              </w:rPr>
            </w:pPr>
            <w:r w:rsidRPr="00C37312">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4763DE" w14:textId="77777777" w:rsidR="00E55CE2" w:rsidRPr="00C37312" w:rsidRDefault="00E55CE2" w:rsidP="00D81050">
            <w:pPr>
              <w:pStyle w:val="ROWTABELLA"/>
              <w:rPr>
                <w:color w:val="002060"/>
                <w:highlight w:val="yellow"/>
              </w:rPr>
            </w:pPr>
            <w:r>
              <w:rPr>
                <w:color w:val="002060"/>
                <w:highlight w:val="yellow"/>
              </w:rPr>
              <w:t>ACLI AUDAX MONTECOSARO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CF34A8" w14:textId="77777777" w:rsidR="00E55CE2" w:rsidRPr="00C37312" w:rsidRDefault="00E55CE2" w:rsidP="00D81050">
            <w:pPr>
              <w:pStyle w:val="ROWTABELLA"/>
              <w:rPr>
                <w:color w:val="002060"/>
                <w:highlight w:val="yellow"/>
              </w:rPr>
            </w:pPr>
            <w:r>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23F85B" w14:textId="77777777" w:rsidR="00E55CE2" w:rsidRPr="00C37312" w:rsidRDefault="00E55CE2" w:rsidP="00D81050">
            <w:pPr>
              <w:jc w:val="center"/>
              <w:rPr>
                <w:rFonts w:ascii="Arial" w:hAnsi="Arial" w:cs="Arial"/>
                <w:color w:val="002060"/>
                <w:sz w:val="12"/>
                <w:szCs w:val="12"/>
              </w:rPr>
            </w:pPr>
            <w:r>
              <w:rPr>
                <w:rFonts w:ascii="Arial" w:hAnsi="Arial" w:cs="Arial"/>
                <w:color w:val="002060"/>
                <w:sz w:val="12"/>
                <w:szCs w:val="12"/>
              </w:rPr>
              <w:t>22/10/2019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FBA767" w14:textId="77777777" w:rsidR="00E55CE2" w:rsidRPr="00C37312" w:rsidRDefault="00E55CE2" w:rsidP="00D81050">
            <w:pPr>
              <w:pStyle w:val="ROWTABELLA"/>
              <w:jc w:val="center"/>
              <w:rPr>
                <w:color w:val="002060"/>
              </w:rPr>
            </w:pPr>
            <w:r w:rsidRPr="00E55CE2">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20D48" w14:textId="77777777" w:rsidR="00E55CE2" w:rsidRPr="00C37312" w:rsidRDefault="00E55CE2" w:rsidP="00D81050">
            <w:pPr>
              <w:jc w:val="center"/>
              <w:rPr>
                <w:rFonts w:ascii="Arial" w:hAnsi="Arial" w:cs="Arial"/>
                <w:color w:val="002060"/>
                <w:sz w:val="12"/>
                <w:szCs w:val="12"/>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D46E73" w14:textId="77777777" w:rsidR="00E55CE2" w:rsidRPr="00C37312" w:rsidRDefault="00E55CE2" w:rsidP="00D81050">
            <w:pPr>
              <w:pStyle w:val="ROWTABELLA"/>
              <w:rPr>
                <w:color w:val="002060"/>
              </w:rPr>
            </w:pPr>
          </w:p>
        </w:tc>
      </w:tr>
    </w:tbl>
    <w:p w14:paraId="6E9134B0" w14:textId="77777777" w:rsidR="00E55CE2" w:rsidRPr="00C37312" w:rsidRDefault="00E55CE2" w:rsidP="00C37312">
      <w:pPr>
        <w:pStyle w:val="breakline"/>
        <w:divId w:val="527259509"/>
        <w:rPr>
          <w:color w:val="002060"/>
        </w:rPr>
      </w:pPr>
    </w:p>
    <w:p w14:paraId="539F23B2" w14:textId="77777777" w:rsidR="00C37312" w:rsidRPr="00C37312" w:rsidRDefault="00C37312" w:rsidP="00C37312">
      <w:pPr>
        <w:pStyle w:val="TITOLOCAMPIONATO"/>
        <w:shd w:val="clear" w:color="auto" w:fill="CCCCCC"/>
        <w:spacing w:before="80" w:after="40"/>
        <w:divId w:val="527259509"/>
        <w:rPr>
          <w:color w:val="002060"/>
        </w:rPr>
      </w:pPr>
      <w:r w:rsidRPr="00C37312">
        <w:rPr>
          <w:color w:val="002060"/>
        </w:rPr>
        <w:t>COPPA MARCHE CALCIO 5 serie D</w:t>
      </w:r>
    </w:p>
    <w:p w14:paraId="1B2942E7" w14:textId="77777777" w:rsidR="00C37312" w:rsidRPr="00C37312" w:rsidRDefault="00C37312" w:rsidP="00C37312">
      <w:pPr>
        <w:pStyle w:val="TITOLOPRINC"/>
        <w:divId w:val="527259509"/>
        <w:rPr>
          <w:color w:val="002060"/>
        </w:rPr>
      </w:pPr>
      <w:r w:rsidRPr="00C37312">
        <w:rPr>
          <w:color w:val="002060"/>
        </w:rPr>
        <w:t>VARIAZIONI AL PROGRAMMA GARE</w:t>
      </w:r>
    </w:p>
    <w:p w14:paraId="18F8463A" w14:textId="77777777" w:rsidR="00C37312" w:rsidRPr="00C37312" w:rsidRDefault="00C37312" w:rsidP="00C37312">
      <w:pPr>
        <w:pStyle w:val="breakline"/>
        <w:divId w:val="527259509"/>
        <w:rPr>
          <w:color w:val="002060"/>
        </w:rPr>
      </w:pPr>
    </w:p>
    <w:p w14:paraId="07AADC4A" w14:textId="77777777" w:rsidR="00C37312" w:rsidRPr="00C37312" w:rsidRDefault="00C37312" w:rsidP="00C37312">
      <w:pPr>
        <w:pStyle w:val="SOTTOTITOLOCAMPIONATO1"/>
        <w:divId w:val="527259509"/>
        <w:rPr>
          <w:color w:val="002060"/>
        </w:rPr>
      </w:pPr>
      <w:r w:rsidRPr="00C37312">
        <w:rPr>
          <w:color w:val="002060"/>
        </w:rPr>
        <w:t>GIRONE S</w:t>
      </w:r>
      <w:r>
        <w:rPr>
          <w:color w:val="002060"/>
        </w:rPr>
        <w:t>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C37312" w:rsidRPr="00C37312" w14:paraId="302C18D8" w14:textId="77777777" w:rsidTr="00C37312">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D1C5B8" w14:textId="77777777" w:rsidR="00C37312" w:rsidRPr="00C37312" w:rsidRDefault="00C37312" w:rsidP="007F502B">
            <w:pPr>
              <w:pStyle w:val="HEADERTABELLA"/>
              <w:rPr>
                <w:color w:val="002060"/>
              </w:rPr>
            </w:pPr>
            <w:r w:rsidRPr="00C3731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9AFE95" w14:textId="77777777" w:rsidR="00C37312" w:rsidRPr="00C37312" w:rsidRDefault="00C37312" w:rsidP="007F502B">
            <w:pPr>
              <w:pStyle w:val="HEADERTABELLA"/>
              <w:rPr>
                <w:color w:val="002060"/>
              </w:rPr>
            </w:pPr>
            <w:r w:rsidRPr="00C37312">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2572B2" w14:textId="77777777" w:rsidR="00C37312" w:rsidRPr="00C37312" w:rsidRDefault="00C37312" w:rsidP="007F502B">
            <w:pPr>
              <w:pStyle w:val="HEADERTABELLA"/>
              <w:rPr>
                <w:color w:val="002060"/>
              </w:rPr>
            </w:pPr>
            <w:r w:rsidRPr="00C3731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ADE4F7" w14:textId="77777777" w:rsidR="00C37312" w:rsidRPr="00C37312" w:rsidRDefault="00C37312" w:rsidP="007F502B">
            <w:pPr>
              <w:pStyle w:val="HEADERTABELLA"/>
              <w:rPr>
                <w:color w:val="002060"/>
              </w:rPr>
            </w:pPr>
            <w:r w:rsidRPr="00C3731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35AA73" w14:textId="77777777" w:rsidR="00C37312" w:rsidRPr="00C37312" w:rsidRDefault="00C37312" w:rsidP="007F502B">
            <w:pPr>
              <w:pStyle w:val="HEADERTABELLA"/>
              <w:rPr>
                <w:color w:val="002060"/>
              </w:rPr>
            </w:pPr>
            <w:r w:rsidRPr="00C3731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D8EC00" w14:textId="77777777" w:rsidR="00C37312" w:rsidRPr="00C37312" w:rsidRDefault="00C37312" w:rsidP="007F502B">
            <w:pPr>
              <w:pStyle w:val="HEADERTABELLA"/>
              <w:rPr>
                <w:color w:val="002060"/>
              </w:rPr>
            </w:pPr>
            <w:r w:rsidRPr="00C3731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E276E6" w14:textId="77777777" w:rsidR="00C37312" w:rsidRPr="00C37312" w:rsidRDefault="00C37312" w:rsidP="007F502B">
            <w:pPr>
              <w:pStyle w:val="HEADERTABELLA"/>
              <w:rPr>
                <w:color w:val="002060"/>
              </w:rPr>
            </w:pPr>
            <w:r w:rsidRPr="00C37312">
              <w:rPr>
                <w:color w:val="002060"/>
              </w:rPr>
              <w:t>Ora Orig.</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F80030" w14:textId="77777777" w:rsidR="00C37312" w:rsidRPr="00C37312" w:rsidRDefault="00C37312" w:rsidP="007F502B">
            <w:pPr>
              <w:pStyle w:val="HEADERTABELLA"/>
              <w:rPr>
                <w:color w:val="002060"/>
              </w:rPr>
            </w:pPr>
            <w:r w:rsidRPr="00C37312">
              <w:rPr>
                <w:color w:val="002060"/>
              </w:rPr>
              <w:t>Impianto</w:t>
            </w:r>
          </w:p>
        </w:tc>
      </w:tr>
      <w:tr w:rsidR="00C37312" w:rsidRPr="00C37312" w14:paraId="2C6E2454" w14:textId="77777777" w:rsidTr="00C37312">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C1D410" w14:textId="77777777" w:rsidR="00C37312" w:rsidRPr="00C37312" w:rsidRDefault="00C37312" w:rsidP="007F502B">
            <w:pPr>
              <w:pStyle w:val="ROWTABELLA"/>
              <w:rPr>
                <w:color w:val="002060"/>
                <w:highlight w:val="yellow"/>
              </w:rPr>
            </w:pPr>
            <w:r w:rsidRPr="00C37312">
              <w:rPr>
                <w:color w:val="002060"/>
                <w:highlight w:val="yellow"/>
              </w:rPr>
              <w:t>21/10/2019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F12920" w14:textId="77777777" w:rsidR="00C37312" w:rsidRPr="00C37312" w:rsidRDefault="00C37312" w:rsidP="007F502B">
            <w:pPr>
              <w:pStyle w:val="ROWTABELLA"/>
              <w:jc w:val="center"/>
              <w:rPr>
                <w:color w:val="002060"/>
                <w:highlight w:val="yellow"/>
              </w:rPr>
            </w:pPr>
            <w:r w:rsidRPr="00C37312">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39D1F" w14:textId="77777777" w:rsidR="00C37312" w:rsidRPr="00C37312" w:rsidRDefault="00C37312" w:rsidP="007F502B">
            <w:pPr>
              <w:pStyle w:val="ROWTABELLA"/>
              <w:rPr>
                <w:color w:val="002060"/>
                <w:highlight w:val="yellow"/>
              </w:rPr>
            </w:pPr>
            <w:r w:rsidRPr="00C37312">
              <w:rPr>
                <w:color w:val="002060"/>
                <w:highlight w:val="yellow"/>
              </w:rPr>
              <w:t>VIS CONCORDIA MORROVALLE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6F88B4" w14:textId="77777777" w:rsidR="00C37312" w:rsidRPr="00C37312" w:rsidRDefault="00C37312" w:rsidP="007F502B">
            <w:pPr>
              <w:pStyle w:val="ROWTABELLA"/>
              <w:rPr>
                <w:color w:val="002060"/>
                <w:highlight w:val="yellow"/>
              </w:rPr>
            </w:pPr>
            <w:r w:rsidRPr="00C37312">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DC1E16" w14:textId="77777777" w:rsidR="00C37312" w:rsidRPr="00C37312" w:rsidRDefault="00C37312" w:rsidP="00C37312">
            <w:pPr>
              <w:jc w:val="center"/>
              <w:rPr>
                <w:rFonts w:ascii="Arial" w:hAnsi="Arial" w:cs="Arial"/>
                <w:color w:val="002060"/>
                <w:sz w:val="12"/>
                <w:szCs w:val="12"/>
              </w:rPr>
            </w:pPr>
            <w:r>
              <w:rPr>
                <w:rFonts w:ascii="Arial" w:hAnsi="Arial" w:cs="Arial"/>
                <w:color w:val="002060"/>
                <w:sz w:val="12"/>
                <w:szCs w:val="12"/>
              </w:rPr>
              <w:t>22/10/2019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AEA69" w14:textId="77777777" w:rsidR="00C37312" w:rsidRPr="00C37312" w:rsidRDefault="00C37312" w:rsidP="00C37312">
            <w:pPr>
              <w:pStyle w:val="ROWTABELLA"/>
              <w:jc w:val="center"/>
              <w:rPr>
                <w:color w:val="002060"/>
              </w:rPr>
            </w:pPr>
            <w:r w:rsidRPr="00C37312">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7FB5BC" w14:textId="77777777" w:rsidR="00C37312" w:rsidRPr="00C37312" w:rsidRDefault="00C37312" w:rsidP="00C37312">
            <w:pPr>
              <w:jc w:val="center"/>
              <w:rPr>
                <w:rFonts w:ascii="Arial" w:hAnsi="Arial" w:cs="Arial"/>
                <w:color w:val="002060"/>
                <w:sz w:val="12"/>
                <w:szCs w:val="12"/>
              </w:rPr>
            </w:pPr>
            <w:r>
              <w:rPr>
                <w:rFonts w:ascii="Arial" w:hAnsi="Arial" w:cs="Arial"/>
                <w:color w:val="002060"/>
                <w:sz w:val="12"/>
                <w:szCs w:val="12"/>
              </w:rPr>
              <w:t>22:00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6B9CE1" w14:textId="77777777" w:rsidR="00C37312" w:rsidRPr="00C37312" w:rsidRDefault="00C37312" w:rsidP="007F502B">
            <w:pPr>
              <w:pStyle w:val="ROWTABELLA"/>
              <w:rPr>
                <w:color w:val="002060"/>
              </w:rPr>
            </w:pPr>
          </w:p>
        </w:tc>
      </w:tr>
    </w:tbl>
    <w:p w14:paraId="18747406" w14:textId="77777777" w:rsidR="00C37312" w:rsidRPr="00C37312" w:rsidRDefault="00C37312" w:rsidP="00C37312">
      <w:pPr>
        <w:pStyle w:val="breakline"/>
        <w:divId w:val="527259509"/>
        <w:rPr>
          <w:color w:val="002060"/>
        </w:rPr>
      </w:pPr>
    </w:p>
    <w:p w14:paraId="4693C4EC" w14:textId="77777777" w:rsidR="00C37312" w:rsidRPr="00C37312" w:rsidRDefault="00C37312" w:rsidP="00C37312">
      <w:pPr>
        <w:pStyle w:val="breakline"/>
        <w:divId w:val="527259509"/>
        <w:rPr>
          <w:color w:val="002060"/>
        </w:rPr>
      </w:pPr>
    </w:p>
    <w:p w14:paraId="2DF67B29" w14:textId="77777777" w:rsidR="0001569C" w:rsidRPr="00C37312" w:rsidRDefault="0001569C" w:rsidP="00ED18D3">
      <w:pPr>
        <w:pStyle w:val="breakline"/>
        <w:divId w:val="527259509"/>
        <w:rPr>
          <w:color w:val="002060"/>
        </w:rPr>
      </w:pPr>
    </w:p>
    <w:p w14:paraId="63DF9D2C" w14:textId="77777777" w:rsidR="008F37C8" w:rsidRPr="00123B86" w:rsidRDefault="008F37C8" w:rsidP="008F37C8">
      <w:pPr>
        <w:pStyle w:val="breakline"/>
        <w:divId w:val="527259509"/>
        <w:rPr>
          <w:color w:val="002060"/>
        </w:rPr>
      </w:pPr>
    </w:p>
    <w:p w14:paraId="149D938D" w14:textId="77777777" w:rsidR="000A618B" w:rsidRPr="00A62EB5" w:rsidRDefault="000A618B" w:rsidP="00F53C2C">
      <w:pPr>
        <w:pStyle w:val="Corpodeltesto21"/>
        <w:jc w:val="center"/>
        <w:divId w:val="527259509"/>
        <w:rPr>
          <w:rFonts w:ascii="Arial" w:hAnsi="Arial" w:cs="Arial"/>
          <w:b/>
          <w:color w:val="002060"/>
          <w:sz w:val="22"/>
          <w:szCs w:val="22"/>
        </w:rPr>
      </w:pPr>
    </w:p>
    <w:p w14:paraId="7C3257A5"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375"/>
        <w:gridCol w:w="3390"/>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77777777"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3E0879">
        <w:rPr>
          <w:b/>
          <w:color w:val="002060"/>
          <w:u w:val="single"/>
        </w:rPr>
        <w:t>2</w:t>
      </w:r>
      <w:r w:rsidR="00EC10B9">
        <w:rPr>
          <w:b/>
          <w:color w:val="002060"/>
          <w:u w:val="single"/>
        </w:rPr>
        <w:t>8</w:t>
      </w:r>
      <w:r>
        <w:rPr>
          <w:b/>
          <w:color w:val="002060"/>
          <w:u w:val="single"/>
        </w:rPr>
        <w:t>/10/2019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77777777"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EC10B9">
        <w:rPr>
          <w:b/>
          <w:color w:val="002060"/>
          <w:u w:val="single"/>
        </w:rPr>
        <w:t>1</w:t>
      </w:r>
      <w:r w:rsidR="009126BA">
        <w:rPr>
          <w:b/>
          <w:color w:val="002060"/>
          <w:u w:val="single"/>
        </w:rPr>
        <w:t>8</w:t>
      </w:r>
      <w:r w:rsidR="00D76665">
        <w:rPr>
          <w:b/>
          <w:color w:val="002060"/>
          <w:u w:val="single"/>
        </w:rPr>
        <w:t>/</w:t>
      </w:r>
      <w:r w:rsidR="00B97D50">
        <w:rPr>
          <w:b/>
          <w:color w:val="002060"/>
          <w:u w:val="single"/>
        </w:rPr>
        <w:t>10</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809"/>
        <w:gridCol w:w="425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lastRenderedPageBreak/>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A73520" w14:textId="77777777" w:rsidR="00AC5CC2" w:rsidRDefault="00AC5CC2">
      <w:r>
        <w:separator/>
      </w:r>
    </w:p>
  </w:endnote>
  <w:endnote w:type="continuationSeparator" w:id="0">
    <w:p w14:paraId="4D1EB886" w14:textId="77777777" w:rsidR="00AC5CC2" w:rsidRDefault="00AC5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2D6E4" w14:textId="77777777" w:rsidR="00E676C9" w:rsidRDefault="00E676C9"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E676C9" w:rsidRDefault="00E676C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38384" w14:textId="77777777" w:rsidR="00E676C9" w:rsidRPr="00687C6B" w:rsidRDefault="00E676C9"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DE48FA">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C37312">
      <w:rPr>
        <w:rStyle w:val="Numeropagina"/>
        <w:rFonts w:ascii="Arial" w:hAnsi="Arial" w:cs="Arial"/>
        <w:color w:val="002060"/>
      </w:rPr>
      <w:t>18</w:t>
    </w:r>
  </w:p>
  <w:p w14:paraId="51693FC2" w14:textId="77777777" w:rsidR="00E676C9" w:rsidRPr="00B41648" w:rsidRDefault="00E676C9" w:rsidP="001947B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DD1C42" w14:textId="77777777" w:rsidR="00AC5CC2" w:rsidRDefault="00AC5CC2">
      <w:r>
        <w:separator/>
      </w:r>
    </w:p>
  </w:footnote>
  <w:footnote w:type="continuationSeparator" w:id="0">
    <w:p w14:paraId="3E8FB3E8" w14:textId="77777777" w:rsidR="00AC5CC2" w:rsidRDefault="00AC5C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C338" w14:textId="77777777" w:rsidR="00E676C9" w:rsidRDefault="00E676C9"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E676C9" w14:paraId="5C6396BE" w14:textId="77777777">
      <w:tc>
        <w:tcPr>
          <w:tcW w:w="2050" w:type="dxa"/>
        </w:tcPr>
        <w:p w14:paraId="56697B17" w14:textId="77777777" w:rsidR="00E676C9" w:rsidRDefault="00E676C9">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E676C9" w:rsidRDefault="00E676C9">
          <w:pPr>
            <w:pStyle w:val="Intestazione"/>
            <w:tabs>
              <w:tab w:val="left" w:pos="435"/>
              <w:tab w:val="right" w:pos="7588"/>
            </w:tabs>
            <w:rPr>
              <w:sz w:val="24"/>
            </w:rPr>
          </w:pPr>
        </w:p>
      </w:tc>
    </w:tr>
  </w:tbl>
  <w:p w14:paraId="739AEB3C" w14:textId="77777777" w:rsidR="00E676C9" w:rsidRDefault="00E676C9">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8"/>
  </w:num>
  <w:num w:numId="3">
    <w:abstractNumId w:val="12"/>
  </w:num>
  <w:num w:numId="4">
    <w:abstractNumId w:val="4"/>
  </w:num>
  <w:num w:numId="5">
    <w:abstractNumId w:val="0"/>
  </w:num>
  <w:num w:numId="6">
    <w:abstractNumId w:val="5"/>
  </w:num>
  <w:num w:numId="7">
    <w:abstractNumId w:val="10"/>
  </w:num>
  <w:num w:numId="8">
    <w:abstractNumId w:val="7"/>
  </w:num>
  <w:num w:numId="9">
    <w:abstractNumId w:val="3"/>
  </w:num>
  <w:num w:numId="10">
    <w:abstractNumId w:val="11"/>
  </w:num>
  <w:num w:numId="11">
    <w:abstractNumId w:val="1"/>
  </w:num>
  <w:num w:numId="12">
    <w:abstractNumId w:val="6"/>
  </w:num>
  <w:num w:numId="1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2F24"/>
    <w:rsid w:val="000147A2"/>
    <w:rsid w:val="00014AC4"/>
    <w:rsid w:val="00014B28"/>
    <w:rsid w:val="00015453"/>
    <w:rsid w:val="0001569C"/>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5B9"/>
    <w:rsid w:val="0012790C"/>
    <w:rsid w:val="00127B1E"/>
    <w:rsid w:val="00132459"/>
    <w:rsid w:val="00132FDD"/>
    <w:rsid w:val="001348E2"/>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8C0"/>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51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39"/>
    <w:rsid w:val="00352A9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79AC"/>
    <w:rsid w:val="003F7BDF"/>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BBB"/>
    <w:rsid w:val="00436136"/>
    <w:rsid w:val="004361AF"/>
    <w:rsid w:val="0043699E"/>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50F0"/>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B26"/>
    <w:rsid w:val="00675690"/>
    <w:rsid w:val="00675862"/>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E0EC1"/>
    <w:rsid w:val="006E182A"/>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549"/>
    <w:rsid w:val="007F340C"/>
    <w:rsid w:val="007F3D43"/>
    <w:rsid w:val="007F4BBB"/>
    <w:rsid w:val="007F4F4F"/>
    <w:rsid w:val="007F5272"/>
    <w:rsid w:val="007F5E1E"/>
    <w:rsid w:val="00801DA4"/>
    <w:rsid w:val="008028C7"/>
    <w:rsid w:val="00803612"/>
    <w:rsid w:val="0080471F"/>
    <w:rsid w:val="00805140"/>
    <w:rsid w:val="008052F6"/>
    <w:rsid w:val="00807500"/>
    <w:rsid w:val="00810281"/>
    <w:rsid w:val="00812EDD"/>
    <w:rsid w:val="008137F4"/>
    <w:rsid w:val="00813B39"/>
    <w:rsid w:val="0081440D"/>
    <w:rsid w:val="008148AD"/>
    <w:rsid w:val="00815686"/>
    <w:rsid w:val="00815E6E"/>
    <w:rsid w:val="00817663"/>
    <w:rsid w:val="00821040"/>
    <w:rsid w:val="00821462"/>
    <w:rsid w:val="00821CDA"/>
    <w:rsid w:val="00821E4C"/>
    <w:rsid w:val="00822CD8"/>
    <w:rsid w:val="0082302C"/>
    <w:rsid w:val="00824900"/>
    <w:rsid w:val="0082629C"/>
    <w:rsid w:val="00826806"/>
    <w:rsid w:val="008268AA"/>
    <w:rsid w:val="00826D59"/>
    <w:rsid w:val="00831D17"/>
    <w:rsid w:val="00833798"/>
    <w:rsid w:val="00835D41"/>
    <w:rsid w:val="00835F1D"/>
    <w:rsid w:val="00840214"/>
    <w:rsid w:val="00841AB1"/>
    <w:rsid w:val="00841E0C"/>
    <w:rsid w:val="00841E17"/>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26BA"/>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A00863"/>
    <w:rsid w:val="00A03304"/>
    <w:rsid w:val="00A04810"/>
    <w:rsid w:val="00A04F43"/>
    <w:rsid w:val="00A05395"/>
    <w:rsid w:val="00A05599"/>
    <w:rsid w:val="00A10032"/>
    <w:rsid w:val="00A1098A"/>
    <w:rsid w:val="00A10F24"/>
    <w:rsid w:val="00A11F83"/>
    <w:rsid w:val="00A122CB"/>
    <w:rsid w:val="00A1286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C1432"/>
    <w:rsid w:val="00AC367F"/>
    <w:rsid w:val="00AC51E4"/>
    <w:rsid w:val="00AC5893"/>
    <w:rsid w:val="00AC5CC2"/>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AEF"/>
    <w:rsid w:val="00AF5DB3"/>
    <w:rsid w:val="00AF742E"/>
    <w:rsid w:val="00B00BDB"/>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203B9"/>
    <w:rsid w:val="00C21303"/>
    <w:rsid w:val="00C24382"/>
    <w:rsid w:val="00C25960"/>
    <w:rsid w:val="00C26B86"/>
    <w:rsid w:val="00C27B4A"/>
    <w:rsid w:val="00C27F3F"/>
    <w:rsid w:val="00C30A14"/>
    <w:rsid w:val="00C30BEA"/>
    <w:rsid w:val="00C3135E"/>
    <w:rsid w:val="00C316D0"/>
    <w:rsid w:val="00C33899"/>
    <w:rsid w:val="00C34145"/>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7484"/>
    <w:rsid w:val="00D21F62"/>
    <w:rsid w:val="00D23E30"/>
    <w:rsid w:val="00D249C8"/>
    <w:rsid w:val="00D26EE8"/>
    <w:rsid w:val="00D30217"/>
    <w:rsid w:val="00D31490"/>
    <w:rsid w:val="00D31AB5"/>
    <w:rsid w:val="00D31C20"/>
    <w:rsid w:val="00D31EE8"/>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47D29"/>
    <w:rsid w:val="00D50368"/>
    <w:rsid w:val="00D504F7"/>
    <w:rsid w:val="00D50AF9"/>
    <w:rsid w:val="00D50B47"/>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48FA"/>
    <w:rsid w:val="00DE6C8F"/>
    <w:rsid w:val="00DE7545"/>
    <w:rsid w:val="00DE7A81"/>
    <w:rsid w:val="00DE7B3E"/>
    <w:rsid w:val="00DE7EC2"/>
    <w:rsid w:val="00DF1C23"/>
    <w:rsid w:val="00DF54EF"/>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89C"/>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290C"/>
    <w:rsid w:val="00EA4805"/>
    <w:rsid w:val="00EA49AC"/>
    <w:rsid w:val="00EA4E12"/>
    <w:rsid w:val="00EB0336"/>
    <w:rsid w:val="00EB0EBF"/>
    <w:rsid w:val="00EB10A5"/>
    <w:rsid w:val="00EB5287"/>
    <w:rsid w:val="00EB52AA"/>
    <w:rsid w:val="00EB53CB"/>
    <w:rsid w:val="00EB53D5"/>
    <w:rsid w:val="00EB58CF"/>
    <w:rsid w:val="00EB5D47"/>
    <w:rsid w:val="00EB6CCB"/>
    <w:rsid w:val="00EC10B9"/>
    <w:rsid w:val="00EC14AD"/>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12015DA2-E7B3-4791-9D3C-1E8590BA0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58A72-0539-4B46-8BA1-B5556770C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5</Pages>
  <Words>931</Words>
  <Characters>5309</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6228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IMPIEGATA</cp:lastModifiedBy>
  <cp:revision>2</cp:revision>
  <cp:lastPrinted>2019-10-09T09:55:00Z</cp:lastPrinted>
  <dcterms:created xsi:type="dcterms:W3CDTF">2019-10-18T14:36:00Z</dcterms:created>
  <dcterms:modified xsi:type="dcterms:W3CDTF">2019-10-18T14:36:00Z</dcterms:modified>
</cp:coreProperties>
</file>