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6A036C9E" w:rsidR="00AA13B6" w:rsidRPr="00EB53CB" w:rsidRDefault="00AA13B6" w:rsidP="00D519A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D519A3">
              <w:rPr>
                <w:rFonts w:ascii="Arial" w:hAnsi="Arial" w:cs="Arial"/>
                <w:color w:val="002060"/>
                <w:sz w:val="40"/>
                <w:szCs w:val="40"/>
              </w:rPr>
              <w:t>8</w:t>
            </w:r>
            <w:r w:rsidRPr="00EB53CB">
              <w:rPr>
                <w:rFonts w:ascii="Arial" w:hAnsi="Arial" w:cs="Arial"/>
                <w:color w:val="002060"/>
                <w:sz w:val="40"/>
                <w:szCs w:val="40"/>
              </w:rPr>
              <w:t xml:space="preserve"> del </w:t>
            </w:r>
            <w:r w:rsidR="00D519A3">
              <w:rPr>
                <w:rFonts w:ascii="Arial" w:hAnsi="Arial" w:cs="Arial"/>
                <w:color w:val="002060"/>
                <w:sz w:val="40"/>
                <w:szCs w:val="40"/>
              </w:rPr>
              <w:t>30</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064A25C"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54326C">
          <w:rPr>
            <w:noProof/>
            <w:webHidden/>
            <w:color w:val="002060"/>
          </w:rPr>
          <w:t>1</w:t>
        </w:r>
        <w:r w:rsidRPr="00B04E8D">
          <w:rPr>
            <w:noProof/>
            <w:webHidden/>
            <w:color w:val="002060"/>
          </w:rPr>
          <w:fldChar w:fldCharType="end"/>
        </w:r>
      </w:hyperlink>
    </w:p>
    <w:p w14:paraId="19B270DD" w14:textId="41CAD1DA" w:rsidR="00B04E8D" w:rsidRPr="00B04E8D" w:rsidRDefault="0054326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14:paraId="6DA095C4" w14:textId="56EDABC6" w:rsidR="00B04E8D" w:rsidRPr="00B04E8D" w:rsidRDefault="0054326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14:paraId="449E64FB" w14:textId="5BA62BA6" w:rsidR="00B04E8D" w:rsidRPr="00B04E8D" w:rsidRDefault="0054326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14:paraId="0B94D6DD" w14:textId="7D250257" w:rsidR="00B04E8D" w:rsidRPr="00B04E8D" w:rsidRDefault="0054326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Pr>
            <w:noProof/>
            <w:webHidden/>
            <w:color w:val="002060"/>
          </w:rPr>
          <w:t>1</w:t>
        </w:r>
        <w:r w:rsidR="00C859AB" w:rsidRPr="00B04E8D">
          <w:rPr>
            <w:noProof/>
            <w:webHidden/>
            <w:color w:val="002060"/>
          </w:rPr>
          <w:fldChar w:fldCharType="end"/>
        </w:r>
      </w:hyperlink>
    </w:p>
    <w:p w14:paraId="6803A26A" w14:textId="248D6856" w:rsidR="00B04E8D" w:rsidRDefault="0054326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1"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6B87B78C"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71DAA8EB" w14:textId="00B3A60D" w:rsidR="00B01770" w:rsidRPr="001502A9" w:rsidRDefault="00B01770" w:rsidP="00B01770">
      <w:pPr>
        <w:pStyle w:val="breakline"/>
        <w:divId w:val="527259509"/>
        <w:rPr>
          <w:color w:val="002060"/>
        </w:rPr>
      </w:pPr>
    </w:p>
    <w:p w14:paraId="01EE8DD8"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CALCIO A CINQUE SERIE C1</w:t>
      </w:r>
    </w:p>
    <w:p w14:paraId="37C44434" w14:textId="77777777" w:rsidR="009117AF" w:rsidRPr="00573F97" w:rsidRDefault="009117AF" w:rsidP="009117AF">
      <w:pPr>
        <w:pStyle w:val="TITOLOPRINC"/>
        <w:divId w:val="527259509"/>
        <w:rPr>
          <w:color w:val="002060"/>
        </w:rPr>
      </w:pPr>
      <w:r w:rsidRPr="00573F97">
        <w:rPr>
          <w:color w:val="002060"/>
        </w:rPr>
        <w:t>VARIAZIONI AL PROGRAMMA GARE</w:t>
      </w:r>
    </w:p>
    <w:p w14:paraId="7F794339" w14:textId="77777777" w:rsidR="009117AF" w:rsidRPr="00573F97" w:rsidRDefault="009117AF" w:rsidP="009117AF">
      <w:pPr>
        <w:pStyle w:val="breakline"/>
        <w:divId w:val="527259509"/>
        <w:rPr>
          <w:color w:val="002060"/>
        </w:rPr>
      </w:pPr>
    </w:p>
    <w:p w14:paraId="6A14EBB9" w14:textId="77777777" w:rsidR="009117AF" w:rsidRPr="00573F97" w:rsidRDefault="009117AF" w:rsidP="009117AF">
      <w:pPr>
        <w:pStyle w:val="breakline"/>
        <w:divId w:val="527259509"/>
        <w:rPr>
          <w:color w:val="002060"/>
        </w:rPr>
      </w:pPr>
      <w:bookmarkStart w:id="8" w:name="_GoBack"/>
      <w:bookmarkEnd w:id="8"/>
    </w:p>
    <w:p w14:paraId="3FA40886"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39FA4329"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7E13D"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88B7E"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C52AB"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8C2132"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2420D"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C99C2"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736153"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696951" w14:textId="77777777" w:rsidR="009117AF" w:rsidRPr="00573F97" w:rsidRDefault="009117AF" w:rsidP="00556A2E">
            <w:pPr>
              <w:pStyle w:val="HEADERTABELLA"/>
              <w:rPr>
                <w:color w:val="002060"/>
              </w:rPr>
            </w:pPr>
            <w:r w:rsidRPr="00573F97">
              <w:rPr>
                <w:color w:val="002060"/>
              </w:rPr>
              <w:t>Impianto</w:t>
            </w:r>
          </w:p>
        </w:tc>
      </w:tr>
      <w:tr w:rsidR="009117AF" w:rsidRPr="00573F97" w14:paraId="5CB7B3F6"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F43C0" w14:textId="77777777" w:rsidR="009117AF" w:rsidRPr="00573F97" w:rsidRDefault="009117AF" w:rsidP="00556A2E">
            <w:pPr>
              <w:pStyle w:val="ROWTABELLA"/>
              <w:rPr>
                <w:color w:val="002060"/>
                <w:highlight w:val="yellow"/>
              </w:rPr>
            </w:pPr>
            <w:r w:rsidRPr="00573F97">
              <w:rPr>
                <w:color w:val="002060"/>
                <w:highlight w:val="yellow"/>
              </w:rPr>
              <w:t>02/11/2019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6FE03" w14:textId="77777777" w:rsidR="009117AF" w:rsidRPr="00573F97" w:rsidRDefault="009117AF" w:rsidP="00556A2E">
            <w:pPr>
              <w:pStyle w:val="ROWTABELLA"/>
              <w:jc w:val="center"/>
              <w:rPr>
                <w:color w:val="002060"/>
                <w:highlight w:val="yellow"/>
              </w:rPr>
            </w:pPr>
            <w:r w:rsidRPr="00573F97">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B63B9" w14:textId="77777777" w:rsidR="009117AF" w:rsidRPr="00573F97" w:rsidRDefault="009117AF" w:rsidP="00556A2E">
            <w:pPr>
              <w:pStyle w:val="ROWTABELLA"/>
              <w:rPr>
                <w:color w:val="002060"/>
                <w:highlight w:val="yellow"/>
              </w:rPr>
            </w:pPr>
            <w:r w:rsidRPr="00573F97">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D979C" w14:textId="77777777" w:rsidR="009117AF" w:rsidRPr="00573F97" w:rsidRDefault="009117AF" w:rsidP="00556A2E">
            <w:pPr>
              <w:pStyle w:val="ROWTABELLA"/>
              <w:rPr>
                <w:color w:val="002060"/>
                <w:highlight w:val="yellow"/>
              </w:rPr>
            </w:pPr>
            <w:r w:rsidRPr="00573F97">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E089F" w14:textId="77777777" w:rsidR="009117AF" w:rsidRPr="00573F97" w:rsidRDefault="009117AF" w:rsidP="00556A2E">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DAA82" w14:textId="77777777" w:rsidR="009117AF" w:rsidRPr="00573F97" w:rsidRDefault="009117AF" w:rsidP="00556A2E">
            <w:pPr>
              <w:pStyle w:val="ROWTABELLA"/>
              <w:jc w:val="center"/>
              <w:rPr>
                <w:color w:val="002060"/>
              </w:rPr>
            </w:pPr>
            <w:r w:rsidRPr="00573F97">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302B0" w14:textId="77777777" w:rsidR="009117AF" w:rsidRPr="00573F97" w:rsidRDefault="009117AF" w:rsidP="00556A2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ADC05" w14:textId="77777777" w:rsidR="009117AF" w:rsidRPr="00573F97" w:rsidRDefault="009117AF" w:rsidP="00556A2E">
            <w:pPr>
              <w:pStyle w:val="ROWTABELLA"/>
              <w:rPr>
                <w:color w:val="002060"/>
              </w:rPr>
            </w:pPr>
            <w:r w:rsidRPr="00573F97">
              <w:rPr>
                <w:color w:val="002060"/>
                <w:highlight w:val="yellow"/>
              </w:rPr>
              <w:t>PALLONE GEODETICO F.I.G.C. ANCONA LOC. BARACCOLA VIA SCHIAVONI</w:t>
            </w:r>
          </w:p>
        </w:tc>
      </w:tr>
    </w:tbl>
    <w:p w14:paraId="0E7FCD7F" w14:textId="77777777" w:rsidR="009117AF" w:rsidRPr="00573F97" w:rsidRDefault="009117AF" w:rsidP="009117AF">
      <w:pPr>
        <w:pStyle w:val="breakline"/>
        <w:divId w:val="527259509"/>
        <w:rPr>
          <w:color w:val="002060"/>
        </w:rPr>
      </w:pPr>
    </w:p>
    <w:p w14:paraId="57FB2E8B" w14:textId="77777777" w:rsidR="009117AF" w:rsidRPr="00573F97" w:rsidRDefault="009117AF" w:rsidP="009117AF">
      <w:pPr>
        <w:pStyle w:val="breakline"/>
        <w:divId w:val="527259509"/>
        <w:rPr>
          <w:color w:val="002060"/>
        </w:rPr>
      </w:pPr>
    </w:p>
    <w:p w14:paraId="5A35672E" w14:textId="77777777" w:rsidR="009117AF" w:rsidRPr="00573F97" w:rsidRDefault="009117AF" w:rsidP="009117AF">
      <w:pPr>
        <w:pStyle w:val="TITOLOPRINC"/>
        <w:divId w:val="527259509"/>
        <w:rPr>
          <w:color w:val="002060"/>
        </w:rPr>
      </w:pPr>
      <w:r w:rsidRPr="00573F97">
        <w:rPr>
          <w:color w:val="002060"/>
        </w:rPr>
        <w:t>RISULTATI</w:t>
      </w:r>
    </w:p>
    <w:p w14:paraId="4DC44400" w14:textId="77777777" w:rsidR="009117AF" w:rsidRPr="00573F97" w:rsidRDefault="009117AF" w:rsidP="009117AF">
      <w:pPr>
        <w:pStyle w:val="breakline"/>
        <w:divId w:val="527259509"/>
        <w:rPr>
          <w:color w:val="002060"/>
        </w:rPr>
      </w:pPr>
    </w:p>
    <w:p w14:paraId="7D718A3D" w14:textId="77777777" w:rsidR="009117AF" w:rsidRPr="00573F97" w:rsidRDefault="009117AF" w:rsidP="009117AF">
      <w:pPr>
        <w:pStyle w:val="SOTTOTITOLOCAMPIONATO1"/>
        <w:divId w:val="527259509"/>
        <w:rPr>
          <w:color w:val="002060"/>
        </w:rPr>
      </w:pPr>
      <w:r w:rsidRPr="00573F97">
        <w:rPr>
          <w:color w:val="002060"/>
        </w:rPr>
        <w:t>RISULTATI UFFICIALI GARE DEL 25/10/2019</w:t>
      </w:r>
    </w:p>
    <w:p w14:paraId="07D148FD"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02E9CB16"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7AF" w:rsidRPr="00573F97" w14:paraId="3E944CBE"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26DF0E4D"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0AECE" w14:textId="77777777" w:rsidR="009117AF" w:rsidRPr="00573F97" w:rsidRDefault="009117AF" w:rsidP="00556A2E">
                  <w:pPr>
                    <w:pStyle w:val="HEADERTABELLA"/>
                    <w:rPr>
                      <w:color w:val="002060"/>
                    </w:rPr>
                  </w:pPr>
                  <w:r w:rsidRPr="00573F97">
                    <w:rPr>
                      <w:color w:val="002060"/>
                    </w:rPr>
                    <w:t>GIRONE A - 6 Giornata - A</w:t>
                  </w:r>
                </w:p>
              </w:tc>
            </w:tr>
            <w:tr w:rsidR="009117AF" w:rsidRPr="00573F97" w14:paraId="031087F8"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3454F2" w14:textId="77777777" w:rsidR="009117AF" w:rsidRPr="00573F97" w:rsidRDefault="009117AF" w:rsidP="00556A2E">
                  <w:pPr>
                    <w:pStyle w:val="ROWTABELLA"/>
                    <w:rPr>
                      <w:color w:val="002060"/>
                    </w:rPr>
                  </w:pPr>
                  <w:r w:rsidRPr="00573F97">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ABB1DD" w14:textId="77777777" w:rsidR="009117AF" w:rsidRPr="00573F97" w:rsidRDefault="009117AF" w:rsidP="00556A2E">
                  <w:pPr>
                    <w:pStyle w:val="ROWTABELLA"/>
                    <w:rPr>
                      <w:color w:val="002060"/>
                    </w:rPr>
                  </w:pPr>
                  <w:r w:rsidRPr="00573F97">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33EFB" w14:textId="77777777" w:rsidR="009117AF" w:rsidRPr="00573F97" w:rsidRDefault="009117AF" w:rsidP="00556A2E">
                  <w:pPr>
                    <w:pStyle w:val="ROWTABELLA"/>
                    <w:jc w:val="center"/>
                    <w:rPr>
                      <w:color w:val="002060"/>
                    </w:rPr>
                  </w:pPr>
                  <w:r w:rsidRPr="00573F97">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23F8E7" w14:textId="77777777" w:rsidR="009117AF" w:rsidRPr="00573F97" w:rsidRDefault="009117AF" w:rsidP="00556A2E">
                  <w:pPr>
                    <w:pStyle w:val="ROWTABELLA"/>
                    <w:jc w:val="center"/>
                    <w:rPr>
                      <w:color w:val="002060"/>
                    </w:rPr>
                  </w:pPr>
                  <w:r w:rsidRPr="00573F97">
                    <w:rPr>
                      <w:color w:val="002060"/>
                    </w:rPr>
                    <w:t> </w:t>
                  </w:r>
                </w:p>
              </w:tc>
            </w:tr>
            <w:tr w:rsidR="009117AF" w:rsidRPr="00573F97" w14:paraId="2A0551C6"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3CE49A" w14:textId="77777777" w:rsidR="009117AF" w:rsidRPr="00573F97" w:rsidRDefault="009117AF" w:rsidP="00556A2E">
                  <w:pPr>
                    <w:pStyle w:val="ROWTABELLA"/>
                    <w:rPr>
                      <w:color w:val="002060"/>
                    </w:rPr>
                  </w:pPr>
                  <w:r w:rsidRPr="00573F97">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1AA192" w14:textId="77777777" w:rsidR="009117AF" w:rsidRPr="00573F97" w:rsidRDefault="009117AF" w:rsidP="00556A2E">
                  <w:pPr>
                    <w:pStyle w:val="ROWTABELLA"/>
                    <w:rPr>
                      <w:color w:val="002060"/>
                    </w:rPr>
                  </w:pPr>
                  <w:r w:rsidRPr="00573F97">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B51C4F" w14:textId="77777777" w:rsidR="009117AF" w:rsidRPr="00573F97" w:rsidRDefault="009117AF" w:rsidP="00556A2E">
                  <w:pPr>
                    <w:pStyle w:val="ROWTABELLA"/>
                    <w:jc w:val="center"/>
                    <w:rPr>
                      <w:color w:val="002060"/>
                    </w:rPr>
                  </w:pPr>
                  <w:r w:rsidRPr="00573F9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0BB401" w14:textId="77777777" w:rsidR="009117AF" w:rsidRPr="00573F97" w:rsidRDefault="009117AF" w:rsidP="00556A2E">
                  <w:pPr>
                    <w:pStyle w:val="ROWTABELLA"/>
                    <w:jc w:val="center"/>
                    <w:rPr>
                      <w:color w:val="002060"/>
                    </w:rPr>
                  </w:pPr>
                  <w:r w:rsidRPr="00573F97">
                    <w:rPr>
                      <w:color w:val="002060"/>
                    </w:rPr>
                    <w:t> </w:t>
                  </w:r>
                </w:p>
              </w:tc>
            </w:tr>
            <w:tr w:rsidR="009117AF" w:rsidRPr="00573F97" w14:paraId="77039E28"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1ED061" w14:textId="77777777" w:rsidR="009117AF" w:rsidRPr="00573F97" w:rsidRDefault="009117AF" w:rsidP="00556A2E">
                  <w:pPr>
                    <w:pStyle w:val="ROWTABELLA"/>
                    <w:rPr>
                      <w:color w:val="002060"/>
                    </w:rPr>
                  </w:pPr>
                  <w:r w:rsidRPr="00573F97">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2CDC9A" w14:textId="77777777" w:rsidR="009117AF" w:rsidRPr="00573F97" w:rsidRDefault="009117AF" w:rsidP="00556A2E">
                  <w:pPr>
                    <w:pStyle w:val="ROWTABELLA"/>
                    <w:rPr>
                      <w:color w:val="002060"/>
                    </w:rPr>
                  </w:pPr>
                  <w:r w:rsidRPr="00573F97">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17BEBC" w14:textId="77777777" w:rsidR="009117AF" w:rsidRPr="00573F97" w:rsidRDefault="009117AF" w:rsidP="00556A2E">
                  <w:pPr>
                    <w:pStyle w:val="ROWTABELLA"/>
                    <w:jc w:val="center"/>
                    <w:rPr>
                      <w:color w:val="002060"/>
                    </w:rPr>
                  </w:pPr>
                  <w:r w:rsidRPr="00573F9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BFD1461" w14:textId="77777777" w:rsidR="009117AF" w:rsidRPr="00573F97" w:rsidRDefault="009117AF" w:rsidP="00556A2E">
                  <w:pPr>
                    <w:pStyle w:val="ROWTABELLA"/>
                    <w:jc w:val="center"/>
                    <w:rPr>
                      <w:color w:val="002060"/>
                    </w:rPr>
                  </w:pPr>
                  <w:r w:rsidRPr="00573F97">
                    <w:rPr>
                      <w:color w:val="002060"/>
                    </w:rPr>
                    <w:t> </w:t>
                  </w:r>
                </w:p>
              </w:tc>
            </w:tr>
            <w:tr w:rsidR="009117AF" w:rsidRPr="00573F97" w14:paraId="39CB88DB"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0D76B53" w14:textId="77777777" w:rsidR="009117AF" w:rsidRPr="00573F97" w:rsidRDefault="009117AF" w:rsidP="00556A2E">
                  <w:pPr>
                    <w:pStyle w:val="ROWTABELLA"/>
                    <w:rPr>
                      <w:color w:val="002060"/>
                    </w:rPr>
                  </w:pPr>
                  <w:r w:rsidRPr="00573F97">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3D46AA" w14:textId="77777777" w:rsidR="009117AF" w:rsidRPr="00573F97" w:rsidRDefault="009117AF" w:rsidP="00556A2E">
                  <w:pPr>
                    <w:pStyle w:val="ROWTABELLA"/>
                    <w:rPr>
                      <w:color w:val="002060"/>
                    </w:rPr>
                  </w:pPr>
                  <w:r w:rsidRPr="00573F97">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CCB6BC" w14:textId="77777777" w:rsidR="009117AF" w:rsidRPr="00573F97" w:rsidRDefault="009117AF" w:rsidP="00556A2E">
                  <w:pPr>
                    <w:pStyle w:val="ROWTABELLA"/>
                    <w:jc w:val="center"/>
                    <w:rPr>
                      <w:color w:val="002060"/>
                    </w:rPr>
                  </w:pPr>
                  <w:r w:rsidRPr="00573F97">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8B0F01" w14:textId="77777777" w:rsidR="009117AF" w:rsidRPr="00573F97" w:rsidRDefault="009117AF" w:rsidP="00556A2E">
                  <w:pPr>
                    <w:pStyle w:val="ROWTABELLA"/>
                    <w:jc w:val="center"/>
                    <w:rPr>
                      <w:color w:val="002060"/>
                    </w:rPr>
                  </w:pPr>
                  <w:r w:rsidRPr="00573F97">
                    <w:rPr>
                      <w:color w:val="002060"/>
                    </w:rPr>
                    <w:t> </w:t>
                  </w:r>
                </w:p>
              </w:tc>
            </w:tr>
            <w:tr w:rsidR="009117AF" w:rsidRPr="00573F97" w14:paraId="0419541C"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4E1E30" w14:textId="77777777" w:rsidR="009117AF" w:rsidRPr="00573F97" w:rsidRDefault="009117AF" w:rsidP="00556A2E">
                  <w:pPr>
                    <w:pStyle w:val="ROWTABELLA"/>
                    <w:rPr>
                      <w:color w:val="002060"/>
                    </w:rPr>
                  </w:pPr>
                  <w:r w:rsidRPr="00573F97">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FE8EF1A" w14:textId="77777777" w:rsidR="009117AF" w:rsidRPr="00573F97" w:rsidRDefault="009117AF" w:rsidP="00556A2E">
                  <w:pPr>
                    <w:pStyle w:val="ROWTABELLA"/>
                    <w:rPr>
                      <w:color w:val="002060"/>
                    </w:rPr>
                  </w:pPr>
                  <w:r w:rsidRPr="00573F9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29A638" w14:textId="77777777" w:rsidR="009117AF" w:rsidRPr="00573F97" w:rsidRDefault="009117AF" w:rsidP="00556A2E">
                  <w:pPr>
                    <w:pStyle w:val="ROWTABELLA"/>
                    <w:jc w:val="center"/>
                    <w:rPr>
                      <w:color w:val="002060"/>
                    </w:rPr>
                  </w:pPr>
                  <w:r w:rsidRPr="00573F97">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6DA69CB" w14:textId="77777777" w:rsidR="009117AF" w:rsidRPr="00573F97" w:rsidRDefault="009117AF" w:rsidP="00556A2E">
                  <w:pPr>
                    <w:pStyle w:val="ROWTABELLA"/>
                    <w:jc w:val="center"/>
                    <w:rPr>
                      <w:color w:val="002060"/>
                    </w:rPr>
                  </w:pPr>
                  <w:r w:rsidRPr="00573F97">
                    <w:rPr>
                      <w:color w:val="002060"/>
                    </w:rPr>
                    <w:t> </w:t>
                  </w:r>
                </w:p>
              </w:tc>
            </w:tr>
            <w:tr w:rsidR="009117AF" w:rsidRPr="00573F97" w14:paraId="034761F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BC74F6" w14:textId="77777777" w:rsidR="009117AF" w:rsidRPr="00573F97" w:rsidRDefault="009117AF" w:rsidP="00556A2E">
                  <w:pPr>
                    <w:pStyle w:val="ROWTABELLA"/>
                    <w:rPr>
                      <w:color w:val="002060"/>
                    </w:rPr>
                  </w:pPr>
                  <w:r w:rsidRPr="00573F97">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DFE374" w14:textId="77777777" w:rsidR="009117AF" w:rsidRPr="00573F97" w:rsidRDefault="009117AF" w:rsidP="00556A2E">
                  <w:pPr>
                    <w:pStyle w:val="ROWTABELLA"/>
                    <w:rPr>
                      <w:color w:val="002060"/>
                    </w:rPr>
                  </w:pPr>
                  <w:r w:rsidRPr="00573F97">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2583B3" w14:textId="77777777" w:rsidR="009117AF" w:rsidRPr="00573F97" w:rsidRDefault="009117AF" w:rsidP="00556A2E">
                  <w:pPr>
                    <w:pStyle w:val="ROWTABELLA"/>
                    <w:jc w:val="center"/>
                    <w:rPr>
                      <w:color w:val="002060"/>
                    </w:rPr>
                  </w:pPr>
                  <w:r w:rsidRPr="00573F97">
                    <w:rPr>
                      <w:color w:val="002060"/>
                    </w:rPr>
                    <w:t>7 - 9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3A4A76" w14:textId="77777777" w:rsidR="009117AF" w:rsidRPr="00573F97" w:rsidRDefault="009117AF" w:rsidP="00556A2E">
                  <w:pPr>
                    <w:pStyle w:val="ROWTABELLA"/>
                    <w:jc w:val="center"/>
                    <w:rPr>
                      <w:color w:val="002060"/>
                    </w:rPr>
                  </w:pPr>
                  <w:r w:rsidRPr="00573F97">
                    <w:rPr>
                      <w:color w:val="002060"/>
                    </w:rPr>
                    <w:t> </w:t>
                  </w:r>
                </w:p>
              </w:tc>
            </w:tr>
            <w:tr w:rsidR="009117AF" w:rsidRPr="00573F97" w14:paraId="7C9112F3"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85228E" w14:textId="77777777" w:rsidR="009117AF" w:rsidRPr="00573F97" w:rsidRDefault="009117AF" w:rsidP="00556A2E">
                  <w:pPr>
                    <w:pStyle w:val="ROWTABELLA"/>
                    <w:rPr>
                      <w:color w:val="002060"/>
                    </w:rPr>
                  </w:pPr>
                  <w:r w:rsidRPr="00573F97">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8B90C8" w14:textId="77777777" w:rsidR="009117AF" w:rsidRPr="00573F97" w:rsidRDefault="009117AF" w:rsidP="00556A2E">
                  <w:pPr>
                    <w:pStyle w:val="ROWTABELLA"/>
                    <w:rPr>
                      <w:color w:val="002060"/>
                    </w:rPr>
                  </w:pPr>
                  <w:r w:rsidRPr="00573F97">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3E286B" w14:textId="77777777" w:rsidR="009117AF" w:rsidRPr="00573F97" w:rsidRDefault="009117AF" w:rsidP="00556A2E">
                  <w:pPr>
                    <w:pStyle w:val="ROWTABELLA"/>
                    <w:jc w:val="center"/>
                    <w:rPr>
                      <w:color w:val="002060"/>
                    </w:rPr>
                  </w:pPr>
                  <w:r w:rsidRPr="00573F97">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A14998" w14:textId="77777777" w:rsidR="009117AF" w:rsidRPr="00573F97" w:rsidRDefault="009117AF" w:rsidP="00556A2E">
                  <w:pPr>
                    <w:pStyle w:val="ROWTABELLA"/>
                    <w:jc w:val="center"/>
                    <w:rPr>
                      <w:color w:val="002060"/>
                    </w:rPr>
                  </w:pPr>
                  <w:r w:rsidRPr="00573F97">
                    <w:rPr>
                      <w:color w:val="002060"/>
                    </w:rPr>
                    <w:t> </w:t>
                  </w:r>
                </w:p>
              </w:tc>
            </w:tr>
            <w:tr w:rsidR="009117AF" w:rsidRPr="00573F97" w14:paraId="24F2079C"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6490E019" w14:textId="77777777" w:rsidR="009117AF" w:rsidRPr="00573F97" w:rsidRDefault="009117AF" w:rsidP="00556A2E">
                  <w:pPr>
                    <w:pStyle w:val="ROWTABELLA"/>
                    <w:rPr>
                      <w:color w:val="002060"/>
                    </w:rPr>
                  </w:pPr>
                  <w:r w:rsidRPr="00573F97">
                    <w:rPr>
                      <w:color w:val="002060"/>
                    </w:rPr>
                    <w:t>(1) - disputata il 26/10/2019</w:t>
                  </w:r>
                </w:p>
              </w:tc>
            </w:tr>
          </w:tbl>
          <w:p w14:paraId="741AAE0E" w14:textId="77777777" w:rsidR="009117AF" w:rsidRPr="00573F97" w:rsidRDefault="009117AF" w:rsidP="00556A2E">
            <w:pPr>
              <w:rPr>
                <w:color w:val="002060"/>
              </w:rPr>
            </w:pPr>
          </w:p>
        </w:tc>
      </w:tr>
    </w:tbl>
    <w:p w14:paraId="5A50E006" w14:textId="77777777" w:rsidR="009117AF" w:rsidRPr="00573F97" w:rsidRDefault="009117AF" w:rsidP="009117AF">
      <w:pPr>
        <w:pStyle w:val="breakline"/>
        <w:divId w:val="527259509"/>
        <w:rPr>
          <w:color w:val="002060"/>
        </w:rPr>
      </w:pPr>
    </w:p>
    <w:p w14:paraId="6BAF3F90" w14:textId="77777777" w:rsidR="009117AF" w:rsidRPr="00573F97" w:rsidRDefault="009117AF" w:rsidP="009117AF">
      <w:pPr>
        <w:pStyle w:val="breakline"/>
        <w:divId w:val="527259509"/>
        <w:rPr>
          <w:color w:val="002060"/>
        </w:rPr>
      </w:pPr>
    </w:p>
    <w:p w14:paraId="3D265B0B" w14:textId="77777777" w:rsidR="009117AF" w:rsidRPr="00573F97" w:rsidRDefault="009117AF" w:rsidP="009117AF">
      <w:pPr>
        <w:pStyle w:val="TITOLOPRINC"/>
        <w:divId w:val="527259509"/>
        <w:rPr>
          <w:color w:val="002060"/>
        </w:rPr>
      </w:pPr>
      <w:r w:rsidRPr="00573F97">
        <w:rPr>
          <w:color w:val="002060"/>
        </w:rPr>
        <w:t>GIUDICE SPORTIVO</w:t>
      </w:r>
    </w:p>
    <w:p w14:paraId="037F85D9" w14:textId="77777777" w:rsidR="009117AF" w:rsidRPr="00573F97" w:rsidRDefault="009117AF" w:rsidP="009117AF">
      <w:pPr>
        <w:pStyle w:val="diffida"/>
        <w:divId w:val="527259509"/>
        <w:rPr>
          <w:color w:val="002060"/>
        </w:rPr>
      </w:pPr>
      <w:r w:rsidRPr="00573F97">
        <w:rPr>
          <w:color w:val="002060"/>
        </w:rPr>
        <w:lastRenderedPageBreak/>
        <w:t>Il Giudice Sportivo, Avv. Claudio Romagnoli, nella seduta del 30/10/2019, ha adottato le decisioni che di seguito integralmente si riportano:</w:t>
      </w:r>
    </w:p>
    <w:p w14:paraId="4E3E88EF" w14:textId="77777777" w:rsidR="009117AF" w:rsidRPr="00573F97" w:rsidRDefault="009117AF" w:rsidP="009117AF">
      <w:pPr>
        <w:pStyle w:val="titolo10"/>
        <w:divId w:val="527259509"/>
        <w:rPr>
          <w:color w:val="002060"/>
        </w:rPr>
      </w:pPr>
      <w:r w:rsidRPr="00573F97">
        <w:rPr>
          <w:color w:val="002060"/>
        </w:rPr>
        <w:t xml:space="preserve">GARE DEL 25/10/2019 </w:t>
      </w:r>
    </w:p>
    <w:p w14:paraId="50180E04"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45DE9D73"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084B1122" w14:textId="77777777" w:rsidR="009117AF" w:rsidRPr="00573F97" w:rsidRDefault="009117AF" w:rsidP="009117AF">
      <w:pPr>
        <w:pStyle w:val="titolo3"/>
        <w:divId w:val="527259509"/>
        <w:rPr>
          <w:color w:val="002060"/>
        </w:rPr>
      </w:pPr>
      <w:r w:rsidRPr="00573F97">
        <w:rPr>
          <w:color w:val="002060"/>
        </w:rPr>
        <w:t xml:space="preserve">A CARICO DIRIGENTI </w:t>
      </w:r>
    </w:p>
    <w:p w14:paraId="42DCFC59" w14:textId="77777777" w:rsidR="009117AF" w:rsidRPr="00573F97" w:rsidRDefault="009117AF" w:rsidP="009117AF">
      <w:pPr>
        <w:pStyle w:val="titolo20"/>
        <w:divId w:val="527259509"/>
        <w:rPr>
          <w:color w:val="002060"/>
        </w:rPr>
      </w:pPr>
      <w:r w:rsidRPr="00573F97">
        <w:rPr>
          <w:color w:val="002060"/>
        </w:rPr>
        <w:t xml:space="preserve">INIBIZIONE A SVOLGERE OGNI ATTIVITA' FINO AL 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FF95482" w14:textId="77777777" w:rsidTr="009117AF">
        <w:trPr>
          <w:divId w:val="527259509"/>
        </w:trPr>
        <w:tc>
          <w:tcPr>
            <w:tcW w:w="2200" w:type="dxa"/>
            <w:tcMar>
              <w:top w:w="20" w:type="dxa"/>
              <w:left w:w="20" w:type="dxa"/>
              <w:bottom w:w="20" w:type="dxa"/>
              <w:right w:w="20" w:type="dxa"/>
            </w:tcMar>
            <w:vAlign w:val="center"/>
          </w:tcPr>
          <w:p w14:paraId="32C9C89C" w14:textId="77777777" w:rsidR="009117AF" w:rsidRPr="00573F97" w:rsidRDefault="009117AF" w:rsidP="00556A2E">
            <w:pPr>
              <w:pStyle w:val="movimento"/>
              <w:rPr>
                <w:color w:val="002060"/>
              </w:rPr>
            </w:pPr>
            <w:r w:rsidRPr="00573F97">
              <w:rPr>
                <w:color w:val="002060"/>
              </w:rPr>
              <w:t>MATTEUCCI WILIAM</w:t>
            </w:r>
          </w:p>
        </w:tc>
        <w:tc>
          <w:tcPr>
            <w:tcW w:w="2200" w:type="dxa"/>
            <w:tcMar>
              <w:top w:w="20" w:type="dxa"/>
              <w:left w:w="20" w:type="dxa"/>
              <w:bottom w:w="20" w:type="dxa"/>
              <w:right w:w="20" w:type="dxa"/>
            </w:tcMar>
            <w:vAlign w:val="center"/>
          </w:tcPr>
          <w:p w14:paraId="0221E031" w14:textId="77777777" w:rsidR="009117AF" w:rsidRPr="00573F97" w:rsidRDefault="009117AF" w:rsidP="00556A2E">
            <w:pPr>
              <w:pStyle w:val="movimento2"/>
              <w:rPr>
                <w:color w:val="002060"/>
              </w:rPr>
            </w:pPr>
            <w:r w:rsidRPr="00573F97">
              <w:rPr>
                <w:color w:val="002060"/>
              </w:rPr>
              <w:t xml:space="preserve">(PIEVE D ICO CALCIO A 5) </w:t>
            </w:r>
          </w:p>
        </w:tc>
        <w:tc>
          <w:tcPr>
            <w:tcW w:w="800" w:type="dxa"/>
            <w:tcMar>
              <w:top w:w="20" w:type="dxa"/>
              <w:left w:w="20" w:type="dxa"/>
              <w:bottom w:w="20" w:type="dxa"/>
              <w:right w:w="20" w:type="dxa"/>
            </w:tcMar>
            <w:vAlign w:val="center"/>
          </w:tcPr>
          <w:p w14:paraId="68A2714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AE04A1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98860E0" w14:textId="77777777" w:rsidR="009117AF" w:rsidRPr="00573F97" w:rsidRDefault="009117AF" w:rsidP="00556A2E">
            <w:pPr>
              <w:pStyle w:val="movimento2"/>
              <w:rPr>
                <w:color w:val="002060"/>
              </w:rPr>
            </w:pPr>
            <w:r w:rsidRPr="00573F97">
              <w:rPr>
                <w:color w:val="002060"/>
              </w:rPr>
              <w:t> </w:t>
            </w:r>
          </w:p>
        </w:tc>
      </w:tr>
    </w:tbl>
    <w:p w14:paraId="6B2BBE9D"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 xml:space="preserve">Per proteste nei confronti dell'arbitro. Allontanato. </w:t>
      </w:r>
    </w:p>
    <w:p w14:paraId="083C8081"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141A84E5" w14:textId="77777777" w:rsidR="009117AF" w:rsidRPr="00573F97" w:rsidRDefault="009117AF" w:rsidP="009117AF">
      <w:pPr>
        <w:pStyle w:val="titolo20"/>
        <w:divId w:val="527259509"/>
        <w:rPr>
          <w:color w:val="002060"/>
        </w:rPr>
      </w:pPr>
      <w:r w:rsidRPr="00573F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CA981A3" w14:textId="77777777" w:rsidTr="009117AF">
        <w:trPr>
          <w:divId w:val="527259509"/>
        </w:trPr>
        <w:tc>
          <w:tcPr>
            <w:tcW w:w="2200" w:type="dxa"/>
            <w:tcMar>
              <w:top w:w="20" w:type="dxa"/>
              <w:left w:w="20" w:type="dxa"/>
              <w:bottom w:w="20" w:type="dxa"/>
              <w:right w:w="20" w:type="dxa"/>
            </w:tcMar>
            <w:vAlign w:val="center"/>
          </w:tcPr>
          <w:p w14:paraId="5869093A" w14:textId="77777777" w:rsidR="009117AF" w:rsidRPr="00573F97" w:rsidRDefault="009117AF" w:rsidP="00556A2E">
            <w:pPr>
              <w:pStyle w:val="movimento"/>
              <w:rPr>
                <w:color w:val="002060"/>
              </w:rPr>
            </w:pPr>
            <w:r w:rsidRPr="00573F97">
              <w:rPr>
                <w:color w:val="002060"/>
              </w:rPr>
              <w:t>BELLEGGIA NICOLO</w:t>
            </w:r>
          </w:p>
        </w:tc>
        <w:tc>
          <w:tcPr>
            <w:tcW w:w="2200" w:type="dxa"/>
            <w:tcMar>
              <w:top w:w="20" w:type="dxa"/>
              <w:left w:w="20" w:type="dxa"/>
              <w:bottom w:w="20" w:type="dxa"/>
              <w:right w:w="20" w:type="dxa"/>
            </w:tcMar>
            <w:vAlign w:val="center"/>
          </w:tcPr>
          <w:p w14:paraId="5093CD36" w14:textId="77777777" w:rsidR="009117AF" w:rsidRPr="00573F97" w:rsidRDefault="009117AF" w:rsidP="00556A2E">
            <w:pPr>
              <w:pStyle w:val="movimento2"/>
              <w:rPr>
                <w:color w:val="002060"/>
              </w:rPr>
            </w:pPr>
            <w:r w:rsidRPr="00573F97">
              <w:rPr>
                <w:color w:val="002060"/>
              </w:rPr>
              <w:t xml:space="preserve">(REAL SAN GIORGIO) </w:t>
            </w:r>
          </w:p>
        </w:tc>
        <w:tc>
          <w:tcPr>
            <w:tcW w:w="800" w:type="dxa"/>
            <w:tcMar>
              <w:top w:w="20" w:type="dxa"/>
              <w:left w:w="20" w:type="dxa"/>
              <w:bottom w:w="20" w:type="dxa"/>
              <w:right w:w="20" w:type="dxa"/>
            </w:tcMar>
            <w:vAlign w:val="center"/>
          </w:tcPr>
          <w:p w14:paraId="513473F9"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451EBC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5CE0BDA" w14:textId="77777777" w:rsidR="009117AF" w:rsidRPr="00573F97" w:rsidRDefault="009117AF" w:rsidP="00556A2E">
            <w:pPr>
              <w:pStyle w:val="movimento2"/>
              <w:rPr>
                <w:color w:val="002060"/>
              </w:rPr>
            </w:pPr>
            <w:r w:rsidRPr="00573F97">
              <w:rPr>
                <w:color w:val="002060"/>
              </w:rPr>
              <w:t> </w:t>
            </w:r>
          </w:p>
        </w:tc>
      </w:tr>
    </w:tbl>
    <w:p w14:paraId="4DDF2314"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7212BAE" w14:textId="77777777" w:rsidTr="009117AF">
        <w:trPr>
          <w:divId w:val="527259509"/>
        </w:trPr>
        <w:tc>
          <w:tcPr>
            <w:tcW w:w="2200" w:type="dxa"/>
            <w:tcMar>
              <w:top w:w="20" w:type="dxa"/>
              <w:left w:w="20" w:type="dxa"/>
              <w:bottom w:w="20" w:type="dxa"/>
              <w:right w:w="20" w:type="dxa"/>
            </w:tcMar>
            <w:vAlign w:val="center"/>
          </w:tcPr>
          <w:p w14:paraId="0451A071" w14:textId="77777777" w:rsidR="009117AF" w:rsidRPr="00573F97" w:rsidRDefault="009117AF" w:rsidP="00556A2E">
            <w:pPr>
              <w:pStyle w:val="movimento"/>
              <w:rPr>
                <w:color w:val="002060"/>
              </w:rPr>
            </w:pPr>
            <w:r w:rsidRPr="00573F97">
              <w:rPr>
                <w:color w:val="002060"/>
              </w:rPr>
              <w:t>CARINO RICCARDO</w:t>
            </w:r>
          </w:p>
        </w:tc>
        <w:tc>
          <w:tcPr>
            <w:tcW w:w="2200" w:type="dxa"/>
            <w:tcMar>
              <w:top w:w="20" w:type="dxa"/>
              <w:left w:w="20" w:type="dxa"/>
              <w:bottom w:w="20" w:type="dxa"/>
              <w:right w:w="20" w:type="dxa"/>
            </w:tcMar>
            <w:vAlign w:val="center"/>
          </w:tcPr>
          <w:p w14:paraId="4A84D149" w14:textId="77777777" w:rsidR="009117AF" w:rsidRPr="00573F97" w:rsidRDefault="009117AF" w:rsidP="00556A2E">
            <w:pPr>
              <w:pStyle w:val="movimento2"/>
              <w:rPr>
                <w:color w:val="002060"/>
              </w:rPr>
            </w:pPr>
            <w:r w:rsidRPr="00573F97">
              <w:rPr>
                <w:color w:val="002060"/>
              </w:rPr>
              <w:t xml:space="preserve">(MONTESICURO TRE COLLI) </w:t>
            </w:r>
          </w:p>
        </w:tc>
        <w:tc>
          <w:tcPr>
            <w:tcW w:w="800" w:type="dxa"/>
            <w:tcMar>
              <w:top w:w="20" w:type="dxa"/>
              <w:left w:w="20" w:type="dxa"/>
              <w:bottom w:w="20" w:type="dxa"/>
              <w:right w:w="20" w:type="dxa"/>
            </w:tcMar>
            <w:vAlign w:val="center"/>
          </w:tcPr>
          <w:p w14:paraId="645DCD3C"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D977054" w14:textId="77777777" w:rsidR="009117AF" w:rsidRPr="00573F97" w:rsidRDefault="009117AF" w:rsidP="00556A2E">
            <w:pPr>
              <w:pStyle w:val="movimento"/>
              <w:rPr>
                <w:color w:val="002060"/>
              </w:rPr>
            </w:pPr>
            <w:r w:rsidRPr="00573F97">
              <w:rPr>
                <w:color w:val="002060"/>
              </w:rPr>
              <w:t>D ANDREA SIMONE</w:t>
            </w:r>
          </w:p>
        </w:tc>
        <w:tc>
          <w:tcPr>
            <w:tcW w:w="2200" w:type="dxa"/>
            <w:tcMar>
              <w:top w:w="20" w:type="dxa"/>
              <w:left w:w="20" w:type="dxa"/>
              <w:bottom w:w="20" w:type="dxa"/>
              <w:right w:w="20" w:type="dxa"/>
            </w:tcMar>
            <w:vAlign w:val="center"/>
          </w:tcPr>
          <w:p w14:paraId="35BD382F" w14:textId="77777777" w:rsidR="009117AF" w:rsidRPr="00573F97" w:rsidRDefault="009117AF" w:rsidP="00556A2E">
            <w:pPr>
              <w:pStyle w:val="movimento2"/>
              <w:rPr>
                <w:color w:val="002060"/>
              </w:rPr>
            </w:pPr>
            <w:r w:rsidRPr="00573F97">
              <w:rPr>
                <w:color w:val="002060"/>
              </w:rPr>
              <w:t xml:space="preserve">(OLYMPIA FANO C5) </w:t>
            </w:r>
          </w:p>
        </w:tc>
      </w:tr>
    </w:tbl>
    <w:p w14:paraId="0E958C6E"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1A38FFC0" w14:textId="77777777" w:rsidR="009117AF" w:rsidRPr="00573F97" w:rsidRDefault="009117AF" w:rsidP="009117AF">
      <w:pPr>
        <w:pStyle w:val="titolo20"/>
        <w:divId w:val="527259509"/>
        <w:rPr>
          <w:color w:val="002060"/>
        </w:rPr>
      </w:pPr>
      <w:r w:rsidRPr="00573F97">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453B0E16" w14:textId="77777777" w:rsidTr="009117AF">
        <w:trPr>
          <w:divId w:val="527259509"/>
        </w:trPr>
        <w:tc>
          <w:tcPr>
            <w:tcW w:w="2200" w:type="dxa"/>
            <w:tcMar>
              <w:top w:w="20" w:type="dxa"/>
              <w:left w:w="20" w:type="dxa"/>
              <w:bottom w:w="20" w:type="dxa"/>
              <w:right w:w="20" w:type="dxa"/>
            </w:tcMar>
            <w:vAlign w:val="center"/>
          </w:tcPr>
          <w:p w14:paraId="17B82D89" w14:textId="77777777" w:rsidR="009117AF" w:rsidRPr="00573F97" w:rsidRDefault="009117AF" w:rsidP="00556A2E">
            <w:pPr>
              <w:pStyle w:val="movimento"/>
              <w:rPr>
                <w:color w:val="002060"/>
              </w:rPr>
            </w:pPr>
            <w:r w:rsidRPr="00573F97">
              <w:rPr>
                <w:color w:val="002060"/>
              </w:rPr>
              <w:t>SANTINI TEODORO</w:t>
            </w:r>
          </w:p>
        </w:tc>
        <w:tc>
          <w:tcPr>
            <w:tcW w:w="2200" w:type="dxa"/>
            <w:tcMar>
              <w:top w:w="20" w:type="dxa"/>
              <w:left w:w="20" w:type="dxa"/>
              <w:bottom w:w="20" w:type="dxa"/>
              <w:right w:w="20" w:type="dxa"/>
            </w:tcMar>
            <w:vAlign w:val="center"/>
          </w:tcPr>
          <w:p w14:paraId="0FB7B0DF" w14:textId="77777777" w:rsidR="009117AF" w:rsidRPr="00573F97" w:rsidRDefault="009117AF" w:rsidP="00556A2E">
            <w:pPr>
              <w:pStyle w:val="movimento2"/>
              <w:rPr>
                <w:color w:val="002060"/>
              </w:rPr>
            </w:pPr>
            <w:r w:rsidRPr="00573F97">
              <w:rPr>
                <w:color w:val="002060"/>
              </w:rPr>
              <w:t xml:space="preserve">(CALCETTO CASTRUM LAURI) </w:t>
            </w:r>
          </w:p>
        </w:tc>
        <w:tc>
          <w:tcPr>
            <w:tcW w:w="800" w:type="dxa"/>
            <w:tcMar>
              <w:top w:w="20" w:type="dxa"/>
              <w:left w:w="20" w:type="dxa"/>
              <w:bottom w:w="20" w:type="dxa"/>
              <w:right w:w="20" w:type="dxa"/>
            </w:tcMar>
            <w:vAlign w:val="center"/>
          </w:tcPr>
          <w:p w14:paraId="15091529"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87D7793" w14:textId="77777777" w:rsidR="009117AF" w:rsidRPr="00573F97" w:rsidRDefault="009117AF" w:rsidP="00556A2E">
            <w:pPr>
              <w:pStyle w:val="movimento"/>
              <w:rPr>
                <w:color w:val="002060"/>
              </w:rPr>
            </w:pPr>
            <w:r w:rsidRPr="00573F97">
              <w:rPr>
                <w:color w:val="002060"/>
              </w:rPr>
              <w:t>LO MUZIO ANTONIO</w:t>
            </w:r>
          </w:p>
        </w:tc>
        <w:tc>
          <w:tcPr>
            <w:tcW w:w="2200" w:type="dxa"/>
            <w:tcMar>
              <w:top w:w="20" w:type="dxa"/>
              <w:left w:w="20" w:type="dxa"/>
              <w:bottom w:w="20" w:type="dxa"/>
              <w:right w:w="20" w:type="dxa"/>
            </w:tcMar>
            <w:vAlign w:val="center"/>
          </w:tcPr>
          <w:p w14:paraId="2061064A" w14:textId="77777777" w:rsidR="009117AF" w:rsidRPr="00573F97" w:rsidRDefault="009117AF" w:rsidP="00556A2E">
            <w:pPr>
              <w:pStyle w:val="movimento2"/>
              <w:rPr>
                <w:color w:val="002060"/>
              </w:rPr>
            </w:pPr>
            <w:r w:rsidRPr="00573F97">
              <w:rPr>
                <w:color w:val="002060"/>
              </w:rPr>
              <w:t xml:space="preserve">(CERRETO D ESI C5 A.S.D.) </w:t>
            </w:r>
          </w:p>
        </w:tc>
      </w:tr>
      <w:tr w:rsidR="009117AF" w:rsidRPr="00573F97" w14:paraId="1DADCD07" w14:textId="77777777" w:rsidTr="009117AF">
        <w:trPr>
          <w:divId w:val="527259509"/>
        </w:trPr>
        <w:tc>
          <w:tcPr>
            <w:tcW w:w="2200" w:type="dxa"/>
            <w:tcMar>
              <w:top w:w="20" w:type="dxa"/>
              <w:left w:w="20" w:type="dxa"/>
              <w:bottom w:w="20" w:type="dxa"/>
              <w:right w:w="20" w:type="dxa"/>
            </w:tcMar>
            <w:vAlign w:val="center"/>
          </w:tcPr>
          <w:p w14:paraId="05984D98" w14:textId="77777777" w:rsidR="009117AF" w:rsidRPr="00573F97" w:rsidRDefault="009117AF" w:rsidP="00556A2E">
            <w:pPr>
              <w:pStyle w:val="movimento"/>
              <w:rPr>
                <w:color w:val="002060"/>
              </w:rPr>
            </w:pPr>
            <w:r w:rsidRPr="00573F97">
              <w:rPr>
                <w:color w:val="002060"/>
              </w:rPr>
              <w:t>MULINARI MATTEO</w:t>
            </w:r>
          </w:p>
        </w:tc>
        <w:tc>
          <w:tcPr>
            <w:tcW w:w="2200" w:type="dxa"/>
            <w:tcMar>
              <w:top w:w="20" w:type="dxa"/>
              <w:left w:w="20" w:type="dxa"/>
              <w:bottom w:w="20" w:type="dxa"/>
              <w:right w:w="20" w:type="dxa"/>
            </w:tcMar>
            <w:vAlign w:val="center"/>
          </w:tcPr>
          <w:p w14:paraId="3EE56D67" w14:textId="77777777" w:rsidR="009117AF" w:rsidRPr="00573F97" w:rsidRDefault="009117AF" w:rsidP="00556A2E">
            <w:pPr>
              <w:pStyle w:val="movimento2"/>
              <w:rPr>
                <w:color w:val="002060"/>
              </w:rPr>
            </w:pPr>
            <w:r w:rsidRPr="00573F97">
              <w:rPr>
                <w:color w:val="002060"/>
              </w:rPr>
              <w:t xml:space="preserve">(DINAMIS 1990) </w:t>
            </w:r>
          </w:p>
        </w:tc>
        <w:tc>
          <w:tcPr>
            <w:tcW w:w="800" w:type="dxa"/>
            <w:tcMar>
              <w:top w:w="20" w:type="dxa"/>
              <w:left w:w="20" w:type="dxa"/>
              <w:bottom w:w="20" w:type="dxa"/>
              <w:right w:w="20" w:type="dxa"/>
            </w:tcMar>
            <w:vAlign w:val="center"/>
          </w:tcPr>
          <w:p w14:paraId="02A2D03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B1A0ED1" w14:textId="77777777" w:rsidR="009117AF" w:rsidRPr="00573F97" w:rsidRDefault="009117AF" w:rsidP="00556A2E">
            <w:pPr>
              <w:pStyle w:val="movimento"/>
              <w:rPr>
                <w:color w:val="002060"/>
              </w:rPr>
            </w:pPr>
            <w:r w:rsidRPr="00573F97">
              <w:rPr>
                <w:color w:val="002060"/>
              </w:rPr>
              <w:t>CIAVATTINI FRANCESCO</w:t>
            </w:r>
          </w:p>
        </w:tc>
        <w:tc>
          <w:tcPr>
            <w:tcW w:w="2200" w:type="dxa"/>
            <w:tcMar>
              <w:top w:w="20" w:type="dxa"/>
              <w:left w:w="20" w:type="dxa"/>
              <w:bottom w:w="20" w:type="dxa"/>
              <w:right w:w="20" w:type="dxa"/>
            </w:tcMar>
            <w:vAlign w:val="center"/>
          </w:tcPr>
          <w:p w14:paraId="71B73D0B" w14:textId="77777777" w:rsidR="009117AF" w:rsidRPr="00573F97" w:rsidRDefault="009117AF" w:rsidP="00556A2E">
            <w:pPr>
              <w:pStyle w:val="movimento2"/>
              <w:rPr>
                <w:color w:val="002060"/>
              </w:rPr>
            </w:pPr>
            <w:r w:rsidRPr="00573F97">
              <w:rPr>
                <w:color w:val="002060"/>
              </w:rPr>
              <w:t xml:space="preserve">(MONTESICURO TRE COLLI) </w:t>
            </w:r>
          </w:p>
        </w:tc>
      </w:tr>
      <w:tr w:rsidR="009117AF" w:rsidRPr="00573F97" w14:paraId="33177590" w14:textId="77777777" w:rsidTr="009117AF">
        <w:trPr>
          <w:divId w:val="527259509"/>
        </w:trPr>
        <w:tc>
          <w:tcPr>
            <w:tcW w:w="2200" w:type="dxa"/>
            <w:tcMar>
              <w:top w:w="20" w:type="dxa"/>
              <w:left w:w="20" w:type="dxa"/>
              <w:bottom w:w="20" w:type="dxa"/>
              <w:right w:w="20" w:type="dxa"/>
            </w:tcMar>
            <w:vAlign w:val="center"/>
          </w:tcPr>
          <w:p w14:paraId="2F9F4D1A" w14:textId="77777777" w:rsidR="009117AF" w:rsidRPr="00573F97" w:rsidRDefault="009117AF" w:rsidP="00556A2E">
            <w:pPr>
              <w:pStyle w:val="movimento"/>
              <w:rPr>
                <w:color w:val="002060"/>
              </w:rPr>
            </w:pPr>
            <w:r w:rsidRPr="00573F97">
              <w:rPr>
                <w:color w:val="002060"/>
              </w:rPr>
              <w:t>PIANELLI FRANCESCO</w:t>
            </w:r>
          </w:p>
        </w:tc>
        <w:tc>
          <w:tcPr>
            <w:tcW w:w="2200" w:type="dxa"/>
            <w:tcMar>
              <w:top w:w="20" w:type="dxa"/>
              <w:left w:w="20" w:type="dxa"/>
              <w:bottom w:w="20" w:type="dxa"/>
              <w:right w:w="20" w:type="dxa"/>
            </w:tcMar>
            <w:vAlign w:val="center"/>
          </w:tcPr>
          <w:p w14:paraId="0D5DA3D5" w14:textId="77777777" w:rsidR="009117AF" w:rsidRPr="00573F97" w:rsidRDefault="009117AF" w:rsidP="00556A2E">
            <w:pPr>
              <w:pStyle w:val="movimento2"/>
              <w:rPr>
                <w:color w:val="002060"/>
              </w:rPr>
            </w:pPr>
            <w:r w:rsidRPr="00573F97">
              <w:rPr>
                <w:color w:val="002060"/>
              </w:rPr>
              <w:t xml:space="preserve">(OSTRENSE) </w:t>
            </w:r>
          </w:p>
        </w:tc>
        <w:tc>
          <w:tcPr>
            <w:tcW w:w="800" w:type="dxa"/>
            <w:tcMar>
              <w:top w:w="20" w:type="dxa"/>
              <w:left w:w="20" w:type="dxa"/>
              <w:bottom w:w="20" w:type="dxa"/>
              <w:right w:w="20" w:type="dxa"/>
            </w:tcMar>
            <w:vAlign w:val="center"/>
          </w:tcPr>
          <w:p w14:paraId="5C62DD7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7D8370A" w14:textId="77777777" w:rsidR="009117AF" w:rsidRPr="00573F97" w:rsidRDefault="009117AF" w:rsidP="00556A2E">
            <w:pPr>
              <w:pStyle w:val="movimento"/>
              <w:rPr>
                <w:color w:val="002060"/>
              </w:rPr>
            </w:pPr>
            <w:r w:rsidRPr="00573F97">
              <w:rPr>
                <w:color w:val="002060"/>
              </w:rPr>
              <w:t>DE CARLONIS NICOLO</w:t>
            </w:r>
          </w:p>
        </w:tc>
        <w:tc>
          <w:tcPr>
            <w:tcW w:w="2200" w:type="dxa"/>
            <w:tcMar>
              <w:top w:w="20" w:type="dxa"/>
              <w:left w:w="20" w:type="dxa"/>
              <w:bottom w:w="20" w:type="dxa"/>
              <w:right w:w="20" w:type="dxa"/>
            </w:tcMar>
            <w:vAlign w:val="center"/>
          </w:tcPr>
          <w:p w14:paraId="1CC455AC" w14:textId="77777777" w:rsidR="009117AF" w:rsidRPr="00573F97" w:rsidRDefault="009117AF" w:rsidP="00556A2E">
            <w:pPr>
              <w:pStyle w:val="movimento2"/>
              <w:rPr>
                <w:color w:val="002060"/>
              </w:rPr>
            </w:pPr>
            <w:r w:rsidRPr="00573F97">
              <w:rPr>
                <w:color w:val="002060"/>
              </w:rPr>
              <w:t xml:space="preserve">(REAL SAN GIORGIO) </w:t>
            </w:r>
          </w:p>
        </w:tc>
      </w:tr>
    </w:tbl>
    <w:p w14:paraId="2605D321"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7A9594A" w14:textId="77777777" w:rsidTr="009117AF">
        <w:trPr>
          <w:divId w:val="527259509"/>
        </w:trPr>
        <w:tc>
          <w:tcPr>
            <w:tcW w:w="2200" w:type="dxa"/>
            <w:tcMar>
              <w:top w:w="20" w:type="dxa"/>
              <w:left w:w="20" w:type="dxa"/>
              <w:bottom w:w="20" w:type="dxa"/>
              <w:right w:w="20" w:type="dxa"/>
            </w:tcMar>
            <w:vAlign w:val="center"/>
          </w:tcPr>
          <w:p w14:paraId="48816D35" w14:textId="77777777" w:rsidR="009117AF" w:rsidRPr="00573F97" w:rsidRDefault="009117AF" w:rsidP="00556A2E">
            <w:pPr>
              <w:pStyle w:val="movimento"/>
              <w:rPr>
                <w:color w:val="002060"/>
              </w:rPr>
            </w:pPr>
            <w:r w:rsidRPr="00573F97">
              <w:rPr>
                <w:color w:val="002060"/>
              </w:rPr>
              <w:t>BRUZZICHESSI MARCO</w:t>
            </w:r>
          </w:p>
        </w:tc>
        <w:tc>
          <w:tcPr>
            <w:tcW w:w="2200" w:type="dxa"/>
            <w:tcMar>
              <w:top w:w="20" w:type="dxa"/>
              <w:left w:w="20" w:type="dxa"/>
              <w:bottom w:w="20" w:type="dxa"/>
              <w:right w:w="20" w:type="dxa"/>
            </w:tcMar>
            <w:vAlign w:val="center"/>
          </w:tcPr>
          <w:p w14:paraId="28476A64" w14:textId="77777777" w:rsidR="009117AF" w:rsidRPr="00573F97" w:rsidRDefault="009117AF" w:rsidP="00556A2E">
            <w:pPr>
              <w:pStyle w:val="movimento2"/>
              <w:rPr>
                <w:color w:val="002060"/>
              </w:rPr>
            </w:pPr>
            <w:r w:rsidRPr="00573F97">
              <w:rPr>
                <w:color w:val="002060"/>
              </w:rPr>
              <w:t xml:space="preserve">(CERRETO D ESI C5 A.S.D.) </w:t>
            </w:r>
          </w:p>
        </w:tc>
        <w:tc>
          <w:tcPr>
            <w:tcW w:w="800" w:type="dxa"/>
            <w:tcMar>
              <w:top w:w="20" w:type="dxa"/>
              <w:left w:w="20" w:type="dxa"/>
              <w:bottom w:w="20" w:type="dxa"/>
              <w:right w:w="20" w:type="dxa"/>
            </w:tcMar>
            <w:vAlign w:val="center"/>
          </w:tcPr>
          <w:p w14:paraId="56C9338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FCA9A88" w14:textId="77777777" w:rsidR="009117AF" w:rsidRPr="00573F97" w:rsidRDefault="009117AF" w:rsidP="00556A2E">
            <w:pPr>
              <w:pStyle w:val="movimento"/>
              <w:rPr>
                <w:color w:val="002060"/>
              </w:rPr>
            </w:pPr>
            <w:r w:rsidRPr="00573F97">
              <w:rPr>
                <w:color w:val="002060"/>
              </w:rPr>
              <w:t>LO MUZIO PASQUALE</w:t>
            </w:r>
          </w:p>
        </w:tc>
        <w:tc>
          <w:tcPr>
            <w:tcW w:w="2200" w:type="dxa"/>
            <w:tcMar>
              <w:top w:w="20" w:type="dxa"/>
              <w:left w:w="20" w:type="dxa"/>
              <w:bottom w:w="20" w:type="dxa"/>
              <w:right w:w="20" w:type="dxa"/>
            </w:tcMar>
            <w:vAlign w:val="center"/>
          </w:tcPr>
          <w:p w14:paraId="1A97411B" w14:textId="77777777" w:rsidR="009117AF" w:rsidRPr="00573F97" w:rsidRDefault="009117AF" w:rsidP="00556A2E">
            <w:pPr>
              <w:pStyle w:val="movimento2"/>
              <w:rPr>
                <w:color w:val="002060"/>
              </w:rPr>
            </w:pPr>
            <w:r w:rsidRPr="00573F97">
              <w:rPr>
                <w:color w:val="002060"/>
              </w:rPr>
              <w:t xml:space="preserve">(CERRETO D ESI C5 A.S.D.) </w:t>
            </w:r>
          </w:p>
        </w:tc>
      </w:tr>
      <w:tr w:rsidR="009117AF" w:rsidRPr="00573F97" w14:paraId="1C53A567" w14:textId="77777777" w:rsidTr="009117AF">
        <w:trPr>
          <w:divId w:val="527259509"/>
        </w:trPr>
        <w:tc>
          <w:tcPr>
            <w:tcW w:w="2200" w:type="dxa"/>
            <w:tcMar>
              <w:top w:w="20" w:type="dxa"/>
              <w:left w:w="20" w:type="dxa"/>
              <w:bottom w:w="20" w:type="dxa"/>
              <w:right w:w="20" w:type="dxa"/>
            </w:tcMar>
            <w:vAlign w:val="center"/>
          </w:tcPr>
          <w:p w14:paraId="76D3335D" w14:textId="77777777" w:rsidR="009117AF" w:rsidRPr="00573F97" w:rsidRDefault="009117AF" w:rsidP="00556A2E">
            <w:pPr>
              <w:pStyle w:val="movimento"/>
              <w:rPr>
                <w:color w:val="002060"/>
              </w:rPr>
            </w:pPr>
            <w:r w:rsidRPr="00573F97">
              <w:rPr>
                <w:color w:val="002060"/>
              </w:rPr>
              <w:t>GENANGELI FRANCESCO</w:t>
            </w:r>
          </w:p>
        </w:tc>
        <w:tc>
          <w:tcPr>
            <w:tcW w:w="2200" w:type="dxa"/>
            <w:tcMar>
              <w:top w:w="20" w:type="dxa"/>
              <w:left w:w="20" w:type="dxa"/>
              <w:bottom w:w="20" w:type="dxa"/>
              <w:right w:w="20" w:type="dxa"/>
            </w:tcMar>
            <w:vAlign w:val="center"/>
          </w:tcPr>
          <w:p w14:paraId="1F665B91" w14:textId="77777777" w:rsidR="009117AF" w:rsidRPr="00573F97" w:rsidRDefault="009117AF" w:rsidP="00556A2E">
            <w:pPr>
              <w:pStyle w:val="movimento2"/>
              <w:rPr>
                <w:color w:val="002060"/>
              </w:rPr>
            </w:pPr>
            <w:r w:rsidRPr="00573F97">
              <w:rPr>
                <w:color w:val="002060"/>
              </w:rPr>
              <w:t xml:space="preserve">(JESI CALCIO A 5) </w:t>
            </w:r>
          </w:p>
        </w:tc>
        <w:tc>
          <w:tcPr>
            <w:tcW w:w="800" w:type="dxa"/>
            <w:tcMar>
              <w:top w:w="20" w:type="dxa"/>
              <w:left w:w="20" w:type="dxa"/>
              <w:bottom w:w="20" w:type="dxa"/>
              <w:right w:w="20" w:type="dxa"/>
            </w:tcMar>
            <w:vAlign w:val="center"/>
          </w:tcPr>
          <w:p w14:paraId="34D388F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23B3E68" w14:textId="77777777" w:rsidR="009117AF" w:rsidRPr="00573F97" w:rsidRDefault="009117AF" w:rsidP="00556A2E">
            <w:pPr>
              <w:pStyle w:val="movimento"/>
              <w:rPr>
                <w:color w:val="002060"/>
              </w:rPr>
            </w:pPr>
            <w:r w:rsidRPr="00573F97">
              <w:rPr>
                <w:color w:val="002060"/>
              </w:rPr>
              <w:t>BACALONI RUDY</w:t>
            </w:r>
          </w:p>
        </w:tc>
        <w:tc>
          <w:tcPr>
            <w:tcW w:w="2200" w:type="dxa"/>
            <w:tcMar>
              <w:top w:w="20" w:type="dxa"/>
              <w:left w:w="20" w:type="dxa"/>
              <w:bottom w:w="20" w:type="dxa"/>
              <w:right w:w="20" w:type="dxa"/>
            </w:tcMar>
            <w:vAlign w:val="center"/>
          </w:tcPr>
          <w:p w14:paraId="25D5F639" w14:textId="77777777" w:rsidR="009117AF" w:rsidRPr="00573F97" w:rsidRDefault="009117AF" w:rsidP="00556A2E">
            <w:pPr>
              <w:pStyle w:val="movimento2"/>
              <w:rPr>
                <w:color w:val="002060"/>
              </w:rPr>
            </w:pPr>
            <w:r w:rsidRPr="00573F97">
              <w:rPr>
                <w:color w:val="002060"/>
              </w:rPr>
              <w:t xml:space="preserve">(MONTELUPONE CALCIO A 5) </w:t>
            </w:r>
          </w:p>
        </w:tc>
      </w:tr>
      <w:tr w:rsidR="009117AF" w:rsidRPr="00573F97" w14:paraId="1A46CBD6" w14:textId="77777777" w:rsidTr="009117AF">
        <w:trPr>
          <w:divId w:val="527259509"/>
        </w:trPr>
        <w:tc>
          <w:tcPr>
            <w:tcW w:w="2200" w:type="dxa"/>
            <w:tcMar>
              <w:top w:w="20" w:type="dxa"/>
              <w:left w:w="20" w:type="dxa"/>
              <w:bottom w:w="20" w:type="dxa"/>
              <w:right w:w="20" w:type="dxa"/>
            </w:tcMar>
            <w:vAlign w:val="center"/>
          </w:tcPr>
          <w:p w14:paraId="4FFD18D7" w14:textId="77777777" w:rsidR="009117AF" w:rsidRPr="00573F97" w:rsidRDefault="009117AF" w:rsidP="00556A2E">
            <w:pPr>
              <w:pStyle w:val="movimento"/>
              <w:rPr>
                <w:color w:val="002060"/>
              </w:rPr>
            </w:pPr>
            <w:r w:rsidRPr="00573F97">
              <w:rPr>
                <w:color w:val="002060"/>
              </w:rPr>
              <w:t>CHIAPPORI STEFANO</w:t>
            </w:r>
          </w:p>
        </w:tc>
        <w:tc>
          <w:tcPr>
            <w:tcW w:w="2200" w:type="dxa"/>
            <w:tcMar>
              <w:top w:w="20" w:type="dxa"/>
              <w:left w:w="20" w:type="dxa"/>
              <w:bottom w:w="20" w:type="dxa"/>
              <w:right w:w="20" w:type="dxa"/>
            </w:tcMar>
            <w:vAlign w:val="center"/>
          </w:tcPr>
          <w:p w14:paraId="3BAEC154" w14:textId="77777777" w:rsidR="009117AF" w:rsidRPr="00573F97" w:rsidRDefault="009117AF" w:rsidP="00556A2E">
            <w:pPr>
              <w:pStyle w:val="movimento2"/>
              <w:rPr>
                <w:color w:val="002060"/>
              </w:rPr>
            </w:pPr>
            <w:r w:rsidRPr="00573F97">
              <w:rPr>
                <w:color w:val="002060"/>
              </w:rPr>
              <w:t xml:space="preserve">(OLYMPIA FANO C5) </w:t>
            </w:r>
          </w:p>
        </w:tc>
        <w:tc>
          <w:tcPr>
            <w:tcW w:w="800" w:type="dxa"/>
            <w:tcMar>
              <w:top w:w="20" w:type="dxa"/>
              <w:left w:w="20" w:type="dxa"/>
              <w:bottom w:w="20" w:type="dxa"/>
              <w:right w:w="20" w:type="dxa"/>
            </w:tcMar>
            <w:vAlign w:val="center"/>
          </w:tcPr>
          <w:p w14:paraId="3A3B8976"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9153475" w14:textId="77777777" w:rsidR="009117AF" w:rsidRPr="00573F97" w:rsidRDefault="009117AF" w:rsidP="00556A2E">
            <w:pPr>
              <w:pStyle w:val="movimento"/>
              <w:rPr>
                <w:color w:val="002060"/>
              </w:rPr>
            </w:pPr>
            <w:r w:rsidRPr="00573F97">
              <w:rPr>
                <w:color w:val="002060"/>
              </w:rPr>
              <w:t>PACENTI GIACOMO</w:t>
            </w:r>
          </w:p>
        </w:tc>
        <w:tc>
          <w:tcPr>
            <w:tcW w:w="2200" w:type="dxa"/>
            <w:tcMar>
              <w:top w:w="20" w:type="dxa"/>
              <w:left w:w="20" w:type="dxa"/>
              <w:bottom w:w="20" w:type="dxa"/>
              <w:right w:w="20" w:type="dxa"/>
            </w:tcMar>
            <w:vAlign w:val="center"/>
          </w:tcPr>
          <w:p w14:paraId="5D8A3602" w14:textId="77777777" w:rsidR="009117AF" w:rsidRPr="00573F97" w:rsidRDefault="009117AF" w:rsidP="00556A2E">
            <w:pPr>
              <w:pStyle w:val="movimento2"/>
              <w:rPr>
                <w:color w:val="002060"/>
              </w:rPr>
            </w:pPr>
            <w:r w:rsidRPr="00573F97">
              <w:rPr>
                <w:color w:val="002060"/>
              </w:rPr>
              <w:t xml:space="preserve">(OSTRENSE) </w:t>
            </w:r>
          </w:p>
        </w:tc>
      </w:tr>
      <w:tr w:rsidR="009117AF" w:rsidRPr="00573F97" w14:paraId="78EA4347" w14:textId="77777777" w:rsidTr="009117AF">
        <w:trPr>
          <w:divId w:val="527259509"/>
        </w:trPr>
        <w:tc>
          <w:tcPr>
            <w:tcW w:w="2200" w:type="dxa"/>
            <w:tcMar>
              <w:top w:w="20" w:type="dxa"/>
              <w:left w:w="20" w:type="dxa"/>
              <w:bottom w:w="20" w:type="dxa"/>
              <w:right w:w="20" w:type="dxa"/>
            </w:tcMar>
            <w:vAlign w:val="center"/>
          </w:tcPr>
          <w:p w14:paraId="290693CE" w14:textId="77777777" w:rsidR="009117AF" w:rsidRPr="00573F97" w:rsidRDefault="009117AF" w:rsidP="00556A2E">
            <w:pPr>
              <w:pStyle w:val="movimento"/>
              <w:rPr>
                <w:color w:val="002060"/>
              </w:rPr>
            </w:pPr>
            <w:r w:rsidRPr="00573F97">
              <w:rPr>
                <w:color w:val="002060"/>
              </w:rPr>
              <w:t>GARAVANI ANDREA</w:t>
            </w:r>
          </w:p>
        </w:tc>
        <w:tc>
          <w:tcPr>
            <w:tcW w:w="2200" w:type="dxa"/>
            <w:tcMar>
              <w:top w:w="20" w:type="dxa"/>
              <w:left w:w="20" w:type="dxa"/>
              <w:bottom w:w="20" w:type="dxa"/>
              <w:right w:w="20" w:type="dxa"/>
            </w:tcMar>
            <w:vAlign w:val="center"/>
          </w:tcPr>
          <w:p w14:paraId="7C610F1D" w14:textId="77777777" w:rsidR="009117AF" w:rsidRPr="00573F97" w:rsidRDefault="009117AF" w:rsidP="00556A2E">
            <w:pPr>
              <w:pStyle w:val="movimento2"/>
              <w:rPr>
                <w:color w:val="002060"/>
              </w:rPr>
            </w:pPr>
            <w:r w:rsidRPr="00573F97">
              <w:rPr>
                <w:color w:val="002060"/>
              </w:rPr>
              <w:t xml:space="preserve">(PIEVE D ICO CALCIO A 5) </w:t>
            </w:r>
          </w:p>
        </w:tc>
        <w:tc>
          <w:tcPr>
            <w:tcW w:w="800" w:type="dxa"/>
            <w:tcMar>
              <w:top w:w="20" w:type="dxa"/>
              <w:left w:w="20" w:type="dxa"/>
              <w:bottom w:w="20" w:type="dxa"/>
              <w:right w:w="20" w:type="dxa"/>
            </w:tcMar>
            <w:vAlign w:val="center"/>
          </w:tcPr>
          <w:p w14:paraId="328DBE1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2C2BAF3" w14:textId="77777777" w:rsidR="009117AF" w:rsidRPr="00573F97" w:rsidRDefault="009117AF" w:rsidP="00556A2E">
            <w:pPr>
              <w:pStyle w:val="movimento"/>
              <w:rPr>
                <w:color w:val="002060"/>
              </w:rPr>
            </w:pPr>
            <w:r w:rsidRPr="00573F97">
              <w:rPr>
                <w:color w:val="002060"/>
              </w:rPr>
              <w:t>LATESSA ALESSANDRO</w:t>
            </w:r>
          </w:p>
        </w:tc>
        <w:tc>
          <w:tcPr>
            <w:tcW w:w="2200" w:type="dxa"/>
            <w:tcMar>
              <w:top w:w="20" w:type="dxa"/>
              <w:left w:w="20" w:type="dxa"/>
              <w:bottom w:w="20" w:type="dxa"/>
              <w:right w:w="20" w:type="dxa"/>
            </w:tcMar>
            <w:vAlign w:val="center"/>
          </w:tcPr>
          <w:p w14:paraId="038AA50B" w14:textId="77777777" w:rsidR="009117AF" w:rsidRPr="00573F97" w:rsidRDefault="009117AF" w:rsidP="00556A2E">
            <w:pPr>
              <w:pStyle w:val="movimento2"/>
              <w:rPr>
                <w:color w:val="002060"/>
              </w:rPr>
            </w:pPr>
            <w:r w:rsidRPr="00573F97">
              <w:rPr>
                <w:color w:val="002060"/>
              </w:rPr>
              <w:t xml:space="preserve">(PIEVE D ICO CALCIO A 5) </w:t>
            </w:r>
          </w:p>
        </w:tc>
      </w:tr>
      <w:tr w:rsidR="009117AF" w:rsidRPr="00573F97" w14:paraId="5A0589E7" w14:textId="77777777" w:rsidTr="009117AF">
        <w:trPr>
          <w:divId w:val="527259509"/>
        </w:trPr>
        <w:tc>
          <w:tcPr>
            <w:tcW w:w="2200" w:type="dxa"/>
            <w:tcMar>
              <w:top w:w="20" w:type="dxa"/>
              <w:left w:w="20" w:type="dxa"/>
              <w:bottom w:w="20" w:type="dxa"/>
              <w:right w:w="20" w:type="dxa"/>
            </w:tcMar>
            <w:vAlign w:val="center"/>
          </w:tcPr>
          <w:p w14:paraId="4E23F90A" w14:textId="77777777" w:rsidR="009117AF" w:rsidRPr="00573F97" w:rsidRDefault="009117AF" w:rsidP="00556A2E">
            <w:pPr>
              <w:pStyle w:val="movimento"/>
              <w:rPr>
                <w:color w:val="002060"/>
              </w:rPr>
            </w:pPr>
            <w:r w:rsidRPr="00573F97">
              <w:rPr>
                <w:color w:val="002060"/>
              </w:rPr>
              <w:t>MARCHETTI ANDREA</w:t>
            </w:r>
          </w:p>
        </w:tc>
        <w:tc>
          <w:tcPr>
            <w:tcW w:w="2200" w:type="dxa"/>
            <w:tcMar>
              <w:top w:w="20" w:type="dxa"/>
              <w:left w:w="20" w:type="dxa"/>
              <w:bottom w:w="20" w:type="dxa"/>
              <w:right w:w="20" w:type="dxa"/>
            </w:tcMar>
            <w:vAlign w:val="center"/>
          </w:tcPr>
          <w:p w14:paraId="5515C1BC" w14:textId="77777777" w:rsidR="009117AF" w:rsidRPr="00573F97" w:rsidRDefault="009117AF" w:rsidP="00556A2E">
            <w:pPr>
              <w:pStyle w:val="movimento2"/>
              <w:rPr>
                <w:color w:val="002060"/>
              </w:rPr>
            </w:pPr>
            <w:r w:rsidRPr="00573F97">
              <w:rPr>
                <w:color w:val="002060"/>
              </w:rPr>
              <w:t xml:space="preserve">(PIEVE D ICO CALCIO A 5) </w:t>
            </w:r>
          </w:p>
        </w:tc>
        <w:tc>
          <w:tcPr>
            <w:tcW w:w="800" w:type="dxa"/>
            <w:tcMar>
              <w:top w:w="20" w:type="dxa"/>
              <w:left w:w="20" w:type="dxa"/>
              <w:bottom w:w="20" w:type="dxa"/>
              <w:right w:w="20" w:type="dxa"/>
            </w:tcMar>
            <w:vAlign w:val="center"/>
          </w:tcPr>
          <w:p w14:paraId="3EB61F9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BE7AD76" w14:textId="77777777" w:rsidR="009117AF" w:rsidRPr="00573F97" w:rsidRDefault="009117AF" w:rsidP="00556A2E">
            <w:pPr>
              <w:pStyle w:val="movimento"/>
              <w:rPr>
                <w:color w:val="002060"/>
              </w:rPr>
            </w:pPr>
            <w:r w:rsidRPr="00573F97">
              <w:rPr>
                <w:color w:val="002060"/>
              </w:rPr>
              <w:t>BELLEGGIA NICOLO</w:t>
            </w:r>
          </w:p>
        </w:tc>
        <w:tc>
          <w:tcPr>
            <w:tcW w:w="2200" w:type="dxa"/>
            <w:tcMar>
              <w:top w:w="20" w:type="dxa"/>
              <w:left w:w="20" w:type="dxa"/>
              <w:bottom w:w="20" w:type="dxa"/>
              <w:right w:w="20" w:type="dxa"/>
            </w:tcMar>
            <w:vAlign w:val="center"/>
          </w:tcPr>
          <w:p w14:paraId="31F6897F" w14:textId="77777777" w:rsidR="009117AF" w:rsidRPr="00573F97" w:rsidRDefault="009117AF" w:rsidP="00556A2E">
            <w:pPr>
              <w:pStyle w:val="movimento2"/>
              <w:rPr>
                <w:color w:val="002060"/>
              </w:rPr>
            </w:pPr>
            <w:r w:rsidRPr="00573F97">
              <w:rPr>
                <w:color w:val="002060"/>
              </w:rPr>
              <w:t xml:space="preserve">(REAL SAN GIORGIO) </w:t>
            </w:r>
          </w:p>
        </w:tc>
      </w:tr>
    </w:tbl>
    <w:p w14:paraId="218848AC"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E2BEFC0" w14:textId="77777777" w:rsidTr="009117AF">
        <w:trPr>
          <w:divId w:val="527259509"/>
        </w:trPr>
        <w:tc>
          <w:tcPr>
            <w:tcW w:w="2200" w:type="dxa"/>
            <w:tcMar>
              <w:top w:w="20" w:type="dxa"/>
              <w:left w:w="20" w:type="dxa"/>
              <w:bottom w:w="20" w:type="dxa"/>
              <w:right w:w="20" w:type="dxa"/>
            </w:tcMar>
            <w:vAlign w:val="center"/>
          </w:tcPr>
          <w:p w14:paraId="0458BB97" w14:textId="77777777" w:rsidR="009117AF" w:rsidRPr="00573F97" w:rsidRDefault="009117AF" w:rsidP="00556A2E">
            <w:pPr>
              <w:pStyle w:val="movimento"/>
              <w:rPr>
                <w:color w:val="002060"/>
              </w:rPr>
            </w:pPr>
            <w:r w:rsidRPr="00573F97">
              <w:rPr>
                <w:color w:val="002060"/>
              </w:rPr>
              <w:t>PAOLELLA SIMONE</w:t>
            </w:r>
          </w:p>
        </w:tc>
        <w:tc>
          <w:tcPr>
            <w:tcW w:w="2200" w:type="dxa"/>
            <w:tcMar>
              <w:top w:w="20" w:type="dxa"/>
              <w:left w:w="20" w:type="dxa"/>
              <w:bottom w:w="20" w:type="dxa"/>
              <w:right w:w="20" w:type="dxa"/>
            </w:tcMar>
            <w:vAlign w:val="center"/>
          </w:tcPr>
          <w:p w14:paraId="5B213FCF" w14:textId="77777777" w:rsidR="009117AF" w:rsidRPr="00573F97" w:rsidRDefault="009117AF" w:rsidP="00556A2E">
            <w:pPr>
              <w:pStyle w:val="movimento2"/>
              <w:rPr>
                <w:color w:val="002060"/>
              </w:rPr>
            </w:pPr>
            <w:r w:rsidRPr="00573F97">
              <w:rPr>
                <w:color w:val="002060"/>
              </w:rPr>
              <w:t xml:space="preserve">(CALCETTO CASTRUM LAURI) </w:t>
            </w:r>
          </w:p>
        </w:tc>
        <w:tc>
          <w:tcPr>
            <w:tcW w:w="800" w:type="dxa"/>
            <w:tcMar>
              <w:top w:w="20" w:type="dxa"/>
              <w:left w:w="20" w:type="dxa"/>
              <w:bottom w:w="20" w:type="dxa"/>
              <w:right w:w="20" w:type="dxa"/>
            </w:tcMar>
            <w:vAlign w:val="center"/>
          </w:tcPr>
          <w:p w14:paraId="2599CBA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825BAC1" w14:textId="77777777" w:rsidR="009117AF" w:rsidRPr="00573F97" w:rsidRDefault="009117AF" w:rsidP="00556A2E">
            <w:pPr>
              <w:pStyle w:val="movimento"/>
              <w:rPr>
                <w:color w:val="002060"/>
              </w:rPr>
            </w:pPr>
            <w:r w:rsidRPr="00573F97">
              <w:rPr>
                <w:color w:val="002060"/>
              </w:rPr>
              <w:t>FAVALE ANTONIO</w:t>
            </w:r>
          </w:p>
        </w:tc>
        <w:tc>
          <w:tcPr>
            <w:tcW w:w="2200" w:type="dxa"/>
            <w:tcMar>
              <w:top w:w="20" w:type="dxa"/>
              <w:left w:w="20" w:type="dxa"/>
              <w:bottom w:w="20" w:type="dxa"/>
              <w:right w:w="20" w:type="dxa"/>
            </w:tcMar>
            <w:vAlign w:val="center"/>
          </w:tcPr>
          <w:p w14:paraId="7A7A3ABA" w14:textId="77777777" w:rsidR="009117AF" w:rsidRPr="00573F97" w:rsidRDefault="009117AF" w:rsidP="00556A2E">
            <w:pPr>
              <w:pStyle w:val="movimento2"/>
              <w:rPr>
                <w:color w:val="002060"/>
              </w:rPr>
            </w:pPr>
            <w:r w:rsidRPr="00573F97">
              <w:rPr>
                <w:color w:val="002060"/>
              </w:rPr>
              <w:t xml:space="preserve">(CERRETO D ESI C5 A.S.D.) </w:t>
            </w:r>
          </w:p>
        </w:tc>
      </w:tr>
      <w:tr w:rsidR="009117AF" w:rsidRPr="00573F97" w14:paraId="5B3C4069" w14:textId="77777777" w:rsidTr="009117AF">
        <w:trPr>
          <w:divId w:val="527259509"/>
        </w:trPr>
        <w:tc>
          <w:tcPr>
            <w:tcW w:w="2200" w:type="dxa"/>
            <w:tcMar>
              <w:top w:w="20" w:type="dxa"/>
              <w:left w:w="20" w:type="dxa"/>
              <w:bottom w:w="20" w:type="dxa"/>
              <w:right w:w="20" w:type="dxa"/>
            </w:tcMar>
            <w:vAlign w:val="center"/>
          </w:tcPr>
          <w:p w14:paraId="36996E18" w14:textId="77777777" w:rsidR="009117AF" w:rsidRPr="00573F97" w:rsidRDefault="009117AF" w:rsidP="00556A2E">
            <w:pPr>
              <w:pStyle w:val="movimento"/>
              <w:rPr>
                <w:color w:val="002060"/>
              </w:rPr>
            </w:pPr>
            <w:r w:rsidRPr="00573F97">
              <w:rPr>
                <w:color w:val="002060"/>
              </w:rPr>
              <w:t>IOIO ALESSIO</w:t>
            </w:r>
          </w:p>
        </w:tc>
        <w:tc>
          <w:tcPr>
            <w:tcW w:w="2200" w:type="dxa"/>
            <w:tcMar>
              <w:top w:w="20" w:type="dxa"/>
              <w:left w:w="20" w:type="dxa"/>
              <w:bottom w:w="20" w:type="dxa"/>
              <w:right w:w="20" w:type="dxa"/>
            </w:tcMar>
            <w:vAlign w:val="center"/>
          </w:tcPr>
          <w:p w14:paraId="3721644A" w14:textId="77777777" w:rsidR="009117AF" w:rsidRPr="00573F97" w:rsidRDefault="009117AF" w:rsidP="00556A2E">
            <w:pPr>
              <w:pStyle w:val="movimento2"/>
              <w:rPr>
                <w:color w:val="002060"/>
              </w:rPr>
            </w:pPr>
            <w:r w:rsidRPr="00573F97">
              <w:rPr>
                <w:color w:val="002060"/>
              </w:rPr>
              <w:t xml:space="preserve">(DINAMIS 1990) </w:t>
            </w:r>
          </w:p>
        </w:tc>
        <w:tc>
          <w:tcPr>
            <w:tcW w:w="800" w:type="dxa"/>
            <w:tcMar>
              <w:top w:w="20" w:type="dxa"/>
              <w:left w:w="20" w:type="dxa"/>
              <w:bottom w:w="20" w:type="dxa"/>
              <w:right w:w="20" w:type="dxa"/>
            </w:tcMar>
            <w:vAlign w:val="center"/>
          </w:tcPr>
          <w:p w14:paraId="17112EF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944A463" w14:textId="77777777" w:rsidR="009117AF" w:rsidRPr="00573F97" w:rsidRDefault="009117AF" w:rsidP="00556A2E">
            <w:pPr>
              <w:pStyle w:val="movimento"/>
              <w:rPr>
                <w:color w:val="002060"/>
              </w:rPr>
            </w:pPr>
            <w:r w:rsidRPr="00573F97">
              <w:rPr>
                <w:color w:val="002060"/>
              </w:rPr>
              <w:t>VIOLA FRANCESCO</w:t>
            </w:r>
          </w:p>
        </w:tc>
        <w:tc>
          <w:tcPr>
            <w:tcW w:w="2200" w:type="dxa"/>
            <w:tcMar>
              <w:top w:w="20" w:type="dxa"/>
              <w:left w:w="20" w:type="dxa"/>
              <w:bottom w:w="20" w:type="dxa"/>
              <w:right w:w="20" w:type="dxa"/>
            </w:tcMar>
            <w:vAlign w:val="center"/>
          </w:tcPr>
          <w:p w14:paraId="296322D6" w14:textId="77777777" w:rsidR="009117AF" w:rsidRPr="00573F97" w:rsidRDefault="009117AF" w:rsidP="00556A2E">
            <w:pPr>
              <w:pStyle w:val="movimento2"/>
              <w:rPr>
                <w:color w:val="002060"/>
              </w:rPr>
            </w:pPr>
            <w:r w:rsidRPr="00573F97">
              <w:rPr>
                <w:color w:val="002060"/>
              </w:rPr>
              <w:t xml:space="preserve">(DINAMIS 1990) </w:t>
            </w:r>
          </w:p>
        </w:tc>
      </w:tr>
      <w:tr w:rsidR="009117AF" w:rsidRPr="00573F97" w14:paraId="43101924" w14:textId="77777777" w:rsidTr="009117AF">
        <w:trPr>
          <w:divId w:val="527259509"/>
        </w:trPr>
        <w:tc>
          <w:tcPr>
            <w:tcW w:w="2200" w:type="dxa"/>
            <w:tcMar>
              <w:top w:w="20" w:type="dxa"/>
              <w:left w:w="20" w:type="dxa"/>
              <w:bottom w:w="20" w:type="dxa"/>
              <w:right w:w="20" w:type="dxa"/>
            </w:tcMar>
            <w:vAlign w:val="center"/>
          </w:tcPr>
          <w:p w14:paraId="317FDFBA" w14:textId="77777777" w:rsidR="009117AF" w:rsidRPr="00573F97" w:rsidRDefault="009117AF" w:rsidP="00556A2E">
            <w:pPr>
              <w:pStyle w:val="movimento"/>
              <w:rPr>
                <w:color w:val="002060"/>
              </w:rPr>
            </w:pPr>
            <w:r w:rsidRPr="00573F97">
              <w:rPr>
                <w:color w:val="002060"/>
              </w:rPr>
              <w:t>MARCHIONNE MICHELE</w:t>
            </w:r>
          </w:p>
        </w:tc>
        <w:tc>
          <w:tcPr>
            <w:tcW w:w="2200" w:type="dxa"/>
            <w:tcMar>
              <w:top w:w="20" w:type="dxa"/>
              <w:left w:w="20" w:type="dxa"/>
              <w:bottom w:w="20" w:type="dxa"/>
              <w:right w:w="20" w:type="dxa"/>
            </w:tcMar>
            <w:vAlign w:val="center"/>
          </w:tcPr>
          <w:p w14:paraId="11B6A569" w14:textId="77777777" w:rsidR="009117AF" w:rsidRPr="00573F97" w:rsidRDefault="009117AF" w:rsidP="00556A2E">
            <w:pPr>
              <w:pStyle w:val="movimento2"/>
              <w:rPr>
                <w:color w:val="002060"/>
              </w:rPr>
            </w:pPr>
            <w:r w:rsidRPr="00573F97">
              <w:rPr>
                <w:color w:val="002060"/>
              </w:rPr>
              <w:t xml:space="preserve">(MONTESICURO TRE COLLI) </w:t>
            </w:r>
          </w:p>
        </w:tc>
        <w:tc>
          <w:tcPr>
            <w:tcW w:w="800" w:type="dxa"/>
            <w:tcMar>
              <w:top w:w="20" w:type="dxa"/>
              <w:left w:w="20" w:type="dxa"/>
              <w:bottom w:w="20" w:type="dxa"/>
              <w:right w:w="20" w:type="dxa"/>
            </w:tcMar>
            <w:vAlign w:val="center"/>
          </w:tcPr>
          <w:p w14:paraId="26F4618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84E03E3" w14:textId="77777777" w:rsidR="009117AF" w:rsidRPr="00573F97" w:rsidRDefault="009117AF" w:rsidP="00556A2E">
            <w:pPr>
              <w:pStyle w:val="movimento"/>
              <w:rPr>
                <w:color w:val="002060"/>
              </w:rPr>
            </w:pPr>
            <w:r w:rsidRPr="00573F97">
              <w:rPr>
                <w:color w:val="002060"/>
              </w:rPr>
              <w:t>BERTOZZI SAMUELE</w:t>
            </w:r>
          </w:p>
        </w:tc>
        <w:tc>
          <w:tcPr>
            <w:tcW w:w="2200" w:type="dxa"/>
            <w:tcMar>
              <w:top w:w="20" w:type="dxa"/>
              <w:left w:w="20" w:type="dxa"/>
              <w:bottom w:w="20" w:type="dxa"/>
              <w:right w:w="20" w:type="dxa"/>
            </w:tcMar>
            <w:vAlign w:val="center"/>
          </w:tcPr>
          <w:p w14:paraId="33F7C367" w14:textId="77777777" w:rsidR="009117AF" w:rsidRPr="00573F97" w:rsidRDefault="009117AF" w:rsidP="00556A2E">
            <w:pPr>
              <w:pStyle w:val="movimento2"/>
              <w:rPr>
                <w:color w:val="002060"/>
              </w:rPr>
            </w:pPr>
            <w:r w:rsidRPr="00573F97">
              <w:rPr>
                <w:color w:val="002060"/>
              </w:rPr>
              <w:t xml:space="preserve">(PIEVE D ICO CALCIO A 5) </w:t>
            </w:r>
          </w:p>
        </w:tc>
      </w:tr>
    </w:tbl>
    <w:p w14:paraId="5BA141EF" w14:textId="77777777" w:rsidR="009117AF" w:rsidRPr="00573F97" w:rsidRDefault="009117AF" w:rsidP="009117AF">
      <w:pPr>
        <w:pStyle w:val="titolo10"/>
        <w:divId w:val="527259509"/>
        <w:rPr>
          <w:color w:val="002060"/>
        </w:rPr>
      </w:pPr>
      <w:r w:rsidRPr="00573F97">
        <w:rPr>
          <w:color w:val="002060"/>
        </w:rPr>
        <w:t xml:space="preserve">GARE DEL 26/10/2019 </w:t>
      </w:r>
    </w:p>
    <w:p w14:paraId="546B4F15"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33C5A9A1"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41094687" w14:textId="77777777" w:rsidR="009117AF" w:rsidRPr="00573F97" w:rsidRDefault="009117AF" w:rsidP="009117AF">
      <w:pPr>
        <w:pStyle w:val="titolo3"/>
        <w:divId w:val="527259509"/>
        <w:rPr>
          <w:color w:val="002060"/>
        </w:rPr>
      </w:pPr>
      <w:r w:rsidRPr="00573F97">
        <w:rPr>
          <w:color w:val="002060"/>
        </w:rPr>
        <w:t xml:space="preserve">A CARICO DI ALLENATORI </w:t>
      </w:r>
    </w:p>
    <w:p w14:paraId="1BE375FF" w14:textId="77777777" w:rsidR="009117AF" w:rsidRPr="00573F97" w:rsidRDefault="009117AF" w:rsidP="009117AF">
      <w:pPr>
        <w:pStyle w:val="titolo20"/>
        <w:divId w:val="527259509"/>
        <w:rPr>
          <w:color w:val="002060"/>
        </w:rPr>
      </w:pPr>
      <w:r w:rsidRPr="00573F97">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59AAC0E8" w14:textId="77777777" w:rsidTr="009117AF">
        <w:trPr>
          <w:divId w:val="527259509"/>
        </w:trPr>
        <w:tc>
          <w:tcPr>
            <w:tcW w:w="2200" w:type="dxa"/>
            <w:tcMar>
              <w:top w:w="20" w:type="dxa"/>
              <w:left w:w="20" w:type="dxa"/>
              <w:bottom w:w="20" w:type="dxa"/>
              <w:right w:w="20" w:type="dxa"/>
            </w:tcMar>
            <w:vAlign w:val="center"/>
          </w:tcPr>
          <w:p w14:paraId="00328006" w14:textId="77777777" w:rsidR="009117AF" w:rsidRPr="00573F97" w:rsidRDefault="009117AF" w:rsidP="00556A2E">
            <w:pPr>
              <w:pStyle w:val="movimento"/>
              <w:rPr>
                <w:color w:val="002060"/>
              </w:rPr>
            </w:pPr>
            <w:r w:rsidRPr="00573F97">
              <w:rPr>
                <w:color w:val="002060"/>
              </w:rPr>
              <w:t>DI ANGILLA MATTEO</w:t>
            </w:r>
          </w:p>
        </w:tc>
        <w:tc>
          <w:tcPr>
            <w:tcW w:w="2200" w:type="dxa"/>
            <w:tcMar>
              <w:top w:w="20" w:type="dxa"/>
              <w:left w:w="20" w:type="dxa"/>
              <w:bottom w:w="20" w:type="dxa"/>
              <w:right w:w="20" w:type="dxa"/>
            </w:tcMar>
            <w:vAlign w:val="center"/>
          </w:tcPr>
          <w:p w14:paraId="2C660520" w14:textId="77777777" w:rsidR="009117AF" w:rsidRPr="00573F97" w:rsidRDefault="009117AF" w:rsidP="00556A2E">
            <w:pPr>
              <w:pStyle w:val="movimento2"/>
              <w:rPr>
                <w:color w:val="002060"/>
              </w:rPr>
            </w:pPr>
            <w:r w:rsidRPr="00573F97">
              <w:rPr>
                <w:color w:val="002060"/>
              </w:rPr>
              <w:t xml:space="preserve">(NUOVA JUVENTINA FFC) </w:t>
            </w:r>
          </w:p>
        </w:tc>
        <w:tc>
          <w:tcPr>
            <w:tcW w:w="800" w:type="dxa"/>
            <w:tcMar>
              <w:top w:w="20" w:type="dxa"/>
              <w:left w:w="20" w:type="dxa"/>
              <w:bottom w:w="20" w:type="dxa"/>
              <w:right w:w="20" w:type="dxa"/>
            </w:tcMar>
            <w:vAlign w:val="center"/>
          </w:tcPr>
          <w:p w14:paraId="60DF772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7EA721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8290B7D" w14:textId="77777777" w:rsidR="009117AF" w:rsidRPr="00573F97" w:rsidRDefault="009117AF" w:rsidP="00556A2E">
            <w:pPr>
              <w:pStyle w:val="movimento2"/>
              <w:rPr>
                <w:color w:val="002060"/>
              </w:rPr>
            </w:pPr>
            <w:r w:rsidRPr="00573F97">
              <w:rPr>
                <w:color w:val="002060"/>
              </w:rPr>
              <w:t> </w:t>
            </w:r>
          </w:p>
        </w:tc>
      </w:tr>
    </w:tbl>
    <w:p w14:paraId="06B75FEC"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 xml:space="preserve">Per intervento inopportuno. Allontanato. </w:t>
      </w:r>
    </w:p>
    <w:p w14:paraId="43E799D4"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27054397" w14:textId="77777777" w:rsidR="009117AF" w:rsidRPr="00573F97" w:rsidRDefault="009117AF" w:rsidP="009117AF">
      <w:pPr>
        <w:pStyle w:val="titolo20"/>
        <w:divId w:val="527259509"/>
        <w:rPr>
          <w:color w:val="002060"/>
        </w:rPr>
      </w:pPr>
      <w:r w:rsidRPr="00573F97">
        <w:rPr>
          <w:color w:val="002060"/>
        </w:rPr>
        <w:lastRenderedPageBreak/>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143A912" w14:textId="77777777" w:rsidTr="009117AF">
        <w:trPr>
          <w:divId w:val="527259509"/>
        </w:trPr>
        <w:tc>
          <w:tcPr>
            <w:tcW w:w="2200" w:type="dxa"/>
            <w:tcMar>
              <w:top w:w="20" w:type="dxa"/>
              <w:left w:w="20" w:type="dxa"/>
              <w:bottom w:w="20" w:type="dxa"/>
              <w:right w:w="20" w:type="dxa"/>
            </w:tcMar>
            <w:vAlign w:val="center"/>
          </w:tcPr>
          <w:p w14:paraId="0FFECF13" w14:textId="77777777" w:rsidR="009117AF" w:rsidRPr="00573F97" w:rsidRDefault="009117AF" w:rsidP="00556A2E">
            <w:pPr>
              <w:pStyle w:val="movimento"/>
              <w:rPr>
                <w:color w:val="002060"/>
              </w:rPr>
            </w:pPr>
            <w:r w:rsidRPr="00573F97">
              <w:rPr>
                <w:color w:val="002060"/>
              </w:rPr>
              <w:t>CATINI LEONARDO</w:t>
            </w:r>
          </w:p>
        </w:tc>
        <w:tc>
          <w:tcPr>
            <w:tcW w:w="2200" w:type="dxa"/>
            <w:tcMar>
              <w:top w:w="20" w:type="dxa"/>
              <w:left w:w="20" w:type="dxa"/>
              <w:bottom w:w="20" w:type="dxa"/>
              <w:right w:w="20" w:type="dxa"/>
            </w:tcMar>
            <w:vAlign w:val="center"/>
          </w:tcPr>
          <w:p w14:paraId="3D5ACFDD" w14:textId="77777777" w:rsidR="009117AF" w:rsidRPr="00573F97" w:rsidRDefault="009117AF" w:rsidP="00556A2E">
            <w:pPr>
              <w:pStyle w:val="movimento2"/>
              <w:rPr>
                <w:color w:val="002060"/>
              </w:rPr>
            </w:pPr>
            <w:r w:rsidRPr="00573F97">
              <w:rPr>
                <w:color w:val="002060"/>
              </w:rPr>
              <w:t xml:space="preserve">(NUOVA JUVENTINA FFC) </w:t>
            </w:r>
          </w:p>
        </w:tc>
        <w:tc>
          <w:tcPr>
            <w:tcW w:w="800" w:type="dxa"/>
            <w:tcMar>
              <w:top w:w="20" w:type="dxa"/>
              <w:left w:w="20" w:type="dxa"/>
              <w:bottom w:w="20" w:type="dxa"/>
              <w:right w:w="20" w:type="dxa"/>
            </w:tcMar>
            <w:vAlign w:val="center"/>
          </w:tcPr>
          <w:p w14:paraId="5FE5217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4416CF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CFEAD1B" w14:textId="77777777" w:rsidR="009117AF" w:rsidRPr="00573F97" w:rsidRDefault="009117AF" w:rsidP="00556A2E">
            <w:pPr>
              <w:pStyle w:val="movimento2"/>
              <w:rPr>
                <w:color w:val="002060"/>
              </w:rPr>
            </w:pPr>
            <w:r w:rsidRPr="00573F97">
              <w:rPr>
                <w:color w:val="002060"/>
              </w:rPr>
              <w:t> </w:t>
            </w:r>
          </w:p>
        </w:tc>
      </w:tr>
    </w:tbl>
    <w:p w14:paraId="3BB9DD39"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6468AAB2"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7BB5350B" w14:textId="77777777" w:rsidTr="009117AF">
        <w:trPr>
          <w:divId w:val="527259509"/>
        </w:trPr>
        <w:tc>
          <w:tcPr>
            <w:tcW w:w="2200" w:type="dxa"/>
            <w:tcMar>
              <w:top w:w="20" w:type="dxa"/>
              <w:left w:w="20" w:type="dxa"/>
              <w:bottom w:w="20" w:type="dxa"/>
              <w:right w:w="20" w:type="dxa"/>
            </w:tcMar>
            <w:vAlign w:val="center"/>
          </w:tcPr>
          <w:p w14:paraId="1E696A73" w14:textId="77777777" w:rsidR="009117AF" w:rsidRPr="00573F97" w:rsidRDefault="009117AF" w:rsidP="00556A2E">
            <w:pPr>
              <w:pStyle w:val="movimento"/>
              <w:rPr>
                <w:color w:val="002060"/>
              </w:rPr>
            </w:pPr>
            <w:r w:rsidRPr="00573F97">
              <w:rPr>
                <w:color w:val="002060"/>
              </w:rPr>
              <w:t>DE SOUZA JUNIOR EDSON LUIZ</w:t>
            </w:r>
          </w:p>
        </w:tc>
        <w:tc>
          <w:tcPr>
            <w:tcW w:w="2200" w:type="dxa"/>
            <w:tcMar>
              <w:top w:w="20" w:type="dxa"/>
              <w:left w:w="20" w:type="dxa"/>
              <w:bottom w:w="20" w:type="dxa"/>
              <w:right w:w="20" w:type="dxa"/>
            </w:tcMar>
            <w:vAlign w:val="center"/>
          </w:tcPr>
          <w:p w14:paraId="4D2573F3" w14:textId="77777777" w:rsidR="009117AF" w:rsidRPr="00573F97" w:rsidRDefault="009117AF" w:rsidP="00556A2E">
            <w:pPr>
              <w:pStyle w:val="movimento2"/>
              <w:rPr>
                <w:color w:val="002060"/>
              </w:rPr>
            </w:pPr>
            <w:r w:rsidRPr="00573F97">
              <w:rPr>
                <w:color w:val="002060"/>
              </w:rPr>
              <w:t xml:space="preserve">(RECANATI CALCIO A 5) </w:t>
            </w:r>
          </w:p>
        </w:tc>
        <w:tc>
          <w:tcPr>
            <w:tcW w:w="800" w:type="dxa"/>
            <w:tcMar>
              <w:top w:w="20" w:type="dxa"/>
              <w:left w:w="20" w:type="dxa"/>
              <w:bottom w:w="20" w:type="dxa"/>
              <w:right w:w="20" w:type="dxa"/>
            </w:tcMar>
            <w:vAlign w:val="center"/>
          </w:tcPr>
          <w:p w14:paraId="30DE17A1"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33D59F9"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3B1812B" w14:textId="77777777" w:rsidR="009117AF" w:rsidRPr="00573F97" w:rsidRDefault="009117AF" w:rsidP="00556A2E">
            <w:pPr>
              <w:pStyle w:val="movimento2"/>
              <w:rPr>
                <w:color w:val="002060"/>
              </w:rPr>
            </w:pPr>
            <w:r w:rsidRPr="00573F97">
              <w:rPr>
                <w:color w:val="002060"/>
              </w:rPr>
              <w:t> </w:t>
            </w:r>
          </w:p>
        </w:tc>
      </w:tr>
    </w:tbl>
    <w:p w14:paraId="71C0F2E2" w14:textId="77777777" w:rsidR="009117AF" w:rsidRPr="00573F97" w:rsidRDefault="009117AF" w:rsidP="009117AF">
      <w:pPr>
        <w:pStyle w:val="breakline"/>
        <w:divId w:val="527259509"/>
        <w:rPr>
          <w:color w:val="002060"/>
        </w:rPr>
      </w:pPr>
    </w:p>
    <w:p w14:paraId="1232CD1A"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1F321CE"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2764C0FE" w14:textId="77777777" w:rsidR="009117AF" w:rsidRPr="00573F97" w:rsidRDefault="009117AF" w:rsidP="009117AF">
      <w:pPr>
        <w:pStyle w:val="breakline"/>
        <w:divId w:val="527259509"/>
        <w:rPr>
          <w:color w:val="002060"/>
        </w:rPr>
      </w:pPr>
    </w:p>
    <w:p w14:paraId="5F4C8BFD" w14:textId="77777777" w:rsidR="009117AF" w:rsidRPr="00573F97" w:rsidRDefault="009117AF" w:rsidP="009117AF">
      <w:pPr>
        <w:pStyle w:val="TITOLOPRINC"/>
        <w:divId w:val="527259509"/>
        <w:rPr>
          <w:color w:val="002060"/>
        </w:rPr>
      </w:pPr>
      <w:r w:rsidRPr="00573F97">
        <w:rPr>
          <w:color w:val="002060"/>
        </w:rPr>
        <w:t>CLASSIFICA</w:t>
      </w:r>
    </w:p>
    <w:p w14:paraId="16A36033" w14:textId="77777777" w:rsidR="009117AF" w:rsidRPr="00573F97" w:rsidRDefault="009117AF" w:rsidP="009117AF">
      <w:pPr>
        <w:pStyle w:val="breakline"/>
        <w:divId w:val="527259509"/>
        <w:rPr>
          <w:color w:val="002060"/>
        </w:rPr>
      </w:pPr>
    </w:p>
    <w:p w14:paraId="14AE3E9A" w14:textId="77777777" w:rsidR="009117AF" w:rsidRPr="00573F97" w:rsidRDefault="009117AF" w:rsidP="009117AF">
      <w:pPr>
        <w:pStyle w:val="breakline"/>
        <w:divId w:val="527259509"/>
        <w:rPr>
          <w:color w:val="002060"/>
        </w:rPr>
      </w:pPr>
    </w:p>
    <w:p w14:paraId="7BA444A7"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63291935"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EAA909"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63AD8A"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556DA"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E1F397"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AAE36"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0A3CF6"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18036"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305F1A"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D26DC"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8AB87" w14:textId="77777777" w:rsidR="009117AF" w:rsidRPr="00573F97" w:rsidRDefault="009117AF" w:rsidP="00556A2E">
            <w:pPr>
              <w:pStyle w:val="HEADERTABELLA"/>
              <w:rPr>
                <w:color w:val="002060"/>
              </w:rPr>
            </w:pPr>
            <w:r w:rsidRPr="00573F97">
              <w:rPr>
                <w:color w:val="002060"/>
              </w:rPr>
              <w:t>PE</w:t>
            </w:r>
          </w:p>
        </w:tc>
      </w:tr>
      <w:tr w:rsidR="009117AF" w:rsidRPr="00573F97" w14:paraId="39574DF5"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B8E4D0"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EE23E"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A46D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C18D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1EA8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F825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7B451" w14:textId="77777777" w:rsidR="009117AF" w:rsidRPr="00573F97" w:rsidRDefault="009117AF" w:rsidP="00556A2E">
            <w:pPr>
              <w:pStyle w:val="ROWTABELLA"/>
              <w:jc w:val="center"/>
              <w:rPr>
                <w:color w:val="002060"/>
              </w:rPr>
            </w:pPr>
            <w:r w:rsidRPr="00573F9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D8588"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880DC" w14:textId="77777777" w:rsidR="009117AF" w:rsidRPr="00573F97" w:rsidRDefault="009117AF" w:rsidP="00556A2E">
            <w:pPr>
              <w:pStyle w:val="ROWTABELLA"/>
              <w:jc w:val="center"/>
              <w:rPr>
                <w:color w:val="002060"/>
              </w:rPr>
            </w:pPr>
            <w:r w:rsidRPr="00573F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43236" w14:textId="77777777" w:rsidR="009117AF" w:rsidRPr="00573F97" w:rsidRDefault="009117AF" w:rsidP="00556A2E">
            <w:pPr>
              <w:pStyle w:val="ROWTABELLA"/>
              <w:jc w:val="center"/>
              <w:rPr>
                <w:color w:val="002060"/>
              </w:rPr>
            </w:pPr>
            <w:r w:rsidRPr="00573F97">
              <w:rPr>
                <w:color w:val="002060"/>
              </w:rPr>
              <w:t>0</w:t>
            </w:r>
          </w:p>
        </w:tc>
      </w:tr>
      <w:tr w:rsidR="009117AF" w:rsidRPr="00573F97" w14:paraId="2C03573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69215" w14:textId="77777777" w:rsidR="009117AF" w:rsidRPr="00573F97" w:rsidRDefault="009117AF" w:rsidP="00556A2E">
            <w:pPr>
              <w:pStyle w:val="ROWTABELLA"/>
              <w:rPr>
                <w:color w:val="002060"/>
              </w:rPr>
            </w:pPr>
            <w:r w:rsidRPr="00573F9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F26EA"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4BF7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12320"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D4AA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4F1A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88F55" w14:textId="77777777" w:rsidR="009117AF" w:rsidRPr="00573F97" w:rsidRDefault="009117AF" w:rsidP="00556A2E">
            <w:pPr>
              <w:pStyle w:val="ROWTABELLA"/>
              <w:jc w:val="center"/>
              <w:rPr>
                <w:color w:val="002060"/>
              </w:rPr>
            </w:pPr>
            <w:r w:rsidRPr="00573F9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F71AB" w14:textId="77777777" w:rsidR="009117AF" w:rsidRPr="00573F97" w:rsidRDefault="009117AF" w:rsidP="00556A2E">
            <w:pPr>
              <w:pStyle w:val="ROWTABELLA"/>
              <w:jc w:val="center"/>
              <w:rPr>
                <w:color w:val="002060"/>
              </w:rPr>
            </w:pPr>
            <w:r w:rsidRPr="00573F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87308"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1CAF1" w14:textId="77777777" w:rsidR="009117AF" w:rsidRPr="00573F97" w:rsidRDefault="009117AF" w:rsidP="00556A2E">
            <w:pPr>
              <w:pStyle w:val="ROWTABELLA"/>
              <w:jc w:val="center"/>
              <w:rPr>
                <w:color w:val="002060"/>
              </w:rPr>
            </w:pPr>
            <w:r w:rsidRPr="00573F97">
              <w:rPr>
                <w:color w:val="002060"/>
              </w:rPr>
              <w:t>0</w:t>
            </w:r>
          </w:p>
        </w:tc>
      </w:tr>
      <w:tr w:rsidR="009117AF" w:rsidRPr="00573F97" w14:paraId="6071749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35C6C1" w14:textId="77777777" w:rsidR="009117AF" w:rsidRPr="00573F97" w:rsidRDefault="009117AF" w:rsidP="00556A2E">
            <w:pPr>
              <w:pStyle w:val="ROWTABELLA"/>
              <w:rPr>
                <w:color w:val="002060"/>
              </w:rPr>
            </w:pPr>
            <w:r w:rsidRPr="00573F9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69190"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B04AC"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F1FA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D924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23E8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5C7D7" w14:textId="77777777" w:rsidR="009117AF" w:rsidRPr="00573F97" w:rsidRDefault="009117AF" w:rsidP="00556A2E">
            <w:pPr>
              <w:pStyle w:val="ROWTABELLA"/>
              <w:jc w:val="center"/>
              <w:rPr>
                <w:color w:val="002060"/>
              </w:rPr>
            </w:pPr>
            <w:r w:rsidRPr="00573F9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0542D"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A30B8"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BCBAD" w14:textId="77777777" w:rsidR="009117AF" w:rsidRPr="00573F97" w:rsidRDefault="009117AF" w:rsidP="00556A2E">
            <w:pPr>
              <w:pStyle w:val="ROWTABELLA"/>
              <w:jc w:val="center"/>
              <w:rPr>
                <w:color w:val="002060"/>
              </w:rPr>
            </w:pPr>
            <w:r w:rsidRPr="00573F97">
              <w:rPr>
                <w:color w:val="002060"/>
              </w:rPr>
              <w:t>0</w:t>
            </w:r>
          </w:p>
        </w:tc>
      </w:tr>
      <w:tr w:rsidR="009117AF" w:rsidRPr="00573F97" w14:paraId="414FE6B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932018" w14:textId="77777777" w:rsidR="009117AF" w:rsidRPr="00573F97" w:rsidRDefault="009117AF" w:rsidP="00556A2E">
            <w:pPr>
              <w:pStyle w:val="ROWTABELLA"/>
              <w:rPr>
                <w:color w:val="002060"/>
              </w:rPr>
            </w:pPr>
            <w:r w:rsidRPr="00573F9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324FD"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EE9E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F532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4CC2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9436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C49C0" w14:textId="77777777" w:rsidR="009117AF" w:rsidRPr="00573F97" w:rsidRDefault="009117AF" w:rsidP="00556A2E">
            <w:pPr>
              <w:pStyle w:val="ROWTABELLA"/>
              <w:jc w:val="center"/>
              <w:rPr>
                <w:color w:val="002060"/>
              </w:rPr>
            </w:pPr>
            <w:r w:rsidRPr="00573F9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5F130"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29F3E"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40FD3" w14:textId="77777777" w:rsidR="009117AF" w:rsidRPr="00573F97" w:rsidRDefault="009117AF" w:rsidP="00556A2E">
            <w:pPr>
              <w:pStyle w:val="ROWTABELLA"/>
              <w:jc w:val="center"/>
              <w:rPr>
                <w:color w:val="002060"/>
              </w:rPr>
            </w:pPr>
            <w:r w:rsidRPr="00573F97">
              <w:rPr>
                <w:color w:val="002060"/>
              </w:rPr>
              <w:t>0</w:t>
            </w:r>
          </w:p>
        </w:tc>
      </w:tr>
      <w:tr w:rsidR="009117AF" w:rsidRPr="00573F97" w14:paraId="34BBAFA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521AB9" w14:textId="77777777" w:rsidR="009117AF" w:rsidRPr="00573F97" w:rsidRDefault="009117AF" w:rsidP="00556A2E">
            <w:pPr>
              <w:pStyle w:val="ROWTABELLA"/>
              <w:rPr>
                <w:color w:val="002060"/>
              </w:rPr>
            </w:pPr>
            <w:r w:rsidRPr="00573F9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7FFCD"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D381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D6AF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CC6A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D5DD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4E57C"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46F55"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FECF0"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1A3F5" w14:textId="77777777" w:rsidR="009117AF" w:rsidRPr="00573F97" w:rsidRDefault="009117AF" w:rsidP="00556A2E">
            <w:pPr>
              <w:pStyle w:val="ROWTABELLA"/>
              <w:jc w:val="center"/>
              <w:rPr>
                <w:color w:val="002060"/>
              </w:rPr>
            </w:pPr>
            <w:r w:rsidRPr="00573F97">
              <w:rPr>
                <w:color w:val="002060"/>
              </w:rPr>
              <w:t>0</w:t>
            </w:r>
          </w:p>
        </w:tc>
      </w:tr>
      <w:tr w:rsidR="009117AF" w:rsidRPr="00573F97" w14:paraId="2A9AC3F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4E04EA" w14:textId="77777777" w:rsidR="009117AF" w:rsidRPr="00573F97" w:rsidRDefault="009117AF" w:rsidP="00556A2E">
            <w:pPr>
              <w:pStyle w:val="ROWTABELLA"/>
              <w:rPr>
                <w:color w:val="002060"/>
              </w:rPr>
            </w:pPr>
            <w:r w:rsidRPr="00573F9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F52C9"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7B15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AA1D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02D3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29A7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C0BF6"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3C291"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C2B96"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0FD85" w14:textId="77777777" w:rsidR="009117AF" w:rsidRPr="00573F97" w:rsidRDefault="009117AF" w:rsidP="00556A2E">
            <w:pPr>
              <w:pStyle w:val="ROWTABELLA"/>
              <w:jc w:val="center"/>
              <w:rPr>
                <w:color w:val="002060"/>
              </w:rPr>
            </w:pPr>
            <w:r w:rsidRPr="00573F97">
              <w:rPr>
                <w:color w:val="002060"/>
              </w:rPr>
              <w:t>0</w:t>
            </w:r>
          </w:p>
        </w:tc>
      </w:tr>
      <w:tr w:rsidR="009117AF" w:rsidRPr="00573F97" w14:paraId="22F760C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5C9CBF" w14:textId="77777777" w:rsidR="009117AF" w:rsidRPr="00573F97" w:rsidRDefault="009117AF" w:rsidP="00556A2E">
            <w:pPr>
              <w:pStyle w:val="ROWTABELLA"/>
              <w:rPr>
                <w:color w:val="002060"/>
              </w:rPr>
            </w:pPr>
            <w:r w:rsidRPr="00573F9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5FFD7"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49447"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931F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EF08D"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F3BEC"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9963"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B3DD7"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0108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730C8" w14:textId="77777777" w:rsidR="009117AF" w:rsidRPr="00573F97" w:rsidRDefault="009117AF" w:rsidP="00556A2E">
            <w:pPr>
              <w:pStyle w:val="ROWTABELLA"/>
              <w:jc w:val="center"/>
              <w:rPr>
                <w:color w:val="002060"/>
              </w:rPr>
            </w:pPr>
            <w:r w:rsidRPr="00573F97">
              <w:rPr>
                <w:color w:val="002060"/>
              </w:rPr>
              <w:t>0</w:t>
            </w:r>
          </w:p>
        </w:tc>
      </w:tr>
      <w:tr w:rsidR="009117AF" w:rsidRPr="00573F97" w14:paraId="56FC009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481F91" w14:textId="77777777" w:rsidR="009117AF" w:rsidRPr="00573F97" w:rsidRDefault="009117AF" w:rsidP="00556A2E">
            <w:pPr>
              <w:pStyle w:val="ROWTABELLA"/>
              <w:rPr>
                <w:color w:val="002060"/>
              </w:rPr>
            </w:pPr>
            <w:r w:rsidRPr="00573F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FA16A"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0520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69275"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D5EC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9F50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AB7C3" w14:textId="77777777" w:rsidR="009117AF" w:rsidRPr="00573F97" w:rsidRDefault="009117AF" w:rsidP="00556A2E">
            <w:pPr>
              <w:pStyle w:val="ROWTABELLA"/>
              <w:jc w:val="center"/>
              <w:rPr>
                <w:color w:val="002060"/>
              </w:rPr>
            </w:pPr>
            <w:r w:rsidRPr="00573F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8649D"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8E4C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C9490" w14:textId="77777777" w:rsidR="009117AF" w:rsidRPr="00573F97" w:rsidRDefault="009117AF" w:rsidP="00556A2E">
            <w:pPr>
              <w:pStyle w:val="ROWTABELLA"/>
              <w:jc w:val="center"/>
              <w:rPr>
                <w:color w:val="002060"/>
              </w:rPr>
            </w:pPr>
            <w:r w:rsidRPr="00573F97">
              <w:rPr>
                <w:color w:val="002060"/>
              </w:rPr>
              <w:t>0</w:t>
            </w:r>
          </w:p>
        </w:tc>
      </w:tr>
      <w:tr w:rsidR="009117AF" w:rsidRPr="00573F97" w14:paraId="6FF0942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B0C954" w14:textId="77777777" w:rsidR="009117AF" w:rsidRPr="00573F97" w:rsidRDefault="009117AF" w:rsidP="00556A2E">
            <w:pPr>
              <w:pStyle w:val="ROWTABELLA"/>
              <w:rPr>
                <w:color w:val="002060"/>
              </w:rPr>
            </w:pPr>
            <w:r w:rsidRPr="00573F97">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84EC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2985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ADAA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245F4"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2780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3B54E" w14:textId="77777777" w:rsidR="009117AF" w:rsidRPr="00573F97" w:rsidRDefault="009117AF" w:rsidP="00556A2E">
            <w:pPr>
              <w:pStyle w:val="ROWTABELLA"/>
              <w:jc w:val="center"/>
              <w:rPr>
                <w:color w:val="002060"/>
              </w:rPr>
            </w:pPr>
            <w:r w:rsidRPr="00573F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F487B" w14:textId="77777777" w:rsidR="009117AF" w:rsidRPr="00573F97" w:rsidRDefault="009117AF" w:rsidP="00556A2E">
            <w:pPr>
              <w:pStyle w:val="ROWTABELLA"/>
              <w:jc w:val="center"/>
              <w:rPr>
                <w:color w:val="002060"/>
              </w:rPr>
            </w:pPr>
            <w:r w:rsidRPr="00573F9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C53AD"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2E824" w14:textId="77777777" w:rsidR="009117AF" w:rsidRPr="00573F97" w:rsidRDefault="009117AF" w:rsidP="00556A2E">
            <w:pPr>
              <w:pStyle w:val="ROWTABELLA"/>
              <w:jc w:val="center"/>
              <w:rPr>
                <w:color w:val="002060"/>
              </w:rPr>
            </w:pPr>
            <w:r w:rsidRPr="00573F97">
              <w:rPr>
                <w:color w:val="002060"/>
              </w:rPr>
              <w:t>0</w:t>
            </w:r>
          </w:p>
        </w:tc>
      </w:tr>
      <w:tr w:rsidR="009117AF" w:rsidRPr="00573F97" w14:paraId="49320C2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718026" w14:textId="77777777" w:rsidR="009117AF" w:rsidRPr="00573F97" w:rsidRDefault="009117AF" w:rsidP="00556A2E">
            <w:pPr>
              <w:pStyle w:val="ROWTABELLA"/>
              <w:rPr>
                <w:color w:val="002060"/>
              </w:rPr>
            </w:pPr>
            <w:r w:rsidRPr="00573F9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E311C"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ECA0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933A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E6D4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1E7D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84121"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77767" w14:textId="77777777" w:rsidR="009117AF" w:rsidRPr="00573F97" w:rsidRDefault="009117AF" w:rsidP="00556A2E">
            <w:pPr>
              <w:pStyle w:val="ROWTABELLA"/>
              <w:jc w:val="center"/>
              <w:rPr>
                <w:color w:val="002060"/>
              </w:rPr>
            </w:pPr>
            <w:r w:rsidRPr="00573F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C7593"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742FF" w14:textId="77777777" w:rsidR="009117AF" w:rsidRPr="00573F97" w:rsidRDefault="009117AF" w:rsidP="00556A2E">
            <w:pPr>
              <w:pStyle w:val="ROWTABELLA"/>
              <w:jc w:val="center"/>
              <w:rPr>
                <w:color w:val="002060"/>
              </w:rPr>
            </w:pPr>
            <w:r w:rsidRPr="00573F97">
              <w:rPr>
                <w:color w:val="002060"/>
              </w:rPr>
              <w:t>0</w:t>
            </w:r>
          </w:p>
        </w:tc>
      </w:tr>
      <w:tr w:rsidR="009117AF" w:rsidRPr="00573F97" w14:paraId="1AE85BF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07F926" w14:textId="77777777" w:rsidR="009117AF" w:rsidRPr="00573F97" w:rsidRDefault="009117AF" w:rsidP="00556A2E">
            <w:pPr>
              <w:pStyle w:val="ROWTABELLA"/>
              <w:rPr>
                <w:color w:val="002060"/>
              </w:rPr>
            </w:pPr>
            <w:r w:rsidRPr="00573F9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DF24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3A47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8749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CBFB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3653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E9604"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E09A5" w14:textId="77777777" w:rsidR="009117AF" w:rsidRPr="00573F97" w:rsidRDefault="009117AF" w:rsidP="00556A2E">
            <w:pPr>
              <w:pStyle w:val="ROWTABELLA"/>
              <w:jc w:val="center"/>
              <w:rPr>
                <w:color w:val="002060"/>
              </w:rPr>
            </w:pPr>
            <w:r w:rsidRPr="00573F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4D1E3"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4CE39" w14:textId="77777777" w:rsidR="009117AF" w:rsidRPr="00573F97" w:rsidRDefault="009117AF" w:rsidP="00556A2E">
            <w:pPr>
              <w:pStyle w:val="ROWTABELLA"/>
              <w:jc w:val="center"/>
              <w:rPr>
                <w:color w:val="002060"/>
              </w:rPr>
            </w:pPr>
            <w:r w:rsidRPr="00573F97">
              <w:rPr>
                <w:color w:val="002060"/>
              </w:rPr>
              <w:t>0</w:t>
            </w:r>
          </w:p>
        </w:tc>
      </w:tr>
      <w:tr w:rsidR="009117AF" w:rsidRPr="00573F97" w14:paraId="55591F0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1CE4ED" w14:textId="77777777" w:rsidR="009117AF" w:rsidRPr="00573F97" w:rsidRDefault="009117AF" w:rsidP="00556A2E">
            <w:pPr>
              <w:pStyle w:val="ROWTABELLA"/>
              <w:rPr>
                <w:color w:val="002060"/>
              </w:rPr>
            </w:pPr>
            <w:r w:rsidRPr="00573F9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73BE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1E4A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DF5D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D402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1F19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E82F4"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29498"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B6FC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BCFA1" w14:textId="77777777" w:rsidR="009117AF" w:rsidRPr="00573F97" w:rsidRDefault="009117AF" w:rsidP="00556A2E">
            <w:pPr>
              <w:pStyle w:val="ROWTABELLA"/>
              <w:jc w:val="center"/>
              <w:rPr>
                <w:color w:val="002060"/>
              </w:rPr>
            </w:pPr>
            <w:r w:rsidRPr="00573F97">
              <w:rPr>
                <w:color w:val="002060"/>
              </w:rPr>
              <w:t>0</w:t>
            </w:r>
          </w:p>
        </w:tc>
      </w:tr>
      <w:tr w:rsidR="009117AF" w:rsidRPr="00573F97" w14:paraId="6D420489"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07B9E3" w14:textId="77777777" w:rsidR="009117AF" w:rsidRPr="00573F97" w:rsidRDefault="009117AF" w:rsidP="00556A2E">
            <w:pPr>
              <w:pStyle w:val="ROWTABELLA"/>
              <w:rPr>
                <w:color w:val="002060"/>
              </w:rPr>
            </w:pPr>
            <w:r w:rsidRPr="00573F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326B5"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0E78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E6CC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0B0A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56EF4"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E455A"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78F2C" w14:textId="77777777" w:rsidR="009117AF" w:rsidRPr="00573F97" w:rsidRDefault="009117AF" w:rsidP="00556A2E">
            <w:pPr>
              <w:pStyle w:val="ROWTABELLA"/>
              <w:jc w:val="center"/>
              <w:rPr>
                <w:color w:val="002060"/>
              </w:rPr>
            </w:pPr>
            <w:r w:rsidRPr="00573F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C6008"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CCC9A" w14:textId="77777777" w:rsidR="009117AF" w:rsidRPr="00573F97" w:rsidRDefault="009117AF" w:rsidP="00556A2E">
            <w:pPr>
              <w:pStyle w:val="ROWTABELLA"/>
              <w:jc w:val="center"/>
              <w:rPr>
                <w:color w:val="002060"/>
              </w:rPr>
            </w:pPr>
            <w:r w:rsidRPr="00573F97">
              <w:rPr>
                <w:color w:val="002060"/>
              </w:rPr>
              <w:t>0</w:t>
            </w:r>
          </w:p>
        </w:tc>
      </w:tr>
      <w:tr w:rsidR="009117AF" w:rsidRPr="00573F97" w14:paraId="2574F5C9"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B4FEBF" w14:textId="77777777" w:rsidR="009117AF" w:rsidRPr="00573F97" w:rsidRDefault="009117AF" w:rsidP="00556A2E">
            <w:pPr>
              <w:pStyle w:val="ROWTABELLA"/>
              <w:rPr>
                <w:color w:val="002060"/>
              </w:rPr>
            </w:pPr>
            <w:r w:rsidRPr="00573F97">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DAC5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9865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3471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C146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695D7"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F59AF"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05CB9" w14:textId="77777777" w:rsidR="009117AF" w:rsidRPr="00573F97" w:rsidRDefault="009117AF" w:rsidP="00556A2E">
            <w:pPr>
              <w:pStyle w:val="ROWTABELLA"/>
              <w:jc w:val="center"/>
              <w:rPr>
                <w:color w:val="002060"/>
              </w:rPr>
            </w:pPr>
            <w:r w:rsidRPr="00573F9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2105C"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A434F" w14:textId="77777777" w:rsidR="009117AF" w:rsidRPr="00573F97" w:rsidRDefault="009117AF" w:rsidP="00556A2E">
            <w:pPr>
              <w:pStyle w:val="ROWTABELLA"/>
              <w:jc w:val="center"/>
              <w:rPr>
                <w:color w:val="002060"/>
              </w:rPr>
            </w:pPr>
            <w:r w:rsidRPr="00573F97">
              <w:rPr>
                <w:color w:val="002060"/>
              </w:rPr>
              <w:t>0</w:t>
            </w:r>
          </w:p>
        </w:tc>
      </w:tr>
    </w:tbl>
    <w:p w14:paraId="1305E076" w14:textId="77777777" w:rsidR="009117AF" w:rsidRPr="00573F97" w:rsidRDefault="009117AF" w:rsidP="009117AF">
      <w:pPr>
        <w:pStyle w:val="breakline"/>
        <w:divId w:val="527259509"/>
        <w:rPr>
          <w:color w:val="002060"/>
        </w:rPr>
      </w:pPr>
    </w:p>
    <w:p w14:paraId="6380CA6F" w14:textId="77777777" w:rsidR="009117AF" w:rsidRPr="00573F97" w:rsidRDefault="009117AF" w:rsidP="009117AF">
      <w:pPr>
        <w:pStyle w:val="TITOLOPRINC"/>
        <w:divId w:val="527259509"/>
        <w:rPr>
          <w:color w:val="002060"/>
        </w:rPr>
      </w:pPr>
      <w:r w:rsidRPr="00573F97">
        <w:rPr>
          <w:color w:val="002060"/>
        </w:rPr>
        <w:t>PROGRAMMA GARE</w:t>
      </w:r>
    </w:p>
    <w:p w14:paraId="5EE2EDAC" w14:textId="77777777" w:rsidR="009117AF" w:rsidRPr="001B65A4" w:rsidRDefault="009117AF" w:rsidP="009117AF">
      <w:pPr>
        <w:pStyle w:val="SOTTOTITOLOCAMPIONATO1"/>
        <w:divId w:val="527259509"/>
        <w:rPr>
          <w:color w:val="002060"/>
        </w:rPr>
      </w:pPr>
      <w:r w:rsidRPr="001B65A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4"/>
        <w:gridCol w:w="385"/>
        <w:gridCol w:w="898"/>
        <w:gridCol w:w="1198"/>
        <w:gridCol w:w="1552"/>
        <w:gridCol w:w="1549"/>
      </w:tblGrid>
      <w:tr w:rsidR="009117AF" w:rsidRPr="001B65A4" w14:paraId="0BE3BCFE"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4C829"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F9D39"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7F3C65"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CBA5F"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69386"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163A52"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82FEF"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3B226829"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D61598" w14:textId="77777777" w:rsidR="009117AF" w:rsidRPr="001B65A4" w:rsidRDefault="009117AF" w:rsidP="00556A2E">
            <w:pPr>
              <w:pStyle w:val="ROWTABELLA"/>
              <w:rPr>
                <w:color w:val="002060"/>
              </w:rPr>
            </w:pPr>
            <w:r w:rsidRPr="001B65A4">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74056" w14:textId="77777777" w:rsidR="009117AF" w:rsidRPr="001B65A4" w:rsidRDefault="009117AF" w:rsidP="00556A2E">
            <w:pPr>
              <w:pStyle w:val="ROWTABELLA"/>
              <w:rPr>
                <w:color w:val="002060"/>
              </w:rPr>
            </w:pPr>
            <w:r w:rsidRPr="001B65A4">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B3BEE19"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29FA2B" w14:textId="77777777" w:rsidR="009117AF" w:rsidRPr="001B65A4" w:rsidRDefault="009117AF" w:rsidP="00556A2E">
            <w:pPr>
              <w:pStyle w:val="ROWTABELLA"/>
              <w:rPr>
                <w:color w:val="002060"/>
              </w:rPr>
            </w:pPr>
            <w:r w:rsidRPr="001B65A4">
              <w:rPr>
                <w:color w:val="002060"/>
              </w:rPr>
              <w:t>01/11/2019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6F093B" w14:textId="77777777" w:rsidR="009117AF" w:rsidRPr="001B65A4" w:rsidRDefault="009117AF" w:rsidP="00556A2E">
            <w:pPr>
              <w:pStyle w:val="ROWTABELLA"/>
              <w:rPr>
                <w:color w:val="002060"/>
              </w:rPr>
            </w:pPr>
            <w:r w:rsidRPr="001B65A4">
              <w:rPr>
                <w:color w:val="002060"/>
              </w:rPr>
              <w:t>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C1EC76" w14:textId="77777777" w:rsidR="009117AF" w:rsidRPr="001B65A4" w:rsidRDefault="009117AF" w:rsidP="00556A2E">
            <w:pPr>
              <w:pStyle w:val="ROWTABELLA"/>
              <w:rPr>
                <w:color w:val="002060"/>
              </w:rPr>
            </w:pPr>
            <w:r w:rsidRPr="001B65A4">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991E0C" w14:textId="77777777" w:rsidR="009117AF" w:rsidRPr="001B65A4" w:rsidRDefault="009117AF" w:rsidP="00556A2E">
            <w:pPr>
              <w:pStyle w:val="ROWTABELLA"/>
              <w:rPr>
                <w:color w:val="002060"/>
              </w:rPr>
            </w:pPr>
            <w:r w:rsidRPr="001B65A4">
              <w:rPr>
                <w:color w:val="002060"/>
              </w:rPr>
              <w:t>VIA DELLO SPORT</w:t>
            </w:r>
          </w:p>
        </w:tc>
      </w:tr>
      <w:tr w:rsidR="009117AF" w:rsidRPr="001B65A4" w14:paraId="693F33B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02B068" w14:textId="77777777" w:rsidR="009117AF" w:rsidRPr="001B65A4" w:rsidRDefault="009117AF" w:rsidP="00556A2E">
            <w:pPr>
              <w:pStyle w:val="ROWTABELLA"/>
              <w:rPr>
                <w:color w:val="002060"/>
              </w:rPr>
            </w:pPr>
            <w:r w:rsidRPr="001B65A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365282" w14:textId="77777777" w:rsidR="009117AF" w:rsidRPr="001B65A4" w:rsidRDefault="009117AF" w:rsidP="00556A2E">
            <w:pPr>
              <w:pStyle w:val="ROWTABELLA"/>
              <w:rPr>
                <w:color w:val="002060"/>
              </w:rPr>
            </w:pPr>
            <w:r w:rsidRPr="001B65A4">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081F1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9CA0D9"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D37E39" w14:textId="77777777" w:rsidR="009117AF" w:rsidRPr="001B65A4" w:rsidRDefault="009117AF" w:rsidP="00556A2E">
            <w:pPr>
              <w:pStyle w:val="ROWTABELLA"/>
              <w:rPr>
                <w:color w:val="002060"/>
              </w:rPr>
            </w:pPr>
            <w:r w:rsidRPr="001B65A4">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9E1EEF" w14:textId="77777777" w:rsidR="009117AF" w:rsidRPr="001B65A4" w:rsidRDefault="009117AF" w:rsidP="00556A2E">
            <w:pPr>
              <w:pStyle w:val="ROWTABELLA"/>
              <w:rPr>
                <w:color w:val="002060"/>
              </w:rPr>
            </w:pPr>
            <w:r w:rsidRPr="001B65A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158294" w14:textId="77777777" w:rsidR="009117AF" w:rsidRPr="001B65A4" w:rsidRDefault="009117AF" w:rsidP="00556A2E">
            <w:pPr>
              <w:pStyle w:val="ROWTABELLA"/>
              <w:rPr>
                <w:color w:val="002060"/>
              </w:rPr>
            </w:pPr>
            <w:r w:rsidRPr="001B65A4">
              <w:rPr>
                <w:color w:val="002060"/>
              </w:rPr>
              <w:t>VIA ALESSANDRO MANZONI</w:t>
            </w:r>
          </w:p>
        </w:tc>
      </w:tr>
      <w:tr w:rsidR="009117AF" w:rsidRPr="001B65A4" w14:paraId="7D8F95AC"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B0E0E8" w14:textId="77777777" w:rsidR="009117AF" w:rsidRPr="001B65A4" w:rsidRDefault="009117AF" w:rsidP="00556A2E">
            <w:pPr>
              <w:pStyle w:val="ROWTABELLA"/>
              <w:rPr>
                <w:color w:val="002060"/>
              </w:rPr>
            </w:pPr>
            <w:r w:rsidRPr="001B65A4">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B0F8CC" w14:textId="77777777" w:rsidR="009117AF" w:rsidRPr="001B65A4" w:rsidRDefault="009117AF" w:rsidP="00556A2E">
            <w:pPr>
              <w:pStyle w:val="ROWTABELLA"/>
              <w:rPr>
                <w:color w:val="002060"/>
              </w:rPr>
            </w:pPr>
            <w:r w:rsidRPr="001B65A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45A61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02980D"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900BAE" w14:textId="77777777" w:rsidR="009117AF" w:rsidRPr="001B65A4" w:rsidRDefault="009117AF" w:rsidP="00556A2E">
            <w:pPr>
              <w:pStyle w:val="ROWTABELLA"/>
              <w:rPr>
                <w:color w:val="002060"/>
              </w:rPr>
            </w:pPr>
            <w:r w:rsidRPr="001B65A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1CEDB2"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D7BD8C" w14:textId="77777777" w:rsidR="009117AF" w:rsidRPr="001B65A4" w:rsidRDefault="009117AF" w:rsidP="00556A2E">
            <w:pPr>
              <w:pStyle w:val="ROWTABELLA"/>
              <w:rPr>
                <w:color w:val="002060"/>
              </w:rPr>
            </w:pPr>
            <w:r w:rsidRPr="001B65A4">
              <w:rPr>
                <w:color w:val="002060"/>
              </w:rPr>
              <w:t>LOCALITA' NONTESICURO</w:t>
            </w:r>
          </w:p>
        </w:tc>
      </w:tr>
      <w:tr w:rsidR="009117AF" w:rsidRPr="001B65A4" w14:paraId="0D8E44C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6DE452" w14:textId="77777777" w:rsidR="009117AF" w:rsidRPr="001B65A4" w:rsidRDefault="009117AF" w:rsidP="00556A2E">
            <w:pPr>
              <w:pStyle w:val="ROWTABELLA"/>
              <w:rPr>
                <w:color w:val="002060"/>
              </w:rPr>
            </w:pPr>
            <w:r w:rsidRPr="001B65A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DCC293" w14:textId="77777777" w:rsidR="009117AF" w:rsidRPr="001B65A4" w:rsidRDefault="009117AF" w:rsidP="00556A2E">
            <w:pPr>
              <w:pStyle w:val="ROWTABELLA"/>
              <w:rPr>
                <w:color w:val="002060"/>
              </w:rPr>
            </w:pPr>
            <w:r w:rsidRPr="001B65A4">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2188BA"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86FCD8"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9EC9EE" w14:textId="77777777" w:rsidR="009117AF" w:rsidRPr="001B65A4" w:rsidRDefault="009117AF" w:rsidP="00556A2E">
            <w:pPr>
              <w:pStyle w:val="ROWTABELLA"/>
              <w:rPr>
                <w:color w:val="002060"/>
              </w:rPr>
            </w:pPr>
            <w:r w:rsidRPr="001B65A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B589AD" w14:textId="77777777" w:rsidR="009117AF" w:rsidRPr="001B65A4" w:rsidRDefault="009117AF" w:rsidP="00556A2E">
            <w:pPr>
              <w:pStyle w:val="ROWTABELLA"/>
              <w:rPr>
                <w:color w:val="002060"/>
              </w:rPr>
            </w:pPr>
            <w:r w:rsidRPr="001B65A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6F7FFF" w14:textId="77777777" w:rsidR="009117AF" w:rsidRPr="001B65A4" w:rsidRDefault="009117AF" w:rsidP="00556A2E">
            <w:pPr>
              <w:pStyle w:val="ROWTABELLA"/>
              <w:rPr>
                <w:color w:val="002060"/>
              </w:rPr>
            </w:pPr>
            <w:r w:rsidRPr="001B65A4">
              <w:rPr>
                <w:color w:val="002060"/>
              </w:rPr>
              <w:t>VIA VILLA TOMBARI</w:t>
            </w:r>
          </w:p>
        </w:tc>
      </w:tr>
      <w:tr w:rsidR="009117AF" w:rsidRPr="001B65A4" w14:paraId="056BD958"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F1A31F" w14:textId="77777777" w:rsidR="009117AF" w:rsidRPr="001B65A4" w:rsidRDefault="009117AF" w:rsidP="00556A2E">
            <w:pPr>
              <w:pStyle w:val="ROWTABELLA"/>
              <w:rPr>
                <w:color w:val="002060"/>
              </w:rPr>
            </w:pPr>
            <w:r w:rsidRPr="001B65A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0B9668" w14:textId="77777777" w:rsidR="009117AF" w:rsidRPr="001B65A4" w:rsidRDefault="009117AF" w:rsidP="00556A2E">
            <w:pPr>
              <w:pStyle w:val="ROWTABELLA"/>
              <w:rPr>
                <w:color w:val="002060"/>
              </w:rPr>
            </w:pPr>
            <w:r w:rsidRPr="001B65A4">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95EBD2"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84C189"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019457" w14:textId="77777777" w:rsidR="009117AF" w:rsidRPr="001B65A4" w:rsidRDefault="009117AF" w:rsidP="00556A2E">
            <w:pPr>
              <w:pStyle w:val="ROWTABELLA"/>
              <w:rPr>
                <w:color w:val="002060"/>
              </w:rPr>
            </w:pPr>
            <w:r w:rsidRPr="001B65A4">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A492EB" w14:textId="77777777" w:rsidR="009117AF" w:rsidRPr="001B65A4" w:rsidRDefault="009117AF" w:rsidP="00556A2E">
            <w:pPr>
              <w:pStyle w:val="ROWTABELLA"/>
              <w:rPr>
                <w:color w:val="002060"/>
              </w:rPr>
            </w:pPr>
            <w:r w:rsidRPr="001B65A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A4F585" w14:textId="77777777" w:rsidR="009117AF" w:rsidRPr="001B65A4" w:rsidRDefault="009117AF" w:rsidP="00556A2E">
            <w:pPr>
              <w:pStyle w:val="ROWTABELLA"/>
              <w:rPr>
                <w:color w:val="002060"/>
              </w:rPr>
            </w:pPr>
            <w:r w:rsidRPr="001B65A4">
              <w:rPr>
                <w:color w:val="002060"/>
              </w:rPr>
              <w:t>VIA LORETO</w:t>
            </w:r>
          </w:p>
        </w:tc>
      </w:tr>
      <w:tr w:rsidR="009117AF" w:rsidRPr="001B65A4" w14:paraId="7A64CA30"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7DB946" w14:textId="77777777" w:rsidR="009117AF" w:rsidRPr="001B65A4" w:rsidRDefault="009117AF" w:rsidP="00556A2E">
            <w:pPr>
              <w:pStyle w:val="ROWTABELLA"/>
              <w:rPr>
                <w:color w:val="002060"/>
              </w:rPr>
            </w:pPr>
            <w:r w:rsidRPr="001B65A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395DAB" w14:textId="77777777" w:rsidR="009117AF" w:rsidRPr="001B65A4" w:rsidRDefault="009117AF" w:rsidP="00556A2E">
            <w:pPr>
              <w:pStyle w:val="ROWTABELLA"/>
              <w:rPr>
                <w:color w:val="002060"/>
              </w:rPr>
            </w:pPr>
            <w:r w:rsidRPr="001B65A4">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CB152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F8580E"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5702D5" w14:textId="77777777" w:rsidR="009117AF" w:rsidRPr="001B65A4" w:rsidRDefault="009117AF" w:rsidP="00556A2E">
            <w:pPr>
              <w:pStyle w:val="ROWTABELLA"/>
              <w:rPr>
                <w:color w:val="002060"/>
              </w:rPr>
            </w:pPr>
            <w:r w:rsidRPr="001B65A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144EAB" w14:textId="77777777" w:rsidR="009117AF" w:rsidRPr="001B65A4" w:rsidRDefault="009117AF" w:rsidP="00556A2E">
            <w:pPr>
              <w:pStyle w:val="ROWTABELLA"/>
              <w:rPr>
                <w:color w:val="002060"/>
              </w:rPr>
            </w:pPr>
            <w:r w:rsidRPr="001B65A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1AACD1" w14:textId="77777777" w:rsidR="009117AF" w:rsidRPr="001B65A4" w:rsidRDefault="009117AF" w:rsidP="00556A2E">
            <w:pPr>
              <w:pStyle w:val="ROWTABELLA"/>
              <w:rPr>
                <w:color w:val="002060"/>
              </w:rPr>
            </w:pPr>
            <w:r w:rsidRPr="001B65A4">
              <w:rPr>
                <w:color w:val="002060"/>
              </w:rPr>
              <w:t>VIA ALDO MORO</w:t>
            </w:r>
          </w:p>
        </w:tc>
      </w:tr>
      <w:tr w:rsidR="009117AF" w:rsidRPr="001B65A4" w14:paraId="7EE4A637"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AD997D" w14:textId="77777777" w:rsidR="009117AF" w:rsidRPr="001B65A4" w:rsidRDefault="009117AF" w:rsidP="00556A2E">
            <w:pPr>
              <w:pStyle w:val="ROWTABELLA"/>
              <w:rPr>
                <w:color w:val="002060"/>
              </w:rPr>
            </w:pPr>
            <w:r w:rsidRPr="001B65A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E6023D" w14:textId="77777777" w:rsidR="009117AF" w:rsidRPr="001B65A4" w:rsidRDefault="009117AF" w:rsidP="00556A2E">
            <w:pPr>
              <w:pStyle w:val="ROWTABELLA"/>
              <w:rPr>
                <w:color w:val="002060"/>
              </w:rPr>
            </w:pPr>
            <w:r w:rsidRPr="001B65A4">
              <w:rPr>
                <w:color w:val="002060"/>
              </w:rPr>
              <w:t>CALCETTO CASTRUM LAURI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0AFFB"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9C1782" w14:textId="77777777" w:rsidR="009117AF" w:rsidRPr="001B65A4" w:rsidRDefault="009117AF" w:rsidP="00556A2E">
            <w:pPr>
              <w:pStyle w:val="ROWTABELLA"/>
              <w:rPr>
                <w:color w:val="002060"/>
              </w:rPr>
            </w:pPr>
            <w:r w:rsidRPr="001B65A4">
              <w:rPr>
                <w:color w:val="002060"/>
              </w:rPr>
              <w:t>02/11/2019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3EC2A5" w14:textId="77777777" w:rsidR="009117AF" w:rsidRPr="001B65A4" w:rsidRDefault="009117AF" w:rsidP="00556A2E">
            <w:pPr>
              <w:pStyle w:val="ROWTABELLA"/>
              <w:rPr>
                <w:color w:val="002060"/>
              </w:rPr>
            </w:pPr>
            <w:r w:rsidRPr="001B65A4">
              <w:rPr>
                <w:color w:val="002060"/>
              </w:rPr>
              <w:t>PALLONE GEODETICO F.I.G.C.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BE2DC7"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EEEC1C" w14:textId="77777777" w:rsidR="009117AF" w:rsidRPr="001B65A4" w:rsidRDefault="009117AF" w:rsidP="00556A2E">
            <w:pPr>
              <w:pStyle w:val="ROWTABELLA"/>
              <w:rPr>
                <w:color w:val="002060"/>
              </w:rPr>
            </w:pPr>
            <w:r w:rsidRPr="001B65A4">
              <w:rPr>
                <w:color w:val="002060"/>
              </w:rPr>
              <w:t>LOC. BARACCOLA VIA SCHIAVONI</w:t>
            </w:r>
          </w:p>
        </w:tc>
      </w:tr>
    </w:tbl>
    <w:p w14:paraId="24C98717" w14:textId="77777777" w:rsidR="009117AF" w:rsidRPr="00573F97" w:rsidRDefault="009117AF" w:rsidP="009117AF">
      <w:pPr>
        <w:pStyle w:val="breakline"/>
        <w:divId w:val="527259509"/>
        <w:rPr>
          <w:color w:val="002060"/>
        </w:rPr>
      </w:pPr>
    </w:p>
    <w:p w14:paraId="6250419D"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CALCIO A CINQUE SERIE C2</w:t>
      </w:r>
    </w:p>
    <w:p w14:paraId="3BF21015" w14:textId="77777777" w:rsidR="009117AF" w:rsidRPr="00573F97" w:rsidRDefault="009117AF" w:rsidP="009117AF">
      <w:pPr>
        <w:pStyle w:val="TITOLOPRINC"/>
        <w:divId w:val="527259509"/>
        <w:rPr>
          <w:color w:val="002060"/>
        </w:rPr>
      </w:pPr>
      <w:r w:rsidRPr="00573F97">
        <w:rPr>
          <w:color w:val="002060"/>
        </w:rPr>
        <w:lastRenderedPageBreak/>
        <w:t>VARIAZIONI AL PROGRAMMA GARE</w:t>
      </w:r>
    </w:p>
    <w:p w14:paraId="505FCC9F" w14:textId="77777777" w:rsidR="009117AF" w:rsidRPr="00573F97" w:rsidRDefault="009117AF" w:rsidP="009117AF">
      <w:pPr>
        <w:pStyle w:val="breakline"/>
        <w:divId w:val="527259509"/>
        <w:rPr>
          <w:color w:val="002060"/>
        </w:rPr>
      </w:pPr>
    </w:p>
    <w:p w14:paraId="0639C52F" w14:textId="77777777" w:rsidR="009117AF" w:rsidRPr="00573F97" w:rsidRDefault="009117AF" w:rsidP="009117AF">
      <w:pPr>
        <w:pStyle w:val="breakline"/>
        <w:divId w:val="527259509"/>
        <w:rPr>
          <w:color w:val="002060"/>
        </w:rPr>
      </w:pPr>
    </w:p>
    <w:p w14:paraId="714E523F"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1B6DFF7D"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6213D"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5FFCC"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2F865"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018E0"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72F93"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91150"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6A0E04"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89521" w14:textId="77777777" w:rsidR="009117AF" w:rsidRPr="00573F97" w:rsidRDefault="009117AF" w:rsidP="00556A2E">
            <w:pPr>
              <w:pStyle w:val="HEADERTABELLA"/>
              <w:rPr>
                <w:color w:val="002060"/>
              </w:rPr>
            </w:pPr>
            <w:r w:rsidRPr="00573F97">
              <w:rPr>
                <w:color w:val="002060"/>
              </w:rPr>
              <w:t>Impianto</w:t>
            </w:r>
          </w:p>
        </w:tc>
      </w:tr>
      <w:tr w:rsidR="009117AF" w:rsidRPr="00573F97" w14:paraId="384EBA92"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F127C" w14:textId="77777777" w:rsidR="009117AF" w:rsidRPr="00573F97" w:rsidRDefault="009117AF" w:rsidP="00556A2E">
            <w:pPr>
              <w:pStyle w:val="ROWTABELLA"/>
              <w:rPr>
                <w:color w:val="002060"/>
                <w:highlight w:val="yellow"/>
              </w:rPr>
            </w:pPr>
            <w:r w:rsidRPr="00573F97">
              <w:rPr>
                <w:color w:val="002060"/>
                <w:highlight w:val="yellow"/>
              </w:rPr>
              <w:t>01/11/2019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5021B" w14:textId="77777777" w:rsidR="009117AF" w:rsidRPr="00573F97" w:rsidRDefault="009117AF" w:rsidP="00556A2E">
            <w:pPr>
              <w:pStyle w:val="ROWTABELLA"/>
              <w:jc w:val="center"/>
              <w:rPr>
                <w:color w:val="002060"/>
                <w:highlight w:val="yellow"/>
              </w:rPr>
            </w:pPr>
            <w:r w:rsidRPr="00573F97">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E7E3B" w14:textId="77777777" w:rsidR="009117AF" w:rsidRPr="00573F97" w:rsidRDefault="009117AF" w:rsidP="00556A2E">
            <w:pPr>
              <w:pStyle w:val="ROWTABELLA"/>
              <w:rPr>
                <w:color w:val="002060"/>
                <w:highlight w:val="yellow"/>
              </w:rPr>
            </w:pPr>
            <w:r w:rsidRPr="00573F97">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D6EA9" w14:textId="77777777" w:rsidR="009117AF" w:rsidRPr="00573F97" w:rsidRDefault="009117AF" w:rsidP="00556A2E">
            <w:pPr>
              <w:pStyle w:val="ROWTABELLA"/>
              <w:rPr>
                <w:color w:val="002060"/>
                <w:highlight w:val="yellow"/>
              </w:rPr>
            </w:pPr>
            <w:r w:rsidRPr="00573F97">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AF8FA" w14:textId="77777777" w:rsidR="009117AF" w:rsidRPr="00573F97" w:rsidRDefault="009117AF" w:rsidP="00556A2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E4F68" w14:textId="77777777" w:rsidR="009117AF" w:rsidRPr="00573F97" w:rsidRDefault="009117AF" w:rsidP="00556A2E">
            <w:pPr>
              <w:pStyle w:val="ROWTABELLA"/>
              <w:jc w:val="center"/>
              <w:rPr>
                <w:color w:val="002060"/>
              </w:rPr>
            </w:pPr>
            <w:r w:rsidRPr="00573F9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938A6" w14:textId="77777777" w:rsidR="009117AF" w:rsidRPr="00573F97" w:rsidRDefault="009117AF" w:rsidP="00556A2E">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F196A" w14:textId="77777777" w:rsidR="009117AF" w:rsidRPr="00573F97" w:rsidRDefault="009117AF" w:rsidP="00556A2E">
            <w:pPr>
              <w:pStyle w:val="ROWTABELLA"/>
              <w:rPr>
                <w:color w:val="002060"/>
              </w:rPr>
            </w:pPr>
            <w:r w:rsidRPr="00573F97">
              <w:rPr>
                <w:color w:val="002060"/>
                <w:highlight w:val="yellow"/>
              </w:rPr>
              <w:t>PALASPORT"TRE RAGAZZI"MAROTTA MONDOLFO VIA EUROPA</w:t>
            </w:r>
          </w:p>
        </w:tc>
      </w:tr>
    </w:tbl>
    <w:p w14:paraId="3F583C52" w14:textId="77777777" w:rsidR="009117AF" w:rsidRPr="00573F97" w:rsidRDefault="009117AF" w:rsidP="009117AF">
      <w:pPr>
        <w:pStyle w:val="breakline"/>
        <w:divId w:val="527259509"/>
        <w:rPr>
          <w:color w:val="002060"/>
        </w:rPr>
      </w:pPr>
    </w:p>
    <w:p w14:paraId="370EE1FE" w14:textId="77777777" w:rsidR="009117AF" w:rsidRPr="00573F97" w:rsidRDefault="009117AF" w:rsidP="009117AF">
      <w:pPr>
        <w:pStyle w:val="breakline"/>
        <w:divId w:val="527259509"/>
        <w:rPr>
          <w:color w:val="002060"/>
        </w:rPr>
      </w:pPr>
    </w:p>
    <w:p w14:paraId="51009CB2" w14:textId="77777777" w:rsidR="009117AF" w:rsidRPr="00573F97" w:rsidRDefault="009117AF" w:rsidP="009117AF">
      <w:pPr>
        <w:pStyle w:val="SOTTOTITOLOCAMPIONATO1"/>
        <w:divId w:val="527259509"/>
        <w:rPr>
          <w:color w:val="002060"/>
        </w:rPr>
      </w:pPr>
      <w:r w:rsidRPr="00573F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7BDCF388"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884730"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FACD7"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69AFC"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47816"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FA2DB"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7949C"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8CF1A0"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E4F81" w14:textId="77777777" w:rsidR="009117AF" w:rsidRPr="00573F97" w:rsidRDefault="009117AF" w:rsidP="00556A2E">
            <w:pPr>
              <w:pStyle w:val="HEADERTABELLA"/>
              <w:rPr>
                <w:color w:val="002060"/>
              </w:rPr>
            </w:pPr>
            <w:r w:rsidRPr="00573F97">
              <w:rPr>
                <w:color w:val="002060"/>
              </w:rPr>
              <w:t>Impianto</w:t>
            </w:r>
          </w:p>
        </w:tc>
      </w:tr>
      <w:tr w:rsidR="009117AF" w:rsidRPr="00573F97" w14:paraId="330F82B7"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7A948" w14:textId="77777777" w:rsidR="009117AF" w:rsidRPr="00573F97" w:rsidRDefault="009117AF" w:rsidP="00556A2E">
            <w:pPr>
              <w:pStyle w:val="ROWTABELLA"/>
              <w:rPr>
                <w:color w:val="002060"/>
                <w:highlight w:val="yellow"/>
              </w:rPr>
            </w:pPr>
            <w:r w:rsidRPr="00573F97">
              <w:rPr>
                <w:color w:val="002060"/>
                <w:highlight w:val="yellow"/>
              </w:rPr>
              <w:t>04/11/2019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6192F" w14:textId="77777777" w:rsidR="009117AF" w:rsidRPr="00573F97" w:rsidRDefault="009117AF" w:rsidP="00556A2E">
            <w:pPr>
              <w:pStyle w:val="ROWTABELLA"/>
              <w:jc w:val="center"/>
              <w:rPr>
                <w:color w:val="002060"/>
                <w:highlight w:val="yellow"/>
              </w:rPr>
            </w:pPr>
            <w:r w:rsidRPr="00573F97">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0D45F" w14:textId="77777777" w:rsidR="009117AF" w:rsidRPr="00573F97" w:rsidRDefault="009117AF" w:rsidP="00556A2E">
            <w:pPr>
              <w:pStyle w:val="ROWTABELLA"/>
              <w:rPr>
                <w:color w:val="002060"/>
                <w:highlight w:val="yellow"/>
              </w:rPr>
            </w:pPr>
            <w:r w:rsidRPr="00573F97">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03879" w14:textId="77777777" w:rsidR="009117AF" w:rsidRPr="00573F97" w:rsidRDefault="009117AF" w:rsidP="00556A2E">
            <w:pPr>
              <w:pStyle w:val="ROWTABELLA"/>
              <w:rPr>
                <w:color w:val="002060"/>
                <w:highlight w:val="yellow"/>
              </w:rPr>
            </w:pPr>
            <w:r w:rsidRPr="00573F97">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34C61" w14:textId="77777777" w:rsidR="009117AF" w:rsidRPr="00573F97" w:rsidRDefault="009117AF" w:rsidP="00556A2E">
            <w:pPr>
              <w:pStyle w:val="ROWTABELLA"/>
              <w:rPr>
                <w:color w:val="002060"/>
              </w:rPr>
            </w:pPr>
            <w:r w:rsidRPr="00573F97">
              <w:rPr>
                <w:color w:val="002060"/>
              </w:rPr>
              <w:t>01/11/2019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5F795" w14:textId="77777777" w:rsidR="009117AF" w:rsidRPr="00573F97" w:rsidRDefault="009117AF" w:rsidP="00556A2E">
            <w:pPr>
              <w:pStyle w:val="ROWTABELLA"/>
              <w:jc w:val="center"/>
              <w:rPr>
                <w:color w:val="002060"/>
              </w:rPr>
            </w:pPr>
            <w:r w:rsidRPr="00573F9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800DF" w14:textId="77777777" w:rsidR="009117AF" w:rsidRPr="00573F97" w:rsidRDefault="009117AF" w:rsidP="00556A2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63A83" w14:textId="77777777" w:rsidR="009117AF" w:rsidRPr="00573F97" w:rsidRDefault="009117AF" w:rsidP="00556A2E">
            <w:pPr>
              <w:rPr>
                <w:color w:val="002060"/>
              </w:rPr>
            </w:pPr>
          </w:p>
        </w:tc>
      </w:tr>
    </w:tbl>
    <w:p w14:paraId="75167920" w14:textId="77777777" w:rsidR="009117AF" w:rsidRPr="00573F97" w:rsidRDefault="009117AF" w:rsidP="009117AF">
      <w:pPr>
        <w:pStyle w:val="breakline"/>
        <w:divId w:val="527259509"/>
        <w:rPr>
          <w:color w:val="002060"/>
        </w:rPr>
      </w:pPr>
    </w:p>
    <w:p w14:paraId="7A31A7DF" w14:textId="77777777" w:rsidR="009117AF" w:rsidRPr="00573F97" w:rsidRDefault="009117AF" w:rsidP="009117AF">
      <w:pPr>
        <w:pStyle w:val="breakline"/>
        <w:divId w:val="527259509"/>
        <w:rPr>
          <w:color w:val="002060"/>
        </w:rPr>
      </w:pPr>
    </w:p>
    <w:p w14:paraId="5E0221E7" w14:textId="77777777" w:rsidR="009117AF" w:rsidRPr="00573F97" w:rsidRDefault="009117AF" w:rsidP="009117AF">
      <w:pPr>
        <w:pStyle w:val="TITOLOPRINC"/>
        <w:divId w:val="527259509"/>
        <w:rPr>
          <w:color w:val="002060"/>
        </w:rPr>
      </w:pPr>
      <w:r w:rsidRPr="00573F97">
        <w:rPr>
          <w:color w:val="002060"/>
        </w:rPr>
        <w:t>RISULTATI</w:t>
      </w:r>
    </w:p>
    <w:p w14:paraId="12DB798E" w14:textId="77777777" w:rsidR="009117AF" w:rsidRPr="00573F97" w:rsidRDefault="009117AF" w:rsidP="009117AF">
      <w:pPr>
        <w:pStyle w:val="breakline"/>
        <w:divId w:val="527259509"/>
        <w:rPr>
          <w:color w:val="002060"/>
        </w:rPr>
      </w:pPr>
    </w:p>
    <w:p w14:paraId="08D2FFE0" w14:textId="77777777" w:rsidR="009117AF" w:rsidRPr="00573F97" w:rsidRDefault="009117AF" w:rsidP="009117AF">
      <w:pPr>
        <w:pStyle w:val="SOTTOTITOLOCAMPIONATO1"/>
        <w:divId w:val="527259509"/>
        <w:rPr>
          <w:color w:val="002060"/>
        </w:rPr>
      </w:pPr>
      <w:r w:rsidRPr="00573F97">
        <w:rPr>
          <w:color w:val="002060"/>
        </w:rPr>
        <w:t>RISULTATI UFFICIALI GARE DEL 25/10/2019</w:t>
      </w:r>
    </w:p>
    <w:p w14:paraId="21AEEC33"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4EA8205E"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508D5825"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33B23E9F"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E86B3" w14:textId="77777777" w:rsidR="009117AF" w:rsidRPr="00573F97" w:rsidRDefault="009117AF" w:rsidP="00556A2E">
                  <w:pPr>
                    <w:pStyle w:val="HEADERTABELLA"/>
                    <w:rPr>
                      <w:color w:val="002060"/>
                    </w:rPr>
                  </w:pPr>
                  <w:r w:rsidRPr="00573F97">
                    <w:rPr>
                      <w:color w:val="002060"/>
                    </w:rPr>
                    <w:t>GIRONE A - 6 Giornata - A</w:t>
                  </w:r>
                </w:p>
              </w:tc>
            </w:tr>
            <w:tr w:rsidR="009117AF" w:rsidRPr="00573F97" w14:paraId="368094CD"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191913" w14:textId="77777777" w:rsidR="009117AF" w:rsidRPr="00573F97" w:rsidRDefault="009117AF" w:rsidP="00556A2E">
                  <w:pPr>
                    <w:pStyle w:val="ROWTABELLA"/>
                    <w:rPr>
                      <w:color w:val="002060"/>
                    </w:rPr>
                  </w:pPr>
                  <w:r w:rsidRPr="00573F9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E3DA66" w14:textId="77777777" w:rsidR="009117AF" w:rsidRPr="00573F97" w:rsidRDefault="009117AF" w:rsidP="00556A2E">
                  <w:pPr>
                    <w:pStyle w:val="ROWTABELLA"/>
                    <w:rPr>
                      <w:color w:val="002060"/>
                    </w:rPr>
                  </w:pPr>
                  <w:r w:rsidRPr="00573F9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3E557F" w14:textId="77777777" w:rsidR="009117AF" w:rsidRPr="00573F97" w:rsidRDefault="009117AF" w:rsidP="00556A2E">
                  <w:pPr>
                    <w:pStyle w:val="ROWTABELLA"/>
                    <w:jc w:val="center"/>
                    <w:rPr>
                      <w:color w:val="002060"/>
                    </w:rPr>
                  </w:pPr>
                  <w:r w:rsidRPr="00573F9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2A5D3" w14:textId="77777777" w:rsidR="009117AF" w:rsidRPr="00573F97" w:rsidRDefault="009117AF" w:rsidP="00556A2E">
                  <w:pPr>
                    <w:pStyle w:val="ROWTABELLA"/>
                    <w:jc w:val="center"/>
                    <w:rPr>
                      <w:color w:val="002060"/>
                    </w:rPr>
                  </w:pPr>
                  <w:r w:rsidRPr="00573F97">
                    <w:rPr>
                      <w:color w:val="002060"/>
                    </w:rPr>
                    <w:t> </w:t>
                  </w:r>
                </w:p>
              </w:tc>
            </w:tr>
            <w:tr w:rsidR="009117AF" w:rsidRPr="00573F97" w14:paraId="4EDE0E18"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D94DC4" w14:textId="77777777" w:rsidR="009117AF" w:rsidRPr="00573F97" w:rsidRDefault="009117AF" w:rsidP="00556A2E">
                  <w:pPr>
                    <w:pStyle w:val="ROWTABELLA"/>
                    <w:rPr>
                      <w:color w:val="002060"/>
                    </w:rPr>
                  </w:pPr>
                  <w:r w:rsidRPr="00573F97">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895B7B" w14:textId="77777777" w:rsidR="009117AF" w:rsidRPr="00573F97" w:rsidRDefault="009117AF" w:rsidP="00556A2E">
                  <w:pPr>
                    <w:pStyle w:val="ROWTABELLA"/>
                    <w:rPr>
                      <w:color w:val="002060"/>
                    </w:rPr>
                  </w:pPr>
                  <w:r w:rsidRPr="00573F9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873A26" w14:textId="77777777" w:rsidR="009117AF" w:rsidRPr="00573F97" w:rsidRDefault="009117AF" w:rsidP="00556A2E">
                  <w:pPr>
                    <w:pStyle w:val="ROWTABELLA"/>
                    <w:jc w:val="center"/>
                    <w:rPr>
                      <w:color w:val="002060"/>
                    </w:rPr>
                  </w:pPr>
                  <w:r w:rsidRPr="00573F9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CEB40D" w14:textId="77777777" w:rsidR="009117AF" w:rsidRPr="00573F97" w:rsidRDefault="009117AF" w:rsidP="00556A2E">
                  <w:pPr>
                    <w:pStyle w:val="ROWTABELLA"/>
                    <w:jc w:val="center"/>
                    <w:rPr>
                      <w:color w:val="002060"/>
                    </w:rPr>
                  </w:pPr>
                  <w:r w:rsidRPr="00573F97">
                    <w:rPr>
                      <w:color w:val="002060"/>
                    </w:rPr>
                    <w:t> </w:t>
                  </w:r>
                </w:p>
              </w:tc>
            </w:tr>
            <w:tr w:rsidR="009117AF" w:rsidRPr="00573F97" w14:paraId="7B5C9F9A"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7CF917A" w14:textId="77777777" w:rsidR="009117AF" w:rsidRPr="00573F97" w:rsidRDefault="009117AF" w:rsidP="00556A2E">
                  <w:pPr>
                    <w:pStyle w:val="ROWTABELLA"/>
                    <w:rPr>
                      <w:color w:val="002060"/>
                    </w:rPr>
                  </w:pPr>
                  <w:r w:rsidRPr="00573F97">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0CCF3C" w14:textId="77777777" w:rsidR="009117AF" w:rsidRPr="00573F97" w:rsidRDefault="009117AF" w:rsidP="00556A2E">
                  <w:pPr>
                    <w:pStyle w:val="ROWTABELLA"/>
                    <w:rPr>
                      <w:color w:val="002060"/>
                    </w:rPr>
                  </w:pPr>
                  <w:r w:rsidRPr="00573F97">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770970" w14:textId="77777777" w:rsidR="009117AF" w:rsidRPr="00573F97" w:rsidRDefault="009117AF" w:rsidP="00556A2E">
                  <w:pPr>
                    <w:pStyle w:val="ROWTABELLA"/>
                    <w:jc w:val="center"/>
                    <w:rPr>
                      <w:color w:val="002060"/>
                    </w:rPr>
                  </w:pPr>
                  <w:r w:rsidRPr="00573F9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8B1E2F5" w14:textId="77777777" w:rsidR="009117AF" w:rsidRPr="00573F97" w:rsidRDefault="009117AF" w:rsidP="00556A2E">
                  <w:pPr>
                    <w:pStyle w:val="ROWTABELLA"/>
                    <w:jc w:val="center"/>
                    <w:rPr>
                      <w:color w:val="002060"/>
                    </w:rPr>
                  </w:pPr>
                  <w:r w:rsidRPr="00573F97">
                    <w:rPr>
                      <w:color w:val="002060"/>
                    </w:rPr>
                    <w:t> </w:t>
                  </w:r>
                </w:p>
              </w:tc>
            </w:tr>
            <w:tr w:rsidR="009117AF" w:rsidRPr="00573F97" w14:paraId="2A818B0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63C58B" w14:textId="77777777" w:rsidR="009117AF" w:rsidRPr="00573F97" w:rsidRDefault="009117AF" w:rsidP="00556A2E">
                  <w:pPr>
                    <w:pStyle w:val="ROWTABELLA"/>
                    <w:rPr>
                      <w:color w:val="002060"/>
                    </w:rPr>
                  </w:pPr>
                  <w:r w:rsidRPr="00573F9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9E1CDF" w14:textId="77777777" w:rsidR="009117AF" w:rsidRPr="00573F97" w:rsidRDefault="009117AF" w:rsidP="00556A2E">
                  <w:pPr>
                    <w:pStyle w:val="ROWTABELLA"/>
                    <w:rPr>
                      <w:color w:val="002060"/>
                    </w:rPr>
                  </w:pPr>
                  <w:r w:rsidRPr="00573F9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5C65368" w14:textId="77777777" w:rsidR="009117AF" w:rsidRPr="00573F97" w:rsidRDefault="009117AF" w:rsidP="00556A2E">
                  <w:pPr>
                    <w:pStyle w:val="ROWTABELLA"/>
                    <w:jc w:val="center"/>
                    <w:rPr>
                      <w:color w:val="002060"/>
                    </w:rPr>
                  </w:pPr>
                  <w:r w:rsidRPr="00573F9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7A7FB1" w14:textId="77777777" w:rsidR="009117AF" w:rsidRPr="00573F97" w:rsidRDefault="009117AF" w:rsidP="00556A2E">
                  <w:pPr>
                    <w:pStyle w:val="ROWTABELLA"/>
                    <w:jc w:val="center"/>
                    <w:rPr>
                      <w:color w:val="002060"/>
                    </w:rPr>
                  </w:pPr>
                  <w:r w:rsidRPr="00573F97">
                    <w:rPr>
                      <w:color w:val="002060"/>
                    </w:rPr>
                    <w:t> </w:t>
                  </w:r>
                </w:p>
              </w:tc>
            </w:tr>
            <w:tr w:rsidR="009117AF" w:rsidRPr="00573F97" w14:paraId="4BFA3E8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BEA02C" w14:textId="77777777" w:rsidR="009117AF" w:rsidRPr="00573F97" w:rsidRDefault="009117AF" w:rsidP="00556A2E">
                  <w:pPr>
                    <w:pStyle w:val="ROWTABELLA"/>
                    <w:rPr>
                      <w:color w:val="002060"/>
                    </w:rPr>
                  </w:pPr>
                  <w:r w:rsidRPr="00573F97">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1386A9" w14:textId="77777777" w:rsidR="009117AF" w:rsidRPr="00573F97" w:rsidRDefault="009117AF" w:rsidP="00556A2E">
                  <w:pPr>
                    <w:pStyle w:val="ROWTABELLA"/>
                    <w:rPr>
                      <w:color w:val="002060"/>
                    </w:rPr>
                  </w:pPr>
                  <w:r w:rsidRPr="00573F97">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21D097" w14:textId="77777777" w:rsidR="009117AF" w:rsidRPr="00573F97" w:rsidRDefault="009117AF" w:rsidP="00556A2E">
                  <w:pPr>
                    <w:pStyle w:val="ROWTABELLA"/>
                    <w:jc w:val="center"/>
                    <w:rPr>
                      <w:color w:val="002060"/>
                    </w:rPr>
                  </w:pPr>
                  <w:r w:rsidRPr="00573F9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4C30D4" w14:textId="77777777" w:rsidR="009117AF" w:rsidRPr="00573F97" w:rsidRDefault="009117AF" w:rsidP="00556A2E">
                  <w:pPr>
                    <w:pStyle w:val="ROWTABELLA"/>
                    <w:jc w:val="center"/>
                    <w:rPr>
                      <w:color w:val="002060"/>
                    </w:rPr>
                  </w:pPr>
                  <w:r w:rsidRPr="00573F97">
                    <w:rPr>
                      <w:color w:val="002060"/>
                    </w:rPr>
                    <w:t> </w:t>
                  </w:r>
                </w:p>
              </w:tc>
            </w:tr>
            <w:tr w:rsidR="009117AF" w:rsidRPr="00573F97" w14:paraId="6F50797C"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3CE70E" w14:textId="77777777" w:rsidR="009117AF" w:rsidRPr="00573F97" w:rsidRDefault="009117AF" w:rsidP="00556A2E">
                  <w:pPr>
                    <w:pStyle w:val="ROWTABELLA"/>
                    <w:rPr>
                      <w:color w:val="002060"/>
                    </w:rPr>
                  </w:pPr>
                  <w:r w:rsidRPr="00573F97">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78D827" w14:textId="77777777" w:rsidR="009117AF" w:rsidRPr="00573F97" w:rsidRDefault="009117AF" w:rsidP="00556A2E">
                  <w:pPr>
                    <w:pStyle w:val="ROWTABELLA"/>
                    <w:rPr>
                      <w:color w:val="002060"/>
                    </w:rPr>
                  </w:pPr>
                  <w:r w:rsidRPr="00573F97">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00948BA" w14:textId="77777777" w:rsidR="009117AF" w:rsidRPr="00573F97" w:rsidRDefault="009117AF" w:rsidP="00556A2E">
                  <w:pPr>
                    <w:pStyle w:val="ROWTABELLA"/>
                    <w:jc w:val="center"/>
                    <w:rPr>
                      <w:color w:val="002060"/>
                    </w:rPr>
                  </w:pPr>
                  <w:r w:rsidRPr="00573F9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F37EB74" w14:textId="77777777" w:rsidR="009117AF" w:rsidRPr="00573F97" w:rsidRDefault="009117AF" w:rsidP="00556A2E">
                  <w:pPr>
                    <w:pStyle w:val="ROWTABELLA"/>
                    <w:jc w:val="center"/>
                    <w:rPr>
                      <w:color w:val="002060"/>
                    </w:rPr>
                  </w:pPr>
                  <w:r w:rsidRPr="00573F97">
                    <w:rPr>
                      <w:color w:val="002060"/>
                    </w:rPr>
                    <w:t> </w:t>
                  </w:r>
                </w:p>
              </w:tc>
            </w:tr>
            <w:tr w:rsidR="009117AF" w:rsidRPr="00573F97" w14:paraId="3569AA4B"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D517AA9" w14:textId="77777777" w:rsidR="009117AF" w:rsidRPr="00573F97" w:rsidRDefault="009117AF" w:rsidP="00556A2E">
                  <w:pPr>
                    <w:pStyle w:val="ROWTABELLA"/>
                    <w:rPr>
                      <w:color w:val="002060"/>
                    </w:rPr>
                  </w:pPr>
                  <w:r w:rsidRPr="00573F97">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DBA5E6" w14:textId="77777777" w:rsidR="009117AF" w:rsidRPr="00573F97" w:rsidRDefault="009117AF" w:rsidP="00556A2E">
                  <w:pPr>
                    <w:pStyle w:val="ROWTABELLA"/>
                    <w:rPr>
                      <w:color w:val="002060"/>
                    </w:rPr>
                  </w:pPr>
                  <w:r w:rsidRPr="00573F97">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82FD0" w14:textId="77777777" w:rsidR="009117AF" w:rsidRPr="00573F97" w:rsidRDefault="009117AF" w:rsidP="00556A2E">
                  <w:pPr>
                    <w:pStyle w:val="ROWTABELLA"/>
                    <w:jc w:val="center"/>
                    <w:rPr>
                      <w:color w:val="002060"/>
                    </w:rPr>
                  </w:pPr>
                  <w:r w:rsidRPr="00573F97">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CF0E70" w14:textId="77777777" w:rsidR="009117AF" w:rsidRPr="00573F97" w:rsidRDefault="009117AF" w:rsidP="00556A2E">
                  <w:pPr>
                    <w:pStyle w:val="ROWTABELLA"/>
                    <w:jc w:val="center"/>
                    <w:rPr>
                      <w:color w:val="002060"/>
                    </w:rPr>
                  </w:pPr>
                  <w:r w:rsidRPr="00573F97">
                    <w:rPr>
                      <w:color w:val="002060"/>
                    </w:rPr>
                    <w:t> </w:t>
                  </w:r>
                </w:p>
              </w:tc>
            </w:tr>
          </w:tbl>
          <w:p w14:paraId="31B6BD4A" w14:textId="77777777" w:rsidR="009117AF" w:rsidRPr="00573F97" w:rsidRDefault="009117AF" w:rsidP="00556A2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7208C7B5"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8882A5" w14:textId="77777777" w:rsidR="009117AF" w:rsidRPr="00573F97" w:rsidRDefault="009117AF" w:rsidP="00556A2E">
                  <w:pPr>
                    <w:pStyle w:val="HEADERTABELLA"/>
                    <w:rPr>
                      <w:color w:val="002060"/>
                    </w:rPr>
                  </w:pPr>
                  <w:r w:rsidRPr="00573F97">
                    <w:rPr>
                      <w:color w:val="002060"/>
                    </w:rPr>
                    <w:t>GIRONE B - 6 Giornata - A</w:t>
                  </w:r>
                </w:p>
              </w:tc>
            </w:tr>
            <w:tr w:rsidR="009117AF" w:rsidRPr="00573F97" w14:paraId="27827BF2"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E26DCD" w14:textId="77777777" w:rsidR="009117AF" w:rsidRPr="00573F97" w:rsidRDefault="009117AF" w:rsidP="00556A2E">
                  <w:pPr>
                    <w:pStyle w:val="ROWTABELLA"/>
                    <w:rPr>
                      <w:color w:val="002060"/>
                    </w:rPr>
                  </w:pPr>
                  <w:r w:rsidRPr="00573F97">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9B45D6" w14:textId="77777777" w:rsidR="009117AF" w:rsidRPr="00573F97" w:rsidRDefault="009117AF" w:rsidP="00556A2E">
                  <w:pPr>
                    <w:pStyle w:val="ROWTABELLA"/>
                    <w:rPr>
                      <w:color w:val="002060"/>
                    </w:rPr>
                  </w:pPr>
                  <w:r w:rsidRPr="00573F97">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D2FFF4" w14:textId="77777777" w:rsidR="009117AF" w:rsidRPr="00573F97" w:rsidRDefault="009117AF" w:rsidP="00556A2E">
                  <w:pPr>
                    <w:pStyle w:val="ROWTABELLA"/>
                    <w:jc w:val="center"/>
                    <w:rPr>
                      <w:color w:val="002060"/>
                    </w:rPr>
                  </w:pPr>
                  <w:r w:rsidRPr="00573F97">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B20BFA" w14:textId="77777777" w:rsidR="009117AF" w:rsidRPr="00573F97" w:rsidRDefault="009117AF" w:rsidP="00556A2E">
                  <w:pPr>
                    <w:pStyle w:val="ROWTABELLA"/>
                    <w:jc w:val="center"/>
                    <w:rPr>
                      <w:color w:val="002060"/>
                    </w:rPr>
                  </w:pPr>
                  <w:r w:rsidRPr="00573F97">
                    <w:rPr>
                      <w:color w:val="002060"/>
                    </w:rPr>
                    <w:t> </w:t>
                  </w:r>
                </w:p>
              </w:tc>
            </w:tr>
            <w:tr w:rsidR="009117AF" w:rsidRPr="00573F97" w14:paraId="62B3F4E8"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3D9ABC9" w14:textId="77777777" w:rsidR="009117AF" w:rsidRPr="00573F97" w:rsidRDefault="009117AF" w:rsidP="00556A2E">
                  <w:pPr>
                    <w:pStyle w:val="ROWTABELLA"/>
                    <w:rPr>
                      <w:color w:val="002060"/>
                    </w:rPr>
                  </w:pPr>
                  <w:r w:rsidRPr="00573F97">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0A012B0" w14:textId="77777777" w:rsidR="009117AF" w:rsidRPr="00573F97" w:rsidRDefault="009117AF" w:rsidP="00556A2E">
                  <w:pPr>
                    <w:pStyle w:val="ROWTABELLA"/>
                    <w:rPr>
                      <w:color w:val="002060"/>
                    </w:rPr>
                  </w:pPr>
                  <w:r w:rsidRPr="00573F97">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F9CD84" w14:textId="77777777" w:rsidR="009117AF" w:rsidRPr="00573F97" w:rsidRDefault="009117AF" w:rsidP="00556A2E">
                  <w:pPr>
                    <w:pStyle w:val="ROWTABELLA"/>
                    <w:jc w:val="center"/>
                    <w:rPr>
                      <w:color w:val="002060"/>
                    </w:rPr>
                  </w:pPr>
                  <w:r w:rsidRPr="00573F9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54E2A27" w14:textId="77777777" w:rsidR="009117AF" w:rsidRPr="00573F97" w:rsidRDefault="009117AF" w:rsidP="00556A2E">
                  <w:pPr>
                    <w:pStyle w:val="ROWTABELLA"/>
                    <w:jc w:val="center"/>
                    <w:rPr>
                      <w:color w:val="002060"/>
                    </w:rPr>
                  </w:pPr>
                  <w:r w:rsidRPr="00573F97">
                    <w:rPr>
                      <w:color w:val="002060"/>
                    </w:rPr>
                    <w:t> </w:t>
                  </w:r>
                </w:p>
              </w:tc>
            </w:tr>
            <w:tr w:rsidR="009117AF" w:rsidRPr="00573F97" w14:paraId="254D75BC"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C740D9" w14:textId="77777777" w:rsidR="009117AF" w:rsidRPr="00573F97" w:rsidRDefault="009117AF" w:rsidP="00556A2E">
                  <w:pPr>
                    <w:pStyle w:val="ROWTABELLA"/>
                    <w:rPr>
                      <w:color w:val="002060"/>
                    </w:rPr>
                  </w:pPr>
                  <w:r w:rsidRPr="00573F97">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30F9321" w14:textId="77777777" w:rsidR="009117AF" w:rsidRPr="00573F97" w:rsidRDefault="009117AF" w:rsidP="00556A2E">
                  <w:pPr>
                    <w:pStyle w:val="ROWTABELLA"/>
                    <w:rPr>
                      <w:color w:val="002060"/>
                    </w:rPr>
                  </w:pPr>
                  <w:r w:rsidRPr="00573F9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8C5213" w14:textId="77777777" w:rsidR="009117AF" w:rsidRPr="00573F97" w:rsidRDefault="009117AF" w:rsidP="00556A2E">
                  <w:pPr>
                    <w:pStyle w:val="ROWTABELLA"/>
                    <w:jc w:val="center"/>
                    <w:rPr>
                      <w:color w:val="002060"/>
                    </w:rPr>
                  </w:pPr>
                  <w:r w:rsidRPr="00573F9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356AC3" w14:textId="77777777" w:rsidR="009117AF" w:rsidRPr="00573F97" w:rsidRDefault="009117AF" w:rsidP="00556A2E">
                  <w:pPr>
                    <w:pStyle w:val="ROWTABELLA"/>
                    <w:jc w:val="center"/>
                    <w:rPr>
                      <w:color w:val="002060"/>
                    </w:rPr>
                  </w:pPr>
                  <w:r w:rsidRPr="00573F97">
                    <w:rPr>
                      <w:color w:val="002060"/>
                    </w:rPr>
                    <w:t> </w:t>
                  </w:r>
                </w:p>
              </w:tc>
            </w:tr>
            <w:tr w:rsidR="009117AF" w:rsidRPr="00573F97" w14:paraId="4EA871BB"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AA7E4C" w14:textId="77777777" w:rsidR="009117AF" w:rsidRPr="00573F97" w:rsidRDefault="009117AF" w:rsidP="00556A2E">
                  <w:pPr>
                    <w:pStyle w:val="ROWTABELLA"/>
                    <w:rPr>
                      <w:color w:val="002060"/>
                    </w:rPr>
                  </w:pPr>
                  <w:r w:rsidRPr="00573F97">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BBEAA5" w14:textId="77777777" w:rsidR="009117AF" w:rsidRPr="00573F97" w:rsidRDefault="009117AF" w:rsidP="00556A2E">
                  <w:pPr>
                    <w:pStyle w:val="ROWTABELLA"/>
                    <w:rPr>
                      <w:color w:val="002060"/>
                    </w:rPr>
                  </w:pPr>
                  <w:r w:rsidRPr="00573F97">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25AF42" w14:textId="77777777" w:rsidR="009117AF" w:rsidRPr="00573F97" w:rsidRDefault="009117AF" w:rsidP="00556A2E">
                  <w:pPr>
                    <w:pStyle w:val="ROWTABELLA"/>
                    <w:jc w:val="center"/>
                    <w:rPr>
                      <w:color w:val="002060"/>
                    </w:rPr>
                  </w:pPr>
                  <w:r w:rsidRPr="00573F9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6C13F5B" w14:textId="77777777" w:rsidR="009117AF" w:rsidRPr="00573F97" w:rsidRDefault="009117AF" w:rsidP="00556A2E">
                  <w:pPr>
                    <w:pStyle w:val="ROWTABELLA"/>
                    <w:jc w:val="center"/>
                    <w:rPr>
                      <w:color w:val="002060"/>
                    </w:rPr>
                  </w:pPr>
                  <w:r w:rsidRPr="00573F97">
                    <w:rPr>
                      <w:color w:val="002060"/>
                    </w:rPr>
                    <w:t> </w:t>
                  </w:r>
                </w:p>
              </w:tc>
            </w:tr>
            <w:tr w:rsidR="009117AF" w:rsidRPr="00573F97" w14:paraId="39159869"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1FED73" w14:textId="77777777" w:rsidR="009117AF" w:rsidRPr="00573F97" w:rsidRDefault="009117AF" w:rsidP="00556A2E">
                  <w:pPr>
                    <w:pStyle w:val="ROWTABELLA"/>
                    <w:rPr>
                      <w:color w:val="002060"/>
                    </w:rPr>
                  </w:pPr>
                  <w:r w:rsidRPr="00573F97">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E5186F" w14:textId="77777777" w:rsidR="009117AF" w:rsidRPr="00573F97" w:rsidRDefault="009117AF" w:rsidP="00556A2E">
                  <w:pPr>
                    <w:pStyle w:val="ROWTABELLA"/>
                    <w:rPr>
                      <w:color w:val="002060"/>
                    </w:rPr>
                  </w:pPr>
                  <w:r w:rsidRPr="00573F9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E75B5A" w14:textId="77777777" w:rsidR="009117AF" w:rsidRPr="00573F97" w:rsidRDefault="009117AF" w:rsidP="00556A2E">
                  <w:pPr>
                    <w:pStyle w:val="ROWTABELLA"/>
                    <w:jc w:val="center"/>
                    <w:rPr>
                      <w:color w:val="002060"/>
                    </w:rPr>
                  </w:pPr>
                  <w:r w:rsidRPr="00573F9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A85D71" w14:textId="77777777" w:rsidR="009117AF" w:rsidRPr="00573F97" w:rsidRDefault="009117AF" w:rsidP="00556A2E">
                  <w:pPr>
                    <w:pStyle w:val="ROWTABELLA"/>
                    <w:jc w:val="center"/>
                    <w:rPr>
                      <w:color w:val="002060"/>
                    </w:rPr>
                  </w:pPr>
                  <w:r w:rsidRPr="00573F97">
                    <w:rPr>
                      <w:color w:val="002060"/>
                    </w:rPr>
                    <w:t> </w:t>
                  </w:r>
                </w:p>
              </w:tc>
            </w:tr>
            <w:tr w:rsidR="009117AF" w:rsidRPr="00573F97" w14:paraId="353031F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84BE41" w14:textId="77777777" w:rsidR="009117AF" w:rsidRPr="00573F97" w:rsidRDefault="009117AF" w:rsidP="00556A2E">
                  <w:pPr>
                    <w:pStyle w:val="ROWTABELLA"/>
                    <w:rPr>
                      <w:color w:val="002060"/>
                    </w:rPr>
                  </w:pPr>
                  <w:r w:rsidRPr="00573F97">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836960" w14:textId="77777777" w:rsidR="009117AF" w:rsidRPr="00573F97" w:rsidRDefault="009117AF" w:rsidP="00556A2E">
                  <w:pPr>
                    <w:pStyle w:val="ROWTABELLA"/>
                    <w:rPr>
                      <w:color w:val="002060"/>
                    </w:rPr>
                  </w:pPr>
                  <w:r w:rsidRPr="00573F9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6E76B1" w14:textId="77777777" w:rsidR="009117AF" w:rsidRPr="00573F97" w:rsidRDefault="009117AF" w:rsidP="00556A2E">
                  <w:pPr>
                    <w:pStyle w:val="ROWTABELLA"/>
                    <w:jc w:val="center"/>
                    <w:rPr>
                      <w:color w:val="002060"/>
                    </w:rPr>
                  </w:pPr>
                  <w:r w:rsidRPr="00573F97">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7CC56F1" w14:textId="77777777" w:rsidR="009117AF" w:rsidRPr="00573F97" w:rsidRDefault="009117AF" w:rsidP="00556A2E">
                  <w:pPr>
                    <w:pStyle w:val="ROWTABELLA"/>
                    <w:jc w:val="center"/>
                    <w:rPr>
                      <w:color w:val="002060"/>
                    </w:rPr>
                  </w:pPr>
                  <w:r w:rsidRPr="00573F97">
                    <w:rPr>
                      <w:color w:val="002060"/>
                    </w:rPr>
                    <w:t> </w:t>
                  </w:r>
                </w:p>
              </w:tc>
            </w:tr>
            <w:tr w:rsidR="009117AF" w:rsidRPr="00573F97" w14:paraId="2DCACCE3"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F8D4F4" w14:textId="77777777" w:rsidR="009117AF" w:rsidRPr="00573F97" w:rsidRDefault="009117AF" w:rsidP="00556A2E">
                  <w:pPr>
                    <w:pStyle w:val="ROWTABELLA"/>
                    <w:rPr>
                      <w:color w:val="002060"/>
                    </w:rPr>
                  </w:pPr>
                  <w:r w:rsidRPr="00573F97">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0E456C" w14:textId="77777777" w:rsidR="009117AF" w:rsidRPr="00573F97" w:rsidRDefault="009117AF" w:rsidP="00556A2E">
                  <w:pPr>
                    <w:pStyle w:val="ROWTABELLA"/>
                    <w:rPr>
                      <w:color w:val="002060"/>
                    </w:rPr>
                  </w:pPr>
                  <w:r w:rsidRPr="00573F97">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89FD3A" w14:textId="77777777" w:rsidR="009117AF" w:rsidRPr="00573F97" w:rsidRDefault="009117AF" w:rsidP="00556A2E">
                  <w:pPr>
                    <w:pStyle w:val="ROWTABELLA"/>
                    <w:jc w:val="center"/>
                    <w:rPr>
                      <w:color w:val="002060"/>
                    </w:rPr>
                  </w:pPr>
                  <w:r w:rsidRPr="00573F9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C46E5C" w14:textId="77777777" w:rsidR="009117AF" w:rsidRPr="00573F97" w:rsidRDefault="009117AF" w:rsidP="00556A2E">
                  <w:pPr>
                    <w:pStyle w:val="ROWTABELLA"/>
                    <w:jc w:val="center"/>
                    <w:rPr>
                      <w:color w:val="002060"/>
                    </w:rPr>
                  </w:pPr>
                  <w:r w:rsidRPr="00573F97">
                    <w:rPr>
                      <w:color w:val="002060"/>
                    </w:rPr>
                    <w:t> </w:t>
                  </w:r>
                </w:p>
              </w:tc>
            </w:tr>
          </w:tbl>
          <w:p w14:paraId="5822F7E8" w14:textId="77777777" w:rsidR="009117AF" w:rsidRPr="00573F97" w:rsidRDefault="009117AF" w:rsidP="00556A2E">
            <w:pPr>
              <w:rPr>
                <w:color w:val="002060"/>
              </w:rPr>
            </w:pPr>
          </w:p>
        </w:tc>
      </w:tr>
    </w:tbl>
    <w:p w14:paraId="597B6D9D"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7AF" w:rsidRPr="00573F97" w14:paraId="767E7618"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143D1E93"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2908A2" w14:textId="77777777" w:rsidR="009117AF" w:rsidRPr="00573F97" w:rsidRDefault="009117AF" w:rsidP="00556A2E">
                  <w:pPr>
                    <w:pStyle w:val="HEADERTABELLA"/>
                    <w:rPr>
                      <w:color w:val="002060"/>
                    </w:rPr>
                  </w:pPr>
                  <w:r w:rsidRPr="00573F97">
                    <w:rPr>
                      <w:color w:val="002060"/>
                    </w:rPr>
                    <w:t>GIRONE C - 6 Giornata - A</w:t>
                  </w:r>
                </w:p>
              </w:tc>
            </w:tr>
            <w:tr w:rsidR="009117AF" w:rsidRPr="00573F97" w14:paraId="60D23BEB"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CA9A4A" w14:textId="77777777" w:rsidR="009117AF" w:rsidRPr="00573F97" w:rsidRDefault="009117AF" w:rsidP="00556A2E">
                  <w:pPr>
                    <w:pStyle w:val="ROWTABELLA"/>
                    <w:rPr>
                      <w:color w:val="002060"/>
                    </w:rPr>
                  </w:pPr>
                  <w:r w:rsidRPr="00573F97">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8DB4CB" w14:textId="77777777" w:rsidR="009117AF" w:rsidRPr="00573F97" w:rsidRDefault="009117AF" w:rsidP="00556A2E">
                  <w:pPr>
                    <w:pStyle w:val="ROWTABELLA"/>
                    <w:rPr>
                      <w:color w:val="002060"/>
                    </w:rPr>
                  </w:pPr>
                  <w:r w:rsidRPr="00573F97">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5D9429" w14:textId="77777777" w:rsidR="009117AF" w:rsidRPr="00573F97" w:rsidRDefault="009117AF" w:rsidP="00556A2E">
                  <w:pPr>
                    <w:pStyle w:val="ROWTABELLA"/>
                    <w:jc w:val="center"/>
                    <w:rPr>
                      <w:color w:val="002060"/>
                    </w:rPr>
                  </w:pPr>
                  <w:r w:rsidRPr="00573F97">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099627" w14:textId="77777777" w:rsidR="009117AF" w:rsidRPr="00573F97" w:rsidRDefault="009117AF" w:rsidP="00556A2E">
                  <w:pPr>
                    <w:pStyle w:val="ROWTABELLA"/>
                    <w:jc w:val="center"/>
                    <w:rPr>
                      <w:color w:val="002060"/>
                    </w:rPr>
                  </w:pPr>
                  <w:r w:rsidRPr="00573F97">
                    <w:rPr>
                      <w:color w:val="002060"/>
                    </w:rPr>
                    <w:t> </w:t>
                  </w:r>
                </w:p>
              </w:tc>
            </w:tr>
            <w:tr w:rsidR="009117AF" w:rsidRPr="00573F97" w14:paraId="76136CFA"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5199D5" w14:textId="77777777" w:rsidR="009117AF" w:rsidRPr="00573F97" w:rsidRDefault="009117AF" w:rsidP="00556A2E">
                  <w:pPr>
                    <w:pStyle w:val="ROWTABELLA"/>
                    <w:rPr>
                      <w:color w:val="002060"/>
                    </w:rPr>
                  </w:pPr>
                  <w:r w:rsidRPr="00573F97">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877D0F" w14:textId="77777777" w:rsidR="009117AF" w:rsidRPr="00573F97" w:rsidRDefault="009117AF" w:rsidP="00556A2E">
                  <w:pPr>
                    <w:pStyle w:val="ROWTABELLA"/>
                    <w:rPr>
                      <w:color w:val="002060"/>
                    </w:rPr>
                  </w:pPr>
                  <w:r w:rsidRPr="00573F97">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5D58BE2" w14:textId="77777777" w:rsidR="009117AF" w:rsidRPr="00573F97" w:rsidRDefault="009117AF" w:rsidP="00556A2E">
                  <w:pPr>
                    <w:pStyle w:val="ROWTABELLA"/>
                    <w:jc w:val="center"/>
                    <w:rPr>
                      <w:color w:val="002060"/>
                    </w:rPr>
                  </w:pPr>
                  <w:r w:rsidRPr="00573F97">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641201" w14:textId="77777777" w:rsidR="009117AF" w:rsidRPr="00573F97" w:rsidRDefault="009117AF" w:rsidP="00556A2E">
                  <w:pPr>
                    <w:pStyle w:val="ROWTABELLA"/>
                    <w:jc w:val="center"/>
                    <w:rPr>
                      <w:color w:val="002060"/>
                    </w:rPr>
                  </w:pPr>
                  <w:r w:rsidRPr="00573F97">
                    <w:rPr>
                      <w:color w:val="002060"/>
                    </w:rPr>
                    <w:t> </w:t>
                  </w:r>
                </w:p>
              </w:tc>
            </w:tr>
            <w:tr w:rsidR="009117AF" w:rsidRPr="00573F97" w14:paraId="5E7F29A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48B0FF" w14:textId="77777777" w:rsidR="009117AF" w:rsidRPr="00573F97" w:rsidRDefault="009117AF" w:rsidP="00556A2E">
                  <w:pPr>
                    <w:pStyle w:val="ROWTABELLA"/>
                    <w:rPr>
                      <w:color w:val="002060"/>
                    </w:rPr>
                  </w:pPr>
                  <w:r w:rsidRPr="00573F97">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BB2259" w14:textId="77777777" w:rsidR="009117AF" w:rsidRPr="00573F97" w:rsidRDefault="009117AF" w:rsidP="00556A2E">
                  <w:pPr>
                    <w:pStyle w:val="ROWTABELLA"/>
                    <w:rPr>
                      <w:color w:val="002060"/>
                    </w:rPr>
                  </w:pPr>
                  <w:r w:rsidRPr="00573F97">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215F8A" w14:textId="77777777" w:rsidR="009117AF" w:rsidRPr="00573F97" w:rsidRDefault="009117AF" w:rsidP="00556A2E">
                  <w:pPr>
                    <w:pStyle w:val="ROWTABELLA"/>
                    <w:jc w:val="center"/>
                    <w:rPr>
                      <w:color w:val="002060"/>
                    </w:rPr>
                  </w:pPr>
                  <w:r w:rsidRPr="00573F9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5AF53F" w14:textId="77777777" w:rsidR="009117AF" w:rsidRPr="00573F97" w:rsidRDefault="009117AF" w:rsidP="00556A2E">
                  <w:pPr>
                    <w:pStyle w:val="ROWTABELLA"/>
                    <w:jc w:val="center"/>
                    <w:rPr>
                      <w:color w:val="002060"/>
                    </w:rPr>
                  </w:pPr>
                  <w:r w:rsidRPr="00573F97">
                    <w:rPr>
                      <w:color w:val="002060"/>
                    </w:rPr>
                    <w:t> </w:t>
                  </w:r>
                </w:p>
              </w:tc>
            </w:tr>
            <w:tr w:rsidR="009117AF" w:rsidRPr="00573F97" w14:paraId="597CBDC5"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6D0B16" w14:textId="77777777" w:rsidR="009117AF" w:rsidRPr="00573F97" w:rsidRDefault="009117AF" w:rsidP="00556A2E">
                  <w:pPr>
                    <w:pStyle w:val="ROWTABELLA"/>
                    <w:rPr>
                      <w:color w:val="002060"/>
                    </w:rPr>
                  </w:pPr>
                  <w:r w:rsidRPr="00573F97">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4F1FAA" w14:textId="77777777" w:rsidR="009117AF" w:rsidRPr="00573F97" w:rsidRDefault="009117AF" w:rsidP="00556A2E">
                  <w:pPr>
                    <w:pStyle w:val="ROWTABELLA"/>
                    <w:rPr>
                      <w:color w:val="002060"/>
                    </w:rPr>
                  </w:pPr>
                  <w:r w:rsidRPr="00573F97">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77E79F9" w14:textId="77777777" w:rsidR="009117AF" w:rsidRPr="00573F97" w:rsidRDefault="009117AF" w:rsidP="00556A2E">
                  <w:pPr>
                    <w:pStyle w:val="ROWTABELLA"/>
                    <w:jc w:val="center"/>
                    <w:rPr>
                      <w:color w:val="002060"/>
                    </w:rPr>
                  </w:pPr>
                  <w:r w:rsidRPr="00573F97">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1A2EA7" w14:textId="77777777" w:rsidR="009117AF" w:rsidRPr="00573F97" w:rsidRDefault="009117AF" w:rsidP="00556A2E">
                  <w:pPr>
                    <w:pStyle w:val="ROWTABELLA"/>
                    <w:jc w:val="center"/>
                    <w:rPr>
                      <w:color w:val="002060"/>
                    </w:rPr>
                  </w:pPr>
                  <w:r w:rsidRPr="00573F97">
                    <w:rPr>
                      <w:color w:val="002060"/>
                    </w:rPr>
                    <w:t> </w:t>
                  </w:r>
                </w:p>
              </w:tc>
            </w:tr>
            <w:tr w:rsidR="009117AF" w:rsidRPr="00573F97" w14:paraId="3A888DB3"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890735" w14:textId="77777777" w:rsidR="009117AF" w:rsidRPr="00573F97" w:rsidRDefault="009117AF" w:rsidP="00556A2E">
                  <w:pPr>
                    <w:pStyle w:val="ROWTABELLA"/>
                    <w:rPr>
                      <w:color w:val="002060"/>
                    </w:rPr>
                  </w:pPr>
                  <w:r w:rsidRPr="00573F97">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E65186" w14:textId="77777777" w:rsidR="009117AF" w:rsidRPr="00573F97" w:rsidRDefault="009117AF" w:rsidP="00556A2E">
                  <w:pPr>
                    <w:pStyle w:val="ROWTABELLA"/>
                    <w:rPr>
                      <w:color w:val="002060"/>
                    </w:rPr>
                  </w:pPr>
                  <w:r w:rsidRPr="00573F97">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D25048" w14:textId="77777777" w:rsidR="009117AF" w:rsidRPr="00573F97" w:rsidRDefault="009117AF" w:rsidP="00556A2E">
                  <w:pPr>
                    <w:pStyle w:val="ROWTABELLA"/>
                    <w:jc w:val="center"/>
                    <w:rPr>
                      <w:color w:val="002060"/>
                    </w:rPr>
                  </w:pPr>
                  <w:r w:rsidRPr="00573F97">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5EA264" w14:textId="77777777" w:rsidR="009117AF" w:rsidRPr="00573F97" w:rsidRDefault="009117AF" w:rsidP="00556A2E">
                  <w:pPr>
                    <w:pStyle w:val="ROWTABELLA"/>
                    <w:jc w:val="center"/>
                    <w:rPr>
                      <w:color w:val="002060"/>
                    </w:rPr>
                  </w:pPr>
                  <w:r w:rsidRPr="00573F97">
                    <w:rPr>
                      <w:color w:val="002060"/>
                    </w:rPr>
                    <w:t> </w:t>
                  </w:r>
                </w:p>
              </w:tc>
            </w:tr>
            <w:tr w:rsidR="009117AF" w:rsidRPr="00573F97" w14:paraId="7FC067D9"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B0EEC9" w14:textId="77777777" w:rsidR="009117AF" w:rsidRPr="00573F97" w:rsidRDefault="009117AF" w:rsidP="00556A2E">
                  <w:pPr>
                    <w:pStyle w:val="ROWTABELLA"/>
                    <w:rPr>
                      <w:color w:val="002060"/>
                    </w:rPr>
                  </w:pPr>
                  <w:r w:rsidRPr="00573F97">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5C557EE" w14:textId="77777777" w:rsidR="009117AF" w:rsidRPr="00573F97" w:rsidRDefault="009117AF" w:rsidP="00556A2E">
                  <w:pPr>
                    <w:pStyle w:val="ROWTABELLA"/>
                    <w:rPr>
                      <w:color w:val="002060"/>
                    </w:rPr>
                  </w:pPr>
                  <w:r w:rsidRPr="00573F97">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CB272C" w14:textId="77777777" w:rsidR="009117AF" w:rsidRPr="00573F97" w:rsidRDefault="009117AF" w:rsidP="00556A2E">
                  <w:pPr>
                    <w:pStyle w:val="ROWTABELLA"/>
                    <w:jc w:val="center"/>
                    <w:rPr>
                      <w:color w:val="002060"/>
                    </w:rPr>
                  </w:pPr>
                  <w:r w:rsidRPr="00573F97">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2AA7111" w14:textId="77777777" w:rsidR="009117AF" w:rsidRPr="00573F97" w:rsidRDefault="009117AF" w:rsidP="00556A2E">
                  <w:pPr>
                    <w:pStyle w:val="ROWTABELLA"/>
                    <w:jc w:val="center"/>
                    <w:rPr>
                      <w:color w:val="002060"/>
                    </w:rPr>
                  </w:pPr>
                  <w:r w:rsidRPr="00573F97">
                    <w:rPr>
                      <w:color w:val="002060"/>
                    </w:rPr>
                    <w:t> </w:t>
                  </w:r>
                </w:p>
              </w:tc>
            </w:tr>
            <w:tr w:rsidR="009117AF" w:rsidRPr="00573F97" w14:paraId="077CBEDB"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5CE566" w14:textId="77777777" w:rsidR="009117AF" w:rsidRPr="00573F97" w:rsidRDefault="009117AF" w:rsidP="00556A2E">
                  <w:pPr>
                    <w:pStyle w:val="ROWTABELLA"/>
                    <w:rPr>
                      <w:color w:val="002060"/>
                    </w:rPr>
                  </w:pPr>
                  <w:r w:rsidRPr="00573F9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D92D61" w14:textId="77777777" w:rsidR="009117AF" w:rsidRPr="00573F97" w:rsidRDefault="009117AF" w:rsidP="00556A2E">
                  <w:pPr>
                    <w:pStyle w:val="ROWTABELLA"/>
                    <w:rPr>
                      <w:color w:val="002060"/>
                    </w:rPr>
                  </w:pPr>
                  <w:r w:rsidRPr="00573F97">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AECC56" w14:textId="77777777" w:rsidR="009117AF" w:rsidRPr="00573F97" w:rsidRDefault="009117AF" w:rsidP="00556A2E">
                  <w:pPr>
                    <w:pStyle w:val="ROWTABELLA"/>
                    <w:jc w:val="center"/>
                    <w:rPr>
                      <w:color w:val="002060"/>
                    </w:rPr>
                  </w:pPr>
                  <w:r w:rsidRPr="00573F97">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E1E0E0" w14:textId="77777777" w:rsidR="009117AF" w:rsidRPr="00573F97" w:rsidRDefault="009117AF" w:rsidP="00556A2E">
                  <w:pPr>
                    <w:pStyle w:val="ROWTABELLA"/>
                    <w:jc w:val="center"/>
                    <w:rPr>
                      <w:color w:val="002060"/>
                    </w:rPr>
                  </w:pPr>
                  <w:r w:rsidRPr="00573F97">
                    <w:rPr>
                      <w:color w:val="002060"/>
                    </w:rPr>
                    <w:t> </w:t>
                  </w:r>
                </w:p>
              </w:tc>
            </w:tr>
          </w:tbl>
          <w:p w14:paraId="57B283FD" w14:textId="77777777" w:rsidR="009117AF" w:rsidRPr="00573F97" w:rsidRDefault="009117AF" w:rsidP="00556A2E">
            <w:pPr>
              <w:rPr>
                <w:color w:val="002060"/>
              </w:rPr>
            </w:pPr>
          </w:p>
        </w:tc>
      </w:tr>
    </w:tbl>
    <w:p w14:paraId="6C857A37" w14:textId="77777777" w:rsidR="009117AF" w:rsidRPr="00573F97" w:rsidRDefault="009117AF" w:rsidP="009117AF">
      <w:pPr>
        <w:pStyle w:val="breakline"/>
        <w:divId w:val="527259509"/>
        <w:rPr>
          <w:color w:val="002060"/>
        </w:rPr>
      </w:pPr>
    </w:p>
    <w:p w14:paraId="57AE87CA" w14:textId="77777777" w:rsidR="009117AF" w:rsidRPr="00573F97" w:rsidRDefault="009117AF" w:rsidP="009117AF">
      <w:pPr>
        <w:pStyle w:val="breakline"/>
        <w:divId w:val="527259509"/>
        <w:rPr>
          <w:color w:val="002060"/>
        </w:rPr>
      </w:pPr>
    </w:p>
    <w:p w14:paraId="5D9C3B4E" w14:textId="77777777" w:rsidR="009117AF" w:rsidRPr="00573F97" w:rsidRDefault="009117AF" w:rsidP="009117AF">
      <w:pPr>
        <w:pStyle w:val="TITOLOPRINC"/>
        <w:divId w:val="527259509"/>
        <w:rPr>
          <w:color w:val="002060"/>
        </w:rPr>
      </w:pPr>
      <w:r w:rsidRPr="00573F97">
        <w:rPr>
          <w:color w:val="002060"/>
        </w:rPr>
        <w:t>GIUDICE SPORTIVO</w:t>
      </w:r>
    </w:p>
    <w:p w14:paraId="4D9C00E4"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74DB17B2" w14:textId="77777777" w:rsidR="009117AF" w:rsidRPr="00573F97" w:rsidRDefault="009117AF" w:rsidP="009117AF">
      <w:pPr>
        <w:pStyle w:val="titolo10"/>
        <w:divId w:val="527259509"/>
        <w:rPr>
          <w:color w:val="002060"/>
        </w:rPr>
      </w:pPr>
      <w:r w:rsidRPr="00573F97">
        <w:rPr>
          <w:color w:val="002060"/>
        </w:rPr>
        <w:t xml:space="preserve">GARE DEL 25/10/2019 </w:t>
      </w:r>
    </w:p>
    <w:p w14:paraId="142904F2"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04AF865E"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5CC27E71" w14:textId="77777777" w:rsidR="009117AF" w:rsidRPr="00573F97" w:rsidRDefault="009117AF" w:rsidP="009117AF">
      <w:pPr>
        <w:pStyle w:val="titolo3"/>
        <w:divId w:val="527259509"/>
        <w:rPr>
          <w:color w:val="002060"/>
        </w:rPr>
      </w:pPr>
      <w:r w:rsidRPr="00573F97">
        <w:rPr>
          <w:color w:val="002060"/>
        </w:rPr>
        <w:t xml:space="preserve">A CARICO DIRIGENTI </w:t>
      </w:r>
    </w:p>
    <w:p w14:paraId="2C799B08" w14:textId="77777777" w:rsidR="009117AF" w:rsidRPr="00573F97" w:rsidRDefault="009117AF" w:rsidP="009117AF">
      <w:pPr>
        <w:pStyle w:val="titolo20"/>
        <w:divId w:val="527259509"/>
        <w:rPr>
          <w:color w:val="002060"/>
        </w:rPr>
      </w:pPr>
      <w:r w:rsidRPr="00573F97">
        <w:rPr>
          <w:color w:val="002060"/>
        </w:rPr>
        <w:t xml:space="preserve">INIBIZIONE A SVOLGERE OGNI ATTIVITA' FINO AL 27/11/2019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760D589" w14:textId="77777777" w:rsidTr="009117AF">
        <w:trPr>
          <w:divId w:val="527259509"/>
        </w:trPr>
        <w:tc>
          <w:tcPr>
            <w:tcW w:w="2200" w:type="dxa"/>
            <w:tcMar>
              <w:top w:w="20" w:type="dxa"/>
              <w:left w:w="20" w:type="dxa"/>
              <w:bottom w:w="20" w:type="dxa"/>
              <w:right w:w="20" w:type="dxa"/>
            </w:tcMar>
            <w:vAlign w:val="center"/>
          </w:tcPr>
          <w:p w14:paraId="503D3D8C" w14:textId="77777777" w:rsidR="009117AF" w:rsidRPr="00573F97" w:rsidRDefault="009117AF" w:rsidP="00556A2E">
            <w:pPr>
              <w:pStyle w:val="movimento"/>
              <w:rPr>
                <w:color w:val="002060"/>
              </w:rPr>
            </w:pPr>
            <w:r w:rsidRPr="00573F97">
              <w:rPr>
                <w:color w:val="002060"/>
              </w:rPr>
              <w:t>CARDINALI DANILO</w:t>
            </w:r>
          </w:p>
        </w:tc>
        <w:tc>
          <w:tcPr>
            <w:tcW w:w="2200" w:type="dxa"/>
            <w:tcMar>
              <w:top w:w="20" w:type="dxa"/>
              <w:left w:w="20" w:type="dxa"/>
              <w:bottom w:w="20" w:type="dxa"/>
              <w:right w:w="20" w:type="dxa"/>
            </w:tcMar>
            <w:vAlign w:val="center"/>
          </w:tcPr>
          <w:p w14:paraId="586F142D" w14:textId="77777777" w:rsidR="009117AF" w:rsidRPr="00573F97" w:rsidRDefault="009117AF" w:rsidP="00556A2E">
            <w:pPr>
              <w:pStyle w:val="movimento2"/>
              <w:rPr>
                <w:color w:val="002060"/>
              </w:rPr>
            </w:pPr>
            <w:r w:rsidRPr="00573F97">
              <w:rPr>
                <w:color w:val="002060"/>
              </w:rPr>
              <w:t xml:space="preserve">(EAGLES PAGLIARE) </w:t>
            </w:r>
          </w:p>
        </w:tc>
        <w:tc>
          <w:tcPr>
            <w:tcW w:w="800" w:type="dxa"/>
            <w:tcMar>
              <w:top w:w="20" w:type="dxa"/>
              <w:left w:w="20" w:type="dxa"/>
              <w:bottom w:w="20" w:type="dxa"/>
              <w:right w:w="20" w:type="dxa"/>
            </w:tcMar>
            <w:vAlign w:val="center"/>
          </w:tcPr>
          <w:p w14:paraId="3865E6E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857FC9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28304EE" w14:textId="77777777" w:rsidR="009117AF" w:rsidRPr="00573F97" w:rsidRDefault="009117AF" w:rsidP="00556A2E">
            <w:pPr>
              <w:pStyle w:val="movimento2"/>
              <w:rPr>
                <w:color w:val="002060"/>
              </w:rPr>
            </w:pPr>
            <w:r w:rsidRPr="00573F97">
              <w:rPr>
                <w:color w:val="002060"/>
              </w:rPr>
              <w:t> </w:t>
            </w:r>
          </w:p>
        </w:tc>
      </w:tr>
    </w:tbl>
    <w:p w14:paraId="78ECAFA6"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Allontanato per reiterate proteste, a</w:t>
      </w:r>
      <w:r>
        <w:rPr>
          <w:color w:val="002060"/>
        </w:rPr>
        <w:t xml:space="preserve"> fine gara, proferiva frasi of</w:t>
      </w:r>
      <w:r w:rsidRPr="00573F97">
        <w:rPr>
          <w:color w:val="002060"/>
        </w:rPr>
        <w:t xml:space="preserve">fensive e minacciose all'indirizzo dell'arbitro. </w:t>
      </w:r>
    </w:p>
    <w:p w14:paraId="2B1B6D11" w14:textId="77777777" w:rsidR="009117AF" w:rsidRPr="00573F97" w:rsidRDefault="009117AF" w:rsidP="009117AF">
      <w:pPr>
        <w:pStyle w:val="titolo20"/>
        <w:divId w:val="527259509"/>
        <w:rPr>
          <w:color w:val="002060"/>
        </w:rPr>
      </w:pPr>
      <w:r w:rsidRPr="00573F97">
        <w:rPr>
          <w:color w:val="002060"/>
        </w:rPr>
        <w:lastRenderedPageBreak/>
        <w:t xml:space="preserve">INIBIZIONE A SVOLGERE OGNI ATTIVITA' FINO AL 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952A591" w14:textId="77777777" w:rsidTr="009117AF">
        <w:trPr>
          <w:divId w:val="527259509"/>
        </w:trPr>
        <w:tc>
          <w:tcPr>
            <w:tcW w:w="2200" w:type="dxa"/>
            <w:tcMar>
              <w:top w:w="20" w:type="dxa"/>
              <w:left w:w="20" w:type="dxa"/>
              <w:bottom w:w="20" w:type="dxa"/>
              <w:right w:w="20" w:type="dxa"/>
            </w:tcMar>
            <w:vAlign w:val="center"/>
          </w:tcPr>
          <w:p w14:paraId="5633DF18" w14:textId="77777777" w:rsidR="009117AF" w:rsidRPr="00573F97" w:rsidRDefault="009117AF" w:rsidP="00556A2E">
            <w:pPr>
              <w:pStyle w:val="movimento"/>
              <w:rPr>
                <w:color w:val="002060"/>
              </w:rPr>
            </w:pPr>
            <w:r w:rsidRPr="00573F97">
              <w:rPr>
                <w:color w:val="002060"/>
              </w:rPr>
              <w:t>PESANTE GIUSEPPE</w:t>
            </w:r>
          </w:p>
        </w:tc>
        <w:tc>
          <w:tcPr>
            <w:tcW w:w="2200" w:type="dxa"/>
            <w:tcMar>
              <w:top w:w="20" w:type="dxa"/>
              <w:left w:w="20" w:type="dxa"/>
              <w:bottom w:w="20" w:type="dxa"/>
              <w:right w:w="20" w:type="dxa"/>
            </w:tcMar>
            <w:vAlign w:val="center"/>
          </w:tcPr>
          <w:p w14:paraId="1F028538" w14:textId="77777777" w:rsidR="009117AF" w:rsidRPr="00573F97" w:rsidRDefault="009117AF" w:rsidP="00556A2E">
            <w:pPr>
              <w:pStyle w:val="movimento2"/>
              <w:rPr>
                <w:color w:val="002060"/>
              </w:rPr>
            </w:pPr>
            <w:r w:rsidRPr="00573F97">
              <w:rPr>
                <w:color w:val="002060"/>
              </w:rPr>
              <w:t xml:space="preserve">(RIVIERA DELLE PALME) </w:t>
            </w:r>
          </w:p>
        </w:tc>
        <w:tc>
          <w:tcPr>
            <w:tcW w:w="800" w:type="dxa"/>
            <w:tcMar>
              <w:top w:w="20" w:type="dxa"/>
              <w:left w:w="20" w:type="dxa"/>
              <w:bottom w:w="20" w:type="dxa"/>
              <w:right w:w="20" w:type="dxa"/>
            </w:tcMar>
            <w:vAlign w:val="center"/>
          </w:tcPr>
          <w:p w14:paraId="3EBD8598"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7BAE04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73BB9C6" w14:textId="77777777" w:rsidR="009117AF" w:rsidRPr="00573F97" w:rsidRDefault="009117AF" w:rsidP="00556A2E">
            <w:pPr>
              <w:pStyle w:val="movimento2"/>
              <w:rPr>
                <w:color w:val="002060"/>
              </w:rPr>
            </w:pPr>
            <w:r w:rsidRPr="00573F97">
              <w:rPr>
                <w:color w:val="002060"/>
              </w:rPr>
              <w:t> </w:t>
            </w:r>
          </w:p>
        </w:tc>
      </w:tr>
    </w:tbl>
    <w:p w14:paraId="32A66DD7"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 xml:space="preserve">Per proteste nei confronti dell'arbitro. Allontanato. </w:t>
      </w:r>
    </w:p>
    <w:p w14:paraId="35D0937E" w14:textId="77777777" w:rsidR="009117AF" w:rsidRPr="00573F97" w:rsidRDefault="009117AF" w:rsidP="009117AF">
      <w:pPr>
        <w:pStyle w:val="titolo3"/>
        <w:divId w:val="527259509"/>
        <w:rPr>
          <w:color w:val="002060"/>
        </w:rPr>
      </w:pPr>
      <w:r w:rsidRPr="00573F97">
        <w:rPr>
          <w:color w:val="002060"/>
        </w:rPr>
        <w:t xml:space="preserve">A CARICO DI ALLENATORI </w:t>
      </w:r>
    </w:p>
    <w:p w14:paraId="1DB72011" w14:textId="77777777" w:rsidR="009117AF" w:rsidRPr="00573F97" w:rsidRDefault="009117AF" w:rsidP="009117AF">
      <w:pPr>
        <w:pStyle w:val="titolo20"/>
        <w:divId w:val="527259509"/>
        <w:rPr>
          <w:color w:val="002060"/>
        </w:rPr>
      </w:pPr>
      <w:r w:rsidRPr="00573F97">
        <w:rPr>
          <w:color w:val="002060"/>
        </w:rPr>
        <w:t xml:space="preserve">SQUALIFICA FINO AL 13/11/2019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DA75433" w14:textId="77777777" w:rsidTr="009117AF">
        <w:trPr>
          <w:divId w:val="527259509"/>
        </w:trPr>
        <w:tc>
          <w:tcPr>
            <w:tcW w:w="2200" w:type="dxa"/>
            <w:tcMar>
              <w:top w:w="20" w:type="dxa"/>
              <w:left w:w="20" w:type="dxa"/>
              <w:bottom w:w="20" w:type="dxa"/>
              <w:right w:w="20" w:type="dxa"/>
            </w:tcMar>
            <w:vAlign w:val="center"/>
          </w:tcPr>
          <w:p w14:paraId="1555F71B" w14:textId="77777777" w:rsidR="009117AF" w:rsidRPr="00573F97" w:rsidRDefault="009117AF" w:rsidP="00556A2E">
            <w:pPr>
              <w:pStyle w:val="movimento"/>
              <w:rPr>
                <w:color w:val="002060"/>
              </w:rPr>
            </w:pPr>
            <w:r w:rsidRPr="00573F97">
              <w:rPr>
                <w:color w:val="002060"/>
              </w:rPr>
              <w:t>DI RUSSO GUIDO</w:t>
            </w:r>
          </w:p>
        </w:tc>
        <w:tc>
          <w:tcPr>
            <w:tcW w:w="2200" w:type="dxa"/>
            <w:tcMar>
              <w:top w:w="20" w:type="dxa"/>
              <w:left w:w="20" w:type="dxa"/>
              <w:bottom w:w="20" w:type="dxa"/>
              <w:right w:w="20" w:type="dxa"/>
            </w:tcMar>
            <w:vAlign w:val="center"/>
          </w:tcPr>
          <w:p w14:paraId="1DF592DD" w14:textId="77777777" w:rsidR="009117AF" w:rsidRPr="00573F97" w:rsidRDefault="009117AF" w:rsidP="00556A2E">
            <w:pPr>
              <w:pStyle w:val="movimento2"/>
              <w:rPr>
                <w:color w:val="002060"/>
              </w:rPr>
            </w:pPr>
            <w:r w:rsidRPr="00573F97">
              <w:rPr>
                <w:color w:val="002060"/>
              </w:rPr>
              <w:t xml:space="preserve">(CSI STELLA A.S.D.) </w:t>
            </w:r>
          </w:p>
        </w:tc>
        <w:tc>
          <w:tcPr>
            <w:tcW w:w="800" w:type="dxa"/>
            <w:tcMar>
              <w:top w:w="20" w:type="dxa"/>
              <w:left w:w="20" w:type="dxa"/>
              <w:bottom w:w="20" w:type="dxa"/>
              <w:right w:w="20" w:type="dxa"/>
            </w:tcMar>
            <w:vAlign w:val="center"/>
          </w:tcPr>
          <w:p w14:paraId="710FE9C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A88215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373699C" w14:textId="77777777" w:rsidR="009117AF" w:rsidRPr="00573F97" w:rsidRDefault="009117AF" w:rsidP="00556A2E">
            <w:pPr>
              <w:pStyle w:val="movimento2"/>
              <w:rPr>
                <w:color w:val="002060"/>
              </w:rPr>
            </w:pPr>
            <w:r w:rsidRPr="00573F97">
              <w:rPr>
                <w:color w:val="002060"/>
              </w:rPr>
              <w:t> </w:t>
            </w:r>
          </w:p>
        </w:tc>
      </w:tr>
    </w:tbl>
    <w:p w14:paraId="3755E9CA"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 xml:space="preserve">Per comportamento non regolamentare.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68B1C0F7" w14:textId="77777777" w:rsidTr="009117AF">
        <w:trPr>
          <w:divId w:val="527259509"/>
        </w:trPr>
        <w:tc>
          <w:tcPr>
            <w:tcW w:w="2200" w:type="dxa"/>
            <w:tcMar>
              <w:top w:w="20" w:type="dxa"/>
              <w:left w:w="20" w:type="dxa"/>
              <w:bottom w:w="20" w:type="dxa"/>
              <w:right w:w="20" w:type="dxa"/>
            </w:tcMar>
            <w:vAlign w:val="center"/>
          </w:tcPr>
          <w:p w14:paraId="75F6CC3C" w14:textId="77777777" w:rsidR="009117AF" w:rsidRPr="00573F97" w:rsidRDefault="009117AF" w:rsidP="00556A2E">
            <w:pPr>
              <w:pStyle w:val="movimento"/>
              <w:rPr>
                <w:color w:val="002060"/>
              </w:rPr>
            </w:pPr>
            <w:r w:rsidRPr="00573F97">
              <w:rPr>
                <w:color w:val="002060"/>
              </w:rPr>
              <w:t>BACHETTI STEFANO</w:t>
            </w:r>
          </w:p>
        </w:tc>
        <w:tc>
          <w:tcPr>
            <w:tcW w:w="2200" w:type="dxa"/>
            <w:tcMar>
              <w:top w:w="20" w:type="dxa"/>
              <w:left w:w="20" w:type="dxa"/>
              <w:bottom w:w="20" w:type="dxa"/>
              <w:right w:w="20" w:type="dxa"/>
            </w:tcMar>
            <w:vAlign w:val="center"/>
          </w:tcPr>
          <w:p w14:paraId="1806228B" w14:textId="77777777" w:rsidR="009117AF" w:rsidRPr="00573F97" w:rsidRDefault="009117AF" w:rsidP="00556A2E">
            <w:pPr>
              <w:pStyle w:val="movimento2"/>
              <w:rPr>
                <w:color w:val="002060"/>
              </w:rPr>
            </w:pPr>
            <w:r w:rsidRPr="00573F97">
              <w:rPr>
                <w:color w:val="002060"/>
              </w:rPr>
              <w:t xml:space="preserve">(EAGLES PAGLIARE) </w:t>
            </w:r>
          </w:p>
        </w:tc>
        <w:tc>
          <w:tcPr>
            <w:tcW w:w="800" w:type="dxa"/>
            <w:tcMar>
              <w:top w:w="20" w:type="dxa"/>
              <w:left w:w="20" w:type="dxa"/>
              <w:bottom w:w="20" w:type="dxa"/>
              <w:right w:w="20" w:type="dxa"/>
            </w:tcMar>
            <w:vAlign w:val="center"/>
          </w:tcPr>
          <w:p w14:paraId="3E67F501"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52EFE48"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6DDDE9B" w14:textId="77777777" w:rsidR="009117AF" w:rsidRPr="00573F97" w:rsidRDefault="009117AF" w:rsidP="00556A2E">
            <w:pPr>
              <w:pStyle w:val="movimento2"/>
              <w:rPr>
                <w:color w:val="002060"/>
              </w:rPr>
            </w:pPr>
            <w:r w:rsidRPr="00573F97">
              <w:rPr>
                <w:color w:val="002060"/>
              </w:rPr>
              <w:t> </w:t>
            </w:r>
          </w:p>
        </w:tc>
      </w:tr>
    </w:tbl>
    <w:p w14:paraId="0644A9B6"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Per comportamento irriguardoso nei confronti dell'arbitro a fine gara.</w:t>
      </w:r>
    </w:p>
    <w:p w14:paraId="132F66C3"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1C8610CC" w14:textId="77777777" w:rsidR="009117AF" w:rsidRPr="00573F97" w:rsidRDefault="009117AF" w:rsidP="009117AF">
      <w:pPr>
        <w:pStyle w:val="titolo20"/>
        <w:divId w:val="527259509"/>
        <w:rPr>
          <w:color w:val="002060"/>
        </w:rPr>
      </w:pPr>
      <w:r w:rsidRPr="00573F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4B0787F" w14:textId="77777777" w:rsidTr="009117AF">
        <w:trPr>
          <w:divId w:val="527259509"/>
        </w:trPr>
        <w:tc>
          <w:tcPr>
            <w:tcW w:w="2200" w:type="dxa"/>
            <w:tcMar>
              <w:top w:w="20" w:type="dxa"/>
              <w:left w:w="20" w:type="dxa"/>
              <w:bottom w:w="20" w:type="dxa"/>
              <w:right w:w="20" w:type="dxa"/>
            </w:tcMar>
            <w:vAlign w:val="center"/>
          </w:tcPr>
          <w:p w14:paraId="5E3F204C" w14:textId="77777777" w:rsidR="009117AF" w:rsidRPr="00573F97" w:rsidRDefault="009117AF" w:rsidP="00556A2E">
            <w:pPr>
              <w:pStyle w:val="movimento"/>
              <w:rPr>
                <w:color w:val="002060"/>
              </w:rPr>
            </w:pPr>
            <w:r w:rsidRPr="00573F97">
              <w:rPr>
                <w:color w:val="002060"/>
              </w:rPr>
              <w:t>FALCINELLI FRANCESCO</w:t>
            </w:r>
          </w:p>
        </w:tc>
        <w:tc>
          <w:tcPr>
            <w:tcW w:w="2200" w:type="dxa"/>
            <w:tcMar>
              <w:top w:w="20" w:type="dxa"/>
              <w:left w:w="20" w:type="dxa"/>
              <w:bottom w:w="20" w:type="dxa"/>
              <w:right w:w="20" w:type="dxa"/>
            </w:tcMar>
            <w:vAlign w:val="center"/>
          </w:tcPr>
          <w:p w14:paraId="36C6FAAC" w14:textId="77777777" w:rsidR="009117AF" w:rsidRPr="00573F97" w:rsidRDefault="009117AF" w:rsidP="00556A2E">
            <w:pPr>
              <w:pStyle w:val="movimento2"/>
              <w:rPr>
                <w:color w:val="002060"/>
              </w:rPr>
            </w:pPr>
            <w:r w:rsidRPr="00573F97">
              <w:rPr>
                <w:color w:val="002060"/>
              </w:rPr>
              <w:t xml:space="preserve">(FUTSAL MONTEMARCIANO C5) </w:t>
            </w:r>
          </w:p>
        </w:tc>
        <w:tc>
          <w:tcPr>
            <w:tcW w:w="800" w:type="dxa"/>
            <w:tcMar>
              <w:top w:w="20" w:type="dxa"/>
              <w:left w:w="20" w:type="dxa"/>
              <w:bottom w:w="20" w:type="dxa"/>
              <w:right w:w="20" w:type="dxa"/>
            </w:tcMar>
            <w:vAlign w:val="center"/>
          </w:tcPr>
          <w:p w14:paraId="0A8B640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088A487" w14:textId="77777777" w:rsidR="009117AF" w:rsidRPr="00573F97" w:rsidRDefault="009117AF" w:rsidP="00556A2E">
            <w:pPr>
              <w:pStyle w:val="movimento"/>
              <w:rPr>
                <w:color w:val="002060"/>
              </w:rPr>
            </w:pPr>
            <w:r w:rsidRPr="00573F97">
              <w:rPr>
                <w:color w:val="002060"/>
              </w:rPr>
              <w:t>CLEMENTI DANILO</w:t>
            </w:r>
          </w:p>
        </w:tc>
        <w:tc>
          <w:tcPr>
            <w:tcW w:w="2200" w:type="dxa"/>
            <w:tcMar>
              <w:top w:w="20" w:type="dxa"/>
              <w:left w:w="20" w:type="dxa"/>
              <w:bottom w:w="20" w:type="dxa"/>
              <w:right w:w="20" w:type="dxa"/>
            </w:tcMar>
            <w:vAlign w:val="center"/>
          </w:tcPr>
          <w:p w14:paraId="351C95ED" w14:textId="77777777" w:rsidR="009117AF" w:rsidRPr="00573F97" w:rsidRDefault="009117AF" w:rsidP="00556A2E">
            <w:pPr>
              <w:pStyle w:val="movimento2"/>
              <w:rPr>
                <w:color w:val="002060"/>
              </w:rPr>
            </w:pPr>
            <w:r w:rsidRPr="00573F97">
              <w:rPr>
                <w:color w:val="002060"/>
              </w:rPr>
              <w:t xml:space="preserve">(RIVIERA DELLE PALME) </w:t>
            </w:r>
          </w:p>
        </w:tc>
      </w:tr>
    </w:tbl>
    <w:p w14:paraId="210B59FC"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4528FB6" w14:textId="77777777" w:rsidTr="009117AF">
        <w:trPr>
          <w:divId w:val="527259509"/>
        </w:trPr>
        <w:tc>
          <w:tcPr>
            <w:tcW w:w="2200" w:type="dxa"/>
            <w:tcMar>
              <w:top w:w="20" w:type="dxa"/>
              <w:left w:w="20" w:type="dxa"/>
              <w:bottom w:w="20" w:type="dxa"/>
              <w:right w:w="20" w:type="dxa"/>
            </w:tcMar>
            <w:vAlign w:val="center"/>
          </w:tcPr>
          <w:p w14:paraId="4B87D4B7" w14:textId="77777777" w:rsidR="009117AF" w:rsidRPr="00573F97" w:rsidRDefault="009117AF" w:rsidP="00556A2E">
            <w:pPr>
              <w:pStyle w:val="movimento"/>
              <w:rPr>
                <w:color w:val="002060"/>
              </w:rPr>
            </w:pPr>
            <w:r w:rsidRPr="00573F97">
              <w:rPr>
                <w:color w:val="002060"/>
              </w:rPr>
              <w:t>GUAZZARONI DANILO</w:t>
            </w:r>
          </w:p>
        </w:tc>
        <w:tc>
          <w:tcPr>
            <w:tcW w:w="2200" w:type="dxa"/>
            <w:tcMar>
              <w:top w:w="20" w:type="dxa"/>
              <w:left w:w="20" w:type="dxa"/>
              <w:bottom w:w="20" w:type="dxa"/>
              <w:right w:w="20" w:type="dxa"/>
            </w:tcMar>
            <w:vAlign w:val="center"/>
          </w:tcPr>
          <w:p w14:paraId="34F844DA" w14:textId="77777777" w:rsidR="009117AF" w:rsidRPr="00573F97" w:rsidRDefault="009117AF" w:rsidP="00556A2E">
            <w:pPr>
              <w:pStyle w:val="movimento2"/>
              <w:rPr>
                <w:color w:val="002060"/>
              </w:rPr>
            </w:pPr>
            <w:r w:rsidRPr="00573F97">
              <w:rPr>
                <w:color w:val="002060"/>
              </w:rPr>
              <w:t xml:space="preserve">(ACLI VILLA MUSONE) </w:t>
            </w:r>
          </w:p>
        </w:tc>
        <w:tc>
          <w:tcPr>
            <w:tcW w:w="800" w:type="dxa"/>
            <w:tcMar>
              <w:top w:w="20" w:type="dxa"/>
              <w:left w:w="20" w:type="dxa"/>
              <w:bottom w:w="20" w:type="dxa"/>
              <w:right w:w="20" w:type="dxa"/>
            </w:tcMar>
            <w:vAlign w:val="center"/>
          </w:tcPr>
          <w:p w14:paraId="337626E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6BF3F3D" w14:textId="77777777" w:rsidR="009117AF" w:rsidRPr="00573F97" w:rsidRDefault="009117AF" w:rsidP="00556A2E">
            <w:pPr>
              <w:pStyle w:val="movimento"/>
              <w:rPr>
                <w:color w:val="002060"/>
              </w:rPr>
            </w:pPr>
            <w:r w:rsidRPr="00573F97">
              <w:rPr>
                <w:color w:val="002060"/>
              </w:rPr>
              <w:t>DIOTALEVI ENRICO</w:t>
            </w:r>
          </w:p>
        </w:tc>
        <w:tc>
          <w:tcPr>
            <w:tcW w:w="2200" w:type="dxa"/>
            <w:tcMar>
              <w:top w:w="20" w:type="dxa"/>
              <w:left w:w="20" w:type="dxa"/>
              <w:bottom w:w="20" w:type="dxa"/>
              <w:right w:w="20" w:type="dxa"/>
            </w:tcMar>
            <w:vAlign w:val="center"/>
          </w:tcPr>
          <w:p w14:paraId="01E9E067" w14:textId="77777777" w:rsidR="009117AF" w:rsidRPr="00573F97" w:rsidRDefault="009117AF" w:rsidP="00556A2E">
            <w:pPr>
              <w:pStyle w:val="movimento2"/>
              <w:rPr>
                <w:color w:val="002060"/>
              </w:rPr>
            </w:pPr>
            <w:r w:rsidRPr="00573F97">
              <w:rPr>
                <w:color w:val="002060"/>
              </w:rPr>
              <w:t xml:space="preserve">(ATL URBINO C5 1999) </w:t>
            </w:r>
          </w:p>
        </w:tc>
      </w:tr>
      <w:tr w:rsidR="009117AF" w:rsidRPr="00573F97" w14:paraId="68758266" w14:textId="77777777" w:rsidTr="009117AF">
        <w:trPr>
          <w:divId w:val="527259509"/>
        </w:trPr>
        <w:tc>
          <w:tcPr>
            <w:tcW w:w="2200" w:type="dxa"/>
            <w:tcMar>
              <w:top w:w="20" w:type="dxa"/>
              <w:left w:w="20" w:type="dxa"/>
              <w:bottom w:w="20" w:type="dxa"/>
              <w:right w:w="20" w:type="dxa"/>
            </w:tcMar>
            <w:vAlign w:val="center"/>
          </w:tcPr>
          <w:p w14:paraId="6E5FE6C0" w14:textId="77777777" w:rsidR="009117AF" w:rsidRPr="00573F97" w:rsidRDefault="009117AF" w:rsidP="00556A2E">
            <w:pPr>
              <w:pStyle w:val="movimento"/>
              <w:rPr>
                <w:color w:val="002060"/>
              </w:rPr>
            </w:pPr>
            <w:r w:rsidRPr="00573F97">
              <w:rPr>
                <w:color w:val="002060"/>
              </w:rPr>
              <w:t>GIACOMINI GIOVANNI</w:t>
            </w:r>
          </w:p>
        </w:tc>
        <w:tc>
          <w:tcPr>
            <w:tcW w:w="2200" w:type="dxa"/>
            <w:tcMar>
              <w:top w:w="20" w:type="dxa"/>
              <w:left w:w="20" w:type="dxa"/>
              <w:bottom w:w="20" w:type="dxa"/>
              <w:right w:w="20" w:type="dxa"/>
            </w:tcMar>
            <w:vAlign w:val="center"/>
          </w:tcPr>
          <w:p w14:paraId="702435F8" w14:textId="77777777" w:rsidR="009117AF" w:rsidRPr="00573F97" w:rsidRDefault="009117AF" w:rsidP="00556A2E">
            <w:pPr>
              <w:pStyle w:val="movimento2"/>
              <w:rPr>
                <w:color w:val="002060"/>
              </w:rPr>
            </w:pPr>
            <w:r w:rsidRPr="00573F97">
              <w:rPr>
                <w:color w:val="002060"/>
              </w:rPr>
              <w:t xml:space="preserve">(AUDAX 1970 S.ANGELO) </w:t>
            </w:r>
          </w:p>
        </w:tc>
        <w:tc>
          <w:tcPr>
            <w:tcW w:w="800" w:type="dxa"/>
            <w:tcMar>
              <w:top w:w="20" w:type="dxa"/>
              <w:left w:w="20" w:type="dxa"/>
              <w:bottom w:w="20" w:type="dxa"/>
              <w:right w:w="20" w:type="dxa"/>
            </w:tcMar>
            <w:vAlign w:val="center"/>
          </w:tcPr>
          <w:p w14:paraId="3837611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F9525F2" w14:textId="77777777" w:rsidR="009117AF" w:rsidRPr="00573F97" w:rsidRDefault="009117AF" w:rsidP="00556A2E">
            <w:pPr>
              <w:pStyle w:val="movimento"/>
              <w:rPr>
                <w:color w:val="002060"/>
              </w:rPr>
            </w:pPr>
            <w:r w:rsidRPr="00573F97">
              <w:rPr>
                <w:color w:val="002060"/>
              </w:rPr>
              <w:t>FEROCE ROBERTO</w:t>
            </w:r>
          </w:p>
        </w:tc>
        <w:tc>
          <w:tcPr>
            <w:tcW w:w="2200" w:type="dxa"/>
            <w:tcMar>
              <w:top w:w="20" w:type="dxa"/>
              <w:left w:w="20" w:type="dxa"/>
              <w:bottom w:w="20" w:type="dxa"/>
              <w:right w:w="20" w:type="dxa"/>
            </w:tcMar>
            <w:vAlign w:val="center"/>
          </w:tcPr>
          <w:p w14:paraId="57DD8649" w14:textId="77777777" w:rsidR="009117AF" w:rsidRPr="00573F97" w:rsidRDefault="009117AF" w:rsidP="00556A2E">
            <w:pPr>
              <w:pStyle w:val="movimento2"/>
              <w:rPr>
                <w:color w:val="002060"/>
              </w:rPr>
            </w:pPr>
            <w:r w:rsidRPr="00573F97">
              <w:rPr>
                <w:color w:val="002060"/>
              </w:rPr>
              <w:t xml:space="preserve">(BORGOROSSO TOLENTINO) </w:t>
            </w:r>
          </w:p>
        </w:tc>
      </w:tr>
      <w:tr w:rsidR="009117AF" w:rsidRPr="00573F97" w14:paraId="190B6E35" w14:textId="77777777" w:rsidTr="009117AF">
        <w:trPr>
          <w:divId w:val="527259509"/>
        </w:trPr>
        <w:tc>
          <w:tcPr>
            <w:tcW w:w="2200" w:type="dxa"/>
            <w:tcMar>
              <w:top w:w="20" w:type="dxa"/>
              <w:left w:w="20" w:type="dxa"/>
              <w:bottom w:w="20" w:type="dxa"/>
              <w:right w:w="20" w:type="dxa"/>
            </w:tcMar>
            <w:vAlign w:val="center"/>
          </w:tcPr>
          <w:p w14:paraId="7F1861C3" w14:textId="77777777" w:rsidR="009117AF" w:rsidRPr="00573F97" w:rsidRDefault="009117AF" w:rsidP="00556A2E">
            <w:pPr>
              <w:pStyle w:val="movimento"/>
              <w:rPr>
                <w:color w:val="002060"/>
              </w:rPr>
            </w:pPr>
            <w:r w:rsidRPr="00573F97">
              <w:rPr>
                <w:color w:val="002060"/>
              </w:rPr>
              <w:t>FANINI MARIO</w:t>
            </w:r>
          </w:p>
        </w:tc>
        <w:tc>
          <w:tcPr>
            <w:tcW w:w="2200" w:type="dxa"/>
            <w:tcMar>
              <w:top w:w="20" w:type="dxa"/>
              <w:left w:w="20" w:type="dxa"/>
              <w:bottom w:w="20" w:type="dxa"/>
              <w:right w:w="20" w:type="dxa"/>
            </w:tcMar>
            <w:vAlign w:val="center"/>
          </w:tcPr>
          <w:p w14:paraId="656B6675" w14:textId="77777777" w:rsidR="009117AF" w:rsidRPr="00573F97" w:rsidRDefault="009117AF" w:rsidP="00556A2E">
            <w:pPr>
              <w:pStyle w:val="movimento2"/>
              <w:rPr>
                <w:color w:val="002060"/>
              </w:rPr>
            </w:pPr>
            <w:r w:rsidRPr="00573F97">
              <w:rPr>
                <w:color w:val="002060"/>
              </w:rPr>
              <w:t xml:space="preserve">(EAGLES PAGLIARE) </w:t>
            </w:r>
          </w:p>
        </w:tc>
        <w:tc>
          <w:tcPr>
            <w:tcW w:w="800" w:type="dxa"/>
            <w:tcMar>
              <w:top w:w="20" w:type="dxa"/>
              <w:left w:w="20" w:type="dxa"/>
              <w:bottom w:w="20" w:type="dxa"/>
              <w:right w:w="20" w:type="dxa"/>
            </w:tcMar>
            <w:vAlign w:val="center"/>
          </w:tcPr>
          <w:p w14:paraId="644670A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D5C311F" w14:textId="77777777" w:rsidR="009117AF" w:rsidRPr="00573F97" w:rsidRDefault="009117AF" w:rsidP="00556A2E">
            <w:pPr>
              <w:pStyle w:val="movimento"/>
              <w:rPr>
                <w:color w:val="002060"/>
              </w:rPr>
            </w:pPr>
            <w:r w:rsidRPr="00573F97">
              <w:rPr>
                <w:color w:val="002060"/>
              </w:rPr>
              <w:t>PENNESI NICOLO</w:t>
            </w:r>
          </w:p>
        </w:tc>
        <w:tc>
          <w:tcPr>
            <w:tcW w:w="2200" w:type="dxa"/>
            <w:tcMar>
              <w:top w:w="20" w:type="dxa"/>
              <w:left w:w="20" w:type="dxa"/>
              <w:bottom w:w="20" w:type="dxa"/>
              <w:right w:w="20" w:type="dxa"/>
            </w:tcMar>
            <w:vAlign w:val="center"/>
          </w:tcPr>
          <w:p w14:paraId="54D56187" w14:textId="77777777" w:rsidR="009117AF" w:rsidRPr="00573F97" w:rsidRDefault="009117AF" w:rsidP="00556A2E">
            <w:pPr>
              <w:pStyle w:val="movimento2"/>
              <w:rPr>
                <w:color w:val="002060"/>
              </w:rPr>
            </w:pPr>
            <w:r w:rsidRPr="00573F97">
              <w:rPr>
                <w:color w:val="002060"/>
              </w:rPr>
              <w:t xml:space="preserve">(INVICTA FUTSAL MACERATA) </w:t>
            </w:r>
          </w:p>
        </w:tc>
      </w:tr>
      <w:tr w:rsidR="009117AF" w:rsidRPr="00573F97" w14:paraId="2F8361B4" w14:textId="77777777" w:rsidTr="009117AF">
        <w:trPr>
          <w:divId w:val="527259509"/>
        </w:trPr>
        <w:tc>
          <w:tcPr>
            <w:tcW w:w="2200" w:type="dxa"/>
            <w:tcMar>
              <w:top w:w="20" w:type="dxa"/>
              <w:left w:w="20" w:type="dxa"/>
              <w:bottom w:w="20" w:type="dxa"/>
              <w:right w:w="20" w:type="dxa"/>
            </w:tcMar>
            <w:vAlign w:val="center"/>
          </w:tcPr>
          <w:p w14:paraId="668FABE3" w14:textId="77777777" w:rsidR="009117AF" w:rsidRPr="00573F97" w:rsidRDefault="009117AF" w:rsidP="00556A2E">
            <w:pPr>
              <w:pStyle w:val="movimento"/>
              <w:rPr>
                <w:color w:val="002060"/>
              </w:rPr>
            </w:pPr>
            <w:r w:rsidRPr="00573F97">
              <w:rPr>
                <w:color w:val="002060"/>
              </w:rPr>
              <w:t>CIRIACO NICOLA</w:t>
            </w:r>
          </w:p>
        </w:tc>
        <w:tc>
          <w:tcPr>
            <w:tcW w:w="2200" w:type="dxa"/>
            <w:tcMar>
              <w:top w:w="20" w:type="dxa"/>
              <w:left w:w="20" w:type="dxa"/>
              <w:bottom w:w="20" w:type="dxa"/>
              <w:right w:w="20" w:type="dxa"/>
            </w:tcMar>
            <w:vAlign w:val="center"/>
          </w:tcPr>
          <w:p w14:paraId="30C20BFE" w14:textId="77777777" w:rsidR="009117AF" w:rsidRPr="00573F97" w:rsidRDefault="009117AF" w:rsidP="00556A2E">
            <w:pPr>
              <w:pStyle w:val="movimento2"/>
              <w:rPr>
                <w:color w:val="002060"/>
              </w:rPr>
            </w:pPr>
            <w:r w:rsidRPr="00573F97">
              <w:rPr>
                <w:color w:val="002060"/>
              </w:rPr>
              <w:t xml:space="preserve">(MOSCOSI 2008) </w:t>
            </w:r>
          </w:p>
        </w:tc>
        <w:tc>
          <w:tcPr>
            <w:tcW w:w="800" w:type="dxa"/>
            <w:tcMar>
              <w:top w:w="20" w:type="dxa"/>
              <w:left w:w="20" w:type="dxa"/>
              <w:bottom w:w="20" w:type="dxa"/>
              <w:right w:w="20" w:type="dxa"/>
            </w:tcMar>
            <w:vAlign w:val="center"/>
          </w:tcPr>
          <w:p w14:paraId="1F52D1A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74217B0" w14:textId="77777777" w:rsidR="009117AF" w:rsidRPr="00573F97" w:rsidRDefault="009117AF" w:rsidP="00556A2E">
            <w:pPr>
              <w:pStyle w:val="movimento"/>
              <w:rPr>
                <w:color w:val="002060"/>
              </w:rPr>
            </w:pPr>
            <w:r w:rsidRPr="00573F97">
              <w:rPr>
                <w:color w:val="002060"/>
              </w:rPr>
              <w:t>SAKUTA RUBENS</w:t>
            </w:r>
          </w:p>
        </w:tc>
        <w:tc>
          <w:tcPr>
            <w:tcW w:w="2200" w:type="dxa"/>
            <w:tcMar>
              <w:top w:w="20" w:type="dxa"/>
              <w:left w:w="20" w:type="dxa"/>
              <w:bottom w:w="20" w:type="dxa"/>
              <w:right w:w="20" w:type="dxa"/>
            </w:tcMar>
            <w:vAlign w:val="center"/>
          </w:tcPr>
          <w:p w14:paraId="4D9385DE" w14:textId="77777777" w:rsidR="009117AF" w:rsidRPr="00573F97" w:rsidRDefault="009117AF" w:rsidP="00556A2E">
            <w:pPr>
              <w:pStyle w:val="movimento2"/>
              <w:rPr>
                <w:color w:val="002060"/>
              </w:rPr>
            </w:pPr>
            <w:r w:rsidRPr="00573F97">
              <w:rPr>
                <w:color w:val="002060"/>
              </w:rPr>
              <w:t xml:space="preserve">(REAL FABRIANO) </w:t>
            </w:r>
          </w:p>
        </w:tc>
      </w:tr>
      <w:tr w:rsidR="009117AF" w:rsidRPr="00573F97" w14:paraId="2B455F2F" w14:textId="77777777" w:rsidTr="009117AF">
        <w:trPr>
          <w:divId w:val="527259509"/>
        </w:trPr>
        <w:tc>
          <w:tcPr>
            <w:tcW w:w="2200" w:type="dxa"/>
            <w:tcMar>
              <w:top w:w="20" w:type="dxa"/>
              <w:left w:w="20" w:type="dxa"/>
              <w:bottom w:w="20" w:type="dxa"/>
              <w:right w:w="20" w:type="dxa"/>
            </w:tcMar>
            <w:vAlign w:val="center"/>
          </w:tcPr>
          <w:p w14:paraId="5E47F7E0" w14:textId="77777777" w:rsidR="009117AF" w:rsidRPr="00573F97" w:rsidRDefault="009117AF" w:rsidP="00556A2E">
            <w:pPr>
              <w:pStyle w:val="movimento"/>
              <w:rPr>
                <w:color w:val="002060"/>
              </w:rPr>
            </w:pPr>
            <w:r w:rsidRPr="00573F97">
              <w:rPr>
                <w:color w:val="002060"/>
              </w:rPr>
              <w:t>PETRILLO MAURO</w:t>
            </w:r>
          </w:p>
        </w:tc>
        <w:tc>
          <w:tcPr>
            <w:tcW w:w="2200" w:type="dxa"/>
            <w:tcMar>
              <w:top w:w="20" w:type="dxa"/>
              <w:left w:w="20" w:type="dxa"/>
              <w:bottom w:w="20" w:type="dxa"/>
              <w:right w:w="20" w:type="dxa"/>
            </w:tcMar>
            <w:vAlign w:val="center"/>
          </w:tcPr>
          <w:p w14:paraId="09FD4324" w14:textId="77777777" w:rsidR="009117AF" w:rsidRPr="00573F97" w:rsidRDefault="009117AF" w:rsidP="00556A2E">
            <w:pPr>
              <w:pStyle w:val="movimento2"/>
              <w:rPr>
                <w:color w:val="002060"/>
              </w:rPr>
            </w:pPr>
            <w:r w:rsidRPr="00573F97">
              <w:rPr>
                <w:color w:val="002060"/>
              </w:rPr>
              <w:t xml:space="preserve">(SENIGALLIA CALCIO) </w:t>
            </w:r>
          </w:p>
        </w:tc>
        <w:tc>
          <w:tcPr>
            <w:tcW w:w="800" w:type="dxa"/>
            <w:tcMar>
              <w:top w:w="20" w:type="dxa"/>
              <w:left w:w="20" w:type="dxa"/>
              <w:bottom w:w="20" w:type="dxa"/>
              <w:right w:w="20" w:type="dxa"/>
            </w:tcMar>
            <w:vAlign w:val="center"/>
          </w:tcPr>
          <w:p w14:paraId="54056BB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F02D2DA" w14:textId="77777777" w:rsidR="009117AF" w:rsidRPr="00573F97" w:rsidRDefault="009117AF" w:rsidP="00556A2E">
            <w:pPr>
              <w:pStyle w:val="movimento"/>
              <w:rPr>
                <w:color w:val="002060"/>
              </w:rPr>
            </w:pPr>
            <w:r w:rsidRPr="00573F97">
              <w:rPr>
                <w:color w:val="002060"/>
              </w:rPr>
              <w:t>CEFARIELLO GENNARO</w:t>
            </w:r>
          </w:p>
        </w:tc>
        <w:tc>
          <w:tcPr>
            <w:tcW w:w="2200" w:type="dxa"/>
            <w:tcMar>
              <w:top w:w="20" w:type="dxa"/>
              <w:left w:w="20" w:type="dxa"/>
              <w:bottom w:w="20" w:type="dxa"/>
              <w:right w:w="20" w:type="dxa"/>
            </w:tcMar>
            <w:vAlign w:val="center"/>
          </w:tcPr>
          <w:p w14:paraId="5A5FE0F1" w14:textId="77777777" w:rsidR="009117AF" w:rsidRPr="00573F97" w:rsidRDefault="009117AF" w:rsidP="00556A2E">
            <w:pPr>
              <w:pStyle w:val="movimento2"/>
              <w:rPr>
                <w:color w:val="002060"/>
              </w:rPr>
            </w:pPr>
            <w:r w:rsidRPr="00573F97">
              <w:rPr>
                <w:color w:val="002060"/>
              </w:rPr>
              <w:t xml:space="preserve">(SPORTLAND) </w:t>
            </w:r>
          </w:p>
        </w:tc>
      </w:tr>
    </w:tbl>
    <w:p w14:paraId="1F615B8D"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75020304" w14:textId="77777777" w:rsidR="009117AF" w:rsidRPr="00573F97" w:rsidRDefault="009117AF" w:rsidP="009117AF">
      <w:pPr>
        <w:pStyle w:val="titolo20"/>
        <w:divId w:val="527259509"/>
        <w:rPr>
          <w:color w:val="002060"/>
        </w:rPr>
      </w:pPr>
      <w:r w:rsidRPr="00573F97">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9E4754B" w14:textId="77777777" w:rsidTr="009117AF">
        <w:trPr>
          <w:divId w:val="527259509"/>
        </w:trPr>
        <w:tc>
          <w:tcPr>
            <w:tcW w:w="2200" w:type="dxa"/>
            <w:tcMar>
              <w:top w:w="20" w:type="dxa"/>
              <w:left w:w="20" w:type="dxa"/>
              <w:bottom w:w="20" w:type="dxa"/>
              <w:right w:w="20" w:type="dxa"/>
            </w:tcMar>
            <w:vAlign w:val="center"/>
          </w:tcPr>
          <w:p w14:paraId="693AA5A4" w14:textId="77777777" w:rsidR="009117AF" w:rsidRPr="00573F97" w:rsidRDefault="009117AF" w:rsidP="00556A2E">
            <w:pPr>
              <w:pStyle w:val="movimento"/>
              <w:rPr>
                <w:color w:val="002060"/>
              </w:rPr>
            </w:pPr>
            <w:r w:rsidRPr="00573F97">
              <w:rPr>
                <w:color w:val="002060"/>
              </w:rPr>
              <w:t>CARBINI NICOLA</w:t>
            </w:r>
          </w:p>
        </w:tc>
        <w:tc>
          <w:tcPr>
            <w:tcW w:w="2200" w:type="dxa"/>
            <w:tcMar>
              <w:top w:w="20" w:type="dxa"/>
              <w:left w:w="20" w:type="dxa"/>
              <w:bottom w:w="20" w:type="dxa"/>
              <w:right w:w="20" w:type="dxa"/>
            </w:tcMar>
            <w:vAlign w:val="center"/>
          </w:tcPr>
          <w:p w14:paraId="09F161B8" w14:textId="77777777" w:rsidR="009117AF" w:rsidRPr="00573F97" w:rsidRDefault="009117AF" w:rsidP="00556A2E">
            <w:pPr>
              <w:pStyle w:val="movimento2"/>
              <w:rPr>
                <w:color w:val="002060"/>
              </w:rPr>
            </w:pPr>
            <w:r w:rsidRPr="00573F97">
              <w:rPr>
                <w:color w:val="002060"/>
              </w:rPr>
              <w:t xml:space="preserve">(MONTECAROTTO) </w:t>
            </w:r>
          </w:p>
        </w:tc>
        <w:tc>
          <w:tcPr>
            <w:tcW w:w="800" w:type="dxa"/>
            <w:tcMar>
              <w:top w:w="20" w:type="dxa"/>
              <w:left w:w="20" w:type="dxa"/>
              <w:bottom w:w="20" w:type="dxa"/>
              <w:right w:w="20" w:type="dxa"/>
            </w:tcMar>
            <w:vAlign w:val="center"/>
          </w:tcPr>
          <w:p w14:paraId="0C3E7AD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3FBE11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0F6749E" w14:textId="77777777" w:rsidR="009117AF" w:rsidRPr="00573F97" w:rsidRDefault="009117AF" w:rsidP="00556A2E">
            <w:pPr>
              <w:pStyle w:val="movimento2"/>
              <w:rPr>
                <w:color w:val="002060"/>
              </w:rPr>
            </w:pPr>
            <w:r w:rsidRPr="00573F97">
              <w:rPr>
                <w:color w:val="002060"/>
              </w:rPr>
              <w:t> </w:t>
            </w:r>
          </w:p>
        </w:tc>
      </w:tr>
    </w:tbl>
    <w:p w14:paraId="1C7471F3" w14:textId="77777777" w:rsidR="009117AF" w:rsidRPr="00573F97" w:rsidRDefault="009117AF" w:rsidP="009117AF">
      <w:pPr>
        <w:pStyle w:val="titolo20"/>
        <w:divId w:val="527259509"/>
        <w:rPr>
          <w:color w:val="002060"/>
        </w:rPr>
      </w:pPr>
      <w:r w:rsidRPr="00573F97">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9A189C3" w14:textId="77777777" w:rsidTr="009117AF">
        <w:trPr>
          <w:divId w:val="527259509"/>
        </w:trPr>
        <w:tc>
          <w:tcPr>
            <w:tcW w:w="2200" w:type="dxa"/>
            <w:tcMar>
              <w:top w:w="20" w:type="dxa"/>
              <w:left w:w="20" w:type="dxa"/>
              <w:bottom w:w="20" w:type="dxa"/>
              <w:right w:w="20" w:type="dxa"/>
            </w:tcMar>
            <w:vAlign w:val="center"/>
          </w:tcPr>
          <w:p w14:paraId="3A4442FE" w14:textId="77777777" w:rsidR="009117AF" w:rsidRPr="00573F97" w:rsidRDefault="009117AF" w:rsidP="00556A2E">
            <w:pPr>
              <w:pStyle w:val="movimento"/>
              <w:rPr>
                <w:color w:val="002060"/>
              </w:rPr>
            </w:pPr>
            <w:r w:rsidRPr="00573F97">
              <w:rPr>
                <w:color w:val="002060"/>
              </w:rPr>
              <w:t>LUCIANI GIANLUCA</w:t>
            </w:r>
          </w:p>
        </w:tc>
        <w:tc>
          <w:tcPr>
            <w:tcW w:w="2200" w:type="dxa"/>
            <w:tcMar>
              <w:top w:w="20" w:type="dxa"/>
              <w:left w:w="20" w:type="dxa"/>
              <w:bottom w:w="20" w:type="dxa"/>
              <w:right w:w="20" w:type="dxa"/>
            </w:tcMar>
            <w:vAlign w:val="center"/>
          </w:tcPr>
          <w:p w14:paraId="67CAE5F2" w14:textId="77777777" w:rsidR="009117AF" w:rsidRPr="00573F97" w:rsidRDefault="009117AF" w:rsidP="00556A2E">
            <w:pPr>
              <w:pStyle w:val="movimento2"/>
              <w:rPr>
                <w:color w:val="002060"/>
              </w:rPr>
            </w:pPr>
            <w:r w:rsidRPr="00573F97">
              <w:rPr>
                <w:color w:val="002060"/>
              </w:rPr>
              <w:t xml:space="preserve">(AVIS ARCEVIA 1964) </w:t>
            </w:r>
          </w:p>
        </w:tc>
        <w:tc>
          <w:tcPr>
            <w:tcW w:w="800" w:type="dxa"/>
            <w:tcMar>
              <w:top w:w="20" w:type="dxa"/>
              <w:left w:w="20" w:type="dxa"/>
              <w:bottom w:w="20" w:type="dxa"/>
              <w:right w:w="20" w:type="dxa"/>
            </w:tcMar>
            <w:vAlign w:val="center"/>
          </w:tcPr>
          <w:p w14:paraId="6DE46B0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EE9C307" w14:textId="77777777" w:rsidR="009117AF" w:rsidRPr="00573F97" w:rsidRDefault="009117AF" w:rsidP="00556A2E">
            <w:pPr>
              <w:pStyle w:val="movimento"/>
              <w:rPr>
                <w:color w:val="002060"/>
              </w:rPr>
            </w:pPr>
            <w:r w:rsidRPr="00573F97">
              <w:rPr>
                <w:color w:val="002060"/>
              </w:rPr>
              <w:t>DI RUSSO MATTEO</w:t>
            </w:r>
          </w:p>
        </w:tc>
        <w:tc>
          <w:tcPr>
            <w:tcW w:w="2200" w:type="dxa"/>
            <w:tcMar>
              <w:top w:w="20" w:type="dxa"/>
              <w:left w:w="20" w:type="dxa"/>
              <w:bottom w:w="20" w:type="dxa"/>
              <w:right w:w="20" w:type="dxa"/>
            </w:tcMar>
            <w:vAlign w:val="center"/>
          </w:tcPr>
          <w:p w14:paraId="18EBD044" w14:textId="77777777" w:rsidR="009117AF" w:rsidRPr="00573F97" w:rsidRDefault="009117AF" w:rsidP="00556A2E">
            <w:pPr>
              <w:pStyle w:val="movimento2"/>
              <w:rPr>
                <w:color w:val="002060"/>
              </w:rPr>
            </w:pPr>
            <w:r w:rsidRPr="00573F97">
              <w:rPr>
                <w:color w:val="002060"/>
              </w:rPr>
              <w:t xml:space="preserve">(CSI STELLA A.S.D.) </w:t>
            </w:r>
          </w:p>
        </w:tc>
      </w:tr>
      <w:tr w:rsidR="009117AF" w:rsidRPr="00573F97" w14:paraId="663AED5F" w14:textId="77777777" w:rsidTr="009117AF">
        <w:trPr>
          <w:divId w:val="527259509"/>
        </w:trPr>
        <w:tc>
          <w:tcPr>
            <w:tcW w:w="2200" w:type="dxa"/>
            <w:tcMar>
              <w:top w:w="20" w:type="dxa"/>
              <w:left w:w="20" w:type="dxa"/>
              <w:bottom w:w="20" w:type="dxa"/>
              <w:right w:w="20" w:type="dxa"/>
            </w:tcMar>
            <w:vAlign w:val="center"/>
          </w:tcPr>
          <w:p w14:paraId="352EB523" w14:textId="77777777" w:rsidR="009117AF" w:rsidRPr="00573F97" w:rsidRDefault="009117AF" w:rsidP="00556A2E">
            <w:pPr>
              <w:pStyle w:val="movimento"/>
              <w:rPr>
                <w:color w:val="002060"/>
              </w:rPr>
            </w:pPr>
            <w:r w:rsidRPr="00573F97">
              <w:rPr>
                <w:color w:val="002060"/>
              </w:rPr>
              <w:t>FRASCHETTI SIMONE</w:t>
            </w:r>
          </w:p>
        </w:tc>
        <w:tc>
          <w:tcPr>
            <w:tcW w:w="2200" w:type="dxa"/>
            <w:tcMar>
              <w:top w:w="20" w:type="dxa"/>
              <w:left w:w="20" w:type="dxa"/>
              <w:bottom w:w="20" w:type="dxa"/>
              <w:right w:w="20" w:type="dxa"/>
            </w:tcMar>
            <w:vAlign w:val="center"/>
          </w:tcPr>
          <w:p w14:paraId="5BE7DB80" w14:textId="77777777" w:rsidR="009117AF" w:rsidRPr="00573F97" w:rsidRDefault="009117AF" w:rsidP="00556A2E">
            <w:pPr>
              <w:pStyle w:val="movimento2"/>
              <w:rPr>
                <w:color w:val="002060"/>
              </w:rPr>
            </w:pPr>
            <w:r w:rsidRPr="00573F97">
              <w:rPr>
                <w:color w:val="002060"/>
              </w:rPr>
              <w:t xml:space="preserve">(EAGLES PAGLIARE) </w:t>
            </w:r>
          </w:p>
        </w:tc>
        <w:tc>
          <w:tcPr>
            <w:tcW w:w="800" w:type="dxa"/>
            <w:tcMar>
              <w:top w:w="20" w:type="dxa"/>
              <w:left w:w="20" w:type="dxa"/>
              <w:bottom w:w="20" w:type="dxa"/>
              <w:right w:w="20" w:type="dxa"/>
            </w:tcMar>
            <w:vAlign w:val="center"/>
          </w:tcPr>
          <w:p w14:paraId="68DCAAE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494F485" w14:textId="77777777" w:rsidR="009117AF" w:rsidRPr="00573F97" w:rsidRDefault="009117AF" w:rsidP="00556A2E">
            <w:pPr>
              <w:pStyle w:val="movimento"/>
              <w:rPr>
                <w:color w:val="002060"/>
              </w:rPr>
            </w:pPr>
            <w:r w:rsidRPr="00573F97">
              <w:rPr>
                <w:color w:val="002060"/>
              </w:rPr>
              <w:t>TOMBOLINI ANDREA</w:t>
            </w:r>
          </w:p>
        </w:tc>
        <w:tc>
          <w:tcPr>
            <w:tcW w:w="2200" w:type="dxa"/>
            <w:tcMar>
              <w:top w:w="20" w:type="dxa"/>
              <w:left w:w="20" w:type="dxa"/>
              <w:bottom w:w="20" w:type="dxa"/>
              <w:right w:w="20" w:type="dxa"/>
            </w:tcMar>
            <w:vAlign w:val="center"/>
          </w:tcPr>
          <w:p w14:paraId="117590A6" w14:textId="77777777" w:rsidR="009117AF" w:rsidRPr="00573F97" w:rsidRDefault="009117AF" w:rsidP="00556A2E">
            <w:pPr>
              <w:pStyle w:val="movimento2"/>
              <w:rPr>
                <w:color w:val="002060"/>
              </w:rPr>
            </w:pPr>
            <w:r w:rsidRPr="00573F97">
              <w:rPr>
                <w:color w:val="002060"/>
              </w:rPr>
              <w:t xml:space="preserve">(FREELY SPORT) </w:t>
            </w:r>
          </w:p>
        </w:tc>
      </w:tr>
      <w:tr w:rsidR="009117AF" w:rsidRPr="00573F97" w14:paraId="453A2AC0" w14:textId="77777777" w:rsidTr="009117AF">
        <w:trPr>
          <w:divId w:val="527259509"/>
        </w:trPr>
        <w:tc>
          <w:tcPr>
            <w:tcW w:w="2200" w:type="dxa"/>
            <w:tcMar>
              <w:top w:w="20" w:type="dxa"/>
              <w:left w:w="20" w:type="dxa"/>
              <w:bottom w:w="20" w:type="dxa"/>
              <w:right w:w="20" w:type="dxa"/>
            </w:tcMar>
            <w:vAlign w:val="center"/>
          </w:tcPr>
          <w:p w14:paraId="7DB130C5" w14:textId="77777777" w:rsidR="009117AF" w:rsidRPr="00573F97" w:rsidRDefault="009117AF" w:rsidP="00556A2E">
            <w:pPr>
              <w:pStyle w:val="movimento"/>
              <w:rPr>
                <w:color w:val="002060"/>
              </w:rPr>
            </w:pPr>
            <w:r w:rsidRPr="00573F97">
              <w:rPr>
                <w:color w:val="002060"/>
              </w:rPr>
              <w:t>PENNESI JACOPO</w:t>
            </w:r>
          </w:p>
        </w:tc>
        <w:tc>
          <w:tcPr>
            <w:tcW w:w="2200" w:type="dxa"/>
            <w:tcMar>
              <w:top w:w="20" w:type="dxa"/>
              <w:left w:w="20" w:type="dxa"/>
              <w:bottom w:w="20" w:type="dxa"/>
              <w:right w:w="20" w:type="dxa"/>
            </w:tcMar>
            <w:vAlign w:val="center"/>
          </w:tcPr>
          <w:p w14:paraId="11A8FEEA" w14:textId="77777777" w:rsidR="009117AF" w:rsidRPr="00573F97" w:rsidRDefault="009117AF" w:rsidP="00556A2E">
            <w:pPr>
              <w:pStyle w:val="movimento2"/>
              <w:rPr>
                <w:color w:val="002060"/>
              </w:rPr>
            </w:pPr>
            <w:r w:rsidRPr="00573F97">
              <w:rPr>
                <w:color w:val="002060"/>
              </w:rPr>
              <w:t xml:space="preserve">(INVICTA FUTSAL MACERATA) </w:t>
            </w:r>
          </w:p>
        </w:tc>
        <w:tc>
          <w:tcPr>
            <w:tcW w:w="800" w:type="dxa"/>
            <w:tcMar>
              <w:top w:w="20" w:type="dxa"/>
              <w:left w:w="20" w:type="dxa"/>
              <w:bottom w:w="20" w:type="dxa"/>
              <w:right w:w="20" w:type="dxa"/>
            </w:tcMar>
            <w:vAlign w:val="center"/>
          </w:tcPr>
          <w:p w14:paraId="1B48088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57C4C15" w14:textId="77777777" w:rsidR="009117AF" w:rsidRPr="00573F97" w:rsidRDefault="009117AF" w:rsidP="00556A2E">
            <w:pPr>
              <w:pStyle w:val="movimento"/>
              <w:rPr>
                <w:color w:val="002060"/>
              </w:rPr>
            </w:pPr>
            <w:r w:rsidRPr="00573F97">
              <w:rPr>
                <w:color w:val="002060"/>
              </w:rPr>
              <w:t>JIMENEZ DIEGO</w:t>
            </w:r>
          </w:p>
        </w:tc>
        <w:tc>
          <w:tcPr>
            <w:tcW w:w="2200" w:type="dxa"/>
            <w:tcMar>
              <w:top w:w="20" w:type="dxa"/>
              <w:left w:w="20" w:type="dxa"/>
              <w:bottom w:w="20" w:type="dxa"/>
              <w:right w:w="20" w:type="dxa"/>
            </w:tcMar>
            <w:vAlign w:val="center"/>
          </w:tcPr>
          <w:p w14:paraId="7C7F9313" w14:textId="77777777" w:rsidR="009117AF" w:rsidRPr="00573F97" w:rsidRDefault="009117AF" w:rsidP="00556A2E">
            <w:pPr>
              <w:pStyle w:val="movimento2"/>
              <w:rPr>
                <w:color w:val="002060"/>
              </w:rPr>
            </w:pPr>
            <w:r w:rsidRPr="00573F97">
              <w:rPr>
                <w:color w:val="002060"/>
              </w:rPr>
              <w:t xml:space="preserve">(NUOVA OTTRANO 98) </w:t>
            </w:r>
          </w:p>
        </w:tc>
      </w:tr>
      <w:tr w:rsidR="009117AF" w:rsidRPr="00573F97" w14:paraId="1F52D4AD" w14:textId="77777777" w:rsidTr="009117AF">
        <w:trPr>
          <w:divId w:val="527259509"/>
        </w:trPr>
        <w:tc>
          <w:tcPr>
            <w:tcW w:w="2200" w:type="dxa"/>
            <w:tcMar>
              <w:top w:w="20" w:type="dxa"/>
              <w:left w:w="20" w:type="dxa"/>
              <w:bottom w:w="20" w:type="dxa"/>
              <w:right w:w="20" w:type="dxa"/>
            </w:tcMar>
            <w:vAlign w:val="center"/>
          </w:tcPr>
          <w:p w14:paraId="6386E27C" w14:textId="77777777" w:rsidR="009117AF" w:rsidRPr="00573F97" w:rsidRDefault="009117AF" w:rsidP="00556A2E">
            <w:pPr>
              <w:pStyle w:val="movimento"/>
              <w:rPr>
                <w:color w:val="002060"/>
              </w:rPr>
            </w:pPr>
            <w:r w:rsidRPr="00573F97">
              <w:rPr>
                <w:color w:val="002060"/>
              </w:rPr>
              <w:t>LIUTI GIACOMO</w:t>
            </w:r>
          </w:p>
        </w:tc>
        <w:tc>
          <w:tcPr>
            <w:tcW w:w="2200" w:type="dxa"/>
            <w:tcMar>
              <w:top w:w="20" w:type="dxa"/>
              <w:left w:w="20" w:type="dxa"/>
              <w:bottom w:w="20" w:type="dxa"/>
              <w:right w:w="20" w:type="dxa"/>
            </w:tcMar>
            <w:vAlign w:val="center"/>
          </w:tcPr>
          <w:p w14:paraId="48ABADFA" w14:textId="77777777" w:rsidR="009117AF" w:rsidRPr="00573F97" w:rsidRDefault="009117AF" w:rsidP="00556A2E">
            <w:pPr>
              <w:pStyle w:val="movimento2"/>
              <w:rPr>
                <w:color w:val="002060"/>
              </w:rPr>
            </w:pPr>
            <w:r w:rsidRPr="00573F97">
              <w:rPr>
                <w:color w:val="002060"/>
              </w:rPr>
              <w:t xml:space="preserve">(SERRALTA) </w:t>
            </w:r>
          </w:p>
        </w:tc>
        <w:tc>
          <w:tcPr>
            <w:tcW w:w="800" w:type="dxa"/>
            <w:tcMar>
              <w:top w:w="20" w:type="dxa"/>
              <w:left w:w="20" w:type="dxa"/>
              <w:bottom w:w="20" w:type="dxa"/>
              <w:right w:w="20" w:type="dxa"/>
            </w:tcMar>
            <w:vAlign w:val="center"/>
          </w:tcPr>
          <w:p w14:paraId="7D3E1E1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3165DFB" w14:textId="77777777" w:rsidR="009117AF" w:rsidRPr="00573F97" w:rsidRDefault="009117AF" w:rsidP="00556A2E">
            <w:pPr>
              <w:pStyle w:val="movimento"/>
              <w:rPr>
                <w:color w:val="002060"/>
              </w:rPr>
            </w:pPr>
            <w:r w:rsidRPr="00573F97">
              <w:rPr>
                <w:color w:val="002060"/>
              </w:rPr>
              <w:t>ALLEGREZZA NICOLO</w:t>
            </w:r>
          </w:p>
        </w:tc>
        <w:tc>
          <w:tcPr>
            <w:tcW w:w="2200" w:type="dxa"/>
            <w:tcMar>
              <w:top w:w="20" w:type="dxa"/>
              <w:left w:w="20" w:type="dxa"/>
              <w:bottom w:w="20" w:type="dxa"/>
              <w:right w:w="20" w:type="dxa"/>
            </w:tcMar>
            <w:vAlign w:val="center"/>
          </w:tcPr>
          <w:p w14:paraId="1C205468" w14:textId="77777777" w:rsidR="009117AF" w:rsidRPr="00573F97" w:rsidRDefault="009117AF" w:rsidP="00556A2E">
            <w:pPr>
              <w:pStyle w:val="movimento2"/>
              <w:rPr>
                <w:color w:val="002060"/>
              </w:rPr>
            </w:pPr>
            <w:r w:rsidRPr="00573F97">
              <w:rPr>
                <w:color w:val="002060"/>
              </w:rPr>
              <w:t xml:space="preserve">(SPORTLAND) </w:t>
            </w:r>
          </w:p>
        </w:tc>
      </w:tr>
      <w:tr w:rsidR="009117AF" w:rsidRPr="00573F97" w14:paraId="55FF02FB" w14:textId="77777777" w:rsidTr="009117AF">
        <w:trPr>
          <w:divId w:val="527259509"/>
        </w:trPr>
        <w:tc>
          <w:tcPr>
            <w:tcW w:w="2200" w:type="dxa"/>
            <w:tcMar>
              <w:top w:w="20" w:type="dxa"/>
              <w:left w:w="20" w:type="dxa"/>
              <w:bottom w:w="20" w:type="dxa"/>
              <w:right w:w="20" w:type="dxa"/>
            </w:tcMar>
            <w:vAlign w:val="center"/>
          </w:tcPr>
          <w:p w14:paraId="47B5C1D8" w14:textId="77777777" w:rsidR="009117AF" w:rsidRPr="00573F97" w:rsidRDefault="009117AF" w:rsidP="00556A2E">
            <w:pPr>
              <w:pStyle w:val="movimento"/>
              <w:rPr>
                <w:color w:val="002060"/>
              </w:rPr>
            </w:pPr>
            <w:r w:rsidRPr="00573F97">
              <w:rPr>
                <w:color w:val="002060"/>
              </w:rPr>
              <w:t>BELLOCCHI FEDERICO</w:t>
            </w:r>
          </w:p>
        </w:tc>
        <w:tc>
          <w:tcPr>
            <w:tcW w:w="2200" w:type="dxa"/>
            <w:tcMar>
              <w:top w:w="20" w:type="dxa"/>
              <w:left w:w="20" w:type="dxa"/>
              <w:bottom w:w="20" w:type="dxa"/>
              <w:right w:w="20" w:type="dxa"/>
            </w:tcMar>
            <w:vAlign w:val="center"/>
          </w:tcPr>
          <w:p w14:paraId="22DA62DF" w14:textId="77777777" w:rsidR="009117AF" w:rsidRPr="00573F97" w:rsidRDefault="009117AF" w:rsidP="00556A2E">
            <w:pPr>
              <w:pStyle w:val="movimento2"/>
              <w:rPr>
                <w:color w:val="002060"/>
              </w:rPr>
            </w:pPr>
            <w:r w:rsidRPr="00573F97">
              <w:rPr>
                <w:color w:val="002060"/>
              </w:rPr>
              <w:t xml:space="preserve">(SPORTLAND) </w:t>
            </w:r>
          </w:p>
        </w:tc>
        <w:tc>
          <w:tcPr>
            <w:tcW w:w="800" w:type="dxa"/>
            <w:tcMar>
              <w:top w:w="20" w:type="dxa"/>
              <w:left w:w="20" w:type="dxa"/>
              <w:bottom w:w="20" w:type="dxa"/>
              <w:right w:w="20" w:type="dxa"/>
            </w:tcMar>
            <w:vAlign w:val="center"/>
          </w:tcPr>
          <w:p w14:paraId="2F0FD1F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CF6B91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02852D7" w14:textId="77777777" w:rsidR="009117AF" w:rsidRPr="00573F97" w:rsidRDefault="009117AF" w:rsidP="00556A2E">
            <w:pPr>
              <w:pStyle w:val="movimento2"/>
              <w:rPr>
                <w:color w:val="002060"/>
              </w:rPr>
            </w:pPr>
            <w:r w:rsidRPr="00573F97">
              <w:rPr>
                <w:color w:val="002060"/>
              </w:rPr>
              <w:t> </w:t>
            </w:r>
          </w:p>
        </w:tc>
      </w:tr>
    </w:tbl>
    <w:p w14:paraId="33224135"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B9ED359" w14:textId="77777777" w:rsidTr="009117AF">
        <w:trPr>
          <w:divId w:val="527259509"/>
        </w:trPr>
        <w:tc>
          <w:tcPr>
            <w:tcW w:w="2200" w:type="dxa"/>
            <w:tcMar>
              <w:top w:w="20" w:type="dxa"/>
              <w:left w:w="20" w:type="dxa"/>
              <w:bottom w:w="20" w:type="dxa"/>
              <w:right w:w="20" w:type="dxa"/>
            </w:tcMar>
            <w:vAlign w:val="center"/>
          </w:tcPr>
          <w:p w14:paraId="442C68EB" w14:textId="77777777" w:rsidR="009117AF" w:rsidRPr="00573F97" w:rsidRDefault="009117AF" w:rsidP="00556A2E">
            <w:pPr>
              <w:pStyle w:val="movimento"/>
              <w:rPr>
                <w:color w:val="002060"/>
              </w:rPr>
            </w:pPr>
            <w:r w:rsidRPr="00573F97">
              <w:rPr>
                <w:color w:val="002060"/>
              </w:rPr>
              <w:t>CENTONZE FRANCESCO</w:t>
            </w:r>
          </w:p>
        </w:tc>
        <w:tc>
          <w:tcPr>
            <w:tcW w:w="2200" w:type="dxa"/>
            <w:tcMar>
              <w:top w:w="20" w:type="dxa"/>
              <w:left w:w="20" w:type="dxa"/>
              <w:bottom w:w="20" w:type="dxa"/>
              <w:right w:w="20" w:type="dxa"/>
            </w:tcMar>
            <w:vAlign w:val="center"/>
          </w:tcPr>
          <w:p w14:paraId="76C1D0F7" w14:textId="77777777" w:rsidR="009117AF" w:rsidRPr="00573F97" w:rsidRDefault="009117AF" w:rsidP="00556A2E">
            <w:pPr>
              <w:pStyle w:val="movimento2"/>
              <w:rPr>
                <w:color w:val="002060"/>
              </w:rPr>
            </w:pPr>
            <w:r w:rsidRPr="00573F97">
              <w:rPr>
                <w:color w:val="002060"/>
              </w:rPr>
              <w:t xml:space="preserve">(ACLI MANTOVANI CALCIO A 5) </w:t>
            </w:r>
          </w:p>
        </w:tc>
        <w:tc>
          <w:tcPr>
            <w:tcW w:w="800" w:type="dxa"/>
            <w:tcMar>
              <w:top w:w="20" w:type="dxa"/>
              <w:left w:w="20" w:type="dxa"/>
              <w:bottom w:w="20" w:type="dxa"/>
              <w:right w:w="20" w:type="dxa"/>
            </w:tcMar>
            <w:vAlign w:val="center"/>
          </w:tcPr>
          <w:p w14:paraId="047A8C8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C6D764C" w14:textId="77777777" w:rsidR="009117AF" w:rsidRPr="00573F97" w:rsidRDefault="009117AF" w:rsidP="00556A2E">
            <w:pPr>
              <w:pStyle w:val="movimento"/>
              <w:rPr>
                <w:color w:val="002060"/>
              </w:rPr>
            </w:pPr>
            <w:r w:rsidRPr="00573F97">
              <w:rPr>
                <w:color w:val="002060"/>
              </w:rPr>
              <w:t>ACCATTOLI DAVIDE</w:t>
            </w:r>
          </w:p>
        </w:tc>
        <w:tc>
          <w:tcPr>
            <w:tcW w:w="2200" w:type="dxa"/>
            <w:tcMar>
              <w:top w:w="20" w:type="dxa"/>
              <w:left w:w="20" w:type="dxa"/>
              <w:bottom w:w="20" w:type="dxa"/>
              <w:right w:w="20" w:type="dxa"/>
            </w:tcMar>
            <w:vAlign w:val="center"/>
          </w:tcPr>
          <w:p w14:paraId="3E60335A" w14:textId="77777777" w:rsidR="009117AF" w:rsidRPr="00573F97" w:rsidRDefault="009117AF" w:rsidP="00556A2E">
            <w:pPr>
              <w:pStyle w:val="movimento2"/>
              <w:rPr>
                <w:color w:val="002060"/>
              </w:rPr>
            </w:pPr>
            <w:r w:rsidRPr="00573F97">
              <w:rPr>
                <w:color w:val="002060"/>
              </w:rPr>
              <w:t xml:space="preserve">(ACLI VILLA MUSONE) </w:t>
            </w:r>
          </w:p>
        </w:tc>
      </w:tr>
      <w:tr w:rsidR="009117AF" w:rsidRPr="00573F97" w14:paraId="437FC57D" w14:textId="77777777" w:rsidTr="009117AF">
        <w:trPr>
          <w:divId w:val="527259509"/>
        </w:trPr>
        <w:tc>
          <w:tcPr>
            <w:tcW w:w="2200" w:type="dxa"/>
            <w:tcMar>
              <w:top w:w="20" w:type="dxa"/>
              <w:left w:w="20" w:type="dxa"/>
              <w:bottom w:w="20" w:type="dxa"/>
              <w:right w:w="20" w:type="dxa"/>
            </w:tcMar>
            <w:vAlign w:val="center"/>
          </w:tcPr>
          <w:p w14:paraId="671EB407" w14:textId="77777777" w:rsidR="009117AF" w:rsidRPr="00573F97" w:rsidRDefault="009117AF" w:rsidP="00556A2E">
            <w:pPr>
              <w:pStyle w:val="movimento"/>
              <w:rPr>
                <w:color w:val="002060"/>
              </w:rPr>
            </w:pPr>
            <w:r w:rsidRPr="00573F97">
              <w:rPr>
                <w:color w:val="002060"/>
              </w:rPr>
              <w:t>MARCHETTI MORENO</w:t>
            </w:r>
          </w:p>
        </w:tc>
        <w:tc>
          <w:tcPr>
            <w:tcW w:w="2200" w:type="dxa"/>
            <w:tcMar>
              <w:top w:w="20" w:type="dxa"/>
              <w:left w:w="20" w:type="dxa"/>
              <w:bottom w:w="20" w:type="dxa"/>
              <w:right w:w="20" w:type="dxa"/>
            </w:tcMar>
            <w:vAlign w:val="center"/>
          </w:tcPr>
          <w:p w14:paraId="1FED6150" w14:textId="77777777" w:rsidR="009117AF" w:rsidRPr="00573F97" w:rsidRDefault="009117AF" w:rsidP="00556A2E">
            <w:pPr>
              <w:pStyle w:val="movimento2"/>
              <w:rPr>
                <w:color w:val="002060"/>
              </w:rPr>
            </w:pPr>
            <w:r w:rsidRPr="00573F97">
              <w:rPr>
                <w:color w:val="002060"/>
              </w:rPr>
              <w:t xml:space="preserve">(ACLI VILLA MUSONE) </w:t>
            </w:r>
          </w:p>
        </w:tc>
        <w:tc>
          <w:tcPr>
            <w:tcW w:w="800" w:type="dxa"/>
            <w:tcMar>
              <w:top w:w="20" w:type="dxa"/>
              <w:left w:w="20" w:type="dxa"/>
              <w:bottom w:w="20" w:type="dxa"/>
              <w:right w:w="20" w:type="dxa"/>
            </w:tcMar>
            <w:vAlign w:val="center"/>
          </w:tcPr>
          <w:p w14:paraId="70BAFBB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056E05D" w14:textId="77777777" w:rsidR="009117AF" w:rsidRPr="00573F97" w:rsidRDefault="009117AF" w:rsidP="00556A2E">
            <w:pPr>
              <w:pStyle w:val="movimento"/>
              <w:rPr>
                <w:color w:val="002060"/>
              </w:rPr>
            </w:pPr>
            <w:r w:rsidRPr="00573F97">
              <w:rPr>
                <w:color w:val="002060"/>
              </w:rPr>
              <w:t>BIONDI LORIS</w:t>
            </w:r>
          </w:p>
        </w:tc>
        <w:tc>
          <w:tcPr>
            <w:tcW w:w="2200" w:type="dxa"/>
            <w:tcMar>
              <w:top w:w="20" w:type="dxa"/>
              <w:left w:w="20" w:type="dxa"/>
              <w:bottom w:w="20" w:type="dxa"/>
              <w:right w:w="20" w:type="dxa"/>
            </w:tcMar>
            <w:vAlign w:val="center"/>
          </w:tcPr>
          <w:p w14:paraId="2FEA1DA3" w14:textId="77777777" w:rsidR="009117AF" w:rsidRPr="00573F97" w:rsidRDefault="009117AF" w:rsidP="00556A2E">
            <w:pPr>
              <w:pStyle w:val="movimento2"/>
              <w:rPr>
                <w:color w:val="002060"/>
              </w:rPr>
            </w:pPr>
            <w:r w:rsidRPr="00573F97">
              <w:rPr>
                <w:color w:val="002060"/>
              </w:rPr>
              <w:t xml:space="preserve">(AMICI 84) </w:t>
            </w:r>
          </w:p>
        </w:tc>
      </w:tr>
      <w:tr w:rsidR="009117AF" w:rsidRPr="00573F97" w14:paraId="7F784DB9" w14:textId="77777777" w:rsidTr="009117AF">
        <w:trPr>
          <w:divId w:val="527259509"/>
        </w:trPr>
        <w:tc>
          <w:tcPr>
            <w:tcW w:w="2200" w:type="dxa"/>
            <w:tcMar>
              <w:top w:w="20" w:type="dxa"/>
              <w:left w:w="20" w:type="dxa"/>
              <w:bottom w:w="20" w:type="dxa"/>
              <w:right w:w="20" w:type="dxa"/>
            </w:tcMar>
            <w:vAlign w:val="center"/>
          </w:tcPr>
          <w:p w14:paraId="17C82CFF" w14:textId="77777777" w:rsidR="009117AF" w:rsidRPr="00573F97" w:rsidRDefault="009117AF" w:rsidP="00556A2E">
            <w:pPr>
              <w:pStyle w:val="movimento"/>
              <w:rPr>
                <w:color w:val="002060"/>
              </w:rPr>
            </w:pPr>
            <w:r w:rsidRPr="00573F97">
              <w:rPr>
                <w:color w:val="002060"/>
              </w:rPr>
              <w:t>CATALUCCI FEDERICO</w:t>
            </w:r>
          </w:p>
        </w:tc>
        <w:tc>
          <w:tcPr>
            <w:tcW w:w="2200" w:type="dxa"/>
            <w:tcMar>
              <w:top w:w="20" w:type="dxa"/>
              <w:left w:w="20" w:type="dxa"/>
              <w:bottom w:w="20" w:type="dxa"/>
              <w:right w:w="20" w:type="dxa"/>
            </w:tcMar>
            <w:vAlign w:val="center"/>
          </w:tcPr>
          <w:p w14:paraId="7572EB48" w14:textId="77777777" w:rsidR="009117AF" w:rsidRPr="00573F97" w:rsidRDefault="009117AF" w:rsidP="00556A2E">
            <w:pPr>
              <w:pStyle w:val="movimento2"/>
              <w:rPr>
                <w:color w:val="002060"/>
              </w:rPr>
            </w:pPr>
            <w:r w:rsidRPr="00573F97">
              <w:rPr>
                <w:color w:val="002060"/>
              </w:rPr>
              <w:t xml:space="preserve">(AMICI 84) </w:t>
            </w:r>
          </w:p>
        </w:tc>
        <w:tc>
          <w:tcPr>
            <w:tcW w:w="800" w:type="dxa"/>
            <w:tcMar>
              <w:top w:w="20" w:type="dxa"/>
              <w:left w:w="20" w:type="dxa"/>
              <w:bottom w:w="20" w:type="dxa"/>
              <w:right w:w="20" w:type="dxa"/>
            </w:tcMar>
            <w:vAlign w:val="center"/>
          </w:tcPr>
          <w:p w14:paraId="54B90F48"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A8C2D2C" w14:textId="77777777" w:rsidR="009117AF" w:rsidRPr="00573F97" w:rsidRDefault="009117AF" w:rsidP="00556A2E">
            <w:pPr>
              <w:pStyle w:val="movimento"/>
              <w:rPr>
                <w:color w:val="002060"/>
              </w:rPr>
            </w:pPr>
            <w:r w:rsidRPr="00573F97">
              <w:rPr>
                <w:color w:val="002060"/>
              </w:rPr>
              <w:t>BENIGNI MARCO</w:t>
            </w:r>
          </w:p>
        </w:tc>
        <w:tc>
          <w:tcPr>
            <w:tcW w:w="2200" w:type="dxa"/>
            <w:tcMar>
              <w:top w:w="20" w:type="dxa"/>
              <w:left w:w="20" w:type="dxa"/>
              <w:bottom w:w="20" w:type="dxa"/>
              <w:right w:w="20" w:type="dxa"/>
            </w:tcMar>
            <w:vAlign w:val="center"/>
          </w:tcPr>
          <w:p w14:paraId="4EADE007" w14:textId="77777777" w:rsidR="009117AF" w:rsidRPr="00573F97" w:rsidRDefault="009117AF" w:rsidP="00556A2E">
            <w:pPr>
              <w:pStyle w:val="movimento2"/>
              <w:rPr>
                <w:color w:val="002060"/>
              </w:rPr>
            </w:pPr>
            <w:r w:rsidRPr="00573F97">
              <w:rPr>
                <w:color w:val="002060"/>
              </w:rPr>
              <w:t xml:space="preserve">(AUDAX 1970 S.ANGELO) </w:t>
            </w:r>
          </w:p>
        </w:tc>
      </w:tr>
      <w:tr w:rsidR="009117AF" w:rsidRPr="00573F97" w14:paraId="1E9D16F4" w14:textId="77777777" w:rsidTr="009117AF">
        <w:trPr>
          <w:divId w:val="527259509"/>
        </w:trPr>
        <w:tc>
          <w:tcPr>
            <w:tcW w:w="2200" w:type="dxa"/>
            <w:tcMar>
              <w:top w:w="20" w:type="dxa"/>
              <w:left w:w="20" w:type="dxa"/>
              <w:bottom w:w="20" w:type="dxa"/>
              <w:right w:w="20" w:type="dxa"/>
            </w:tcMar>
            <w:vAlign w:val="center"/>
          </w:tcPr>
          <w:p w14:paraId="454AA299" w14:textId="77777777" w:rsidR="009117AF" w:rsidRPr="00573F97" w:rsidRDefault="009117AF" w:rsidP="00556A2E">
            <w:pPr>
              <w:pStyle w:val="movimento"/>
              <w:rPr>
                <w:color w:val="002060"/>
              </w:rPr>
            </w:pPr>
            <w:r w:rsidRPr="00573F97">
              <w:rPr>
                <w:color w:val="002060"/>
              </w:rPr>
              <w:t>PETROLATI MARCO</w:t>
            </w:r>
          </w:p>
        </w:tc>
        <w:tc>
          <w:tcPr>
            <w:tcW w:w="2200" w:type="dxa"/>
            <w:tcMar>
              <w:top w:w="20" w:type="dxa"/>
              <w:left w:w="20" w:type="dxa"/>
              <w:bottom w:w="20" w:type="dxa"/>
              <w:right w:w="20" w:type="dxa"/>
            </w:tcMar>
            <w:vAlign w:val="center"/>
          </w:tcPr>
          <w:p w14:paraId="5B4CB31A" w14:textId="77777777" w:rsidR="009117AF" w:rsidRPr="00573F97" w:rsidRDefault="009117AF" w:rsidP="00556A2E">
            <w:pPr>
              <w:pStyle w:val="movimento2"/>
              <w:rPr>
                <w:color w:val="002060"/>
              </w:rPr>
            </w:pPr>
            <w:r w:rsidRPr="00573F97">
              <w:rPr>
                <w:color w:val="002060"/>
              </w:rPr>
              <w:t xml:space="preserve">(AUDAX 1970 S.ANGELO) </w:t>
            </w:r>
          </w:p>
        </w:tc>
        <w:tc>
          <w:tcPr>
            <w:tcW w:w="800" w:type="dxa"/>
            <w:tcMar>
              <w:top w:w="20" w:type="dxa"/>
              <w:left w:w="20" w:type="dxa"/>
              <w:bottom w:w="20" w:type="dxa"/>
              <w:right w:w="20" w:type="dxa"/>
            </w:tcMar>
            <w:vAlign w:val="center"/>
          </w:tcPr>
          <w:p w14:paraId="287FDF6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CA9A4DE" w14:textId="77777777" w:rsidR="009117AF" w:rsidRPr="00573F97" w:rsidRDefault="009117AF" w:rsidP="00556A2E">
            <w:pPr>
              <w:pStyle w:val="movimento"/>
              <w:rPr>
                <w:color w:val="002060"/>
              </w:rPr>
            </w:pPr>
            <w:r w:rsidRPr="00573F97">
              <w:rPr>
                <w:color w:val="002060"/>
              </w:rPr>
              <w:t>CAMPANA MATTEO</w:t>
            </w:r>
          </w:p>
        </w:tc>
        <w:tc>
          <w:tcPr>
            <w:tcW w:w="2200" w:type="dxa"/>
            <w:tcMar>
              <w:top w:w="20" w:type="dxa"/>
              <w:left w:w="20" w:type="dxa"/>
              <w:bottom w:w="20" w:type="dxa"/>
              <w:right w:w="20" w:type="dxa"/>
            </w:tcMar>
            <w:vAlign w:val="center"/>
          </w:tcPr>
          <w:p w14:paraId="2326B291" w14:textId="77777777" w:rsidR="009117AF" w:rsidRPr="00573F97" w:rsidRDefault="009117AF" w:rsidP="00556A2E">
            <w:pPr>
              <w:pStyle w:val="movimento2"/>
              <w:rPr>
                <w:color w:val="002060"/>
              </w:rPr>
            </w:pPr>
            <w:r w:rsidRPr="00573F97">
              <w:rPr>
                <w:color w:val="002060"/>
              </w:rPr>
              <w:t xml:space="preserve">(AVENALE) </w:t>
            </w:r>
          </w:p>
        </w:tc>
      </w:tr>
      <w:tr w:rsidR="009117AF" w:rsidRPr="00573F97" w14:paraId="3BC11195" w14:textId="77777777" w:rsidTr="009117AF">
        <w:trPr>
          <w:divId w:val="527259509"/>
        </w:trPr>
        <w:tc>
          <w:tcPr>
            <w:tcW w:w="2200" w:type="dxa"/>
            <w:tcMar>
              <w:top w:w="20" w:type="dxa"/>
              <w:left w:w="20" w:type="dxa"/>
              <w:bottom w:w="20" w:type="dxa"/>
              <w:right w:w="20" w:type="dxa"/>
            </w:tcMar>
            <w:vAlign w:val="center"/>
          </w:tcPr>
          <w:p w14:paraId="0B8663EA" w14:textId="77777777" w:rsidR="009117AF" w:rsidRPr="00573F97" w:rsidRDefault="009117AF" w:rsidP="00556A2E">
            <w:pPr>
              <w:pStyle w:val="movimento"/>
              <w:rPr>
                <w:color w:val="002060"/>
              </w:rPr>
            </w:pPr>
            <w:r w:rsidRPr="00573F97">
              <w:rPr>
                <w:color w:val="002060"/>
              </w:rPr>
              <w:t>BALLONI STEFANO</w:t>
            </w:r>
          </w:p>
        </w:tc>
        <w:tc>
          <w:tcPr>
            <w:tcW w:w="2200" w:type="dxa"/>
            <w:tcMar>
              <w:top w:w="20" w:type="dxa"/>
              <w:left w:w="20" w:type="dxa"/>
              <w:bottom w:w="20" w:type="dxa"/>
              <w:right w:w="20" w:type="dxa"/>
            </w:tcMar>
            <w:vAlign w:val="center"/>
          </w:tcPr>
          <w:p w14:paraId="3DB3B03F" w14:textId="77777777" w:rsidR="009117AF" w:rsidRPr="00573F97" w:rsidRDefault="009117AF" w:rsidP="00556A2E">
            <w:pPr>
              <w:pStyle w:val="movimento2"/>
              <w:rPr>
                <w:color w:val="002060"/>
              </w:rPr>
            </w:pPr>
            <w:r w:rsidRPr="00573F97">
              <w:rPr>
                <w:color w:val="002060"/>
              </w:rPr>
              <w:t xml:space="preserve">(BOCASTRUM UNITED) </w:t>
            </w:r>
          </w:p>
        </w:tc>
        <w:tc>
          <w:tcPr>
            <w:tcW w:w="800" w:type="dxa"/>
            <w:tcMar>
              <w:top w:w="20" w:type="dxa"/>
              <w:left w:w="20" w:type="dxa"/>
              <w:bottom w:w="20" w:type="dxa"/>
              <w:right w:w="20" w:type="dxa"/>
            </w:tcMar>
            <w:vAlign w:val="center"/>
          </w:tcPr>
          <w:p w14:paraId="317D291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99F41A3" w14:textId="77777777" w:rsidR="009117AF" w:rsidRPr="00573F97" w:rsidRDefault="009117AF" w:rsidP="00556A2E">
            <w:pPr>
              <w:pStyle w:val="movimento"/>
              <w:rPr>
                <w:color w:val="002060"/>
              </w:rPr>
            </w:pPr>
            <w:r w:rsidRPr="00573F97">
              <w:rPr>
                <w:color w:val="002060"/>
              </w:rPr>
              <w:t>POLI DOMENICO</w:t>
            </w:r>
          </w:p>
        </w:tc>
        <w:tc>
          <w:tcPr>
            <w:tcW w:w="2200" w:type="dxa"/>
            <w:tcMar>
              <w:top w:w="20" w:type="dxa"/>
              <w:left w:w="20" w:type="dxa"/>
              <w:bottom w:w="20" w:type="dxa"/>
              <w:right w:w="20" w:type="dxa"/>
            </w:tcMar>
            <w:vAlign w:val="center"/>
          </w:tcPr>
          <w:p w14:paraId="5DA5C69B" w14:textId="77777777" w:rsidR="009117AF" w:rsidRPr="00573F97" w:rsidRDefault="009117AF" w:rsidP="00556A2E">
            <w:pPr>
              <w:pStyle w:val="movimento2"/>
              <w:rPr>
                <w:color w:val="002060"/>
              </w:rPr>
            </w:pPr>
            <w:r w:rsidRPr="00573F97">
              <w:rPr>
                <w:color w:val="002060"/>
              </w:rPr>
              <w:t xml:space="preserve">(BOCASTRUM UNITED) </w:t>
            </w:r>
          </w:p>
        </w:tc>
      </w:tr>
      <w:tr w:rsidR="009117AF" w:rsidRPr="00573F97" w14:paraId="472DCDB8" w14:textId="77777777" w:rsidTr="009117AF">
        <w:trPr>
          <w:divId w:val="527259509"/>
        </w:trPr>
        <w:tc>
          <w:tcPr>
            <w:tcW w:w="2200" w:type="dxa"/>
            <w:tcMar>
              <w:top w:w="20" w:type="dxa"/>
              <w:left w:w="20" w:type="dxa"/>
              <w:bottom w:w="20" w:type="dxa"/>
              <w:right w:w="20" w:type="dxa"/>
            </w:tcMar>
            <w:vAlign w:val="center"/>
          </w:tcPr>
          <w:p w14:paraId="78CC62D5" w14:textId="77777777" w:rsidR="009117AF" w:rsidRPr="00573F97" w:rsidRDefault="009117AF" w:rsidP="00556A2E">
            <w:pPr>
              <w:pStyle w:val="movimento"/>
              <w:rPr>
                <w:color w:val="002060"/>
              </w:rPr>
            </w:pPr>
            <w:r w:rsidRPr="00573F97">
              <w:rPr>
                <w:color w:val="002060"/>
              </w:rPr>
              <w:t>CORVINI GIANLUCA</w:t>
            </w:r>
          </w:p>
        </w:tc>
        <w:tc>
          <w:tcPr>
            <w:tcW w:w="2200" w:type="dxa"/>
            <w:tcMar>
              <w:top w:w="20" w:type="dxa"/>
              <w:left w:w="20" w:type="dxa"/>
              <w:bottom w:w="20" w:type="dxa"/>
              <w:right w:w="20" w:type="dxa"/>
            </w:tcMar>
            <w:vAlign w:val="center"/>
          </w:tcPr>
          <w:p w14:paraId="53F8802F" w14:textId="77777777" w:rsidR="009117AF" w:rsidRPr="00573F97" w:rsidRDefault="009117AF" w:rsidP="00556A2E">
            <w:pPr>
              <w:pStyle w:val="movimento2"/>
              <w:rPr>
                <w:color w:val="002060"/>
              </w:rPr>
            </w:pPr>
            <w:r w:rsidRPr="00573F97">
              <w:rPr>
                <w:color w:val="002060"/>
              </w:rPr>
              <w:t xml:space="preserve">(BORGOROSSO TOLENTINO) </w:t>
            </w:r>
          </w:p>
        </w:tc>
        <w:tc>
          <w:tcPr>
            <w:tcW w:w="800" w:type="dxa"/>
            <w:tcMar>
              <w:top w:w="20" w:type="dxa"/>
              <w:left w:w="20" w:type="dxa"/>
              <w:bottom w:w="20" w:type="dxa"/>
              <w:right w:w="20" w:type="dxa"/>
            </w:tcMar>
            <w:vAlign w:val="center"/>
          </w:tcPr>
          <w:p w14:paraId="7F5A802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DF4879B" w14:textId="77777777" w:rsidR="009117AF" w:rsidRPr="00573F97" w:rsidRDefault="009117AF" w:rsidP="00556A2E">
            <w:pPr>
              <w:pStyle w:val="movimento"/>
              <w:rPr>
                <w:color w:val="002060"/>
              </w:rPr>
            </w:pPr>
            <w:r w:rsidRPr="00573F97">
              <w:rPr>
                <w:color w:val="002060"/>
              </w:rPr>
              <w:t>PERGOLINI FRANCESCO</w:t>
            </w:r>
          </w:p>
        </w:tc>
        <w:tc>
          <w:tcPr>
            <w:tcW w:w="2200" w:type="dxa"/>
            <w:tcMar>
              <w:top w:w="20" w:type="dxa"/>
              <w:left w:w="20" w:type="dxa"/>
              <w:bottom w:w="20" w:type="dxa"/>
              <w:right w:w="20" w:type="dxa"/>
            </w:tcMar>
            <w:vAlign w:val="center"/>
          </w:tcPr>
          <w:p w14:paraId="39031AF4" w14:textId="77777777" w:rsidR="009117AF" w:rsidRPr="00573F97" w:rsidRDefault="009117AF" w:rsidP="00556A2E">
            <w:pPr>
              <w:pStyle w:val="movimento2"/>
              <w:rPr>
                <w:color w:val="002060"/>
              </w:rPr>
            </w:pPr>
            <w:r w:rsidRPr="00573F97">
              <w:rPr>
                <w:color w:val="002060"/>
              </w:rPr>
              <w:t xml:space="preserve">(CHIARAVALLE FUTSAL) </w:t>
            </w:r>
          </w:p>
        </w:tc>
      </w:tr>
      <w:tr w:rsidR="009117AF" w:rsidRPr="00573F97" w14:paraId="3B60B8D5" w14:textId="77777777" w:rsidTr="009117AF">
        <w:trPr>
          <w:divId w:val="527259509"/>
        </w:trPr>
        <w:tc>
          <w:tcPr>
            <w:tcW w:w="2200" w:type="dxa"/>
            <w:tcMar>
              <w:top w:w="20" w:type="dxa"/>
              <w:left w:w="20" w:type="dxa"/>
              <w:bottom w:w="20" w:type="dxa"/>
              <w:right w:w="20" w:type="dxa"/>
            </w:tcMar>
            <w:vAlign w:val="center"/>
          </w:tcPr>
          <w:p w14:paraId="4339E5D5" w14:textId="77777777" w:rsidR="009117AF" w:rsidRPr="00573F97" w:rsidRDefault="009117AF" w:rsidP="00556A2E">
            <w:pPr>
              <w:pStyle w:val="movimento"/>
              <w:rPr>
                <w:color w:val="002060"/>
              </w:rPr>
            </w:pPr>
            <w:r w:rsidRPr="00573F97">
              <w:rPr>
                <w:color w:val="002060"/>
              </w:rPr>
              <w:t>PAOLINI GIANMARCO</w:t>
            </w:r>
          </w:p>
        </w:tc>
        <w:tc>
          <w:tcPr>
            <w:tcW w:w="2200" w:type="dxa"/>
            <w:tcMar>
              <w:top w:w="20" w:type="dxa"/>
              <w:left w:w="20" w:type="dxa"/>
              <w:bottom w:w="20" w:type="dxa"/>
              <w:right w:w="20" w:type="dxa"/>
            </w:tcMar>
            <w:vAlign w:val="center"/>
          </w:tcPr>
          <w:p w14:paraId="1F32FBFD" w14:textId="77777777" w:rsidR="009117AF" w:rsidRPr="00573F97" w:rsidRDefault="009117AF" w:rsidP="00556A2E">
            <w:pPr>
              <w:pStyle w:val="movimento2"/>
              <w:rPr>
                <w:color w:val="002060"/>
              </w:rPr>
            </w:pPr>
            <w:r w:rsidRPr="00573F97">
              <w:rPr>
                <w:color w:val="002060"/>
              </w:rPr>
              <w:t xml:space="preserve">(FUTSAL D. E G.) </w:t>
            </w:r>
          </w:p>
        </w:tc>
        <w:tc>
          <w:tcPr>
            <w:tcW w:w="800" w:type="dxa"/>
            <w:tcMar>
              <w:top w:w="20" w:type="dxa"/>
              <w:left w:w="20" w:type="dxa"/>
              <w:bottom w:w="20" w:type="dxa"/>
              <w:right w:w="20" w:type="dxa"/>
            </w:tcMar>
            <w:vAlign w:val="center"/>
          </w:tcPr>
          <w:p w14:paraId="01F9EA1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B95106C" w14:textId="77777777" w:rsidR="009117AF" w:rsidRPr="00573F97" w:rsidRDefault="009117AF" w:rsidP="00556A2E">
            <w:pPr>
              <w:pStyle w:val="movimento"/>
              <w:rPr>
                <w:color w:val="002060"/>
              </w:rPr>
            </w:pPr>
            <w:r w:rsidRPr="00573F97">
              <w:rPr>
                <w:color w:val="002060"/>
              </w:rPr>
              <w:t>GRASSI MICHELE</w:t>
            </w:r>
          </w:p>
        </w:tc>
        <w:tc>
          <w:tcPr>
            <w:tcW w:w="2200" w:type="dxa"/>
            <w:tcMar>
              <w:top w:w="20" w:type="dxa"/>
              <w:left w:w="20" w:type="dxa"/>
              <w:bottom w:w="20" w:type="dxa"/>
              <w:right w:w="20" w:type="dxa"/>
            </w:tcMar>
            <w:vAlign w:val="center"/>
          </w:tcPr>
          <w:p w14:paraId="50A3EA4F" w14:textId="77777777" w:rsidR="009117AF" w:rsidRPr="00573F97" w:rsidRDefault="009117AF" w:rsidP="00556A2E">
            <w:pPr>
              <w:pStyle w:val="movimento2"/>
              <w:rPr>
                <w:color w:val="002060"/>
              </w:rPr>
            </w:pPr>
            <w:r w:rsidRPr="00573F97">
              <w:rPr>
                <w:color w:val="002060"/>
              </w:rPr>
              <w:t xml:space="preserve">(FUTSAL MONTEMARCIANO C5) </w:t>
            </w:r>
          </w:p>
        </w:tc>
      </w:tr>
      <w:tr w:rsidR="009117AF" w:rsidRPr="00573F97" w14:paraId="25D5A4B3" w14:textId="77777777" w:rsidTr="009117AF">
        <w:trPr>
          <w:divId w:val="527259509"/>
        </w:trPr>
        <w:tc>
          <w:tcPr>
            <w:tcW w:w="2200" w:type="dxa"/>
            <w:tcMar>
              <w:top w:w="20" w:type="dxa"/>
              <w:left w:w="20" w:type="dxa"/>
              <w:bottom w:w="20" w:type="dxa"/>
              <w:right w:w="20" w:type="dxa"/>
            </w:tcMar>
            <w:vAlign w:val="center"/>
          </w:tcPr>
          <w:p w14:paraId="089F9EF2" w14:textId="77777777" w:rsidR="009117AF" w:rsidRPr="00573F97" w:rsidRDefault="009117AF" w:rsidP="00556A2E">
            <w:pPr>
              <w:pStyle w:val="movimento"/>
              <w:rPr>
                <w:color w:val="002060"/>
              </w:rPr>
            </w:pPr>
            <w:r w:rsidRPr="00573F97">
              <w:rPr>
                <w:color w:val="002060"/>
              </w:rPr>
              <w:t>ROSSI MAURO</w:t>
            </w:r>
          </w:p>
        </w:tc>
        <w:tc>
          <w:tcPr>
            <w:tcW w:w="2200" w:type="dxa"/>
            <w:tcMar>
              <w:top w:w="20" w:type="dxa"/>
              <w:left w:w="20" w:type="dxa"/>
              <w:bottom w:w="20" w:type="dxa"/>
              <w:right w:w="20" w:type="dxa"/>
            </w:tcMar>
            <w:vAlign w:val="center"/>
          </w:tcPr>
          <w:p w14:paraId="6EA15C0A" w14:textId="77777777" w:rsidR="009117AF" w:rsidRPr="00573F97" w:rsidRDefault="009117AF" w:rsidP="00556A2E">
            <w:pPr>
              <w:pStyle w:val="movimento2"/>
              <w:rPr>
                <w:color w:val="002060"/>
              </w:rPr>
            </w:pPr>
            <w:r w:rsidRPr="00573F97">
              <w:rPr>
                <w:color w:val="002060"/>
              </w:rPr>
              <w:t xml:space="preserve">(FUTSAL SILENZI) </w:t>
            </w:r>
          </w:p>
        </w:tc>
        <w:tc>
          <w:tcPr>
            <w:tcW w:w="800" w:type="dxa"/>
            <w:tcMar>
              <w:top w:w="20" w:type="dxa"/>
              <w:left w:w="20" w:type="dxa"/>
              <w:bottom w:w="20" w:type="dxa"/>
              <w:right w:w="20" w:type="dxa"/>
            </w:tcMar>
            <w:vAlign w:val="center"/>
          </w:tcPr>
          <w:p w14:paraId="3F54D95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522425C" w14:textId="77777777" w:rsidR="009117AF" w:rsidRPr="00573F97" w:rsidRDefault="009117AF" w:rsidP="00556A2E">
            <w:pPr>
              <w:pStyle w:val="movimento"/>
              <w:rPr>
                <w:color w:val="002060"/>
              </w:rPr>
            </w:pPr>
            <w:r w:rsidRPr="00573F97">
              <w:rPr>
                <w:color w:val="002060"/>
              </w:rPr>
              <w:t>IESARI MATTEO</w:t>
            </w:r>
          </w:p>
        </w:tc>
        <w:tc>
          <w:tcPr>
            <w:tcW w:w="2200" w:type="dxa"/>
            <w:tcMar>
              <w:top w:w="20" w:type="dxa"/>
              <w:left w:w="20" w:type="dxa"/>
              <w:bottom w:w="20" w:type="dxa"/>
              <w:right w:w="20" w:type="dxa"/>
            </w:tcMar>
            <w:vAlign w:val="center"/>
          </w:tcPr>
          <w:p w14:paraId="7E588AE6" w14:textId="77777777" w:rsidR="009117AF" w:rsidRPr="00573F97" w:rsidRDefault="009117AF" w:rsidP="00556A2E">
            <w:pPr>
              <w:pStyle w:val="movimento2"/>
              <w:rPr>
                <w:color w:val="002060"/>
              </w:rPr>
            </w:pPr>
            <w:r w:rsidRPr="00573F97">
              <w:rPr>
                <w:color w:val="002060"/>
              </w:rPr>
              <w:t xml:space="preserve">(INVICTA FUTSAL MACERATA) </w:t>
            </w:r>
          </w:p>
        </w:tc>
      </w:tr>
      <w:tr w:rsidR="009117AF" w:rsidRPr="00573F97" w14:paraId="5EA285A6" w14:textId="77777777" w:rsidTr="009117AF">
        <w:trPr>
          <w:divId w:val="527259509"/>
        </w:trPr>
        <w:tc>
          <w:tcPr>
            <w:tcW w:w="2200" w:type="dxa"/>
            <w:tcMar>
              <w:top w:w="20" w:type="dxa"/>
              <w:left w:w="20" w:type="dxa"/>
              <w:bottom w:w="20" w:type="dxa"/>
              <w:right w:w="20" w:type="dxa"/>
            </w:tcMar>
            <w:vAlign w:val="center"/>
          </w:tcPr>
          <w:p w14:paraId="101C2658" w14:textId="77777777" w:rsidR="009117AF" w:rsidRPr="00573F97" w:rsidRDefault="009117AF" w:rsidP="00556A2E">
            <w:pPr>
              <w:pStyle w:val="movimento"/>
              <w:rPr>
                <w:color w:val="002060"/>
              </w:rPr>
            </w:pPr>
            <w:r w:rsidRPr="00573F97">
              <w:rPr>
                <w:color w:val="002060"/>
              </w:rPr>
              <w:t>MATTEI LORIS</w:t>
            </w:r>
          </w:p>
        </w:tc>
        <w:tc>
          <w:tcPr>
            <w:tcW w:w="2200" w:type="dxa"/>
            <w:tcMar>
              <w:top w:w="20" w:type="dxa"/>
              <w:left w:w="20" w:type="dxa"/>
              <w:bottom w:w="20" w:type="dxa"/>
              <w:right w:w="20" w:type="dxa"/>
            </w:tcMar>
            <w:vAlign w:val="center"/>
          </w:tcPr>
          <w:p w14:paraId="22F7C41B" w14:textId="77777777" w:rsidR="009117AF" w:rsidRPr="00573F97" w:rsidRDefault="009117AF" w:rsidP="00556A2E">
            <w:pPr>
              <w:pStyle w:val="movimento2"/>
              <w:rPr>
                <w:color w:val="002060"/>
              </w:rPr>
            </w:pPr>
            <w:r w:rsidRPr="00573F97">
              <w:rPr>
                <w:color w:val="002060"/>
              </w:rPr>
              <w:t xml:space="preserve">(MONTECAROTTO) </w:t>
            </w:r>
          </w:p>
        </w:tc>
        <w:tc>
          <w:tcPr>
            <w:tcW w:w="800" w:type="dxa"/>
            <w:tcMar>
              <w:top w:w="20" w:type="dxa"/>
              <w:left w:w="20" w:type="dxa"/>
              <w:bottom w:w="20" w:type="dxa"/>
              <w:right w:w="20" w:type="dxa"/>
            </w:tcMar>
            <w:vAlign w:val="center"/>
          </w:tcPr>
          <w:p w14:paraId="162AF3E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8DB0829" w14:textId="77777777" w:rsidR="009117AF" w:rsidRPr="00573F97" w:rsidRDefault="009117AF" w:rsidP="00556A2E">
            <w:pPr>
              <w:pStyle w:val="movimento"/>
              <w:rPr>
                <w:color w:val="002060"/>
              </w:rPr>
            </w:pPr>
            <w:r w:rsidRPr="00573F97">
              <w:rPr>
                <w:color w:val="002060"/>
              </w:rPr>
              <w:t>GIULIANELLI ROBERTO</w:t>
            </w:r>
          </w:p>
        </w:tc>
        <w:tc>
          <w:tcPr>
            <w:tcW w:w="2200" w:type="dxa"/>
            <w:tcMar>
              <w:top w:w="20" w:type="dxa"/>
              <w:left w:w="20" w:type="dxa"/>
              <w:bottom w:w="20" w:type="dxa"/>
              <w:right w:w="20" w:type="dxa"/>
            </w:tcMar>
            <w:vAlign w:val="center"/>
          </w:tcPr>
          <w:p w14:paraId="55D4C551" w14:textId="77777777" w:rsidR="009117AF" w:rsidRPr="00573F97" w:rsidRDefault="009117AF" w:rsidP="00556A2E">
            <w:pPr>
              <w:pStyle w:val="movimento2"/>
              <w:rPr>
                <w:color w:val="002060"/>
              </w:rPr>
            </w:pPr>
            <w:r w:rsidRPr="00573F97">
              <w:rPr>
                <w:color w:val="002060"/>
              </w:rPr>
              <w:t xml:space="preserve">(MONTECASSIANO CALCIO) </w:t>
            </w:r>
          </w:p>
        </w:tc>
      </w:tr>
      <w:tr w:rsidR="009117AF" w:rsidRPr="00573F97" w14:paraId="4C4BDB20" w14:textId="77777777" w:rsidTr="009117AF">
        <w:trPr>
          <w:divId w:val="527259509"/>
        </w:trPr>
        <w:tc>
          <w:tcPr>
            <w:tcW w:w="2200" w:type="dxa"/>
            <w:tcMar>
              <w:top w:w="20" w:type="dxa"/>
              <w:left w:w="20" w:type="dxa"/>
              <w:bottom w:w="20" w:type="dxa"/>
              <w:right w:w="20" w:type="dxa"/>
            </w:tcMar>
            <w:vAlign w:val="center"/>
          </w:tcPr>
          <w:p w14:paraId="1BEE0740" w14:textId="77777777" w:rsidR="009117AF" w:rsidRPr="00573F97" w:rsidRDefault="009117AF" w:rsidP="00556A2E">
            <w:pPr>
              <w:pStyle w:val="movimento"/>
              <w:rPr>
                <w:color w:val="002060"/>
              </w:rPr>
            </w:pPr>
            <w:r w:rsidRPr="00573F97">
              <w:rPr>
                <w:color w:val="002060"/>
              </w:rPr>
              <w:t>LODDO GIANMARCO</w:t>
            </w:r>
          </w:p>
        </w:tc>
        <w:tc>
          <w:tcPr>
            <w:tcW w:w="2200" w:type="dxa"/>
            <w:tcMar>
              <w:top w:w="20" w:type="dxa"/>
              <w:left w:w="20" w:type="dxa"/>
              <w:bottom w:w="20" w:type="dxa"/>
              <w:right w:w="20" w:type="dxa"/>
            </w:tcMar>
            <w:vAlign w:val="center"/>
          </w:tcPr>
          <w:p w14:paraId="1598E2D7" w14:textId="77777777" w:rsidR="009117AF" w:rsidRPr="00573F97" w:rsidRDefault="009117AF" w:rsidP="00556A2E">
            <w:pPr>
              <w:pStyle w:val="movimento2"/>
              <w:rPr>
                <w:color w:val="002060"/>
              </w:rPr>
            </w:pPr>
            <w:r w:rsidRPr="00573F97">
              <w:rPr>
                <w:color w:val="002060"/>
              </w:rPr>
              <w:t xml:space="preserve">(REAL ANCARIA) </w:t>
            </w:r>
          </w:p>
        </w:tc>
        <w:tc>
          <w:tcPr>
            <w:tcW w:w="800" w:type="dxa"/>
            <w:tcMar>
              <w:top w:w="20" w:type="dxa"/>
              <w:left w:w="20" w:type="dxa"/>
              <w:bottom w:w="20" w:type="dxa"/>
              <w:right w:w="20" w:type="dxa"/>
            </w:tcMar>
            <w:vAlign w:val="center"/>
          </w:tcPr>
          <w:p w14:paraId="25431B9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A8710C8" w14:textId="77777777" w:rsidR="009117AF" w:rsidRPr="00573F97" w:rsidRDefault="009117AF" w:rsidP="00556A2E">
            <w:pPr>
              <w:pStyle w:val="movimento"/>
              <w:rPr>
                <w:color w:val="002060"/>
              </w:rPr>
            </w:pPr>
            <w:r w:rsidRPr="00573F97">
              <w:rPr>
                <w:color w:val="002060"/>
              </w:rPr>
              <w:t>BONCRISTIANO LORENZO MATTEO</w:t>
            </w:r>
          </w:p>
        </w:tc>
        <w:tc>
          <w:tcPr>
            <w:tcW w:w="2200" w:type="dxa"/>
            <w:tcMar>
              <w:top w:w="20" w:type="dxa"/>
              <w:left w:w="20" w:type="dxa"/>
              <w:bottom w:w="20" w:type="dxa"/>
              <w:right w:w="20" w:type="dxa"/>
            </w:tcMar>
            <w:vAlign w:val="center"/>
          </w:tcPr>
          <w:p w14:paraId="4A9B8BB7" w14:textId="77777777" w:rsidR="009117AF" w:rsidRPr="00573F97" w:rsidRDefault="009117AF" w:rsidP="00556A2E">
            <w:pPr>
              <w:pStyle w:val="movimento2"/>
              <w:rPr>
                <w:color w:val="002060"/>
              </w:rPr>
            </w:pPr>
            <w:r w:rsidRPr="00573F97">
              <w:rPr>
                <w:color w:val="002060"/>
              </w:rPr>
              <w:t xml:space="preserve">(REAL FABRIANO) </w:t>
            </w:r>
          </w:p>
        </w:tc>
      </w:tr>
      <w:tr w:rsidR="009117AF" w:rsidRPr="00573F97" w14:paraId="73BC5A46" w14:textId="77777777" w:rsidTr="009117AF">
        <w:trPr>
          <w:divId w:val="527259509"/>
        </w:trPr>
        <w:tc>
          <w:tcPr>
            <w:tcW w:w="2200" w:type="dxa"/>
            <w:tcMar>
              <w:top w:w="20" w:type="dxa"/>
              <w:left w:w="20" w:type="dxa"/>
              <w:bottom w:w="20" w:type="dxa"/>
              <w:right w:w="20" w:type="dxa"/>
            </w:tcMar>
            <w:vAlign w:val="center"/>
          </w:tcPr>
          <w:p w14:paraId="152226D4" w14:textId="77777777" w:rsidR="009117AF" w:rsidRPr="00573F97" w:rsidRDefault="009117AF" w:rsidP="00556A2E">
            <w:pPr>
              <w:pStyle w:val="movimento"/>
              <w:rPr>
                <w:color w:val="002060"/>
              </w:rPr>
            </w:pPr>
            <w:r w:rsidRPr="00573F97">
              <w:rPr>
                <w:color w:val="002060"/>
              </w:rPr>
              <w:t>MORELLI SIMONE</w:t>
            </w:r>
          </w:p>
        </w:tc>
        <w:tc>
          <w:tcPr>
            <w:tcW w:w="2200" w:type="dxa"/>
            <w:tcMar>
              <w:top w:w="20" w:type="dxa"/>
              <w:left w:w="20" w:type="dxa"/>
              <w:bottom w:w="20" w:type="dxa"/>
              <w:right w:w="20" w:type="dxa"/>
            </w:tcMar>
            <w:vAlign w:val="center"/>
          </w:tcPr>
          <w:p w14:paraId="5A386270" w14:textId="77777777" w:rsidR="009117AF" w:rsidRPr="00573F97" w:rsidRDefault="009117AF" w:rsidP="00556A2E">
            <w:pPr>
              <w:pStyle w:val="movimento2"/>
              <w:rPr>
                <w:color w:val="002060"/>
              </w:rPr>
            </w:pPr>
            <w:r w:rsidRPr="00573F97">
              <w:rPr>
                <w:color w:val="002060"/>
              </w:rPr>
              <w:t xml:space="preserve">(REAL FABRIANO) </w:t>
            </w:r>
          </w:p>
        </w:tc>
        <w:tc>
          <w:tcPr>
            <w:tcW w:w="800" w:type="dxa"/>
            <w:tcMar>
              <w:top w:w="20" w:type="dxa"/>
              <w:left w:w="20" w:type="dxa"/>
              <w:bottom w:w="20" w:type="dxa"/>
              <w:right w:w="20" w:type="dxa"/>
            </w:tcMar>
            <w:vAlign w:val="center"/>
          </w:tcPr>
          <w:p w14:paraId="4025513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2A93505" w14:textId="77777777" w:rsidR="009117AF" w:rsidRPr="00573F97" w:rsidRDefault="009117AF" w:rsidP="00556A2E">
            <w:pPr>
              <w:pStyle w:val="movimento"/>
              <w:rPr>
                <w:color w:val="002060"/>
              </w:rPr>
            </w:pPr>
            <w:r w:rsidRPr="00573F97">
              <w:rPr>
                <w:color w:val="002060"/>
              </w:rPr>
              <w:t>MELA UMBERTO</w:t>
            </w:r>
          </w:p>
        </w:tc>
        <w:tc>
          <w:tcPr>
            <w:tcW w:w="2200" w:type="dxa"/>
            <w:tcMar>
              <w:top w:w="20" w:type="dxa"/>
              <w:left w:w="20" w:type="dxa"/>
              <w:bottom w:w="20" w:type="dxa"/>
              <w:right w:w="20" w:type="dxa"/>
            </w:tcMar>
            <w:vAlign w:val="center"/>
          </w:tcPr>
          <w:p w14:paraId="6063E7B1" w14:textId="77777777" w:rsidR="009117AF" w:rsidRPr="00573F97" w:rsidRDefault="009117AF" w:rsidP="00556A2E">
            <w:pPr>
              <w:pStyle w:val="movimento2"/>
              <w:rPr>
                <w:color w:val="002060"/>
              </w:rPr>
            </w:pPr>
            <w:r w:rsidRPr="00573F97">
              <w:rPr>
                <w:color w:val="002060"/>
              </w:rPr>
              <w:t xml:space="preserve">(REAL S.COSTANZO CALCIO 5) </w:t>
            </w:r>
          </w:p>
        </w:tc>
      </w:tr>
      <w:tr w:rsidR="009117AF" w:rsidRPr="00573F97" w14:paraId="2AE6F1B1" w14:textId="77777777" w:rsidTr="009117AF">
        <w:trPr>
          <w:divId w:val="527259509"/>
        </w:trPr>
        <w:tc>
          <w:tcPr>
            <w:tcW w:w="2200" w:type="dxa"/>
            <w:tcMar>
              <w:top w:w="20" w:type="dxa"/>
              <w:left w:w="20" w:type="dxa"/>
              <w:bottom w:w="20" w:type="dxa"/>
              <w:right w:w="20" w:type="dxa"/>
            </w:tcMar>
            <w:vAlign w:val="center"/>
          </w:tcPr>
          <w:p w14:paraId="1BE01BA1" w14:textId="77777777" w:rsidR="009117AF" w:rsidRPr="00573F97" w:rsidRDefault="009117AF" w:rsidP="00556A2E">
            <w:pPr>
              <w:pStyle w:val="movimento"/>
              <w:rPr>
                <w:color w:val="002060"/>
              </w:rPr>
            </w:pPr>
            <w:r w:rsidRPr="00573F97">
              <w:rPr>
                <w:color w:val="002060"/>
              </w:rPr>
              <w:t>CANONICI CHRISTIAN</w:t>
            </w:r>
          </w:p>
        </w:tc>
        <w:tc>
          <w:tcPr>
            <w:tcW w:w="2200" w:type="dxa"/>
            <w:tcMar>
              <w:top w:w="20" w:type="dxa"/>
              <w:left w:w="20" w:type="dxa"/>
              <w:bottom w:w="20" w:type="dxa"/>
              <w:right w:w="20" w:type="dxa"/>
            </w:tcMar>
            <w:vAlign w:val="center"/>
          </w:tcPr>
          <w:p w14:paraId="7F90AE0D" w14:textId="77777777" w:rsidR="009117AF" w:rsidRPr="00573F97" w:rsidRDefault="009117AF" w:rsidP="00556A2E">
            <w:pPr>
              <w:pStyle w:val="movimento2"/>
              <w:rPr>
                <w:color w:val="002060"/>
              </w:rPr>
            </w:pPr>
            <w:r w:rsidRPr="00573F97">
              <w:rPr>
                <w:color w:val="002060"/>
              </w:rPr>
              <w:t xml:space="preserve">(SENIGALLIA CALCIO) </w:t>
            </w:r>
          </w:p>
        </w:tc>
        <w:tc>
          <w:tcPr>
            <w:tcW w:w="800" w:type="dxa"/>
            <w:tcMar>
              <w:top w:w="20" w:type="dxa"/>
              <w:left w:w="20" w:type="dxa"/>
              <w:bottom w:w="20" w:type="dxa"/>
              <w:right w:w="20" w:type="dxa"/>
            </w:tcMar>
            <w:vAlign w:val="center"/>
          </w:tcPr>
          <w:p w14:paraId="6C721C4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0B313C6"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10A8041" w14:textId="77777777" w:rsidR="009117AF" w:rsidRPr="00573F97" w:rsidRDefault="009117AF" w:rsidP="00556A2E">
            <w:pPr>
              <w:pStyle w:val="movimento2"/>
              <w:rPr>
                <w:color w:val="002060"/>
              </w:rPr>
            </w:pPr>
            <w:r w:rsidRPr="00573F97">
              <w:rPr>
                <w:color w:val="002060"/>
              </w:rPr>
              <w:t> </w:t>
            </w:r>
          </w:p>
        </w:tc>
      </w:tr>
    </w:tbl>
    <w:p w14:paraId="78D2CFFD"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CE64C0C" w14:textId="77777777" w:rsidTr="009117AF">
        <w:trPr>
          <w:divId w:val="527259509"/>
        </w:trPr>
        <w:tc>
          <w:tcPr>
            <w:tcW w:w="2200" w:type="dxa"/>
            <w:tcMar>
              <w:top w:w="20" w:type="dxa"/>
              <w:left w:w="20" w:type="dxa"/>
              <w:bottom w:w="20" w:type="dxa"/>
              <w:right w:w="20" w:type="dxa"/>
            </w:tcMar>
            <w:vAlign w:val="center"/>
          </w:tcPr>
          <w:p w14:paraId="4A82220F" w14:textId="77777777" w:rsidR="009117AF" w:rsidRPr="00573F97" w:rsidRDefault="009117AF" w:rsidP="00556A2E">
            <w:pPr>
              <w:pStyle w:val="movimento"/>
              <w:rPr>
                <w:color w:val="002060"/>
              </w:rPr>
            </w:pPr>
            <w:r w:rsidRPr="00573F97">
              <w:rPr>
                <w:color w:val="002060"/>
              </w:rPr>
              <w:t>SAMBUCHI ANDREA</w:t>
            </w:r>
          </w:p>
        </w:tc>
        <w:tc>
          <w:tcPr>
            <w:tcW w:w="2200" w:type="dxa"/>
            <w:tcMar>
              <w:top w:w="20" w:type="dxa"/>
              <w:left w:w="20" w:type="dxa"/>
              <w:bottom w:w="20" w:type="dxa"/>
              <w:right w:w="20" w:type="dxa"/>
            </w:tcMar>
            <w:vAlign w:val="center"/>
          </w:tcPr>
          <w:p w14:paraId="7D616ABE" w14:textId="77777777" w:rsidR="009117AF" w:rsidRPr="00573F97" w:rsidRDefault="009117AF" w:rsidP="00556A2E">
            <w:pPr>
              <w:pStyle w:val="movimento2"/>
              <w:rPr>
                <w:color w:val="002060"/>
              </w:rPr>
            </w:pPr>
            <w:r w:rsidRPr="00573F97">
              <w:rPr>
                <w:color w:val="002060"/>
              </w:rPr>
              <w:t xml:space="preserve">(ALMA JUVENTUS FANO) </w:t>
            </w:r>
          </w:p>
        </w:tc>
        <w:tc>
          <w:tcPr>
            <w:tcW w:w="800" w:type="dxa"/>
            <w:tcMar>
              <w:top w:w="20" w:type="dxa"/>
              <w:left w:w="20" w:type="dxa"/>
              <w:bottom w:w="20" w:type="dxa"/>
              <w:right w:w="20" w:type="dxa"/>
            </w:tcMar>
            <w:vAlign w:val="center"/>
          </w:tcPr>
          <w:p w14:paraId="1D48FE4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4508C71" w14:textId="77777777" w:rsidR="009117AF" w:rsidRPr="00573F97" w:rsidRDefault="009117AF" w:rsidP="00556A2E">
            <w:pPr>
              <w:pStyle w:val="movimento"/>
              <w:rPr>
                <w:color w:val="002060"/>
              </w:rPr>
            </w:pPr>
            <w:r w:rsidRPr="00573F97">
              <w:rPr>
                <w:color w:val="002060"/>
              </w:rPr>
              <w:t>FULIGNI PIERPAOLO</w:t>
            </w:r>
          </w:p>
        </w:tc>
        <w:tc>
          <w:tcPr>
            <w:tcW w:w="2200" w:type="dxa"/>
            <w:tcMar>
              <w:top w:w="20" w:type="dxa"/>
              <w:left w:w="20" w:type="dxa"/>
              <w:bottom w:w="20" w:type="dxa"/>
              <w:right w:w="20" w:type="dxa"/>
            </w:tcMar>
            <w:vAlign w:val="center"/>
          </w:tcPr>
          <w:p w14:paraId="712894ED" w14:textId="77777777" w:rsidR="009117AF" w:rsidRPr="00573F97" w:rsidRDefault="009117AF" w:rsidP="00556A2E">
            <w:pPr>
              <w:pStyle w:val="movimento2"/>
              <w:rPr>
                <w:color w:val="002060"/>
              </w:rPr>
            </w:pPr>
            <w:r w:rsidRPr="00573F97">
              <w:rPr>
                <w:color w:val="002060"/>
              </w:rPr>
              <w:t xml:space="preserve">(AMICI DEL CENTROSOCIO SP.) </w:t>
            </w:r>
          </w:p>
        </w:tc>
      </w:tr>
      <w:tr w:rsidR="009117AF" w:rsidRPr="00573F97" w14:paraId="77837264" w14:textId="77777777" w:rsidTr="009117AF">
        <w:trPr>
          <w:divId w:val="527259509"/>
        </w:trPr>
        <w:tc>
          <w:tcPr>
            <w:tcW w:w="2200" w:type="dxa"/>
            <w:tcMar>
              <w:top w:w="20" w:type="dxa"/>
              <w:left w:w="20" w:type="dxa"/>
              <w:bottom w:w="20" w:type="dxa"/>
              <w:right w:w="20" w:type="dxa"/>
            </w:tcMar>
            <w:vAlign w:val="center"/>
          </w:tcPr>
          <w:p w14:paraId="6A003D40" w14:textId="77777777" w:rsidR="009117AF" w:rsidRPr="00573F97" w:rsidRDefault="009117AF" w:rsidP="00556A2E">
            <w:pPr>
              <w:pStyle w:val="movimento"/>
              <w:rPr>
                <w:color w:val="002060"/>
              </w:rPr>
            </w:pPr>
            <w:r w:rsidRPr="00573F97">
              <w:rPr>
                <w:color w:val="002060"/>
              </w:rPr>
              <w:lastRenderedPageBreak/>
              <w:t>CONTARDI MATTIA</w:t>
            </w:r>
          </w:p>
        </w:tc>
        <w:tc>
          <w:tcPr>
            <w:tcW w:w="2200" w:type="dxa"/>
            <w:tcMar>
              <w:top w:w="20" w:type="dxa"/>
              <w:left w:w="20" w:type="dxa"/>
              <w:bottom w:w="20" w:type="dxa"/>
              <w:right w:w="20" w:type="dxa"/>
            </w:tcMar>
            <w:vAlign w:val="center"/>
          </w:tcPr>
          <w:p w14:paraId="263AB8BD" w14:textId="77777777" w:rsidR="009117AF" w:rsidRPr="00573F97" w:rsidRDefault="009117AF" w:rsidP="00556A2E">
            <w:pPr>
              <w:pStyle w:val="movimento2"/>
              <w:rPr>
                <w:color w:val="002060"/>
              </w:rPr>
            </w:pPr>
            <w:r w:rsidRPr="00573F97">
              <w:rPr>
                <w:color w:val="002060"/>
              </w:rPr>
              <w:t xml:space="preserve">(AVIS ARCEVIA 1964) </w:t>
            </w:r>
          </w:p>
        </w:tc>
        <w:tc>
          <w:tcPr>
            <w:tcW w:w="800" w:type="dxa"/>
            <w:tcMar>
              <w:top w:w="20" w:type="dxa"/>
              <w:left w:w="20" w:type="dxa"/>
              <w:bottom w:w="20" w:type="dxa"/>
              <w:right w:w="20" w:type="dxa"/>
            </w:tcMar>
            <w:vAlign w:val="center"/>
          </w:tcPr>
          <w:p w14:paraId="35CDE12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642B137" w14:textId="77777777" w:rsidR="009117AF" w:rsidRPr="00573F97" w:rsidRDefault="009117AF" w:rsidP="00556A2E">
            <w:pPr>
              <w:pStyle w:val="movimento"/>
              <w:rPr>
                <w:color w:val="002060"/>
              </w:rPr>
            </w:pPr>
            <w:r w:rsidRPr="00573F97">
              <w:rPr>
                <w:color w:val="002060"/>
              </w:rPr>
              <w:t>VERDINI JACOPO</w:t>
            </w:r>
          </w:p>
        </w:tc>
        <w:tc>
          <w:tcPr>
            <w:tcW w:w="2200" w:type="dxa"/>
            <w:tcMar>
              <w:top w:w="20" w:type="dxa"/>
              <w:left w:w="20" w:type="dxa"/>
              <w:bottom w:w="20" w:type="dxa"/>
              <w:right w:w="20" w:type="dxa"/>
            </w:tcMar>
            <w:vAlign w:val="center"/>
          </w:tcPr>
          <w:p w14:paraId="379558FB" w14:textId="77777777" w:rsidR="009117AF" w:rsidRPr="00573F97" w:rsidRDefault="009117AF" w:rsidP="00556A2E">
            <w:pPr>
              <w:pStyle w:val="movimento2"/>
              <w:rPr>
                <w:color w:val="002060"/>
              </w:rPr>
            </w:pPr>
            <w:r w:rsidRPr="00573F97">
              <w:rPr>
                <w:color w:val="002060"/>
              </w:rPr>
              <w:t xml:space="preserve">(AVIS ARCEVIA 1964) </w:t>
            </w:r>
          </w:p>
        </w:tc>
      </w:tr>
      <w:tr w:rsidR="009117AF" w:rsidRPr="00573F97" w14:paraId="41425E27" w14:textId="77777777" w:rsidTr="009117AF">
        <w:trPr>
          <w:divId w:val="527259509"/>
        </w:trPr>
        <w:tc>
          <w:tcPr>
            <w:tcW w:w="2200" w:type="dxa"/>
            <w:tcMar>
              <w:top w:w="20" w:type="dxa"/>
              <w:left w:w="20" w:type="dxa"/>
              <w:bottom w:w="20" w:type="dxa"/>
              <w:right w:w="20" w:type="dxa"/>
            </w:tcMar>
            <w:vAlign w:val="center"/>
          </w:tcPr>
          <w:p w14:paraId="08C86509" w14:textId="77777777" w:rsidR="009117AF" w:rsidRPr="00573F97" w:rsidRDefault="009117AF" w:rsidP="00556A2E">
            <w:pPr>
              <w:pStyle w:val="movimento"/>
              <w:rPr>
                <w:color w:val="002060"/>
              </w:rPr>
            </w:pPr>
            <w:r w:rsidRPr="00573F97">
              <w:rPr>
                <w:color w:val="002060"/>
              </w:rPr>
              <w:t>DI EUGENIO GIORGIO</w:t>
            </w:r>
          </w:p>
        </w:tc>
        <w:tc>
          <w:tcPr>
            <w:tcW w:w="2200" w:type="dxa"/>
            <w:tcMar>
              <w:top w:w="20" w:type="dxa"/>
              <w:left w:w="20" w:type="dxa"/>
              <w:bottom w:w="20" w:type="dxa"/>
              <w:right w:w="20" w:type="dxa"/>
            </w:tcMar>
            <w:vAlign w:val="center"/>
          </w:tcPr>
          <w:p w14:paraId="0AD8C3BE" w14:textId="77777777" w:rsidR="009117AF" w:rsidRPr="00573F97" w:rsidRDefault="009117AF" w:rsidP="00556A2E">
            <w:pPr>
              <w:pStyle w:val="movimento2"/>
              <w:rPr>
                <w:color w:val="002060"/>
              </w:rPr>
            </w:pPr>
            <w:r w:rsidRPr="00573F97">
              <w:rPr>
                <w:color w:val="002060"/>
              </w:rPr>
              <w:t xml:space="preserve">(BOCASTRUM UNITED) </w:t>
            </w:r>
          </w:p>
        </w:tc>
        <w:tc>
          <w:tcPr>
            <w:tcW w:w="800" w:type="dxa"/>
            <w:tcMar>
              <w:top w:w="20" w:type="dxa"/>
              <w:left w:w="20" w:type="dxa"/>
              <w:bottom w:w="20" w:type="dxa"/>
              <w:right w:w="20" w:type="dxa"/>
            </w:tcMar>
            <w:vAlign w:val="center"/>
          </w:tcPr>
          <w:p w14:paraId="38DA0FB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099A218" w14:textId="77777777" w:rsidR="009117AF" w:rsidRPr="00573F97" w:rsidRDefault="009117AF" w:rsidP="00556A2E">
            <w:pPr>
              <w:pStyle w:val="movimento"/>
              <w:rPr>
                <w:color w:val="002060"/>
              </w:rPr>
            </w:pPr>
            <w:r w:rsidRPr="00573F97">
              <w:rPr>
                <w:color w:val="002060"/>
              </w:rPr>
              <w:t>NAVA ANDREA</w:t>
            </w:r>
          </w:p>
        </w:tc>
        <w:tc>
          <w:tcPr>
            <w:tcW w:w="2200" w:type="dxa"/>
            <w:tcMar>
              <w:top w:w="20" w:type="dxa"/>
              <w:left w:w="20" w:type="dxa"/>
              <w:bottom w:w="20" w:type="dxa"/>
              <w:right w:w="20" w:type="dxa"/>
            </w:tcMar>
            <w:vAlign w:val="center"/>
          </w:tcPr>
          <w:p w14:paraId="40EC388D" w14:textId="77777777" w:rsidR="009117AF" w:rsidRPr="00573F97" w:rsidRDefault="009117AF" w:rsidP="00556A2E">
            <w:pPr>
              <w:pStyle w:val="movimento2"/>
              <w:rPr>
                <w:color w:val="002060"/>
              </w:rPr>
            </w:pPr>
            <w:r w:rsidRPr="00573F97">
              <w:rPr>
                <w:color w:val="002060"/>
              </w:rPr>
              <w:t xml:space="preserve">(BOCASTRUM UNITED) </w:t>
            </w:r>
          </w:p>
        </w:tc>
      </w:tr>
      <w:tr w:rsidR="009117AF" w:rsidRPr="00573F97" w14:paraId="7E193BAA" w14:textId="77777777" w:rsidTr="009117AF">
        <w:trPr>
          <w:divId w:val="527259509"/>
        </w:trPr>
        <w:tc>
          <w:tcPr>
            <w:tcW w:w="2200" w:type="dxa"/>
            <w:tcMar>
              <w:top w:w="20" w:type="dxa"/>
              <w:left w:w="20" w:type="dxa"/>
              <w:bottom w:w="20" w:type="dxa"/>
              <w:right w:w="20" w:type="dxa"/>
            </w:tcMar>
            <w:vAlign w:val="center"/>
          </w:tcPr>
          <w:p w14:paraId="2A22CB59" w14:textId="77777777" w:rsidR="009117AF" w:rsidRPr="00573F97" w:rsidRDefault="009117AF" w:rsidP="00556A2E">
            <w:pPr>
              <w:pStyle w:val="movimento"/>
              <w:rPr>
                <w:color w:val="002060"/>
              </w:rPr>
            </w:pPr>
            <w:r w:rsidRPr="00573F97">
              <w:rPr>
                <w:color w:val="002060"/>
              </w:rPr>
              <w:t>FRANCAVILLA MATTEO</w:t>
            </w:r>
          </w:p>
        </w:tc>
        <w:tc>
          <w:tcPr>
            <w:tcW w:w="2200" w:type="dxa"/>
            <w:tcMar>
              <w:top w:w="20" w:type="dxa"/>
              <w:left w:w="20" w:type="dxa"/>
              <w:bottom w:w="20" w:type="dxa"/>
              <w:right w:w="20" w:type="dxa"/>
            </w:tcMar>
            <w:vAlign w:val="center"/>
          </w:tcPr>
          <w:p w14:paraId="13DFCC42" w14:textId="77777777" w:rsidR="009117AF" w:rsidRPr="00573F97" w:rsidRDefault="009117AF" w:rsidP="00556A2E">
            <w:pPr>
              <w:pStyle w:val="movimento2"/>
              <w:rPr>
                <w:color w:val="002060"/>
              </w:rPr>
            </w:pPr>
            <w:r w:rsidRPr="00573F97">
              <w:rPr>
                <w:color w:val="002060"/>
              </w:rPr>
              <w:t xml:space="preserve">(C.U.S. MACERATA CALCIO A5) </w:t>
            </w:r>
          </w:p>
        </w:tc>
        <w:tc>
          <w:tcPr>
            <w:tcW w:w="800" w:type="dxa"/>
            <w:tcMar>
              <w:top w:w="20" w:type="dxa"/>
              <w:left w:w="20" w:type="dxa"/>
              <w:bottom w:w="20" w:type="dxa"/>
              <w:right w:w="20" w:type="dxa"/>
            </w:tcMar>
            <w:vAlign w:val="center"/>
          </w:tcPr>
          <w:p w14:paraId="0BABB8E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5E2115F" w14:textId="77777777" w:rsidR="009117AF" w:rsidRPr="00573F97" w:rsidRDefault="009117AF" w:rsidP="00556A2E">
            <w:pPr>
              <w:pStyle w:val="movimento"/>
              <w:rPr>
                <w:color w:val="002060"/>
              </w:rPr>
            </w:pPr>
            <w:r w:rsidRPr="00573F97">
              <w:rPr>
                <w:color w:val="002060"/>
              </w:rPr>
              <w:t>MANDOZZI MICHEL</w:t>
            </w:r>
          </w:p>
        </w:tc>
        <w:tc>
          <w:tcPr>
            <w:tcW w:w="2200" w:type="dxa"/>
            <w:tcMar>
              <w:top w:w="20" w:type="dxa"/>
              <w:left w:w="20" w:type="dxa"/>
              <w:bottom w:w="20" w:type="dxa"/>
              <w:right w:w="20" w:type="dxa"/>
            </w:tcMar>
            <w:vAlign w:val="center"/>
          </w:tcPr>
          <w:p w14:paraId="5CC148F8" w14:textId="77777777" w:rsidR="009117AF" w:rsidRPr="00573F97" w:rsidRDefault="009117AF" w:rsidP="00556A2E">
            <w:pPr>
              <w:pStyle w:val="movimento2"/>
              <w:rPr>
                <w:color w:val="002060"/>
              </w:rPr>
            </w:pPr>
            <w:r w:rsidRPr="00573F97">
              <w:rPr>
                <w:color w:val="002060"/>
              </w:rPr>
              <w:t xml:space="preserve">(EAGLES PAGLIARE) </w:t>
            </w:r>
          </w:p>
        </w:tc>
      </w:tr>
      <w:tr w:rsidR="009117AF" w:rsidRPr="00573F97" w14:paraId="2E2B2306" w14:textId="77777777" w:rsidTr="009117AF">
        <w:trPr>
          <w:divId w:val="527259509"/>
        </w:trPr>
        <w:tc>
          <w:tcPr>
            <w:tcW w:w="2200" w:type="dxa"/>
            <w:tcMar>
              <w:top w:w="20" w:type="dxa"/>
              <w:left w:w="20" w:type="dxa"/>
              <w:bottom w:w="20" w:type="dxa"/>
              <w:right w:w="20" w:type="dxa"/>
            </w:tcMar>
            <w:vAlign w:val="center"/>
          </w:tcPr>
          <w:p w14:paraId="2912E657" w14:textId="77777777" w:rsidR="009117AF" w:rsidRPr="00573F97" w:rsidRDefault="009117AF" w:rsidP="00556A2E">
            <w:pPr>
              <w:pStyle w:val="movimento"/>
              <w:rPr>
                <w:color w:val="002060"/>
              </w:rPr>
            </w:pPr>
            <w:r w:rsidRPr="00573F97">
              <w:rPr>
                <w:color w:val="002060"/>
              </w:rPr>
              <w:t>MALASPINA GIANMARCO</w:t>
            </w:r>
          </w:p>
        </w:tc>
        <w:tc>
          <w:tcPr>
            <w:tcW w:w="2200" w:type="dxa"/>
            <w:tcMar>
              <w:top w:w="20" w:type="dxa"/>
              <w:left w:w="20" w:type="dxa"/>
              <w:bottom w:w="20" w:type="dxa"/>
              <w:right w:w="20" w:type="dxa"/>
            </w:tcMar>
            <w:vAlign w:val="center"/>
          </w:tcPr>
          <w:p w14:paraId="551B5B91" w14:textId="77777777" w:rsidR="009117AF" w:rsidRPr="00573F97" w:rsidRDefault="009117AF" w:rsidP="00556A2E">
            <w:pPr>
              <w:pStyle w:val="movimento2"/>
              <w:rPr>
                <w:color w:val="002060"/>
              </w:rPr>
            </w:pPr>
            <w:r w:rsidRPr="00573F97">
              <w:rPr>
                <w:color w:val="002060"/>
              </w:rPr>
              <w:t xml:space="preserve">(FREELY SPORT) </w:t>
            </w:r>
          </w:p>
        </w:tc>
        <w:tc>
          <w:tcPr>
            <w:tcW w:w="800" w:type="dxa"/>
            <w:tcMar>
              <w:top w:w="20" w:type="dxa"/>
              <w:left w:w="20" w:type="dxa"/>
              <w:bottom w:w="20" w:type="dxa"/>
              <w:right w:w="20" w:type="dxa"/>
            </w:tcMar>
            <w:vAlign w:val="center"/>
          </w:tcPr>
          <w:p w14:paraId="159499D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0DF0150" w14:textId="77777777" w:rsidR="009117AF" w:rsidRPr="00573F97" w:rsidRDefault="009117AF" w:rsidP="00556A2E">
            <w:pPr>
              <w:pStyle w:val="movimento"/>
              <w:rPr>
                <w:color w:val="002060"/>
              </w:rPr>
            </w:pPr>
            <w:r w:rsidRPr="00573F97">
              <w:rPr>
                <w:color w:val="002060"/>
              </w:rPr>
              <w:t>ROSSIGNOLI ALEANDRO MARIA</w:t>
            </w:r>
          </w:p>
        </w:tc>
        <w:tc>
          <w:tcPr>
            <w:tcW w:w="2200" w:type="dxa"/>
            <w:tcMar>
              <w:top w:w="20" w:type="dxa"/>
              <w:left w:w="20" w:type="dxa"/>
              <w:bottom w:w="20" w:type="dxa"/>
              <w:right w:w="20" w:type="dxa"/>
            </w:tcMar>
            <w:vAlign w:val="center"/>
          </w:tcPr>
          <w:p w14:paraId="0642079F" w14:textId="77777777" w:rsidR="009117AF" w:rsidRPr="00573F97" w:rsidRDefault="009117AF" w:rsidP="00556A2E">
            <w:pPr>
              <w:pStyle w:val="movimento2"/>
              <w:rPr>
                <w:color w:val="002060"/>
              </w:rPr>
            </w:pPr>
            <w:r w:rsidRPr="00573F97">
              <w:rPr>
                <w:color w:val="002060"/>
              </w:rPr>
              <w:t xml:space="preserve">(FUTSAL MONTURANO) </w:t>
            </w:r>
          </w:p>
        </w:tc>
      </w:tr>
      <w:tr w:rsidR="009117AF" w:rsidRPr="00573F97" w14:paraId="39E53C7A" w14:textId="77777777" w:rsidTr="009117AF">
        <w:trPr>
          <w:divId w:val="527259509"/>
        </w:trPr>
        <w:tc>
          <w:tcPr>
            <w:tcW w:w="2200" w:type="dxa"/>
            <w:tcMar>
              <w:top w:w="20" w:type="dxa"/>
              <w:left w:w="20" w:type="dxa"/>
              <w:bottom w:w="20" w:type="dxa"/>
              <w:right w:w="20" w:type="dxa"/>
            </w:tcMar>
            <w:vAlign w:val="center"/>
          </w:tcPr>
          <w:p w14:paraId="47EB6E5C" w14:textId="77777777" w:rsidR="009117AF" w:rsidRPr="00573F97" w:rsidRDefault="009117AF" w:rsidP="00556A2E">
            <w:pPr>
              <w:pStyle w:val="movimento"/>
              <w:rPr>
                <w:color w:val="002060"/>
              </w:rPr>
            </w:pPr>
            <w:r w:rsidRPr="00573F97">
              <w:rPr>
                <w:color w:val="002060"/>
              </w:rPr>
              <w:t>LOSANI ALFREDO</w:t>
            </w:r>
          </w:p>
        </w:tc>
        <w:tc>
          <w:tcPr>
            <w:tcW w:w="2200" w:type="dxa"/>
            <w:tcMar>
              <w:top w:w="20" w:type="dxa"/>
              <w:left w:w="20" w:type="dxa"/>
              <w:bottom w:w="20" w:type="dxa"/>
              <w:right w:w="20" w:type="dxa"/>
            </w:tcMar>
            <w:vAlign w:val="center"/>
          </w:tcPr>
          <w:p w14:paraId="2DF59D6C" w14:textId="77777777" w:rsidR="009117AF" w:rsidRPr="00573F97" w:rsidRDefault="009117AF" w:rsidP="00556A2E">
            <w:pPr>
              <w:pStyle w:val="movimento2"/>
              <w:rPr>
                <w:color w:val="002060"/>
              </w:rPr>
            </w:pPr>
            <w:r w:rsidRPr="00573F97">
              <w:rPr>
                <w:color w:val="002060"/>
              </w:rPr>
              <w:t xml:space="preserve">(FUTSAL PRANDONE) </w:t>
            </w:r>
          </w:p>
        </w:tc>
        <w:tc>
          <w:tcPr>
            <w:tcW w:w="800" w:type="dxa"/>
            <w:tcMar>
              <w:top w:w="20" w:type="dxa"/>
              <w:left w:w="20" w:type="dxa"/>
              <w:bottom w:w="20" w:type="dxa"/>
              <w:right w:w="20" w:type="dxa"/>
            </w:tcMar>
            <w:vAlign w:val="center"/>
          </w:tcPr>
          <w:p w14:paraId="42A4F9D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E12BE59" w14:textId="77777777" w:rsidR="009117AF" w:rsidRPr="00573F97" w:rsidRDefault="009117AF" w:rsidP="00556A2E">
            <w:pPr>
              <w:pStyle w:val="movimento"/>
              <w:rPr>
                <w:color w:val="002060"/>
              </w:rPr>
            </w:pPr>
            <w:r w:rsidRPr="00573F97">
              <w:rPr>
                <w:color w:val="002060"/>
              </w:rPr>
              <w:t>PIERASCENZI MATTEO</w:t>
            </w:r>
          </w:p>
        </w:tc>
        <w:tc>
          <w:tcPr>
            <w:tcW w:w="2200" w:type="dxa"/>
            <w:tcMar>
              <w:top w:w="20" w:type="dxa"/>
              <w:left w:w="20" w:type="dxa"/>
              <w:bottom w:w="20" w:type="dxa"/>
              <w:right w:w="20" w:type="dxa"/>
            </w:tcMar>
            <w:vAlign w:val="center"/>
          </w:tcPr>
          <w:p w14:paraId="401D2A1C" w14:textId="77777777" w:rsidR="009117AF" w:rsidRPr="00573F97" w:rsidRDefault="009117AF" w:rsidP="00556A2E">
            <w:pPr>
              <w:pStyle w:val="movimento2"/>
              <w:rPr>
                <w:color w:val="002060"/>
              </w:rPr>
            </w:pPr>
            <w:r w:rsidRPr="00573F97">
              <w:rPr>
                <w:color w:val="002060"/>
              </w:rPr>
              <w:t xml:space="preserve">(FUTSAL PRANDONE) </w:t>
            </w:r>
          </w:p>
        </w:tc>
      </w:tr>
      <w:tr w:rsidR="009117AF" w:rsidRPr="00573F97" w14:paraId="0D317266" w14:textId="77777777" w:rsidTr="009117AF">
        <w:trPr>
          <w:divId w:val="527259509"/>
        </w:trPr>
        <w:tc>
          <w:tcPr>
            <w:tcW w:w="2200" w:type="dxa"/>
            <w:tcMar>
              <w:top w:w="20" w:type="dxa"/>
              <w:left w:w="20" w:type="dxa"/>
              <w:bottom w:w="20" w:type="dxa"/>
              <w:right w:w="20" w:type="dxa"/>
            </w:tcMar>
            <w:vAlign w:val="center"/>
          </w:tcPr>
          <w:p w14:paraId="2A4DF907" w14:textId="77777777" w:rsidR="009117AF" w:rsidRPr="00573F97" w:rsidRDefault="009117AF" w:rsidP="00556A2E">
            <w:pPr>
              <w:pStyle w:val="movimento"/>
              <w:rPr>
                <w:color w:val="002060"/>
              </w:rPr>
            </w:pPr>
            <w:r w:rsidRPr="00573F97">
              <w:rPr>
                <w:color w:val="002060"/>
              </w:rPr>
              <w:t>TRAINI LUCA</w:t>
            </w:r>
          </w:p>
        </w:tc>
        <w:tc>
          <w:tcPr>
            <w:tcW w:w="2200" w:type="dxa"/>
            <w:tcMar>
              <w:top w:w="20" w:type="dxa"/>
              <w:left w:w="20" w:type="dxa"/>
              <w:bottom w:w="20" w:type="dxa"/>
              <w:right w:w="20" w:type="dxa"/>
            </w:tcMar>
            <w:vAlign w:val="center"/>
          </w:tcPr>
          <w:p w14:paraId="0C5739D1" w14:textId="77777777" w:rsidR="009117AF" w:rsidRPr="00573F97" w:rsidRDefault="009117AF" w:rsidP="00556A2E">
            <w:pPr>
              <w:pStyle w:val="movimento2"/>
              <w:rPr>
                <w:color w:val="002060"/>
              </w:rPr>
            </w:pPr>
            <w:r w:rsidRPr="00573F97">
              <w:rPr>
                <w:color w:val="002060"/>
              </w:rPr>
              <w:t xml:space="preserve">(FUTSAL PRANDONE) </w:t>
            </w:r>
          </w:p>
        </w:tc>
        <w:tc>
          <w:tcPr>
            <w:tcW w:w="800" w:type="dxa"/>
            <w:tcMar>
              <w:top w:w="20" w:type="dxa"/>
              <w:left w:w="20" w:type="dxa"/>
              <w:bottom w:w="20" w:type="dxa"/>
              <w:right w:w="20" w:type="dxa"/>
            </w:tcMar>
            <w:vAlign w:val="center"/>
          </w:tcPr>
          <w:p w14:paraId="0951CA3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1C757CE" w14:textId="77777777" w:rsidR="009117AF" w:rsidRPr="00573F97" w:rsidRDefault="009117AF" w:rsidP="00556A2E">
            <w:pPr>
              <w:pStyle w:val="movimento"/>
              <w:rPr>
                <w:color w:val="002060"/>
              </w:rPr>
            </w:pPr>
            <w:r w:rsidRPr="00573F97">
              <w:rPr>
                <w:color w:val="002060"/>
              </w:rPr>
              <w:t>VITALI STEFANO</w:t>
            </w:r>
          </w:p>
        </w:tc>
        <w:tc>
          <w:tcPr>
            <w:tcW w:w="2200" w:type="dxa"/>
            <w:tcMar>
              <w:top w:w="20" w:type="dxa"/>
              <w:left w:w="20" w:type="dxa"/>
              <w:bottom w:w="20" w:type="dxa"/>
              <w:right w:w="20" w:type="dxa"/>
            </w:tcMar>
            <w:vAlign w:val="center"/>
          </w:tcPr>
          <w:p w14:paraId="778039AC" w14:textId="77777777" w:rsidR="009117AF" w:rsidRPr="00573F97" w:rsidRDefault="009117AF" w:rsidP="00556A2E">
            <w:pPr>
              <w:pStyle w:val="movimento2"/>
              <w:rPr>
                <w:color w:val="002060"/>
              </w:rPr>
            </w:pPr>
            <w:r w:rsidRPr="00573F97">
              <w:rPr>
                <w:color w:val="002060"/>
              </w:rPr>
              <w:t xml:space="preserve">(FUTSAL SILENZI) </w:t>
            </w:r>
          </w:p>
        </w:tc>
      </w:tr>
      <w:tr w:rsidR="009117AF" w:rsidRPr="00573F97" w14:paraId="56F04C30" w14:textId="77777777" w:rsidTr="009117AF">
        <w:trPr>
          <w:divId w:val="527259509"/>
        </w:trPr>
        <w:tc>
          <w:tcPr>
            <w:tcW w:w="2200" w:type="dxa"/>
            <w:tcMar>
              <w:top w:w="20" w:type="dxa"/>
              <w:left w:w="20" w:type="dxa"/>
              <w:bottom w:w="20" w:type="dxa"/>
              <w:right w:w="20" w:type="dxa"/>
            </w:tcMar>
            <w:vAlign w:val="center"/>
          </w:tcPr>
          <w:p w14:paraId="3CFE70B9" w14:textId="77777777" w:rsidR="009117AF" w:rsidRPr="00573F97" w:rsidRDefault="009117AF" w:rsidP="00556A2E">
            <w:pPr>
              <w:pStyle w:val="movimento"/>
              <w:rPr>
                <w:color w:val="002060"/>
              </w:rPr>
            </w:pPr>
            <w:r w:rsidRPr="00573F97">
              <w:rPr>
                <w:color w:val="002060"/>
              </w:rPr>
              <w:t>GATTARI MATTEO</w:t>
            </w:r>
          </w:p>
        </w:tc>
        <w:tc>
          <w:tcPr>
            <w:tcW w:w="2200" w:type="dxa"/>
            <w:tcMar>
              <w:top w:w="20" w:type="dxa"/>
              <w:left w:w="20" w:type="dxa"/>
              <w:bottom w:w="20" w:type="dxa"/>
              <w:right w:w="20" w:type="dxa"/>
            </w:tcMar>
            <w:vAlign w:val="center"/>
          </w:tcPr>
          <w:p w14:paraId="08372F7E" w14:textId="77777777" w:rsidR="009117AF" w:rsidRPr="00573F97" w:rsidRDefault="009117AF" w:rsidP="00556A2E">
            <w:pPr>
              <w:pStyle w:val="movimento2"/>
              <w:rPr>
                <w:color w:val="002060"/>
              </w:rPr>
            </w:pPr>
            <w:r w:rsidRPr="00573F97">
              <w:rPr>
                <w:color w:val="002060"/>
              </w:rPr>
              <w:t xml:space="preserve">(INVICTA FUTSAL MACERATA) </w:t>
            </w:r>
          </w:p>
        </w:tc>
        <w:tc>
          <w:tcPr>
            <w:tcW w:w="800" w:type="dxa"/>
            <w:tcMar>
              <w:top w:w="20" w:type="dxa"/>
              <w:left w:w="20" w:type="dxa"/>
              <w:bottom w:w="20" w:type="dxa"/>
              <w:right w:w="20" w:type="dxa"/>
            </w:tcMar>
            <w:vAlign w:val="center"/>
          </w:tcPr>
          <w:p w14:paraId="4825B6C9"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9E217D5" w14:textId="77777777" w:rsidR="009117AF" w:rsidRPr="00573F97" w:rsidRDefault="009117AF" w:rsidP="00556A2E">
            <w:pPr>
              <w:pStyle w:val="movimento"/>
              <w:rPr>
                <w:color w:val="002060"/>
              </w:rPr>
            </w:pPr>
            <w:r w:rsidRPr="00573F97">
              <w:rPr>
                <w:color w:val="002060"/>
              </w:rPr>
              <w:t>BACCI DIEGO</w:t>
            </w:r>
          </w:p>
        </w:tc>
        <w:tc>
          <w:tcPr>
            <w:tcW w:w="2200" w:type="dxa"/>
            <w:tcMar>
              <w:top w:w="20" w:type="dxa"/>
              <w:left w:w="20" w:type="dxa"/>
              <w:bottom w:w="20" w:type="dxa"/>
              <w:right w:w="20" w:type="dxa"/>
            </w:tcMar>
            <w:vAlign w:val="center"/>
          </w:tcPr>
          <w:p w14:paraId="21B925EA" w14:textId="77777777" w:rsidR="009117AF" w:rsidRPr="00573F97" w:rsidRDefault="009117AF" w:rsidP="00556A2E">
            <w:pPr>
              <w:pStyle w:val="movimento2"/>
              <w:rPr>
                <w:color w:val="002060"/>
              </w:rPr>
            </w:pPr>
            <w:r w:rsidRPr="00573F97">
              <w:rPr>
                <w:color w:val="002060"/>
              </w:rPr>
              <w:t xml:space="preserve">(MONTECAROTTO) </w:t>
            </w:r>
          </w:p>
        </w:tc>
      </w:tr>
      <w:tr w:rsidR="009117AF" w:rsidRPr="00573F97" w14:paraId="1BBE2FE6" w14:textId="77777777" w:rsidTr="009117AF">
        <w:trPr>
          <w:divId w:val="527259509"/>
        </w:trPr>
        <w:tc>
          <w:tcPr>
            <w:tcW w:w="2200" w:type="dxa"/>
            <w:tcMar>
              <w:top w:w="20" w:type="dxa"/>
              <w:left w:w="20" w:type="dxa"/>
              <w:bottom w:w="20" w:type="dxa"/>
              <w:right w:w="20" w:type="dxa"/>
            </w:tcMar>
            <w:vAlign w:val="center"/>
          </w:tcPr>
          <w:p w14:paraId="5BA7A088" w14:textId="77777777" w:rsidR="009117AF" w:rsidRPr="00573F97" w:rsidRDefault="009117AF" w:rsidP="00556A2E">
            <w:pPr>
              <w:pStyle w:val="movimento"/>
              <w:rPr>
                <w:color w:val="002060"/>
              </w:rPr>
            </w:pPr>
            <w:r w:rsidRPr="00573F97">
              <w:rPr>
                <w:color w:val="002060"/>
              </w:rPr>
              <w:t>CARNEVALI GABRIELE</w:t>
            </w:r>
          </w:p>
        </w:tc>
        <w:tc>
          <w:tcPr>
            <w:tcW w:w="2200" w:type="dxa"/>
            <w:tcMar>
              <w:top w:w="20" w:type="dxa"/>
              <w:left w:w="20" w:type="dxa"/>
              <w:bottom w:w="20" w:type="dxa"/>
              <w:right w:w="20" w:type="dxa"/>
            </w:tcMar>
            <w:vAlign w:val="center"/>
          </w:tcPr>
          <w:p w14:paraId="48C66C1B" w14:textId="77777777" w:rsidR="009117AF" w:rsidRPr="00573F97" w:rsidRDefault="009117AF" w:rsidP="00556A2E">
            <w:pPr>
              <w:pStyle w:val="movimento2"/>
              <w:rPr>
                <w:color w:val="002060"/>
              </w:rPr>
            </w:pPr>
            <w:r w:rsidRPr="00573F97">
              <w:rPr>
                <w:color w:val="002060"/>
              </w:rPr>
              <w:t xml:space="preserve">(REAL FABRIANO) </w:t>
            </w:r>
          </w:p>
        </w:tc>
        <w:tc>
          <w:tcPr>
            <w:tcW w:w="800" w:type="dxa"/>
            <w:tcMar>
              <w:top w:w="20" w:type="dxa"/>
              <w:left w:w="20" w:type="dxa"/>
              <w:bottom w:w="20" w:type="dxa"/>
              <w:right w:w="20" w:type="dxa"/>
            </w:tcMar>
            <w:vAlign w:val="center"/>
          </w:tcPr>
          <w:p w14:paraId="7F2E147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5D3C5BD" w14:textId="77777777" w:rsidR="009117AF" w:rsidRPr="00573F97" w:rsidRDefault="009117AF" w:rsidP="00556A2E">
            <w:pPr>
              <w:pStyle w:val="movimento"/>
              <w:rPr>
                <w:color w:val="002060"/>
              </w:rPr>
            </w:pPr>
            <w:r w:rsidRPr="00573F97">
              <w:rPr>
                <w:color w:val="002060"/>
              </w:rPr>
              <w:t>BARTOLOMEI GIONATA</w:t>
            </w:r>
          </w:p>
        </w:tc>
        <w:tc>
          <w:tcPr>
            <w:tcW w:w="2200" w:type="dxa"/>
            <w:tcMar>
              <w:top w:w="20" w:type="dxa"/>
              <w:left w:w="20" w:type="dxa"/>
              <w:bottom w:w="20" w:type="dxa"/>
              <w:right w:w="20" w:type="dxa"/>
            </w:tcMar>
            <w:vAlign w:val="center"/>
          </w:tcPr>
          <w:p w14:paraId="4855B99A" w14:textId="77777777" w:rsidR="009117AF" w:rsidRPr="00573F97" w:rsidRDefault="009117AF" w:rsidP="00556A2E">
            <w:pPr>
              <w:pStyle w:val="movimento2"/>
              <w:rPr>
                <w:color w:val="002060"/>
              </w:rPr>
            </w:pPr>
            <w:r w:rsidRPr="00573F97">
              <w:rPr>
                <w:color w:val="002060"/>
              </w:rPr>
              <w:t xml:space="preserve">(RIVIERA DELLE PALME) </w:t>
            </w:r>
          </w:p>
        </w:tc>
      </w:tr>
      <w:tr w:rsidR="009117AF" w:rsidRPr="00573F97" w14:paraId="3F4418E8" w14:textId="77777777" w:rsidTr="009117AF">
        <w:trPr>
          <w:divId w:val="527259509"/>
        </w:trPr>
        <w:tc>
          <w:tcPr>
            <w:tcW w:w="2200" w:type="dxa"/>
            <w:tcMar>
              <w:top w:w="20" w:type="dxa"/>
              <w:left w:w="20" w:type="dxa"/>
              <w:bottom w:w="20" w:type="dxa"/>
              <w:right w:w="20" w:type="dxa"/>
            </w:tcMar>
            <w:vAlign w:val="center"/>
          </w:tcPr>
          <w:p w14:paraId="6A40540F" w14:textId="77777777" w:rsidR="009117AF" w:rsidRPr="00573F97" w:rsidRDefault="009117AF" w:rsidP="00556A2E">
            <w:pPr>
              <w:pStyle w:val="movimento"/>
              <w:rPr>
                <w:color w:val="002060"/>
              </w:rPr>
            </w:pPr>
            <w:r w:rsidRPr="00573F97">
              <w:rPr>
                <w:color w:val="002060"/>
              </w:rPr>
              <w:t>PALANCA DANIELE</w:t>
            </w:r>
          </w:p>
        </w:tc>
        <w:tc>
          <w:tcPr>
            <w:tcW w:w="2200" w:type="dxa"/>
            <w:tcMar>
              <w:top w:w="20" w:type="dxa"/>
              <w:left w:w="20" w:type="dxa"/>
              <w:bottom w:w="20" w:type="dxa"/>
              <w:right w:w="20" w:type="dxa"/>
            </w:tcMar>
            <w:vAlign w:val="center"/>
          </w:tcPr>
          <w:p w14:paraId="40E5A48E" w14:textId="77777777" w:rsidR="009117AF" w:rsidRPr="00573F97" w:rsidRDefault="009117AF" w:rsidP="00556A2E">
            <w:pPr>
              <w:pStyle w:val="movimento2"/>
              <w:rPr>
                <w:color w:val="002060"/>
              </w:rPr>
            </w:pPr>
            <w:r w:rsidRPr="00573F97">
              <w:rPr>
                <w:color w:val="002060"/>
              </w:rPr>
              <w:t xml:space="preserve">(RIVIERA DELLE PALME) </w:t>
            </w:r>
          </w:p>
        </w:tc>
        <w:tc>
          <w:tcPr>
            <w:tcW w:w="800" w:type="dxa"/>
            <w:tcMar>
              <w:top w:w="20" w:type="dxa"/>
              <w:left w:w="20" w:type="dxa"/>
              <w:bottom w:w="20" w:type="dxa"/>
              <w:right w:w="20" w:type="dxa"/>
            </w:tcMar>
            <w:vAlign w:val="center"/>
          </w:tcPr>
          <w:p w14:paraId="44E6C50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420CD5E" w14:textId="77777777" w:rsidR="009117AF" w:rsidRPr="00573F97" w:rsidRDefault="009117AF" w:rsidP="00556A2E">
            <w:pPr>
              <w:pStyle w:val="movimento"/>
              <w:rPr>
                <w:color w:val="002060"/>
              </w:rPr>
            </w:pPr>
            <w:r w:rsidRPr="00573F97">
              <w:rPr>
                <w:color w:val="002060"/>
              </w:rPr>
              <w:t>BOSCO MATTEO</w:t>
            </w:r>
          </w:p>
        </w:tc>
        <w:tc>
          <w:tcPr>
            <w:tcW w:w="2200" w:type="dxa"/>
            <w:tcMar>
              <w:top w:w="20" w:type="dxa"/>
              <w:left w:w="20" w:type="dxa"/>
              <w:bottom w:w="20" w:type="dxa"/>
              <w:right w:w="20" w:type="dxa"/>
            </w:tcMar>
            <w:vAlign w:val="center"/>
          </w:tcPr>
          <w:p w14:paraId="597381B6" w14:textId="77777777" w:rsidR="009117AF" w:rsidRPr="00573F97" w:rsidRDefault="009117AF" w:rsidP="00556A2E">
            <w:pPr>
              <w:pStyle w:val="movimento2"/>
              <w:rPr>
                <w:color w:val="002060"/>
              </w:rPr>
            </w:pPr>
            <w:r w:rsidRPr="00573F97">
              <w:rPr>
                <w:color w:val="002060"/>
              </w:rPr>
              <w:t xml:space="preserve">(SENIGALLIA CALCIO) </w:t>
            </w:r>
          </w:p>
        </w:tc>
      </w:tr>
      <w:tr w:rsidR="009117AF" w:rsidRPr="00573F97" w14:paraId="1382C5C9" w14:textId="77777777" w:rsidTr="009117AF">
        <w:trPr>
          <w:divId w:val="527259509"/>
        </w:trPr>
        <w:tc>
          <w:tcPr>
            <w:tcW w:w="2200" w:type="dxa"/>
            <w:tcMar>
              <w:top w:w="20" w:type="dxa"/>
              <w:left w:w="20" w:type="dxa"/>
              <w:bottom w:w="20" w:type="dxa"/>
              <w:right w:w="20" w:type="dxa"/>
            </w:tcMar>
            <w:vAlign w:val="center"/>
          </w:tcPr>
          <w:p w14:paraId="327C4470" w14:textId="77777777" w:rsidR="009117AF" w:rsidRPr="00573F97" w:rsidRDefault="009117AF" w:rsidP="00556A2E">
            <w:pPr>
              <w:pStyle w:val="movimento"/>
              <w:rPr>
                <w:color w:val="002060"/>
              </w:rPr>
            </w:pPr>
            <w:r w:rsidRPr="00573F97">
              <w:rPr>
                <w:color w:val="002060"/>
              </w:rPr>
              <w:t>BRECCIA DAVIDE</w:t>
            </w:r>
          </w:p>
        </w:tc>
        <w:tc>
          <w:tcPr>
            <w:tcW w:w="2200" w:type="dxa"/>
            <w:tcMar>
              <w:top w:w="20" w:type="dxa"/>
              <w:left w:w="20" w:type="dxa"/>
              <w:bottom w:w="20" w:type="dxa"/>
              <w:right w:w="20" w:type="dxa"/>
            </w:tcMar>
            <w:vAlign w:val="center"/>
          </w:tcPr>
          <w:p w14:paraId="645A5374" w14:textId="77777777" w:rsidR="009117AF" w:rsidRPr="00573F97" w:rsidRDefault="009117AF" w:rsidP="00556A2E">
            <w:pPr>
              <w:pStyle w:val="movimento2"/>
              <w:rPr>
                <w:color w:val="002060"/>
              </w:rPr>
            </w:pPr>
            <w:r w:rsidRPr="00573F97">
              <w:rPr>
                <w:color w:val="002060"/>
              </w:rPr>
              <w:t xml:space="preserve">(SENIGALLIA CALCIO) </w:t>
            </w:r>
          </w:p>
        </w:tc>
        <w:tc>
          <w:tcPr>
            <w:tcW w:w="800" w:type="dxa"/>
            <w:tcMar>
              <w:top w:w="20" w:type="dxa"/>
              <w:left w:w="20" w:type="dxa"/>
              <w:bottom w:w="20" w:type="dxa"/>
              <w:right w:w="20" w:type="dxa"/>
            </w:tcMar>
            <w:vAlign w:val="center"/>
          </w:tcPr>
          <w:p w14:paraId="7840700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B16325A" w14:textId="77777777" w:rsidR="009117AF" w:rsidRPr="00573F97" w:rsidRDefault="009117AF" w:rsidP="00556A2E">
            <w:pPr>
              <w:pStyle w:val="movimento"/>
              <w:rPr>
                <w:color w:val="002060"/>
              </w:rPr>
            </w:pPr>
            <w:r w:rsidRPr="00573F97">
              <w:rPr>
                <w:color w:val="002060"/>
              </w:rPr>
              <w:t>RICCIO DANIELE</w:t>
            </w:r>
          </w:p>
        </w:tc>
        <w:tc>
          <w:tcPr>
            <w:tcW w:w="2200" w:type="dxa"/>
            <w:tcMar>
              <w:top w:w="20" w:type="dxa"/>
              <w:left w:w="20" w:type="dxa"/>
              <w:bottom w:w="20" w:type="dxa"/>
              <w:right w:w="20" w:type="dxa"/>
            </w:tcMar>
            <w:vAlign w:val="center"/>
          </w:tcPr>
          <w:p w14:paraId="7D968BEC" w14:textId="77777777" w:rsidR="009117AF" w:rsidRPr="00573F97" w:rsidRDefault="009117AF" w:rsidP="00556A2E">
            <w:pPr>
              <w:pStyle w:val="movimento2"/>
              <w:rPr>
                <w:color w:val="002060"/>
              </w:rPr>
            </w:pPr>
            <w:r w:rsidRPr="00573F97">
              <w:rPr>
                <w:color w:val="002060"/>
              </w:rPr>
              <w:t xml:space="preserve">(SENIGALLIA CALCIO) </w:t>
            </w:r>
          </w:p>
        </w:tc>
      </w:tr>
      <w:tr w:rsidR="009117AF" w:rsidRPr="00573F97" w14:paraId="708E31C4" w14:textId="77777777" w:rsidTr="009117AF">
        <w:trPr>
          <w:divId w:val="527259509"/>
        </w:trPr>
        <w:tc>
          <w:tcPr>
            <w:tcW w:w="2200" w:type="dxa"/>
            <w:tcMar>
              <w:top w:w="20" w:type="dxa"/>
              <w:left w:w="20" w:type="dxa"/>
              <w:bottom w:w="20" w:type="dxa"/>
              <w:right w:w="20" w:type="dxa"/>
            </w:tcMar>
            <w:vAlign w:val="center"/>
          </w:tcPr>
          <w:p w14:paraId="1AEA7CF9" w14:textId="77777777" w:rsidR="009117AF" w:rsidRPr="00573F97" w:rsidRDefault="009117AF" w:rsidP="00556A2E">
            <w:pPr>
              <w:pStyle w:val="movimento"/>
              <w:rPr>
                <w:color w:val="002060"/>
              </w:rPr>
            </w:pPr>
            <w:r w:rsidRPr="00573F97">
              <w:rPr>
                <w:color w:val="002060"/>
              </w:rPr>
              <w:t>BAMI ARMANDO</w:t>
            </w:r>
          </w:p>
        </w:tc>
        <w:tc>
          <w:tcPr>
            <w:tcW w:w="2200" w:type="dxa"/>
            <w:tcMar>
              <w:top w:w="20" w:type="dxa"/>
              <w:left w:w="20" w:type="dxa"/>
              <w:bottom w:w="20" w:type="dxa"/>
              <w:right w:w="20" w:type="dxa"/>
            </w:tcMar>
            <w:vAlign w:val="center"/>
          </w:tcPr>
          <w:p w14:paraId="30C924D7" w14:textId="77777777" w:rsidR="009117AF" w:rsidRPr="00573F97" w:rsidRDefault="009117AF" w:rsidP="00556A2E">
            <w:pPr>
              <w:pStyle w:val="movimento2"/>
              <w:rPr>
                <w:color w:val="002060"/>
              </w:rPr>
            </w:pPr>
            <w:r w:rsidRPr="00573F97">
              <w:rPr>
                <w:color w:val="002060"/>
              </w:rPr>
              <w:t xml:space="preserve">(SERRALTA) </w:t>
            </w:r>
          </w:p>
        </w:tc>
        <w:tc>
          <w:tcPr>
            <w:tcW w:w="800" w:type="dxa"/>
            <w:tcMar>
              <w:top w:w="20" w:type="dxa"/>
              <w:left w:w="20" w:type="dxa"/>
              <w:bottom w:w="20" w:type="dxa"/>
              <w:right w:w="20" w:type="dxa"/>
            </w:tcMar>
            <w:vAlign w:val="center"/>
          </w:tcPr>
          <w:p w14:paraId="2F97116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183EA05" w14:textId="77777777" w:rsidR="009117AF" w:rsidRPr="00573F97" w:rsidRDefault="009117AF" w:rsidP="00556A2E">
            <w:pPr>
              <w:pStyle w:val="movimento"/>
              <w:rPr>
                <w:color w:val="002060"/>
              </w:rPr>
            </w:pPr>
            <w:r w:rsidRPr="00573F97">
              <w:rPr>
                <w:color w:val="002060"/>
              </w:rPr>
              <w:t>PICCININI ENRICO</w:t>
            </w:r>
          </w:p>
        </w:tc>
        <w:tc>
          <w:tcPr>
            <w:tcW w:w="2200" w:type="dxa"/>
            <w:tcMar>
              <w:top w:w="20" w:type="dxa"/>
              <w:left w:w="20" w:type="dxa"/>
              <w:bottom w:w="20" w:type="dxa"/>
              <w:right w:w="20" w:type="dxa"/>
            </w:tcMar>
            <w:vAlign w:val="center"/>
          </w:tcPr>
          <w:p w14:paraId="4CB5ABD7" w14:textId="77777777" w:rsidR="009117AF" w:rsidRPr="00573F97" w:rsidRDefault="009117AF" w:rsidP="00556A2E">
            <w:pPr>
              <w:pStyle w:val="movimento2"/>
              <w:rPr>
                <w:color w:val="002060"/>
              </w:rPr>
            </w:pPr>
            <w:r w:rsidRPr="00573F97">
              <w:rPr>
                <w:color w:val="002060"/>
              </w:rPr>
              <w:t xml:space="preserve">(SERRALTA) </w:t>
            </w:r>
          </w:p>
        </w:tc>
      </w:tr>
      <w:tr w:rsidR="009117AF" w:rsidRPr="00573F97" w14:paraId="47BC68D1" w14:textId="77777777" w:rsidTr="009117AF">
        <w:trPr>
          <w:divId w:val="527259509"/>
        </w:trPr>
        <w:tc>
          <w:tcPr>
            <w:tcW w:w="2200" w:type="dxa"/>
            <w:tcMar>
              <w:top w:w="20" w:type="dxa"/>
              <w:left w:w="20" w:type="dxa"/>
              <w:bottom w:w="20" w:type="dxa"/>
              <w:right w:w="20" w:type="dxa"/>
            </w:tcMar>
            <w:vAlign w:val="center"/>
          </w:tcPr>
          <w:p w14:paraId="1A18242A" w14:textId="77777777" w:rsidR="009117AF" w:rsidRPr="00573F97" w:rsidRDefault="009117AF" w:rsidP="00556A2E">
            <w:pPr>
              <w:pStyle w:val="movimento"/>
              <w:rPr>
                <w:color w:val="002060"/>
              </w:rPr>
            </w:pPr>
            <w:r w:rsidRPr="00573F97">
              <w:rPr>
                <w:color w:val="002060"/>
              </w:rPr>
              <w:t>LANGIOTTI GABRIELE</w:t>
            </w:r>
          </w:p>
        </w:tc>
        <w:tc>
          <w:tcPr>
            <w:tcW w:w="2200" w:type="dxa"/>
            <w:tcMar>
              <w:top w:w="20" w:type="dxa"/>
              <w:left w:w="20" w:type="dxa"/>
              <w:bottom w:w="20" w:type="dxa"/>
              <w:right w:w="20" w:type="dxa"/>
            </w:tcMar>
            <w:vAlign w:val="center"/>
          </w:tcPr>
          <w:p w14:paraId="2B3031C1" w14:textId="77777777" w:rsidR="009117AF" w:rsidRPr="00573F97" w:rsidRDefault="009117AF" w:rsidP="00556A2E">
            <w:pPr>
              <w:pStyle w:val="movimento2"/>
              <w:rPr>
                <w:color w:val="002060"/>
              </w:rPr>
            </w:pPr>
            <w:r w:rsidRPr="00573F97">
              <w:rPr>
                <w:color w:val="002060"/>
              </w:rPr>
              <w:t xml:space="preserve">(SPORTING GROTTAMMARE) </w:t>
            </w:r>
          </w:p>
        </w:tc>
        <w:tc>
          <w:tcPr>
            <w:tcW w:w="800" w:type="dxa"/>
            <w:tcMar>
              <w:top w:w="20" w:type="dxa"/>
              <w:left w:w="20" w:type="dxa"/>
              <w:bottom w:w="20" w:type="dxa"/>
              <w:right w:w="20" w:type="dxa"/>
            </w:tcMar>
            <w:vAlign w:val="center"/>
          </w:tcPr>
          <w:p w14:paraId="72F1926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88B4D38" w14:textId="77777777" w:rsidR="009117AF" w:rsidRPr="00573F97" w:rsidRDefault="009117AF" w:rsidP="00556A2E">
            <w:pPr>
              <w:pStyle w:val="movimento"/>
              <w:rPr>
                <w:color w:val="002060"/>
              </w:rPr>
            </w:pPr>
            <w:r w:rsidRPr="00573F97">
              <w:rPr>
                <w:color w:val="002060"/>
              </w:rPr>
              <w:t>RASTELLI MIRKO</w:t>
            </w:r>
          </w:p>
        </w:tc>
        <w:tc>
          <w:tcPr>
            <w:tcW w:w="2200" w:type="dxa"/>
            <w:tcMar>
              <w:top w:w="20" w:type="dxa"/>
              <w:left w:w="20" w:type="dxa"/>
              <w:bottom w:w="20" w:type="dxa"/>
              <w:right w:w="20" w:type="dxa"/>
            </w:tcMar>
            <w:vAlign w:val="center"/>
          </w:tcPr>
          <w:p w14:paraId="531E2D4B" w14:textId="77777777" w:rsidR="009117AF" w:rsidRPr="00573F97" w:rsidRDefault="009117AF" w:rsidP="00556A2E">
            <w:pPr>
              <w:pStyle w:val="movimento2"/>
              <w:rPr>
                <w:color w:val="002060"/>
              </w:rPr>
            </w:pPr>
            <w:r w:rsidRPr="00573F97">
              <w:rPr>
                <w:color w:val="002060"/>
              </w:rPr>
              <w:t xml:space="preserve">(SPORTING GROTTAMMARE) </w:t>
            </w:r>
          </w:p>
        </w:tc>
      </w:tr>
      <w:tr w:rsidR="009117AF" w:rsidRPr="00573F97" w14:paraId="68DD0B69" w14:textId="77777777" w:rsidTr="009117AF">
        <w:trPr>
          <w:divId w:val="527259509"/>
        </w:trPr>
        <w:tc>
          <w:tcPr>
            <w:tcW w:w="2200" w:type="dxa"/>
            <w:tcMar>
              <w:top w:w="20" w:type="dxa"/>
              <w:left w:w="20" w:type="dxa"/>
              <w:bottom w:w="20" w:type="dxa"/>
              <w:right w:w="20" w:type="dxa"/>
            </w:tcMar>
            <w:vAlign w:val="center"/>
          </w:tcPr>
          <w:p w14:paraId="220DFA36" w14:textId="77777777" w:rsidR="009117AF" w:rsidRPr="00573F97" w:rsidRDefault="009117AF" w:rsidP="00556A2E">
            <w:pPr>
              <w:pStyle w:val="movimento"/>
              <w:rPr>
                <w:color w:val="002060"/>
              </w:rPr>
            </w:pPr>
            <w:r w:rsidRPr="00573F97">
              <w:rPr>
                <w:color w:val="002060"/>
              </w:rPr>
              <w:t>FOGANTE FRANCESCO</w:t>
            </w:r>
          </w:p>
        </w:tc>
        <w:tc>
          <w:tcPr>
            <w:tcW w:w="2200" w:type="dxa"/>
            <w:tcMar>
              <w:top w:w="20" w:type="dxa"/>
              <w:left w:w="20" w:type="dxa"/>
              <w:bottom w:w="20" w:type="dxa"/>
              <w:right w:w="20" w:type="dxa"/>
            </w:tcMar>
            <w:vAlign w:val="center"/>
          </w:tcPr>
          <w:p w14:paraId="0D44ACC2" w14:textId="77777777" w:rsidR="009117AF" w:rsidRPr="00573F97" w:rsidRDefault="009117AF" w:rsidP="00556A2E">
            <w:pPr>
              <w:pStyle w:val="movimento2"/>
              <w:rPr>
                <w:color w:val="002060"/>
              </w:rPr>
            </w:pPr>
            <w:r w:rsidRPr="00573F97">
              <w:rPr>
                <w:color w:val="002060"/>
              </w:rPr>
              <w:t xml:space="preserve">(TRE TORRI A.S.D.) </w:t>
            </w:r>
          </w:p>
        </w:tc>
        <w:tc>
          <w:tcPr>
            <w:tcW w:w="800" w:type="dxa"/>
            <w:tcMar>
              <w:top w:w="20" w:type="dxa"/>
              <w:left w:w="20" w:type="dxa"/>
              <w:bottom w:w="20" w:type="dxa"/>
              <w:right w:w="20" w:type="dxa"/>
            </w:tcMar>
            <w:vAlign w:val="center"/>
          </w:tcPr>
          <w:p w14:paraId="1EA4385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D130FDE" w14:textId="77777777" w:rsidR="009117AF" w:rsidRPr="00573F97" w:rsidRDefault="009117AF" w:rsidP="00556A2E">
            <w:pPr>
              <w:pStyle w:val="movimento"/>
              <w:rPr>
                <w:color w:val="002060"/>
              </w:rPr>
            </w:pPr>
            <w:r w:rsidRPr="00573F97">
              <w:rPr>
                <w:color w:val="002060"/>
              </w:rPr>
              <w:t>PALLOTTA EDDY</w:t>
            </w:r>
          </w:p>
        </w:tc>
        <w:tc>
          <w:tcPr>
            <w:tcW w:w="2200" w:type="dxa"/>
            <w:tcMar>
              <w:top w:w="20" w:type="dxa"/>
              <w:left w:w="20" w:type="dxa"/>
              <w:bottom w:w="20" w:type="dxa"/>
              <w:right w:w="20" w:type="dxa"/>
            </w:tcMar>
            <w:vAlign w:val="center"/>
          </w:tcPr>
          <w:p w14:paraId="7F548772" w14:textId="77777777" w:rsidR="009117AF" w:rsidRPr="00573F97" w:rsidRDefault="009117AF" w:rsidP="00556A2E">
            <w:pPr>
              <w:pStyle w:val="movimento2"/>
              <w:rPr>
                <w:color w:val="002060"/>
              </w:rPr>
            </w:pPr>
            <w:r w:rsidRPr="00573F97">
              <w:rPr>
                <w:color w:val="002060"/>
              </w:rPr>
              <w:t xml:space="preserve">(TRE TORRI A.S.D.) </w:t>
            </w:r>
          </w:p>
        </w:tc>
      </w:tr>
      <w:tr w:rsidR="009117AF" w:rsidRPr="00573F97" w14:paraId="1C822866" w14:textId="77777777" w:rsidTr="009117AF">
        <w:trPr>
          <w:divId w:val="527259509"/>
        </w:trPr>
        <w:tc>
          <w:tcPr>
            <w:tcW w:w="2200" w:type="dxa"/>
            <w:tcMar>
              <w:top w:w="20" w:type="dxa"/>
              <w:left w:w="20" w:type="dxa"/>
              <w:bottom w:w="20" w:type="dxa"/>
              <w:right w:w="20" w:type="dxa"/>
            </w:tcMar>
            <w:vAlign w:val="center"/>
          </w:tcPr>
          <w:p w14:paraId="030BA3AC" w14:textId="77777777" w:rsidR="009117AF" w:rsidRPr="00573F97" w:rsidRDefault="009117AF" w:rsidP="00556A2E">
            <w:pPr>
              <w:pStyle w:val="movimento"/>
              <w:rPr>
                <w:color w:val="002060"/>
              </w:rPr>
            </w:pPr>
            <w:r w:rsidRPr="00573F97">
              <w:rPr>
                <w:color w:val="002060"/>
              </w:rPr>
              <w:t>HYSA BESMIR</w:t>
            </w:r>
          </w:p>
        </w:tc>
        <w:tc>
          <w:tcPr>
            <w:tcW w:w="2200" w:type="dxa"/>
            <w:tcMar>
              <w:top w:w="20" w:type="dxa"/>
              <w:left w:w="20" w:type="dxa"/>
              <w:bottom w:w="20" w:type="dxa"/>
              <w:right w:w="20" w:type="dxa"/>
            </w:tcMar>
            <w:vAlign w:val="center"/>
          </w:tcPr>
          <w:p w14:paraId="7092BFDE" w14:textId="77777777" w:rsidR="009117AF" w:rsidRPr="00573F97" w:rsidRDefault="009117AF" w:rsidP="00556A2E">
            <w:pPr>
              <w:pStyle w:val="movimento2"/>
              <w:rPr>
                <w:color w:val="002060"/>
              </w:rPr>
            </w:pPr>
            <w:r w:rsidRPr="00573F97">
              <w:rPr>
                <w:color w:val="002060"/>
              </w:rPr>
              <w:t xml:space="preserve">(VALLEFOGLIA C5) </w:t>
            </w:r>
          </w:p>
        </w:tc>
        <w:tc>
          <w:tcPr>
            <w:tcW w:w="800" w:type="dxa"/>
            <w:tcMar>
              <w:top w:w="20" w:type="dxa"/>
              <w:left w:w="20" w:type="dxa"/>
              <w:bottom w:w="20" w:type="dxa"/>
              <w:right w:w="20" w:type="dxa"/>
            </w:tcMar>
            <w:vAlign w:val="center"/>
          </w:tcPr>
          <w:p w14:paraId="48D7A54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3ED834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9D1B10E" w14:textId="77777777" w:rsidR="009117AF" w:rsidRPr="00573F97" w:rsidRDefault="009117AF" w:rsidP="00556A2E">
            <w:pPr>
              <w:pStyle w:val="movimento2"/>
              <w:rPr>
                <w:color w:val="002060"/>
              </w:rPr>
            </w:pPr>
            <w:r w:rsidRPr="00573F97">
              <w:rPr>
                <w:color w:val="002060"/>
              </w:rPr>
              <w:t> </w:t>
            </w:r>
          </w:p>
        </w:tc>
      </w:tr>
    </w:tbl>
    <w:p w14:paraId="4854A161" w14:textId="77777777" w:rsidR="009117AF" w:rsidRPr="00573F97" w:rsidRDefault="009117AF" w:rsidP="009117AF">
      <w:pPr>
        <w:pStyle w:val="breakline"/>
        <w:divId w:val="527259509"/>
        <w:rPr>
          <w:color w:val="002060"/>
        </w:rPr>
      </w:pPr>
    </w:p>
    <w:p w14:paraId="71BFD549"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6766438F"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593AB078" w14:textId="77777777" w:rsidR="009117AF" w:rsidRPr="00573F97" w:rsidRDefault="009117AF" w:rsidP="009117AF">
      <w:pPr>
        <w:pStyle w:val="breakline"/>
        <w:divId w:val="527259509"/>
        <w:rPr>
          <w:color w:val="002060"/>
        </w:rPr>
      </w:pPr>
    </w:p>
    <w:p w14:paraId="3B90DE89" w14:textId="77777777" w:rsidR="009117AF" w:rsidRPr="00573F97" w:rsidRDefault="009117AF" w:rsidP="009117AF">
      <w:pPr>
        <w:pStyle w:val="TITOLOPRINC"/>
        <w:divId w:val="527259509"/>
        <w:rPr>
          <w:color w:val="002060"/>
        </w:rPr>
      </w:pPr>
      <w:r w:rsidRPr="00573F97">
        <w:rPr>
          <w:color w:val="002060"/>
        </w:rPr>
        <w:t>CLASSIFICA</w:t>
      </w:r>
    </w:p>
    <w:p w14:paraId="3FB5F9AC" w14:textId="77777777" w:rsidR="009117AF" w:rsidRPr="00573F97" w:rsidRDefault="009117AF" w:rsidP="009117AF">
      <w:pPr>
        <w:pStyle w:val="breakline"/>
        <w:divId w:val="527259509"/>
        <w:rPr>
          <w:color w:val="002060"/>
        </w:rPr>
      </w:pPr>
    </w:p>
    <w:p w14:paraId="43381566" w14:textId="77777777" w:rsidR="009117AF" w:rsidRPr="00573F97" w:rsidRDefault="009117AF" w:rsidP="009117AF">
      <w:pPr>
        <w:pStyle w:val="breakline"/>
        <w:divId w:val="527259509"/>
        <w:rPr>
          <w:color w:val="002060"/>
        </w:rPr>
      </w:pPr>
    </w:p>
    <w:p w14:paraId="5999C2B2"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4F6E2777"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EFBEE"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A3CE6C"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2F3E8"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C3C9B3"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D9744"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40F13B"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34312"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E0CCD4"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1E98D7"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DA2FF1" w14:textId="77777777" w:rsidR="009117AF" w:rsidRPr="00573F97" w:rsidRDefault="009117AF" w:rsidP="00556A2E">
            <w:pPr>
              <w:pStyle w:val="HEADERTABELLA"/>
              <w:rPr>
                <w:color w:val="002060"/>
              </w:rPr>
            </w:pPr>
            <w:r w:rsidRPr="00573F97">
              <w:rPr>
                <w:color w:val="002060"/>
              </w:rPr>
              <w:t>PE</w:t>
            </w:r>
          </w:p>
        </w:tc>
      </w:tr>
      <w:tr w:rsidR="009117AF" w:rsidRPr="00573F97" w14:paraId="186D7BCB"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ECD4D3" w14:textId="77777777" w:rsidR="009117AF" w:rsidRPr="00573F97" w:rsidRDefault="009117AF" w:rsidP="00556A2E">
            <w:pPr>
              <w:pStyle w:val="ROWTABELLA"/>
              <w:rPr>
                <w:color w:val="002060"/>
              </w:rPr>
            </w:pPr>
            <w:r w:rsidRPr="00573F97">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D7F43"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81AA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39FC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4B19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CC43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06930" w14:textId="77777777" w:rsidR="009117AF" w:rsidRPr="00573F97" w:rsidRDefault="009117AF" w:rsidP="00556A2E">
            <w:pPr>
              <w:pStyle w:val="ROWTABELLA"/>
              <w:jc w:val="center"/>
              <w:rPr>
                <w:color w:val="002060"/>
              </w:rPr>
            </w:pPr>
            <w:r w:rsidRPr="00573F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05643"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A43E5"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B962F" w14:textId="77777777" w:rsidR="009117AF" w:rsidRPr="00573F97" w:rsidRDefault="009117AF" w:rsidP="00556A2E">
            <w:pPr>
              <w:pStyle w:val="ROWTABELLA"/>
              <w:jc w:val="center"/>
              <w:rPr>
                <w:color w:val="002060"/>
              </w:rPr>
            </w:pPr>
            <w:r w:rsidRPr="00573F97">
              <w:rPr>
                <w:color w:val="002060"/>
              </w:rPr>
              <w:t>0</w:t>
            </w:r>
          </w:p>
        </w:tc>
      </w:tr>
      <w:tr w:rsidR="009117AF" w:rsidRPr="00573F97" w14:paraId="3118EE6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2D1D2" w14:textId="77777777" w:rsidR="009117AF" w:rsidRPr="00573F97" w:rsidRDefault="009117AF" w:rsidP="00556A2E">
            <w:pPr>
              <w:pStyle w:val="ROWTABELLA"/>
              <w:rPr>
                <w:color w:val="002060"/>
              </w:rPr>
            </w:pPr>
            <w:r w:rsidRPr="00573F97">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82C2C"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3676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1D47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FFBF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1475C"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B6318"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58549"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6F4C6"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90CB3" w14:textId="77777777" w:rsidR="009117AF" w:rsidRPr="00573F97" w:rsidRDefault="009117AF" w:rsidP="00556A2E">
            <w:pPr>
              <w:pStyle w:val="ROWTABELLA"/>
              <w:jc w:val="center"/>
              <w:rPr>
                <w:color w:val="002060"/>
              </w:rPr>
            </w:pPr>
            <w:r w:rsidRPr="00573F97">
              <w:rPr>
                <w:color w:val="002060"/>
              </w:rPr>
              <w:t>0</w:t>
            </w:r>
          </w:p>
        </w:tc>
      </w:tr>
      <w:tr w:rsidR="009117AF" w:rsidRPr="00573F97" w14:paraId="3C709759"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7F4BF9" w14:textId="77777777" w:rsidR="009117AF" w:rsidRPr="00573F97" w:rsidRDefault="009117AF" w:rsidP="00556A2E">
            <w:pPr>
              <w:pStyle w:val="ROWTABELLA"/>
              <w:rPr>
                <w:color w:val="002060"/>
              </w:rPr>
            </w:pPr>
            <w:r w:rsidRPr="00573F9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265C6"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7405D"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E4A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DF08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24F7B"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FD7A3" w14:textId="77777777" w:rsidR="009117AF" w:rsidRPr="00573F97" w:rsidRDefault="009117AF" w:rsidP="00556A2E">
            <w:pPr>
              <w:pStyle w:val="ROWTABELLA"/>
              <w:jc w:val="center"/>
              <w:rPr>
                <w:color w:val="002060"/>
              </w:rPr>
            </w:pPr>
            <w:r w:rsidRPr="00573F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0334D"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CD57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5C418" w14:textId="77777777" w:rsidR="009117AF" w:rsidRPr="00573F97" w:rsidRDefault="009117AF" w:rsidP="00556A2E">
            <w:pPr>
              <w:pStyle w:val="ROWTABELLA"/>
              <w:jc w:val="center"/>
              <w:rPr>
                <w:color w:val="002060"/>
              </w:rPr>
            </w:pPr>
            <w:r w:rsidRPr="00573F97">
              <w:rPr>
                <w:color w:val="002060"/>
              </w:rPr>
              <w:t>0</w:t>
            </w:r>
          </w:p>
        </w:tc>
      </w:tr>
      <w:tr w:rsidR="009117AF" w:rsidRPr="00573F97" w14:paraId="36BEA7D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6B07E0" w14:textId="77777777" w:rsidR="009117AF" w:rsidRPr="00573F97" w:rsidRDefault="009117AF" w:rsidP="00556A2E">
            <w:pPr>
              <w:pStyle w:val="ROWTABELLA"/>
              <w:rPr>
                <w:color w:val="002060"/>
              </w:rPr>
            </w:pPr>
            <w:r w:rsidRPr="00573F97">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9EE5A"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99B3B"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50A8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21D6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E1CD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5D8BF"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8F379"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14BDE"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82E23" w14:textId="77777777" w:rsidR="009117AF" w:rsidRPr="00573F97" w:rsidRDefault="009117AF" w:rsidP="00556A2E">
            <w:pPr>
              <w:pStyle w:val="ROWTABELLA"/>
              <w:jc w:val="center"/>
              <w:rPr>
                <w:color w:val="002060"/>
              </w:rPr>
            </w:pPr>
            <w:r w:rsidRPr="00573F97">
              <w:rPr>
                <w:color w:val="002060"/>
              </w:rPr>
              <w:t>0</w:t>
            </w:r>
          </w:p>
        </w:tc>
      </w:tr>
      <w:tr w:rsidR="009117AF" w:rsidRPr="00573F97" w14:paraId="500C2F0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38D21E" w14:textId="77777777" w:rsidR="009117AF" w:rsidRPr="00573F97" w:rsidRDefault="009117AF" w:rsidP="00556A2E">
            <w:pPr>
              <w:pStyle w:val="ROWTABELLA"/>
              <w:rPr>
                <w:color w:val="002060"/>
              </w:rPr>
            </w:pPr>
            <w:r w:rsidRPr="00573F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1B6E4"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23B8B"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320D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057D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6844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CB7D0"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46654"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66E1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A76CB" w14:textId="77777777" w:rsidR="009117AF" w:rsidRPr="00573F97" w:rsidRDefault="009117AF" w:rsidP="00556A2E">
            <w:pPr>
              <w:pStyle w:val="ROWTABELLA"/>
              <w:jc w:val="center"/>
              <w:rPr>
                <w:color w:val="002060"/>
              </w:rPr>
            </w:pPr>
            <w:r w:rsidRPr="00573F97">
              <w:rPr>
                <w:color w:val="002060"/>
              </w:rPr>
              <w:t>0</w:t>
            </w:r>
          </w:p>
        </w:tc>
      </w:tr>
      <w:tr w:rsidR="009117AF" w:rsidRPr="00573F97" w14:paraId="6C64AF7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75CF60" w14:textId="77777777" w:rsidR="009117AF" w:rsidRPr="00573F97" w:rsidRDefault="009117AF" w:rsidP="00556A2E">
            <w:pPr>
              <w:pStyle w:val="ROWTABELLA"/>
              <w:rPr>
                <w:color w:val="002060"/>
              </w:rPr>
            </w:pPr>
            <w:r w:rsidRPr="00573F97">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184EC"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50CB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52D5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9DF5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9D9E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A6AAE"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B92B8"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859D5"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B3B0A" w14:textId="77777777" w:rsidR="009117AF" w:rsidRPr="00573F97" w:rsidRDefault="009117AF" w:rsidP="00556A2E">
            <w:pPr>
              <w:pStyle w:val="ROWTABELLA"/>
              <w:jc w:val="center"/>
              <w:rPr>
                <w:color w:val="002060"/>
              </w:rPr>
            </w:pPr>
            <w:r w:rsidRPr="00573F97">
              <w:rPr>
                <w:color w:val="002060"/>
              </w:rPr>
              <w:t>0</w:t>
            </w:r>
          </w:p>
        </w:tc>
      </w:tr>
      <w:tr w:rsidR="009117AF" w:rsidRPr="00573F97" w14:paraId="61D3658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AB86D2" w14:textId="77777777" w:rsidR="009117AF" w:rsidRPr="00573F97" w:rsidRDefault="009117AF" w:rsidP="00556A2E">
            <w:pPr>
              <w:pStyle w:val="ROWTABELLA"/>
              <w:rPr>
                <w:color w:val="002060"/>
              </w:rPr>
            </w:pPr>
            <w:r w:rsidRPr="00573F9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02165"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E0A5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E8B1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B882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388A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F3163"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662F3"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F0921"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DEC6A" w14:textId="77777777" w:rsidR="009117AF" w:rsidRPr="00573F97" w:rsidRDefault="009117AF" w:rsidP="00556A2E">
            <w:pPr>
              <w:pStyle w:val="ROWTABELLA"/>
              <w:jc w:val="center"/>
              <w:rPr>
                <w:color w:val="002060"/>
              </w:rPr>
            </w:pPr>
            <w:r w:rsidRPr="00573F97">
              <w:rPr>
                <w:color w:val="002060"/>
              </w:rPr>
              <w:t>0</w:t>
            </w:r>
          </w:p>
        </w:tc>
      </w:tr>
      <w:tr w:rsidR="009117AF" w:rsidRPr="00573F97" w14:paraId="3418C89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EB4078" w14:textId="77777777" w:rsidR="009117AF" w:rsidRPr="00573F97" w:rsidRDefault="009117AF" w:rsidP="00556A2E">
            <w:pPr>
              <w:pStyle w:val="ROWTABELLA"/>
              <w:rPr>
                <w:color w:val="002060"/>
              </w:rPr>
            </w:pPr>
            <w:r w:rsidRPr="00573F9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4ED3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7A72"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234B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E21E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6B22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DF801"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03D25"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674C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BDDCC" w14:textId="77777777" w:rsidR="009117AF" w:rsidRPr="00573F97" w:rsidRDefault="009117AF" w:rsidP="00556A2E">
            <w:pPr>
              <w:pStyle w:val="ROWTABELLA"/>
              <w:jc w:val="center"/>
              <w:rPr>
                <w:color w:val="002060"/>
              </w:rPr>
            </w:pPr>
            <w:r w:rsidRPr="00573F97">
              <w:rPr>
                <w:color w:val="002060"/>
              </w:rPr>
              <w:t>0</w:t>
            </w:r>
          </w:p>
        </w:tc>
      </w:tr>
      <w:tr w:rsidR="009117AF" w:rsidRPr="00573F97" w14:paraId="73C396E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D3BE11" w14:textId="77777777" w:rsidR="009117AF" w:rsidRPr="00573F97" w:rsidRDefault="009117AF" w:rsidP="00556A2E">
            <w:pPr>
              <w:pStyle w:val="ROWTABELLA"/>
              <w:rPr>
                <w:color w:val="002060"/>
              </w:rPr>
            </w:pPr>
            <w:r w:rsidRPr="00573F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F660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9B17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A38C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0677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DCC7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8FC31"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FC86E"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8FBB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CF6C4" w14:textId="77777777" w:rsidR="009117AF" w:rsidRPr="00573F97" w:rsidRDefault="009117AF" w:rsidP="00556A2E">
            <w:pPr>
              <w:pStyle w:val="ROWTABELLA"/>
              <w:jc w:val="center"/>
              <w:rPr>
                <w:color w:val="002060"/>
              </w:rPr>
            </w:pPr>
            <w:r w:rsidRPr="00573F97">
              <w:rPr>
                <w:color w:val="002060"/>
              </w:rPr>
              <w:t>0</w:t>
            </w:r>
          </w:p>
        </w:tc>
      </w:tr>
      <w:tr w:rsidR="009117AF" w:rsidRPr="00573F97" w14:paraId="336FA64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8092EE" w14:textId="77777777" w:rsidR="009117AF" w:rsidRPr="00573F97" w:rsidRDefault="009117AF" w:rsidP="00556A2E">
            <w:pPr>
              <w:pStyle w:val="ROWTABELLA"/>
              <w:rPr>
                <w:color w:val="002060"/>
              </w:rPr>
            </w:pPr>
            <w:r w:rsidRPr="00573F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16FBB"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8266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65CF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8586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3380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89C76"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73EBF"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F0419"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CFD56" w14:textId="77777777" w:rsidR="009117AF" w:rsidRPr="00573F97" w:rsidRDefault="009117AF" w:rsidP="00556A2E">
            <w:pPr>
              <w:pStyle w:val="ROWTABELLA"/>
              <w:jc w:val="center"/>
              <w:rPr>
                <w:color w:val="002060"/>
              </w:rPr>
            </w:pPr>
            <w:r w:rsidRPr="00573F97">
              <w:rPr>
                <w:color w:val="002060"/>
              </w:rPr>
              <w:t>0</w:t>
            </w:r>
          </w:p>
        </w:tc>
      </w:tr>
      <w:tr w:rsidR="009117AF" w:rsidRPr="00573F97" w14:paraId="22EC47C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4BE4E9" w14:textId="77777777" w:rsidR="009117AF" w:rsidRPr="00573F97" w:rsidRDefault="009117AF" w:rsidP="00556A2E">
            <w:pPr>
              <w:pStyle w:val="ROWTABELLA"/>
              <w:rPr>
                <w:color w:val="002060"/>
              </w:rPr>
            </w:pPr>
            <w:r w:rsidRPr="00573F97">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9B209"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FD29E"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FDEF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8EB5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8508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522AE"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0416F"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AF917"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2E949" w14:textId="77777777" w:rsidR="009117AF" w:rsidRPr="00573F97" w:rsidRDefault="009117AF" w:rsidP="00556A2E">
            <w:pPr>
              <w:pStyle w:val="ROWTABELLA"/>
              <w:jc w:val="center"/>
              <w:rPr>
                <w:color w:val="002060"/>
              </w:rPr>
            </w:pPr>
            <w:r w:rsidRPr="00573F97">
              <w:rPr>
                <w:color w:val="002060"/>
              </w:rPr>
              <w:t>0</w:t>
            </w:r>
          </w:p>
        </w:tc>
      </w:tr>
      <w:tr w:rsidR="009117AF" w:rsidRPr="00573F97" w14:paraId="5DF707F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8B3260" w14:textId="77777777" w:rsidR="009117AF" w:rsidRPr="00573F97" w:rsidRDefault="009117AF" w:rsidP="00556A2E">
            <w:pPr>
              <w:pStyle w:val="ROWTABELLA"/>
              <w:rPr>
                <w:color w:val="002060"/>
              </w:rPr>
            </w:pPr>
            <w:r w:rsidRPr="00573F9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881D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9DD57"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D09F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49E9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456AC"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E0C8E"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47807"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D9994"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9B87B" w14:textId="77777777" w:rsidR="009117AF" w:rsidRPr="00573F97" w:rsidRDefault="009117AF" w:rsidP="00556A2E">
            <w:pPr>
              <w:pStyle w:val="ROWTABELLA"/>
              <w:jc w:val="center"/>
              <w:rPr>
                <w:color w:val="002060"/>
              </w:rPr>
            </w:pPr>
            <w:r w:rsidRPr="00573F97">
              <w:rPr>
                <w:color w:val="002060"/>
              </w:rPr>
              <w:t>0</w:t>
            </w:r>
          </w:p>
        </w:tc>
      </w:tr>
      <w:tr w:rsidR="009117AF" w:rsidRPr="00573F97" w14:paraId="7EDDE8B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F8B0C5" w14:textId="77777777" w:rsidR="009117AF" w:rsidRPr="00573F97" w:rsidRDefault="009117AF" w:rsidP="00556A2E">
            <w:pPr>
              <w:pStyle w:val="ROWTABELLA"/>
              <w:rPr>
                <w:color w:val="002060"/>
              </w:rPr>
            </w:pPr>
            <w:r w:rsidRPr="00573F9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257F3"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4CBB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7D51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5BFB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9E2A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9A39E"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6DB02"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CCA2B"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4C9C8" w14:textId="77777777" w:rsidR="009117AF" w:rsidRPr="00573F97" w:rsidRDefault="009117AF" w:rsidP="00556A2E">
            <w:pPr>
              <w:pStyle w:val="ROWTABELLA"/>
              <w:jc w:val="center"/>
              <w:rPr>
                <w:color w:val="002060"/>
              </w:rPr>
            </w:pPr>
            <w:r w:rsidRPr="00573F97">
              <w:rPr>
                <w:color w:val="002060"/>
              </w:rPr>
              <w:t>0</w:t>
            </w:r>
          </w:p>
        </w:tc>
      </w:tr>
      <w:tr w:rsidR="009117AF" w:rsidRPr="00573F97" w14:paraId="51D26B05"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361711" w14:textId="77777777" w:rsidR="009117AF" w:rsidRPr="00573F97" w:rsidRDefault="009117AF" w:rsidP="00556A2E">
            <w:pPr>
              <w:pStyle w:val="ROWTABELLA"/>
              <w:rPr>
                <w:color w:val="002060"/>
              </w:rPr>
            </w:pPr>
            <w:r w:rsidRPr="00573F9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FA57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AB7B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6D54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D60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3E72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873C0"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D74C1"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4C815"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CC1C4" w14:textId="77777777" w:rsidR="009117AF" w:rsidRPr="00573F97" w:rsidRDefault="009117AF" w:rsidP="00556A2E">
            <w:pPr>
              <w:pStyle w:val="ROWTABELLA"/>
              <w:jc w:val="center"/>
              <w:rPr>
                <w:color w:val="002060"/>
              </w:rPr>
            </w:pPr>
            <w:r w:rsidRPr="00573F97">
              <w:rPr>
                <w:color w:val="002060"/>
              </w:rPr>
              <w:t>0</w:t>
            </w:r>
          </w:p>
        </w:tc>
      </w:tr>
    </w:tbl>
    <w:p w14:paraId="10609189" w14:textId="77777777" w:rsidR="009117AF" w:rsidRPr="00573F97" w:rsidRDefault="009117AF" w:rsidP="009117AF">
      <w:pPr>
        <w:pStyle w:val="breakline"/>
        <w:divId w:val="527259509"/>
        <w:rPr>
          <w:color w:val="002060"/>
        </w:rPr>
      </w:pPr>
    </w:p>
    <w:p w14:paraId="63BBEBC4" w14:textId="77777777" w:rsidR="009117AF" w:rsidRPr="00573F97" w:rsidRDefault="009117AF" w:rsidP="009117AF">
      <w:pPr>
        <w:pStyle w:val="breakline"/>
        <w:divId w:val="527259509"/>
        <w:rPr>
          <w:color w:val="002060"/>
        </w:rPr>
      </w:pPr>
    </w:p>
    <w:p w14:paraId="3B50A47B"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2CDCBC8B"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2DA34"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39B65D"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15CD79"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7883EE"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A2DBC"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94AD6"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68966E"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5FFDFC"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F887C"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43D205" w14:textId="77777777" w:rsidR="009117AF" w:rsidRPr="00573F97" w:rsidRDefault="009117AF" w:rsidP="00556A2E">
            <w:pPr>
              <w:pStyle w:val="HEADERTABELLA"/>
              <w:rPr>
                <w:color w:val="002060"/>
              </w:rPr>
            </w:pPr>
            <w:r w:rsidRPr="00573F97">
              <w:rPr>
                <w:color w:val="002060"/>
              </w:rPr>
              <w:t>PE</w:t>
            </w:r>
          </w:p>
        </w:tc>
      </w:tr>
      <w:tr w:rsidR="009117AF" w:rsidRPr="00573F97" w14:paraId="71186304"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39F936" w14:textId="77777777" w:rsidR="009117AF" w:rsidRPr="00573F97" w:rsidRDefault="009117AF" w:rsidP="00556A2E">
            <w:pPr>
              <w:pStyle w:val="ROWTABELLA"/>
              <w:rPr>
                <w:color w:val="002060"/>
              </w:rPr>
            </w:pPr>
            <w:r w:rsidRPr="00573F97">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A68DA"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5640A"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B9C3E"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5AA5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5F30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91853"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71E9D"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E4D8C"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1A589" w14:textId="77777777" w:rsidR="009117AF" w:rsidRPr="00573F97" w:rsidRDefault="009117AF" w:rsidP="00556A2E">
            <w:pPr>
              <w:pStyle w:val="ROWTABELLA"/>
              <w:jc w:val="center"/>
              <w:rPr>
                <w:color w:val="002060"/>
              </w:rPr>
            </w:pPr>
            <w:r w:rsidRPr="00573F97">
              <w:rPr>
                <w:color w:val="002060"/>
              </w:rPr>
              <w:t>0</w:t>
            </w:r>
          </w:p>
        </w:tc>
      </w:tr>
      <w:tr w:rsidR="009117AF" w:rsidRPr="00573F97" w14:paraId="3D1C35C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9B8005" w14:textId="77777777" w:rsidR="009117AF" w:rsidRPr="00573F97" w:rsidRDefault="009117AF" w:rsidP="00556A2E">
            <w:pPr>
              <w:pStyle w:val="ROWTABELLA"/>
              <w:rPr>
                <w:color w:val="002060"/>
              </w:rPr>
            </w:pPr>
            <w:r w:rsidRPr="00573F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B2B7E"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034EC"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B2BC3"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A8C2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F12A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C4944"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3AE6B"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6E3F7"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42AD7" w14:textId="77777777" w:rsidR="009117AF" w:rsidRPr="00573F97" w:rsidRDefault="009117AF" w:rsidP="00556A2E">
            <w:pPr>
              <w:pStyle w:val="ROWTABELLA"/>
              <w:jc w:val="center"/>
              <w:rPr>
                <w:color w:val="002060"/>
              </w:rPr>
            </w:pPr>
            <w:r w:rsidRPr="00573F97">
              <w:rPr>
                <w:color w:val="002060"/>
              </w:rPr>
              <w:t>0</w:t>
            </w:r>
          </w:p>
        </w:tc>
      </w:tr>
      <w:tr w:rsidR="009117AF" w:rsidRPr="00573F97" w14:paraId="667B770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46D0B3" w14:textId="77777777" w:rsidR="009117AF" w:rsidRPr="00573F97" w:rsidRDefault="009117AF" w:rsidP="00556A2E">
            <w:pPr>
              <w:pStyle w:val="ROWTABELLA"/>
              <w:rPr>
                <w:color w:val="002060"/>
              </w:rPr>
            </w:pPr>
            <w:r w:rsidRPr="00573F9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16DF1"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3ADC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DEB6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BC46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A726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4C156"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9DA75"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E88A7"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D59D1" w14:textId="77777777" w:rsidR="009117AF" w:rsidRPr="00573F97" w:rsidRDefault="009117AF" w:rsidP="00556A2E">
            <w:pPr>
              <w:pStyle w:val="ROWTABELLA"/>
              <w:jc w:val="center"/>
              <w:rPr>
                <w:color w:val="002060"/>
              </w:rPr>
            </w:pPr>
            <w:r w:rsidRPr="00573F97">
              <w:rPr>
                <w:color w:val="002060"/>
              </w:rPr>
              <w:t>0</w:t>
            </w:r>
          </w:p>
        </w:tc>
      </w:tr>
      <w:tr w:rsidR="009117AF" w:rsidRPr="00573F97" w14:paraId="03B6CADE"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9201B0" w14:textId="77777777" w:rsidR="009117AF" w:rsidRPr="00573F97" w:rsidRDefault="009117AF" w:rsidP="00556A2E">
            <w:pPr>
              <w:pStyle w:val="ROWTABELLA"/>
              <w:rPr>
                <w:color w:val="002060"/>
              </w:rPr>
            </w:pPr>
            <w:r w:rsidRPr="00573F97">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794FA"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B251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9ECB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C20B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F274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1B350"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907F0"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2500B"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55EE9" w14:textId="77777777" w:rsidR="009117AF" w:rsidRPr="00573F97" w:rsidRDefault="009117AF" w:rsidP="00556A2E">
            <w:pPr>
              <w:pStyle w:val="ROWTABELLA"/>
              <w:jc w:val="center"/>
              <w:rPr>
                <w:color w:val="002060"/>
              </w:rPr>
            </w:pPr>
            <w:r w:rsidRPr="00573F97">
              <w:rPr>
                <w:color w:val="002060"/>
              </w:rPr>
              <w:t>0</w:t>
            </w:r>
          </w:p>
        </w:tc>
      </w:tr>
      <w:tr w:rsidR="009117AF" w:rsidRPr="00573F97" w14:paraId="40D38AA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915F4C" w14:textId="77777777" w:rsidR="009117AF" w:rsidRPr="00573F97" w:rsidRDefault="009117AF" w:rsidP="00556A2E">
            <w:pPr>
              <w:pStyle w:val="ROWTABELLA"/>
              <w:rPr>
                <w:color w:val="002060"/>
              </w:rPr>
            </w:pPr>
            <w:r w:rsidRPr="00573F97">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1A65F"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87A74"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E9C3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BCF5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ECD0B"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D156B"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B9A1C"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4281F"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40227" w14:textId="77777777" w:rsidR="009117AF" w:rsidRPr="00573F97" w:rsidRDefault="009117AF" w:rsidP="00556A2E">
            <w:pPr>
              <w:pStyle w:val="ROWTABELLA"/>
              <w:jc w:val="center"/>
              <w:rPr>
                <w:color w:val="002060"/>
              </w:rPr>
            </w:pPr>
            <w:r w:rsidRPr="00573F97">
              <w:rPr>
                <w:color w:val="002060"/>
              </w:rPr>
              <w:t>0</w:t>
            </w:r>
          </w:p>
        </w:tc>
      </w:tr>
      <w:tr w:rsidR="009117AF" w:rsidRPr="00573F97" w14:paraId="1BAEA06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7B0582" w14:textId="77777777" w:rsidR="009117AF" w:rsidRPr="00573F97" w:rsidRDefault="009117AF" w:rsidP="00556A2E">
            <w:pPr>
              <w:pStyle w:val="ROWTABELLA"/>
              <w:rPr>
                <w:color w:val="002060"/>
              </w:rPr>
            </w:pPr>
            <w:r w:rsidRPr="00573F9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F01BA"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20A9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C603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4F9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B339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7ED1F"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084FE"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AF018"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9B12B" w14:textId="77777777" w:rsidR="009117AF" w:rsidRPr="00573F97" w:rsidRDefault="009117AF" w:rsidP="00556A2E">
            <w:pPr>
              <w:pStyle w:val="ROWTABELLA"/>
              <w:jc w:val="center"/>
              <w:rPr>
                <w:color w:val="002060"/>
              </w:rPr>
            </w:pPr>
            <w:r w:rsidRPr="00573F97">
              <w:rPr>
                <w:color w:val="002060"/>
              </w:rPr>
              <w:t>0</w:t>
            </w:r>
          </w:p>
        </w:tc>
      </w:tr>
      <w:tr w:rsidR="009117AF" w:rsidRPr="00573F97" w14:paraId="0BE30A7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4C6AD5" w14:textId="77777777" w:rsidR="009117AF" w:rsidRPr="00573F97" w:rsidRDefault="009117AF" w:rsidP="00556A2E">
            <w:pPr>
              <w:pStyle w:val="ROWTABELLA"/>
              <w:rPr>
                <w:color w:val="002060"/>
              </w:rPr>
            </w:pPr>
            <w:r w:rsidRPr="00573F9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B37EF"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D9B6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F6E2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1765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55C24"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CB2EF" w14:textId="77777777" w:rsidR="009117AF" w:rsidRPr="00573F97" w:rsidRDefault="009117AF" w:rsidP="00556A2E">
            <w:pPr>
              <w:pStyle w:val="ROWTABELLA"/>
              <w:jc w:val="center"/>
              <w:rPr>
                <w:color w:val="002060"/>
              </w:rPr>
            </w:pPr>
            <w:r w:rsidRPr="00573F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95D5C"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F406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783AA" w14:textId="77777777" w:rsidR="009117AF" w:rsidRPr="00573F97" w:rsidRDefault="009117AF" w:rsidP="00556A2E">
            <w:pPr>
              <w:pStyle w:val="ROWTABELLA"/>
              <w:jc w:val="center"/>
              <w:rPr>
                <w:color w:val="002060"/>
              </w:rPr>
            </w:pPr>
            <w:r w:rsidRPr="00573F97">
              <w:rPr>
                <w:color w:val="002060"/>
              </w:rPr>
              <w:t>0</w:t>
            </w:r>
          </w:p>
        </w:tc>
      </w:tr>
      <w:tr w:rsidR="009117AF" w:rsidRPr="00573F97" w14:paraId="18DAB55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146A4B" w14:textId="77777777" w:rsidR="009117AF" w:rsidRPr="00573F97" w:rsidRDefault="009117AF" w:rsidP="00556A2E">
            <w:pPr>
              <w:pStyle w:val="ROWTABELLA"/>
              <w:rPr>
                <w:color w:val="002060"/>
              </w:rPr>
            </w:pPr>
            <w:r w:rsidRPr="00573F9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E7F89"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F7EC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EF06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A93E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842D5"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8B747"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BF230"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6FBA5"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0CB79" w14:textId="77777777" w:rsidR="009117AF" w:rsidRPr="00573F97" w:rsidRDefault="009117AF" w:rsidP="00556A2E">
            <w:pPr>
              <w:pStyle w:val="ROWTABELLA"/>
              <w:jc w:val="center"/>
              <w:rPr>
                <w:color w:val="002060"/>
              </w:rPr>
            </w:pPr>
            <w:r w:rsidRPr="00573F97">
              <w:rPr>
                <w:color w:val="002060"/>
              </w:rPr>
              <w:t>0</w:t>
            </w:r>
          </w:p>
        </w:tc>
      </w:tr>
      <w:tr w:rsidR="009117AF" w:rsidRPr="00573F97" w14:paraId="55F1C6A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6B1F3A" w14:textId="77777777" w:rsidR="009117AF" w:rsidRPr="00573F97" w:rsidRDefault="009117AF" w:rsidP="00556A2E">
            <w:pPr>
              <w:pStyle w:val="ROWTABELLA"/>
              <w:rPr>
                <w:color w:val="002060"/>
              </w:rPr>
            </w:pPr>
            <w:r w:rsidRPr="00573F9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9A107"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362C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1794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79FB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63AE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E24C2"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4D77B" w14:textId="77777777" w:rsidR="009117AF" w:rsidRPr="00573F97" w:rsidRDefault="009117AF" w:rsidP="00556A2E">
            <w:pPr>
              <w:pStyle w:val="ROWTABELLA"/>
              <w:jc w:val="center"/>
              <w:rPr>
                <w:color w:val="002060"/>
              </w:rPr>
            </w:pPr>
            <w:r w:rsidRPr="00573F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B5B9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52B10" w14:textId="77777777" w:rsidR="009117AF" w:rsidRPr="00573F97" w:rsidRDefault="009117AF" w:rsidP="00556A2E">
            <w:pPr>
              <w:pStyle w:val="ROWTABELLA"/>
              <w:jc w:val="center"/>
              <w:rPr>
                <w:color w:val="002060"/>
              </w:rPr>
            </w:pPr>
            <w:r w:rsidRPr="00573F97">
              <w:rPr>
                <w:color w:val="002060"/>
              </w:rPr>
              <w:t>0</w:t>
            </w:r>
          </w:p>
        </w:tc>
      </w:tr>
      <w:tr w:rsidR="009117AF" w:rsidRPr="00573F97" w14:paraId="4EEC7AE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5FBEBA" w14:textId="77777777" w:rsidR="009117AF" w:rsidRPr="00573F97" w:rsidRDefault="009117AF" w:rsidP="00556A2E">
            <w:pPr>
              <w:pStyle w:val="ROWTABELLA"/>
              <w:rPr>
                <w:color w:val="002060"/>
              </w:rPr>
            </w:pPr>
            <w:r w:rsidRPr="00573F9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4C44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AC86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73E4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D3DC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7CB2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9FC39"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DFB1C"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74A4C"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A1962" w14:textId="77777777" w:rsidR="009117AF" w:rsidRPr="00573F97" w:rsidRDefault="009117AF" w:rsidP="00556A2E">
            <w:pPr>
              <w:pStyle w:val="ROWTABELLA"/>
              <w:jc w:val="center"/>
              <w:rPr>
                <w:color w:val="002060"/>
              </w:rPr>
            </w:pPr>
            <w:r w:rsidRPr="00573F97">
              <w:rPr>
                <w:color w:val="002060"/>
              </w:rPr>
              <w:t>0</w:t>
            </w:r>
          </w:p>
        </w:tc>
      </w:tr>
      <w:tr w:rsidR="009117AF" w:rsidRPr="00573F97" w14:paraId="6BDBFC4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34A405" w14:textId="77777777" w:rsidR="009117AF" w:rsidRPr="00573F97" w:rsidRDefault="009117AF" w:rsidP="00556A2E">
            <w:pPr>
              <w:pStyle w:val="ROWTABELLA"/>
              <w:rPr>
                <w:color w:val="002060"/>
              </w:rPr>
            </w:pPr>
            <w:r w:rsidRPr="00573F97">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5506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B1BB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25B0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BBDF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3881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7DE20"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14551" w14:textId="77777777" w:rsidR="009117AF" w:rsidRPr="00573F97" w:rsidRDefault="009117AF" w:rsidP="00556A2E">
            <w:pPr>
              <w:pStyle w:val="ROWTABELLA"/>
              <w:jc w:val="center"/>
              <w:rPr>
                <w:color w:val="002060"/>
              </w:rPr>
            </w:pPr>
            <w:r w:rsidRPr="00573F9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D3082"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ABD47" w14:textId="77777777" w:rsidR="009117AF" w:rsidRPr="00573F97" w:rsidRDefault="009117AF" w:rsidP="00556A2E">
            <w:pPr>
              <w:pStyle w:val="ROWTABELLA"/>
              <w:jc w:val="center"/>
              <w:rPr>
                <w:color w:val="002060"/>
              </w:rPr>
            </w:pPr>
            <w:r w:rsidRPr="00573F97">
              <w:rPr>
                <w:color w:val="002060"/>
              </w:rPr>
              <w:t>0</w:t>
            </w:r>
          </w:p>
        </w:tc>
      </w:tr>
      <w:tr w:rsidR="009117AF" w:rsidRPr="00573F97" w14:paraId="67DCF78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6ACF97" w14:textId="77777777" w:rsidR="009117AF" w:rsidRPr="00573F97" w:rsidRDefault="009117AF" w:rsidP="00556A2E">
            <w:pPr>
              <w:pStyle w:val="ROWTABELLA"/>
              <w:rPr>
                <w:color w:val="002060"/>
              </w:rPr>
            </w:pPr>
            <w:r w:rsidRPr="00573F97">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C7E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46A2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8FD3C"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7C0E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17E5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9CB92"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35757"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A5A08"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CABF0" w14:textId="77777777" w:rsidR="009117AF" w:rsidRPr="00573F97" w:rsidRDefault="009117AF" w:rsidP="00556A2E">
            <w:pPr>
              <w:pStyle w:val="ROWTABELLA"/>
              <w:jc w:val="center"/>
              <w:rPr>
                <w:color w:val="002060"/>
              </w:rPr>
            </w:pPr>
            <w:r w:rsidRPr="00573F97">
              <w:rPr>
                <w:color w:val="002060"/>
              </w:rPr>
              <w:t>0</w:t>
            </w:r>
          </w:p>
        </w:tc>
      </w:tr>
      <w:tr w:rsidR="009117AF" w:rsidRPr="00573F97" w14:paraId="738A7FA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08149" w14:textId="77777777" w:rsidR="009117AF" w:rsidRPr="00573F97" w:rsidRDefault="009117AF" w:rsidP="00556A2E">
            <w:pPr>
              <w:pStyle w:val="ROWTABELLA"/>
              <w:rPr>
                <w:color w:val="002060"/>
              </w:rPr>
            </w:pPr>
            <w:r w:rsidRPr="00573F97">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C8A7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7B80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B365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F723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D183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7FD54"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E748D" w14:textId="77777777" w:rsidR="009117AF" w:rsidRPr="00573F97" w:rsidRDefault="009117AF" w:rsidP="00556A2E">
            <w:pPr>
              <w:pStyle w:val="ROWTABELLA"/>
              <w:jc w:val="center"/>
              <w:rPr>
                <w:color w:val="002060"/>
              </w:rPr>
            </w:pPr>
            <w:r w:rsidRPr="00573F9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A3AEF"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3CA73" w14:textId="77777777" w:rsidR="009117AF" w:rsidRPr="00573F97" w:rsidRDefault="009117AF" w:rsidP="00556A2E">
            <w:pPr>
              <w:pStyle w:val="ROWTABELLA"/>
              <w:jc w:val="center"/>
              <w:rPr>
                <w:color w:val="002060"/>
              </w:rPr>
            </w:pPr>
            <w:r w:rsidRPr="00573F97">
              <w:rPr>
                <w:color w:val="002060"/>
              </w:rPr>
              <w:t>0</w:t>
            </w:r>
          </w:p>
        </w:tc>
      </w:tr>
      <w:tr w:rsidR="009117AF" w:rsidRPr="00573F97" w14:paraId="7D9DA6D3"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4F4C3C" w14:textId="77777777" w:rsidR="009117AF" w:rsidRPr="00573F97" w:rsidRDefault="009117AF" w:rsidP="00556A2E">
            <w:pPr>
              <w:pStyle w:val="ROWTABELLA"/>
              <w:rPr>
                <w:color w:val="002060"/>
              </w:rPr>
            </w:pPr>
            <w:r w:rsidRPr="00573F9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C604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7674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0F71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3017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C3EB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F08C9"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0EF3F" w14:textId="77777777" w:rsidR="009117AF" w:rsidRPr="00573F97" w:rsidRDefault="009117AF" w:rsidP="00556A2E">
            <w:pPr>
              <w:pStyle w:val="ROWTABELLA"/>
              <w:jc w:val="center"/>
              <w:rPr>
                <w:color w:val="002060"/>
              </w:rPr>
            </w:pPr>
            <w:r w:rsidRPr="00573F9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710C4"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AF09E" w14:textId="77777777" w:rsidR="009117AF" w:rsidRPr="00573F97" w:rsidRDefault="009117AF" w:rsidP="00556A2E">
            <w:pPr>
              <w:pStyle w:val="ROWTABELLA"/>
              <w:jc w:val="center"/>
              <w:rPr>
                <w:color w:val="002060"/>
              </w:rPr>
            </w:pPr>
            <w:r w:rsidRPr="00573F97">
              <w:rPr>
                <w:color w:val="002060"/>
              </w:rPr>
              <w:t>0</w:t>
            </w:r>
          </w:p>
        </w:tc>
      </w:tr>
    </w:tbl>
    <w:p w14:paraId="2415ED28" w14:textId="77777777" w:rsidR="009117AF" w:rsidRPr="00573F97" w:rsidRDefault="009117AF" w:rsidP="009117AF">
      <w:pPr>
        <w:pStyle w:val="breakline"/>
        <w:divId w:val="527259509"/>
        <w:rPr>
          <w:color w:val="002060"/>
        </w:rPr>
      </w:pPr>
    </w:p>
    <w:p w14:paraId="7837DEC9" w14:textId="77777777" w:rsidR="009117AF" w:rsidRPr="00573F97" w:rsidRDefault="009117AF" w:rsidP="009117AF">
      <w:pPr>
        <w:pStyle w:val="breakline"/>
        <w:divId w:val="527259509"/>
        <w:rPr>
          <w:color w:val="002060"/>
        </w:rPr>
      </w:pPr>
    </w:p>
    <w:p w14:paraId="126ABB42" w14:textId="77777777" w:rsidR="009117AF" w:rsidRPr="00573F97" w:rsidRDefault="009117AF" w:rsidP="009117AF">
      <w:pPr>
        <w:pStyle w:val="SOTTOTITOLOCAMPIONATO1"/>
        <w:divId w:val="527259509"/>
        <w:rPr>
          <w:color w:val="002060"/>
        </w:rPr>
      </w:pPr>
      <w:r w:rsidRPr="00573F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50281246"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9E9EBB"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3C37EA"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39C686"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1FD90"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952F5"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04C15"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139B9F"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5DC01"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609E0"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5A56E" w14:textId="77777777" w:rsidR="009117AF" w:rsidRPr="00573F97" w:rsidRDefault="009117AF" w:rsidP="00556A2E">
            <w:pPr>
              <w:pStyle w:val="HEADERTABELLA"/>
              <w:rPr>
                <w:color w:val="002060"/>
              </w:rPr>
            </w:pPr>
            <w:r w:rsidRPr="00573F97">
              <w:rPr>
                <w:color w:val="002060"/>
              </w:rPr>
              <w:t>PE</w:t>
            </w:r>
          </w:p>
        </w:tc>
      </w:tr>
      <w:tr w:rsidR="009117AF" w:rsidRPr="00573F97" w14:paraId="2BF48A93"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51F2CE" w14:textId="77777777" w:rsidR="009117AF" w:rsidRPr="00573F97" w:rsidRDefault="009117AF" w:rsidP="00556A2E">
            <w:pPr>
              <w:pStyle w:val="ROWTABELLA"/>
              <w:rPr>
                <w:color w:val="002060"/>
              </w:rPr>
            </w:pPr>
            <w:r w:rsidRPr="00573F97">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C8779"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62777"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4D96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4D76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755F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ABC21" w14:textId="77777777" w:rsidR="009117AF" w:rsidRPr="00573F97" w:rsidRDefault="009117AF" w:rsidP="00556A2E">
            <w:pPr>
              <w:pStyle w:val="ROWTABELLA"/>
              <w:jc w:val="center"/>
              <w:rPr>
                <w:color w:val="002060"/>
              </w:rPr>
            </w:pPr>
            <w:r w:rsidRPr="00573F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0031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2B583" w14:textId="77777777" w:rsidR="009117AF" w:rsidRPr="00573F97" w:rsidRDefault="009117AF" w:rsidP="00556A2E">
            <w:pPr>
              <w:pStyle w:val="ROWTABELLA"/>
              <w:jc w:val="center"/>
              <w:rPr>
                <w:color w:val="002060"/>
              </w:rPr>
            </w:pPr>
            <w:r w:rsidRPr="00573F9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A329D" w14:textId="77777777" w:rsidR="009117AF" w:rsidRPr="00573F97" w:rsidRDefault="009117AF" w:rsidP="00556A2E">
            <w:pPr>
              <w:pStyle w:val="ROWTABELLA"/>
              <w:jc w:val="center"/>
              <w:rPr>
                <w:color w:val="002060"/>
              </w:rPr>
            </w:pPr>
            <w:r w:rsidRPr="00573F97">
              <w:rPr>
                <w:color w:val="002060"/>
              </w:rPr>
              <w:t>0</w:t>
            </w:r>
          </w:p>
        </w:tc>
      </w:tr>
      <w:tr w:rsidR="009117AF" w:rsidRPr="00573F97" w14:paraId="13C3003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750590" w14:textId="77777777" w:rsidR="009117AF" w:rsidRPr="00573F97" w:rsidRDefault="009117AF" w:rsidP="00556A2E">
            <w:pPr>
              <w:pStyle w:val="ROWTABELLA"/>
              <w:rPr>
                <w:color w:val="002060"/>
              </w:rPr>
            </w:pPr>
            <w:r w:rsidRPr="00573F97">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34F30"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1B12A"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67219"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3FAC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7978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BFE17" w14:textId="77777777" w:rsidR="009117AF" w:rsidRPr="00573F97" w:rsidRDefault="009117AF" w:rsidP="00556A2E">
            <w:pPr>
              <w:pStyle w:val="ROWTABELLA"/>
              <w:jc w:val="center"/>
              <w:rPr>
                <w:color w:val="002060"/>
              </w:rPr>
            </w:pPr>
            <w:r w:rsidRPr="00573F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F841B"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BF226"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57CD5" w14:textId="77777777" w:rsidR="009117AF" w:rsidRPr="00573F97" w:rsidRDefault="009117AF" w:rsidP="00556A2E">
            <w:pPr>
              <w:pStyle w:val="ROWTABELLA"/>
              <w:jc w:val="center"/>
              <w:rPr>
                <w:color w:val="002060"/>
              </w:rPr>
            </w:pPr>
            <w:r w:rsidRPr="00573F97">
              <w:rPr>
                <w:color w:val="002060"/>
              </w:rPr>
              <w:t>0</w:t>
            </w:r>
          </w:p>
        </w:tc>
      </w:tr>
      <w:tr w:rsidR="009117AF" w:rsidRPr="00573F97" w14:paraId="733CC17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EB7214" w14:textId="77777777" w:rsidR="009117AF" w:rsidRPr="00573F97" w:rsidRDefault="009117AF" w:rsidP="00556A2E">
            <w:pPr>
              <w:pStyle w:val="ROWTABELLA"/>
              <w:rPr>
                <w:color w:val="002060"/>
              </w:rPr>
            </w:pPr>
            <w:r w:rsidRPr="00573F97">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44307"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C549B"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6C241"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732E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7672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C602F" w14:textId="77777777" w:rsidR="009117AF" w:rsidRPr="00573F97" w:rsidRDefault="009117AF" w:rsidP="00556A2E">
            <w:pPr>
              <w:pStyle w:val="ROWTABELLA"/>
              <w:jc w:val="center"/>
              <w:rPr>
                <w:color w:val="002060"/>
              </w:rPr>
            </w:pPr>
            <w:r w:rsidRPr="00573F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2ED4E"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670F9"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8DDAB" w14:textId="77777777" w:rsidR="009117AF" w:rsidRPr="00573F97" w:rsidRDefault="009117AF" w:rsidP="00556A2E">
            <w:pPr>
              <w:pStyle w:val="ROWTABELLA"/>
              <w:jc w:val="center"/>
              <w:rPr>
                <w:color w:val="002060"/>
              </w:rPr>
            </w:pPr>
            <w:r w:rsidRPr="00573F97">
              <w:rPr>
                <w:color w:val="002060"/>
              </w:rPr>
              <w:t>0</w:t>
            </w:r>
          </w:p>
        </w:tc>
      </w:tr>
      <w:tr w:rsidR="009117AF" w:rsidRPr="00573F97" w14:paraId="0F5D075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D6AB9F" w14:textId="77777777" w:rsidR="009117AF" w:rsidRPr="00573F97" w:rsidRDefault="009117AF" w:rsidP="00556A2E">
            <w:pPr>
              <w:pStyle w:val="ROWTABELLA"/>
              <w:rPr>
                <w:color w:val="002060"/>
              </w:rPr>
            </w:pPr>
            <w:r w:rsidRPr="00573F9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2F85C"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EB62B"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F53C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EEAE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6EE2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9F04F"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4C066"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5B74A"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54821" w14:textId="77777777" w:rsidR="009117AF" w:rsidRPr="00573F97" w:rsidRDefault="009117AF" w:rsidP="00556A2E">
            <w:pPr>
              <w:pStyle w:val="ROWTABELLA"/>
              <w:jc w:val="center"/>
              <w:rPr>
                <w:color w:val="002060"/>
              </w:rPr>
            </w:pPr>
            <w:r w:rsidRPr="00573F97">
              <w:rPr>
                <w:color w:val="002060"/>
              </w:rPr>
              <w:t>0</w:t>
            </w:r>
          </w:p>
        </w:tc>
      </w:tr>
      <w:tr w:rsidR="009117AF" w:rsidRPr="00573F97" w14:paraId="7A7AAF7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EE3C0F" w14:textId="77777777" w:rsidR="009117AF" w:rsidRPr="00573F97" w:rsidRDefault="009117AF" w:rsidP="00556A2E">
            <w:pPr>
              <w:pStyle w:val="ROWTABELLA"/>
              <w:rPr>
                <w:color w:val="002060"/>
              </w:rPr>
            </w:pPr>
            <w:r w:rsidRPr="00573F97">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30DE7"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9138A"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F469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3BDD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6A75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D8977"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F9F87"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7DD47"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0C176" w14:textId="77777777" w:rsidR="009117AF" w:rsidRPr="00573F97" w:rsidRDefault="009117AF" w:rsidP="00556A2E">
            <w:pPr>
              <w:pStyle w:val="ROWTABELLA"/>
              <w:jc w:val="center"/>
              <w:rPr>
                <w:color w:val="002060"/>
              </w:rPr>
            </w:pPr>
            <w:r w:rsidRPr="00573F97">
              <w:rPr>
                <w:color w:val="002060"/>
              </w:rPr>
              <w:t>0</w:t>
            </w:r>
          </w:p>
        </w:tc>
      </w:tr>
      <w:tr w:rsidR="009117AF" w:rsidRPr="00573F97" w14:paraId="2183B0C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A9919D" w14:textId="77777777" w:rsidR="009117AF" w:rsidRPr="00573F97" w:rsidRDefault="009117AF" w:rsidP="00556A2E">
            <w:pPr>
              <w:pStyle w:val="ROWTABELLA"/>
              <w:rPr>
                <w:color w:val="002060"/>
              </w:rPr>
            </w:pPr>
            <w:r w:rsidRPr="00573F9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40EC6"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79A7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EC86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C436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2DB0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87042" w14:textId="77777777" w:rsidR="009117AF" w:rsidRPr="00573F97" w:rsidRDefault="009117AF" w:rsidP="00556A2E">
            <w:pPr>
              <w:pStyle w:val="ROWTABELLA"/>
              <w:jc w:val="center"/>
              <w:rPr>
                <w:color w:val="002060"/>
              </w:rPr>
            </w:pPr>
            <w:r w:rsidRPr="00573F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764F9"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98BD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743E0" w14:textId="77777777" w:rsidR="009117AF" w:rsidRPr="00573F97" w:rsidRDefault="009117AF" w:rsidP="00556A2E">
            <w:pPr>
              <w:pStyle w:val="ROWTABELLA"/>
              <w:jc w:val="center"/>
              <w:rPr>
                <w:color w:val="002060"/>
              </w:rPr>
            </w:pPr>
            <w:r w:rsidRPr="00573F97">
              <w:rPr>
                <w:color w:val="002060"/>
              </w:rPr>
              <w:t>0</w:t>
            </w:r>
          </w:p>
        </w:tc>
      </w:tr>
      <w:tr w:rsidR="009117AF" w:rsidRPr="00573F97" w14:paraId="44438DA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20C7C9" w14:textId="77777777" w:rsidR="009117AF" w:rsidRPr="00573F97" w:rsidRDefault="009117AF" w:rsidP="00556A2E">
            <w:pPr>
              <w:pStyle w:val="ROWTABELLA"/>
              <w:rPr>
                <w:color w:val="002060"/>
              </w:rPr>
            </w:pPr>
            <w:r w:rsidRPr="00573F9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D4489"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AFF6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5F9A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640B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DCBA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9C8D6"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AA26B"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5B33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85437" w14:textId="77777777" w:rsidR="009117AF" w:rsidRPr="00573F97" w:rsidRDefault="009117AF" w:rsidP="00556A2E">
            <w:pPr>
              <w:pStyle w:val="ROWTABELLA"/>
              <w:jc w:val="center"/>
              <w:rPr>
                <w:color w:val="002060"/>
              </w:rPr>
            </w:pPr>
            <w:r w:rsidRPr="00573F97">
              <w:rPr>
                <w:color w:val="002060"/>
              </w:rPr>
              <w:t>0</w:t>
            </w:r>
          </w:p>
        </w:tc>
      </w:tr>
      <w:tr w:rsidR="009117AF" w:rsidRPr="00573F97" w14:paraId="791059A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9E5167" w14:textId="77777777" w:rsidR="009117AF" w:rsidRPr="00573F97" w:rsidRDefault="009117AF" w:rsidP="00556A2E">
            <w:pPr>
              <w:pStyle w:val="ROWTABELLA"/>
              <w:rPr>
                <w:color w:val="002060"/>
              </w:rPr>
            </w:pPr>
            <w:r w:rsidRPr="00573F9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5C16C"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A206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9026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E091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00290"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F192A" w14:textId="77777777" w:rsidR="009117AF" w:rsidRPr="00573F97" w:rsidRDefault="009117AF" w:rsidP="00556A2E">
            <w:pPr>
              <w:pStyle w:val="ROWTABELLA"/>
              <w:jc w:val="center"/>
              <w:rPr>
                <w:color w:val="002060"/>
              </w:rPr>
            </w:pPr>
            <w:r w:rsidRPr="00573F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54BB5"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6248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3938D" w14:textId="77777777" w:rsidR="009117AF" w:rsidRPr="00573F97" w:rsidRDefault="009117AF" w:rsidP="00556A2E">
            <w:pPr>
              <w:pStyle w:val="ROWTABELLA"/>
              <w:jc w:val="center"/>
              <w:rPr>
                <w:color w:val="002060"/>
              </w:rPr>
            </w:pPr>
            <w:r w:rsidRPr="00573F97">
              <w:rPr>
                <w:color w:val="002060"/>
              </w:rPr>
              <w:t>0</w:t>
            </w:r>
          </w:p>
        </w:tc>
      </w:tr>
      <w:tr w:rsidR="009117AF" w:rsidRPr="00573F97" w14:paraId="6CFFE4A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4CDFF9" w14:textId="77777777" w:rsidR="009117AF" w:rsidRPr="00573F97" w:rsidRDefault="009117AF" w:rsidP="00556A2E">
            <w:pPr>
              <w:pStyle w:val="ROWTABELLA"/>
              <w:rPr>
                <w:color w:val="002060"/>
              </w:rPr>
            </w:pPr>
            <w:r w:rsidRPr="00573F9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907D5"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E4EF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77F3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8510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835A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03565"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D2DCC"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2B73D"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C679E" w14:textId="77777777" w:rsidR="009117AF" w:rsidRPr="00573F97" w:rsidRDefault="009117AF" w:rsidP="00556A2E">
            <w:pPr>
              <w:pStyle w:val="ROWTABELLA"/>
              <w:jc w:val="center"/>
              <w:rPr>
                <w:color w:val="002060"/>
              </w:rPr>
            </w:pPr>
            <w:r w:rsidRPr="00573F97">
              <w:rPr>
                <w:color w:val="002060"/>
              </w:rPr>
              <w:t>0</w:t>
            </w:r>
          </w:p>
        </w:tc>
      </w:tr>
      <w:tr w:rsidR="009117AF" w:rsidRPr="00573F97" w14:paraId="08BA2109"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F4973E" w14:textId="77777777" w:rsidR="009117AF" w:rsidRPr="00573F97" w:rsidRDefault="009117AF" w:rsidP="00556A2E">
            <w:pPr>
              <w:pStyle w:val="ROWTABELLA"/>
              <w:rPr>
                <w:color w:val="002060"/>
              </w:rPr>
            </w:pPr>
            <w:r w:rsidRPr="00573F9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AE9A2"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1C9F7"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C19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9059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93BC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69EF9"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DAF51"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B8FB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63347" w14:textId="77777777" w:rsidR="009117AF" w:rsidRPr="00573F97" w:rsidRDefault="009117AF" w:rsidP="00556A2E">
            <w:pPr>
              <w:pStyle w:val="ROWTABELLA"/>
              <w:jc w:val="center"/>
              <w:rPr>
                <w:color w:val="002060"/>
              </w:rPr>
            </w:pPr>
            <w:r w:rsidRPr="00573F97">
              <w:rPr>
                <w:color w:val="002060"/>
              </w:rPr>
              <w:t>0</w:t>
            </w:r>
          </w:p>
        </w:tc>
      </w:tr>
      <w:tr w:rsidR="009117AF" w:rsidRPr="00573F97" w14:paraId="12BFEAE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9206F9" w14:textId="77777777" w:rsidR="009117AF" w:rsidRPr="00573F97" w:rsidRDefault="009117AF" w:rsidP="00556A2E">
            <w:pPr>
              <w:pStyle w:val="ROWTABELLA"/>
              <w:rPr>
                <w:color w:val="002060"/>
              </w:rPr>
            </w:pPr>
            <w:r w:rsidRPr="00573F97">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25AD7"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3E8E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A0CD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AFBF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937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225FF"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8A092" w14:textId="77777777" w:rsidR="009117AF" w:rsidRPr="00573F97" w:rsidRDefault="009117AF" w:rsidP="00556A2E">
            <w:pPr>
              <w:pStyle w:val="ROWTABELLA"/>
              <w:jc w:val="center"/>
              <w:rPr>
                <w:color w:val="002060"/>
              </w:rPr>
            </w:pPr>
            <w:r w:rsidRPr="00573F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4E179"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AB008" w14:textId="77777777" w:rsidR="009117AF" w:rsidRPr="00573F97" w:rsidRDefault="009117AF" w:rsidP="00556A2E">
            <w:pPr>
              <w:pStyle w:val="ROWTABELLA"/>
              <w:jc w:val="center"/>
              <w:rPr>
                <w:color w:val="002060"/>
              </w:rPr>
            </w:pPr>
            <w:r w:rsidRPr="00573F97">
              <w:rPr>
                <w:color w:val="002060"/>
              </w:rPr>
              <w:t>0</w:t>
            </w:r>
          </w:p>
        </w:tc>
      </w:tr>
      <w:tr w:rsidR="009117AF" w:rsidRPr="00573F97" w14:paraId="76017E8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A3DBD6" w14:textId="77777777" w:rsidR="009117AF" w:rsidRPr="00573F97" w:rsidRDefault="009117AF" w:rsidP="00556A2E">
            <w:pPr>
              <w:pStyle w:val="ROWTABELLA"/>
              <w:rPr>
                <w:color w:val="002060"/>
              </w:rPr>
            </w:pPr>
            <w:r w:rsidRPr="00573F97">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58FD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CD312"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A45C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5021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E4224"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C1660"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33CAA" w14:textId="77777777" w:rsidR="009117AF" w:rsidRPr="00573F97" w:rsidRDefault="009117AF" w:rsidP="00556A2E">
            <w:pPr>
              <w:pStyle w:val="ROWTABELLA"/>
              <w:jc w:val="center"/>
              <w:rPr>
                <w:color w:val="002060"/>
              </w:rPr>
            </w:pPr>
            <w:r w:rsidRPr="00573F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B0CCA"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682B6" w14:textId="77777777" w:rsidR="009117AF" w:rsidRPr="00573F97" w:rsidRDefault="009117AF" w:rsidP="00556A2E">
            <w:pPr>
              <w:pStyle w:val="ROWTABELLA"/>
              <w:jc w:val="center"/>
              <w:rPr>
                <w:color w:val="002060"/>
              </w:rPr>
            </w:pPr>
            <w:r w:rsidRPr="00573F97">
              <w:rPr>
                <w:color w:val="002060"/>
              </w:rPr>
              <w:t>0</w:t>
            </w:r>
          </w:p>
        </w:tc>
      </w:tr>
      <w:tr w:rsidR="009117AF" w:rsidRPr="00573F97" w14:paraId="47C4622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5F9EA4" w14:textId="77777777" w:rsidR="009117AF" w:rsidRPr="00573F97" w:rsidRDefault="009117AF" w:rsidP="00556A2E">
            <w:pPr>
              <w:pStyle w:val="ROWTABELLA"/>
              <w:rPr>
                <w:color w:val="002060"/>
              </w:rPr>
            </w:pPr>
            <w:r w:rsidRPr="00573F97">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5C9D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C921A"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D98E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EDAB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A46D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BCF0B"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2956C" w14:textId="77777777" w:rsidR="009117AF" w:rsidRPr="00573F97" w:rsidRDefault="009117AF" w:rsidP="00556A2E">
            <w:pPr>
              <w:pStyle w:val="ROWTABELLA"/>
              <w:jc w:val="center"/>
              <w:rPr>
                <w:color w:val="002060"/>
              </w:rPr>
            </w:pPr>
            <w:r w:rsidRPr="00573F9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B502D"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F9ADA" w14:textId="77777777" w:rsidR="009117AF" w:rsidRPr="00573F97" w:rsidRDefault="009117AF" w:rsidP="00556A2E">
            <w:pPr>
              <w:pStyle w:val="ROWTABELLA"/>
              <w:jc w:val="center"/>
              <w:rPr>
                <w:color w:val="002060"/>
              </w:rPr>
            </w:pPr>
            <w:r w:rsidRPr="00573F97">
              <w:rPr>
                <w:color w:val="002060"/>
              </w:rPr>
              <w:t>0</w:t>
            </w:r>
          </w:p>
        </w:tc>
      </w:tr>
      <w:tr w:rsidR="009117AF" w:rsidRPr="00573F97" w14:paraId="510DC322"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F56A06" w14:textId="77777777" w:rsidR="009117AF" w:rsidRPr="00573F97" w:rsidRDefault="009117AF" w:rsidP="00556A2E">
            <w:pPr>
              <w:pStyle w:val="ROWTABELLA"/>
              <w:rPr>
                <w:color w:val="002060"/>
              </w:rPr>
            </w:pPr>
            <w:r w:rsidRPr="00573F97">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1407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22E35"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3641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3D97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98D0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4429A"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BC77E" w14:textId="77777777" w:rsidR="009117AF" w:rsidRPr="00573F97" w:rsidRDefault="009117AF" w:rsidP="00556A2E">
            <w:pPr>
              <w:pStyle w:val="ROWTABELLA"/>
              <w:jc w:val="center"/>
              <w:rPr>
                <w:color w:val="002060"/>
              </w:rPr>
            </w:pPr>
            <w:r w:rsidRPr="00573F9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0F36F"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7A7D1" w14:textId="77777777" w:rsidR="009117AF" w:rsidRPr="00573F97" w:rsidRDefault="009117AF" w:rsidP="00556A2E">
            <w:pPr>
              <w:pStyle w:val="ROWTABELLA"/>
              <w:jc w:val="center"/>
              <w:rPr>
                <w:color w:val="002060"/>
              </w:rPr>
            </w:pPr>
            <w:r w:rsidRPr="00573F97">
              <w:rPr>
                <w:color w:val="002060"/>
              </w:rPr>
              <w:t>0</w:t>
            </w:r>
          </w:p>
        </w:tc>
      </w:tr>
    </w:tbl>
    <w:p w14:paraId="1803D0C3" w14:textId="77777777" w:rsidR="009117AF" w:rsidRPr="00573F97" w:rsidRDefault="009117AF" w:rsidP="009117AF">
      <w:pPr>
        <w:pStyle w:val="breakline"/>
        <w:divId w:val="527259509"/>
        <w:rPr>
          <w:color w:val="002060"/>
        </w:rPr>
      </w:pPr>
    </w:p>
    <w:p w14:paraId="656C8169" w14:textId="77777777" w:rsidR="009117AF" w:rsidRPr="00573F97" w:rsidRDefault="009117AF" w:rsidP="009117AF">
      <w:pPr>
        <w:pStyle w:val="TITOLOPRINC"/>
        <w:divId w:val="527259509"/>
        <w:rPr>
          <w:color w:val="002060"/>
        </w:rPr>
      </w:pPr>
      <w:r w:rsidRPr="00573F97">
        <w:rPr>
          <w:color w:val="002060"/>
        </w:rPr>
        <w:t>PROGRAMMA GARE</w:t>
      </w:r>
    </w:p>
    <w:p w14:paraId="0EAD784F" w14:textId="77777777" w:rsidR="009117AF" w:rsidRPr="001B65A4" w:rsidRDefault="009117AF" w:rsidP="009117AF">
      <w:pPr>
        <w:pStyle w:val="SOTTOTITOLOCAMPIONATO1"/>
        <w:divId w:val="527259509"/>
        <w:rPr>
          <w:color w:val="002060"/>
        </w:rPr>
      </w:pPr>
      <w:r w:rsidRPr="001B65A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01"/>
        <w:gridCol w:w="385"/>
        <w:gridCol w:w="898"/>
        <w:gridCol w:w="1199"/>
        <w:gridCol w:w="1555"/>
        <w:gridCol w:w="1555"/>
      </w:tblGrid>
      <w:tr w:rsidR="009117AF" w:rsidRPr="001B65A4" w14:paraId="4184708E"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D160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33EF9"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398EC"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E4DA2"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506AA"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DD4DD2"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FF559E"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0AC06E5A"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DECF7B" w14:textId="77777777" w:rsidR="009117AF" w:rsidRPr="001B65A4" w:rsidRDefault="009117AF" w:rsidP="00556A2E">
            <w:pPr>
              <w:pStyle w:val="ROWTABELLA"/>
              <w:rPr>
                <w:color w:val="002060"/>
              </w:rPr>
            </w:pPr>
            <w:r w:rsidRPr="001B65A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CA57A2" w14:textId="77777777" w:rsidR="009117AF" w:rsidRPr="001B65A4" w:rsidRDefault="009117AF" w:rsidP="00556A2E">
            <w:pPr>
              <w:pStyle w:val="ROWTABELLA"/>
              <w:rPr>
                <w:color w:val="002060"/>
              </w:rPr>
            </w:pPr>
            <w:r w:rsidRPr="001B65A4">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390B34C"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3B5576" w14:textId="77777777" w:rsidR="009117AF" w:rsidRPr="001B65A4" w:rsidRDefault="009117AF" w:rsidP="00556A2E">
            <w:pPr>
              <w:pStyle w:val="ROWTABELLA"/>
              <w:rPr>
                <w:color w:val="002060"/>
              </w:rPr>
            </w:pPr>
            <w:r w:rsidRPr="001B65A4">
              <w:rPr>
                <w:color w:val="002060"/>
              </w:rPr>
              <w:t>01/11/2019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4A4417" w14:textId="77777777" w:rsidR="009117AF" w:rsidRPr="001B65A4" w:rsidRDefault="009117AF" w:rsidP="00556A2E">
            <w:pPr>
              <w:pStyle w:val="ROWTABELLA"/>
              <w:rPr>
                <w:color w:val="002060"/>
              </w:rPr>
            </w:pPr>
            <w:r w:rsidRPr="001B65A4">
              <w:rPr>
                <w:color w:val="002060"/>
              </w:rPr>
              <w:t>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231759" w14:textId="77777777" w:rsidR="009117AF" w:rsidRPr="001B65A4" w:rsidRDefault="009117AF" w:rsidP="00556A2E">
            <w:pPr>
              <w:pStyle w:val="ROWTABELLA"/>
              <w:rPr>
                <w:color w:val="002060"/>
              </w:rPr>
            </w:pPr>
            <w:r w:rsidRPr="001B65A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4387E1" w14:textId="77777777" w:rsidR="009117AF" w:rsidRPr="001B65A4" w:rsidRDefault="009117AF" w:rsidP="00556A2E">
            <w:pPr>
              <w:pStyle w:val="ROWTABELLA"/>
              <w:rPr>
                <w:color w:val="002060"/>
              </w:rPr>
            </w:pPr>
            <w:r w:rsidRPr="001B65A4">
              <w:rPr>
                <w:color w:val="002060"/>
              </w:rPr>
              <w:t>VIA EUROPA</w:t>
            </w:r>
          </w:p>
        </w:tc>
      </w:tr>
      <w:tr w:rsidR="009117AF" w:rsidRPr="001B65A4" w14:paraId="58D8443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561B3C" w14:textId="77777777" w:rsidR="009117AF" w:rsidRPr="001B65A4" w:rsidRDefault="009117AF" w:rsidP="00556A2E">
            <w:pPr>
              <w:pStyle w:val="ROWTABELLA"/>
              <w:rPr>
                <w:color w:val="002060"/>
              </w:rPr>
            </w:pPr>
            <w:r w:rsidRPr="001B65A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5F8A89" w14:textId="77777777" w:rsidR="009117AF" w:rsidRPr="001B65A4" w:rsidRDefault="009117AF" w:rsidP="00556A2E">
            <w:pPr>
              <w:pStyle w:val="ROWTABELLA"/>
              <w:rPr>
                <w:color w:val="002060"/>
              </w:rPr>
            </w:pPr>
            <w:r w:rsidRPr="001B65A4">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1529D63"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6C9CDB"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CA58BF" w14:textId="77777777" w:rsidR="009117AF" w:rsidRPr="001B65A4" w:rsidRDefault="009117AF" w:rsidP="00556A2E">
            <w:pPr>
              <w:pStyle w:val="ROWTABELLA"/>
              <w:rPr>
                <w:color w:val="002060"/>
              </w:rPr>
            </w:pPr>
            <w:r w:rsidRPr="001B65A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BB7366" w14:textId="77777777" w:rsidR="009117AF" w:rsidRPr="001B65A4" w:rsidRDefault="009117AF" w:rsidP="00556A2E">
            <w:pPr>
              <w:pStyle w:val="ROWTABELLA"/>
              <w:rPr>
                <w:color w:val="002060"/>
              </w:rPr>
            </w:pPr>
            <w:r w:rsidRPr="001B65A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46EBFE" w14:textId="77777777" w:rsidR="009117AF" w:rsidRPr="001B65A4" w:rsidRDefault="009117AF" w:rsidP="00556A2E">
            <w:pPr>
              <w:pStyle w:val="ROWTABELLA"/>
              <w:rPr>
                <w:color w:val="002060"/>
              </w:rPr>
            </w:pPr>
            <w:r w:rsidRPr="001B65A4">
              <w:rPr>
                <w:color w:val="002060"/>
              </w:rPr>
              <w:t>VIA DELL'ANNUNZIATA</w:t>
            </w:r>
          </w:p>
        </w:tc>
      </w:tr>
      <w:tr w:rsidR="009117AF" w:rsidRPr="001B65A4" w14:paraId="0A3FDEE2"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BED79C" w14:textId="77777777" w:rsidR="009117AF" w:rsidRPr="001B65A4" w:rsidRDefault="009117AF" w:rsidP="00556A2E">
            <w:pPr>
              <w:pStyle w:val="ROWTABELLA"/>
              <w:rPr>
                <w:color w:val="002060"/>
              </w:rPr>
            </w:pPr>
            <w:r w:rsidRPr="001B65A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627AC0" w14:textId="77777777" w:rsidR="009117AF" w:rsidRPr="001B65A4" w:rsidRDefault="009117AF" w:rsidP="00556A2E">
            <w:pPr>
              <w:pStyle w:val="ROWTABELLA"/>
              <w:rPr>
                <w:color w:val="002060"/>
              </w:rPr>
            </w:pPr>
            <w:r w:rsidRPr="001B65A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0BF3F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9BFB63"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07F3F0" w14:textId="77777777" w:rsidR="009117AF" w:rsidRPr="001B65A4" w:rsidRDefault="009117AF" w:rsidP="00556A2E">
            <w:pPr>
              <w:pStyle w:val="ROWTABELLA"/>
              <w:rPr>
                <w:color w:val="002060"/>
              </w:rPr>
            </w:pPr>
            <w:r w:rsidRPr="001B65A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25F209" w14:textId="77777777" w:rsidR="009117AF" w:rsidRPr="001B65A4" w:rsidRDefault="009117AF" w:rsidP="00556A2E">
            <w:pPr>
              <w:pStyle w:val="ROWTABELLA"/>
              <w:rPr>
                <w:color w:val="002060"/>
              </w:rPr>
            </w:pPr>
            <w:r w:rsidRPr="001B65A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C337C9" w14:textId="77777777" w:rsidR="009117AF" w:rsidRPr="001B65A4" w:rsidRDefault="009117AF" w:rsidP="00556A2E">
            <w:pPr>
              <w:pStyle w:val="ROWTABELLA"/>
              <w:rPr>
                <w:color w:val="002060"/>
              </w:rPr>
            </w:pPr>
            <w:r w:rsidRPr="001B65A4">
              <w:rPr>
                <w:color w:val="002060"/>
              </w:rPr>
              <w:t>VIA ROSSINI</w:t>
            </w:r>
          </w:p>
        </w:tc>
      </w:tr>
      <w:tr w:rsidR="009117AF" w:rsidRPr="001B65A4" w14:paraId="1F57E2B1"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5634CE" w14:textId="77777777" w:rsidR="009117AF" w:rsidRPr="001B65A4" w:rsidRDefault="009117AF" w:rsidP="00556A2E">
            <w:pPr>
              <w:pStyle w:val="ROWTABELLA"/>
              <w:rPr>
                <w:color w:val="002060"/>
              </w:rPr>
            </w:pPr>
            <w:r w:rsidRPr="001B65A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9349F39" w14:textId="77777777" w:rsidR="009117AF" w:rsidRPr="001B65A4" w:rsidRDefault="009117AF" w:rsidP="00556A2E">
            <w:pPr>
              <w:pStyle w:val="ROWTABELLA"/>
              <w:rPr>
                <w:color w:val="002060"/>
              </w:rPr>
            </w:pPr>
            <w:r w:rsidRPr="001B65A4">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CD262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3C59FE"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5519E0" w14:textId="77777777" w:rsidR="009117AF" w:rsidRPr="001B65A4" w:rsidRDefault="009117AF" w:rsidP="00556A2E">
            <w:pPr>
              <w:pStyle w:val="ROWTABELLA"/>
              <w:rPr>
                <w:color w:val="002060"/>
              </w:rPr>
            </w:pPr>
            <w:r w:rsidRPr="001B65A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CE6D7D" w14:textId="77777777" w:rsidR="009117AF" w:rsidRPr="001B65A4" w:rsidRDefault="009117AF" w:rsidP="00556A2E">
            <w:pPr>
              <w:pStyle w:val="ROWTABELLA"/>
              <w:rPr>
                <w:color w:val="002060"/>
              </w:rPr>
            </w:pPr>
            <w:r w:rsidRPr="001B65A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4B06FC" w14:textId="77777777" w:rsidR="009117AF" w:rsidRPr="001B65A4" w:rsidRDefault="009117AF" w:rsidP="00556A2E">
            <w:pPr>
              <w:pStyle w:val="ROWTABELLA"/>
              <w:rPr>
                <w:color w:val="002060"/>
              </w:rPr>
            </w:pPr>
            <w:r w:rsidRPr="001B65A4">
              <w:rPr>
                <w:color w:val="002060"/>
              </w:rPr>
              <w:t>VIA FALCONARA</w:t>
            </w:r>
          </w:p>
        </w:tc>
      </w:tr>
      <w:tr w:rsidR="009117AF" w:rsidRPr="001B65A4" w14:paraId="1942BAA9"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A05E92" w14:textId="77777777" w:rsidR="009117AF" w:rsidRPr="001B65A4" w:rsidRDefault="009117AF" w:rsidP="00556A2E">
            <w:pPr>
              <w:pStyle w:val="ROWTABELLA"/>
              <w:rPr>
                <w:color w:val="002060"/>
              </w:rPr>
            </w:pPr>
            <w:r w:rsidRPr="001B65A4">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58B857" w14:textId="77777777" w:rsidR="009117AF" w:rsidRPr="001B65A4" w:rsidRDefault="009117AF" w:rsidP="00556A2E">
            <w:pPr>
              <w:pStyle w:val="ROWTABELLA"/>
              <w:rPr>
                <w:color w:val="002060"/>
              </w:rPr>
            </w:pPr>
            <w:r w:rsidRPr="001B65A4">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A4CF6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B473B0"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C6EA4C" w14:textId="77777777" w:rsidR="009117AF" w:rsidRPr="001B65A4" w:rsidRDefault="009117AF" w:rsidP="00556A2E">
            <w:pPr>
              <w:pStyle w:val="ROWTABELLA"/>
              <w:rPr>
                <w:color w:val="002060"/>
              </w:rPr>
            </w:pPr>
            <w:r w:rsidRPr="001B65A4">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74AC3" w14:textId="77777777" w:rsidR="009117AF" w:rsidRPr="001B65A4" w:rsidRDefault="009117AF" w:rsidP="00556A2E">
            <w:pPr>
              <w:pStyle w:val="ROWTABELLA"/>
              <w:rPr>
                <w:color w:val="002060"/>
              </w:rPr>
            </w:pPr>
            <w:r w:rsidRPr="001B65A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9BFCEC" w14:textId="77777777" w:rsidR="009117AF" w:rsidRPr="001B65A4" w:rsidRDefault="009117AF" w:rsidP="00556A2E">
            <w:pPr>
              <w:pStyle w:val="ROWTABELLA"/>
              <w:rPr>
                <w:color w:val="002060"/>
              </w:rPr>
            </w:pPr>
            <w:r w:rsidRPr="001B65A4">
              <w:rPr>
                <w:color w:val="002060"/>
              </w:rPr>
              <w:t>VIA GRAZIA DELEDDA</w:t>
            </w:r>
          </w:p>
        </w:tc>
      </w:tr>
      <w:tr w:rsidR="009117AF" w:rsidRPr="001B65A4" w14:paraId="2498D14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FFF9F77" w14:textId="77777777" w:rsidR="009117AF" w:rsidRPr="001B65A4" w:rsidRDefault="009117AF" w:rsidP="00556A2E">
            <w:pPr>
              <w:pStyle w:val="ROWTABELLA"/>
              <w:rPr>
                <w:color w:val="002060"/>
              </w:rPr>
            </w:pPr>
            <w:r w:rsidRPr="001B65A4">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95694D" w14:textId="77777777" w:rsidR="009117AF" w:rsidRPr="001B65A4" w:rsidRDefault="009117AF" w:rsidP="00556A2E">
            <w:pPr>
              <w:pStyle w:val="ROWTABELLA"/>
              <w:rPr>
                <w:color w:val="002060"/>
              </w:rPr>
            </w:pPr>
            <w:r w:rsidRPr="001B65A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F59D5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A201E1" w14:textId="77777777" w:rsidR="009117AF" w:rsidRPr="001B65A4" w:rsidRDefault="009117AF" w:rsidP="00556A2E">
            <w:pPr>
              <w:pStyle w:val="ROWTABELLA"/>
              <w:rPr>
                <w:color w:val="002060"/>
              </w:rPr>
            </w:pPr>
            <w:r w:rsidRPr="001B65A4">
              <w:rPr>
                <w:color w:val="002060"/>
              </w:rPr>
              <w:t>01/11/2019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2EBE19" w14:textId="77777777" w:rsidR="009117AF" w:rsidRPr="001B65A4" w:rsidRDefault="009117AF" w:rsidP="00556A2E">
            <w:pPr>
              <w:pStyle w:val="ROWTABELLA"/>
              <w:rPr>
                <w:color w:val="002060"/>
              </w:rPr>
            </w:pPr>
            <w:r w:rsidRPr="001B65A4">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3FA91C" w14:textId="77777777" w:rsidR="009117AF" w:rsidRPr="001B65A4" w:rsidRDefault="009117AF" w:rsidP="00556A2E">
            <w:pPr>
              <w:pStyle w:val="ROWTABELLA"/>
              <w:rPr>
                <w:color w:val="002060"/>
              </w:rPr>
            </w:pPr>
            <w:r w:rsidRPr="001B65A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4783D1" w14:textId="77777777" w:rsidR="009117AF" w:rsidRPr="001B65A4" w:rsidRDefault="009117AF" w:rsidP="00556A2E">
            <w:pPr>
              <w:pStyle w:val="ROWTABELLA"/>
              <w:rPr>
                <w:color w:val="002060"/>
              </w:rPr>
            </w:pPr>
            <w:r w:rsidRPr="001B65A4">
              <w:rPr>
                <w:color w:val="002060"/>
              </w:rPr>
              <w:t>VIA CELLINI, 13</w:t>
            </w:r>
          </w:p>
        </w:tc>
      </w:tr>
      <w:tr w:rsidR="009117AF" w:rsidRPr="001B65A4" w14:paraId="0A0C7365"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A251DD" w14:textId="77777777" w:rsidR="009117AF" w:rsidRPr="001B65A4" w:rsidRDefault="009117AF" w:rsidP="00556A2E">
            <w:pPr>
              <w:pStyle w:val="ROWTABELLA"/>
              <w:rPr>
                <w:color w:val="002060"/>
              </w:rPr>
            </w:pPr>
            <w:r w:rsidRPr="001B65A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2B4B6D" w14:textId="77777777" w:rsidR="009117AF" w:rsidRPr="001B65A4" w:rsidRDefault="009117AF" w:rsidP="00556A2E">
            <w:pPr>
              <w:pStyle w:val="ROWTABELLA"/>
              <w:rPr>
                <w:color w:val="002060"/>
              </w:rPr>
            </w:pPr>
            <w:r w:rsidRPr="001B65A4">
              <w:rPr>
                <w:color w:val="002060"/>
              </w:rPr>
              <w:t>VALLEFOGLIA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AF95AA9"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17B281" w14:textId="77777777" w:rsidR="009117AF" w:rsidRPr="001B65A4" w:rsidRDefault="009117AF" w:rsidP="00556A2E">
            <w:pPr>
              <w:pStyle w:val="ROWTABELLA"/>
              <w:rPr>
                <w:color w:val="002060"/>
              </w:rPr>
            </w:pPr>
            <w:r w:rsidRPr="001B65A4">
              <w:rPr>
                <w:color w:val="002060"/>
              </w:rPr>
              <w:t>02/11/2019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7BFAC" w14:textId="77777777" w:rsidR="009117AF" w:rsidRPr="001B65A4" w:rsidRDefault="009117AF" w:rsidP="00556A2E">
            <w:pPr>
              <w:pStyle w:val="ROWTABELLA"/>
              <w:rPr>
                <w:color w:val="002060"/>
              </w:rPr>
            </w:pPr>
            <w:r w:rsidRPr="001B65A4">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F12E42"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886EB9" w14:textId="77777777" w:rsidR="009117AF" w:rsidRPr="001B65A4" w:rsidRDefault="009117AF" w:rsidP="00556A2E">
            <w:pPr>
              <w:pStyle w:val="ROWTABELLA"/>
              <w:rPr>
                <w:color w:val="002060"/>
              </w:rPr>
            </w:pPr>
            <w:r w:rsidRPr="001B65A4">
              <w:rPr>
                <w:color w:val="002060"/>
              </w:rPr>
              <w:t>VIA PETRARCA</w:t>
            </w:r>
          </w:p>
        </w:tc>
      </w:tr>
    </w:tbl>
    <w:p w14:paraId="1AB3A869" w14:textId="77777777" w:rsidR="009117AF" w:rsidRPr="001B65A4" w:rsidRDefault="009117AF" w:rsidP="009117AF">
      <w:pPr>
        <w:pStyle w:val="breakline"/>
        <w:divId w:val="527259509"/>
        <w:rPr>
          <w:color w:val="002060"/>
        </w:rPr>
      </w:pPr>
    </w:p>
    <w:p w14:paraId="795078E4" w14:textId="77777777" w:rsidR="009117AF" w:rsidRPr="001B65A4" w:rsidRDefault="009117AF" w:rsidP="009117AF">
      <w:pPr>
        <w:pStyle w:val="breakline"/>
        <w:divId w:val="527259509"/>
        <w:rPr>
          <w:color w:val="002060"/>
        </w:rPr>
      </w:pPr>
    </w:p>
    <w:p w14:paraId="1F3ABE3D" w14:textId="77777777" w:rsidR="009117AF" w:rsidRPr="001B65A4" w:rsidRDefault="009117AF" w:rsidP="009117AF">
      <w:pPr>
        <w:pStyle w:val="breakline"/>
        <w:divId w:val="527259509"/>
        <w:rPr>
          <w:color w:val="002060"/>
        </w:rPr>
      </w:pPr>
    </w:p>
    <w:p w14:paraId="2BA0E3EE" w14:textId="77777777" w:rsidR="009117AF" w:rsidRPr="001B65A4" w:rsidRDefault="009117AF" w:rsidP="009117AF">
      <w:pPr>
        <w:pStyle w:val="SOTTOTITOLOCAMPIONATO1"/>
        <w:divId w:val="527259509"/>
        <w:rPr>
          <w:color w:val="002060"/>
        </w:rPr>
      </w:pPr>
      <w:r w:rsidRPr="001B65A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5"/>
        <w:gridCol w:w="385"/>
        <w:gridCol w:w="898"/>
        <w:gridCol w:w="1174"/>
        <w:gridCol w:w="1559"/>
        <w:gridCol w:w="1552"/>
      </w:tblGrid>
      <w:tr w:rsidR="009117AF" w:rsidRPr="001B65A4" w14:paraId="3EEAEABC"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4FD06"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BA7AC"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C38D1"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C80C4"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64CD0D"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B2A4B"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22610"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7F99A366"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3C0D9B" w14:textId="77777777" w:rsidR="009117AF" w:rsidRPr="001B65A4" w:rsidRDefault="009117AF" w:rsidP="00556A2E">
            <w:pPr>
              <w:pStyle w:val="ROWTABELLA"/>
              <w:rPr>
                <w:color w:val="002060"/>
              </w:rPr>
            </w:pPr>
            <w:r w:rsidRPr="001B65A4">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E2CEF1" w14:textId="77777777" w:rsidR="009117AF" w:rsidRPr="001B65A4" w:rsidRDefault="009117AF" w:rsidP="00556A2E">
            <w:pPr>
              <w:pStyle w:val="ROWTABELLA"/>
              <w:rPr>
                <w:color w:val="002060"/>
              </w:rPr>
            </w:pPr>
            <w:r w:rsidRPr="001B65A4">
              <w:rPr>
                <w:color w:val="002060"/>
              </w:rPr>
              <w:t>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9F95F"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509B3D" w14:textId="77777777" w:rsidR="009117AF" w:rsidRPr="001B65A4" w:rsidRDefault="009117AF" w:rsidP="00556A2E">
            <w:pPr>
              <w:pStyle w:val="ROWTABELLA"/>
              <w:rPr>
                <w:color w:val="002060"/>
              </w:rPr>
            </w:pPr>
            <w:r w:rsidRPr="001B65A4">
              <w:rPr>
                <w:color w:val="002060"/>
              </w:rPr>
              <w:t>01/11/2019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6031F4" w14:textId="77777777" w:rsidR="009117AF" w:rsidRPr="001B65A4" w:rsidRDefault="009117AF" w:rsidP="00556A2E">
            <w:pPr>
              <w:pStyle w:val="ROWTABELLA"/>
              <w:rPr>
                <w:color w:val="002060"/>
              </w:rPr>
            </w:pPr>
            <w:r w:rsidRPr="001B65A4">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69195C" w14:textId="77777777" w:rsidR="009117AF" w:rsidRPr="001B65A4" w:rsidRDefault="009117AF" w:rsidP="00556A2E">
            <w:pPr>
              <w:pStyle w:val="ROWTABELLA"/>
              <w:rPr>
                <w:color w:val="002060"/>
              </w:rPr>
            </w:pPr>
            <w:r w:rsidRPr="001B65A4">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FEAF59" w14:textId="77777777" w:rsidR="009117AF" w:rsidRPr="001B65A4" w:rsidRDefault="009117AF" w:rsidP="00556A2E">
            <w:pPr>
              <w:pStyle w:val="ROWTABELLA"/>
              <w:rPr>
                <w:color w:val="002060"/>
              </w:rPr>
            </w:pPr>
            <w:r w:rsidRPr="001B65A4">
              <w:rPr>
                <w:color w:val="002060"/>
              </w:rPr>
              <w:t>VIA CERQUATTI</w:t>
            </w:r>
          </w:p>
        </w:tc>
      </w:tr>
      <w:tr w:rsidR="009117AF" w:rsidRPr="001B65A4" w14:paraId="4564F27C"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1E777E" w14:textId="77777777" w:rsidR="009117AF" w:rsidRPr="001B65A4" w:rsidRDefault="009117AF" w:rsidP="00556A2E">
            <w:pPr>
              <w:pStyle w:val="ROWTABELLA"/>
              <w:rPr>
                <w:color w:val="002060"/>
              </w:rPr>
            </w:pPr>
            <w:r w:rsidRPr="001B65A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DAFBDB" w14:textId="77777777" w:rsidR="009117AF" w:rsidRPr="001B65A4" w:rsidRDefault="009117AF" w:rsidP="00556A2E">
            <w:pPr>
              <w:pStyle w:val="ROWTABELLA"/>
              <w:rPr>
                <w:color w:val="002060"/>
              </w:rPr>
            </w:pPr>
            <w:r w:rsidRPr="001B65A4">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FCEDA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360B7D"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63A2EF" w14:textId="77777777" w:rsidR="009117AF" w:rsidRPr="001B65A4" w:rsidRDefault="009117AF" w:rsidP="00556A2E">
            <w:pPr>
              <w:pStyle w:val="ROWTABELLA"/>
              <w:rPr>
                <w:color w:val="002060"/>
              </w:rPr>
            </w:pPr>
            <w:r w:rsidRPr="001B65A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6E93A7" w14:textId="77777777" w:rsidR="009117AF" w:rsidRPr="001B65A4" w:rsidRDefault="009117AF" w:rsidP="00556A2E">
            <w:pPr>
              <w:pStyle w:val="ROWTABELLA"/>
              <w:rPr>
                <w:color w:val="002060"/>
              </w:rPr>
            </w:pPr>
            <w:r w:rsidRPr="001B65A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232591" w14:textId="77777777" w:rsidR="009117AF" w:rsidRPr="001B65A4" w:rsidRDefault="009117AF" w:rsidP="00556A2E">
            <w:pPr>
              <w:pStyle w:val="ROWTABELLA"/>
              <w:rPr>
                <w:color w:val="002060"/>
              </w:rPr>
            </w:pPr>
            <w:r w:rsidRPr="001B65A4">
              <w:rPr>
                <w:color w:val="002060"/>
              </w:rPr>
              <w:t>VIA FRATELLI CERVI</w:t>
            </w:r>
          </w:p>
        </w:tc>
      </w:tr>
      <w:tr w:rsidR="009117AF" w:rsidRPr="001B65A4" w14:paraId="09F29BF2"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B74B79" w14:textId="77777777" w:rsidR="009117AF" w:rsidRPr="001B65A4" w:rsidRDefault="009117AF" w:rsidP="00556A2E">
            <w:pPr>
              <w:pStyle w:val="ROWTABELLA"/>
              <w:rPr>
                <w:color w:val="002060"/>
              </w:rPr>
            </w:pPr>
            <w:r w:rsidRPr="001B65A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D7454A" w14:textId="77777777" w:rsidR="009117AF" w:rsidRPr="001B65A4" w:rsidRDefault="009117AF" w:rsidP="00556A2E">
            <w:pPr>
              <w:pStyle w:val="ROWTABELLA"/>
              <w:rPr>
                <w:color w:val="002060"/>
              </w:rPr>
            </w:pPr>
            <w:r w:rsidRPr="001B65A4">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89E3A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F03BBD"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309DF9" w14:textId="77777777" w:rsidR="009117AF" w:rsidRPr="001B65A4" w:rsidRDefault="009117AF" w:rsidP="00556A2E">
            <w:pPr>
              <w:pStyle w:val="ROWTABELLA"/>
              <w:rPr>
                <w:color w:val="002060"/>
              </w:rPr>
            </w:pPr>
            <w:r w:rsidRPr="001B65A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292AE7" w14:textId="77777777" w:rsidR="009117AF" w:rsidRPr="001B65A4" w:rsidRDefault="009117AF" w:rsidP="00556A2E">
            <w:pPr>
              <w:pStyle w:val="ROWTABELLA"/>
              <w:rPr>
                <w:color w:val="002060"/>
              </w:rPr>
            </w:pPr>
            <w:r w:rsidRPr="001B65A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5FCAC5" w14:textId="77777777" w:rsidR="009117AF" w:rsidRPr="001B65A4" w:rsidRDefault="009117AF" w:rsidP="00556A2E">
            <w:pPr>
              <w:pStyle w:val="ROWTABELLA"/>
              <w:rPr>
                <w:color w:val="002060"/>
              </w:rPr>
            </w:pPr>
            <w:r w:rsidRPr="001B65A4">
              <w:rPr>
                <w:color w:val="002060"/>
              </w:rPr>
              <w:t>VIA TOBAGI STAZ. CASTELBELLINO</w:t>
            </w:r>
          </w:p>
        </w:tc>
      </w:tr>
      <w:tr w:rsidR="009117AF" w:rsidRPr="001B65A4" w14:paraId="429D53EB"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55451E" w14:textId="77777777" w:rsidR="009117AF" w:rsidRPr="001B65A4" w:rsidRDefault="009117AF" w:rsidP="00556A2E">
            <w:pPr>
              <w:pStyle w:val="ROWTABELLA"/>
              <w:rPr>
                <w:color w:val="002060"/>
              </w:rPr>
            </w:pPr>
            <w:r w:rsidRPr="001B65A4">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495E33" w14:textId="77777777" w:rsidR="009117AF" w:rsidRPr="001B65A4" w:rsidRDefault="009117AF" w:rsidP="00556A2E">
            <w:pPr>
              <w:pStyle w:val="ROWTABELLA"/>
              <w:rPr>
                <w:color w:val="002060"/>
              </w:rPr>
            </w:pPr>
            <w:r w:rsidRPr="001B65A4">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AF9D4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30681C"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16B511" w14:textId="77777777" w:rsidR="009117AF" w:rsidRPr="001B65A4" w:rsidRDefault="009117AF" w:rsidP="00556A2E">
            <w:pPr>
              <w:pStyle w:val="ROWTABELLA"/>
              <w:rPr>
                <w:color w:val="002060"/>
              </w:rPr>
            </w:pPr>
            <w:r w:rsidRPr="001B65A4">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2D1E2C" w14:textId="77777777" w:rsidR="009117AF" w:rsidRPr="001B65A4" w:rsidRDefault="009117AF" w:rsidP="00556A2E">
            <w:pPr>
              <w:pStyle w:val="ROWTABELLA"/>
              <w:rPr>
                <w:color w:val="002060"/>
              </w:rPr>
            </w:pPr>
            <w:r w:rsidRPr="001B65A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EB6562" w14:textId="77777777" w:rsidR="009117AF" w:rsidRPr="001B65A4" w:rsidRDefault="009117AF" w:rsidP="00556A2E">
            <w:pPr>
              <w:pStyle w:val="ROWTABELLA"/>
              <w:rPr>
                <w:color w:val="002060"/>
              </w:rPr>
            </w:pPr>
            <w:r w:rsidRPr="001B65A4">
              <w:rPr>
                <w:color w:val="002060"/>
              </w:rPr>
              <w:t>LOC. SAN LIBERATO</w:t>
            </w:r>
          </w:p>
        </w:tc>
      </w:tr>
      <w:tr w:rsidR="009117AF" w:rsidRPr="001B65A4" w14:paraId="57E610C0"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A926C1" w14:textId="77777777" w:rsidR="009117AF" w:rsidRPr="001B65A4" w:rsidRDefault="009117AF" w:rsidP="00556A2E">
            <w:pPr>
              <w:pStyle w:val="ROWTABELLA"/>
              <w:rPr>
                <w:color w:val="002060"/>
              </w:rPr>
            </w:pPr>
            <w:r w:rsidRPr="001B65A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407F6B" w14:textId="77777777" w:rsidR="009117AF" w:rsidRPr="001B65A4" w:rsidRDefault="009117AF" w:rsidP="00556A2E">
            <w:pPr>
              <w:pStyle w:val="ROWTABELLA"/>
              <w:rPr>
                <w:color w:val="002060"/>
              </w:rPr>
            </w:pPr>
            <w:r w:rsidRPr="001B65A4">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652CBF"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728569"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74E7D0" w14:textId="77777777" w:rsidR="009117AF" w:rsidRPr="001B65A4" w:rsidRDefault="009117AF" w:rsidP="00556A2E">
            <w:pPr>
              <w:pStyle w:val="ROWTABELLA"/>
              <w:rPr>
                <w:color w:val="002060"/>
              </w:rPr>
            </w:pPr>
            <w:r w:rsidRPr="001B65A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EDC1CC" w14:textId="77777777" w:rsidR="009117AF" w:rsidRPr="001B65A4" w:rsidRDefault="009117AF" w:rsidP="00556A2E">
            <w:pPr>
              <w:pStyle w:val="ROWTABELLA"/>
              <w:rPr>
                <w:color w:val="002060"/>
              </w:rPr>
            </w:pPr>
            <w:r w:rsidRPr="001B65A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308188" w14:textId="77777777" w:rsidR="009117AF" w:rsidRPr="001B65A4" w:rsidRDefault="009117AF" w:rsidP="00556A2E">
            <w:pPr>
              <w:pStyle w:val="ROWTABELLA"/>
              <w:rPr>
                <w:color w:val="002060"/>
              </w:rPr>
            </w:pPr>
            <w:r w:rsidRPr="001B65A4">
              <w:rPr>
                <w:color w:val="002060"/>
              </w:rPr>
              <w:t>VIA B.BUOZZI</w:t>
            </w:r>
          </w:p>
        </w:tc>
      </w:tr>
      <w:tr w:rsidR="009117AF" w:rsidRPr="001B65A4" w14:paraId="56652281"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1D877E" w14:textId="77777777" w:rsidR="009117AF" w:rsidRPr="001B65A4" w:rsidRDefault="009117AF" w:rsidP="00556A2E">
            <w:pPr>
              <w:pStyle w:val="ROWTABELLA"/>
              <w:rPr>
                <w:color w:val="002060"/>
              </w:rPr>
            </w:pPr>
            <w:r w:rsidRPr="001B65A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E3BC45" w14:textId="77777777" w:rsidR="009117AF" w:rsidRPr="001B65A4" w:rsidRDefault="009117AF" w:rsidP="00556A2E">
            <w:pPr>
              <w:pStyle w:val="ROWTABELLA"/>
              <w:rPr>
                <w:color w:val="002060"/>
              </w:rPr>
            </w:pPr>
            <w:r w:rsidRPr="001B65A4">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BA988D"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7B523B"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0E88C2" w14:textId="77777777" w:rsidR="009117AF" w:rsidRPr="001B65A4" w:rsidRDefault="009117AF" w:rsidP="00556A2E">
            <w:pPr>
              <w:pStyle w:val="ROWTABELLA"/>
              <w:rPr>
                <w:color w:val="002060"/>
              </w:rPr>
            </w:pPr>
            <w:r w:rsidRPr="001B65A4">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A166E5" w14:textId="77777777" w:rsidR="009117AF" w:rsidRPr="001B65A4" w:rsidRDefault="009117AF" w:rsidP="00556A2E">
            <w:pPr>
              <w:pStyle w:val="ROWTABELLA"/>
              <w:rPr>
                <w:color w:val="002060"/>
              </w:rPr>
            </w:pPr>
            <w:r w:rsidRPr="001B65A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F55906" w14:textId="77777777" w:rsidR="009117AF" w:rsidRPr="001B65A4" w:rsidRDefault="009117AF" w:rsidP="00556A2E">
            <w:pPr>
              <w:pStyle w:val="ROWTABELLA"/>
              <w:rPr>
                <w:color w:val="002060"/>
              </w:rPr>
            </w:pPr>
            <w:r w:rsidRPr="001B65A4">
              <w:rPr>
                <w:color w:val="002060"/>
              </w:rPr>
              <w:t>VIALE MAZZINI</w:t>
            </w:r>
          </w:p>
        </w:tc>
      </w:tr>
      <w:tr w:rsidR="009117AF" w:rsidRPr="001B65A4" w14:paraId="537F136B"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E99B37" w14:textId="77777777" w:rsidR="009117AF" w:rsidRPr="001B65A4" w:rsidRDefault="009117AF" w:rsidP="00556A2E">
            <w:pPr>
              <w:pStyle w:val="ROWTABELLA"/>
              <w:rPr>
                <w:color w:val="002060"/>
              </w:rPr>
            </w:pPr>
            <w:r w:rsidRPr="001B65A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F4331F" w14:textId="77777777" w:rsidR="009117AF" w:rsidRPr="001B65A4" w:rsidRDefault="009117AF" w:rsidP="00556A2E">
            <w:pPr>
              <w:pStyle w:val="ROWTABELLA"/>
              <w:rPr>
                <w:color w:val="002060"/>
              </w:rPr>
            </w:pPr>
            <w:r w:rsidRPr="001B65A4">
              <w:rPr>
                <w:color w:val="002060"/>
              </w:rPr>
              <w:t>NUOVA OTTRANO 98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59F132"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6F4B4"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665DFB" w14:textId="77777777" w:rsidR="009117AF" w:rsidRPr="001B65A4" w:rsidRDefault="009117AF" w:rsidP="00556A2E">
            <w:pPr>
              <w:pStyle w:val="ROWTABELLA"/>
              <w:rPr>
                <w:color w:val="002060"/>
              </w:rPr>
            </w:pPr>
            <w:r w:rsidRPr="001B65A4">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302FB0" w14:textId="77777777" w:rsidR="009117AF" w:rsidRPr="001B65A4" w:rsidRDefault="009117AF" w:rsidP="00556A2E">
            <w:pPr>
              <w:pStyle w:val="ROWTABELLA"/>
              <w:rPr>
                <w:color w:val="002060"/>
              </w:rPr>
            </w:pPr>
            <w:r w:rsidRPr="001B65A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A2540C" w14:textId="77777777" w:rsidR="009117AF" w:rsidRPr="001B65A4" w:rsidRDefault="009117AF" w:rsidP="00556A2E">
            <w:pPr>
              <w:pStyle w:val="ROWTABELLA"/>
              <w:rPr>
                <w:color w:val="002060"/>
              </w:rPr>
            </w:pPr>
            <w:r w:rsidRPr="001B65A4">
              <w:rPr>
                <w:color w:val="002060"/>
              </w:rPr>
              <w:t>VIA LUDOVICO SCARFIOTTI</w:t>
            </w:r>
          </w:p>
        </w:tc>
      </w:tr>
    </w:tbl>
    <w:p w14:paraId="4D18DF84" w14:textId="77777777" w:rsidR="009117AF" w:rsidRPr="001B65A4" w:rsidRDefault="009117AF" w:rsidP="009117AF">
      <w:pPr>
        <w:pStyle w:val="breakline"/>
        <w:divId w:val="527259509"/>
        <w:rPr>
          <w:color w:val="002060"/>
        </w:rPr>
      </w:pPr>
    </w:p>
    <w:p w14:paraId="4E439728" w14:textId="77777777" w:rsidR="009117AF" w:rsidRPr="001B65A4" w:rsidRDefault="009117AF" w:rsidP="009117AF">
      <w:pPr>
        <w:pStyle w:val="breakline"/>
        <w:divId w:val="527259509"/>
        <w:rPr>
          <w:color w:val="002060"/>
        </w:rPr>
      </w:pPr>
    </w:p>
    <w:p w14:paraId="120AA8F5" w14:textId="77777777" w:rsidR="009117AF" w:rsidRPr="001B65A4" w:rsidRDefault="009117AF" w:rsidP="009117AF">
      <w:pPr>
        <w:pStyle w:val="breakline"/>
        <w:divId w:val="527259509"/>
        <w:rPr>
          <w:color w:val="002060"/>
        </w:rPr>
      </w:pPr>
    </w:p>
    <w:p w14:paraId="3E008729" w14:textId="77777777" w:rsidR="009117AF" w:rsidRPr="001B65A4" w:rsidRDefault="009117AF" w:rsidP="009117AF">
      <w:pPr>
        <w:pStyle w:val="SOTTOTITOLOCAMPIONATO1"/>
        <w:divId w:val="527259509"/>
        <w:rPr>
          <w:color w:val="002060"/>
        </w:rPr>
      </w:pPr>
      <w:r w:rsidRPr="001B65A4">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3"/>
        <w:gridCol w:w="385"/>
        <w:gridCol w:w="898"/>
        <w:gridCol w:w="1178"/>
        <w:gridCol w:w="1553"/>
        <w:gridCol w:w="1550"/>
      </w:tblGrid>
      <w:tr w:rsidR="009117AF" w:rsidRPr="001B65A4" w14:paraId="42D54BFB"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4E06A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626846"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4707F8"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973F6"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B2670E"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850E3"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B3F545"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21815FCA"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D0B607" w14:textId="77777777" w:rsidR="009117AF" w:rsidRPr="001B65A4" w:rsidRDefault="009117AF" w:rsidP="00556A2E">
            <w:pPr>
              <w:pStyle w:val="ROWTABELLA"/>
              <w:rPr>
                <w:color w:val="002060"/>
              </w:rPr>
            </w:pPr>
            <w:r w:rsidRPr="001B65A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E3D5DA" w14:textId="77777777" w:rsidR="009117AF" w:rsidRPr="001B65A4" w:rsidRDefault="009117AF" w:rsidP="00556A2E">
            <w:pPr>
              <w:pStyle w:val="ROWTABELLA"/>
              <w:rPr>
                <w:color w:val="002060"/>
              </w:rPr>
            </w:pPr>
            <w:r w:rsidRPr="001B65A4">
              <w:rPr>
                <w:color w:val="002060"/>
              </w:rPr>
              <w:t>REAL ANCARIA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8FE596"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6779B7" w14:textId="77777777" w:rsidR="009117AF" w:rsidRPr="001B65A4" w:rsidRDefault="009117AF" w:rsidP="00556A2E">
            <w:pPr>
              <w:pStyle w:val="ROWTABELLA"/>
              <w:rPr>
                <w:color w:val="002060"/>
              </w:rPr>
            </w:pPr>
            <w:r w:rsidRPr="001B65A4">
              <w:rPr>
                <w:color w:val="002060"/>
              </w:rPr>
              <w:t>01/11/2019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B55399" w14:textId="77777777" w:rsidR="009117AF" w:rsidRPr="001B65A4" w:rsidRDefault="009117AF" w:rsidP="00556A2E">
            <w:pPr>
              <w:pStyle w:val="ROWTABELLA"/>
              <w:rPr>
                <w:color w:val="002060"/>
              </w:rPr>
            </w:pPr>
            <w:r w:rsidRPr="001B65A4">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54E0A2" w14:textId="77777777" w:rsidR="009117AF" w:rsidRPr="001B65A4" w:rsidRDefault="009117AF" w:rsidP="00556A2E">
            <w:pPr>
              <w:pStyle w:val="ROWTABELLA"/>
              <w:rPr>
                <w:color w:val="002060"/>
              </w:rPr>
            </w:pPr>
            <w:r w:rsidRPr="001B65A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A8EB4" w14:textId="77777777" w:rsidR="009117AF" w:rsidRPr="001B65A4" w:rsidRDefault="009117AF" w:rsidP="00556A2E">
            <w:pPr>
              <w:pStyle w:val="ROWTABELLA"/>
              <w:rPr>
                <w:color w:val="002060"/>
              </w:rPr>
            </w:pPr>
            <w:r w:rsidRPr="001B65A4">
              <w:rPr>
                <w:color w:val="002060"/>
              </w:rPr>
              <w:t>PIAZZA S. D'ACQUISTO</w:t>
            </w:r>
          </w:p>
        </w:tc>
      </w:tr>
      <w:tr w:rsidR="009117AF" w:rsidRPr="001B65A4" w14:paraId="3D008351"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449E66" w14:textId="77777777" w:rsidR="009117AF" w:rsidRPr="001B65A4" w:rsidRDefault="009117AF" w:rsidP="00556A2E">
            <w:pPr>
              <w:pStyle w:val="ROWTABELLA"/>
              <w:rPr>
                <w:color w:val="002060"/>
              </w:rPr>
            </w:pPr>
            <w:r w:rsidRPr="001B65A4">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7D9CFA" w14:textId="77777777" w:rsidR="009117AF" w:rsidRPr="001B65A4" w:rsidRDefault="009117AF" w:rsidP="00556A2E">
            <w:pPr>
              <w:pStyle w:val="ROWTABELLA"/>
              <w:rPr>
                <w:color w:val="002060"/>
              </w:rPr>
            </w:pPr>
            <w:r w:rsidRPr="001B65A4">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FBE84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0AD43F"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7D3075" w14:textId="77777777" w:rsidR="009117AF" w:rsidRPr="001B65A4" w:rsidRDefault="009117AF" w:rsidP="00556A2E">
            <w:pPr>
              <w:pStyle w:val="ROWTABELLA"/>
              <w:rPr>
                <w:color w:val="002060"/>
              </w:rPr>
            </w:pPr>
            <w:r w:rsidRPr="001B65A4">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B8BB7E" w14:textId="77777777" w:rsidR="009117AF" w:rsidRPr="001B65A4" w:rsidRDefault="009117AF" w:rsidP="00556A2E">
            <w:pPr>
              <w:pStyle w:val="ROWTABELLA"/>
              <w:rPr>
                <w:color w:val="002060"/>
              </w:rPr>
            </w:pPr>
            <w:r w:rsidRPr="001B65A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FD9317" w14:textId="77777777" w:rsidR="009117AF" w:rsidRPr="001B65A4" w:rsidRDefault="009117AF" w:rsidP="00556A2E">
            <w:pPr>
              <w:pStyle w:val="ROWTABELLA"/>
              <w:rPr>
                <w:color w:val="002060"/>
              </w:rPr>
            </w:pPr>
            <w:r w:rsidRPr="001B65A4">
              <w:rPr>
                <w:color w:val="002060"/>
              </w:rPr>
              <w:t>VIA CORRADI</w:t>
            </w:r>
          </w:p>
        </w:tc>
      </w:tr>
      <w:tr w:rsidR="009117AF" w:rsidRPr="001B65A4" w14:paraId="6D2E0E0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BA8979" w14:textId="77777777" w:rsidR="009117AF" w:rsidRPr="001B65A4" w:rsidRDefault="009117AF" w:rsidP="00556A2E">
            <w:pPr>
              <w:pStyle w:val="ROWTABELLA"/>
              <w:rPr>
                <w:color w:val="002060"/>
              </w:rPr>
            </w:pPr>
            <w:r w:rsidRPr="001B65A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38D900" w14:textId="77777777" w:rsidR="009117AF" w:rsidRPr="001B65A4" w:rsidRDefault="009117AF" w:rsidP="00556A2E">
            <w:pPr>
              <w:pStyle w:val="ROWTABELLA"/>
              <w:rPr>
                <w:color w:val="002060"/>
              </w:rPr>
            </w:pPr>
            <w:r w:rsidRPr="001B65A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E99A02"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C623BB"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559115" w14:textId="77777777" w:rsidR="009117AF" w:rsidRPr="001B65A4" w:rsidRDefault="009117AF" w:rsidP="00556A2E">
            <w:pPr>
              <w:pStyle w:val="ROWTABELLA"/>
              <w:rPr>
                <w:color w:val="002060"/>
              </w:rPr>
            </w:pPr>
            <w:r w:rsidRPr="001B65A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AB856E" w14:textId="77777777" w:rsidR="009117AF" w:rsidRPr="001B65A4" w:rsidRDefault="009117AF" w:rsidP="00556A2E">
            <w:pPr>
              <w:pStyle w:val="ROWTABELLA"/>
              <w:rPr>
                <w:color w:val="002060"/>
              </w:rPr>
            </w:pPr>
            <w:r w:rsidRPr="001B65A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2AACA5" w14:textId="77777777" w:rsidR="009117AF" w:rsidRPr="001B65A4" w:rsidRDefault="009117AF" w:rsidP="00556A2E">
            <w:pPr>
              <w:pStyle w:val="ROWTABELLA"/>
              <w:rPr>
                <w:color w:val="002060"/>
              </w:rPr>
            </w:pPr>
            <w:r w:rsidRPr="001B65A4">
              <w:rPr>
                <w:color w:val="002060"/>
              </w:rPr>
              <w:t>VIA DELL IRIS</w:t>
            </w:r>
          </w:p>
        </w:tc>
      </w:tr>
      <w:tr w:rsidR="009117AF" w:rsidRPr="001B65A4" w14:paraId="74978C02"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DE204E" w14:textId="77777777" w:rsidR="009117AF" w:rsidRPr="001B65A4" w:rsidRDefault="009117AF" w:rsidP="00556A2E">
            <w:pPr>
              <w:pStyle w:val="ROWTABELLA"/>
              <w:rPr>
                <w:color w:val="002060"/>
              </w:rPr>
            </w:pPr>
            <w:r w:rsidRPr="001B65A4">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8A157E" w14:textId="77777777" w:rsidR="009117AF" w:rsidRPr="001B65A4" w:rsidRDefault="009117AF" w:rsidP="00556A2E">
            <w:pPr>
              <w:pStyle w:val="ROWTABELLA"/>
              <w:rPr>
                <w:color w:val="002060"/>
              </w:rPr>
            </w:pPr>
            <w:r w:rsidRPr="001B65A4">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6775B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1BB962"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8A3BE84" w14:textId="77777777" w:rsidR="009117AF" w:rsidRPr="001B65A4" w:rsidRDefault="009117AF" w:rsidP="00556A2E">
            <w:pPr>
              <w:pStyle w:val="ROWTABELLA"/>
              <w:rPr>
                <w:color w:val="002060"/>
              </w:rPr>
            </w:pPr>
            <w:r w:rsidRPr="001B65A4">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D0A698" w14:textId="77777777" w:rsidR="009117AF" w:rsidRPr="001B65A4" w:rsidRDefault="009117AF" w:rsidP="00556A2E">
            <w:pPr>
              <w:pStyle w:val="ROWTABELLA"/>
              <w:rPr>
                <w:color w:val="002060"/>
              </w:rPr>
            </w:pPr>
            <w:r w:rsidRPr="001B65A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93EA7C" w14:textId="77777777" w:rsidR="009117AF" w:rsidRPr="001B65A4" w:rsidRDefault="009117AF" w:rsidP="00556A2E">
            <w:pPr>
              <w:pStyle w:val="ROWTABELLA"/>
              <w:rPr>
                <w:color w:val="002060"/>
              </w:rPr>
            </w:pPr>
            <w:r w:rsidRPr="001B65A4">
              <w:rPr>
                <w:color w:val="002060"/>
              </w:rPr>
              <w:t>VIALE TRENTO SNC</w:t>
            </w:r>
          </w:p>
        </w:tc>
      </w:tr>
      <w:tr w:rsidR="009117AF" w:rsidRPr="001B65A4" w14:paraId="465AEDFC"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E31765" w14:textId="77777777" w:rsidR="009117AF" w:rsidRPr="001B65A4" w:rsidRDefault="009117AF" w:rsidP="00556A2E">
            <w:pPr>
              <w:pStyle w:val="ROWTABELLA"/>
              <w:rPr>
                <w:color w:val="002060"/>
              </w:rPr>
            </w:pPr>
            <w:r w:rsidRPr="001B65A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056278" w14:textId="77777777" w:rsidR="009117AF" w:rsidRPr="001B65A4" w:rsidRDefault="009117AF" w:rsidP="00556A2E">
            <w:pPr>
              <w:pStyle w:val="ROWTABELLA"/>
              <w:rPr>
                <w:color w:val="002060"/>
              </w:rPr>
            </w:pPr>
            <w:r w:rsidRPr="001B65A4">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9F7B4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48F290"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8E58C0" w14:textId="77777777" w:rsidR="009117AF" w:rsidRPr="001B65A4" w:rsidRDefault="009117AF" w:rsidP="00556A2E">
            <w:pPr>
              <w:pStyle w:val="ROWTABELLA"/>
              <w:rPr>
                <w:color w:val="002060"/>
              </w:rPr>
            </w:pPr>
            <w:r w:rsidRPr="001B65A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EFA0CF" w14:textId="77777777" w:rsidR="009117AF" w:rsidRPr="001B65A4" w:rsidRDefault="009117AF" w:rsidP="00556A2E">
            <w:pPr>
              <w:pStyle w:val="ROWTABELLA"/>
              <w:rPr>
                <w:color w:val="002060"/>
              </w:rPr>
            </w:pPr>
            <w:r w:rsidRPr="001B65A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F8DD9E" w14:textId="77777777" w:rsidR="009117AF" w:rsidRPr="001B65A4" w:rsidRDefault="009117AF" w:rsidP="00556A2E">
            <w:pPr>
              <w:pStyle w:val="ROWTABELLA"/>
              <w:rPr>
                <w:color w:val="002060"/>
              </w:rPr>
            </w:pPr>
            <w:r w:rsidRPr="001B65A4">
              <w:rPr>
                <w:color w:val="002060"/>
              </w:rPr>
              <w:t>VIA OLIMPIADI</w:t>
            </w:r>
          </w:p>
        </w:tc>
      </w:tr>
      <w:tr w:rsidR="009117AF" w:rsidRPr="001B65A4" w14:paraId="1F5DEC5B"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68C97F" w14:textId="77777777" w:rsidR="009117AF" w:rsidRPr="001B65A4" w:rsidRDefault="009117AF" w:rsidP="00556A2E">
            <w:pPr>
              <w:pStyle w:val="ROWTABELLA"/>
              <w:rPr>
                <w:color w:val="002060"/>
              </w:rPr>
            </w:pPr>
            <w:r w:rsidRPr="001B65A4">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406C4A9" w14:textId="77777777" w:rsidR="009117AF" w:rsidRPr="001B65A4" w:rsidRDefault="009117AF" w:rsidP="00556A2E">
            <w:pPr>
              <w:pStyle w:val="ROWTABELLA"/>
              <w:rPr>
                <w:color w:val="002060"/>
              </w:rPr>
            </w:pPr>
            <w:r w:rsidRPr="001B65A4">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B351BA"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453073D" w14:textId="77777777" w:rsidR="009117AF" w:rsidRPr="001B65A4" w:rsidRDefault="009117AF" w:rsidP="00556A2E">
            <w:pPr>
              <w:pStyle w:val="ROWTABELLA"/>
              <w:rPr>
                <w:color w:val="002060"/>
              </w:rPr>
            </w:pPr>
            <w:r w:rsidRPr="001B65A4">
              <w:rPr>
                <w:color w:val="002060"/>
              </w:rPr>
              <w:t>01/11/2019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49919E" w14:textId="77777777" w:rsidR="009117AF" w:rsidRPr="001B65A4" w:rsidRDefault="009117AF" w:rsidP="00556A2E">
            <w:pPr>
              <w:pStyle w:val="ROWTABELLA"/>
              <w:rPr>
                <w:color w:val="002060"/>
              </w:rPr>
            </w:pPr>
            <w:r w:rsidRPr="001B65A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643ECD" w14:textId="77777777" w:rsidR="009117AF" w:rsidRPr="001B65A4" w:rsidRDefault="009117AF" w:rsidP="00556A2E">
            <w:pPr>
              <w:pStyle w:val="ROWTABELLA"/>
              <w:rPr>
                <w:color w:val="002060"/>
              </w:rPr>
            </w:pPr>
            <w:r w:rsidRPr="001B65A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CA279A" w14:textId="77777777" w:rsidR="009117AF" w:rsidRPr="001B65A4" w:rsidRDefault="009117AF" w:rsidP="00556A2E">
            <w:pPr>
              <w:pStyle w:val="ROWTABELLA"/>
              <w:rPr>
                <w:color w:val="002060"/>
              </w:rPr>
            </w:pPr>
            <w:r w:rsidRPr="001B65A4">
              <w:rPr>
                <w:color w:val="002060"/>
              </w:rPr>
              <w:t>VIA PIRANDELLO AREA MT.4</w:t>
            </w:r>
          </w:p>
        </w:tc>
      </w:tr>
      <w:tr w:rsidR="009117AF" w:rsidRPr="001B65A4" w14:paraId="12D2A4BA"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411561" w14:textId="77777777" w:rsidR="009117AF" w:rsidRPr="001B65A4" w:rsidRDefault="009117AF" w:rsidP="00556A2E">
            <w:pPr>
              <w:pStyle w:val="ROWTABELLA"/>
              <w:rPr>
                <w:color w:val="002060"/>
              </w:rPr>
            </w:pPr>
            <w:r w:rsidRPr="001B65A4">
              <w:rPr>
                <w:color w:val="002060"/>
              </w:rPr>
              <w:lastRenderedPageBreak/>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E1E86" w14:textId="77777777" w:rsidR="009117AF" w:rsidRPr="001B65A4" w:rsidRDefault="009117AF" w:rsidP="00556A2E">
            <w:pPr>
              <w:pStyle w:val="ROWTABELLA"/>
              <w:rPr>
                <w:color w:val="002060"/>
              </w:rPr>
            </w:pPr>
            <w:r w:rsidRPr="001B65A4">
              <w:rPr>
                <w:color w:val="002060"/>
              </w:rPr>
              <w:t>SPORTING GROTTAMMARE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C45F749"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C87FC" w14:textId="77777777" w:rsidR="009117AF" w:rsidRPr="001B65A4" w:rsidRDefault="009117AF" w:rsidP="00556A2E">
            <w:pPr>
              <w:pStyle w:val="ROWTABELLA"/>
              <w:rPr>
                <w:color w:val="002060"/>
              </w:rPr>
            </w:pPr>
            <w:r w:rsidRPr="001B65A4">
              <w:rPr>
                <w:color w:val="002060"/>
              </w:rPr>
              <w:t>04/11/2019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698792" w14:textId="77777777" w:rsidR="009117AF" w:rsidRPr="001B65A4" w:rsidRDefault="009117AF" w:rsidP="00556A2E">
            <w:pPr>
              <w:pStyle w:val="ROWTABELLA"/>
              <w:rPr>
                <w:color w:val="002060"/>
              </w:rPr>
            </w:pPr>
            <w:r w:rsidRPr="001B65A4">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82A849" w14:textId="77777777" w:rsidR="009117AF" w:rsidRPr="001B65A4" w:rsidRDefault="009117AF" w:rsidP="00556A2E">
            <w:pPr>
              <w:pStyle w:val="ROWTABELLA"/>
              <w:rPr>
                <w:color w:val="002060"/>
              </w:rPr>
            </w:pPr>
            <w:r w:rsidRPr="001B65A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7EAD7F" w14:textId="77777777" w:rsidR="009117AF" w:rsidRPr="001B65A4" w:rsidRDefault="009117AF" w:rsidP="00556A2E">
            <w:pPr>
              <w:pStyle w:val="ROWTABELLA"/>
              <w:rPr>
                <w:color w:val="002060"/>
              </w:rPr>
            </w:pPr>
            <w:r w:rsidRPr="001B65A4">
              <w:rPr>
                <w:color w:val="002060"/>
              </w:rPr>
              <w:t>VIA DELLO SPORT</w:t>
            </w:r>
          </w:p>
        </w:tc>
      </w:tr>
    </w:tbl>
    <w:p w14:paraId="360620E7" w14:textId="77777777" w:rsidR="009117AF" w:rsidRPr="00573F97" w:rsidRDefault="009117AF" w:rsidP="009117AF">
      <w:pPr>
        <w:pStyle w:val="breakline"/>
        <w:divId w:val="527259509"/>
        <w:rPr>
          <w:color w:val="002060"/>
        </w:rPr>
      </w:pPr>
    </w:p>
    <w:p w14:paraId="242913A3"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REGIONALE CALCIO A 5 FEMMINILE</w:t>
      </w:r>
    </w:p>
    <w:p w14:paraId="56E32643" w14:textId="77777777" w:rsidR="009117AF" w:rsidRPr="00573F97" w:rsidRDefault="009117AF" w:rsidP="009117AF">
      <w:pPr>
        <w:pStyle w:val="TITOLOPRINC"/>
        <w:divId w:val="527259509"/>
        <w:rPr>
          <w:color w:val="002060"/>
        </w:rPr>
      </w:pPr>
      <w:r w:rsidRPr="00573F97">
        <w:rPr>
          <w:color w:val="002060"/>
        </w:rPr>
        <w:t>VARIAZIONI AL PROGRAMMA GARE</w:t>
      </w:r>
    </w:p>
    <w:p w14:paraId="633FAE35" w14:textId="77777777" w:rsidR="009117AF" w:rsidRPr="00573F97" w:rsidRDefault="009117AF" w:rsidP="009117AF">
      <w:pPr>
        <w:pStyle w:val="breakline"/>
        <w:divId w:val="527259509"/>
        <w:rPr>
          <w:color w:val="002060"/>
        </w:rPr>
      </w:pPr>
    </w:p>
    <w:p w14:paraId="1D0B073D"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17939C62"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217CC9"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D0BC0"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8B1B3"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5D78C"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B068D"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73042"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331013"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C4FF1" w14:textId="77777777" w:rsidR="009117AF" w:rsidRPr="00573F97" w:rsidRDefault="009117AF" w:rsidP="00556A2E">
            <w:pPr>
              <w:pStyle w:val="HEADERTABELLA"/>
              <w:rPr>
                <w:color w:val="002060"/>
              </w:rPr>
            </w:pPr>
            <w:r w:rsidRPr="00573F97">
              <w:rPr>
                <w:color w:val="002060"/>
              </w:rPr>
              <w:t>Impianto</w:t>
            </w:r>
          </w:p>
        </w:tc>
      </w:tr>
      <w:tr w:rsidR="009117AF" w:rsidRPr="00573F97" w14:paraId="6AAE5E62"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30830" w14:textId="77777777" w:rsidR="009117AF" w:rsidRPr="00573F97" w:rsidRDefault="009117AF" w:rsidP="00556A2E">
            <w:pPr>
              <w:pStyle w:val="ROWTABELLA"/>
              <w:rPr>
                <w:color w:val="002060"/>
                <w:highlight w:val="yellow"/>
              </w:rPr>
            </w:pPr>
            <w:r w:rsidRPr="00573F97">
              <w:rPr>
                <w:color w:val="002060"/>
                <w:highlight w:val="yellow"/>
              </w:rPr>
              <w:t>14/12/2019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DCFD5" w14:textId="77777777" w:rsidR="009117AF" w:rsidRPr="00573F97" w:rsidRDefault="009117AF" w:rsidP="00556A2E">
            <w:pPr>
              <w:pStyle w:val="ROWTABELLA"/>
              <w:jc w:val="center"/>
              <w:rPr>
                <w:color w:val="002060"/>
                <w:highlight w:val="yellow"/>
              </w:rPr>
            </w:pPr>
            <w:r w:rsidRPr="00573F97">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B19A2" w14:textId="77777777" w:rsidR="009117AF" w:rsidRPr="00573F97" w:rsidRDefault="009117AF" w:rsidP="00556A2E">
            <w:pPr>
              <w:pStyle w:val="ROWTABELLA"/>
              <w:rPr>
                <w:color w:val="002060"/>
                <w:highlight w:val="yellow"/>
              </w:rPr>
            </w:pPr>
            <w:r w:rsidRPr="00573F97">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5456" w14:textId="77777777" w:rsidR="009117AF" w:rsidRPr="00573F97" w:rsidRDefault="009117AF" w:rsidP="00556A2E">
            <w:pPr>
              <w:pStyle w:val="ROWTABELLA"/>
              <w:rPr>
                <w:color w:val="002060"/>
                <w:highlight w:val="yellow"/>
              </w:rPr>
            </w:pPr>
            <w:r w:rsidRPr="00573F97">
              <w:rPr>
                <w:color w:val="002060"/>
                <w:highlight w:val="yellow"/>
              </w:rPr>
              <w:t>SAN MICHELE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74413" w14:textId="77777777" w:rsidR="009117AF" w:rsidRPr="00573F97" w:rsidRDefault="009117AF" w:rsidP="00556A2E">
            <w:pPr>
              <w:pStyle w:val="ROWTABELLA"/>
              <w:rPr>
                <w:color w:val="002060"/>
              </w:rPr>
            </w:pPr>
            <w:r w:rsidRPr="00573F97">
              <w:rPr>
                <w:color w:val="002060"/>
              </w:rPr>
              <w:t>13/12/2019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B8F21" w14:textId="77777777" w:rsidR="009117AF" w:rsidRPr="00573F97" w:rsidRDefault="009117AF" w:rsidP="00556A2E">
            <w:pPr>
              <w:pStyle w:val="ROWTABELLA"/>
              <w:jc w:val="center"/>
              <w:rPr>
                <w:color w:val="002060"/>
              </w:rPr>
            </w:pPr>
            <w:r w:rsidRPr="00573F9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EB324" w14:textId="77777777" w:rsidR="009117AF" w:rsidRPr="00573F97" w:rsidRDefault="009117AF" w:rsidP="00556A2E">
            <w:pPr>
              <w:pStyle w:val="ROWTABELLA"/>
              <w:jc w:val="center"/>
              <w:rPr>
                <w:color w:val="002060"/>
              </w:rPr>
            </w:pPr>
            <w:r w:rsidRPr="00573F97">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B30DC" w14:textId="77777777" w:rsidR="009117AF" w:rsidRPr="00573F97" w:rsidRDefault="009117AF" w:rsidP="00556A2E">
            <w:pPr>
              <w:rPr>
                <w:color w:val="002060"/>
              </w:rPr>
            </w:pPr>
          </w:p>
        </w:tc>
      </w:tr>
    </w:tbl>
    <w:p w14:paraId="3E67B61C" w14:textId="77777777" w:rsidR="009117AF" w:rsidRPr="00573F97" w:rsidRDefault="009117AF" w:rsidP="009117AF">
      <w:pPr>
        <w:pStyle w:val="breakline"/>
        <w:divId w:val="527259509"/>
        <w:rPr>
          <w:color w:val="002060"/>
        </w:rPr>
      </w:pPr>
    </w:p>
    <w:p w14:paraId="2BC22837" w14:textId="77777777" w:rsidR="009117AF" w:rsidRPr="00573F97" w:rsidRDefault="009117AF" w:rsidP="009117AF">
      <w:pPr>
        <w:pStyle w:val="breakline"/>
        <w:divId w:val="527259509"/>
        <w:rPr>
          <w:color w:val="002060"/>
        </w:rPr>
      </w:pPr>
    </w:p>
    <w:p w14:paraId="528D89DD" w14:textId="77777777" w:rsidR="009117AF" w:rsidRPr="00573F97" w:rsidRDefault="009117AF" w:rsidP="009117AF">
      <w:pPr>
        <w:pStyle w:val="TITOLOPRINC"/>
        <w:divId w:val="527259509"/>
        <w:rPr>
          <w:color w:val="002060"/>
        </w:rPr>
      </w:pPr>
      <w:r w:rsidRPr="00573F97">
        <w:rPr>
          <w:color w:val="002060"/>
        </w:rPr>
        <w:t>RISULTATI</w:t>
      </w:r>
    </w:p>
    <w:p w14:paraId="1AEED2DB" w14:textId="77777777" w:rsidR="009117AF" w:rsidRPr="00573F97" w:rsidRDefault="009117AF" w:rsidP="009117AF">
      <w:pPr>
        <w:pStyle w:val="breakline"/>
        <w:divId w:val="527259509"/>
        <w:rPr>
          <w:color w:val="002060"/>
        </w:rPr>
      </w:pPr>
    </w:p>
    <w:p w14:paraId="571BE0CB" w14:textId="77777777" w:rsidR="009117AF" w:rsidRPr="00573F97" w:rsidRDefault="009117AF" w:rsidP="009117AF">
      <w:pPr>
        <w:pStyle w:val="SOTTOTITOLOCAMPIONATO1"/>
        <w:divId w:val="527259509"/>
        <w:rPr>
          <w:color w:val="002060"/>
        </w:rPr>
      </w:pPr>
      <w:r w:rsidRPr="00573F97">
        <w:rPr>
          <w:color w:val="002060"/>
        </w:rPr>
        <w:t>RISULTATI UFFICIALI GARE DEL 25/10/2019</w:t>
      </w:r>
    </w:p>
    <w:p w14:paraId="638B9F4A"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7E6AC806"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129DC3FE"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4EDC5692"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888ED4" w14:textId="77777777" w:rsidR="009117AF" w:rsidRPr="00573F97" w:rsidRDefault="009117AF" w:rsidP="00556A2E">
                  <w:pPr>
                    <w:pStyle w:val="HEADERTABELLA"/>
                    <w:rPr>
                      <w:color w:val="002060"/>
                    </w:rPr>
                  </w:pPr>
                  <w:r w:rsidRPr="00573F97">
                    <w:rPr>
                      <w:color w:val="002060"/>
                    </w:rPr>
                    <w:t>GIRONE A - 4 Giornata - A</w:t>
                  </w:r>
                </w:p>
              </w:tc>
            </w:tr>
            <w:tr w:rsidR="009117AF" w:rsidRPr="00573F97" w14:paraId="4FEBBD8A"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F20D08" w14:textId="77777777" w:rsidR="009117AF" w:rsidRPr="00573F97" w:rsidRDefault="009117AF" w:rsidP="00556A2E">
                  <w:pPr>
                    <w:pStyle w:val="ROWTABELLA"/>
                    <w:rPr>
                      <w:color w:val="002060"/>
                    </w:rPr>
                  </w:pPr>
                  <w:r w:rsidRPr="00573F97">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EADE9F" w14:textId="77777777" w:rsidR="009117AF" w:rsidRPr="00573F97" w:rsidRDefault="009117AF" w:rsidP="00556A2E">
                  <w:pPr>
                    <w:pStyle w:val="ROWTABELLA"/>
                    <w:rPr>
                      <w:color w:val="002060"/>
                    </w:rPr>
                  </w:pPr>
                  <w:r w:rsidRPr="00573F97">
                    <w:rPr>
                      <w:color w:val="002060"/>
                    </w:rPr>
                    <w:t>- LF JESINA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6B5733" w14:textId="77777777" w:rsidR="009117AF" w:rsidRPr="00573F97" w:rsidRDefault="009117AF" w:rsidP="00556A2E">
                  <w:pPr>
                    <w:pStyle w:val="ROWTABELLA"/>
                    <w:jc w:val="center"/>
                    <w:rPr>
                      <w:color w:val="002060"/>
                    </w:rPr>
                  </w:pPr>
                  <w:r w:rsidRPr="00573F97">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FD0669" w14:textId="77777777" w:rsidR="009117AF" w:rsidRPr="00573F97" w:rsidRDefault="009117AF" w:rsidP="00556A2E">
                  <w:pPr>
                    <w:pStyle w:val="ROWTABELLA"/>
                    <w:jc w:val="center"/>
                    <w:rPr>
                      <w:color w:val="002060"/>
                    </w:rPr>
                  </w:pPr>
                  <w:r w:rsidRPr="00573F97">
                    <w:rPr>
                      <w:color w:val="002060"/>
                    </w:rPr>
                    <w:t> </w:t>
                  </w:r>
                </w:p>
              </w:tc>
            </w:tr>
            <w:tr w:rsidR="009117AF" w:rsidRPr="00573F97" w14:paraId="5D7AFB59"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1D33758" w14:textId="77777777" w:rsidR="009117AF" w:rsidRPr="00573F97" w:rsidRDefault="009117AF" w:rsidP="00556A2E">
                  <w:pPr>
                    <w:pStyle w:val="ROWTABELLA"/>
                    <w:rPr>
                      <w:color w:val="002060"/>
                    </w:rPr>
                  </w:pPr>
                  <w:r w:rsidRPr="00573F97">
                    <w:rPr>
                      <w:color w:val="002060"/>
                    </w:rPr>
                    <w:t>(2)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FEE723" w14:textId="77777777" w:rsidR="009117AF" w:rsidRPr="00573F97" w:rsidRDefault="009117AF" w:rsidP="00556A2E">
                  <w:pPr>
                    <w:pStyle w:val="ROWTABELLA"/>
                    <w:rPr>
                      <w:color w:val="002060"/>
                    </w:rPr>
                  </w:pPr>
                  <w:r w:rsidRPr="00573F97">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F5FE15" w14:textId="77777777" w:rsidR="009117AF" w:rsidRPr="00573F97" w:rsidRDefault="009117AF" w:rsidP="00556A2E">
                  <w:pPr>
                    <w:pStyle w:val="ROWTABELLA"/>
                    <w:jc w:val="center"/>
                    <w:rPr>
                      <w:color w:val="002060"/>
                    </w:rPr>
                  </w:pPr>
                  <w:r w:rsidRPr="00573F97">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2159B3" w14:textId="77777777" w:rsidR="009117AF" w:rsidRPr="00573F97" w:rsidRDefault="009117AF" w:rsidP="00556A2E">
                  <w:pPr>
                    <w:pStyle w:val="ROWTABELLA"/>
                    <w:jc w:val="center"/>
                    <w:rPr>
                      <w:color w:val="002060"/>
                    </w:rPr>
                  </w:pPr>
                  <w:r w:rsidRPr="00573F97">
                    <w:rPr>
                      <w:color w:val="002060"/>
                    </w:rPr>
                    <w:t> </w:t>
                  </w:r>
                </w:p>
              </w:tc>
            </w:tr>
            <w:tr w:rsidR="009117AF" w:rsidRPr="00573F97" w14:paraId="45BEFAAB"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095E92" w14:textId="77777777" w:rsidR="009117AF" w:rsidRPr="00573F97" w:rsidRDefault="009117AF" w:rsidP="00556A2E">
                  <w:pPr>
                    <w:pStyle w:val="ROWTABELLA"/>
                    <w:rPr>
                      <w:color w:val="002060"/>
                    </w:rPr>
                  </w:pPr>
                  <w:r w:rsidRPr="00573F97">
                    <w:rPr>
                      <w:color w:val="002060"/>
                    </w:rPr>
                    <w:t>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7DEDB1" w14:textId="77777777" w:rsidR="009117AF" w:rsidRPr="00573F97" w:rsidRDefault="009117AF" w:rsidP="00556A2E">
                  <w:pPr>
                    <w:pStyle w:val="ROWTABELLA"/>
                    <w:rPr>
                      <w:color w:val="002060"/>
                    </w:rPr>
                  </w:pPr>
                  <w:r w:rsidRPr="00573F9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14734C" w14:textId="77777777" w:rsidR="009117AF" w:rsidRPr="00573F97" w:rsidRDefault="009117AF" w:rsidP="00556A2E">
                  <w:pPr>
                    <w:pStyle w:val="ROWTABELLA"/>
                    <w:jc w:val="center"/>
                    <w:rPr>
                      <w:color w:val="002060"/>
                    </w:rPr>
                  </w:pPr>
                  <w:r w:rsidRPr="00573F9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7F5D7" w14:textId="77777777" w:rsidR="009117AF" w:rsidRPr="00573F97" w:rsidRDefault="009117AF" w:rsidP="00556A2E">
                  <w:pPr>
                    <w:pStyle w:val="ROWTABELLA"/>
                    <w:jc w:val="center"/>
                    <w:rPr>
                      <w:color w:val="002060"/>
                    </w:rPr>
                  </w:pPr>
                  <w:r w:rsidRPr="00573F97">
                    <w:rPr>
                      <w:color w:val="002060"/>
                    </w:rPr>
                    <w:t> </w:t>
                  </w:r>
                </w:p>
              </w:tc>
            </w:tr>
            <w:tr w:rsidR="009117AF" w:rsidRPr="00573F97" w14:paraId="7547124E"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4AA3497D" w14:textId="77777777" w:rsidR="009117AF" w:rsidRPr="00573F97" w:rsidRDefault="009117AF" w:rsidP="00556A2E">
                  <w:pPr>
                    <w:pStyle w:val="ROWTABELLA"/>
                    <w:rPr>
                      <w:color w:val="002060"/>
                    </w:rPr>
                  </w:pPr>
                  <w:r w:rsidRPr="00573F97">
                    <w:rPr>
                      <w:color w:val="002060"/>
                    </w:rPr>
                    <w:t>(1) - disputata il 26/10/2019</w:t>
                  </w:r>
                </w:p>
              </w:tc>
            </w:tr>
            <w:tr w:rsidR="009117AF" w:rsidRPr="00573F97" w14:paraId="15A190B7"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429628A1" w14:textId="77777777" w:rsidR="009117AF" w:rsidRPr="00573F97" w:rsidRDefault="009117AF" w:rsidP="00556A2E">
                  <w:pPr>
                    <w:pStyle w:val="ROWTABELLA"/>
                    <w:rPr>
                      <w:color w:val="002060"/>
                    </w:rPr>
                  </w:pPr>
                  <w:r w:rsidRPr="00573F97">
                    <w:rPr>
                      <w:color w:val="002060"/>
                    </w:rPr>
                    <w:t>(2) - disputata il 27/10/2019</w:t>
                  </w:r>
                </w:p>
              </w:tc>
            </w:tr>
          </w:tbl>
          <w:p w14:paraId="7239895B" w14:textId="77777777" w:rsidR="009117AF" w:rsidRPr="00573F97" w:rsidRDefault="009117AF" w:rsidP="00556A2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449E8E3F"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74FD6" w14:textId="77777777" w:rsidR="009117AF" w:rsidRPr="00573F97" w:rsidRDefault="009117AF" w:rsidP="00556A2E">
                  <w:pPr>
                    <w:pStyle w:val="HEADERTABELLA"/>
                    <w:rPr>
                      <w:color w:val="002060"/>
                    </w:rPr>
                  </w:pPr>
                  <w:r w:rsidRPr="00573F97">
                    <w:rPr>
                      <w:color w:val="002060"/>
                    </w:rPr>
                    <w:t>GIRONE B - 4 Giornata - A</w:t>
                  </w:r>
                </w:p>
              </w:tc>
            </w:tr>
            <w:tr w:rsidR="009117AF" w:rsidRPr="00573F97" w14:paraId="57DB376A"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C3E7FF" w14:textId="77777777" w:rsidR="009117AF" w:rsidRPr="00573F97" w:rsidRDefault="009117AF" w:rsidP="00556A2E">
                  <w:pPr>
                    <w:pStyle w:val="ROWTABELLA"/>
                    <w:rPr>
                      <w:color w:val="002060"/>
                    </w:rPr>
                  </w:pPr>
                  <w:r w:rsidRPr="00573F97">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A7E4B3" w14:textId="77777777" w:rsidR="009117AF" w:rsidRPr="00573F97" w:rsidRDefault="009117AF" w:rsidP="00556A2E">
                  <w:pPr>
                    <w:pStyle w:val="ROWTABELLA"/>
                    <w:rPr>
                      <w:color w:val="002060"/>
                    </w:rPr>
                  </w:pPr>
                  <w:r w:rsidRPr="00573F97">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FD704E" w14:textId="77777777" w:rsidR="009117AF" w:rsidRPr="00573F97" w:rsidRDefault="009117AF" w:rsidP="00556A2E">
                  <w:pPr>
                    <w:pStyle w:val="ROWTABELLA"/>
                    <w:jc w:val="center"/>
                    <w:rPr>
                      <w:color w:val="002060"/>
                    </w:rPr>
                  </w:pPr>
                  <w:r w:rsidRPr="00573F9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CA52E6" w14:textId="77777777" w:rsidR="009117AF" w:rsidRPr="00573F97" w:rsidRDefault="009117AF" w:rsidP="00556A2E">
                  <w:pPr>
                    <w:pStyle w:val="ROWTABELLA"/>
                    <w:jc w:val="center"/>
                    <w:rPr>
                      <w:color w:val="002060"/>
                    </w:rPr>
                  </w:pPr>
                  <w:r w:rsidRPr="00573F97">
                    <w:rPr>
                      <w:color w:val="002060"/>
                    </w:rPr>
                    <w:t> </w:t>
                  </w:r>
                </w:p>
              </w:tc>
            </w:tr>
            <w:tr w:rsidR="009117AF" w:rsidRPr="00573F97" w14:paraId="245E3C85"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E9D300" w14:textId="77777777" w:rsidR="009117AF" w:rsidRPr="00573F97" w:rsidRDefault="009117AF" w:rsidP="00556A2E">
                  <w:pPr>
                    <w:pStyle w:val="ROWTABELLA"/>
                    <w:rPr>
                      <w:color w:val="002060"/>
                    </w:rPr>
                  </w:pPr>
                  <w:r w:rsidRPr="00573F9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505349" w14:textId="77777777" w:rsidR="009117AF" w:rsidRPr="00573F97" w:rsidRDefault="009117AF" w:rsidP="00556A2E">
                  <w:pPr>
                    <w:pStyle w:val="ROWTABELLA"/>
                    <w:rPr>
                      <w:color w:val="002060"/>
                    </w:rPr>
                  </w:pPr>
                  <w:r w:rsidRPr="00573F97">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97D868" w14:textId="77777777" w:rsidR="009117AF" w:rsidRPr="00573F97" w:rsidRDefault="009117AF" w:rsidP="00556A2E">
                  <w:pPr>
                    <w:pStyle w:val="ROWTABELLA"/>
                    <w:jc w:val="center"/>
                    <w:rPr>
                      <w:color w:val="002060"/>
                    </w:rPr>
                  </w:pPr>
                  <w:r w:rsidRPr="00573F9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55F329" w14:textId="77777777" w:rsidR="009117AF" w:rsidRPr="00573F97" w:rsidRDefault="009117AF" w:rsidP="00556A2E">
                  <w:pPr>
                    <w:pStyle w:val="ROWTABELLA"/>
                    <w:jc w:val="center"/>
                    <w:rPr>
                      <w:color w:val="002060"/>
                    </w:rPr>
                  </w:pPr>
                  <w:r w:rsidRPr="00573F97">
                    <w:rPr>
                      <w:color w:val="002060"/>
                    </w:rPr>
                    <w:t> </w:t>
                  </w:r>
                </w:p>
              </w:tc>
            </w:tr>
            <w:tr w:rsidR="009117AF" w:rsidRPr="00573F97" w14:paraId="1C7E6E90"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E447EE0" w14:textId="77777777" w:rsidR="009117AF" w:rsidRPr="00573F97" w:rsidRDefault="009117AF" w:rsidP="00556A2E">
                  <w:pPr>
                    <w:pStyle w:val="ROWTABELLA"/>
                    <w:rPr>
                      <w:color w:val="002060"/>
                    </w:rPr>
                  </w:pPr>
                  <w:r w:rsidRPr="00573F97">
                    <w:rPr>
                      <w:color w:val="002060"/>
                    </w:rPr>
                    <w:t>(2) 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C438EF" w14:textId="77777777" w:rsidR="009117AF" w:rsidRPr="00573F97" w:rsidRDefault="009117AF" w:rsidP="00556A2E">
                  <w:pPr>
                    <w:pStyle w:val="ROWTABELLA"/>
                    <w:rPr>
                      <w:color w:val="002060"/>
                    </w:rPr>
                  </w:pPr>
                  <w:r w:rsidRPr="00573F9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C8EF54" w14:textId="77777777" w:rsidR="009117AF" w:rsidRPr="00573F97" w:rsidRDefault="009117AF" w:rsidP="00556A2E">
                  <w:pPr>
                    <w:pStyle w:val="ROWTABELLA"/>
                    <w:jc w:val="center"/>
                    <w:rPr>
                      <w:color w:val="002060"/>
                    </w:rPr>
                  </w:pPr>
                  <w:r w:rsidRPr="00573F9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59266CC" w14:textId="77777777" w:rsidR="009117AF" w:rsidRPr="00573F97" w:rsidRDefault="009117AF" w:rsidP="00556A2E">
                  <w:pPr>
                    <w:pStyle w:val="ROWTABELLA"/>
                    <w:jc w:val="center"/>
                    <w:rPr>
                      <w:color w:val="002060"/>
                    </w:rPr>
                  </w:pPr>
                  <w:r w:rsidRPr="00573F97">
                    <w:rPr>
                      <w:color w:val="002060"/>
                    </w:rPr>
                    <w:t> </w:t>
                  </w:r>
                </w:p>
              </w:tc>
            </w:tr>
            <w:tr w:rsidR="009117AF" w:rsidRPr="00573F97" w14:paraId="39739531"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64449C" w14:textId="77777777" w:rsidR="009117AF" w:rsidRPr="00573F97" w:rsidRDefault="009117AF" w:rsidP="00556A2E">
                  <w:pPr>
                    <w:pStyle w:val="ROWTABELLA"/>
                    <w:rPr>
                      <w:color w:val="002060"/>
                    </w:rPr>
                  </w:pPr>
                  <w:r w:rsidRPr="00573F9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8D449" w14:textId="77777777" w:rsidR="009117AF" w:rsidRPr="00573F97" w:rsidRDefault="009117AF" w:rsidP="00556A2E">
                  <w:pPr>
                    <w:pStyle w:val="ROWTABELLA"/>
                    <w:rPr>
                      <w:color w:val="002060"/>
                    </w:rPr>
                  </w:pPr>
                  <w:r w:rsidRPr="00573F97">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E4D687" w14:textId="77777777" w:rsidR="009117AF" w:rsidRPr="00573F97" w:rsidRDefault="009117AF" w:rsidP="00556A2E">
                  <w:pPr>
                    <w:pStyle w:val="ROWTABELLA"/>
                    <w:jc w:val="center"/>
                    <w:rPr>
                      <w:color w:val="002060"/>
                    </w:rPr>
                  </w:pPr>
                  <w:r w:rsidRPr="00573F9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06C2FF" w14:textId="77777777" w:rsidR="009117AF" w:rsidRPr="00573F97" w:rsidRDefault="009117AF" w:rsidP="00556A2E">
                  <w:pPr>
                    <w:pStyle w:val="ROWTABELLA"/>
                    <w:jc w:val="center"/>
                    <w:rPr>
                      <w:color w:val="002060"/>
                    </w:rPr>
                  </w:pPr>
                  <w:r w:rsidRPr="00573F97">
                    <w:rPr>
                      <w:color w:val="002060"/>
                    </w:rPr>
                    <w:t> </w:t>
                  </w:r>
                </w:p>
              </w:tc>
            </w:tr>
            <w:tr w:rsidR="009117AF" w:rsidRPr="00573F97" w14:paraId="0B237F08"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222F4980" w14:textId="77777777" w:rsidR="009117AF" w:rsidRPr="00573F97" w:rsidRDefault="009117AF" w:rsidP="00556A2E">
                  <w:pPr>
                    <w:pStyle w:val="ROWTABELLA"/>
                    <w:rPr>
                      <w:color w:val="002060"/>
                    </w:rPr>
                  </w:pPr>
                  <w:r w:rsidRPr="00573F97">
                    <w:rPr>
                      <w:color w:val="002060"/>
                    </w:rPr>
                    <w:t>(1) - disputata il 26/10/2019</w:t>
                  </w:r>
                </w:p>
              </w:tc>
            </w:tr>
            <w:tr w:rsidR="009117AF" w:rsidRPr="00573F97" w14:paraId="3477C011"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6BCD0CFA" w14:textId="77777777" w:rsidR="009117AF" w:rsidRPr="00573F97" w:rsidRDefault="009117AF" w:rsidP="00556A2E">
                  <w:pPr>
                    <w:pStyle w:val="ROWTABELLA"/>
                    <w:rPr>
                      <w:color w:val="002060"/>
                    </w:rPr>
                  </w:pPr>
                  <w:r w:rsidRPr="00573F97">
                    <w:rPr>
                      <w:color w:val="002060"/>
                    </w:rPr>
                    <w:t>(2) - disputata il 27/10/2019</w:t>
                  </w:r>
                </w:p>
              </w:tc>
            </w:tr>
          </w:tbl>
          <w:p w14:paraId="71101FB8" w14:textId="77777777" w:rsidR="009117AF" w:rsidRPr="00573F97" w:rsidRDefault="009117AF" w:rsidP="00556A2E">
            <w:pPr>
              <w:rPr>
                <w:color w:val="002060"/>
              </w:rPr>
            </w:pPr>
          </w:p>
        </w:tc>
      </w:tr>
    </w:tbl>
    <w:p w14:paraId="49749B59" w14:textId="77777777" w:rsidR="009117AF" w:rsidRPr="00573F97" w:rsidRDefault="009117AF" w:rsidP="009117AF">
      <w:pPr>
        <w:pStyle w:val="breakline"/>
        <w:divId w:val="527259509"/>
        <w:rPr>
          <w:color w:val="002060"/>
        </w:rPr>
      </w:pPr>
    </w:p>
    <w:p w14:paraId="19788864" w14:textId="77777777" w:rsidR="009117AF" w:rsidRPr="00573F97" w:rsidRDefault="009117AF" w:rsidP="009117AF">
      <w:pPr>
        <w:pStyle w:val="breakline"/>
        <w:divId w:val="527259509"/>
        <w:rPr>
          <w:color w:val="002060"/>
        </w:rPr>
      </w:pPr>
    </w:p>
    <w:p w14:paraId="40151CC0" w14:textId="77777777" w:rsidR="009117AF" w:rsidRPr="00573F97" w:rsidRDefault="009117AF" w:rsidP="009117AF">
      <w:pPr>
        <w:pStyle w:val="TITOLOPRINC"/>
        <w:divId w:val="527259509"/>
        <w:rPr>
          <w:color w:val="002060"/>
        </w:rPr>
      </w:pPr>
      <w:r w:rsidRPr="00573F97">
        <w:rPr>
          <w:color w:val="002060"/>
        </w:rPr>
        <w:t>GIUDICE SPORTIVO</w:t>
      </w:r>
    </w:p>
    <w:p w14:paraId="04FCC2FA"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6FD0A066" w14:textId="77777777" w:rsidR="009117AF" w:rsidRPr="00573F97" w:rsidRDefault="009117AF" w:rsidP="009117AF">
      <w:pPr>
        <w:pStyle w:val="titolo10"/>
        <w:divId w:val="527259509"/>
        <w:rPr>
          <w:color w:val="002060"/>
        </w:rPr>
      </w:pPr>
      <w:r w:rsidRPr="00573F97">
        <w:rPr>
          <w:color w:val="002060"/>
        </w:rPr>
        <w:t xml:space="preserve">GARE DEL 26/10/2019 </w:t>
      </w:r>
    </w:p>
    <w:p w14:paraId="31A65002"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54582661"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54C54648"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2F261957"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60968948" w14:textId="77777777" w:rsidTr="009117AF">
        <w:trPr>
          <w:divId w:val="527259509"/>
        </w:trPr>
        <w:tc>
          <w:tcPr>
            <w:tcW w:w="2200" w:type="dxa"/>
            <w:tcMar>
              <w:top w:w="20" w:type="dxa"/>
              <w:left w:w="20" w:type="dxa"/>
              <w:bottom w:w="20" w:type="dxa"/>
              <w:right w:w="20" w:type="dxa"/>
            </w:tcMar>
            <w:vAlign w:val="center"/>
          </w:tcPr>
          <w:p w14:paraId="63A6E8A2" w14:textId="77777777" w:rsidR="009117AF" w:rsidRPr="00573F97" w:rsidRDefault="009117AF" w:rsidP="00556A2E">
            <w:pPr>
              <w:pStyle w:val="movimento"/>
              <w:rPr>
                <w:color w:val="002060"/>
              </w:rPr>
            </w:pPr>
            <w:r w:rsidRPr="00573F97">
              <w:rPr>
                <w:color w:val="002060"/>
              </w:rPr>
              <w:t>MORICI MARA</w:t>
            </w:r>
          </w:p>
        </w:tc>
        <w:tc>
          <w:tcPr>
            <w:tcW w:w="2200" w:type="dxa"/>
            <w:tcMar>
              <w:top w:w="20" w:type="dxa"/>
              <w:left w:w="20" w:type="dxa"/>
              <w:bottom w:w="20" w:type="dxa"/>
              <w:right w:w="20" w:type="dxa"/>
            </w:tcMar>
            <w:vAlign w:val="center"/>
          </w:tcPr>
          <w:p w14:paraId="15377A60" w14:textId="77777777" w:rsidR="009117AF" w:rsidRPr="00573F97" w:rsidRDefault="009117AF" w:rsidP="00556A2E">
            <w:pPr>
              <w:pStyle w:val="movimento2"/>
              <w:rPr>
                <w:color w:val="002060"/>
              </w:rPr>
            </w:pPr>
            <w:r w:rsidRPr="00573F97">
              <w:rPr>
                <w:color w:val="002060"/>
              </w:rPr>
              <w:t xml:space="preserve">(U.MANDOLESI CALCIO) </w:t>
            </w:r>
          </w:p>
        </w:tc>
        <w:tc>
          <w:tcPr>
            <w:tcW w:w="800" w:type="dxa"/>
            <w:tcMar>
              <w:top w:w="20" w:type="dxa"/>
              <w:left w:w="20" w:type="dxa"/>
              <w:bottom w:w="20" w:type="dxa"/>
              <w:right w:w="20" w:type="dxa"/>
            </w:tcMar>
            <w:vAlign w:val="center"/>
          </w:tcPr>
          <w:p w14:paraId="0C5E817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0990B0C"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A497EE9" w14:textId="77777777" w:rsidR="009117AF" w:rsidRPr="00573F97" w:rsidRDefault="009117AF" w:rsidP="00556A2E">
            <w:pPr>
              <w:pStyle w:val="movimento2"/>
              <w:rPr>
                <w:color w:val="002060"/>
              </w:rPr>
            </w:pPr>
            <w:r w:rsidRPr="00573F97">
              <w:rPr>
                <w:color w:val="002060"/>
              </w:rPr>
              <w:t> </w:t>
            </w:r>
          </w:p>
        </w:tc>
      </w:tr>
    </w:tbl>
    <w:p w14:paraId="0A1D8ACB"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2A6235FC"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54E0FF97" w14:textId="77777777" w:rsidTr="009117AF">
        <w:trPr>
          <w:divId w:val="527259509"/>
        </w:trPr>
        <w:tc>
          <w:tcPr>
            <w:tcW w:w="2200" w:type="dxa"/>
            <w:tcMar>
              <w:top w:w="20" w:type="dxa"/>
              <w:left w:w="20" w:type="dxa"/>
              <w:bottom w:w="20" w:type="dxa"/>
              <w:right w:w="20" w:type="dxa"/>
            </w:tcMar>
            <w:vAlign w:val="center"/>
          </w:tcPr>
          <w:p w14:paraId="14BDCCC8" w14:textId="77777777" w:rsidR="009117AF" w:rsidRPr="00573F97" w:rsidRDefault="009117AF" w:rsidP="00556A2E">
            <w:pPr>
              <w:pStyle w:val="movimento"/>
              <w:rPr>
                <w:color w:val="002060"/>
              </w:rPr>
            </w:pPr>
            <w:r w:rsidRPr="00573F97">
              <w:rPr>
                <w:color w:val="002060"/>
              </w:rPr>
              <w:t>LIUTI FRANCESCA</w:t>
            </w:r>
          </w:p>
        </w:tc>
        <w:tc>
          <w:tcPr>
            <w:tcW w:w="2200" w:type="dxa"/>
            <w:tcMar>
              <w:top w:w="20" w:type="dxa"/>
              <w:left w:w="20" w:type="dxa"/>
              <w:bottom w:w="20" w:type="dxa"/>
              <w:right w:w="20" w:type="dxa"/>
            </w:tcMar>
            <w:vAlign w:val="center"/>
          </w:tcPr>
          <w:p w14:paraId="5065CC07" w14:textId="77777777" w:rsidR="009117AF" w:rsidRPr="00573F97" w:rsidRDefault="009117AF" w:rsidP="00556A2E">
            <w:pPr>
              <w:pStyle w:val="movimento2"/>
              <w:rPr>
                <w:color w:val="002060"/>
              </w:rPr>
            </w:pPr>
            <w:r w:rsidRPr="00573F97">
              <w:rPr>
                <w:color w:val="002060"/>
              </w:rPr>
              <w:t xml:space="preserve">(LF JESINA FEMMINILE) </w:t>
            </w:r>
          </w:p>
        </w:tc>
        <w:tc>
          <w:tcPr>
            <w:tcW w:w="800" w:type="dxa"/>
            <w:tcMar>
              <w:top w:w="20" w:type="dxa"/>
              <w:left w:w="20" w:type="dxa"/>
              <w:bottom w:w="20" w:type="dxa"/>
              <w:right w:w="20" w:type="dxa"/>
            </w:tcMar>
            <w:vAlign w:val="center"/>
          </w:tcPr>
          <w:p w14:paraId="6C510B4C"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C2B4BE1"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40AFEE3" w14:textId="77777777" w:rsidR="009117AF" w:rsidRPr="00573F97" w:rsidRDefault="009117AF" w:rsidP="00556A2E">
            <w:pPr>
              <w:pStyle w:val="movimento2"/>
              <w:rPr>
                <w:color w:val="002060"/>
              </w:rPr>
            </w:pPr>
            <w:r w:rsidRPr="00573F97">
              <w:rPr>
                <w:color w:val="002060"/>
              </w:rPr>
              <w:t> </w:t>
            </w:r>
          </w:p>
        </w:tc>
      </w:tr>
    </w:tbl>
    <w:p w14:paraId="56BA1560" w14:textId="77777777" w:rsidR="009117AF" w:rsidRPr="00573F97" w:rsidRDefault="009117AF" w:rsidP="009117AF">
      <w:pPr>
        <w:pStyle w:val="titolo10"/>
        <w:divId w:val="527259509"/>
        <w:rPr>
          <w:color w:val="002060"/>
        </w:rPr>
      </w:pPr>
      <w:r w:rsidRPr="00573F97">
        <w:rPr>
          <w:color w:val="002060"/>
        </w:rPr>
        <w:t xml:space="preserve">GARE DEL 27/10/2019 </w:t>
      </w:r>
    </w:p>
    <w:p w14:paraId="3BD2F5B1"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27285DC5"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52A21992" w14:textId="77777777" w:rsidR="009117AF" w:rsidRPr="00573F97" w:rsidRDefault="009117AF" w:rsidP="009117AF">
      <w:pPr>
        <w:pStyle w:val="titolo3"/>
        <w:divId w:val="527259509"/>
        <w:rPr>
          <w:color w:val="002060"/>
        </w:rPr>
      </w:pPr>
      <w:r w:rsidRPr="00573F97">
        <w:rPr>
          <w:color w:val="002060"/>
        </w:rPr>
        <w:lastRenderedPageBreak/>
        <w:t xml:space="preserve">A CARICO CALCIATORI NON ESPULSI DAL CAMPO </w:t>
      </w:r>
    </w:p>
    <w:p w14:paraId="2FBBC910"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7995D729" w14:textId="77777777" w:rsidTr="009117AF">
        <w:trPr>
          <w:divId w:val="527259509"/>
        </w:trPr>
        <w:tc>
          <w:tcPr>
            <w:tcW w:w="2200" w:type="dxa"/>
            <w:tcMar>
              <w:top w:w="20" w:type="dxa"/>
              <w:left w:w="20" w:type="dxa"/>
              <w:bottom w:w="20" w:type="dxa"/>
              <w:right w:w="20" w:type="dxa"/>
            </w:tcMar>
            <w:vAlign w:val="center"/>
          </w:tcPr>
          <w:p w14:paraId="521D282E" w14:textId="77777777" w:rsidR="009117AF" w:rsidRPr="00573F97" w:rsidRDefault="009117AF" w:rsidP="00556A2E">
            <w:pPr>
              <w:pStyle w:val="movimento"/>
              <w:rPr>
                <w:color w:val="002060"/>
              </w:rPr>
            </w:pPr>
            <w:r w:rsidRPr="00573F97">
              <w:rPr>
                <w:color w:val="002060"/>
              </w:rPr>
              <w:t>ROMAGNOLI ALICE</w:t>
            </w:r>
          </w:p>
        </w:tc>
        <w:tc>
          <w:tcPr>
            <w:tcW w:w="2200" w:type="dxa"/>
            <w:tcMar>
              <w:top w:w="20" w:type="dxa"/>
              <w:left w:w="20" w:type="dxa"/>
              <w:bottom w:w="20" w:type="dxa"/>
              <w:right w:w="20" w:type="dxa"/>
            </w:tcMar>
            <w:vAlign w:val="center"/>
          </w:tcPr>
          <w:p w14:paraId="439B3D7C" w14:textId="77777777" w:rsidR="009117AF" w:rsidRPr="00573F97" w:rsidRDefault="009117AF" w:rsidP="00556A2E">
            <w:pPr>
              <w:pStyle w:val="movimento2"/>
              <w:rPr>
                <w:color w:val="002060"/>
              </w:rPr>
            </w:pPr>
            <w:r w:rsidRPr="00573F97">
              <w:rPr>
                <w:color w:val="002060"/>
              </w:rPr>
              <w:t xml:space="preserve">(CSKA CORRIDONIA C5F) </w:t>
            </w:r>
          </w:p>
        </w:tc>
        <w:tc>
          <w:tcPr>
            <w:tcW w:w="800" w:type="dxa"/>
            <w:tcMar>
              <w:top w:w="20" w:type="dxa"/>
              <w:left w:w="20" w:type="dxa"/>
              <w:bottom w:w="20" w:type="dxa"/>
              <w:right w:w="20" w:type="dxa"/>
            </w:tcMar>
            <w:vAlign w:val="center"/>
          </w:tcPr>
          <w:p w14:paraId="3592908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2BFFDC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A78DBD2" w14:textId="77777777" w:rsidR="009117AF" w:rsidRPr="00573F97" w:rsidRDefault="009117AF" w:rsidP="00556A2E">
            <w:pPr>
              <w:pStyle w:val="movimento2"/>
              <w:rPr>
                <w:color w:val="002060"/>
              </w:rPr>
            </w:pPr>
            <w:r w:rsidRPr="00573F97">
              <w:rPr>
                <w:color w:val="002060"/>
              </w:rPr>
              <w:t> </w:t>
            </w:r>
          </w:p>
        </w:tc>
      </w:tr>
    </w:tbl>
    <w:p w14:paraId="046C31DD" w14:textId="77777777" w:rsidR="009117AF" w:rsidRPr="00573F97" w:rsidRDefault="009117AF" w:rsidP="009117AF">
      <w:pPr>
        <w:pStyle w:val="breakline"/>
        <w:divId w:val="527259509"/>
        <w:rPr>
          <w:color w:val="002060"/>
        </w:rPr>
      </w:pPr>
    </w:p>
    <w:p w14:paraId="45C1A967"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318C9E26"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A9BE773" w14:textId="77777777" w:rsidR="009117AF" w:rsidRPr="00573F97" w:rsidRDefault="009117AF" w:rsidP="009117AF">
      <w:pPr>
        <w:pStyle w:val="breakline"/>
        <w:divId w:val="527259509"/>
        <w:rPr>
          <w:color w:val="002060"/>
        </w:rPr>
      </w:pPr>
    </w:p>
    <w:p w14:paraId="4A0B2A34" w14:textId="77777777" w:rsidR="009117AF" w:rsidRPr="00573F97" w:rsidRDefault="009117AF" w:rsidP="009117AF">
      <w:pPr>
        <w:pStyle w:val="TITOLOPRINC"/>
        <w:divId w:val="527259509"/>
        <w:rPr>
          <w:color w:val="002060"/>
        </w:rPr>
      </w:pPr>
      <w:r w:rsidRPr="00573F97">
        <w:rPr>
          <w:color w:val="002060"/>
        </w:rPr>
        <w:t>CLASSIFICA</w:t>
      </w:r>
    </w:p>
    <w:p w14:paraId="295ED772" w14:textId="77777777" w:rsidR="009117AF" w:rsidRPr="00573F97" w:rsidRDefault="009117AF" w:rsidP="009117AF">
      <w:pPr>
        <w:pStyle w:val="breakline"/>
        <w:divId w:val="527259509"/>
        <w:rPr>
          <w:color w:val="002060"/>
        </w:rPr>
      </w:pPr>
    </w:p>
    <w:p w14:paraId="367BFFFD" w14:textId="77777777" w:rsidR="009117AF" w:rsidRPr="00573F97" w:rsidRDefault="009117AF" w:rsidP="009117AF">
      <w:pPr>
        <w:pStyle w:val="breakline"/>
        <w:divId w:val="527259509"/>
        <w:rPr>
          <w:color w:val="002060"/>
        </w:rPr>
      </w:pPr>
    </w:p>
    <w:p w14:paraId="4E186301"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5ED09B98"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9AEBE4"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584B18"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459335"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2D6100"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F0383"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66924"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DC7EE5"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CD18F"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0047E6"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2FA13" w14:textId="77777777" w:rsidR="009117AF" w:rsidRPr="00573F97" w:rsidRDefault="009117AF" w:rsidP="00556A2E">
            <w:pPr>
              <w:pStyle w:val="HEADERTABELLA"/>
              <w:rPr>
                <w:color w:val="002060"/>
              </w:rPr>
            </w:pPr>
            <w:r w:rsidRPr="00573F97">
              <w:rPr>
                <w:color w:val="002060"/>
              </w:rPr>
              <w:t>PE</w:t>
            </w:r>
          </w:p>
        </w:tc>
      </w:tr>
      <w:tr w:rsidR="009117AF" w:rsidRPr="00573F97" w14:paraId="56840D51"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EDF741" w14:textId="77777777" w:rsidR="009117AF" w:rsidRPr="00573F97" w:rsidRDefault="009117AF" w:rsidP="00556A2E">
            <w:pPr>
              <w:pStyle w:val="ROWTABELLA"/>
              <w:rPr>
                <w:color w:val="002060"/>
              </w:rPr>
            </w:pPr>
            <w:r w:rsidRPr="00573F97">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334B4"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9D12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9B75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C175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94DE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EB8B0"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017F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5663A"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FC20C" w14:textId="77777777" w:rsidR="009117AF" w:rsidRPr="00573F97" w:rsidRDefault="009117AF" w:rsidP="00556A2E">
            <w:pPr>
              <w:pStyle w:val="ROWTABELLA"/>
              <w:jc w:val="center"/>
              <w:rPr>
                <w:color w:val="002060"/>
              </w:rPr>
            </w:pPr>
            <w:r w:rsidRPr="00573F97">
              <w:rPr>
                <w:color w:val="002060"/>
              </w:rPr>
              <w:t>0</w:t>
            </w:r>
          </w:p>
        </w:tc>
      </w:tr>
      <w:tr w:rsidR="009117AF" w:rsidRPr="00573F97" w14:paraId="5363C81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FFB6CB" w14:textId="77777777" w:rsidR="009117AF" w:rsidRPr="00573F97" w:rsidRDefault="009117AF" w:rsidP="00556A2E">
            <w:pPr>
              <w:pStyle w:val="ROWTABELLA"/>
              <w:rPr>
                <w:color w:val="002060"/>
              </w:rPr>
            </w:pPr>
            <w:r w:rsidRPr="00573F97">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43F78"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3C17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31C5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35BE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8562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EBFDD"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327A6"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4E524"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78E1E" w14:textId="77777777" w:rsidR="009117AF" w:rsidRPr="00573F97" w:rsidRDefault="009117AF" w:rsidP="00556A2E">
            <w:pPr>
              <w:pStyle w:val="ROWTABELLA"/>
              <w:jc w:val="center"/>
              <w:rPr>
                <w:color w:val="002060"/>
              </w:rPr>
            </w:pPr>
            <w:r w:rsidRPr="00573F97">
              <w:rPr>
                <w:color w:val="002060"/>
              </w:rPr>
              <w:t>0</w:t>
            </w:r>
          </w:p>
        </w:tc>
      </w:tr>
      <w:tr w:rsidR="009117AF" w:rsidRPr="00573F97" w14:paraId="685629C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FF5D11" w14:textId="77777777" w:rsidR="009117AF" w:rsidRPr="00573F97" w:rsidRDefault="009117AF" w:rsidP="00556A2E">
            <w:pPr>
              <w:pStyle w:val="ROWTABELLA"/>
              <w:rPr>
                <w:color w:val="002060"/>
              </w:rPr>
            </w:pPr>
            <w:r w:rsidRPr="00573F9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218B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9E4A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6279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9EA4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C992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C4954"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60563"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99A0E"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E4ED" w14:textId="77777777" w:rsidR="009117AF" w:rsidRPr="00573F97" w:rsidRDefault="009117AF" w:rsidP="00556A2E">
            <w:pPr>
              <w:pStyle w:val="ROWTABELLA"/>
              <w:jc w:val="center"/>
              <w:rPr>
                <w:color w:val="002060"/>
              </w:rPr>
            </w:pPr>
            <w:r w:rsidRPr="00573F97">
              <w:rPr>
                <w:color w:val="002060"/>
              </w:rPr>
              <w:t>0</w:t>
            </w:r>
          </w:p>
        </w:tc>
      </w:tr>
      <w:tr w:rsidR="009117AF" w:rsidRPr="00573F97" w14:paraId="419BCF3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8D43F5" w14:textId="77777777" w:rsidR="009117AF" w:rsidRPr="00573F97" w:rsidRDefault="009117AF" w:rsidP="00556A2E">
            <w:pPr>
              <w:pStyle w:val="ROWTABELLA"/>
              <w:rPr>
                <w:color w:val="002060"/>
              </w:rPr>
            </w:pPr>
            <w:r w:rsidRPr="00573F9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4DC3A"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18F30"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EF06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9F36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B17D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EB579"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4D46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52732"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D7058" w14:textId="77777777" w:rsidR="009117AF" w:rsidRPr="00573F97" w:rsidRDefault="009117AF" w:rsidP="00556A2E">
            <w:pPr>
              <w:pStyle w:val="ROWTABELLA"/>
              <w:jc w:val="center"/>
              <w:rPr>
                <w:color w:val="002060"/>
              </w:rPr>
            </w:pPr>
            <w:r w:rsidRPr="00573F97">
              <w:rPr>
                <w:color w:val="002060"/>
              </w:rPr>
              <w:t>0</w:t>
            </w:r>
          </w:p>
        </w:tc>
      </w:tr>
      <w:tr w:rsidR="009117AF" w:rsidRPr="00573F97" w14:paraId="60D3CD0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6A26F6" w14:textId="77777777" w:rsidR="009117AF" w:rsidRPr="00573F97" w:rsidRDefault="009117AF" w:rsidP="00556A2E">
            <w:pPr>
              <w:pStyle w:val="ROWTABELLA"/>
              <w:rPr>
                <w:color w:val="002060"/>
              </w:rPr>
            </w:pPr>
            <w:r w:rsidRPr="00573F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5700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6988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6356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C944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04C8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53C8D"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0AEB6"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B4C8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339F8" w14:textId="77777777" w:rsidR="009117AF" w:rsidRPr="00573F97" w:rsidRDefault="009117AF" w:rsidP="00556A2E">
            <w:pPr>
              <w:pStyle w:val="ROWTABELLA"/>
              <w:jc w:val="center"/>
              <w:rPr>
                <w:color w:val="002060"/>
              </w:rPr>
            </w:pPr>
            <w:r w:rsidRPr="00573F97">
              <w:rPr>
                <w:color w:val="002060"/>
              </w:rPr>
              <w:t>0</w:t>
            </w:r>
          </w:p>
        </w:tc>
      </w:tr>
      <w:tr w:rsidR="009117AF" w:rsidRPr="00573F97" w14:paraId="6FA7E5C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6CD7D6" w14:textId="77777777" w:rsidR="009117AF" w:rsidRPr="00573F97" w:rsidRDefault="009117AF" w:rsidP="00556A2E">
            <w:pPr>
              <w:pStyle w:val="ROWTABELLA"/>
              <w:rPr>
                <w:color w:val="002060"/>
              </w:rPr>
            </w:pPr>
            <w:r w:rsidRPr="00573F97">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10E3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B869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7E9B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DB93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670F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92166"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34C8D"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C98D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10F62" w14:textId="77777777" w:rsidR="009117AF" w:rsidRPr="00573F97" w:rsidRDefault="009117AF" w:rsidP="00556A2E">
            <w:pPr>
              <w:pStyle w:val="ROWTABELLA"/>
              <w:jc w:val="center"/>
              <w:rPr>
                <w:color w:val="002060"/>
              </w:rPr>
            </w:pPr>
            <w:r w:rsidRPr="00573F97">
              <w:rPr>
                <w:color w:val="002060"/>
              </w:rPr>
              <w:t>0</w:t>
            </w:r>
          </w:p>
        </w:tc>
      </w:tr>
      <w:tr w:rsidR="009117AF" w:rsidRPr="00573F97" w14:paraId="4AC15318"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2833C8" w14:textId="77777777" w:rsidR="009117AF" w:rsidRPr="00573F97" w:rsidRDefault="009117AF" w:rsidP="00556A2E">
            <w:pPr>
              <w:pStyle w:val="ROWTABELLA"/>
              <w:rPr>
                <w:color w:val="002060"/>
              </w:rPr>
            </w:pPr>
            <w:r w:rsidRPr="00573F97">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7439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9D49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CCCA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4779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DA49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F231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32B04" w14:textId="77777777" w:rsidR="009117AF" w:rsidRPr="00573F97" w:rsidRDefault="009117AF" w:rsidP="00556A2E">
            <w:pPr>
              <w:pStyle w:val="ROWTABELLA"/>
              <w:jc w:val="center"/>
              <w:rPr>
                <w:color w:val="002060"/>
              </w:rPr>
            </w:pPr>
            <w:r w:rsidRPr="00573F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5E843" w14:textId="77777777" w:rsidR="009117AF" w:rsidRPr="00573F97" w:rsidRDefault="009117AF" w:rsidP="00556A2E">
            <w:pPr>
              <w:pStyle w:val="ROWTABELLA"/>
              <w:jc w:val="center"/>
              <w:rPr>
                <w:color w:val="002060"/>
              </w:rPr>
            </w:pPr>
            <w:r w:rsidRPr="00573F9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C0178" w14:textId="77777777" w:rsidR="009117AF" w:rsidRPr="00573F97" w:rsidRDefault="009117AF" w:rsidP="00556A2E">
            <w:pPr>
              <w:pStyle w:val="ROWTABELLA"/>
              <w:jc w:val="center"/>
              <w:rPr>
                <w:color w:val="002060"/>
              </w:rPr>
            </w:pPr>
            <w:r w:rsidRPr="00573F97">
              <w:rPr>
                <w:color w:val="002060"/>
              </w:rPr>
              <w:t>0</w:t>
            </w:r>
          </w:p>
        </w:tc>
      </w:tr>
    </w:tbl>
    <w:p w14:paraId="759DAE89" w14:textId="77777777" w:rsidR="009117AF" w:rsidRPr="00573F97" w:rsidRDefault="009117AF" w:rsidP="009117AF">
      <w:pPr>
        <w:pStyle w:val="breakline"/>
        <w:divId w:val="527259509"/>
        <w:rPr>
          <w:color w:val="002060"/>
        </w:rPr>
      </w:pPr>
    </w:p>
    <w:p w14:paraId="3D3DB069" w14:textId="77777777" w:rsidR="009117AF" w:rsidRPr="00573F97" w:rsidRDefault="009117AF" w:rsidP="009117AF">
      <w:pPr>
        <w:pStyle w:val="breakline"/>
        <w:divId w:val="527259509"/>
        <w:rPr>
          <w:color w:val="002060"/>
        </w:rPr>
      </w:pPr>
    </w:p>
    <w:p w14:paraId="02A582B1"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24869E9E"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936BE9"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F988D"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C079A"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C897F"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38BDA"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B9054F"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D7CBF"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776514"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DAB3A"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E8666" w14:textId="77777777" w:rsidR="009117AF" w:rsidRPr="00573F97" w:rsidRDefault="009117AF" w:rsidP="00556A2E">
            <w:pPr>
              <w:pStyle w:val="HEADERTABELLA"/>
              <w:rPr>
                <w:color w:val="002060"/>
              </w:rPr>
            </w:pPr>
            <w:r w:rsidRPr="00573F97">
              <w:rPr>
                <w:color w:val="002060"/>
              </w:rPr>
              <w:t>PE</w:t>
            </w:r>
          </w:p>
        </w:tc>
      </w:tr>
      <w:tr w:rsidR="009117AF" w:rsidRPr="00573F97" w14:paraId="6FE3CF8F"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7FE9A4" w14:textId="77777777" w:rsidR="009117AF" w:rsidRPr="00573F97" w:rsidRDefault="009117AF" w:rsidP="00556A2E">
            <w:pPr>
              <w:pStyle w:val="ROWTABELLA"/>
              <w:rPr>
                <w:color w:val="002060"/>
              </w:rPr>
            </w:pPr>
            <w:r w:rsidRPr="00573F97">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3150A"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B0005"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C7C0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026C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CD6F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FBBCA"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40A1A"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4597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A0CA4" w14:textId="77777777" w:rsidR="009117AF" w:rsidRPr="00573F97" w:rsidRDefault="009117AF" w:rsidP="00556A2E">
            <w:pPr>
              <w:pStyle w:val="ROWTABELLA"/>
              <w:jc w:val="center"/>
              <w:rPr>
                <w:color w:val="002060"/>
              </w:rPr>
            </w:pPr>
            <w:r w:rsidRPr="00573F97">
              <w:rPr>
                <w:color w:val="002060"/>
              </w:rPr>
              <w:t>0</w:t>
            </w:r>
          </w:p>
        </w:tc>
      </w:tr>
      <w:tr w:rsidR="009117AF" w:rsidRPr="00573F97" w14:paraId="093390A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E94F1" w14:textId="77777777" w:rsidR="009117AF" w:rsidRPr="00573F97" w:rsidRDefault="009117AF" w:rsidP="00556A2E">
            <w:pPr>
              <w:pStyle w:val="ROWTABELLA"/>
              <w:rPr>
                <w:color w:val="002060"/>
              </w:rPr>
            </w:pPr>
            <w:r w:rsidRPr="00573F97">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49BEC"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E735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AC85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36F6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5305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D1BF4"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63403"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635CE"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AC3BB" w14:textId="77777777" w:rsidR="009117AF" w:rsidRPr="00573F97" w:rsidRDefault="009117AF" w:rsidP="00556A2E">
            <w:pPr>
              <w:pStyle w:val="ROWTABELLA"/>
              <w:jc w:val="center"/>
              <w:rPr>
                <w:color w:val="002060"/>
              </w:rPr>
            </w:pPr>
            <w:r w:rsidRPr="00573F97">
              <w:rPr>
                <w:color w:val="002060"/>
              </w:rPr>
              <w:t>0</w:t>
            </w:r>
          </w:p>
        </w:tc>
      </w:tr>
      <w:tr w:rsidR="009117AF" w:rsidRPr="00573F97" w14:paraId="20CA552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407D6E" w14:textId="77777777" w:rsidR="009117AF" w:rsidRPr="00573F97" w:rsidRDefault="009117AF" w:rsidP="00556A2E">
            <w:pPr>
              <w:pStyle w:val="ROWTABELLA"/>
              <w:rPr>
                <w:color w:val="002060"/>
              </w:rPr>
            </w:pPr>
            <w:r w:rsidRPr="00573F9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8B1FD"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1064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9F98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68AE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CB2F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A73C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8DFDA"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0958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4FBBD" w14:textId="77777777" w:rsidR="009117AF" w:rsidRPr="00573F97" w:rsidRDefault="009117AF" w:rsidP="00556A2E">
            <w:pPr>
              <w:pStyle w:val="ROWTABELLA"/>
              <w:jc w:val="center"/>
              <w:rPr>
                <w:color w:val="002060"/>
              </w:rPr>
            </w:pPr>
            <w:r w:rsidRPr="00573F97">
              <w:rPr>
                <w:color w:val="002060"/>
              </w:rPr>
              <w:t>0</w:t>
            </w:r>
          </w:p>
        </w:tc>
      </w:tr>
      <w:tr w:rsidR="009117AF" w:rsidRPr="00573F97" w14:paraId="6887B41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30BA2B" w14:textId="77777777" w:rsidR="009117AF" w:rsidRPr="00573F97" w:rsidRDefault="009117AF" w:rsidP="00556A2E">
            <w:pPr>
              <w:pStyle w:val="ROWTABELLA"/>
              <w:rPr>
                <w:color w:val="002060"/>
              </w:rPr>
            </w:pPr>
            <w:r w:rsidRPr="00573F97">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2BBAB"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663D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1FFD5"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0737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A2A9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1C471"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A0330"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8FDA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72EB6" w14:textId="77777777" w:rsidR="009117AF" w:rsidRPr="00573F97" w:rsidRDefault="009117AF" w:rsidP="00556A2E">
            <w:pPr>
              <w:pStyle w:val="ROWTABELLA"/>
              <w:jc w:val="center"/>
              <w:rPr>
                <w:color w:val="002060"/>
              </w:rPr>
            </w:pPr>
            <w:r w:rsidRPr="00573F97">
              <w:rPr>
                <w:color w:val="002060"/>
              </w:rPr>
              <w:t>0</w:t>
            </w:r>
          </w:p>
        </w:tc>
      </w:tr>
      <w:tr w:rsidR="009117AF" w:rsidRPr="00573F97" w14:paraId="706647A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14A422"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974A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D35B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34BE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4D31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3CE5C"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7C90"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74B53"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16CA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2BAD5" w14:textId="77777777" w:rsidR="009117AF" w:rsidRPr="00573F97" w:rsidRDefault="009117AF" w:rsidP="00556A2E">
            <w:pPr>
              <w:pStyle w:val="ROWTABELLA"/>
              <w:jc w:val="center"/>
              <w:rPr>
                <w:color w:val="002060"/>
              </w:rPr>
            </w:pPr>
            <w:r w:rsidRPr="00573F97">
              <w:rPr>
                <w:color w:val="002060"/>
              </w:rPr>
              <w:t>0</w:t>
            </w:r>
          </w:p>
        </w:tc>
      </w:tr>
      <w:tr w:rsidR="009117AF" w:rsidRPr="00573F97" w14:paraId="39EC9D6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D6EBEB" w14:textId="77777777" w:rsidR="009117AF" w:rsidRPr="00573F97" w:rsidRDefault="009117AF" w:rsidP="00556A2E">
            <w:pPr>
              <w:pStyle w:val="ROWTABELLA"/>
              <w:rPr>
                <w:color w:val="002060"/>
              </w:rPr>
            </w:pPr>
            <w:r w:rsidRPr="00573F9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556B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D454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6E27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A17B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C9B53"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FA2CE"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5A901"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161F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8B320" w14:textId="77777777" w:rsidR="009117AF" w:rsidRPr="00573F97" w:rsidRDefault="009117AF" w:rsidP="00556A2E">
            <w:pPr>
              <w:pStyle w:val="ROWTABELLA"/>
              <w:jc w:val="center"/>
              <w:rPr>
                <w:color w:val="002060"/>
              </w:rPr>
            </w:pPr>
            <w:r w:rsidRPr="00573F97">
              <w:rPr>
                <w:color w:val="002060"/>
              </w:rPr>
              <w:t>0</w:t>
            </w:r>
          </w:p>
        </w:tc>
      </w:tr>
      <w:tr w:rsidR="009117AF" w:rsidRPr="00573F97" w14:paraId="2D2DF5F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5F5CE6" w14:textId="77777777" w:rsidR="009117AF" w:rsidRPr="00573F97" w:rsidRDefault="009117AF" w:rsidP="00556A2E">
            <w:pPr>
              <w:pStyle w:val="ROWTABELLA"/>
              <w:rPr>
                <w:color w:val="002060"/>
              </w:rPr>
            </w:pPr>
            <w:r w:rsidRPr="00573F9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BAD4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3992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7E3C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95AD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F31B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30F21"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809B5"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91861"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920D8" w14:textId="77777777" w:rsidR="009117AF" w:rsidRPr="00573F97" w:rsidRDefault="009117AF" w:rsidP="00556A2E">
            <w:pPr>
              <w:pStyle w:val="ROWTABELLA"/>
              <w:jc w:val="center"/>
              <w:rPr>
                <w:color w:val="002060"/>
              </w:rPr>
            </w:pPr>
            <w:r w:rsidRPr="00573F97">
              <w:rPr>
                <w:color w:val="002060"/>
              </w:rPr>
              <w:t>0</w:t>
            </w:r>
          </w:p>
        </w:tc>
      </w:tr>
      <w:tr w:rsidR="009117AF" w:rsidRPr="00573F97" w14:paraId="1EF284B9"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426D28" w14:textId="77777777" w:rsidR="009117AF" w:rsidRPr="00573F97" w:rsidRDefault="009117AF" w:rsidP="00556A2E">
            <w:pPr>
              <w:pStyle w:val="ROWTABELLA"/>
              <w:rPr>
                <w:color w:val="002060"/>
              </w:rPr>
            </w:pPr>
            <w:r w:rsidRPr="00573F9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2829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93D71"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6D65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8B91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1952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2CA83"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FCDEA"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B9166"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5FEF2" w14:textId="77777777" w:rsidR="009117AF" w:rsidRPr="00573F97" w:rsidRDefault="009117AF" w:rsidP="00556A2E">
            <w:pPr>
              <w:pStyle w:val="ROWTABELLA"/>
              <w:jc w:val="center"/>
              <w:rPr>
                <w:color w:val="002060"/>
              </w:rPr>
            </w:pPr>
            <w:r w:rsidRPr="00573F97">
              <w:rPr>
                <w:color w:val="002060"/>
              </w:rPr>
              <w:t>0</w:t>
            </w:r>
          </w:p>
        </w:tc>
      </w:tr>
    </w:tbl>
    <w:p w14:paraId="58DA7BF5" w14:textId="77777777" w:rsidR="009117AF" w:rsidRPr="00573F97" w:rsidRDefault="009117AF" w:rsidP="009117AF">
      <w:pPr>
        <w:pStyle w:val="breakline"/>
        <w:divId w:val="527259509"/>
        <w:rPr>
          <w:color w:val="002060"/>
        </w:rPr>
      </w:pPr>
    </w:p>
    <w:p w14:paraId="50D23C2C" w14:textId="77777777" w:rsidR="009117AF" w:rsidRPr="00573F97" w:rsidRDefault="009117AF" w:rsidP="009117AF">
      <w:pPr>
        <w:pStyle w:val="TITOLOPRINC"/>
        <w:divId w:val="527259509"/>
        <w:rPr>
          <w:color w:val="002060"/>
        </w:rPr>
      </w:pPr>
      <w:r w:rsidRPr="00573F97">
        <w:rPr>
          <w:color w:val="002060"/>
        </w:rPr>
        <w:t>PROGRAMMA GARE</w:t>
      </w:r>
    </w:p>
    <w:p w14:paraId="2C5B397B" w14:textId="77777777" w:rsidR="009117AF" w:rsidRPr="001B65A4" w:rsidRDefault="009117AF" w:rsidP="009117AF">
      <w:pPr>
        <w:pStyle w:val="SOTTOTITOLOCAMPIONATO1"/>
        <w:divId w:val="527259509"/>
        <w:rPr>
          <w:color w:val="002060"/>
        </w:rPr>
      </w:pPr>
      <w:r w:rsidRPr="001B65A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9117AF" w:rsidRPr="001B65A4" w14:paraId="55E59DDA"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B8E0D3"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5E0E2"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11CF7"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0E18E"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9FCC6"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2F8E6"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32F2C"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1116EEE3"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E59021" w14:textId="77777777" w:rsidR="009117AF" w:rsidRPr="001B65A4" w:rsidRDefault="009117AF" w:rsidP="00556A2E">
            <w:pPr>
              <w:pStyle w:val="ROWTABELLA"/>
              <w:rPr>
                <w:color w:val="002060"/>
              </w:rPr>
            </w:pPr>
            <w:r w:rsidRPr="001B65A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D73D52" w14:textId="77777777" w:rsidR="009117AF" w:rsidRPr="001B65A4" w:rsidRDefault="009117AF" w:rsidP="00556A2E">
            <w:pPr>
              <w:pStyle w:val="ROWTABELLA"/>
              <w:rPr>
                <w:color w:val="002060"/>
              </w:rPr>
            </w:pPr>
            <w:r w:rsidRPr="001B65A4">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D584BE1"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63CF73" w14:textId="77777777" w:rsidR="009117AF" w:rsidRPr="001B65A4" w:rsidRDefault="009117AF" w:rsidP="00556A2E">
            <w:pPr>
              <w:pStyle w:val="ROWTABELLA"/>
              <w:rPr>
                <w:color w:val="002060"/>
              </w:rPr>
            </w:pPr>
            <w:r w:rsidRPr="001B65A4">
              <w:rPr>
                <w:color w:val="002060"/>
              </w:rPr>
              <w:t>01/11/2019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1A7161" w14:textId="77777777" w:rsidR="009117AF" w:rsidRPr="001B65A4" w:rsidRDefault="009117AF" w:rsidP="00556A2E">
            <w:pPr>
              <w:pStyle w:val="ROWTABELLA"/>
              <w:rPr>
                <w:color w:val="002060"/>
              </w:rPr>
            </w:pPr>
            <w:r w:rsidRPr="001B65A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7C60CB" w14:textId="77777777" w:rsidR="009117AF" w:rsidRPr="001B65A4" w:rsidRDefault="009117AF" w:rsidP="00556A2E">
            <w:pPr>
              <w:pStyle w:val="ROWTABELLA"/>
              <w:rPr>
                <w:color w:val="002060"/>
              </w:rPr>
            </w:pPr>
            <w:r w:rsidRPr="001B65A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9A1B51" w14:textId="77777777" w:rsidR="009117AF" w:rsidRPr="001B65A4" w:rsidRDefault="009117AF" w:rsidP="00556A2E">
            <w:pPr>
              <w:pStyle w:val="ROWTABELLA"/>
              <w:rPr>
                <w:color w:val="002060"/>
              </w:rPr>
            </w:pPr>
            <w:r w:rsidRPr="001B65A4">
              <w:rPr>
                <w:color w:val="002060"/>
              </w:rPr>
              <w:t>VIA MADRE TERESA DI CALCUTTA</w:t>
            </w:r>
          </w:p>
        </w:tc>
      </w:tr>
      <w:tr w:rsidR="009117AF" w:rsidRPr="001B65A4" w14:paraId="6C14FEB5"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D722B4" w14:textId="77777777" w:rsidR="009117AF" w:rsidRPr="001B65A4" w:rsidRDefault="009117AF" w:rsidP="00556A2E">
            <w:pPr>
              <w:pStyle w:val="ROWTABELLA"/>
              <w:rPr>
                <w:color w:val="002060"/>
              </w:rPr>
            </w:pPr>
            <w:r w:rsidRPr="001B65A4">
              <w:rPr>
                <w:color w:val="002060"/>
              </w:rPr>
              <w:t>LF JESINA FEMMINILE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5B1B9F" w14:textId="77777777" w:rsidR="009117AF" w:rsidRPr="001B65A4" w:rsidRDefault="009117AF" w:rsidP="00556A2E">
            <w:pPr>
              <w:pStyle w:val="ROWTABELLA"/>
              <w:rPr>
                <w:color w:val="002060"/>
              </w:rPr>
            </w:pPr>
            <w:r w:rsidRPr="001B65A4">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93F807F"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316AE4" w14:textId="77777777" w:rsidR="009117AF" w:rsidRPr="001B65A4" w:rsidRDefault="009117AF" w:rsidP="00556A2E">
            <w:pPr>
              <w:pStyle w:val="ROWTABELLA"/>
              <w:rPr>
                <w:color w:val="002060"/>
              </w:rPr>
            </w:pPr>
            <w:r w:rsidRPr="001B65A4">
              <w:rPr>
                <w:color w:val="002060"/>
              </w:rPr>
              <w:t>01/11/2019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DE961A" w14:textId="77777777" w:rsidR="009117AF" w:rsidRPr="001B65A4" w:rsidRDefault="009117AF" w:rsidP="00556A2E">
            <w:pPr>
              <w:pStyle w:val="ROWTABELLA"/>
              <w:rPr>
                <w:color w:val="002060"/>
              </w:rPr>
            </w:pPr>
            <w:r w:rsidRPr="001B65A4">
              <w:rPr>
                <w:color w:val="002060"/>
              </w:rPr>
              <w:t>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314528" w14:textId="77777777" w:rsidR="009117AF" w:rsidRPr="001B65A4" w:rsidRDefault="009117AF" w:rsidP="00556A2E">
            <w:pPr>
              <w:pStyle w:val="ROWTABELLA"/>
              <w:rPr>
                <w:color w:val="002060"/>
              </w:rPr>
            </w:pPr>
            <w:r w:rsidRPr="001B65A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36BD9D" w14:textId="77777777" w:rsidR="009117AF" w:rsidRPr="001B65A4" w:rsidRDefault="009117AF" w:rsidP="00556A2E">
            <w:pPr>
              <w:pStyle w:val="ROWTABELLA"/>
              <w:rPr>
                <w:color w:val="002060"/>
              </w:rPr>
            </w:pPr>
            <w:r w:rsidRPr="001B65A4">
              <w:rPr>
                <w:color w:val="002060"/>
              </w:rPr>
              <w:t>VIA ZANNONI</w:t>
            </w:r>
          </w:p>
        </w:tc>
      </w:tr>
    </w:tbl>
    <w:p w14:paraId="7C7C5B50" w14:textId="77777777" w:rsidR="009117AF" w:rsidRPr="001B65A4" w:rsidRDefault="009117AF" w:rsidP="009117AF">
      <w:pPr>
        <w:pStyle w:val="breakline"/>
        <w:divId w:val="527259509"/>
        <w:rPr>
          <w:color w:val="002060"/>
        </w:rPr>
      </w:pPr>
    </w:p>
    <w:p w14:paraId="49C80C1D" w14:textId="77777777" w:rsidR="009117AF" w:rsidRPr="001B65A4" w:rsidRDefault="009117AF" w:rsidP="009117AF">
      <w:pPr>
        <w:pStyle w:val="breakline"/>
        <w:divId w:val="527259509"/>
        <w:rPr>
          <w:color w:val="002060"/>
        </w:rPr>
      </w:pPr>
    </w:p>
    <w:p w14:paraId="1A859EB6" w14:textId="77777777" w:rsidR="009117AF" w:rsidRPr="001B65A4" w:rsidRDefault="009117AF" w:rsidP="009117AF">
      <w:pPr>
        <w:pStyle w:val="breakline"/>
        <w:divId w:val="527259509"/>
        <w:rPr>
          <w:color w:val="002060"/>
        </w:rPr>
      </w:pPr>
    </w:p>
    <w:p w14:paraId="13266E5B" w14:textId="77777777" w:rsidR="009117AF" w:rsidRPr="001B65A4" w:rsidRDefault="009117AF" w:rsidP="009117AF">
      <w:pPr>
        <w:pStyle w:val="SOTTOTITOLOCAMPIONATO1"/>
        <w:divId w:val="527259509"/>
        <w:rPr>
          <w:color w:val="002060"/>
        </w:rPr>
      </w:pPr>
      <w:r w:rsidRPr="001B65A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9117AF" w:rsidRPr="001B65A4" w14:paraId="3D29F931"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64626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04FAD"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9D9184"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43D7C"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7914C"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DBC85"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5FEBA"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71577C3D"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499B8E" w14:textId="77777777" w:rsidR="009117AF" w:rsidRPr="001B65A4" w:rsidRDefault="009117AF" w:rsidP="00556A2E">
            <w:pPr>
              <w:pStyle w:val="ROWTABELLA"/>
              <w:rPr>
                <w:color w:val="002060"/>
              </w:rPr>
            </w:pPr>
            <w:r w:rsidRPr="001B65A4">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E14664" w14:textId="77777777" w:rsidR="009117AF" w:rsidRPr="001B65A4" w:rsidRDefault="009117AF" w:rsidP="00556A2E">
            <w:pPr>
              <w:pStyle w:val="ROWTABELLA"/>
              <w:rPr>
                <w:color w:val="002060"/>
              </w:rPr>
            </w:pPr>
            <w:r w:rsidRPr="001B65A4">
              <w:rPr>
                <w:color w:val="002060"/>
              </w:rPr>
              <w:t>CSKA CORRIDONIA C5F</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63FD3"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DB3ECB" w14:textId="77777777" w:rsidR="009117AF" w:rsidRPr="001B65A4" w:rsidRDefault="009117AF" w:rsidP="00556A2E">
            <w:pPr>
              <w:pStyle w:val="ROWTABELLA"/>
              <w:rPr>
                <w:color w:val="002060"/>
              </w:rPr>
            </w:pPr>
            <w:r w:rsidRPr="001B65A4">
              <w:rPr>
                <w:color w:val="002060"/>
              </w:rPr>
              <w:t>01/11/2019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04D3FB" w14:textId="77777777" w:rsidR="009117AF" w:rsidRPr="001B65A4" w:rsidRDefault="009117AF" w:rsidP="00556A2E">
            <w:pPr>
              <w:pStyle w:val="ROWTABELLA"/>
              <w:rPr>
                <w:color w:val="002060"/>
              </w:rPr>
            </w:pPr>
            <w:r w:rsidRPr="001B65A4">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44FCAE" w14:textId="77777777" w:rsidR="009117AF" w:rsidRPr="001B65A4" w:rsidRDefault="009117AF" w:rsidP="00556A2E">
            <w:pPr>
              <w:pStyle w:val="ROWTABELLA"/>
              <w:rPr>
                <w:color w:val="002060"/>
              </w:rPr>
            </w:pPr>
            <w:r w:rsidRPr="001B65A4">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9E7768" w14:textId="77777777" w:rsidR="009117AF" w:rsidRPr="001B65A4" w:rsidRDefault="009117AF" w:rsidP="00556A2E">
            <w:pPr>
              <w:pStyle w:val="ROWTABELLA"/>
              <w:rPr>
                <w:color w:val="002060"/>
              </w:rPr>
            </w:pPr>
            <w:r w:rsidRPr="001B65A4">
              <w:rPr>
                <w:color w:val="002060"/>
              </w:rPr>
              <w:t>VIA DELLE REGIONI, 8</w:t>
            </w:r>
          </w:p>
        </w:tc>
      </w:tr>
      <w:tr w:rsidR="009117AF" w:rsidRPr="001B65A4" w14:paraId="52E23597"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46177D" w14:textId="77777777" w:rsidR="009117AF" w:rsidRPr="001B65A4" w:rsidRDefault="009117AF" w:rsidP="00556A2E">
            <w:pPr>
              <w:pStyle w:val="ROWTABELLA"/>
              <w:rPr>
                <w:color w:val="002060"/>
              </w:rPr>
            </w:pPr>
            <w:r w:rsidRPr="001B65A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FFDC78" w14:textId="77777777" w:rsidR="009117AF" w:rsidRPr="001B65A4" w:rsidRDefault="009117AF" w:rsidP="00556A2E">
            <w:pPr>
              <w:pStyle w:val="ROWTABELLA"/>
              <w:rPr>
                <w:color w:val="002060"/>
              </w:rPr>
            </w:pPr>
            <w:r w:rsidRPr="001B65A4">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B9BB1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4A3BFD" w14:textId="77777777" w:rsidR="009117AF" w:rsidRPr="001B65A4" w:rsidRDefault="009117AF" w:rsidP="00556A2E">
            <w:pPr>
              <w:pStyle w:val="ROWTABELLA"/>
              <w:rPr>
                <w:color w:val="002060"/>
              </w:rPr>
            </w:pPr>
            <w:r w:rsidRPr="001B65A4">
              <w:rPr>
                <w:color w:val="002060"/>
              </w:rPr>
              <w:t>02/11/2019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EC3751" w14:textId="77777777" w:rsidR="009117AF" w:rsidRPr="001B65A4" w:rsidRDefault="009117AF" w:rsidP="00556A2E">
            <w:pPr>
              <w:pStyle w:val="ROWTABELLA"/>
              <w:rPr>
                <w:color w:val="002060"/>
              </w:rPr>
            </w:pPr>
            <w:r w:rsidRPr="001B65A4">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131989" w14:textId="77777777" w:rsidR="009117AF" w:rsidRPr="001B65A4" w:rsidRDefault="009117AF" w:rsidP="00556A2E">
            <w:pPr>
              <w:pStyle w:val="ROWTABELLA"/>
              <w:rPr>
                <w:color w:val="002060"/>
              </w:rPr>
            </w:pPr>
            <w:r w:rsidRPr="001B65A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C76108" w14:textId="77777777" w:rsidR="009117AF" w:rsidRPr="001B65A4" w:rsidRDefault="009117AF" w:rsidP="00556A2E">
            <w:pPr>
              <w:pStyle w:val="ROWTABELLA"/>
              <w:rPr>
                <w:color w:val="002060"/>
              </w:rPr>
            </w:pPr>
            <w:r w:rsidRPr="001B65A4">
              <w:rPr>
                <w:color w:val="002060"/>
              </w:rPr>
              <w:t>VIA ALFIERI SNC</w:t>
            </w:r>
          </w:p>
        </w:tc>
      </w:tr>
      <w:tr w:rsidR="009117AF" w:rsidRPr="001B65A4" w14:paraId="275DD5E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2EB8D9" w14:textId="77777777" w:rsidR="009117AF" w:rsidRPr="001B65A4" w:rsidRDefault="009117AF" w:rsidP="00556A2E">
            <w:pPr>
              <w:pStyle w:val="ROWTABELLA"/>
              <w:rPr>
                <w:color w:val="002060"/>
              </w:rPr>
            </w:pPr>
            <w:r w:rsidRPr="001B65A4">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763240" w14:textId="77777777" w:rsidR="009117AF" w:rsidRPr="001B65A4" w:rsidRDefault="009117AF" w:rsidP="00556A2E">
            <w:pPr>
              <w:pStyle w:val="ROWTABELLA"/>
              <w:rPr>
                <w:color w:val="002060"/>
              </w:rPr>
            </w:pPr>
            <w:r w:rsidRPr="001B65A4">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729DCA"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1C0E5F" w14:textId="77777777" w:rsidR="009117AF" w:rsidRPr="001B65A4" w:rsidRDefault="009117AF" w:rsidP="00556A2E">
            <w:pPr>
              <w:pStyle w:val="ROWTABELLA"/>
              <w:rPr>
                <w:color w:val="002060"/>
              </w:rPr>
            </w:pPr>
            <w:r w:rsidRPr="001B65A4">
              <w:rPr>
                <w:color w:val="002060"/>
              </w:rPr>
              <w:t>03/11/2019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6030FF" w14:textId="77777777" w:rsidR="009117AF" w:rsidRPr="001B65A4" w:rsidRDefault="009117AF" w:rsidP="00556A2E">
            <w:pPr>
              <w:pStyle w:val="ROWTABELLA"/>
              <w:rPr>
                <w:color w:val="002060"/>
              </w:rPr>
            </w:pPr>
            <w:r w:rsidRPr="001B65A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448259" w14:textId="77777777" w:rsidR="009117AF" w:rsidRPr="001B65A4" w:rsidRDefault="009117AF" w:rsidP="00556A2E">
            <w:pPr>
              <w:pStyle w:val="ROWTABELLA"/>
              <w:rPr>
                <w:color w:val="002060"/>
              </w:rPr>
            </w:pPr>
            <w:r w:rsidRPr="001B65A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4976C3" w14:textId="77777777" w:rsidR="009117AF" w:rsidRPr="001B65A4" w:rsidRDefault="009117AF" w:rsidP="00556A2E">
            <w:pPr>
              <w:pStyle w:val="ROWTABELLA"/>
              <w:rPr>
                <w:color w:val="002060"/>
              </w:rPr>
            </w:pPr>
            <w:r w:rsidRPr="001B65A4">
              <w:rPr>
                <w:color w:val="002060"/>
              </w:rPr>
              <w:t>VIA DELLO SPORT</w:t>
            </w:r>
          </w:p>
        </w:tc>
      </w:tr>
      <w:tr w:rsidR="009117AF" w:rsidRPr="001B65A4" w14:paraId="3EBC1C6F"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E4E30D" w14:textId="77777777" w:rsidR="009117AF" w:rsidRPr="001B65A4" w:rsidRDefault="009117AF" w:rsidP="00556A2E">
            <w:pPr>
              <w:pStyle w:val="ROWTABELLA"/>
              <w:rPr>
                <w:color w:val="002060"/>
              </w:rPr>
            </w:pPr>
            <w:r w:rsidRPr="001B65A4">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E75086" w14:textId="77777777" w:rsidR="009117AF" w:rsidRPr="001B65A4" w:rsidRDefault="009117AF" w:rsidP="00556A2E">
            <w:pPr>
              <w:pStyle w:val="ROWTABELLA"/>
              <w:rPr>
                <w:color w:val="002060"/>
              </w:rPr>
            </w:pPr>
            <w:r w:rsidRPr="001B65A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09069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F7806" w14:textId="77777777" w:rsidR="009117AF" w:rsidRPr="001B65A4" w:rsidRDefault="009117AF" w:rsidP="00556A2E">
            <w:pPr>
              <w:pStyle w:val="ROWTABELLA"/>
              <w:rPr>
                <w:color w:val="002060"/>
              </w:rPr>
            </w:pPr>
            <w:r w:rsidRPr="001B65A4">
              <w:rPr>
                <w:color w:val="002060"/>
              </w:rPr>
              <w:t>03/11/2019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BC40A5" w14:textId="77777777" w:rsidR="009117AF" w:rsidRPr="001B65A4" w:rsidRDefault="009117AF" w:rsidP="00556A2E">
            <w:pPr>
              <w:pStyle w:val="ROWTABELLA"/>
              <w:rPr>
                <w:color w:val="002060"/>
              </w:rPr>
            </w:pPr>
            <w:r w:rsidRPr="001B65A4">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08B1D6" w14:textId="77777777" w:rsidR="009117AF" w:rsidRPr="001B65A4" w:rsidRDefault="009117AF" w:rsidP="00556A2E">
            <w:pPr>
              <w:pStyle w:val="ROWTABELLA"/>
              <w:rPr>
                <w:color w:val="002060"/>
              </w:rPr>
            </w:pPr>
            <w:r w:rsidRPr="001B65A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9B4BE9" w14:textId="77777777" w:rsidR="009117AF" w:rsidRPr="001B65A4" w:rsidRDefault="009117AF" w:rsidP="00556A2E">
            <w:pPr>
              <w:pStyle w:val="ROWTABELLA"/>
              <w:rPr>
                <w:color w:val="002060"/>
              </w:rPr>
            </w:pPr>
            <w:r w:rsidRPr="001B65A4">
              <w:rPr>
                <w:color w:val="002060"/>
              </w:rPr>
              <w:t>LOC.MONTEROCCO VIA A.MANCINI</w:t>
            </w:r>
          </w:p>
        </w:tc>
      </w:tr>
    </w:tbl>
    <w:p w14:paraId="519BB2A7" w14:textId="77777777" w:rsidR="009117AF" w:rsidRPr="00573F97" w:rsidRDefault="009117AF" w:rsidP="009117AF">
      <w:pPr>
        <w:pStyle w:val="breakline"/>
        <w:divId w:val="527259509"/>
        <w:rPr>
          <w:color w:val="002060"/>
        </w:rPr>
      </w:pPr>
    </w:p>
    <w:p w14:paraId="5D2192D3"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UNDER 21 CALCIO A 5 REGIONALE</w:t>
      </w:r>
    </w:p>
    <w:p w14:paraId="6C0A808A" w14:textId="77777777" w:rsidR="009117AF" w:rsidRPr="00573F97" w:rsidRDefault="009117AF" w:rsidP="009117AF">
      <w:pPr>
        <w:pStyle w:val="TITOLOPRINC"/>
        <w:divId w:val="527259509"/>
        <w:rPr>
          <w:color w:val="002060"/>
        </w:rPr>
      </w:pPr>
      <w:r w:rsidRPr="00573F97">
        <w:rPr>
          <w:color w:val="002060"/>
        </w:rPr>
        <w:lastRenderedPageBreak/>
        <w:t>VARIAZIONI AL PROGRAMMA GARE</w:t>
      </w:r>
    </w:p>
    <w:p w14:paraId="69F230CE" w14:textId="77777777" w:rsidR="009117AF" w:rsidRPr="00573F97" w:rsidRDefault="009117AF" w:rsidP="009117AF">
      <w:pPr>
        <w:pStyle w:val="breakline"/>
        <w:divId w:val="527259509"/>
        <w:rPr>
          <w:color w:val="002060"/>
        </w:rPr>
      </w:pPr>
    </w:p>
    <w:p w14:paraId="0B4746A6"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478F8EF6"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E12CA"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3A9F9"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2C8015"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AA288"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7A33D1"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2AEDE"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9B6199"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C1A74" w14:textId="77777777" w:rsidR="009117AF" w:rsidRPr="00573F97" w:rsidRDefault="009117AF" w:rsidP="00556A2E">
            <w:pPr>
              <w:pStyle w:val="HEADERTABELLA"/>
              <w:rPr>
                <w:color w:val="002060"/>
              </w:rPr>
            </w:pPr>
            <w:r w:rsidRPr="00573F97">
              <w:rPr>
                <w:color w:val="002060"/>
              </w:rPr>
              <w:t>Impianto</w:t>
            </w:r>
          </w:p>
        </w:tc>
      </w:tr>
      <w:tr w:rsidR="009117AF" w:rsidRPr="00573F97" w14:paraId="5AF4293A"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C3D65" w14:textId="77777777" w:rsidR="009117AF" w:rsidRPr="004140EB" w:rsidRDefault="009117AF" w:rsidP="00556A2E">
            <w:pPr>
              <w:pStyle w:val="ROWTABELLA"/>
              <w:rPr>
                <w:color w:val="002060"/>
                <w:highlight w:val="yellow"/>
              </w:rPr>
            </w:pPr>
            <w:r w:rsidRPr="004140EB">
              <w:rPr>
                <w:color w:val="002060"/>
                <w:highlight w:val="yellow"/>
              </w:rPr>
              <w:t>02/11/2019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C3736" w14:textId="77777777" w:rsidR="009117AF" w:rsidRPr="004140EB" w:rsidRDefault="009117AF" w:rsidP="00556A2E">
            <w:pPr>
              <w:pStyle w:val="ROWTABELLA"/>
              <w:jc w:val="center"/>
              <w:rPr>
                <w:color w:val="002060"/>
                <w:highlight w:val="yellow"/>
              </w:rPr>
            </w:pPr>
            <w:r w:rsidRPr="004140E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F058E" w14:textId="77777777" w:rsidR="009117AF" w:rsidRPr="004140EB" w:rsidRDefault="009117AF" w:rsidP="00556A2E">
            <w:pPr>
              <w:pStyle w:val="ROWTABELLA"/>
              <w:rPr>
                <w:color w:val="002060"/>
                <w:highlight w:val="yellow"/>
              </w:rPr>
            </w:pPr>
            <w:r w:rsidRPr="004140E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50B00" w14:textId="77777777" w:rsidR="009117AF" w:rsidRPr="004140EB" w:rsidRDefault="009117AF" w:rsidP="00556A2E">
            <w:pPr>
              <w:pStyle w:val="ROWTABELLA"/>
              <w:rPr>
                <w:color w:val="002060"/>
                <w:highlight w:val="yellow"/>
              </w:rPr>
            </w:pPr>
            <w:r w:rsidRPr="004140EB">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3E6DB" w14:textId="77777777" w:rsidR="009117AF" w:rsidRPr="00573F97" w:rsidRDefault="009117AF" w:rsidP="00556A2E">
            <w:pPr>
              <w:pStyle w:val="ROWTABELLA"/>
              <w:rPr>
                <w:color w:val="002060"/>
              </w:rPr>
            </w:pPr>
            <w:r w:rsidRPr="00573F97">
              <w:rPr>
                <w:color w:val="002060"/>
              </w:rPr>
              <w:t>0</w:t>
            </w:r>
            <w:r>
              <w:rPr>
                <w:color w:val="002060"/>
              </w:rPr>
              <w:t>3</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C0999" w14:textId="77777777" w:rsidR="009117AF" w:rsidRPr="00573F97" w:rsidRDefault="009117AF" w:rsidP="00556A2E">
            <w:pPr>
              <w:pStyle w:val="ROWTABELLA"/>
              <w:jc w:val="center"/>
              <w:rPr>
                <w:color w:val="002060"/>
              </w:rPr>
            </w:pPr>
            <w:r w:rsidRPr="004140E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8E23C" w14:textId="77777777" w:rsidR="009117AF" w:rsidRPr="00573F97" w:rsidRDefault="009117AF" w:rsidP="00556A2E">
            <w:pPr>
              <w:pStyle w:val="ROWTABELLA"/>
              <w:jc w:val="center"/>
              <w:rPr>
                <w:color w:val="002060"/>
              </w:rPr>
            </w:pPr>
            <w:r w:rsidRPr="00573F9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C05B8" w14:textId="77777777" w:rsidR="009117AF" w:rsidRPr="00573F97" w:rsidRDefault="009117AF" w:rsidP="00556A2E">
            <w:pPr>
              <w:pStyle w:val="ROWTABELLA"/>
              <w:rPr>
                <w:color w:val="002060"/>
              </w:rPr>
            </w:pPr>
            <w:r w:rsidRPr="004140EB">
              <w:rPr>
                <w:color w:val="002060"/>
                <w:highlight w:val="yellow"/>
              </w:rPr>
              <w:t>PALLONE GEODETICO SIROLO FRAZIONE COPPO VIA FORMA</w:t>
            </w:r>
          </w:p>
        </w:tc>
      </w:tr>
      <w:tr w:rsidR="009117AF" w:rsidRPr="00573F97" w14:paraId="4CA1FC13"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E778D" w14:textId="77777777" w:rsidR="009117AF" w:rsidRPr="004140EB" w:rsidRDefault="009117AF" w:rsidP="00556A2E">
            <w:pPr>
              <w:pStyle w:val="ROWTABELLA"/>
              <w:rPr>
                <w:color w:val="002060"/>
                <w:highlight w:val="yellow"/>
              </w:rPr>
            </w:pPr>
            <w:r w:rsidRPr="004140EB">
              <w:rPr>
                <w:color w:val="002060"/>
                <w:highlight w:val="yellow"/>
              </w:rPr>
              <w:t>04/11/2019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D421F" w14:textId="77777777" w:rsidR="009117AF" w:rsidRPr="004140EB" w:rsidRDefault="009117AF" w:rsidP="00556A2E">
            <w:pPr>
              <w:pStyle w:val="ROWTABELLA"/>
              <w:jc w:val="center"/>
              <w:rPr>
                <w:color w:val="002060"/>
                <w:highlight w:val="yellow"/>
              </w:rPr>
            </w:pPr>
            <w:r w:rsidRPr="004140E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EA0A9" w14:textId="77777777" w:rsidR="009117AF" w:rsidRPr="004140EB" w:rsidRDefault="009117AF" w:rsidP="00556A2E">
            <w:pPr>
              <w:pStyle w:val="ROWTABELLA"/>
              <w:rPr>
                <w:color w:val="002060"/>
                <w:highlight w:val="yellow"/>
              </w:rPr>
            </w:pPr>
            <w:r w:rsidRPr="004140EB">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667D6" w14:textId="77777777" w:rsidR="009117AF" w:rsidRPr="004140EB" w:rsidRDefault="009117AF" w:rsidP="00556A2E">
            <w:pPr>
              <w:pStyle w:val="ROWTABELLA"/>
              <w:rPr>
                <w:color w:val="002060"/>
                <w:highlight w:val="yellow"/>
              </w:rPr>
            </w:pPr>
            <w:r w:rsidRPr="004140EB">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A3AB6" w14:textId="77777777" w:rsidR="009117AF" w:rsidRPr="00573F97" w:rsidRDefault="009117AF" w:rsidP="00556A2E">
            <w:pPr>
              <w:pStyle w:val="ROWTABELLA"/>
              <w:rPr>
                <w:color w:val="002060"/>
              </w:rPr>
            </w:pPr>
            <w:r>
              <w:rPr>
                <w:color w:val="002060"/>
              </w:rPr>
              <w:t>02</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B13E9" w14:textId="77777777" w:rsidR="009117AF" w:rsidRPr="00573F97" w:rsidRDefault="009117AF" w:rsidP="00556A2E">
            <w:pPr>
              <w:pStyle w:val="ROWTABELLA"/>
              <w:jc w:val="center"/>
              <w:rPr>
                <w:color w:val="002060"/>
              </w:rPr>
            </w:pPr>
            <w:r w:rsidRPr="004140EB">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7A989" w14:textId="77777777" w:rsidR="009117AF" w:rsidRPr="00573F97" w:rsidRDefault="009117AF" w:rsidP="00556A2E">
            <w:pPr>
              <w:pStyle w:val="ROWTABELLA"/>
              <w:jc w:val="center"/>
              <w:rPr>
                <w:color w:val="002060"/>
              </w:rPr>
            </w:pPr>
            <w:r w:rsidRPr="00573F9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FC914" w14:textId="77777777" w:rsidR="009117AF" w:rsidRPr="00573F97" w:rsidRDefault="009117AF" w:rsidP="00556A2E">
            <w:pPr>
              <w:rPr>
                <w:color w:val="002060"/>
              </w:rPr>
            </w:pPr>
          </w:p>
        </w:tc>
      </w:tr>
      <w:tr w:rsidR="009117AF" w:rsidRPr="00573F97" w14:paraId="59F50E2D"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04FBF" w14:textId="77777777" w:rsidR="009117AF" w:rsidRPr="004140EB" w:rsidRDefault="009117AF" w:rsidP="00556A2E">
            <w:pPr>
              <w:pStyle w:val="ROWTABELLA"/>
              <w:rPr>
                <w:color w:val="002060"/>
                <w:highlight w:val="yellow"/>
              </w:rPr>
            </w:pPr>
            <w:r w:rsidRPr="004140EB">
              <w:rPr>
                <w:color w:val="002060"/>
                <w:highlight w:val="yellow"/>
              </w:rPr>
              <w:t>22/12/2019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05357" w14:textId="77777777" w:rsidR="009117AF" w:rsidRPr="004140EB" w:rsidRDefault="009117AF" w:rsidP="00556A2E">
            <w:pPr>
              <w:pStyle w:val="ROWTABELLA"/>
              <w:jc w:val="center"/>
              <w:rPr>
                <w:color w:val="002060"/>
                <w:highlight w:val="yellow"/>
              </w:rPr>
            </w:pPr>
            <w:r w:rsidRPr="004140EB">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9FB4F" w14:textId="77777777" w:rsidR="009117AF" w:rsidRPr="004140EB" w:rsidRDefault="009117AF" w:rsidP="00556A2E">
            <w:pPr>
              <w:pStyle w:val="ROWTABELLA"/>
              <w:rPr>
                <w:color w:val="002060"/>
                <w:highlight w:val="yellow"/>
              </w:rPr>
            </w:pPr>
            <w:r w:rsidRPr="004140EB">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AE337" w14:textId="77777777" w:rsidR="009117AF" w:rsidRPr="004140EB" w:rsidRDefault="009117AF" w:rsidP="00556A2E">
            <w:pPr>
              <w:pStyle w:val="ROWTABELLA"/>
              <w:rPr>
                <w:color w:val="002060"/>
                <w:highlight w:val="yellow"/>
              </w:rPr>
            </w:pPr>
            <w:r w:rsidRPr="004140EB">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B5C79" w14:textId="77777777" w:rsidR="009117AF" w:rsidRPr="00573F97" w:rsidRDefault="009117AF" w:rsidP="00556A2E">
            <w:pPr>
              <w:pStyle w:val="ROWTABELLA"/>
              <w:rPr>
                <w:color w:val="002060"/>
              </w:rPr>
            </w:pPr>
            <w:r>
              <w:rPr>
                <w:color w:val="002060"/>
              </w:rPr>
              <w:t>21</w:t>
            </w:r>
            <w:r w:rsidRPr="00573F97">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736DE" w14:textId="77777777" w:rsidR="009117AF" w:rsidRPr="00573F97" w:rsidRDefault="009117AF" w:rsidP="00556A2E">
            <w:pPr>
              <w:pStyle w:val="ROWTABELLA"/>
              <w:jc w:val="center"/>
              <w:rPr>
                <w:color w:val="002060"/>
              </w:rPr>
            </w:pPr>
            <w:r w:rsidRPr="004140E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0C33B" w14:textId="77777777" w:rsidR="009117AF" w:rsidRPr="00573F97" w:rsidRDefault="009117AF" w:rsidP="00556A2E">
            <w:pPr>
              <w:pStyle w:val="ROWTABELLA"/>
              <w:jc w:val="center"/>
              <w:rPr>
                <w:color w:val="002060"/>
              </w:rPr>
            </w:pPr>
            <w:r w:rsidRPr="00573F9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E8D72" w14:textId="77777777" w:rsidR="009117AF" w:rsidRPr="00573F97" w:rsidRDefault="009117AF" w:rsidP="00556A2E">
            <w:pPr>
              <w:pStyle w:val="ROWTABELLA"/>
              <w:rPr>
                <w:color w:val="002060"/>
              </w:rPr>
            </w:pPr>
            <w:r w:rsidRPr="004140EB">
              <w:rPr>
                <w:color w:val="002060"/>
                <w:highlight w:val="yellow"/>
              </w:rPr>
              <w:t>PALACARIFAC DI CERRETO D'ESI CERRETO D'ESI VIA VERDI</w:t>
            </w:r>
          </w:p>
        </w:tc>
      </w:tr>
    </w:tbl>
    <w:p w14:paraId="292DC44B" w14:textId="77777777" w:rsidR="009117AF" w:rsidRPr="00573F97" w:rsidRDefault="009117AF" w:rsidP="009117AF">
      <w:pPr>
        <w:pStyle w:val="breakline"/>
        <w:divId w:val="527259509"/>
        <w:rPr>
          <w:color w:val="002060"/>
        </w:rPr>
      </w:pPr>
    </w:p>
    <w:p w14:paraId="5BD032F5" w14:textId="77777777" w:rsidR="009117AF" w:rsidRPr="00573F97" w:rsidRDefault="009117AF" w:rsidP="009117AF">
      <w:pPr>
        <w:pStyle w:val="breakline"/>
        <w:divId w:val="527259509"/>
        <w:rPr>
          <w:color w:val="002060"/>
        </w:rPr>
      </w:pPr>
    </w:p>
    <w:p w14:paraId="5D3FC64E" w14:textId="77777777" w:rsidR="009117AF" w:rsidRPr="00573F97" w:rsidRDefault="009117AF" w:rsidP="009117AF">
      <w:pPr>
        <w:pStyle w:val="TITOLOPRINC"/>
        <w:divId w:val="527259509"/>
        <w:rPr>
          <w:color w:val="002060"/>
        </w:rPr>
      </w:pPr>
      <w:r w:rsidRPr="00573F97">
        <w:rPr>
          <w:color w:val="002060"/>
        </w:rPr>
        <w:t>RISULTATI</w:t>
      </w:r>
    </w:p>
    <w:p w14:paraId="72A78E5A" w14:textId="77777777" w:rsidR="009117AF" w:rsidRPr="00573F97" w:rsidRDefault="009117AF" w:rsidP="009117AF">
      <w:pPr>
        <w:pStyle w:val="breakline"/>
        <w:divId w:val="527259509"/>
        <w:rPr>
          <w:color w:val="002060"/>
        </w:rPr>
      </w:pPr>
    </w:p>
    <w:p w14:paraId="210D01BE" w14:textId="77777777" w:rsidR="009117AF" w:rsidRPr="00573F97" w:rsidRDefault="009117AF" w:rsidP="009117AF">
      <w:pPr>
        <w:pStyle w:val="SOTTOTITOLOCAMPIONATO1"/>
        <w:divId w:val="527259509"/>
        <w:rPr>
          <w:color w:val="002060"/>
        </w:rPr>
      </w:pPr>
      <w:r w:rsidRPr="00573F97">
        <w:rPr>
          <w:color w:val="002060"/>
        </w:rPr>
        <w:t>RISULTATI UFFICIALI GARE DEL 26/10/2019</w:t>
      </w:r>
    </w:p>
    <w:p w14:paraId="0B0890FF"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62AF383D"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4D99727A"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57133F60"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D5F70" w14:textId="77777777" w:rsidR="009117AF" w:rsidRPr="00573F97" w:rsidRDefault="009117AF" w:rsidP="00556A2E">
                  <w:pPr>
                    <w:pStyle w:val="HEADERTABELLA"/>
                    <w:rPr>
                      <w:color w:val="002060"/>
                    </w:rPr>
                  </w:pPr>
                  <w:r w:rsidRPr="00573F97">
                    <w:rPr>
                      <w:color w:val="002060"/>
                    </w:rPr>
                    <w:t>GIRONE A - 4 Giornata - A</w:t>
                  </w:r>
                </w:p>
              </w:tc>
            </w:tr>
            <w:tr w:rsidR="009117AF" w:rsidRPr="00573F97" w14:paraId="643701B5"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73311A" w14:textId="77777777" w:rsidR="009117AF" w:rsidRPr="00573F97" w:rsidRDefault="009117AF" w:rsidP="00556A2E">
                  <w:pPr>
                    <w:pStyle w:val="ROWTABELLA"/>
                    <w:rPr>
                      <w:color w:val="002060"/>
                    </w:rPr>
                  </w:pPr>
                  <w:r w:rsidRPr="00573F97">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2F6327" w14:textId="77777777" w:rsidR="009117AF" w:rsidRPr="00573F97" w:rsidRDefault="009117AF" w:rsidP="00556A2E">
                  <w:pPr>
                    <w:pStyle w:val="ROWTABELLA"/>
                    <w:rPr>
                      <w:color w:val="002060"/>
                    </w:rPr>
                  </w:pPr>
                  <w:r w:rsidRPr="00573F97">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FB8531" w14:textId="77777777" w:rsidR="009117AF" w:rsidRPr="00573F97" w:rsidRDefault="009117AF" w:rsidP="00556A2E">
                  <w:pPr>
                    <w:pStyle w:val="ROWTABELLA"/>
                    <w:jc w:val="center"/>
                    <w:rPr>
                      <w:color w:val="002060"/>
                    </w:rPr>
                  </w:pPr>
                  <w:r w:rsidRPr="00573F9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318137" w14:textId="77777777" w:rsidR="009117AF" w:rsidRPr="00573F97" w:rsidRDefault="009117AF" w:rsidP="00556A2E">
                  <w:pPr>
                    <w:pStyle w:val="ROWTABELLA"/>
                    <w:jc w:val="center"/>
                    <w:rPr>
                      <w:color w:val="002060"/>
                    </w:rPr>
                  </w:pPr>
                  <w:r w:rsidRPr="00573F97">
                    <w:rPr>
                      <w:color w:val="002060"/>
                    </w:rPr>
                    <w:t> </w:t>
                  </w:r>
                </w:p>
              </w:tc>
            </w:tr>
            <w:tr w:rsidR="009117AF" w:rsidRPr="00573F97" w14:paraId="641B7E91"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4957CB" w14:textId="77777777" w:rsidR="009117AF" w:rsidRPr="00573F97" w:rsidRDefault="009117AF" w:rsidP="00556A2E">
                  <w:pPr>
                    <w:pStyle w:val="ROWTABELLA"/>
                    <w:rPr>
                      <w:color w:val="002060"/>
                    </w:rPr>
                  </w:pPr>
                  <w:r w:rsidRPr="00573F97">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1B9D4D2" w14:textId="77777777" w:rsidR="009117AF" w:rsidRPr="00573F97" w:rsidRDefault="009117AF" w:rsidP="00556A2E">
                  <w:pPr>
                    <w:pStyle w:val="ROWTABELLA"/>
                    <w:rPr>
                      <w:color w:val="002060"/>
                    </w:rPr>
                  </w:pPr>
                  <w:r w:rsidRPr="00573F97">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266079" w14:textId="77777777" w:rsidR="009117AF" w:rsidRPr="00573F97" w:rsidRDefault="009117AF" w:rsidP="00556A2E">
                  <w:pPr>
                    <w:pStyle w:val="ROWTABELLA"/>
                    <w:jc w:val="center"/>
                    <w:rPr>
                      <w:color w:val="002060"/>
                    </w:rPr>
                  </w:pPr>
                  <w:r w:rsidRPr="00573F97">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4FAFE4" w14:textId="77777777" w:rsidR="009117AF" w:rsidRPr="00573F97" w:rsidRDefault="009117AF" w:rsidP="00556A2E">
                  <w:pPr>
                    <w:pStyle w:val="ROWTABELLA"/>
                    <w:jc w:val="center"/>
                    <w:rPr>
                      <w:color w:val="002060"/>
                    </w:rPr>
                  </w:pPr>
                  <w:r w:rsidRPr="00573F97">
                    <w:rPr>
                      <w:color w:val="002060"/>
                    </w:rPr>
                    <w:t> </w:t>
                  </w:r>
                </w:p>
              </w:tc>
            </w:tr>
            <w:tr w:rsidR="009117AF" w:rsidRPr="00573F97" w14:paraId="07D227BB"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D36396" w14:textId="77777777" w:rsidR="009117AF" w:rsidRPr="00573F97" w:rsidRDefault="009117AF" w:rsidP="00556A2E">
                  <w:pPr>
                    <w:pStyle w:val="ROWTABELLA"/>
                    <w:rPr>
                      <w:color w:val="002060"/>
                    </w:rPr>
                  </w:pPr>
                  <w:r w:rsidRPr="00573F97">
                    <w:rPr>
                      <w:color w:val="002060"/>
                    </w:rPr>
                    <w:t>(2) 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01BFB" w14:textId="77777777" w:rsidR="009117AF" w:rsidRPr="00573F97" w:rsidRDefault="009117AF" w:rsidP="00556A2E">
                  <w:pPr>
                    <w:pStyle w:val="ROWTABELLA"/>
                    <w:rPr>
                      <w:color w:val="002060"/>
                    </w:rPr>
                  </w:pPr>
                  <w:r w:rsidRPr="00573F97">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5E1F48" w14:textId="77777777" w:rsidR="009117AF" w:rsidRPr="00573F97" w:rsidRDefault="009117AF" w:rsidP="00556A2E">
                  <w:pPr>
                    <w:pStyle w:val="ROWTABELLA"/>
                    <w:jc w:val="center"/>
                    <w:rPr>
                      <w:color w:val="002060"/>
                    </w:rPr>
                  </w:pPr>
                  <w:r w:rsidRPr="00573F9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E308B8" w14:textId="77777777" w:rsidR="009117AF" w:rsidRPr="00573F97" w:rsidRDefault="009117AF" w:rsidP="00556A2E">
                  <w:pPr>
                    <w:pStyle w:val="ROWTABELLA"/>
                    <w:jc w:val="center"/>
                    <w:rPr>
                      <w:color w:val="002060"/>
                    </w:rPr>
                  </w:pPr>
                  <w:r w:rsidRPr="00573F97">
                    <w:rPr>
                      <w:color w:val="002060"/>
                    </w:rPr>
                    <w:t> </w:t>
                  </w:r>
                </w:p>
              </w:tc>
            </w:tr>
            <w:tr w:rsidR="009117AF" w:rsidRPr="00573F97" w14:paraId="67070EE0"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244ADCD8" w14:textId="77777777" w:rsidR="009117AF" w:rsidRPr="00573F97" w:rsidRDefault="009117AF" w:rsidP="00556A2E">
                  <w:pPr>
                    <w:pStyle w:val="ROWTABELLA"/>
                    <w:rPr>
                      <w:color w:val="002060"/>
                    </w:rPr>
                  </w:pPr>
                  <w:r w:rsidRPr="00573F97">
                    <w:rPr>
                      <w:color w:val="002060"/>
                    </w:rPr>
                    <w:t>(1) - disputata il 27/10/2019</w:t>
                  </w:r>
                </w:p>
              </w:tc>
            </w:tr>
            <w:tr w:rsidR="009117AF" w:rsidRPr="00573F97" w14:paraId="6F85152B"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14D2A15C" w14:textId="77777777" w:rsidR="009117AF" w:rsidRPr="00573F97" w:rsidRDefault="009117AF" w:rsidP="00556A2E">
                  <w:pPr>
                    <w:pStyle w:val="ROWTABELLA"/>
                    <w:rPr>
                      <w:color w:val="002060"/>
                    </w:rPr>
                  </w:pPr>
                  <w:r w:rsidRPr="00573F97">
                    <w:rPr>
                      <w:color w:val="002060"/>
                    </w:rPr>
                    <w:t>(2) - disputata il 28/10/2019</w:t>
                  </w:r>
                </w:p>
              </w:tc>
            </w:tr>
          </w:tbl>
          <w:p w14:paraId="5F8A0F26" w14:textId="77777777" w:rsidR="009117AF" w:rsidRPr="00573F97" w:rsidRDefault="009117AF" w:rsidP="00556A2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581B96A4"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7420CF" w14:textId="77777777" w:rsidR="009117AF" w:rsidRPr="00573F97" w:rsidRDefault="009117AF" w:rsidP="00556A2E">
                  <w:pPr>
                    <w:pStyle w:val="HEADERTABELLA"/>
                    <w:rPr>
                      <w:color w:val="002060"/>
                    </w:rPr>
                  </w:pPr>
                  <w:r w:rsidRPr="00573F97">
                    <w:rPr>
                      <w:color w:val="002060"/>
                    </w:rPr>
                    <w:t>GIRONE B - 4 Giornata - A</w:t>
                  </w:r>
                </w:p>
              </w:tc>
            </w:tr>
            <w:tr w:rsidR="009117AF" w:rsidRPr="00573F97" w14:paraId="18BF1CAA"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6EEB91" w14:textId="77777777" w:rsidR="009117AF" w:rsidRPr="00573F97" w:rsidRDefault="009117AF" w:rsidP="00556A2E">
                  <w:pPr>
                    <w:pStyle w:val="ROWTABELLA"/>
                    <w:rPr>
                      <w:color w:val="002060"/>
                    </w:rPr>
                  </w:pPr>
                  <w:r w:rsidRPr="00573F97">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4FF948" w14:textId="77777777" w:rsidR="009117AF" w:rsidRPr="00573F97" w:rsidRDefault="009117AF" w:rsidP="00556A2E">
                  <w:pPr>
                    <w:pStyle w:val="ROWTABELLA"/>
                    <w:rPr>
                      <w:color w:val="002060"/>
                    </w:rPr>
                  </w:pPr>
                  <w:r w:rsidRPr="00573F97">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B36AB" w14:textId="77777777" w:rsidR="009117AF" w:rsidRPr="00573F97" w:rsidRDefault="009117AF" w:rsidP="00556A2E">
                  <w:pPr>
                    <w:pStyle w:val="ROWTABELLA"/>
                    <w:jc w:val="center"/>
                    <w:rPr>
                      <w:color w:val="002060"/>
                    </w:rPr>
                  </w:pPr>
                  <w:r w:rsidRPr="00573F9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0D0D2C" w14:textId="77777777" w:rsidR="009117AF" w:rsidRPr="00573F97" w:rsidRDefault="009117AF" w:rsidP="00556A2E">
                  <w:pPr>
                    <w:pStyle w:val="ROWTABELLA"/>
                    <w:jc w:val="center"/>
                    <w:rPr>
                      <w:color w:val="002060"/>
                    </w:rPr>
                  </w:pPr>
                  <w:r w:rsidRPr="00573F97">
                    <w:rPr>
                      <w:color w:val="002060"/>
                    </w:rPr>
                    <w:t> </w:t>
                  </w:r>
                </w:p>
              </w:tc>
            </w:tr>
            <w:tr w:rsidR="009117AF" w:rsidRPr="00573F97" w14:paraId="64B4292D"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6BB6AC4" w14:textId="77777777" w:rsidR="009117AF" w:rsidRPr="00573F97" w:rsidRDefault="009117AF" w:rsidP="00556A2E">
                  <w:pPr>
                    <w:pStyle w:val="ROWTABELLA"/>
                    <w:rPr>
                      <w:color w:val="002060"/>
                    </w:rPr>
                  </w:pPr>
                  <w:r w:rsidRPr="00573F97">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FBC636" w14:textId="77777777" w:rsidR="009117AF" w:rsidRPr="00573F97" w:rsidRDefault="009117AF" w:rsidP="00556A2E">
                  <w:pPr>
                    <w:pStyle w:val="ROWTABELLA"/>
                    <w:rPr>
                      <w:color w:val="002060"/>
                    </w:rPr>
                  </w:pPr>
                  <w:r w:rsidRPr="00573F9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EFB365" w14:textId="77777777" w:rsidR="009117AF" w:rsidRPr="00573F97" w:rsidRDefault="009117AF" w:rsidP="00556A2E">
                  <w:pPr>
                    <w:pStyle w:val="ROWTABELLA"/>
                    <w:jc w:val="center"/>
                    <w:rPr>
                      <w:color w:val="002060"/>
                    </w:rPr>
                  </w:pPr>
                  <w:r w:rsidRPr="00573F97">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C22938" w14:textId="77777777" w:rsidR="009117AF" w:rsidRPr="00573F97" w:rsidRDefault="009117AF" w:rsidP="00556A2E">
                  <w:pPr>
                    <w:pStyle w:val="ROWTABELLA"/>
                    <w:jc w:val="center"/>
                    <w:rPr>
                      <w:color w:val="002060"/>
                    </w:rPr>
                  </w:pPr>
                  <w:r w:rsidRPr="00573F97">
                    <w:rPr>
                      <w:color w:val="002060"/>
                    </w:rPr>
                    <w:t> </w:t>
                  </w:r>
                </w:p>
              </w:tc>
            </w:tr>
            <w:tr w:rsidR="009117AF" w:rsidRPr="00573F97" w14:paraId="49245DEC"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9C8966" w14:textId="77777777" w:rsidR="009117AF" w:rsidRPr="00573F97" w:rsidRDefault="009117AF" w:rsidP="00556A2E">
                  <w:pPr>
                    <w:pStyle w:val="ROWTABELLA"/>
                    <w:rPr>
                      <w:color w:val="002060"/>
                    </w:rPr>
                  </w:pPr>
                  <w:r w:rsidRPr="00573F97">
                    <w:rPr>
                      <w:color w:val="002060"/>
                    </w:rPr>
                    <w:t>CASENUOVE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4FF708" w14:textId="77777777" w:rsidR="009117AF" w:rsidRPr="00573F97" w:rsidRDefault="009117AF" w:rsidP="00556A2E">
                  <w:pPr>
                    <w:pStyle w:val="ROWTABELLA"/>
                    <w:rPr>
                      <w:color w:val="002060"/>
                    </w:rPr>
                  </w:pPr>
                  <w:r w:rsidRPr="00573F9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C4B3D0" w14:textId="77777777" w:rsidR="009117AF" w:rsidRPr="00573F97" w:rsidRDefault="009117AF" w:rsidP="00556A2E">
                  <w:pPr>
                    <w:pStyle w:val="ROWTABELLA"/>
                    <w:jc w:val="center"/>
                    <w:rPr>
                      <w:color w:val="002060"/>
                    </w:rPr>
                  </w:pPr>
                  <w:r w:rsidRPr="00573F97">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331E76" w14:textId="77777777" w:rsidR="009117AF" w:rsidRPr="00573F97" w:rsidRDefault="009117AF" w:rsidP="00556A2E">
                  <w:pPr>
                    <w:pStyle w:val="ROWTABELLA"/>
                    <w:jc w:val="center"/>
                    <w:rPr>
                      <w:color w:val="002060"/>
                    </w:rPr>
                  </w:pPr>
                  <w:r w:rsidRPr="00573F97">
                    <w:rPr>
                      <w:color w:val="002060"/>
                    </w:rPr>
                    <w:t> </w:t>
                  </w:r>
                </w:p>
              </w:tc>
            </w:tr>
          </w:tbl>
          <w:p w14:paraId="13340466" w14:textId="77777777" w:rsidR="009117AF" w:rsidRPr="00573F97" w:rsidRDefault="009117AF" w:rsidP="00556A2E">
            <w:pPr>
              <w:rPr>
                <w:color w:val="002060"/>
              </w:rPr>
            </w:pPr>
          </w:p>
        </w:tc>
      </w:tr>
    </w:tbl>
    <w:p w14:paraId="12C99FB8"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7AF" w:rsidRPr="00573F97" w14:paraId="74ECF205"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2FEED388"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110D0" w14:textId="77777777" w:rsidR="009117AF" w:rsidRPr="00573F97" w:rsidRDefault="009117AF" w:rsidP="00556A2E">
                  <w:pPr>
                    <w:pStyle w:val="HEADERTABELLA"/>
                    <w:rPr>
                      <w:color w:val="002060"/>
                    </w:rPr>
                  </w:pPr>
                  <w:r w:rsidRPr="00573F97">
                    <w:rPr>
                      <w:color w:val="002060"/>
                    </w:rPr>
                    <w:t>GIRONE C - 4 Giornata - A</w:t>
                  </w:r>
                </w:p>
              </w:tc>
            </w:tr>
            <w:tr w:rsidR="009117AF" w:rsidRPr="00573F97" w14:paraId="4334A0B3"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35C552" w14:textId="77777777" w:rsidR="009117AF" w:rsidRPr="00573F97" w:rsidRDefault="009117AF" w:rsidP="00556A2E">
                  <w:pPr>
                    <w:pStyle w:val="ROWTABELLA"/>
                    <w:rPr>
                      <w:color w:val="002060"/>
                    </w:rPr>
                  </w:pPr>
                  <w:r w:rsidRPr="00573F97">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DFCE7B" w14:textId="77777777" w:rsidR="009117AF" w:rsidRPr="00573F97" w:rsidRDefault="009117AF" w:rsidP="00556A2E">
                  <w:pPr>
                    <w:pStyle w:val="ROWTABELLA"/>
                    <w:rPr>
                      <w:color w:val="002060"/>
                    </w:rPr>
                  </w:pPr>
                  <w:r w:rsidRPr="00573F97">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1098B" w14:textId="77777777" w:rsidR="009117AF" w:rsidRPr="00573F97" w:rsidRDefault="009117AF" w:rsidP="00556A2E">
                  <w:pPr>
                    <w:pStyle w:val="ROWTABELLA"/>
                    <w:jc w:val="center"/>
                    <w:rPr>
                      <w:color w:val="002060"/>
                    </w:rPr>
                  </w:pPr>
                  <w:r w:rsidRPr="00573F97">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D7F090" w14:textId="77777777" w:rsidR="009117AF" w:rsidRPr="00573F97" w:rsidRDefault="009117AF" w:rsidP="00556A2E">
                  <w:pPr>
                    <w:pStyle w:val="ROWTABELLA"/>
                    <w:jc w:val="center"/>
                    <w:rPr>
                      <w:color w:val="002060"/>
                    </w:rPr>
                  </w:pPr>
                  <w:r w:rsidRPr="00573F97">
                    <w:rPr>
                      <w:color w:val="002060"/>
                    </w:rPr>
                    <w:t> </w:t>
                  </w:r>
                </w:p>
              </w:tc>
            </w:tr>
            <w:tr w:rsidR="009117AF" w:rsidRPr="00573F97" w14:paraId="3C4DE5EE"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05CB71" w14:textId="77777777" w:rsidR="009117AF" w:rsidRPr="00573F97" w:rsidRDefault="009117AF" w:rsidP="00556A2E">
                  <w:pPr>
                    <w:pStyle w:val="ROWTABELLA"/>
                    <w:rPr>
                      <w:color w:val="002060"/>
                    </w:rPr>
                  </w:pPr>
                  <w:r w:rsidRPr="00573F97">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A5A94C7" w14:textId="77777777" w:rsidR="009117AF" w:rsidRPr="00573F97" w:rsidRDefault="009117AF" w:rsidP="00556A2E">
                  <w:pPr>
                    <w:pStyle w:val="ROWTABELLA"/>
                    <w:rPr>
                      <w:color w:val="002060"/>
                    </w:rPr>
                  </w:pPr>
                  <w:r w:rsidRPr="00573F97">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00A7141" w14:textId="77777777" w:rsidR="009117AF" w:rsidRPr="00573F97" w:rsidRDefault="009117AF" w:rsidP="00556A2E">
                  <w:pPr>
                    <w:pStyle w:val="ROWTABELLA"/>
                    <w:jc w:val="center"/>
                    <w:rPr>
                      <w:color w:val="002060"/>
                    </w:rPr>
                  </w:pPr>
                  <w:r w:rsidRPr="00573F9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A7B816" w14:textId="77777777" w:rsidR="009117AF" w:rsidRPr="00573F97" w:rsidRDefault="009117AF" w:rsidP="00556A2E">
                  <w:pPr>
                    <w:pStyle w:val="ROWTABELLA"/>
                    <w:jc w:val="center"/>
                    <w:rPr>
                      <w:color w:val="002060"/>
                    </w:rPr>
                  </w:pPr>
                  <w:r w:rsidRPr="00573F97">
                    <w:rPr>
                      <w:color w:val="002060"/>
                    </w:rPr>
                    <w:t> </w:t>
                  </w:r>
                </w:p>
              </w:tc>
            </w:tr>
            <w:tr w:rsidR="009117AF" w:rsidRPr="00573F97" w14:paraId="5C51000A"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7AAF4F" w14:textId="77777777" w:rsidR="009117AF" w:rsidRPr="00573F97" w:rsidRDefault="009117AF" w:rsidP="00556A2E">
                  <w:pPr>
                    <w:pStyle w:val="ROWTABELLA"/>
                    <w:rPr>
                      <w:color w:val="002060"/>
                    </w:rPr>
                  </w:pPr>
                  <w:r w:rsidRPr="00573F9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426FD" w14:textId="77777777" w:rsidR="009117AF" w:rsidRPr="00573F97" w:rsidRDefault="009117AF" w:rsidP="00556A2E">
                  <w:pPr>
                    <w:pStyle w:val="ROWTABELLA"/>
                    <w:rPr>
                      <w:color w:val="002060"/>
                    </w:rPr>
                  </w:pPr>
                  <w:r w:rsidRPr="00573F97">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78A815" w14:textId="77777777" w:rsidR="009117AF" w:rsidRPr="00573F97" w:rsidRDefault="009117AF" w:rsidP="00556A2E">
                  <w:pPr>
                    <w:pStyle w:val="ROWTABELLA"/>
                    <w:jc w:val="center"/>
                    <w:rPr>
                      <w:color w:val="002060"/>
                    </w:rPr>
                  </w:pPr>
                  <w:r w:rsidRPr="00573F97">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D4DDE3" w14:textId="77777777" w:rsidR="009117AF" w:rsidRPr="00573F97" w:rsidRDefault="009117AF" w:rsidP="00556A2E">
                  <w:pPr>
                    <w:pStyle w:val="ROWTABELLA"/>
                    <w:jc w:val="center"/>
                    <w:rPr>
                      <w:color w:val="002060"/>
                    </w:rPr>
                  </w:pPr>
                  <w:r w:rsidRPr="00573F97">
                    <w:rPr>
                      <w:color w:val="002060"/>
                    </w:rPr>
                    <w:t> </w:t>
                  </w:r>
                </w:p>
              </w:tc>
            </w:tr>
            <w:tr w:rsidR="009117AF" w:rsidRPr="00573F97" w14:paraId="5CA24068"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2A7B70C7" w14:textId="77777777" w:rsidR="009117AF" w:rsidRPr="00573F97" w:rsidRDefault="009117AF" w:rsidP="00556A2E">
                  <w:pPr>
                    <w:pStyle w:val="ROWTABELLA"/>
                    <w:rPr>
                      <w:color w:val="002060"/>
                    </w:rPr>
                  </w:pPr>
                  <w:r w:rsidRPr="00573F97">
                    <w:rPr>
                      <w:color w:val="002060"/>
                    </w:rPr>
                    <w:t>(1) - disputata il 27/10/2019</w:t>
                  </w:r>
                </w:p>
              </w:tc>
            </w:tr>
          </w:tbl>
          <w:p w14:paraId="578DC5DF" w14:textId="77777777" w:rsidR="009117AF" w:rsidRPr="00573F97" w:rsidRDefault="009117AF" w:rsidP="00556A2E">
            <w:pPr>
              <w:rPr>
                <w:color w:val="002060"/>
              </w:rPr>
            </w:pPr>
          </w:p>
        </w:tc>
      </w:tr>
    </w:tbl>
    <w:p w14:paraId="410DAD3E" w14:textId="77777777" w:rsidR="009117AF" w:rsidRPr="00573F97" w:rsidRDefault="009117AF" w:rsidP="009117AF">
      <w:pPr>
        <w:pStyle w:val="breakline"/>
        <w:divId w:val="527259509"/>
        <w:rPr>
          <w:color w:val="002060"/>
        </w:rPr>
      </w:pPr>
    </w:p>
    <w:p w14:paraId="44BBEE14" w14:textId="77777777" w:rsidR="009117AF" w:rsidRPr="00573F97" w:rsidRDefault="009117AF" w:rsidP="009117AF">
      <w:pPr>
        <w:pStyle w:val="breakline"/>
        <w:divId w:val="527259509"/>
        <w:rPr>
          <w:color w:val="002060"/>
        </w:rPr>
      </w:pPr>
    </w:p>
    <w:p w14:paraId="78A944D6" w14:textId="77777777" w:rsidR="009117AF" w:rsidRPr="00573F97" w:rsidRDefault="009117AF" w:rsidP="009117AF">
      <w:pPr>
        <w:pStyle w:val="TITOLOPRINC"/>
        <w:divId w:val="527259509"/>
        <w:rPr>
          <w:color w:val="002060"/>
        </w:rPr>
      </w:pPr>
      <w:r w:rsidRPr="00573F97">
        <w:rPr>
          <w:color w:val="002060"/>
        </w:rPr>
        <w:t>GIUDICE SPORTIVO</w:t>
      </w:r>
    </w:p>
    <w:p w14:paraId="10C2C234"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1AA0ED21" w14:textId="77777777" w:rsidR="009117AF" w:rsidRPr="00573F97" w:rsidRDefault="009117AF" w:rsidP="009117AF">
      <w:pPr>
        <w:pStyle w:val="titolo10"/>
        <w:divId w:val="527259509"/>
        <w:rPr>
          <w:color w:val="002060"/>
        </w:rPr>
      </w:pPr>
      <w:r w:rsidRPr="00573F97">
        <w:rPr>
          <w:color w:val="002060"/>
        </w:rPr>
        <w:t xml:space="preserve">GARE DEL 26/10/2019 </w:t>
      </w:r>
    </w:p>
    <w:p w14:paraId="2AB5D339"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1C74E915"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4C1E8705"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4A2EB417" w14:textId="77777777" w:rsidR="009117AF" w:rsidRPr="00573F97" w:rsidRDefault="009117AF" w:rsidP="009117AF">
      <w:pPr>
        <w:pStyle w:val="titolo20"/>
        <w:divId w:val="527259509"/>
        <w:rPr>
          <w:color w:val="002060"/>
        </w:rPr>
      </w:pPr>
      <w:r w:rsidRPr="00573F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49764C7D" w14:textId="77777777" w:rsidTr="009117AF">
        <w:trPr>
          <w:divId w:val="527259509"/>
        </w:trPr>
        <w:tc>
          <w:tcPr>
            <w:tcW w:w="2200" w:type="dxa"/>
            <w:tcMar>
              <w:top w:w="20" w:type="dxa"/>
              <w:left w:w="20" w:type="dxa"/>
              <w:bottom w:w="20" w:type="dxa"/>
              <w:right w:w="20" w:type="dxa"/>
            </w:tcMar>
            <w:vAlign w:val="center"/>
          </w:tcPr>
          <w:p w14:paraId="7CBFB80F" w14:textId="77777777" w:rsidR="009117AF" w:rsidRPr="00573F97" w:rsidRDefault="009117AF" w:rsidP="00556A2E">
            <w:pPr>
              <w:pStyle w:val="movimento"/>
              <w:rPr>
                <w:color w:val="002060"/>
              </w:rPr>
            </w:pPr>
            <w:r w:rsidRPr="00573F97">
              <w:rPr>
                <w:color w:val="002060"/>
              </w:rPr>
              <w:t>OLARU MICHELE</w:t>
            </w:r>
          </w:p>
        </w:tc>
        <w:tc>
          <w:tcPr>
            <w:tcW w:w="2200" w:type="dxa"/>
            <w:tcMar>
              <w:top w:w="20" w:type="dxa"/>
              <w:left w:w="20" w:type="dxa"/>
              <w:bottom w:w="20" w:type="dxa"/>
              <w:right w:w="20" w:type="dxa"/>
            </w:tcMar>
            <w:vAlign w:val="center"/>
          </w:tcPr>
          <w:p w14:paraId="62051241" w14:textId="77777777" w:rsidR="009117AF" w:rsidRPr="00573F97" w:rsidRDefault="009117AF" w:rsidP="00556A2E">
            <w:pPr>
              <w:pStyle w:val="movimento2"/>
              <w:rPr>
                <w:color w:val="002060"/>
              </w:rPr>
            </w:pPr>
            <w:r w:rsidRPr="00573F97">
              <w:rPr>
                <w:color w:val="002060"/>
              </w:rPr>
              <w:t xml:space="preserve">(REAL ANCARIA) </w:t>
            </w:r>
          </w:p>
        </w:tc>
        <w:tc>
          <w:tcPr>
            <w:tcW w:w="800" w:type="dxa"/>
            <w:tcMar>
              <w:top w:w="20" w:type="dxa"/>
              <w:left w:w="20" w:type="dxa"/>
              <w:bottom w:w="20" w:type="dxa"/>
              <w:right w:w="20" w:type="dxa"/>
            </w:tcMar>
            <w:vAlign w:val="center"/>
          </w:tcPr>
          <w:p w14:paraId="779A3CB9"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31881BC"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E36054E" w14:textId="77777777" w:rsidR="009117AF" w:rsidRPr="00573F97" w:rsidRDefault="009117AF" w:rsidP="00556A2E">
            <w:pPr>
              <w:pStyle w:val="movimento2"/>
              <w:rPr>
                <w:color w:val="002060"/>
              </w:rPr>
            </w:pPr>
            <w:r w:rsidRPr="00573F97">
              <w:rPr>
                <w:color w:val="002060"/>
              </w:rPr>
              <w:t> </w:t>
            </w:r>
          </w:p>
        </w:tc>
      </w:tr>
    </w:tbl>
    <w:p w14:paraId="5A61385E"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88E9010" w14:textId="77777777" w:rsidTr="009117AF">
        <w:trPr>
          <w:divId w:val="527259509"/>
        </w:trPr>
        <w:tc>
          <w:tcPr>
            <w:tcW w:w="2200" w:type="dxa"/>
            <w:tcMar>
              <w:top w:w="20" w:type="dxa"/>
              <w:left w:w="20" w:type="dxa"/>
              <w:bottom w:w="20" w:type="dxa"/>
              <w:right w:w="20" w:type="dxa"/>
            </w:tcMar>
            <w:vAlign w:val="center"/>
          </w:tcPr>
          <w:p w14:paraId="5EBC49A2" w14:textId="77777777" w:rsidR="009117AF" w:rsidRPr="00573F97" w:rsidRDefault="009117AF" w:rsidP="00556A2E">
            <w:pPr>
              <w:pStyle w:val="movimento"/>
              <w:rPr>
                <w:color w:val="002060"/>
              </w:rPr>
            </w:pPr>
            <w:r w:rsidRPr="00573F97">
              <w:rPr>
                <w:color w:val="002060"/>
              </w:rPr>
              <w:t>ZACCONI ALESSANDRO</w:t>
            </w:r>
          </w:p>
        </w:tc>
        <w:tc>
          <w:tcPr>
            <w:tcW w:w="2200" w:type="dxa"/>
            <w:tcMar>
              <w:top w:w="20" w:type="dxa"/>
              <w:left w:w="20" w:type="dxa"/>
              <w:bottom w:w="20" w:type="dxa"/>
              <w:right w:w="20" w:type="dxa"/>
            </w:tcMar>
            <w:vAlign w:val="center"/>
          </w:tcPr>
          <w:p w14:paraId="7861C3BC" w14:textId="77777777" w:rsidR="009117AF" w:rsidRPr="00573F97" w:rsidRDefault="009117AF" w:rsidP="00556A2E">
            <w:pPr>
              <w:pStyle w:val="movimento2"/>
              <w:rPr>
                <w:color w:val="002060"/>
              </w:rPr>
            </w:pPr>
            <w:r w:rsidRPr="00573F97">
              <w:rPr>
                <w:color w:val="002060"/>
              </w:rPr>
              <w:t xml:space="preserve">(RECANATI CALCIO A 5) </w:t>
            </w:r>
          </w:p>
        </w:tc>
        <w:tc>
          <w:tcPr>
            <w:tcW w:w="800" w:type="dxa"/>
            <w:tcMar>
              <w:top w:w="20" w:type="dxa"/>
              <w:left w:w="20" w:type="dxa"/>
              <w:bottom w:w="20" w:type="dxa"/>
              <w:right w:w="20" w:type="dxa"/>
            </w:tcMar>
            <w:vAlign w:val="center"/>
          </w:tcPr>
          <w:p w14:paraId="599EF51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22E301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0F7413E" w14:textId="77777777" w:rsidR="009117AF" w:rsidRPr="00573F97" w:rsidRDefault="009117AF" w:rsidP="00556A2E">
            <w:pPr>
              <w:pStyle w:val="movimento2"/>
              <w:rPr>
                <w:color w:val="002060"/>
              </w:rPr>
            </w:pPr>
            <w:r w:rsidRPr="00573F97">
              <w:rPr>
                <w:color w:val="002060"/>
              </w:rPr>
              <w:t> </w:t>
            </w:r>
          </w:p>
        </w:tc>
      </w:tr>
    </w:tbl>
    <w:p w14:paraId="0039738F"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3712E757"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967E3F7" w14:textId="77777777" w:rsidTr="009117AF">
        <w:trPr>
          <w:divId w:val="527259509"/>
        </w:trPr>
        <w:tc>
          <w:tcPr>
            <w:tcW w:w="2200" w:type="dxa"/>
            <w:tcMar>
              <w:top w:w="20" w:type="dxa"/>
              <w:left w:w="20" w:type="dxa"/>
              <w:bottom w:w="20" w:type="dxa"/>
              <w:right w:w="20" w:type="dxa"/>
            </w:tcMar>
            <w:vAlign w:val="center"/>
          </w:tcPr>
          <w:p w14:paraId="6B41C125" w14:textId="77777777" w:rsidR="009117AF" w:rsidRPr="00573F97" w:rsidRDefault="009117AF" w:rsidP="00556A2E">
            <w:pPr>
              <w:pStyle w:val="movimento"/>
              <w:rPr>
                <w:color w:val="002060"/>
              </w:rPr>
            </w:pPr>
            <w:r w:rsidRPr="00573F97">
              <w:rPr>
                <w:color w:val="002060"/>
              </w:rPr>
              <w:t>PANETTI NICOLAS</w:t>
            </w:r>
          </w:p>
        </w:tc>
        <w:tc>
          <w:tcPr>
            <w:tcW w:w="2200" w:type="dxa"/>
            <w:tcMar>
              <w:top w:w="20" w:type="dxa"/>
              <w:left w:w="20" w:type="dxa"/>
              <w:bottom w:w="20" w:type="dxa"/>
              <w:right w:w="20" w:type="dxa"/>
            </w:tcMar>
            <w:vAlign w:val="center"/>
          </w:tcPr>
          <w:p w14:paraId="549B9264" w14:textId="77777777" w:rsidR="009117AF" w:rsidRPr="00573F97" w:rsidRDefault="009117AF" w:rsidP="00556A2E">
            <w:pPr>
              <w:pStyle w:val="movimento2"/>
              <w:rPr>
                <w:color w:val="002060"/>
              </w:rPr>
            </w:pPr>
            <w:r w:rsidRPr="00573F97">
              <w:rPr>
                <w:color w:val="002060"/>
              </w:rPr>
              <w:t xml:space="preserve">(ACLI VILLA MUSONE) </w:t>
            </w:r>
          </w:p>
        </w:tc>
        <w:tc>
          <w:tcPr>
            <w:tcW w:w="800" w:type="dxa"/>
            <w:tcMar>
              <w:top w:w="20" w:type="dxa"/>
              <w:left w:w="20" w:type="dxa"/>
              <w:bottom w:w="20" w:type="dxa"/>
              <w:right w:w="20" w:type="dxa"/>
            </w:tcMar>
            <w:vAlign w:val="center"/>
          </w:tcPr>
          <w:p w14:paraId="6F4BDA2C"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BFDADA3" w14:textId="77777777" w:rsidR="009117AF" w:rsidRPr="00573F97" w:rsidRDefault="009117AF" w:rsidP="00556A2E">
            <w:pPr>
              <w:pStyle w:val="movimento"/>
              <w:rPr>
                <w:color w:val="002060"/>
              </w:rPr>
            </w:pPr>
            <w:r w:rsidRPr="00573F97">
              <w:rPr>
                <w:color w:val="002060"/>
              </w:rPr>
              <w:t>CHIAPPINI MANUEL</w:t>
            </w:r>
          </w:p>
        </w:tc>
        <w:tc>
          <w:tcPr>
            <w:tcW w:w="2200" w:type="dxa"/>
            <w:tcMar>
              <w:top w:w="20" w:type="dxa"/>
              <w:left w:w="20" w:type="dxa"/>
              <w:bottom w:w="20" w:type="dxa"/>
              <w:right w:w="20" w:type="dxa"/>
            </w:tcMar>
            <w:vAlign w:val="center"/>
          </w:tcPr>
          <w:p w14:paraId="5DFB3688" w14:textId="77777777" w:rsidR="009117AF" w:rsidRPr="00573F97" w:rsidRDefault="009117AF" w:rsidP="00556A2E">
            <w:pPr>
              <w:pStyle w:val="movimento2"/>
              <w:rPr>
                <w:color w:val="002060"/>
              </w:rPr>
            </w:pPr>
            <w:r w:rsidRPr="00573F97">
              <w:rPr>
                <w:color w:val="002060"/>
              </w:rPr>
              <w:t xml:space="preserve">(REAL ANCARIA) </w:t>
            </w:r>
          </w:p>
        </w:tc>
      </w:tr>
      <w:tr w:rsidR="009117AF" w:rsidRPr="00573F97" w14:paraId="49CCD119" w14:textId="77777777" w:rsidTr="009117AF">
        <w:trPr>
          <w:divId w:val="527259509"/>
        </w:trPr>
        <w:tc>
          <w:tcPr>
            <w:tcW w:w="2200" w:type="dxa"/>
            <w:tcMar>
              <w:top w:w="20" w:type="dxa"/>
              <w:left w:w="20" w:type="dxa"/>
              <w:bottom w:w="20" w:type="dxa"/>
              <w:right w:w="20" w:type="dxa"/>
            </w:tcMar>
            <w:vAlign w:val="center"/>
          </w:tcPr>
          <w:p w14:paraId="71A12510" w14:textId="77777777" w:rsidR="009117AF" w:rsidRPr="00573F97" w:rsidRDefault="009117AF" w:rsidP="00556A2E">
            <w:pPr>
              <w:pStyle w:val="movimento"/>
              <w:rPr>
                <w:color w:val="002060"/>
              </w:rPr>
            </w:pPr>
            <w:r w:rsidRPr="00573F97">
              <w:rPr>
                <w:color w:val="002060"/>
              </w:rPr>
              <w:t>SABATUCCI LEONARDO</w:t>
            </w:r>
          </w:p>
        </w:tc>
        <w:tc>
          <w:tcPr>
            <w:tcW w:w="2200" w:type="dxa"/>
            <w:tcMar>
              <w:top w:w="20" w:type="dxa"/>
              <w:left w:w="20" w:type="dxa"/>
              <w:bottom w:w="20" w:type="dxa"/>
              <w:right w:w="20" w:type="dxa"/>
            </w:tcMar>
            <w:vAlign w:val="center"/>
          </w:tcPr>
          <w:p w14:paraId="4E17C8B4" w14:textId="77777777" w:rsidR="009117AF" w:rsidRPr="00573F97" w:rsidRDefault="009117AF" w:rsidP="00556A2E">
            <w:pPr>
              <w:pStyle w:val="movimento2"/>
              <w:rPr>
                <w:color w:val="002060"/>
              </w:rPr>
            </w:pPr>
            <w:r w:rsidRPr="00573F97">
              <w:rPr>
                <w:color w:val="002060"/>
              </w:rPr>
              <w:t xml:space="preserve">(REAL ANCARIA) </w:t>
            </w:r>
          </w:p>
        </w:tc>
        <w:tc>
          <w:tcPr>
            <w:tcW w:w="800" w:type="dxa"/>
            <w:tcMar>
              <w:top w:w="20" w:type="dxa"/>
              <w:left w:w="20" w:type="dxa"/>
              <w:bottom w:w="20" w:type="dxa"/>
              <w:right w:w="20" w:type="dxa"/>
            </w:tcMar>
            <w:vAlign w:val="center"/>
          </w:tcPr>
          <w:p w14:paraId="017B7ED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9BD51E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EFBB7F3" w14:textId="77777777" w:rsidR="009117AF" w:rsidRPr="00573F97" w:rsidRDefault="009117AF" w:rsidP="00556A2E">
            <w:pPr>
              <w:pStyle w:val="movimento2"/>
              <w:rPr>
                <w:color w:val="002060"/>
              </w:rPr>
            </w:pPr>
            <w:r w:rsidRPr="00573F97">
              <w:rPr>
                <w:color w:val="002060"/>
              </w:rPr>
              <w:t> </w:t>
            </w:r>
          </w:p>
        </w:tc>
      </w:tr>
    </w:tbl>
    <w:p w14:paraId="517E949B" w14:textId="77777777" w:rsidR="009117AF" w:rsidRPr="00573F97" w:rsidRDefault="009117AF" w:rsidP="009117AF">
      <w:pPr>
        <w:pStyle w:val="titolo20"/>
        <w:divId w:val="527259509"/>
        <w:rPr>
          <w:color w:val="002060"/>
        </w:rPr>
      </w:pPr>
      <w:r w:rsidRPr="00573F97">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38C42AB" w14:textId="77777777" w:rsidTr="009117AF">
        <w:trPr>
          <w:divId w:val="527259509"/>
        </w:trPr>
        <w:tc>
          <w:tcPr>
            <w:tcW w:w="2200" w:type="dxa"/>
            <w:tcMar>
              <w:top w:w="20" w:type="dxa"/>
              <w:left w:w="20" w:type="dxa"/>
              <w:bottom w:w="20" w:type="dxa"/>
              <w:right w:w="20" w:type="dxa"/>
            </w:tcMar>
            <w:vAlign w:val="center"/>
          </w:tcPr>
          <w:p w14:paraId="0017E710" w14:textId="77777777" w:rsidR="009117AF" w:rsidRPr="00573F97" w:rsidRDefault="009117AF" w:rsidP="00556A2E">
            <w:pPr>
              <w:pStyle w:val="movimento"/>
              <w:rPr>
                <w:color w:val="002060"/>
              </w:rPr>
            </w:pPr>
            <w:r w:rsidRPr="00573F97">
              <w:rPr>
                <w:color w:val="002060"/>
              </w:rPr>
              <w:t>PIERABELLI TOMAS</w:t>
            </w:r>
          </w:p>
        </w:tc>
        <w:tc>
          <w:tcPr>
            <w:tcW w:w="2200" w:type="dxa"/>
            <w:tcMar>
              <w:top w:w="20" w:type="dxa"/>
              <w:left w:w="20" w:type="dxa"/>
              <w:bottom w:w="20" w:type="dxa"/>
              <w:right w:w="20" w:type="dxa"/>
            </w:tcMar>
            <w:vAlign w:val="center"/>
          </w:tcPr>
          <w:p w14:paraId="300801BE" w14:textId="77777777" w:rsidR="009117AF" w:rsidRPr="00573F97" w:rsidRDefault="009117AF" w:rsidP="00556A2E">
            <w:pPr>
              <w:pStyle w:val="movimento2"/>
              <w:rPr>
                <w:color w:val="002060"/>
              </w:rPr>
            </w:pPr>
            <w:r w:rsidRPr="00573F97">
              <w:rPr>
                <w:color w:val="002060"/>
              </w:rPr>
              <w:t xml:space="preserve">(ACLI MANTOVANI CALCIO A 5) </w:t>
            </w:r>
          </w:p>
        </w:tc>
        <w:tc>
          <w:tcPr>
            <w:tcW w:w="800" w:type="dxa"/>
            <w:tcMar>
              <w:top w:w="20" w:type="dxa"/>
              <w:left w:w="20" w:type="dxa"/>
              <w:bottom w:w="20" w:type="dxa"/>
              <w:right w:w="20" w:type="dxa"/>
            </w:tcMar>
            <w:vAlign w:val="center"/>
          </w:tcPr>
          <w:p w14:paraId="3E37A0F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7268A54" w14:textId="77777777" w:rsidR="009117AF" w:rsidRPr="00573F97" w:rsidRDefault="009117AF" w:rsidP="00556A2E">
            <w:pPr>
              <w:pStyle w:val="movimento"/>
              <w:rPr>
                <w:color w:val="002060"/>
              </w:rPr>
            </w:pPr>
            <w:r w:rsidRPr="00573F97">
              <w:rPr>
                <w:color w:val="002060"/>
              </w:rPr>
              <w:t>PISCOPO EDOARDO</w:t>
            </w:r>
          </w:p>
        </w:tc>
        <w:tc>
          <w:tcPr>
            <w:tcW w:w="2200" w:type="dxa"/>
            <w:tcMar>
              <w:top w:w="20" w:type="dxa"/>
              <w:left w:w="20" w:type="dxa"/>
              <w:bottom w:w="20" w:type="dxa"/>
              <w:right w:w="20" w:type="dxa"/>
            </w:tcMar>
            <w:vAlign w:val="center"/>
          </w:tcPr>
          <w:p w14:paraId="1C95A29E" w14:textId="77777777" w:rsidR="009117AF" w:rsidRPr="00573F97" w:rsidRDefault="009117AF" w:rsidP="00556A2E">
            <w:pPr>
              <w:pStyle w:val="movimento2"/>
              <w:rPr>
                <w:color w:val="002060"/>
              </w:rPr>
            </w:pPr>
            <w:r w:rsidRPr="00573F97">
              <w:rPr>
                <w:color w:val="002060"/>
              </w:rPr>
              <w:t xml:space="preserve">(ACLI VILLA MUSONE) </w:t>
            </w:r>
          </w:p>
        </w:tc>
      </w:tr>
      <w:tr w:rsidR="009117AF" w:rsidRPr="00573F97" w14:paraId="3B28D82F" w14:textId="77777777" w:rsidTr="009117AF">
        <w:trPr>
          <w:divId w:val="527259509"/>
        </w:trPr>
        <w:tc>
          <w:tcPr>
            <w:tcW w:w="2200" w:type="dxa"/>
            <w:tcMar>
              <w:top w:w="20" w:type="dxa"/>
              <w:left w:w="20" w:type="dxa"/>
              <w:bottom w:w="20" w:type="dxa"/>
              <w:right w:w="20" w:type="dxa"/>
            </w:tcMar>
            <w:vAlign w:val="center"/>
          </w:tcPr>
          <w:p w14:paraId="26E66799" w14:textId="77777777" w:rsidR="009117AF" w:rsidRPr="00573F97" w:rsidRDefault="009117AF" w:rsidP="00556A2E">
            <w:pPr>
              <w:pStyle w:val="movimento"/>
              <w:rPr>
                <w:color w:val="002060"/>
              </w:rPr>
            </w:pPr>
            <w:r w:rsidRPr="00573F97">
              <w:rPr>
                <w:color w:val="002060"/>
              </w:rPr>
              <w:t>PAOLONI ALEX</w:t>
            </w:r>
          </w:p>
        </w:tc>
        <w:tc>
          <w:tcPr>
            <w:tcW w:w="2200" w:type="dxa"/>
            <w:tcMar>
              <w:top w:w="20" w:type="dxa"/>
              <w:left w:w="20" w:type="dxa"/>
              <w:bottom w:w="20" w:type="dxa"/>
              <w:right w:w="20" w:type="dxa"/>
            </w:tcMar>
            <w:vAlign w:val="center"/>
          </w:tcPr>
          <w:p w14:paraId="70212B60" w14:textId="77777777" w:rsidR="009117AF" w:rsidRPr="00573F97" w:rsidRDefault="009117AF" w:rsidP="00556A2E">
            <w:pPr>
              <w:pStyle w:val="movimento2"/>
              <w:rPr>
                <w:color w:val="002060"/>
              </w:rPr>
            </w:pPr>
            <w:r w:rsidRPr="00573F97">
              <w:rPr>
                <w:color w:val="002060"/>
              </w:rPr>
              <w:t xml:space="preserve">(CANDIA BARACCOLA ASPIO) </w:t>
            </w:r>
          </w:p>
        </w:tc>
        <w:tc>
          <w:tcPr>
            <w:tcW w:w="800" w:type="dxa"/>
            <w:tcMar>
              <w:top w:w="20" w:type="dxa"/>
              <w:left w:w="20" w:type="dxa"/>
              <w:bottom w:w="20" w:type="dxa"/>
              <w:right w:w="20" w:type="dxa"/>
            </w:tcMar>
            <w:vAlign w:val="center"/>
          </w:tcPr>
          <w:p w14:paraId="4389F71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ED7FDF3" w14:textId="77777777" w:rsidR="009117AF" w:rsidRPr="00573F97" w:rsidRDefault="009117AF" w:rsidP="00556A2E">
            <w:pPr>
              <w:pStyle w:val="movimento"/>
              <w:rPr>
                <w:color w:val="002060"/>
              </w:rPr>
            </w:pPr>
            <w:r w:rsidRPr="00573F97">
              <w:rPr>
                <w:color w:val="002060"/>
              </w:rPr>
              <w:t>PALLOTTO GIORGIO</w:t>
            </w:r>
          </w:p>
        </w:tc>
        <w:tc>
          <w:tcPr>
            <w:tcW w:w="2200" w:type="dxa"/>
            <w:tcMar>
              <w:top w:w="20" w:type="dxa"/>
              <w:left w:w="20" w:type="dxa"/>
              <w:bottom w:w="20" w:type="dxa"/>
              <w:right w:w="20" w:type="dxa"/>
            </w:tcMar>
            <w:vAlign w:val="center"/>
          </w:tcPr>
          <w:p w14:paraId="5F3624A6" w14:textId="77777777" w:rsidR="009117AF" w:rsidRPr="00573F97" w:rsidRDefault="009117AF" w:rsidP="00556A2E">
            <w:pPr>
              <w:pStyle w:val="movimento2"/>
              <w:rPr>
                <w:color w:val="002060"/>
              </w:rPr>
            </w:pPr>
            <w:r w:rsidRPr="00573F97">
              <w:rPr>
                <w:color w:val="002060"/>
              </w:rPr>
              <w:t xml:space="preserve">(CASENUOVE) </w:t>
            </w:r>
          </w:p>
        </w:tc>
      </w:tr>
      <w:tr w:rsidR="009117AF" w:rsidRPr="00573F97" w14:paraId="1C62CE8F" w14:textId="77777777" w:rsidTr="009117AF">
        <w:trPr>
          <w:divId w:val="527259509"/>
        </w:trPr>
        <w:tc>
          <w:tcPr>
            <w:tcW w:w="2200" w:type="dxa"/>
            <w:tcMar>
              <w:top w:w="20" w:type="dxa"/>
              <w:left w:w="20" w:type="dxa"/>
              <w:bottom w:w="20" w:type="dxa"/>
              <w:right w:w="20" w:type="dxa"/>
            </w:tcMar>
            <w:vAlign w:val="center"/>
          </w:tcPr>
          <w:p w14:paraId="28FA61C9" w14:textId="77777777" w:rsidR="009117AF" w:rsidRPr="00573F97" w:rsidRDefault="009117AF" w:rsidP="00556A2E">
            <w:pPr>
              <w:pStyle w:val="movimento"/>
              <w:rPr>
                <w:color w:val="002060"/>
              </w:rPr>
            </w:pPr>
            <w:r w:rsidRPr="00573F97">
              <w:rPr>
                <w:color w:val="002060"/>
              </w:rPr>
              <w:t>MANGIATERRA CRISTIAN</w:t>
            </w:r>
          </w:p>
        </w:tc>
        <w:tc>
          <w:tcPr>
            <w:tcW w:w="2200" w:type="dxa"/>
            <w:tcMar>
              <w:top w:w="20" w:type="dxa"/>
              <w:left w:w="20" w:type="dxa"/>
              <w:bottom w:w="20" w:type="dxa"/>
              <w:right w:w="20" w:type="dxa"/>
            </w:tcMar>
            <w:vAlign w:val="center"/>
          </w:tcPr>
          <w:p w14:paraId="28862646" w14:textId="77777777" w:rsidR="009117AF" w:rsidRPr="00573F97" w:rsidRDefault="009117AF" w:rsidP="00556A2E">
            <w:pPr>
              <w:pStyle w:val="movimento2"/>
              <w:rPr>
                <w:color w:val="002060"/>
              </w:rPr>
            </w:pPr>
            <w:r w:rsidRPr="00573F97">
              <w:rPr>
                <w:color w:val="002060"/>
              </w:rPr>
              <w:t xml:space="preserve">(FUTSAL FBC) </w:t>
            </w:r>
          </w:p>
        </w:tc>
        <w:tc>
          <w:tcPr>
            <w:tcW w:w="800" w:type="dxa"/>
            <w:tcMar>
              <w:top w:w="20" w:type="dxa"/>
              <w:left w:w="20" w:type="dxa"/>
              <w:bottom w:w="20" w:type="dxa"/>
              <w:right w:w="20" w:type="dxa"/>
            </w:tcMar>
            <w:vAlign w:val="center"/>
          </w:tcPr>
          <w:p w14:paraId="3D77257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EE6395A" w14:textId="77777777" w:rsidR="009117AF" w:rsidRPr="00573F97" w:rsidRDefault="009117AF" w:rsidP="00556A2E">
            <w:pPr>
              <w:pStyle w:val="movimento"/>
              <w:rPr>
                <w:color w:val="002060"/>
              </w:rPr>
            </w:pPr>
            <w:r w:rsidRPr="00573F97">
              <w:rPr>
                <w:color w:val="002060"/>
              </w:rPr>
              <w:t>BIAGIOLI FRANCESCO</w:t>
            </w:r>
          </w:p>
        </w:tc>
        <w:tc>
          <w:tcPr>
            <w:tcW w:w="2200" w:type="dxa"/>
            <w:tcMar>
              <w:top w:w="20" w:type="dxa"/>
              <w:left w:w="20" w:type="dxa"/>
              <w:bottom w:w="20" w:type="dxa"/>
              <w:right w:w="20" w:type="dxa"/>
            </w:tcMar>
            <w:vAlign w:val="center"/>
          </w:tcPr>
          <w:p w14:paraId="0132FEBA" w14:textId="77777777" w:rsidR="009117AF" w:rsidRPr="00573F97" w:rsidRDefault="009117AF" w:rsidP="00556A2E">
            <w:pPr>
              <w:pStyle w:val="movimento2"/>
              <w:rPr>
                <w:color w:val="002060"/>
              </w:rPr>
            </w:pPr>
            <w:r w:rsidRPr="00573F97">
              <w:rPr>
                <w:color w:val="002060"/>
              </w:rPr>
              <w:t xml:space="preserve">(FUTSAL POTENZA PICENA) </w:t>
            </w:r>
          </w:p>
        </w:tc>
      </w:tr>
      <w:tr w:rsidR="009117AF" w:rsidRPr="00573F97" w14:paraId="764B3CE0" w14:textId="77777777" w:rsidTr="009117AF">
        <w:trPr>
          <w:divId w:val="527259509"/>
        </w:trPr>
        <w:tc>
          <w:tcPr>
            <w:tcW w:w="2200" w:type="dxa"/>
            <w:tcMar>
              <w:top w:w="20" w:type="dxa"/>
              <w:left w:w="20" w:type="dxa"/>
              <w:bottom w:w="20" w:type="dxa"/>
              <w:right w:w="20" w:type="dxa"/>
            </w:tcMar>
            <w:vAlign w:val="center"/>
          </w:tcPr>
          <w:p w14:paraId="159B0524" w14:textId="77777777" w:rsidR="009117AF" w:rsidRPr="00573F97" w:rsidRDefault="009117AF" w:rsidP="00556A2E">
            <w:pPr>
              <w:pStyle w:val="movimento"/>
              <w:rPr>
                <w:color w:val="002060"/>
              </w:rPr>
            </w:pPr>
            <w:r w:rsidRPr="00573F97">
              <w:rPr>
                <w:color w:val="002060"/>
              </w:rPr>
              <w:t>ANTONIONI ALEX</w:t>
            </w:r>
          </w:p>
        </w:tc>
        <w:tc>
          <w:tcPr>
            <w:tcW w:w="2200" w:type="dxa"/>
            <w:tcMar>
              <w:top w:w="20" w:type="dxa"/>
              <w:left w:w="20" w:type="dxa"/>
              <w:bottom w:w="20" w:type="dxa"/>
              <w:right w:w="20" w:type="dxa"/>
            </w:tcMar>
            <w:vAlign w:val="center"/>
          </w:tcPr>
          <w:p w14:paraId="7720F61A" w14:textId="77777777" w:rsidR="009117AF" w:rsidRPr="00573F97" w:rsidRDefault="009117AF" w:rsidP="00556A2E">
            <w:pPr>
              <w:pStyle w:val="movimento2"/>
              <w:rPr>
                <w:color w:val="002060"/>
              </w:rPr>
            </w:pPr>
            <w:r w:rsidRPr="00573F97">
              <w:rPr>
                <w:color w:val="002060"/>
              </w:rPr>
              <w:t xml:space="preserve">(OLYMPIA FANO C5) </w:t>
            </w:r>
          </w:p>
        </w:tc>
        <w:tc>
          <w:tcPr>
            <w:tcW w:w="800" w:type="dxa"/>
            <w:tcMar>
              <w:top w:w="20" w:type="dxa"/>
              <w:left w:w="20" w:type="dxa"/>
              <w:bottom w:w="20" w:type="dxa"/>
              <w:right w:w="20" w:type="dxa"/>
            </w:tcMar>
            <w:vAlign w:val="center"/>
          </w:tcPr>
          <w:p w14:paraId="468E3898"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91E0C17" w14:textId="77777777" w:rsidR="009117AF" w:rsidRPr="00573F97" w:rsidRDefault="009117AF" w:rsidP="00556A2E">
            <w:pPr>
              <w:pStyle w:val="movimento"/>
              <w:rPr>
                <w:color w:val="002060"/>
              </w:rPr>
            </w:pPr>
            <w:r w:rsidRPr="00573F97">
              <w:rPr>
                <w:color w:val="002060"/>
              </w:rPr>
              <w:t>PUPI VALERIO</w:t>
            </w:r>
          </w:p>
        </w:tc>
        <w:tc>
          <w:tcPr>
            <w:tcW w:w="2200" w:type="dxa"/>
            <w:tcMar>
              <w:top w:w="20" w:type="dxa"/>
              <w:left w:w="20" w:type="dxa"/>
              <w:bottom w:w="20" w:type="dxa"/>
              <w:right w:w="20" w:type="dxa"/>
            </w:tcMar>
            <w:vAlign w:val="center"/>
          </w:tcPr>
          <w:p w14:paraId="70C2A545" w14:textId="77777777" w:rsidR="009117AF" w:rsidRPr="00573F97" w:rsidRDefault="009117AF" w:rsidP="00556A2E">
            <w:pPr>
              <w:pStyle w:val="movimento2"/>
              <w:rPr>
                <w:color w:val="002060"/>
              </w:rPr>
            </w:pPr>
            <w:r w:rsidRPr="00573F97">
              <w:rPr>
                <w:color w:val="002060"/>
              </w:rPr>
              <w:t xml:space="preserve">(REAL ANCARIA) </w:t>
            </w:r>
          </w:p>
        </w:tc>
      </w:tr>
      <w:tr w:rsidR="009117AF" w:rsidRPr="00573F97" w14:paraId="267329C9" w14:textId="77777777" w:rsidTr="009117AF">
        <w:trPr>
          <w:divId w:val="527259509"/>
        </w:trPr>
        <w:tc>
          <w:tcPr>
            <w:tcW w:w="2200" w:type="dxa"/>
            <w:tcMar>
              <w:top w:w="20" w:type="dxa"/>
              <w:left w:w="20" w:type="dxa"/>
              <w:bottom w:w="20" w:type="dxa"/>
              <w:right w:w="20" w:type="dxa"/>
            </w:tcMar>
            <w:vAlign w:val="center"/>
          </w:tcPr>
          <w:p w14:paraId="3F6B6479" w14:textId="77777777" w:rsidR="009117AF" w:rsidRPr="00573F97" w:rsidRDefault="009117AF" w:rsidP="00556A2E">
            <w:pPr>
              <w:pStyle w:val="movimento"/>
              <w:rPr>
                <w:color w:val="002060"/>
              </w:rPr>
            </w:pPr>
            <w:r w:rsidRPr="00573F97">
              <w:rPr>
                <w:color w:val="002060"/>
              </w:rPr>
              <w:t>MASSACCESI ANDREA</w:t>
            </w:r>
          </w:p>
        </w:tc>
        <w:tc>
          <w:tcPr>
            <w:tcW w:w="2200" w:type="dxa"/>
            <w:tcMar>
              <w:top w:w="20" w:type="dxa"/>
              <w:left w:w="20" w:type="dxa"/>
              <w:bottom w:w="20" w:type="dxa"/>
              <w:right w:w="20" w:type="dxa"/>
            </w:tcMar>
            <w:vAlign w:val="center"/>
          </w:tcPr>
          <w:p w14:paraId="15FA3C9E" w14:textId="77777777" w:rsidR="009117AF" w:rsidRPr="00573F97" w:rsidRDefault="009117AF" w:rsidP="00556A2E">
            <w:pPr>
              <w:pStyle w:val="movimento2"/>
              <w:rPr>
                <w:color w:val="002060"/>
              </w:rPr>
            </w:pPr>
            <w:r w:rsidRPr="00573F97">
              <w:rPr>
                <w:color w:val="002060"/>
              </w:rPr>
              <w:t xml:space="preserve">(RECANATI CALCIO A 5) </w:t>
            </w:r>
          </w:p>
        </w:tc>
        <w:tc>
          <w:tcPr>
            <w:tcW w:w="800" w:type="dxa"/>
            <w:tcMar>
              <w:top w:w="20" w:type="dxa"/>
              <w:left w:w="20" w:type="dxa"/>
              <w:bottom w:w="20" w:type="dxa"/>
              <w:right w:w="20" w:type="dxa"/>
            </w:tcMar>
            <w:vAlign w:val="center"/>
          </w:tcPr>
          <w:p w14:paraId="3BF437E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310EC0A" w14:textId="77777777" w:rsidR="009117AF" w:rsidRPr="00573F97" w:rsidRDefault="009117AF" w:rsidP="00556A2E">
            <w:pPr>
              <w:pStyle w:val="movimento"/>
              <w:rPr>
                <w:color w:val="002060"/>
              </w:rPr>
            </w:pPr>
            <w:r w:rsidRPr="00573F97">
              <w:rPr>
                <w:color w:val="002060"/>
              </w:rPr>
              <w:t>MENGONI NICOLO</w:t>
            </w:r>
          </w:p>
        </w:tc>
        <w:tc>
          <w:tcPr>
            <w:tcW w:w="2200" w:type="dxa"/>
            <w:tcMar>
              <w:top w:w="20" w:type="dxa"/>
              <w:left w:w="20" w:type="dxa"/>
              <w:bottom w:w="20" w:type="dxa"/>
              <w:right w:w="20" w:type="dxa"/>
            </w:tcMar>
            <w:vAlign w:val="center"/>
          </w:tcPr>
          <w:p w14:paraId="5B3BF6AD" w14:textId="77777777" w:rsidR="009117AF" w:rsidRPr="00573F97" w:rsidRDefault="009117AF" w:rsidP="00556A2E">
            <w:pPr>
              <w:pStyle w:val="movimento2"/>
              <w:rPr>
                <w:color w:val="002060"/>
              </w:rPr>
            </w:pPr>
            <w:r w:rsidRPr="00573F97">
              <w:rPr>
                <w:color w:val="002060"/>
              </w:rPr>
              <w:t xml:space="preserve">(RECANATI CALCIO A 5) </w:t>
            </w:r>
          </w:p>
        </w:tc>
      </w:tr>
      <w:tr w:rsidR="009117AF" w:rsidRPr="00573F97" w14:paraId="7BD3A7EF" w14:textId="77777777" w:rsidTr="009117AF">
        <w:trPr>
          <w:divId w:val="527259509"/>
        </w:trPr>
        <w:tc>
          <w:tcPr>
            <w:tcW w:w="2200" w:type="dxa"/>
            <w:tcMar>
              <w:top w:w="20" w:type="dxa"/>
              <w:left w:w="20" w:type="dxa"/>
              <w:bottom w:w="20" w:type="dxa"/>
              <w:right w:w="20" w:type="dxa"/>
            </w:tcMar>
            <w:vAlign w:val="center"/>
          </w:tcPr>
          <w:p w14:paraId="2B16BCD1" w14:textId="77777777" w:rsidR="009117AF" w:rsidRPr="00573F97" w:rsidRDefault="009117AF" w:rsidP="00556A2E">
            <w:pPr>
              <w:pStyle w:val="movimento"/>
              <w:rPr>
                <w:color w:val="002060"/>
              </w:rPr>
            </w:pPr>
            <w:r w:rsidRPr="00573F97">
              <w:rPr>
                <w:color w:val="002060"/>
              </w:rPr>
              <w:t>MONTIRONI ETTORE</w:t>
            </w:r>
          </w:p>
        </w:tc>
        <w:tc>
          <w:tcPr>
            <w:tcW w:w="2200" w:type="dxa"/>
            <w:tcMar>
              <w:top w:w="20" w:type="dxa"/>
              <w:left w:w="20" w:type="dxa"/>
              <w:bottom w:w="20" w:type="dxa"/>
              <w:right w:w="20" w:type="dxa"/>
            </w:tcMar>
            <w:vAlign w:val="center"/>
          </w:tcPr>
          <w:p w14:paraId="22566BA1" w14:textId="77777777" w:rsidR="009117AF" w:rsidRPr="00573F97" w:rsidRDefault="009117AF" w:rsidP="00556A2E">
            <w:pPr>
              <w:pStyle w:val="movimento2"/>
              <w:rPr>
                <w:color w:val="002060"/>
              </w:rPr>
            </w:pPr>
            <w:r w:rsidRPr="00573F97">
              <w:rPr>
                <w:color w:val="002060"/>
              </w:rPr>
              <w:t xml:space="preserve">(RECANATI CALCIO A 5) </w:t>
            </w:r>
          </w:p>
        </w:tc>
        <w:tc>
          <w:tcPr>
            <w:tcW w:w="800" w:type="dxa"/>
            <w:tcMar>
              <w:top w:w="20" w:type="dxa"/>
              <w:left w:w="20" w:type="dxa"/>
              <w:bottom w:w="20" w:type="dxa"/>
              <w:right w:w="20" w:type="dxa"/>
            </w:tcMar>
            <w:vAlign w:val="center"/>
          </w:tcPr>
          <w:p w14:paraId="686BC0D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8D1477B" w14:textId="77777777" w:rsidR="009117AF" w:rsidRPr="00573F97" w:rsidRDefault="009117AF" w:rsidP="00556A2E">
            <w:pPr>
              <w:pStyle w:val="movimento"/>
              <w:rPr>
                <w:color w:val="002060"/>
              </w:rPr>
            </w:pPr>
            <w:r w:rsidRPr="00573F97">
              <w:rPr>
                <w:color w:val="002060"/>
              </w:rPr>
              <w:t>PETRINI ALESSANDRO</w:t>
            </w:r>
          </w:p>
        </w:tc>
        <w:tc>
          <w:tcPr>
            <w:tcW w:w="2200" w:type="dxa"/>
            <w:tcMar>
              <w:top w:w="20" w:type="dxa"/>
              <w:left w:w="20" w:type="dxa"/>
              <w:bottom w:w="20" w:type="dxa"/>
              <w:right w:w="20" w:type="dxa"/>
            </w:tcMar>
            <w:vAlign w:val="center"/>
          </w:tcPr>
          <w:p w14:paraId="5FAFF194" w14:textId="77777777" w:rsidR="009117AF" w:rsidRPr="00573F97" w:rsidRDefault="009117AF" w:rsidP="00556A2E">
            <w:pPr>
              <w:pStyle w:val="movimento2"/>
              <w:rPr>
                <w:color w:val="002060"/>
              </w:rPr>
            </w:pPr>
            <w:r w:rsidRPr="00573F97">
              <w:rPr>
                <w:color w:val="002060"/>
              </w:rPr>
              <w:t xml:space="preserve">(VERBENA C5 ANCONA) </w:t>
            </w:r>
          </w:p>
        </w:tc>
      </w:tr>
    </w:tbl>
    <w:p w14:paraId="01DE6E9E" w14:textId="77777777" w:rsidR="009117AF" w:rsidRPr="00573F97" w:rsidRDefault="009117AF" w:rsidP="009117AF">
      <w:pPr>
        <w:pStyle w:val="titolo10"/>
        <w:divId w:val="527259509"/>
        <w:rPr>
          <w:color w:val="002060"/>
        </w:rPr>
      </w:pPr>
      <w:r w:rsidRPr="00573F97">
        <w:rPr>
          <w:color w:val="002060"/>
        </w:rPr>
        <w:t xml:space="preserve">GARE DEL 27/10/2019 </w:t>
      </w:r>
    </w:p>
    <w:p w14:paraId="4D46615D"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20120EF2"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6FD42271"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383A42A9" w14:textId="77777777" w:rsidR="009117AF" w:rsidRPr="00573F97" w:rsidRDefault="009117AF" w:rsidP="009117AF">
      <w:pPr>
        <w:pStyle w:val="titolo20"/>
        <w:divId w:val="527259509"/>
        <w:rPr>
          <w:color w:val="002060"/>
        </w:rPr>
      </w:pPr>
      <w:r w:rsidRPr="00573F97">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591234E8" w14:textId="77777777" w:rsidTr="009117AF">
        <w:trPr>
          <w:divId w:val="527259509"/>
        </w:trPr>
        <w:tc>
          <w:tcPr>
            <w:tcW w:w="2200" w:type="dxa"/>
            <w:tcMar>
              <w:top w:w="20" w:type="dxa"/>
              <w:left w:w="20" w:type="dxa"/>
              <w:bottom w:w="20" w:type="dxa"/>
              <w:right w:w="20" w:type="dxa"/>
            </w:tcMar>
            <w:vAlign w:val="center"/>
          </w:tcPr>
          <w:p w14:paraId="2E1C1FBE" w14:textId="77777777" w:rsidR="009117AF" w:rsidRPr="00573F97" w:rsidRDefault="009117AF" w:rsidP="00556A2E">
            <w:pPr>
              <w:pStyle w:val="movimento"/>
              <w:rPr>
                <w:color w:val="002060"/>
              </w:rPr>
            </w:pPr>
            <w:r w:rsidRPr="00573F97">
              <w:rPr>
                <w:color w:val="002060"/>
              </w:rPr>
              <w:t>BENIGNI FRANCESCO</w:t>
            </w:r>
          </w:p>
        </w:tc>
        <w:tc>
          <w:tcPr>
            <w:tcW w:w="2200" w:type="dxa"/>
            <w:tcMar>
              <w:top w:w="20" w:type="dxa"/>
              <w:left w:w="20" w:type="dxa"/>
              <w:bottom w:w="20" w:type="dxa"/>
              <w:right w:w="20" w:type="dxa"/>
            </w:tcMar>
            <w:vAlign w:val="center"/>
          </w:tcPr>
          <w:p w14:paraId="07FA8768" w14:textId="77777777" w:rsidR="009117AF" w:rsidRPr="00573F97" w:rsidRDefault="009117AF" w:rsidP="00556A2E">
            <w:pPr>
              <w:pStyle w:val="movimento2"/>
              <w:rPr>
                <w:color w:val="002060"/>
              </w:rPr>
            </w:pPr>
            <w:r w:rsidRPr="00573F97">
              <w:rPr>
                <w:color w:val="002060"/>
              </w:rPr>
              <w:t xml:space="preserve">(AUDAX 1970 S.ANGELO) </w:t>
            </w:r>
          </w:p>
        </w:tc>
        <w:tc>
          <w:tcPr>
            <w:tcW w:w="800" w:type="dxa"/>
            <w:tcMar>
              <w:top w:w="20" w:type="dxa"/>
              <w:left w:w="20" w:type="dxa"/>
              <w:bottom w:w="20" w:type="dxa"/>
              <w:right w:w="20" w:type="dxa"/>
            </w:tcMar>
            <w:vAlign w:val="center"/>
          </w:tcPr>
          <w:p w14:paraId="312949E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8058B8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7C559C9" w14:textId="77777777" w:rsidR="009117AF" w:rsidRPr="00573F97" w:rsidRDefault="009117AF" w:rsidP="00556A2E">
            <w:pPr>
              <w:pStyle w:val="movimento2"/>
              <w:rPr>
                <w:color w:val="002060"/>
              </w:rPr>
            </w:pPr>
            <w:r w:rsidRPr="00573F97">
              <w:rPr>
                <w:color w:val="002060"/>
              </w:rPr>
              <w:t> </w:t>
            </w:r>
          </w:p>
        </w:tc>
      </w:tr>
    </w:tbl>
    <w:p w14:paraId="2A848DA9" w14:textId="77777777" w:rsidR="009117AF" w:rsidRPr="00573F97" w:rsidRDefault="009117AF" w:rsidP="009117AF">
      <w:pPr>
        <w:pStyle w:val="diffida"/>
        <w:spacing w:before="80" w:beforeAutospacing="0" w:after="40" w:afterAutospacing="0"/>
        <w:divId w:val="527259509"/>
        <w:rPr>
          <w:color w:val="002060"/>
        </w:rPr>
      </w:pPr>
      <w:r w:rsidRPr="00573F97">
        <w:rPr>
          <w:color w:val="002060"/>
        </w:rPr>
        <w:t>Dopo essere stato ammonito si avvicinava all'arbitro minacciandolo ed insultandolo reiteratamente. Al termine del primo tempo attendeva l'arbitro all'entrata dello spogl</w:t>
      </w:r>
      <w:r>
        <w:rPr>
          <w:color w:val="002060"/>
        </w:rPr>
        <w:t>iatoio per insultarlo e minaccia</w:t>
      </w:r>
      <w:r w:rsidRPr="00573F97">
        <w:rPr>
          <w:color w:val="002060"/>
        </w:rPr>
        <w:t xml:space="preserve">rlo ancora. </w:t>
      </w:r>
    </w:p>
    <w:p w14:paraId="3A3B5D05"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68E4711B" w14:textId="77777777" w:rsidTr="009117AF">
        <w:trPr>
          <w:divId w:val="527259509"/>
        </w:trPr>
        <w:tc>
          <w:tcPr>
            <w:tcW w:w="2200" w:type="dxa"/>
            <w:tcMar>
              <w:top w:w="20" w:type="dxa"/>
              <w:left w:w="20" w:type="dxa"/>
              <w:bottom w:w="20" w:type="dxa"/>
              <w:right w:w="20" w:type="dxa"/>
            </w:tcMar>
            <w:vAlign w:val="center"/>
          </w:tcPr>
          <w:p w14:paraId="126C4D61" w14:textId="77777777" w:rsidR="009117AF" w:rsidRPr="00573F97" w:rsidRDefault="009117AF" w:rsidP="00556A2E">
            <w:pPr>
              <w:pStyle w:val="movimento"/>
              <w:rPr>
                <w:color w:val="002060"/>
              </w:rPr>
            </w:pPr>
            <w:r w:rsidRPr="00573F97">
              <w:rPr>
                <w:color w:val="002060"/>
              </w:rPr>
              <w:t>MEZZANOTTE MATTEO</w:t>
            </w:r>
          </w:p>
        </w:tc>
        <w:tc>
          <w:tcPr>
            <w:tcW w:w="2200" w:type="dxa"/>
            <w:tcMar>
              <w:top w:w="20" w:type="dxa"/>
              <w:left w:w="20" w:type="dxa"/>
              <w:bottom w:w="20" w:type="dxa"/>
              <w:right w:w="20" w:type="dxa"/>
            </w:tcMar>
            <w:vAlign w:val="center"/>
          </w:tcPr>
          <w:p w14:paraId="5FE13D6E" w14:textId="77777777" w:rsidR="009117AF" w:rsidRPr="00573F97" w:rsidRDefault="009117AF" w:rsidP="00556A2E">
            <w:pPr>
              <w:pStyle w:val="movimento2"/>
              <w:rPr>
                <w:color w:val="002060"/>
              </w:rPr>
            </w:pPr>
            <w:r w:rsidRPr="00573F97">
              <w:rPr>
                <w:color w:val="002060"/>
              </w:rPr>
              <w:t xml:space="preserve">(CALCIO A 5 CORINALDO) </w:t>
            </w:r>
          </w:p>
        </w:tc>
        <w:tc>
          <w:tcPr>
            <w:tcW w:w="800" w:type="dxa"/>
            <w:tcMar>
              <w:top w:w="20" w:type="dxa"/>
              <w:left w:w="20" w:type="dxa"/>
              <w:bottom w:w="20" w:type="dxa"/>
              <w:right w:w="20" w:type="dxa"/>
            </w:tcMar>
            <w:vAlign w:val="center"/>
          </w:tcPr>
          <w:p w14:paraId="5EFE91D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72D6F4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513850F" w14:textId="77777777" w:rsidR="009117AF" w:rsidRPr="00573F97" w:rsidRDefault="009117AF" w:rsidP="00556A2E">
            <w:pPr>
              <w:pStyle w:val="movimento2"/>
              <w:rPr>
                <w:color w:val="002060"/>
              </w:rPr>
            </w:pPr>
            <w:r w:rsidRPr="00573F97">
              <w:rPr>
                <w:color w:val="002060"/>
              </w:rPr>
              <w:t> </w:t>
            </w:r>
          </w:p>
        </w:tc>
      </w:tr>
    </w:tbl>
    <w:p w14:paraId="1ED3FECA"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45E24707"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321FBCA4" w14:textId="77777777" w:rsidTr="009117AF">
        <w:trPr>
          <w:divId w:val="527259509"/>
        </w:trPr>
        <w:tc>
          <w:tcPr>
            <w:tcW w:w="2200" w:type="dxa"/>
            <w:tcMar>
              <w:top w:w="20" w:type="dxa"/>
              <w:left w:w="20" w:type="dxa"/>
              <w:bottom w:w="20" w:type="dxa"/>
              <w:right w:w="20" w:type="dxa"/>
            </w:tcMar>
            <w:vAlign w:val="center"/>
          </w:tcPr>
          <w:p w14:paraId="14CBA180" w14:textId="77777777" w:rsidR="009117AF" w:rsidRPr="00573F97" w:rsidRDefault="009117AF" w:rsidP="00556A2E">
            <w:pPr>
              <w:pStyle w:val="movimento"/>
              <w:rPr>
                <w:color w:val="002060"/>
              </w:rPr>
            </w:pPr>
            <w:r w:rsidRPr="00573F97">
              <w:rPr>
                <w:color w:val="002060"/>
              </w:rPr>
              <w:t>BELLABARBA LORENZO</w:t>
            </w:r>
          </w:p>
        </w:tc>
        <w:tc>
          <w:tcPr>
            <w:tcW w:w="2200" w:type="dxa"/>
            <w:tcMar>
              <w:top w:w="20" w:type="dxa"/>
              <w:left w:w="20" w:type="dxa"/>
              <w:bottom w:w="20" w:type="dxa"/>
              <w:right w:w="20" w:type="dxa"/>
            </w:tcMar>
            <w:vAlign w:val="center"/>
          </w:tcPr>
          <w:p w14:paraId="62FF69B0" w14:textId="77777777" w:rsidR="009117AF" w:rsidRPr="00573F97" w:rsidRDefault="009117AF" w:rsidP="00556A2E">
            <w:pPr>
              <w:pStyle w:val="movimento2"/>
              <w:rPr>
                <w:color w:val="002060"/>
              </w:rPr>
            </w:pPr>
            <w:r w:rsidRPr="00573F97">
              <w:rPr>
                <w:color w:val="002060"/>
              </w:rPr>
              <w:t xml:space="preserve">(NUOVA JUVENTINA FFC) </w:t>
            </w:r>
          </w:p>
        </w:tc>
        <w:tc>
          <w:tcPr>
            <w:tcW w:w="800" w:type="dxa"/>
            <w:tcMar>
              <w:top w:w="20" w:type="dxa"/>
              <w:left w:w="20" w:type="dxa"/>
              <w:bottom w:w="20" w:type="dxa"/>
              <w:right w:w="20" w:type="dxa"/>
            </w:tcMar>
            <w:vAlign w:val="center"/>
          </w:tcPr>
          <w:p w14:paraId="7B867BF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14FD786" w14:textId="77777777" w:rsidR="009117AF" w:rsidRPr="00573F97" w:rsidRDefault="009117AF" w:rsidP="00556A2E">
            <w:pPr>
              <w:pStyle w:val="movimento"/>
              <w:rPr>
                <w:color w:val="002060"/>
              </w:rPr>
            </w:pPr>
            <w:r w:rsidRPr="00573F97">
              <w:rPr>
                <w:color w:val="002060"/>
              </w:rPr>
              <w:t>CONCETTI ALBERTO</w:t>
            </w:r>
          </w:p>
        </w:tc>
        <w:tc>
          <w:tcPr>
            <w:tcW w:w="2200" w:type="dxa"/>
            <w:tcMar>
              <w:top w:w="20" w:type="dxa"/>
              <w:left w:w="20" w:type="dxa"/>
              <w:bottom w:w="20" w:type="dxa"/>
              <w:right w:w="20" w:type="dxa"/>
            </w:tcMar>
            <w:vAlign w:val="center"/>
          </w:tcPr>
          <w:p w14:paraId="1F0C337B" w14:textId="77777777" w:rsidR="009117AF" w:rsidRPr="00573F97" w:rsidRDefault="009117AF" w:rsidP="00556A2E">
            <w:pPr>
              <w:pStyle w:val="movimento2"/>
              <w:rPr>
                <w:color w:val="002060"/>
              </w:rPr>
            </w:pPr>
            <w:r w:rsidRPr="00573F97">
              <w:rPr>
                <w:color w:val="002060"/>
              </w:rPr>
              <w:t xml:space="preserve">(U.MANDOLESI CALCIO) </w:t>
            </w:r>
          </w:p>
        </w:tc>
      </w:tr>
    </w:tbl>
    <w:p w14:paraId="0694B9F2"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D2854DA" w14:textId="77777777" w:rsidTr="009117AF">
        <w:trPr>
          <w:divId w:val="527259509"/>
        </w:trPr>
        <w:tc>
          <w:tcPr>
            <w:tcW w:w="2200" w:type="dxa"/>
            <w:tcMar>
              <w:top w:w="20" w:type="dxa"/>
              <w:left w:w="20" w:type="dxa"/>
              <w:bottom w:w="20" w:type="dxa"/>
              <w:right w:w="20" w:type="dxa"/>
            </w:tcMar>
            <w:vAlign w:val="center"/>
          </w:tcPr>
          <w:p w14:paraId="12AE2EA4" w14:textId="77777777" w:rsidR="009117AF" w:rsidRPr="00573F97" w:rsidRDefault="009117AF" w:rsidP="00556A2E">
            <w:pPr>
              <w:pStyle w:val="movimento"/>
              <w:rPr>
                <w:color w:val="002060"/>
              </w:rPr>
            </w:pPr>
            <w:r w:rsidRPr="00573F97">
              <w:rPr>
                <w:color w:val="002060"/>
              </w:rPr>
              <w:t>BENIGNI FRANCESCO</w:t>
            </w:r>
          </w:p>
        </w:tc>
        <w:tc>
          <w:tcPr>
            <w:tcW w:w="2200" w:type="dxa"/>
            <w:tcMar>
              <w:top w:w="20" w:type="dxa"/>
              <w:left w:w="20" w:type="dxa"/>
              <w:bottom w:w="20" w:type="dxa"/>
              <w:right w:w="20" w:type="dxa"/>
            </w:tcMar>
            <w:vAlign w:val="center"/>
          </w:tcPr>
          <w:p w14:paraId="3F40061F" w14:textId="77777777" w:rsidR="009117AF" w:rsidRPr="00573F97" w:rsidRDefault="009117AF" w:rsidP="00556A2E">
            <w:pPr>
              <w:pStyle w:val="movimento2"/>
              <w:rPr>
                <w:color w:val="002060"/>
              </w:rPr>
            </w:pPr>
            <w:r w:rsidRPr="00573F97">
              <w:rPr>
                <w:color w:val="002060"/>
              </w:rPr>
              <w:t xml:space="preserve">(AUDAX 1970 S.ANGELO) </w:t>
            </w:r>
          </w:p>
        </w:tc>
        <w:tc>
          <w:tcPr>
            <w:tcW w:w="800" w:type="dxa"/>
            <w:tcMar>
              <w:top w:w="20" w:type="dxa"/>
              <w:left w:w="20" w:type="dxa"/>
              <w:bottom w:w="20" w:type="dxa"/>
              <w:right w:w="20" w:type="dxa"/>
            </w:tcMar>
            <w:vAlign w:val="center"/>
          </w:tcPr>
          <w:p w14:paraId="1637A41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F9F9FA2" w14:textId="77777777" w:rsidR="009117AF" w:rsidRPr="00573F97" w:rsidRDefault="009117AF" w:rsidP="00556A2E">
            <w:pPr>
              <w:pStyle w:val="movimento"/>
              <w:rPr>
                <w:color w:val="002060"/>
              </w:rPr>
            </w:pPr>
            <w:r w:rsidRPr="00573F97">
              <w:rPr>
                <w:color w:val="002060"/>
              </w:rPr>
              <w:t>PIZZUTI ALESSANDRO</w:t>
            </w:r>
          </w:p>
        </w:tc>
        <w:tc>
          <w:tcPr>
            <w:tcW w:w="2200" w:type="dxa"/>
            <w:tcMar>
              <w:top w:w="20" w:type="dxa"/>
              <w:left w:w="20" w:type="dxa"/>
              <w:bottom w:w="20" w:type="dxa"/>
              <w:right w:w="20" w:type="dxa"/>
            </w:tcMar>
            <w:vAlign w:val="center"/>
          </w:tcPr>
          <w:p w14:paraId="59BC0568" w14:textId="77777777" w:rsidR="009117AF" w:rsidRPr="00573F97" w:rsidRDefault="009117AF" w:rsidP="00556A2E">
            <w:pPr>
              <w:pStyle w:val="movimento2"/>
              <w:rPr>
                <w:color w:val="002060"/>
              </w:rPr>
            </w:pPr>
            <w:r w:rsidRPr="00573F97">
              <w:rPr>
                <w:color w:val="002060"/>
              </w:rPr>
              <w:t xml:space="preserve">(U.MANDOLESI CALCIO) </w:t>
            </w:r>
          </w:p>
        </w:tc>
      </w:tr>
      <w:tr w:rsidR="009117AF" w:rsidRPr="00573F97" w14:paraId="4FC0317A" w14:textId="77777777" w:rsidTr="009117AF">
        <w:trPr>
          <w:divId w:val="527259509"/>
        </w:trPr>
        <w:tc>
          <w:tcPr>
            <w:tcW w:w="2200" w:type="dxa"/>
            <w:tcMar>
              <w:top w:w="20" w:type="dxa"/>
              <w:left w:w="20" w:type="dxa"/>
              <w:bottom w:w="20" w:type="dxa"/>
              <w:right w:w="20" w:type="dxa"/>
            </w:tcMar>
            <w:vAlign w:val="center"/>
          </w:tcPr>
          <w:p w14:paraId="2F4C0284" w14:textId="77777777" w:rsidR="009117AF" w:rsidRPr="00573F97" w:rsidRDefault="009117AF" w:rsidP="00556A2E">
            <w:pPr>
              <w:pStyle w:val="movimento"/>
              <w:rPr>
                <w:color w:val="002060"/>
              </w:rPr>
            </w:pPr>
            <w:r w:rsidRPr="00573F97">
              <w:rPr>
                <w:color w:val="002060"/>
              </w:rPr>
              <w:t>QUINZI MATTIA ELIA</w:t>
            </w:r>
          </w:p>
        </w:tc>
        <w:tc>
          <w:tcPr>
            <w:tcW w:w="2200" w:type="dxa"/>
            <w:tcMar>
              <w:top w:w="20" w:type="dxa"/>
              <w:left w:w="20" w:type="dxa"/>
              <w:bottom w:w="20" w:type="dxa"/>
              <w:right w:w="20" w:type="dxa"/>
            </w:tcMar>
            <w:vAlign w:val="center"/>
          </w:tcPr>
          <w:p w14:paraId="12095B32" w14:textId="77777777" w:rsidR="009117AF" w:rsidRPr="00573F97" w:rsidRDefault="009117AF" w:rsidP="00556A2E">
            <w:pPr>
              <w:pStyle w:val="movimento2"/>
              <w:rPr>
                <w:color w:val="002060"/>
              </w:rPr>
            </w:pPr>
            <w:r w:rsidRPr="00573F97">
              <w:rPr>
                <w:color w:val="002060"/>
              </w:rPr>
              <w:t xml:space="preserve">(U.MANDOLESI CALCIO) </w:t>
            </w:r>
          </w:p>
        </w:tc>
        <w:tc>
          <w:tcPr>
            <w:tcW w:w="800" w:type="dxa"/>
            <w:tcMar>
              <w:top w:w="20" w:type="dxa"/>
              <w:left w:w="20" w:type="dxa"/>
              <w:bottom w:w="20" w:type="dxa"/>
              <w:right w:w="20" w:type="dxa"/>
            </w:tcMar>
            <w:vAlign w:val="center"/>
          </w:tcPr>
          <w:p w14:paraId="0BFC4D7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9342F2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2011CF2" w14:textId="77777777" w:rsidR="009117AF" w:rsidRPr="00573F97" w:rsidRDefault="009117AF" w:rsidP="00556A2E">
            <w:pPr>
              <w:pStyle w:val="movimento2"/>
              <w:rPr>
                <w:color w:val="002060"/>
              </w:rPr>
            </w:pPr>
            <w:r w:rsidRPr="00573F97">
              <w:rPr>
                <w:color w:val="002060"/>
              </w:rPr>
              <w:t> </w:t>
            </w:r>
          </w:p>
        </w:tc>
      </w:tr>
    </w:tbl>
    <w:p w14:paraId="1B36ECB0" w14:textId="77777777" w:rsidR="009117AF" w:rsidRPr="00573F97" w:rsidRDefault="009117AF" w:rsidP="009117AF">
      <w:pPr>
        <w:pStyle w:val="titolo10"/>
        <w:divId w:val="527259509"/>
        <w:rPr>
          <w:color w:val="002060"/>
        </w:rPr>
      </w:pPr>
      <w:r w:rsidRPr="00573F97">
        <w:rPr>
          <w:color w:val="002060"/>
        </w:rPr>
        <w:t xml:space="preserve">GARE DEL 28/10/2019 </w:t>
      </w:r>
    </w:p>
    <w:p w14:paraId="2522EDD6"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480AF2AC"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670C98B5"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694B4AFE"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6CE8EB73" w14:textId="77777777" w:rsidTr="009117AF">
        <w:trPr>
          <w:divId w:val="527259509"/>
        </w:trPr>
        <w:tc>
          <w:tcPr>
            <w:tcW w:w="2200" w:type="dxa"/>
            <w:tcMar>
              <w:top w:w="20" w:type="dxa"/>
              <w:left w:w="20" w:type="dxa"/>
              <w:bottom w:w="20" w:type="dxa"/>
              <w:right w:w="20" w:type="dxa"/>
            </w:tcMar>
            <w:vAlign w:val="center"/>
          </w:tcPr>
          <w:p w14:paraId="0888DA0E" w14:textId="77777777" w:rsidR="009117AF" w:rsidRPr="00573F97" w:rsidRDefault="009117AF" w:rsidP="00556A2E">
            <w:pPr>
              <w:pStyle w:val="movimento"/>
              <w:rPr>
                <w:color w:val="002060"/>
              </w:rPr>
            </w:pPr>
            <w:r w:rsidRPr="00573F97">
              <w:rPr>
                <w:color w:val="002060"/>
              </w:rPr>
              <w:t>BAVOSI RICCARDO</w:t>
            </w:r>
          </w:p>
        </w:tc>
        <w:tc>
          <w:tcPr>
            <w:tcW w:w="2200" w:type="dxa"/>
            <w:tcMar>
              <w:top w:w="20" w:type="dxa"/>
              <w:left w:w="20" w:type="dxa"/>
              <w:bottom w:w="20" w:type="dxa"/>
              <w:right w:w="20" w:type="dxa"/>
            </w:tcMar>
            <w:vAlign w:val="center"/>
          </w:tcPr>
          <w:p w14:paraId="0521EE28" w14:textId="77777777" w:rsidR="009117AF" w:rsidRPr="00573F97" w:rsidRDefault="009117AF" w:rsidP="00556A2E">
            <w:pPr>
              <w:pStyle w:val="movimento2"/>
              <w:rPr>
                <w:color w:val="002060"/>
              </w:rPr>
            </w:pPr>
            <w:r w:rsidRPr="00573F97">
              <w:rPr>
                <w:color w:val="002060"/>
              </w:rPr>
              <w:t xml:space="preserve">(REAL S.COSTANZO CALCIO 5) </w:t>
            </w:r>
          </w:p>
        </w:tc>
        <w:tc>
          <w:tcPr>
            <w:tcW w:w="800" w:type="dxa"/>
            <w:tcMar>
              <w:top w:w="20" w:type="dxa"/>
              <w:left w:w="20" w:type="dxa"/>
              <w:bottom w:w="20" w:type="dxa"/>
              <w:right w:w="20" w:type="dxa"/>
            </w:tcMar>
            <w:vAlign w:val="center"/>
          </w:tcPr>
          <w:p w14:paraId="01BA285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DA925E1" w14:textId="77777777" w:rsidR="009117AF" w:rsidRPr="00573F97" w:rsidRDefault="009117AF" w:rsidP="00556A2E">
            <w:pPr>
              <w:pStyle w:val="movimento"/>
              <w:rPr>
                <w:color w:val="002060"/>
              </w:rPr>
            </w:pPr>
            <w:r w:rsidRPr="00573F97">
              <w:rPr>
                <w:color w:val="002060"/>
              </w:rPr>
              <w:t>PERINI ALESSANDRO</w:t>
            </w:r>
          </w:p>
        </w:tc>
        <w:tc>
          <w:tcPr>
            <w:tcW w:w="2200" w:type="dxa"/>
            <w:tcMar>
              <w:top w:w="20" w:type="dxa"/>
              <w:left w:w="20" w:type="dxa"/>
              <w:bottom w:w="20" w:type="dxa"/>
              <w:right w:w="20" w:type="dxa"/>
            </w:tcMar>
            <w:vAlign w:val="center"/>
          </w:tcPr>
          <w:p w14:paraId="3D1F1802" w14:textId="77777777" w:rsidR="009117AF" w:rsidRPr="00573F97" w:rsidRDefault="009117AF" w:rsidP="00556A2E">
            <w:pPr>
              <w:pStyle w:val="movimento2"/>
              <w:rPr>
                <w:color w:val="002060"/>
              </w:rPr>
            </w:pPr>
            <w:r w:rsidRPr="00573F97">
              <w:rPr>
                <w:color w:val="002060"/>
              </w:rPr>
              <w:t xml:space="preserve">(SPORTLAND) </w:t>
            </w:r>
          </w:p>
        </w:tc>
      </w:tr>
    </w:tbl>
    <w:p w14:paraId="3E9D9C1B" w14:textId="77777777" w:rsidR="009117AF" w:rsidRPr="00573F97" w:rsidRDefault="009117AF" w:rsidP="009117AF">
      <w:pPr>
        <w:pStyle w:val="breakline"/>
        <w:divId w:val="527259509"/>
        <w:rPr>
          <w:color w:val="002060"/>
        </w:rPr>
      </w:pPr>
    </w:p>
    <w:p w14:paraId="3F7A7F11"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59697F0C"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F3BE153" w14:textId="77777777" w:rsidR="009117AF" w:rsidRPr="00573F97" w:rsidRDefault="009117AF" w:rsidP="009117AF">
      <w:pPr>
        <w:pStyle w:val="breakline"/>
        <w:divId w:val="527259509"/>
        <w:rPr>
          <w:color w:val="002060"/>
        </w:rPr>
      </w:pPr>
    </w:p>
    <w:p w14:paraId="7740118E" w14:textId="77777777" w:rsidR="009117AF" w:rsidRPr="00573F97" w:rsidRDefault="009117AF" w:rsidP="009117AF">
      <w:pPr>
        <w:pStyle w:val="TITOLOPRINC"/>
        <w:divId w:val="527259509"/>
        <w:rPr>
          <w:color w:val="002060"/>
        </w:rPr>
      </w:pPr>
      <w:r w:rsidRPr="00573F97">
        <w:rPr>
          <w:color w:val="002060"/>
        </w:rPr>
        <w:t>CLASSIFICA</w:t>
      </w:r>
    </w:p>
    <w:p w14:paraId="6FEE5DB5" w14:textId="77777777" w:rsidR="009117AF" w:rsidRPr="00573F97" w:rsidRDefault="009117AF" w:rsidP="009117AF">
      <w:pPr>
        <w:pStyle w:val="breakline"/>
        <w:divId w:val="527259509"/>
        <w:rPr>
          <w:color w:val="002060"/>
        </w:rPr>
      </w:pPr>
    </w:p>
    <w:p w14:paraId="268DE2F7" w14:textId="77777777" w:rsidR="009117AF" w:rsidRPr="00573F97" w:rsidRDefault="009117AF" w:rsidP="009117AF">
      <w:pPr>
        <w:pStyle w:val="breakline"/>
        <w:divId w:val="527259509"/>
        <w:rPr>
          <w:color w:val="002060"/>
        </w:rPr>
      </w:pPr>
    </w:p>
    <w:p w14:paraId="2C48DB19"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3B59FC49"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A1EDC"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E8A0E"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131467"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291AE"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9B8704"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7973E"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209DA"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90D25A"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29E97"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ABCCF" w14:textId="77777777" w:rsidR="009117AF" w:rsidRPr="00573F97" w:rsidRDefault="009117AF" w:rsidP="00556A2E">
            <w:pPr>
              <w:pStyle w:val="HEADERTABELLA"/>
              <w:rPr>
                <w:color w:val="002060"/>
              </w:rPr>
            </w:pPr>
            <w:r w:rsidRPr="00573F97">
              <w:rPr>
                <w:color w:val="002060"/>
              </w:rPr>
              <w:t>PE</w:t>
            </w:r>
          </w:p>
        </w:tc>
      </w:tr>
      <w:tr w:rsidR="009117AF" w:rsidRPr="00573F97" w14:paraId="2EE5F3D2"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304102" w14:textId="77777777" w:rsidR="009117AF" w:rsidRPr="00573F97" w:rsidRDefault="009117AF" w:rsidP="00556A2E">
            <w:pPr>
              <w:pStyle w:val="ROWTABELLA"/>
              <w:rPr>
                <w:color w:val="002060"/>
              </w:rPr>
            </w:pPr>
            <w:r w:rsidRPr="00573F97">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A9DF5"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A6445"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5819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A0FA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6FBD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84B36"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A23DF"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EDFE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07C1A" w14:textId="77777777" w:rsidR="009117AF" w:rsidRPr="00573F97" w:rsidRDefault="009117AF" w:rsidP="00556A2E">
            <w:pPr>
              <w:pStyle w:val="ROWTABELLA"/>
              <w:jc w:val="center"/>
              <w:rPr>
                <w:color w:val="002060"/>
              </w:rPr>
            </w:pPr>
            <w:r w:rsidRPr="00573F97">
              <w:rPr>
                <w:color w:val="002060"/>
              </w:rPr>
              <w:t>0</w:t>
            </w:r>
          </w:p>
        </w:tc>
      </w:tr>
      <w:tr w:rsidR="009117AF" w:rsidRPr="00573F97" w14:paraId="7220D57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C79B3A" w14:textId="77777777" w:rsidR="009117AF" w:rsidRPr="00573F97" w:rsidRDefault="009117AF" w:rsidP="00556A2E">
            <w:pPr>
              <w:pStyle w:val="ROWTABELLA"/>
              <w:rPr>
                <w:color w:val="002060"/>
              </w:rPr>
            </w:pPr>
            <w:r w:rsidRPr="00573F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AD509"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BB9B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0C6F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F07D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CAFD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22100"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8AD5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E4F6D"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9CF41" w14:textId="77777777" w:rsidR="009117AF" w:rsidRPr="00573F97" w:rsidRDefault="009117AF" w:rsidP="00556A2E">
            <w:pPr>
              <w:pStyle w:val="ROWTABELLA"/>
              <w:jc w:val="center"/>
              <w:rPr>
                <w:color w:val="002060"/>
              </w:rPr>
            </w:pPr>
            <w:r w:rsidRPr="00573F97">
              <w:rPr>
                <w:color w:val="002060"/>
              </w:rPr>
              <w:t>0</w:t>
            </w:r>
          </w:p>
        </w:tc>
      </w:tr>
      <w:tr w:rsidR="009117AF" w:rsidRPr="00573F97" w14:paraId="3E8BC05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AA22F3" w14:textId="77777777" w:rsidR="009117AF" w:rsidRPr="00573F97" w:rsidRDefault="009117AF" w:rsidP="00556A2E">
            <w:pPr>
              <w:pStyle w:val="ROWTABELLA"/>
              <w:rPr>
                <w:color w:val="002060"/>
              </w:rPr>
            </w:pPr>
            <w:r w:rsidRPr="00573F9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BB3B2"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9916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BD8D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9667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D11A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B7B35"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24891"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6B1E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2CEFF" w14:textId="77777777" w:rsidR="009117AF" w:rsidRPr="00573F97" w:rsidRDefault="009117AF" w:rsidP="00556A2E">
            <w:pPr>
              <w:pStyle w:val="ROWTABELLA"/>
              <w:jc w:val="center"/>
              <w:rPr>
                <w:color w:val="002060"/>
              </w:rPr>
            </w:pPr>
            <w:r w:rsidRPr="00573F97">
              <w:rPr>
                <w:color w:val="002060"/>
              </w:rPr>
              <w:t>0</w:t>
            </w:r>
          </w:p>
        </w:tc>
      </w:tr>
      <w:tr w:rsidR="009117AF" w:rsidRPr="00573F97" w14:paraId="5BDA22F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5E89D2" w14:textId="77777777" w:rsidR="009117AF" w:rsidRPr="00573F97" w:rsidRDefault="009117AF" w:rsidP="00556A2E">
            <w:pPr>
              <w:pStyle w:val="ROWTABELLA"/>
              <w:rPr>
                <w:color w:val="002060"/>
              </w:rPr>
            </w:pPr>
            <w:r w:rsidRPr="00573F97">
              <w:rPr>
                <w:color w:val="002060"/>
              </w:rPr>
              <w:lastRenderedPageBreak/>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A0A5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A94C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A577B"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AE4B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55B4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BBD57"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B6076"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06EF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F2E8F" w14:textId="77777777" w:rsidR="009117AF" w:rsidRPr="00573F97" w:rsidRDefault="009117AF" w:rsidP="00556A2E">
            <w:pPr>
              <w:pStyle w:val="ROWTABELLA"/>
              <w:jc w:val="center"/>
              <w:rPr>
                <w:color w:val="002060"/>
              </w:rPr>
            </w:pPr>
            <w:r w:rsidRPr="00573F97">
              <w:rPr>
                <w:color w:val="002060"/>
              </w:rPr>
              <w:t>0</w:t>
            </w:r>
          </w:p>
        </w:tc>
      </w:tr>
      <w:tr w:rsidR="009117AF" w:rsidRPr="00573F97" w14:paraId="5AE6C5E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7BBFFC" w14:textId="77777777" w:rsidR="009117AF" w:rsidRPr="00573F97" w:rsidRDefault="009117AF" w:rsidP="00556A2E">
            <w:pPr>
              <w:pStyle w:val="ROWTABELLA"/>
              <w:rPr>
                <w:color w:val="002060"/>
              </w:rPr>
            </w:pPr>
            <w:r w:rsidRPr="00573F9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0FC1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4CF0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65DD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AB9F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D807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71EFD"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CB91C"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641E9"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B6036" w14:textId="77777777" w:rsidR="009117AF" w:rsidRPr="00573F97" w:rsidRDefault="009117AF" w:rsidP="00556A2E">
            <w:pPr>
              <w:pStyle w:val="ROWTABELLA"/>
              <w:jc w:val="center"/>
              <w:rPr>
                <w:color w:val="002060"/>
              </w:rPr>
            </w:pPr>
            <w:r w:rsidRPr="00573F97">
              <w:rPr>
                <w:color w:val="002060"/>
              </w:rPr>
              <w:t>0</w:t>
            </w:r>
          </w:p>
        </w:tc>
      </w:tr>
      <w:tr w:rsidR="009117AF" w:rsidRPr="00573F97" w14:paraId="3B5C0D6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439B17" w14:textId="77777777" w:rsidR="009117AF" w:rsidRPr="00573F97" w:rsidRDefault="009117AF" w:rsidP="00556A2E">
            <w:pPr>
              <w:pStyle w:val="ROWTABELLA"/>
              <w:rPr>
                <w:color w:val="002060"/>
              </w:rPr>
            </w:pPr>
            <w:r w:rsidRPr="00573F97">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1AF9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97BA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9D365"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8AB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9F4E3"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470D8"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9FA24"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E119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5B7E1" w14:textId="77777777" w:rsidR="009117AF" w:rsidRPr="00573F97" w:rsidRDefault="009117AF" w:rsidP="00556A2E">
            <w:pPr>
              <w:pStyle w:val="ROWTABELLA"/>
              <w:jc w:val="center"/>
              <w:rPr>
                <w:color w:val="002060"/>
              </w:rPr>
            </w:pPr>
            <w:r w:rsidRPr="00573F97">
              <w:rPr>
                <w:color w:val="002060"/>
              </w:rPr>
              <w:t>0</w:t>
            </w:r>
          </w:p>
        </w:tc>
      </w:tr>
      <w:tr w:rsidR="009117AF" w:rsidRPr="00573F97" w14:paraId="5C5B9F3B"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7AFA04" w14:textId="77777777" w:rsidR="009117AF" w:rsidRPr="00573F97" w:rsidRDefault="009117AF" w:rsidP="00556A2E">
            <w:pPr>
              <w:pStyle w:val="ROWTABELLA"/>
              <w:rPr>
                <w:color w:val="002060"/>
              </w:rPr>
            </w:pPr>
            <w:r w:rsidRPr="00573F9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63DD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08CB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3609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D29F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0C46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B4FB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D6D47"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6222C"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9C29C" w14:textId="77777777" w:rsidR="009117AF" w:rsidRPr="00573F97" w:rsidRDefault="009117AF" w:rsidP="00556A2E">
            <w:pPr>
              <w:pStyle w:val="ROWTABELLA"/>
              <w:jc w:val="center"/>
              <w:rPr>
                <w:color w:val="002060"/>
              </w:rPr>
            </w:pPr>
            <w:r w:rsidRPr="00573F97">
              <w:rPr>
                <w:color w:val="002060"/>
              </w:rPr>
              <w:t>0</w:t>
            </w:r>
          </w:p>
        </w:tc>
      </w:tr>
    </w:tbl>
    <w:p w14:paraId="41F87BFE" w14:textId="77777777" w:rsidR="009117AF" w:rsidRPr="00573F97" w:rsidRDefault="009117AF" w:rsidP="009117AF">
      <w:pPr>
        <w:pStyle w:val="breakline"/>
        <w:divId w:val="527259509"/>
        <w:rPr>
          <w:color w:val="002060"/>
        </w:rPr>
      </w:pPr>
    </w:p>
    <w:p w14:paraId="74B985C7" w14:textId="77777777" w:rsidR="009117AF" w:rsidRPr="00573F97" w:rsidRDefault="009117AF" w:rsidP="009117AF">
      <w:pPr>
        <w:pStyle w:val="breakline"/>
        <w:divId w:val="527259509"/>
        <w:rPr>
          <w:color w:val="002060"/>
        </w:rPr>
      </w:pPr>
    </w:p>
    <w:p w14:paraId="0C4E2094"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60FEFD12"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4475DB"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6A0CDA"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7BED2C"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4692FE"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81E439"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1D69A0"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9EFFA"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27FCED"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1EBEED"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F7817" w14:textId="77777777" w:rsidR="009117AF" w:rsidRPr="00573F97" w:rsidRDefault="009117AF" w:rsidP="00556A2E">
            <w:pPr>
              <w:pStyle w:val="HEADERTABELLA"/>
              <w:rPr>
                <w:color w:val="002060"/>
              </w:rPr>
            </w:pPr>
            <w:r w:rsidRPr="00573F97">
              <w:rPr>
                <w:color w:val="002060"/>
              </w:rPr>
              <w:t>PE</w:t>
            </w:r>
          </w:p>
        </w:tc>
      </w:tr>
      <w:tr w:rsidR="009117AF" w:rsidRPr="00573F97" w14:paraId="77BEF032"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3F78FA" w14:textId="77777777" w:rsidR="009117AF" w:rsidRPr="00573F97" w:rsidRDefault="009117AF" w:rsidP="00556A2E">
            <w:pPr>
              <w:pStyle w:val="ROWTABELLA"/>
              <w:rPr>
                <w:color w:val="002060"/>
              </w:rPr>
            </w:pPr>
            <w:r w:rsidRPr="00573F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0D5B3"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32DC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0584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86B8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2B11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01039"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B5151"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B7EDE"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F00CF" w14:textId="77777777" w:rsidR="009117AF" w:rsidRPr="00573F97" w:rsidRDefault="009117AF" w:rsidP="00556A2E">
            <w:pPr>
              <w:pStyle w:val="ROWTABELLA"/>
              <w:jc w:val="center"/>
              <w:rPr>
                <w:color w:val="002060"/>
              </w:rPr>
            </w:pPr>
            <w:r w:rsidRPr="00573F97">
              <w:rPr>
                <w:color w:val="002060"/>
              </w:rPr>
              <w:t>0</w:t>
            </w:r>
          </w:p>
        </w:tc>
      </w:tr>
      <w:tr w:rsidR="009117AF" w:rsidRPr="00573F97" w14:paraId="6D5A2E0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1196B0" w14:textId="77777777" w:rsidR="009117AF" w:rsidRPr="00573F97" w:rsidRDefault="009117AF" w:rsidP="00556A2E">
            <w:pPr>
              <w:pStyle w:val="ROWTABELLA"/>
              <w:rPr>
                <w:color w:val="002060"/>
              </w:rPr>
            </w:pPr>
            <w:r w:rsidRPr="00573F9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EC6C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C052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F5D1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45CE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DFB2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958E5"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40C8E"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26260"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4DEF5" w14:textId="77777777" w:rsidR="009117AF" w:rsidRPr="00573F97" w:rsidRDefault="009117AF" w:rsidP="00556A2E">
            <w:pPr>
              <w:pStyle w:val="ROWTABELLA"/>
              <w:jc w:val="center"/>
              <w:rPr>
                <w:color w:val="002060"/>
              </w:rPr>
            </w:pPr>
            <w:r w:rsidRPr="00573F97">
              <w:rPr>
                <w:color w:val="002060"/>
              </w:rPr>
              <w:t>0</w:t>
            </w:r>
          </w:p>
        </w:tc>
      </w:tr>
      <w:tr w:rsidR="009117AF" w:rsidRPr="00573F97" w14:paraId="40384D2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A39D67" w14:textId="77777777" w:rsidR="009117AF" w:rsidRPr="00573F97" w:rsidRDefault="009117AF" w:rsidP="00556A2E">
            <w:pPr>
              <w:pStyle w:val="ROWTABELLA"/>
              <w:rPr>
                <w:color w:val="002060"/>
              </w:rPr>
            </w:pPr>
            <w:r w:rsidRPr="00573F9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A455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415E5"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8B78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4840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9511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9A034"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39620"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31C0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7CAB5" w14:textId="77777777" w:rsidR="009117AF" w:rsidRPr="00573F97" w:rsidRDefault="009117AF" w:rsidP="00556A2E">
            <w:pPr>
              <w:pStyle w:val="ROWTABELLA"/>
              <w:jc w:val="center"/>
              <w:rPr>
                <w:color w:val="002060"/>
              </w:rPr>
            </w:pPr>
            <w:r w:rsidRPr="00573F97">
              <w:rPr>
                <w:color w:val="002060"/>
              </w:rPr>
              <w:t>0</w:t>
            </w:r>
          </w:p>
        </w:tc>
      </w:tr>
      <w:tr w:rsidR="009117AF" w:rsidRPr="00573F97" w14:paraId="2D584A1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F3E0DA" w14:textId="77777777" w:rsidR="009117AF" w:rsidRPr="00573F97" w:rsidRDefault="009117AF" w:rsidP="00556A2E">
            <w:pPr>
              <w:pStyle w:val="ROWTABELLA"/>
              <w:rPr>
                <w:color w:val="002060"/>
              </w:rPr>
            </w:pPr>
            <w:r w:rsidRPr="00573F9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5DA53"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54E6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EDF93"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3EFC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29C4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3AB8"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3600A"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8262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C09FF" w14:textId="77777777" w:rsidR="009117AF" w:rsidRPr="00573F97" w:rsidRDefault="009117AF" w:rsidP="00556A2E">
            <w:pPr>
              <w:pStyle w:val="ROWTABELLA"/>
              <w:jc w:val="center"/>
              <w:rPr>
                <w:color w:val="002060"/>
              </w:rPr>
            </w:pPr>
            <w:r w:rsidRPr="00573F97">
              <w:rPr>
                <w:color w:val="002060"/>
              </w:rPr>
              <w:t>0</w:t>
            </w:r>
          </w:p>
        </w:tc>
      </w:tr>
      <w:tr w:rsidR="009117AF" w:rsidRPr="00573F97" w14:paraId="6A2CCE0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1F0EA7" w14:textId="77777777" w:rsidR="009117AF" w:rsidRPr="00573F97" w:rsidRDefault="009117AF" w:rsidP="00556A2E">
            <w:pPr>
              <w:pStyle w:val="ROWTABELLA"/>
              <w:rPr>
                <w:color w:val="002060"/>
              </w:rPr>
            </w:pPr>
            <w:r w:rsidRPr="00573F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1DC4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C982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64D3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CF53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9498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793FD"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5552A"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0D04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3DB9C" w14:textId="77777777" w:rsidR="009117AF" w:rsidRPr="00573F97" w:rsidRDefault="009117AF" w:rsidP="00556A2E">
            <w:pPr>
              <w:pStyle w:val="ROWTABELLA"/>
              <w:jc w:val="center"/>
              <w:rPr>
                <w:color w:val="002060"/>
              </w:rPr>
            </w:pPr>
            <w:r w:rsidRPr="00573F97">
              <w:rPr>
                <w:color w:val="002060"/>
              </w:rPr>
              <w:t>0</w:t>
            </w:r>
          </w:p>
        </w:tc>
      </w:tr>
      <w:tr w:rsidR="009117AF" w:rsidRPr="00573F97" w14:paraId="71548B6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E7F080" w14:textId="77777777" w:rsidR="009117AF" w:rsidRPr="00573F97" w:rsidRDefault="009117AF" w:rsidP="00556A2E">
            <w:pPr>
              <w:pStyle w:val="ROWTABELLA"/>
              <w:rPr>
                <w:color w:val="002060"/>
              </w:rPr>
            </w:pPr>
            <w:r w:rsidRPr="00573F9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24D2C"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74F5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B01C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065A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92F4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8A98A"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CE3AF"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76E29"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A26EF" w14:textId="77777777" w:rsidR="009117AF" w:rsidRPr="00573F97" w:rsidRDefault="009117AF" w:rsidP="00556A2E">
            <w:pPr>
              <w:pStyle w:val="ROWTABELLA"/>
              <w:jc w:val="center"/>
              <w:rPr>
                <w:color w:val="002060"/>
              </w:rPr>
            </w:pPr>
            <w:r w:rsidRPr="00573F97">
              <w:rPr>
                <w:color w:val="002060"/>
              </w:rPr>
              <w:t>0</w:t>
            </w:r>
          </w:p>
        </w:tc>
      </w:tr>
      <w:tr w:rsidR="009117AF" w:rsidRPr="00573F97" w14:paraId="30AE2B3D"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748319" w14:textId="77777777" w:rsidR="009117AF" w:rsidRPr="00573F97" w:rsidRDefault="009117AF" w:rsidP="00556A2E">
            <w:pPr>
              <w:pStyle w:val="ROWTABELLA"/>
              <w:rPr>
                <w:color w:val="002060"/>
              </w:rPr>
            </w:pPr>
            <w:r w:rsidRPr="00573F9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6350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CB99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989B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5D90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2977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96821"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C80CC"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5DE89"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71218" w14:textId="77777777" w:rsidR="009117AF" w:rsidRPr="00573F97" w:rsidRDefault="009117AF" w:rsidP="00556A2E">
            <w:pPr>
              <w:pStyle w:val="ROWTABELLA"/>
              <w:jc w:val="center"/>
              <w:rPr>
                <w:color w:val="002060"/>
              </w:rPr>
            </w:pPr>
            <w:r w:rsidRPr="00573F97">
              <w:rPr>
                <w:color w:val="002060"/>
              </w:rPr>
              <w:t>0</w:t>
            </w:r>
          </w:p>
        </w:tc>
      </w:tr>
    </w:tbl>
    <w:p w14:paraId="24BD9B34" w14:textId="77777777" w:rsidR="009117AF" w:rsidRPr="00573F97" w:rsidRDefault="009117AF" w:rsidP="009117AF">
      <w:pPr>
        <w:pStyle w:val="breakline"/>
        <w:divId w:val="527259509"/>
        <w:rPr>
          <w:color w:val="002060"/>
        </w:rPr>
      </w:pPr>
    </w:p>
    <w:p w14:paraId="18F7DDC7" w14:textId="77777777" w:rsidR="009117AF" w:rsidRPr="00573F97" w:rsidRDefault="009117AF" w:rsidP="009117AF">
      <w:pPr>
        <w:pStyle w:val="breakline"/>
        <w:divId w:val="527259509"/>
        <w:rPr>
          <w:color w:val="002060"/>
        </w:rPr>
      </w:pPr>
    </w:p>
    <w:p w14:paraId="7803E47F" w14:textId="77777777" w:rsidR="009117AF" w:rsidRPr="00573F97" w:rsidRDefault="009117AF" w:rsidP="009117AF">
      <w:pPr>
        <w:pStyle w:val="SOTTOTITOLOCAMPIONATO1"/>
        <w:divId w:val="527259509"/>
        <w:rPr>
          <w:color w:val="002060"/>
        </w:rPr>
      </w:pPr>
      <w:r w:rsidRPr="00573F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596CA2E8"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1C7BC"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84AD7"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C0841"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F5598A"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78D840"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0CF647"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0D244"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F57B0"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F3E4BC"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AEC6B" w14:textId="77777777" w:rsidR="009117AF" w:rsidRPr="00573F97" w:rsidRDefault="009117AF" w:rsidP="00556A2E">
            <w:pPr>
              <w:pStyle w:val="HEADERTABELLA"/>
              <w:rPr>
                <w:color w:val="002060"/>
              </w:rPr>
            </w:pPr>
            <w:r w:rsidRPr="00573F97">
              <w:rPr>
                <w:color w:val="002060"/>
              </w:rPr>
              <w:t>PE</w:t>
            </w:r>
          </w:p>
        </w:tc>
      </w:tr>
      <w:tr w:rsidR="009117AF" w:rsidRPr="00573F97" w14:paraId="6826D292"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B2768C" w14:textId="77777777" w:rsidR="009117AF" w:rsidRPr="00573F97" w:rsidRDefault="009117AF" w:rsidP="00556A2E">
            <w:pPr>
              <w:pStyle w:val="ROWTABELLA"/>
              <w:rPr>
                <w:color w:val="002060"/>
              </w:rPr>
            </w:pPr>
            <w:r w:rsidRPr="00573F9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AB1A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E108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C37F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B2E4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A87A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34C51"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384D0"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ADAAF"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42B1D" w14:textId="77777777" w:rsidR="009117AF" w:rsidRPr="00573F97" w:rsidRDefault="009117AF" w:rsidP="00556A2E">
            <w:pPr>
              <w:pStyle w:val="ROWTABELLA"/>
              <w:jc w:val="center"/>
              <w:rPr>
                <w:color w:val="002060"/>
              </w:rPr>
            </w:pPr>
            <w:r w:rsidRPr="00573F97">
              <w:rPr>
                <w:color w:val="002060"/>
              </w:rPr>
              <w:t>0</w:t>
            </w:r>
          </w:p>
        </w:tc>
      </w:tr>
      <w:tr w:rsidR="009117AF" w:rsidRPr="00573F97" w14:paraId="17D4FA7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691F7B" w14:textId="77777777" w:rsidR="009117AF" w:rsidRPr="00573F97" w:rsidRDefault="009117AF" w:rsidP="00556A2E">
            <w:pPr>
              <w:pStyle w:val="ROWTABELLA"/>
              <w:rPr>
                <w:color w:val="002060"/>
              </w:rPr>
            </w:pPr>
            <w:r w:rsidRPr="00573F9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96F80"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755B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053FB"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27976"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A5CF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D32F2"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82A3C"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8FBBD"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E677E" w14:textId="77777777" w:rsidR="009117AF" w:rsidRPr="00573F97" w:rsidRDefault="009117AF" w:rsidP="00556A2E">
            <w:pPr>
              <w:pStyle w:val="ROWTABELLA"/>
              <w:jc w:val="center"/>
              <w:rPr>
                <w:color w:val="002060"/>
              </w:rPr>
            </w:pPr>
            <w:r w:rsidRPr="00573F97">
              <w:rPr>
                <w:color w:val="002060"/>
              </w:rPr>
              <w:t>0</w:t>
            </w:r>
          </w:p>
        </w:tc>
      </w:tr>
      <w:tr w:rsidR="009117AF" w:rsidRPr="00573F97" w14:paraId="29CADD4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9A12E1" w14:textId="77777777" w:rsidR="009117AF" w:rsidRPr="00573F97" w:rsidRDefault="009117AF" w:rsidP="00556A2E">
            <w:pPr>
              <w:pStyle w:val="ROWTABELLA"/>
              <w:rPr>
                <w:color w:val="002060"/>
              </w:rPr>
            </w:pPr>
            <w:r w:rsidRPr="00573F9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3C8D"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6958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377F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E3EC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B68C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E95BF"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38DDD"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62A14"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93673" w14:textId="77777777" w:rsidR="009117AF" w:rsidRPr="00573F97" w:rsidRDefault="009117AF" w:rsidP="00556A2E">
            <w:pPr>
              <w:pStyle w:val="ROWTABELLA"/>
              <w:jc w:val="center"/>
              <w:rPr>
                <w:color w:val="002060"/>
              </w:rPr>
            </w:pPr>
            <w:r w:rsidRPr="00573F97">
              <w:rPr>
                <w:color w:val="002060"/>
              </w:rPr>
              <w:t>0</w:t>
            </w:r>
          </w:p>
        </w:tc>
      </w:tr>
      <w:tr w:rsidR="009117AF" w:rsidRPr="00573F97" w14:paraId="1A289899"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97BE3D" w14:textId="77777777" w:rsidR="009117AF" w:rsidRPr="00573F97" w:rsidRDefault="009117AF" w:rsidP="00556A2E">
            <w:pPr>
              <w:pStyle w:val="ROWTABELLA"/>
              <w:rPr>
                <w:color w:val="002060"/>
              </w:rPr>
            </w:pPr>
            <w:r w:rsidRPr="00573F97">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A150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4C851"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5960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A6DA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C8B76"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EFCC4"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3CF50"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4D6F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70C88" w14:textId="77777777" w:rsidR="009117AF" w:rsidRPr="00573F97" w:rsidRDefault="009117AF" w:rsidP="00556A2E">
            <w:pPr>
              <w:pStyle w:val="ROWTABELLA"/>
              <w:jc w:val="center"/>
              <w:rPr>
                <w:color w:val="002060"/>
              </w:rPr>
            </w:pPr>
            <w:r w:rsidRPr="00573F97">
              <w:rPr>
                <w:color w:val="002060"/>
              </w:rPr>
              <w:t>0</w:t>
            </w:r>
          </w:p>
        </w:tc>
      </w:tr>
      <w:tr w:rsidR="009117AF" w:rsidRPr="00573F97" w14:paraId="0C80A42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72DB3C"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1425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C0B7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146C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4F2A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D802E"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B2F32"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E3369"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6F700"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E62CA" w14:textId="77777777" w:rsidR="009117AF" w:rsidRPr="00573F97" w:rsidRDefault="009117AF" w:rsidP="00556A2E">
            <w:pPr>
              <w:pStyle w:val="ROWTABELLA"/>
              <w:jc w:val="center"/>
              <w:rPr>
                <w:color w:val="002060"/>
              </w:rPr>
            </w:pPr>
            <w:r w:rsidRPr="00573F97">
              <w:rPr>
                <w:color w:val="002060"/>
              </w:rPr>
              <w:t>0</w:t>
            </w:r>
          </w:p>
        </w:tc>
      </w:tr>
      <w:tr w:rsidR="009117AF" w:rsidRPr="00573F97" w14:paraId="3169FE7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26D5B8" w14:textId="77777777" w:rsidR="009117AF" w:rsidRPr="00573F97" w:rsidRDefault="009117AF" w:rsidP="00556A2E">
            <w:pPr>
              <w:pStyle w:val="ROWTABELLA"/>
              <w:rPr>
                <w:color w:val="002060"/>
              </w:rPr>
            </w:pPr>
            <w:r w:rsidRPr="00573F9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1D459"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C58B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050E9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EB9E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FED7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536A1"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DC762"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6CF0C"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1CE09" w14:textId="77777777" w:rsidR="009117AF" w:rsidRPr="00573F97" w:rsidRDefault="009117AF" w:rsidP="00556A2E">
            <w:pPr>
              <w:pStyle w:val="ROWTABELLA"/>
              <w:jc w:val="center"/>
              <w:rPr>
                <w:color w:val="002060"/>
              </w:rPr>
            </w:pPr>
            <w:r w:rsidRPr="00573F97">
              <w:rPr>
                <w:color w:val="002060"/>
              </w:rPr>
              <w:t>0</w:t>
            </w:r>
          </w:p>
        </w:tc>
      </w:tr>
      <w:tr w:rsidR="009117AF" w:rsidRPr="00573F97" w14:paraId="63137DC0"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541B35" w14:textId="77777777" w:rsidR="009117AF" w:rsidRPr="00573F97" w:rsidRDefault="009117AF" w:rsidP="00556A2E">
            <w:pPr>
              <w:pStyle w:val="ROWTABELLA"/>
              <w:rPr>
                <w:color w:val="002060"/>
              </w:rPr>
            </w:pPr>
            <w:r w:rsidRPr="00573F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4A36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CCC5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88C2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5D73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E160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0A5A0"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EA7E5"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BBB9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8103B" w14:textId="77777777" w:rsidR="009117AF" w:rsidRPr="00573F97" w:rsidRDefault="009117AF" w:rsidP="00556A2E">
            <w:pPr>
              <w:pStyle w:val="ROWTABELLA"/>
              <w:jc w:val="center"/>
              <w:rPr>
                <w:color w:val="002060"/>
              </w:rPr>
            </w:pPr>
            <w:r w:rsidRPr="00573F97">
              <w:rPr>
                <w:color w:val="002060"/>
              </w:rPr>
              <w:t>0</w:t>
            </w:r>
          </w:p>
        </w:tc>
      </w:tr>
    </w:tbl>
    <w:p w14:paraId="7DCC122D" w14:textId="77777777" w:rsidR="009117AF" w:rsidRPr="00573F97" w:rsidRDefault="009117AF" w:rsidP="009117AF">
      <w:pPr>
        <w:pStyle w:val="breakline"/>
        <w:divId w:val="527259509"/>
        <w:rPr>
          <w:color w:val="002060"/>
        </w:rPr>
      </w:pPr>
    </w:p>
    <w:p w14:paraId="18E249FA" w14:textId="77777777" w:rsidR="009117AF" w:rsidRPr="00573F97" w:rsidRDefault="009117AF" w:rsidP="009117AF">
      <w:pPr>
        <w:pStyle w:val="TITOLOPRINC"/>
        <w:divId w:val="527259509"/>
        <w:rPr>
          <w:color w:val="002060"/>
        </w:rPr>
      </w:pPr>
      <w:r w:rsidRPr="00573F97">
        <w:rPr>
          <w:color w:val="002060"/>
        </w:rPr>
        <w:t>PROGRAMMA GARE</w:t>
      </w:r>
    </w:p>
    <w:p w14:paraId="3C3CB896" w14:textId="77777777" w:rsidR="009117AF" w:rsidRPr="001B65A4" w:rsidRDefault="009117AF" w:rsidP="009117AF">
      <w:pPr>
        <w:pStyle w:val="SOTTOTITOLOCAMPIONATO1"/>
        <w:divId w:val="527259509"/>
        <w:rPr>
          <w:color w:val="002060"/>
        </w:rPr>
      </w:pPr>
      <w:r w:rsidRPr="001B65A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9117AF" w:rsidRPr="001B65A4" w14:paraId="6FFB053A"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823840"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495FE"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EAE13B"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CF5D01"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FB2E9"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F780A"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CDC44"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137C774C"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046AE6" w14:textId="77777777" w:rsidR="009117AF" w:rsidRPr="001B65A4" w:rsidRDefault="009117AF" w:rsidP="00556A2E">
            <w:pPr>
              <w:pStyle w:val="ROWTABELLA"/>
              <w:rPr>
                <w:color w:val="002060"/>
              </w:rPr>
            </w:pPr>
            <w:r w:rsidRPr="001B65A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85B187" w14:textId="77777777" w:rsidR="009117AF" w:rsidRPr="001B65A4" w:rsidRDefault="009117AF" w:rsidP="00556A2E">
            <w:pPr>
              <w:pStyle w:val="ROWTABELLA"/>
              <w:rPr>
                <w:color w:val="002060"/>
              </w:rPr>
            </w:pPr>
            <w:r w:rsidRPr="001B65A4">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3F855D2"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12199" w14:textId="77777777" w:rsidR="009117AF" w:rsidRPr="001B65A4" w:rsidRDefault="009117AF" w:rsidP="00556A2E">
            <w:pPr>
              <w:pStyle w:val="ROWTABELLA"/>
              <w:rPr>
                <w:color w:val="002060"/>
              </w:rPr>
            </w:pPr>
            <w:r w:rsidRPr="001B65A4">
              <w:rPr>
                <w:color w:val="002060"/>
              </w:rPr>
              <w:t>02/11/2019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72A8ED" w14:textId="77777777" w:rsidR="009117AF" w:rsidRPr="001B65A4" w:rsidRDefault="009117AF" w:rsidP="00556A2E">
            <w:pPr>
              <w:pStyle w:val="ROWTABELLA"/>
              <w:rPr>
                <w:color w:val="002060"/>
              </w:rPr>
            </w:pPr>
            <w:r w:rsidRPr="001B65A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C7445E" w14:textId="77777777" w:rsidR="009117AF" w:rsidRPr="001B65A4" w:rsidRDefault="009117AF" w:rsidP="00556A2E">
            <w:pPr>
              <w:pStyle w:val="ROWTABELLA"/>
              <w:rPr>
                <w:color w:val="002060"/>
              </w:rPr>
            </w:pPr>
            <w:r w:rsidRPr="001B65A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6B3CC" w14:textId="77777777" w:rsidR="009117AF" w:rsidRPr="001B65A4" w:rsidRDefault="009117AF" w:rsidP="00556A2E">
            <w:pPr>
              <w:pStyle w:val="ROWTABELLA"/>
              <w:rPr>
                <w:color w:val="002060"/>
              </w:rPr>
            </w:pPr>
            <w:r w:rsidRPr="001B65A4">
              <w:rPr>
                <w:color w:val="002060"/>
              </w:rPr>
              <w:t>VIA CELLINI, 13</w:t>
            </w:r>
          </w:p>
        </w:tc>
      </w:tr>
      <w:tr w:rsidR="009117AF" w:rsidRPr="001B65A4" w14:paraId="116F16A0"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F95E73" w14:textId="77777777" w:rsidR="009117AF" w:rsidRPr="001B65A4" w:rsidRDefault="009117AF" w:rsidP="00556A2E">
            <w:pPr>
              <w:pStyle w:val="ROWTABELLA"/>
              <w:rPr>
                <w:color w:val="002060"/>
              </w:rPr>
            </w:pPr>
            <w:r w:rsidRPr="001B65A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A93254" w14:textId="77777777" w:rsidR="009117AF" w:rsidRPr="001B65A4" w:rsidRDefault="009117AF" w:rsidP="00556A2E">
            <w:pPr>
              <w:pStyle w:val="ROWTABELLA"/>
              <w:rPr>
                <w:color w:val="002060"/>
              </w:rPr>
            </w:pPr>
            <w:r w:rsidRPr="001B65A4">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FC7E1B"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7EB77D" w14:textId="77777777" w:rsidR="009117AF" w:rsidRPr="001B65A4" w:rsidRDefault="009117AF" w:rsidP="00556A2E">
            <w:pPr>
              <w:pStyle w:val="ROWTABELLA"/>
              <w:rPr>
                <w:color w:val="002060"/>
              </w:rPr>
            </w:pPr>
            <w:r w:rsidRPr="001B65A4">
              <w:rPr>
                <w:color w:val="002060"/>
              </w:rPr>
              <w:t>02/11/2019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520803" w14:textId="77777777" w:rsidR="009117AF" w:rsidRPr="001B65A4" w:rsidRDefault="009117AF" w:rsidP="00556A2E">
            <w:pPr>
              <w:pStyle w:val="ROWTABELLA"/>
              <w:rPr>
                <w:color w:val="002060"/>
              </w:rPr>
            </w:pPr>
            <w:r w:rsidRPr="001B65A4">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0A0725" w14:textId="77777777" w:rsidR="009117AF" w:rsidRPr="001B65A4" w:rsidRDefault="009117AF" w:rsidP="00556A2E">
            <w:pPr>
              <w:pStyle w:val="ROWTABELLA"/>
              <w:rPr>
                <w:color w:val="002060"/>
              </w:rPr>
            </w:pPr>
            <w:r w:rsidRPr="001B65A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C10F27" w14:textId="77777777" w:rsidR="009117AF" w:rsidRPr="001B65A4" w:rsidRDefault="009117AF" w:rsidP="00556A2E">
            <w:pPr>
              <w:pStyle w:val="ROWTABELLA"/>
              <w:rPr>
                <w:color w:val="002060"/>
              </w:rPr>
            </w:pPr>
            <w:r w:rsidRPr="001B65A4">
              <w:rPr>
                <w:color w:val="002060"/>
              </w:rPr>
              <w:t>VIA D.ALIGHIERI</w:t>
            </w:r>
          </w:p>
        </w:tc>
      </w:tr>
      <w:tr w:rsidR="009117AF" w:rsidRPr="001B65A4" w14:paraId="38DFEE2B"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C3A83A" w14:textId="77777777" w:rsidR="009117AF" w:rsidRPr="001B65A4" w:rsidRDefault="009117AF" w:rsidP="00556A2E">
            <w:pPr>
              <w:pStyle w:val="ROWTABELLA"/>
              <w:rPr>
                <w:color w:val="002060"/>
              </w:rPr>
            </w:pPr>
            <w:r w:rsidRPr="001B65A4">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19AA71" w14:textId="77777777" w:rsidR="009117AF" w:rsidRPr="001B65A4" w:rsidRDefault="009117AF" w:rsidP="00556A2E">
            <w:pPr>
              <w:pStyle w:val="ROWTABELLA"/>
              <w:rPr>
                <w:color w:val="002060"/>
              </w:rPr>
            </w:pPr>
            <w:r w:rsidRPr="001B65A4">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1AC5DC9"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96AC5A" w14:textId="77777777" w:rsidR="009117AF" w:rsidRPr="001B65A4" w:rsidRDefault="009117AF" w:rsidP="00556A2E">
            <w:pPr>
              <w:pStyle w:val="ROWTABELLA"/>
              <w:rPr>
                <w:color w:val="002060"/>
              </w:rPr>
            </w:pPr>
            <w:r w:rsidRPr="001B65A4">
              <w:rPr>
                <w:color w:val="002060"/>
              </w:rPr>
              <w:t>03/11/2019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5EEBB5" w14:textId="77777777" w:rsidR="009117AF" w:rsidRPr="001B65A4" w:rsidRDefault="009117AF" w:rsidP="00556A2E">
            <w:pPr>
              <w:pStyle w:val="ROWTABELLA"/>
              <w:rPr>
                <w:color w:val="002060"/>
              </w:rPr>
            </w:pPr>
            <w:r w:rsidRPr="001B65A4">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857810" w14:textId="77777777" w:rsidR="009117AF" w:rsidRPr="001B65A4" w:rsidRDefault="009117AF" w:rsidP="00556A2E">
            <w:pPr>
              <w:pStyle w:val="ROWTABELLA"/>
              <w:rPr>
                <w:color w:val="002060"/>
              </w:rPr>
            </w:pPr>
            <w:r w:rsidRPr="001B65A4">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5BDAA7" w14:textId="77777777" w:rsidR="009117AF" w:rsidRPr="001B65A4" w:rsidRDefault="009117AF" w:rsidP="00556A2E">
            <w:pPr>
              <w:pStyle w:val="ROWTABELLA"/>
              <w:rPr>
                <w:color w:val="002060"/>
              </w:rPr>
            </w:pPr>
            <w:r w:rsidRPr="001B65A4">
              <w:rPr>
                <w:color w:val="002060"/>
              </w:rPr>
              <w:t>VIA DELLA SANTA SELVINO</w:t>
            </w:r>
          </w:p>
        </w:tc>
      </w:tr>
    </w:tbl>
    <w:p w14:paraId="01C0B5A0" w14:textId="77777777" w:rsidR="009117AF" w:rsidRPr="001B65A4" w:rsidRDefault="009117AF" w:rsidP="009117AF">
      <w:pPr>
        <w:pStyle w:val="breakline"/>
        <w:divId w:val="527259509"/>
        <w:rPr>
          <w:color w:val="002060"/>
        </w:rPr>
      </w:pPr>
    </w:p>
    <w:p w14:paraId="590471F9" w14:textId="77777777" w:rsidR="009117AF" w:rsidRPr="001B65A4" w:rsidRDefault="009117AF" w:rsidP="009117AF">
      <w:pPr>
        <w:pStyle w:val="breakline"/>
        <w:divId w:val="527259509"/>
        <w:rPr>
          <w:color w:val="002060"/>
        </w:rPr>
      </w:pPr>
    </w:p>
    <w:p w14:paraId="1A9535CD" w14:textId="77777777" w:rsidR="009117AF" w:rsidRPr="001B65A4" w:rsidRDefault="009117AF" w:rsidP="009117AF">
      <w:pPr>
        <w:pStyle w:val="breakline"/>
        <w:divId w:val="527259509"/>
        <w:rPr>
          <w:color w:val="002060"/>
        </w:rPr>
      </w:pPr>
    </w:p>
    <w:p w14:paraId="693DC9DE" w14:textId="77777777" w:rsidR="009117AF" w:rsidRPr="001B65A4" w:rsidRDefault="009117AF" w:rsidP="009117AF">
      <w:pPr>
        <w:pStyle w:val="SOTTOTITOLOCAMPIONATO1"/>
        <w:divId w:val="527259509"/>
        <w:rPr>
          <w:color w:val="002060"/>
        </w:rPr>
      </w:pPr>
      <w:r w:rsidRPr="001B65A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26"/>
        <w:gridCol w:w="385"/>
        <w:gridCol w:w="898"/>
        <w:gridCol w:w="1183"/>
        <w:gridCol w:w="1549"/>
        <w:gridCol w:w="1549"/>
      </w:tblGrid>
      <w:tr w:rsidR="009117AF" w:rsidRPr="001B65A4" w14:paraId="6431557D"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64609"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696877"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D9629D"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91985"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4E028"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81407"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0544E9"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2474F6D3"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A99B1D" w14:textId="77777777" w:rsidR="009117AF" w:rsidRPr="001B65A4" w:rsidRDefault="009117AF" w:rsidP="00556A2E">
            <w:pPr>
              <w:pStyle w:val="ROWTABELLA"/>
              <w:rPr>
                <w:color w:val="002060"/>
              </w:rPr>
            </w:pPr>
            <w:r w:rsidRPr="001B65A4">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B0874C" w14:textId="77777777" w:rsidR="009117AF" w:rsidRPr="001B65A4" w:rsidRDefault="009117AF" w:rsidP="00556A2E">
            <w:pPr>
              <w:pStyle w:val="ROWTABELLA"/>
              <w:rPr>
                <w:color w:val="002060"/>
              </w:rPr>
            </w:pPr>
            <w:r w:rsidRPr="001B65A4">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B432755"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48AE9D" w14:textId="77777777" w:rsidR="009117AF" w:rsidRPr="001B65A4" w:rsidRDefault="009117AF" w:rsidP="00556A2E">
            <w:pPr>
              <w:pStyle w:val="ROWTABELLA"/>
              <w:rPr>
                <w:color w:val="002060"/>
              </w:rPr>
            </w:pPr>
            <w:r w:rsidRPr="001B65A4">
              <w:rPr>
                <w:color w:val="002060"/>
              </w:rPr>
              <w:t>02/11/2019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5F827E" w14:textId="77777777" w:rsidR="009117AF" w:rsidRPr="001B65A4" w:rsidRDefault="009117AF" w:rsidP="00556A2E">
            <w:pPr>
              <w:pStyle w:val="ROWTABELLA"/>
              <w:rPr>
                <w:color w:val="002060"/>
              </w:rPr>
            </w:pPr>
            <w:r w:rsidRPr="001B65A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1E043A" w14:textId="77777777" w:rsidR="009117AF" w:rsidRPr="001B65A4" w:rsidRDefault="009117AF" w:rsidP="00556A2E">
            <w:pPr>
              <w:pStyle w:val="ROWTABELLA"/>
              <w:rPr>
                <w:color w:val="002060"/>
              </w:rPr>
            </w:pPr>
            <w:r w:rsidRPr="001B65A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94E07E" w14:textId="77777777" w:rsidR="009117AF" w:rsidRPr="001B65A4" w:rsidRDefault="009117AF" w:rsidP="00556A2E">
            <w:pPr>
              <w:pStyle w:val="ROWTABELLA"/>
              <w:rPr>
                <w:color w:val="002060"/>
              </w:rPr>
            </w:pPr>
            <w:r w:rsidRPr="001B65A4">
              <w:rPr>
                <w:color w:val="002060"/>
              </w:rPr>
              <w:t>FRAZIONE COPPO VIA FORMA</w:t>
            </w:r>
          </w:p>
        </w:tc>
      </w:tr>
      <w:tr w:rsidR="009117AF" w:rsidRPr="001B65A4" w14:paraId="27484AD9"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2DC736" w14:textId="77777777" w:rsidR="009117AF" w:rsidRPr="001B65A4" w:rsidRDefault="009117AF" w:rsidP="00556A2E">
            <w:pPr>
              <w:pStyle w:val="ROWTABELLA"/>
              <w:rPr>
                <w:color w:val="002060"/>
              </w:rPr>
            </w:pPr>
            <w:r w:rsidRPr="001B65A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4022D5" w14:textId="77777777" w:rsidR="009117AF" w:rsidRPr="001B65A4" w:rsidRDefault="009117AF" w:rsidP="00556A2E">
            <w:pPr>
              <w:pStyle w:val="ROWTABELLA"/>
              <w:rPr>
                <w:color w:val="002060"/>
              </w:rPr>
            </w:pPr>
            <w:r w:rsidRPr="001B65A4">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85126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1FEF22" w14:textId="77777777" w:rsidR="009117AF" w:rsidRPr="001B65A4" w:rsidRDefault="009117AF" w:rsidP="00556A2E">
            <w:pPr>
              <w:pStyle w:val="ROWTABELLA"/>
              <w:rPr>
                <w:color w:val="002060"/>
              </w:rPr>
            </w:pPr>
            <w:r w:rsidRPr="001B65A4">
              <w:rPr>
                <w:color w:val="002060"/>
              </w:rPr>
              <w:t>02/11/2019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25AC8A" w14:textId="77777777" w:rsidR="009117AF" w:rsidRPr="001B65A4" w:rsidRDefault="009117AF" w:rsidP="00556A2E">
            <w:pPr>
              <w:pStyle w:val="ROWTABELLA"/>
              <w:rPr>
                <w:color w:val="002060"/>
              </w:rPr>
            </w:pPr>
            <w:r w:rsidRPr="001B65A4">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590506"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227751" w14:textId="77777777" w:rsidR="009117AF" w:rsidRPr="001B65A4" w:rsidRDefault="009117AF" w:rsidP="00556A2E">
            <w:pPr>
              <w:pStyle w:val="ROWTABELLA"/>
              <w:rPr>
                <w:color w:val="002060"/>
              </w:rPr>
            </w:pPr>
            <w:r w:rsidRPr="001B65A4">
              <w:rPr>
                <w:color w:val="002060"/>
              </w:rPr>
              <w:t>VIA PETRARCA</w:t>
            </w:r>
          </w:p>
        </w:tc>
      </w:tr>
      <w:tr w:rsidR="009117AF" w:rsidRPr="001B65A4" w14:paraId="7792250C"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6C3A4E" w14:textId="77777777" w:rsidR="009117AF" w:rsidRPr="001B65A4" w:rsidRDefault="009117AF" w:rsidP="00556A2E">
            <w:pPr>
              <w:pStyle w:val="ROWTABELLA"/>
              <w:rPr>
                <w:color w:val="002060"/>
              </w:rPr>
            </w:pPr>
            <w:r w:rsidRPr="001B65A4">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058327" w14:textId="77777777" w:rsidR="009117AF" w:rsidRPr="001B65A4" w:rsidRDefault="009117AF" w:rsidP="00556A2E">
            <w:pPr>
              <w:pStyle w:val="ROWTABELLA"/>
              <w:rPr>
                <w:color w:val="002060"/>
              </w:rPr>
            </w:pPr>
            <w:r w:rsidRPr="001B65A4">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885273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3E3DBA" w14:textId="77777777" w:rsidR="009117AF" w:rsidRPr="001B65A4" w:rsidRDefault="009117AF" w:rsidP="00556A2E">
            <w:pPr>
              <w:pStyle w:val="ROWTABELLA"/>
              <w:rPr>
                <w:color w:val="002060"/>
              </w:rPr>
            </w:pPr>
            <w:r w:rsidRPr="001B65A4">
              <w:rPr>
                <w:color w:val="002060"/>
              </w:rPr>
              <w:t>04/11/2019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D2CCC1" w14:textId="77777777" w:rsidR="009117AF" w:rsidRPr="001B65A4" w:rsidRDefault="009117AF" w:rsidP="00556A2E">
            <w:pPr>
              <w:pStyle w:val="ROWTABELLA"/>
              <w:rPr>
                <w:color w:val="002060"/>
              </w:rPr>
            </w:pPr>
            <w:r w:rsidRPr="001B65A4">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05ED31"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694BEB" w14:textId="77777777" w:rsidR="009117AF" w:rsidRPr="001B65A4" w:rsidRDefault="009117AF" w:rsidP="00556A2E">
            <w:pPr>
              <w:pStyle w:val="ROWTABELLA"/>
              <w:rPr>
                <w:color w:val="002060"/>
              </w:rPr>
            </w:pPr>
            <w:r w:rsidRPr="001B65A4">
              <w:rPr>
                <w:color w:val="002060"/>
              </w:rPr>
              <w:t>VIA MADRE TERESA DI CALCUTTA</w:t>
            </w:r>
          </w:p>
        </w:tc>
      </w:tr>
    </w:tbl>
    <w:p w14:paraId="3CA443C8" w14:textId="77777777" w:rsidR="009117AF" w:rsidRPr="001B65A4" w:rsidRDefault="009117AF" w:rsidP="009117AF">
      <w:pPr>
        <w:pStyle w:val="breakline"/>
        <w:divId w:val="527259509"/>
        <w:rPr>
          <w:color w:val="002060"/>
        </w:rPr>
      </w:pPr>
    </w:p>
    <w:p w14:paraId="04C92467" w14:textId="77777777" w:rsidR="009117AF" w:rsidRPr="001B65A4" w:rsidRDefault="009117AF" w:rsidP="009117AF">
      <w:pPr>
        <w:pStyle w:val="breakline"/>
        <w:divId w:val="527259509"/>
        <w:rPr>
          <w:color w:val="002060"/>
        </w:rPr>
      </w:pPr>
    </w:p>
    <w:p w14:paraId="3386479B" w14:textId="77777777" w:rsidR="009117AF" w:rsidRPr="001B65A4" w:rsidRDefault="009117AF" w:rsidP="009117AF">
      <w:pPr>
        <w:pStyle w:val="breakline"/>
        <w:divId w:val="527259509"/>
        <w:rPr>
          <w:color w:val="002060"/>
        </w:rPr>
      </w:pPr>
    </w:p>
    <w:p w14:paraId="4175C406" w14:textId="77777777" w:rsidR="009117AF" w:rsidRPr="001B65A4" w:rsidRDefault="009117AF" w:rsidP="009117AF">
      <w:pPr>
        <w:pStyle w:val="SOTTOTITOLOCAMPIONATO1"/>
        <w:divId w:val="527259509"/>
        <w:rPr>
          <w:color w:val="002060"/>
        </w:rPr>
      </w:pPr>
      <w:r w:rsidRPr="001B65A4">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9117AF" w:rsidRPr="001B65A4" w14:paraId="48501861"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EDF54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8134B"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8DDF1"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73B26"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4D70D"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AFB0C"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DAF70"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0B755727"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C42B86" w14:textId="77777777" w:rsidR="009117AF" w:rsidRPr="001B65A4" w:rsidRDefault="009117AF" w:rsidP="00556A2E">
            <w:pPr>
              <w:pStyle w:val="ROWTABELLA"/>
              <w:rPr>
                <w:color w:val="002060"/>
              </w:rPr>
            </w:pPr>
            <w:r w:rsidRPr="001B65A4">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C69396" w14:textId="77777777" w:rsidR="009117AF" w:rsidRPr="001B65A4" w:rsidRDefault="009117AF" w:rsidP="00556A2E">
            <w:pPr>
              <w:pStyle w:val="ROWTABELLA"/>
              <w:rPr>
                <w:color w:val="002060"/>
              </w:rPr>
            </w:pPr>
            <w:r w:rsidRPr="001B65A4">
              <w:rPr>
                <w:color w:val="002060"/>
              </w:rPr>
              <w:t>FUTSAL MONTURANO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818CE82"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B75C71" w14:textId="77777777" w:rsidR="009117AF" w:rsidRPr="001B65A4" w:rsidRDefault="009117AF" w:rsidP="00556A2E">
            <w:pPr>
              <w:pStyle w:val="ROWTABELLA"/>
              <w:rPr>
                <w:color w:val="002060"/>
              </w:rPr>
            </w:pPr>
            <w:r w:rsidRPr="001B65A4">
              <w:rPr>
                <w:color w:val="002060"/>
              </w:rPr>
              <w:t>03/11/2019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6247C6" w14:textId="77777777" w:rsidR="009117AF" w:rsidRPr="001B65A4" w:rsidRDefault="009117AF" w:rsidP="00556A2E">
            <w:pPr>
              <w:pStyle w:val="ROWTABELLA"/>
              <w:rPr>
                <w:color w:val="002060"/>
              </w:rPr>
            </w:pPr>
            <w:r w:rsidRPr="001B65A4">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683FE9" w14:textId="77777777" w:rsidR="009117AF" w:rsidRPr="001B65A4" w:rsidRDefault="009117AF" w:rsidP="00556A2E">
            <w:pPr>
              <w:pStyle w:val="ROWTABELLA"/>
              <w:rPr>
                <w:color w:val="002060"/>
              </w:rPr>
            </w:pPr>
            <w:r w:rsidRPr="001B65A4">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68A457" w14:textId="77777777" w:rsidR="009117AF" w:rsidRPr="001B65A4" w:rsidRDefault="009117AF" w:rsidP="00556A2E">
            <w:pPr>
              <w:pStyle w:val="ROWTABELLA"/>
              <w:rPr>
                <w:color w:val="002060"/>
              </w:rPr>
            </w:pPr>
            <w:r w:rsidRPr="001B65A4">
              <w:rPr>
                <w:color w:val="002060"/>
              </w:rPr>
              <w:t>VIA DELLO SPORT</w:t>
            </w:r>
          </w:p>
        </w:tc>
      </w:tr>
      <w:tr w:rsidR="009117AF" w:rsidRPr="001B65A4" w14:paraId="7E377A03"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F9D39D4" w14:textId="77777777" w:rsidR="009117AF" w:rsidRPr="001B65A4" w:rsidRDefault="009117AF" w:rsidP="00556A2E">
            <w:pPr>
              <w:pStyle w:val="ROWTABELLA"/>
              <w:rPr>
                <w:color w:val="002060"/>
              </w:rPr>
            </w:pPr>
            <w:r w:rsidRPr="001B65A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C03882" w14:textId="77777777" w:rsidR="009117AF" w:rsidRPr="001B65A4" w:rsidRDefault="009117AF" w:rsidP="00556A2E">
            <w:pPr>
              <w:pStyle w:val="ROWTABELLA"/>
              <w:rPr>
                <w:color w:val="002060"/>
              </w:rPr>
            </w:pPr>
            <w:r w:rsidRPr="001B65A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44997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BF18BB" w14:textId="77777777" w:rsidR="009117AF" w:rsidRPr="001B65A4" w:rsidRDefault="009117AF" w:rsidP="00556A2E">
            <w:pPr>
              <w:pStyle w:val="ROWTABELLA"/>
              <w:rPr>
                <w:color w:val="002060"/>
              </w:rPr>
            </w:pPr>
            <w:r w:rsidRPr="001B65A4">
              <w:rPr>
                <w:color w:val="002060"/>
              </w:rPr>
              <w:t>03/11/2019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249CDD" w14:textId="77777777" w:rsidR="009117AF" w:rsidRPr="001B65A4" w:rsidRDefault="009117AF" w:rsidP="00556A2E">
            <w:pPr>
              <w:pStyle w:val="ROWTABELLA"/>
              <w:rPr>
                <w:color w:val="002060"/>
              </w:rPr>
            </w:pPr>
            <w:r w:rsidRPr="001B65A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A2CFE1" w14:textId="77777777" w:rsidR="009117AF" w:rsidRPr="001B65A4" w:rsidRDefault="009117AF" w:rsidP="00556A2E">
            <w:pPr>
              <w:pStyle w:val="ROWTABELLA"/>
              <w:rPr>
                <w:color w:val="002060"/>
              </w:rPr>
            </w:pPr>
            <w:r w:rsidRPr="001B65A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0DE5D9" w14:textId="77777777" w:rsidR="009117AF" w:rsidRPr="001B65A4" w:rsidRDefault="009117AF" w:rsidP="00556A2E">
            <w:pPr>
              <w:pStyle w:val="ROWTABELLA"/>
              <w:rPr>
                <w:color w:val="002060"/>
              </w:rPr>
            </w:pPr>
            <w:r w:rsidRPr="001B65A4">
              <w:rPr>
                <w:color w:val="002060"/>
              </w:rPr>
              <w:t>VIA FONTE DI MONSIGNORE</w:t>
            </w:r>
          </w:p>
        </w:tc>
      </w:tr>
      <w:tr w:rsidR="009117AF" w:rsidRPr="001B65A4" w14:paraId="7482E474"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50D088" w14:textId="77777777" w:rsidR="009117AF" w:rsidRPr="001B65A4" w:rsidRDefault="009117AF" w:rsidP="00556A2E">
            <w:pPr>
              <w:pStyle w:val="ROWTABELLA"/>
              <w:rPr>
                <w:color w:val="002060"/>
              </w:rPr>
            </w:pPr>
            <w:r w:rsidRPr="001B65A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5CCC99" w14:textId="77777777" w:rsidR="009117AF" w:rsidRPr="001B65A4" w:rsidRDefault="009117AF" w:rsidP="00556A2E">
            <w:pPr>
              <w:pStyle w:val="ROWTABELLA"/>
              <w:rPr>
                <w:color w:val="002060"/>
              </w:rPr>
            </w:pPr>
            <w:r w:rsidRPr="001B65A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1BF3A"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B2165E" w14:textId="77777777" w:rsidR="009117AF" w:rsidRPr="001B65A4" w:rsidRDefault="009117AF" w:rsidP="00556A2E">
            <w:pPr>
              <w:pStyle w:val="ROWTABELLA"/>
              <w:rPr>
                <w:color w:val="002060"/>
              </w:rPr>
            </w:pPr>
            <w:r w:rsidRPr="001B65A4">
              <w:rPr>
                <w:color w:val="002060"/>
              </w:rPr>
              <w:t>03/11/2019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110F8F" w14:textId="77777777" w:rsidR="009117AF" w:rsidRPr="001B65A4" w:rsidRDefault="009117AF" w:rsidP="00556A2E">
            <w:pPr>
              <w:pStyle w:val="ROWTABELLA"/>
              <w:rPr>
                <w:color w:val="002060"/>
              </w:rPr>
            </w:pPr>
            <w:r w:rsidRPr="001B65A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8E9AA4" w14:textId="77777777" w:rsidR="009117AF" w:rsidRPr="001B65A4" w:rsidRDefault="009117AF" w:rsidP="00556A2E">
            <w:pPr>
              <w:pStyle w:val="ROWTABELLA"/>
              <w:rPr>
                <w:color w:val="002060"/>
              </w:rPr>
            </w:pPr>
            <w:r w:rsidRPr="001B65A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CF8089" w14:textId="77777777" w:rsidR="009117AF" w:rsidRPr="001B65A4" w:rsidRDefault="009117AF" w:rsidP="00556A2E">
            <w:pPr>
              <w:pStyle w:val="ROWTABELLA"/>
              <w:rPr>
                <w:color w:val="002060"/>
              </w:rPr>
            </w:pPr>
            <w:r w:rsidRPr="001B65A4">
              <w:rPr>
                <w:color w:val="002060"/>
              </w:rPr>
              <w:t>VIA DELLE REGIONI, 8</w:t>
            </w:r>
          </w:p>
        </w:tc>
      </w:tr>
    </w:tbl>
    <w:p w14:paraId="5C832A6E" w14:textId="77777777" w:rsidR="009117AF" w:rsidRPr="00573F97" w:rsidRDefault="009117AF" w:rsidP="009117AF">
      <w:pPr>
        <w:pStyle w:val="breakline"/>
        <w:divId w:val="527259509"/>
        <w:rPr>
          <w:color w:val="002060"/>
        </w:rPr>
      </w:pPr>
    </w:p>
    <w:p w14:paraId="2EFF9434"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UNDER 19 CALCIO A 5 REGIONALE</w:t>
      </w:r>
    </w:p>
    <w:p w14:paraId="1DE56B5B" w14:textId="77777777" w:rsidR="009117AF" w:rsidRPr="00573F97" w:rsidRDefault="009117AF" w:rsidP="009117AF">
      <w:pPr>
        <w:pStyle w:val="TITOLOPRINC"/>
        <w:divId w:val="527259509"/>
        <w:rPr>
          <w:color w:val="002060"/>
        </w:rPr>
      </w:pPr>
      <w:r w:rsidRPr="00573F97">
        <w:rPr>
          <w:color w:val="002060"/>
        </w:rPr>
        <w:lastRenderedPageBreak/>
        <w:t>RISULTATI</w:t>
      </w:r>
    </w:p>
    <w:p w14:paraId="05543B15" w14:textId="77777777" w:rsidR="009117AF" w:rsidRPr="00573F97" w:rsidRDefault="009117AF" w:rsidP="009117AF">
      <w:pPr>
        <w:pStyle w:val="breakline"/>
        <w:divId w:val="527259509"/>
        <w:rPr>
          <w:color w:val="002060"/>
        </w:rPr>
      </w:pPr>
    </w:p>
    <w:p w14:paraId="0B6B50E0" w14:textId="77777777" w:rsidR="009117AF" w:rsidRPr="00573F97" w:rsidRDefault="009117AF" w:rsidP="009117AF">
      <w:pPr>
        <w:pStyle w:val="SOTTOTITOLOCAMPIONATO1"/>
        <w:divId w:val="527259509"/>
        <w:rPr>
          <w:color w:val="002060"/>
        </w:rPr>
      </w:pPr>
      <w:r w:rsidRPr="00573F97">
        <w:rPr>
          <w:color w:val="002060"/>
        </w:rPr>
        <w:t>RISULTATI UFFICIALI GARE DEL 26/10/2019</w:t>
      </w:r>
    </w:p>
    <w:p w14:paraId="2F0A565A"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3A9F7E48"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1B1D538D"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3D4F77EA"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BC63DB" w14:textId="77777777" w:rsidR="009117AF" w:rsidRPr="00573F97" w:rsidRDefault="009117AF" w:rsidP="00556A2E">
                  <w:pPr>
                    <w:pStyle w:val="HEADERTABELLA"/>
                    <w:rPr>
                      <w:color w:val="002060"/>
                    </w:rPr>
                  </w:pPr>
                  <w:r w:rsidRPr="00573F97">
                    <w:rPr>
                      <w:color w:val="002060"/>
                    </w:rPr>
                    <w:t>GIRONE A - 4 Giornata - A</w:t>
                  </w:r>
                </w:p>
              </w:tc>
            </w:tr>
            <w:tr w:rsidR="009117AF" w:rsidRPr="00573F97" w14:paraId="082E057C"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B81E0E" w14:textId="77777777" w:rsidR="009117AF" w:rsidRPr="00573F97" w:rsidRDefault="009117AF" w:rsidP="00556A2E">
                  <w:pPr>
                    <w:pStyle w:val="ROWTABELLA"/>
                    <w:rPr>
                      <w:color w:val="002060"/>
                    </w:rPr>
                  </w:pPr>
                  <w:r w:rsidRPr="00573F97">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65D4F5" w14:textId="77777777" w:rsidR="009117AF" w:rsidRPr="00573F97" w:rsidRDefault="009117AF" w:rsidP="00556A2E">
                  <w:pPr>
                    <w:pStyle w:val="ROWTABELLA"/>
                    <w:rPr>
                      <w:color w:val="002060"/>
                    </w:rPr>
                  </w:pPr>
                  <w:r w:rsidRPr="00573F97">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A774A0" w14:textId="77777777" w:rsidR="009117AF" w:rsidRPr="00573F97" w:rsidRDefault="009117AF" w:rsidP="00556A2E">
                  <w:pPr>
                    <w:pStyle w:val="ROWTABELLA"/>
                    <w:jc w:val="center"/>
                    <w:rPr>
                      <w:color w:val="002060"/>
                    </w:rPr>
                  </w:pPr>
                  <w:r w:rsidRPr="00573F97">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31EBC1" w14:textId="77777777" w:rsidR="009117AF" w:rsidRPr="00573F97" w:rsidRDefault="009117AF" w:rsidP="00556A2E">
                  <w:pPr>
                    <w:pStyle w:val="ROWTABELLA"/>
                    <w:jc w:val="center"/>
                    <w:rPr>
                      <w:color w:val="002060"/>
                    </w:rPr>
                  </w:pPr>
                  <w:r w:rsidRPr="00573F97">
                    <w:rPr>
                      <w:color w:val="002060"/>
                    </w:rPr>
                    <w:t> </w:t>
                  </w:r>
                </w:p>
              </w:tc>
            </w:tr>
            <w:tr w:rsidR="009117AF" w:rsidRPr="00573F97" w14:paraId="1D499631"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952CA1" w14:textId="77777777" w:rsidR="009117AF" w:rsidRPr="00573F97" w:rsidRDefault="009117AF" w:rsidP="00556A2E">
                  <w:pPr>
                    <w:pStyle w:val="ROWTABELLA"/>
                    <w:rPr>
                      <w:color w:val="002060"/>
                    </w:rPr>
                  </w:pPr>
                  <w:r w:rsidRPr="00573F97">
                    <w:rPr>
                      <w:color w:val="002060"/>
                    </w:rPr>
                    <w:t>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DDFA60" w14:textId="77777777" w:rsidR="009117AF" w:rsidRPr="00573F97" w:rsidRDefault="009117AF" w:rsidP="00556A2E">
                  <w:pPr>
                    <w:pStyle w:val="ROWTABELLA"/>
                    <w:rPr>
                      <w:color w:val="002060"/>
                    </w:rPr>
                  </w:pPr>
                  <w:r w:rsidRPr="00573F9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DAFF35" w14:textId="77777777" w:rsidR="009117AF" w:rsidRPr="00573F97" w:rsidRDefault="009117AF" w:rsidP="00556A2E">
                  <w:pPr>
                    <w:pStyle w:val="ROWTABELLA"/>
                    <w:jc w:val="center"/>
                    <w:rPr>
                      <w:color w:val="002060"/>
                    </w:rPr>
                  </w:pPr>
                  <w:r w:rsidRPr="00573F97">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77D4EEB" w14:textId="77777777" w:rsidR="009117AF" w:rsidRPr="00573F97" w:rsidRDefault="009117AF" w:rsidP="00556A2E">
                  <w:pPr>
                    <w:pStyle w:val="ROWTABELLA"/>
                    <w:jc w:val="center"/>
                    <w:rPr>
                      <w:color w:val="002060"/>
                    </w:rPr>
                  </w:pPr>
                  <w:r w:rsidRPr="00573F97">
                    <w:rPr>
                      <w:color w:val="002060"/>
                    </w:rPr>
                    <w:t> </w:t>
                  </w:r>
                </w:p>
              </w:tc>
            </w:tr>
            <w:tr w:rsidR="009117AF" w:rsidRPr="00573F97" w14:paraId="1E87B713"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13A35A" w14:textId="77777777" w:rsidR="009117AF" w:rsidRPr="00573F97" w:rsidRDefault="009117AF" w:rsidP="00556A2E">
                  <w:pPr>
                    <w:pStyle w:val="ROWTABELLA"/>
                    <w:rPr>
                      <w:color w:val="002060"/>
                    </w:rPr>
                  </w:pPr>
                  <w:r w:rsidRPr="00573F97">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6E8D76" w14:textId="77777777" w:rsidR="009117AF" w:rsidRPr="00573F97" w:rsidRDefault="009117AF" w:rsidP="00556A2E">
                  <w:pPr>
                    <w:pStyle w:val="ROWTABELLA"/>
                    <w:rPr>
                      <w:color w:val="002060"/>
                    </w:rPr>
                  </w:pPr>
                  <w:r w:rsidRPr="00573F97">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35B292" w14:textId="77777777" w:rsidR="009117AF" w:rsidRPr="00573F97" w:rsidRDefault="009117AF" w:rsidP="00556A2E">
                  <w:pPr>
                    <w:pStyle w:val="ROWTABELLA"/>
                    <w:jc w:val="center"/>
                    <w:rPr>
                      <w:color w:val="002060"/>
                    </w:rPr>
                  </w:pPr>
                  <w:r w:rsidRPr="00573F9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10688C" w14:textId="77777777" w:rsidR="009117AF" w:rsidRPr="00573F97" w:rsidRDefault="009117AF" w:rsidP="00556A2E">
                  <w:pPr>
                    <w:pStyle w:val="ROWTABELLA"/>
                    <w:jc w:val="center"/>
                    <w:rPr>
                      <w:color w:val="002060"/>
                    </w:rPr>
                  </w:pPr>
                  <w:r w:rsidRPr="00573F97">
                    <w:rPr>
                      <w:color w:val="002060"/>
                    </w:rPr>
                    <w:t> </w:t>
                  </w:r>
                </w:p>
              </w:tc>
            </w:tr>
          </w:tbl>
          <w:p w14:paraId="5787232D" w14:textId="77777777" w:rsidR="009117AF" w:rsidRPr="00573F97" w:rsidRDefault="009117AF" w:rsidP="00556A2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75B66A78"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D55ED" w14:textId="77777777" w:rsidR="009117AF" w:rsidRPr="00573F97" w:rsidRDefault="009117AF" w:rsidP="00556A2E">
                  <w:pPr>
                    <w:pStyle w:val="HEADERTABELLA"/>
                    <w:rPr>
                      <w:color w:val="002060"/>
                    </w:rPr>
                  </w:pPr>
                  <w:r w:rsidRPr="00573F97">
                    <w:rPr>
                      <w:color w:val="002060"/>
                    </w:rPr>
                    <w:t>GIRONE B - 4 Giornata - A</w:t>
                  </w:r>
                </w:p>
              </w:tc>
            </w:tr>
            <w:tr w:rsidR="009117AF" w:rsidRPr="00573F97" w14:paraId="26150BEE"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1F63B8" w14:textId="77777777" w:rsidR="009117AF" w:rsidRPr="00573F97" w:rsidRDefault="009117AF" w:rsidP="00556A2E">
                  <w:pPr>
                    <w:pStyle w:val="ROWTABELLA"/>
                    <w:rPr>
                      <w:color w:val="002060"/>
                    </w:rPr>
                  </w:pPr>
                  <w:r w:rsidRPr="00573F97">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4179DD" w14:textId="77777777" w:rsidR="009117AF" w:rsidRPr="00573F97" w:rsidRDefault="009117AF" w:rsidP="00556A2E">
                  <w:pPr>
                    <w:pStyle w:val="ROWTABELLA"/>
                    <w:rPr>
                      <w:color w:val="002060"/>
                    </w:rPr>
                  </w:pPr>
                  <w:r w:rsidRPr="00573F9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CDC0B" w14:textId="77777777" w:rsidR="009117AF" w:rsidRPr="00573F97" w:rsidRDefault="009117AF" w:rsidP="00556A2E">
                  <w:pPr>
                    <w:pStyle w:val="ROWTABELLA"/>
                    <w:jc w:val="center"/>
                    <w:rPr>
                      <w:color w:val="002060"/>
                    </w:rPr>
                  </w:pPr>
                  <w:r w:rsidRPr="00573F97">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253C8" w14:textId="77777777" w:rsidR="009117AF" w:rsidRPr="00573F97" w:rsidRDefault="009117AF" w:rsidP="00556A2E">
                  <w:pPr>
                    <w:pStyle w:val="ROWTABELLA"/>
                    <w:jc w:val="center"/>
                    <w:rPr>
                      <w:color w:val="002060"/>
                    </w:rPr>
                  </w:pPr>
                  <w:r w:rsidRPr="00573F97">
                    <w:rPr>
                      <w:color w:val="002060"/>
                    </w:rPr>
                    <w:t> </w:t>
                  </w:r>
                </w:p>
              </w:tc>
            </w:tr>
            <w:tr w:rsidR="009117AF" w:rsidRPr="00573F97" w14:paraId="6B967E90"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776EFF" w14:textId="77777777" w:rsidR="009117AF" w:rsidRPr="00573F97" w:rsidRDefault="009117AF" w:rsidP="00556A2E">
                  <w:pPr>
                    <w:pStyle w:val="ROWTABELLA"/>
                    <w:rPr>
                      <w:color w:val="002060"/>
                    </w:rPr>
                  </w:pPr>
                  <w:r w:rsidRPr="00573F97">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E9F5B1" w14:textId="77777777" w:rsidR="009117AF" w:rsidRPr="00573F97" w:rsidRDefault="009117AF" w:rsidP="00556A2E">
                  <w:pPr>
                    <w:pStyle w:val="ROWTABELLA"/>
                    <w:rPr>
                      <w:color w:val="002060"/>
                    </w:rPr>
                  </w:pPr>
                  <w:r w:rsidRPr="00573F97">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8364F6" w14:textId="77777777" w:rsidR="009117AF" w:rsidRPr="00573F97" w:rsidRDefault="009117AF" w:rsidP="00556A2E">
                  <w:pPr>
                    <w:pStyle w:val="ROWTABELLA"/>
                    <w:jc w:val="center"/>
                    <w:rPr>
                      <w:color w:val="002060"/>
                    </w:rPr>
                  </w:pPr>
                  <w:r w:rsidRPr="00573F97">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C50D27" w14:textId="77777777" w:rsidR="009117AF" w:rsidRPr="00573F97" w:rsidRDefault="009117AF" w:rsidP="00556A2E">
                  <w:pPr>
                    <w:pStyle w:val="ROWTABELLA"/>
                    <w:jc w:val="center"/>
                    <w:rPr>
                      <w:color w:val="002060"/>
                    </w:rPr>
                  </w:pPr>
                  <w:r w:rsidRPr="00573F97">
                    <w:rPr>
                      <w:color w:val="002060"/>
                    </w:rPr>
                    <w:t> </w:t>
                  </w:r>
                </w:p>
              </w:tc>
            </w:tr>
            <w:tr w:rsidR="009117AF" w:rsidRPr="00573F97" w14:paraId="7F1D04A3"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823BA6" w14:textId="77777777" w:rsidR="009117AF" w:rsidRPr="00573F97" w:rsidRDefault="009117AF" w:rsidP="00556A2E">
                  <w:pPr>
                    <w:pStyle w:val="ROWTABELLA"/>
                    <w:rPr>
                      <w:color w:val="002060"/>
                    </w:rPr>
                  </w:pPr>
                  <w:r w:rsidRPr="00573F9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700FC" w14:textId="77777777" w:rsidR="009117AF" w:rsidRPr="00573F97" w:rsidRDefault="009117AF" w:rsidP="00556A2E">
                  <w:pPr>
                    <w:pStyle w:val="ROWTABELLA"/>
                    <w:rPr>
                      <w:color w:val="002060"/>
                    </w:rPr>
                  </w:pPr>
                  <w:r w:rsidRPr="00573F9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2D876F" w14:textId="77777777" w:rsidR="009117AF" w:rsidRPr="00573F97" w:rsidRDefault="009117AF" w:rsidP="00556A2E">
                  <w:pPr>
                    <w:pStyle w:val="ROWTABELLA"/>
                    <w:jc w:val="center"/>
                    <w:rPr>
                      <w:color w:val="002060"/>
                    </w:rPr>
                  </w:pPr>
                  <w:r w:rsidRPr="00573F97">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B17688" w14:textId="77777777" w:rsidR="009117AF" w:rsidRPr="00573F97" w:rsidRDefault="009117AF" w:rsidP="00556A2E">
                  <w:pPr>
                    <w:pStyle w:val="ROWTABELLA"/>
                    <w:jc w:val="center"/>
                    <w:rPr>
                      <w:color w:val="002060"/>
                    </w:rPr>
                  </w:pPr>
                  <w:r w:rsidRPr="00573F97">
                    <w:rPr>
                      <w:color w:val="002060"/>
                    </w:rPr>
                    <w:t> </w:t>
                  </w:r>
                </w:p>
              </w:tc>
            </w:tr>
            <w:tr w:rsidR="009117AF" w:rsidRPr="00573F97" w14:paraId="3AAE227B"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1747DB20" w14:textId="77777777" w:rsidR="009117AF" w:rsidRPr="00573F97" w:rsidRDefault="009117AF" w:rsidP="00556A2E">
                  <w:pPr>
                    <w:pStyle w:val="ROWTABELLA"/>
                    <w:rPr>
                      <w:color w:val="002060"/>
                    </w:rPr>
                  </w:pPr>
                  <w:r w:rsidRPr="00573F97">
                    <w:rPr>
                      <w:color w:val="002060"/>
                    </w:rPr>
                    <w:t>(1) - disputata il 27/10/2019</w:t>
                  </w:r>
                </w:p>
              </w:tc>
            </w:tr>
          </w:tbl>
          <w:p w14:paraId="456DA9F1" w14:textId="77777777" w:rsidR="009117AF" w:rsidRPr="00573F97" w:rsidRDefault="009117AF" w:rsidP="00556A2E">
            <w:pPr>
              <w:rPr>
                <w:color w:val="002060"/>
              </w:rPr>
            </w:pPr>
          </w:p>
        </w:tc>
      </w:tr>
    </w:tbl>
    <w:p w14:paraId="4F1B0943" w14:textId="77777777" w:rsidR="009117AF" w:rsidRPr="00573F97" w:rsidRDefault="009117AF" w:rsidP="009117AF">
      <w:pPr>
        <w:pStyle w:val="breakline"/>
        <w:divId w:val="527259509"/>
        <w:rPr>
          <w:color w:val="002060"/>
        </w:rPr>
      </w:pPr>
    </w:p>
    <w:p w14:paraId="5B3F1C4A" w14:textId="77777777" w:rsidR="009117AF" w:rsidRPr="00573F97" w:rsidRDefault="009117AF" w:rsidP="009117AF">
      <w:pPr>
        <w:pStyle w:val="breakline"/>
        <w:divId w:val="527259509"/>
        <w:rPr>
          <w:color w:val="002060"/>
        </w:rPr>
      </w:pPr>
    </w:p>
    <w:p w14:paraId="1F2D31A1" w14:textId="77777777" w:rsidR="009117AF" w:rsidRPr="00573F97" w:rsidRDefault="009117AF" w:rsidP="009117AF">
      <w:pPr>
        <w:pStyle w:val="TITOLOPRINC"/>
        <w:divId w:val="527259509"/>
        <w:rPr>
          <w:color w:val="002060"/>
        </w:rPr>
      </w:pPr>
      <w:r w:rsidRPr="00573F97">
        <w:rPr>
          <w:color w:val="002060"/>
        </w:rPr>
        <w:t>GIUDICE SPORTIVO</w:t>
      </w:r>
    </w:p>
    <w:p w14:paraId="23D5B2CD"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5839169F" w14:textId="77777777" w:rsidR="009117AF" w:rsidRPr="00573F97" w:rsidRDefault="009117AF" w:rsidP="009117AF">
      <w:pPr>
        <w:pStyle w:val="titolo10"/>
        <w:divId w:val="527259509"/>
        <w:rPr>
          <w:color w:val="002060"/>
        </w:rPr>
      </w:pPr>
      <w:r w:rsidRPr="00573F97">
        <w:rPr>
          <w:color w:val="002060"/>
        </w:rPr>
        <w:t xml:space="preserve">GARE DEL 26/10/2019 </w:t>
      </w:r>
    </w:p>
    <w:p w14:paraId="2125BBCA"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3FA1E8AF"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4168532C"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5A4B9167" w14:textId="77777777" w:rsidR="009117AF" w:rsidRPr="00573F97" w:rsidRDefault="009117AF" w:rsidP="009117AF">
      <w:pPr>
        <w:pStyle w:val="titolo20"/>
        <w:divId w:val="527259509"/>
        <w:rPr>
          <w:color w:val="002060"/>
        </w:rPr>
      </w:pPr>
      <w:r w:rsidRPr="00573F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59F915A2" w14:textId="77777777" w:rsidTr="009117AF">
        <w:trPr>
          <w:divId w:val="527259509"/>
        </w:trPr>
        <w:tc>
          <w:tcPr>
            <w:tcW w:w="2200" w:type="dxa"/>
            <w:tcMar>
              <w:top w:w="20" w:type="dxa"/>
              <w:left w:w="20" w:type="dxa"/>
              <w:bottom w:w="20" w:type="dxa"/>
              <w:right w:w="20" w:type="dxa"/>
            </w:tcMar>
            <w:vAlign w:val="center"/>
          </w:tcPr>
          <w:p w14:paraId="20161521" w14:textId="77777777" w:rsidR="009117AF" w:rsidRPr="00573F97" w:rsidRDefault="009117AF" w:rsidP="00556A2E">
            <w:pPr>
              <w:pStyle w:val="movimento"/>
              <w:rPr>
                <w:color w:val="002060"/>
              </w:rPr>
            </w:pPr>
            <w:r w:rsidRPr="00573F97">
              <w:rPr>
                <w:color w:val="002060"/>
              </w:rPr>
              <w:t>ATTILI ANDREA</w:t>
            </w:r>
          </w:p>
        </w:tc>
        <w:tc>
          <w:tcPr>
            <w:tcW w:w="2200" w:type="dxa"/>
            <w:tcMar>
              <w:top w:w="20" w:type="dxa"/>
              <w:left w:w="20" w:type="dxa"/>
              <w:bottom w:w="20" w:type="dxa"/>
              <w:right w:w="20" w:type="dxa"/>
            </w:tcMar>
            <w:vAlign w:val="center"/>
          </w:tcPr>
          <w:p w14:paraId="0A355E5F" w14:textId="77777777" w:rsidR="009117AF" w:rsidRPr="00573F97" w:rsidRDefault="009117AF" w:rsidP="00556A2E">
            <w:pPr>
              <w:pStyle w:val="movimento2"/>
              <w:rPr>
                <w:color w:val="002060"/>
              </w:rPr>
            </w:pPr>
            <w:r w:rsidRPr="00573F97">
              <w:rPr>
                <w:color w:val="002060"/>
              </w:rPr>
              <w:t xml:space="preserve">(CANTINE RIUNITE CSI) </w:t>
            </w:r>
          </w:p>
        </w:tc>
        <w:tc>
          <w:tcPr>
            <w:tcW w:w="800" w:type="dxa"/>
            <w:tcMar>
              <w:top w:w="20" w:type="dxa"/>
              <w:left w:w="20" w:type="dxa"/>
              <w:bottom w:w="20" w:type="dxa"/>
              <w:right w:w="20" w:type="dxa"/>
            </w:tcMar>
            <w:vAlign w:val="center"/>
          </w:tcPr>
          <w:p w14:paraId="3C720BA6"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E35AE6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C71849B" w14:textId="77777777" w:rsidR="009117AF" w:rsidRPr="00573F97" w:rsidRDefault="009117AF" w:rsidP="00556A2E">
            <w:pPr>
              <w:pStyle w:val="movimento2"/>
              <w:rPr>
                <w:color w:val="002060"/>
              </w:rPr>
            </w:pPr>
            <w:r w:rsidRPr="00573F97">
              <w:rPr>
                <w:color w:val="002060"/>
              </w:rPr>
              <w:t> </w:t>
            </w:r>
          </w:p>
        </w:tc>
      </w:tr>
    </w:tbl>
    <w:p w14:paraId="43BFD446"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313F54E7"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7E2034DA" w14:textId="77777777" w:rsidTr="009117AF">
        <w:trPr>
          <w:divId w:val="527259509"/>
        </w:trPr>
        <w:tc>
          <w:tcPr>
            <w:tcW w:w="2200" w:type="dxa"/>
            <w:tcMar>
              <w:top w:w="20" w:type="dxa"/>
              <w:left w:w="20" w:type="dxa"/>
              <w:bottom w:w="20" w:type="dxa"/>
              <w:right w:w="20" w:type="dxa"/>
            </w:tcMar>
            <w:vAlign w:val="center"/>
          </w:tcPr>
          <w:p w14:paraId="65A8E2BB" w14:textId="77777777" w:rsidR="009117AF" w:rsidRPr="00573F97" w:rsidRDefault="009117AF" w:rsidP="00556A2E">
            <w:pPr>
              <w:pStyle w:val="movimento"/>
              <w:rPr>
                <w:color w:val="002060"/>
              </w:rPr>
            </w:pPr>
            <w:r w:rsidRPr="00573F97">
              <w:rPr>
                <w:color w:val="002060"/>
              </w:rPr>
              <w:t>TAINI MANUEL</w:t>
            </w:r>
          </w:p>
        </w:tc>
        <w:tc>
          <w:tcPr>
            <w:tcW w:w="2200" w:type="dxa"/>
            <w:tcMar>
              <w:top w:w="20" w:type="dxa"/>
              <w:left w:w="20" w:type="dxa"/>
              <w:bottom w:w="20" w:type="dxa"/>
              <w:right w:w="20" w:type="dxa"/>
            </w:tcMar>
            <w:vAlign w:val="center"/>
          </w:tcPr>
          <w:p w14:paraId="1B0EFE59" w14:textId="77777777" w:rsidR="009117AF" w:rsidRPr="00573F97" w:rsidRDefault="009117AF" w:rsidP="00556A2E">
            <w:pPr>
              <w:pStyle w:val="movimento2"/>
              <w:rPr>
                <w:color w:val="002060"/>
              </w:rPr>
            </w:pPr>
            <w:r w:rsidRPr="00573F97">
              <w:rPr>
                <w:color w:val="002060"/>
              </w:rPr>
              <w:t xml:space="preserve">(DINAMIS 1990) </w:t>
            </w:r>
          </w:p>
        </w:tc>
        <w:tc>
          <w:tcPr>
            <w:tcW w:w="800" w:type="dxa"/>
            <w:tcMar>
              <w:top w:w="20" w:type="dxa"/>
              <w:left w:w="20" w:type="dxa"/>
              <w:bottom w:w="20" w:type="dxa"/>
              <w:right w:w="20" w:type="dxa"/>
            </w:tcMar>
            <w:vAlign w:val="center"/>
          </w:tcPr>
          <w:p w14:paraId="29404AB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27F12AB" w14:textId="77777777" w:rsidR="009117AF" w:rsidRPr="00573F97" w:rsidRDefault="009117AF" w:rsidP="00556A2E">
            <w:pPr>
              <w:pStyle w:val="movimento"/>
              <w:rPr>
                <w:color w:val="002060"/>
              </w:rPr>
            </w:pPr>
            <w:r w:rsidRPr="00573F97">
              <w:rPr>
                <w:color w:val="002060"/>
              </w:rPr>
              <w:t>FANTINI MATTEO</w:t>
            </w:r>
          </w:p>
        </w:tc>
        <w:tc>
          <w:tcPr>
            <w:tcW w:w="2200" w:type="dxa"/>
            <w:tcMar>
              <w:top w:w="20" w:type="dxa"/>
              <w:left w:w="20" w:type="dxa"/>
              <w:bottom w:w="20" w:type="dxa"/>
              <w:right w:w="20" w:type="dxa"/>
            </w:tcMar>
            <w:vAlign w:val="center"/>
          </w:tcPr>
          <w:p w14:paraId="7FFBE8D5" w14:textId="77777777" w:rsidR="009117AF" w:rsidRPr="00573F97" w:rsidRDefault="009117AF" w:rsidP="00556A2E">
            <w:pPr>
              <w:pStyle w:val="movimento2"/>
              <w:rPr>
                <w:color w:val="002060"/>
              </w:rPr>
            </w:pPr>
            <w:r w:rsidRPr="00573F97">
              <w:rPr>
                <w:color w:val="002060"/>
              </w:rPr>
              <w:t xml:space="preserve">(REAL FABRIANO) </w:t>
            </w:r>
          </w:p>
        </w:tc>
      </w:tr>
      <w:tr w:rsidR="009117AF" w:rsidRPr="00573F97" w14:paraId="624BBBCA" w14:textId="77777777" w:rsidTr="009117AF">
        <w:trPr>
          <w:divId w:val="527259509"/>
        </w:trPr>
        <w:tc>
          <w:tcPr>
            <w:tcW w:w="2200" w:type="dxa"/>
            <w:tcMar>
              <w:top w:w="20" w:type="dxa"/>
              <w:left w:w="20" w:type="dxa"/>
              <w:bottom w:w="20" w:type="dxa"/>
              <w:right w:w="20" w:type="dxa"/>
            </w:tcMar>
            <w:vAlign w:val="center"/>
          </w:tcPr>
          <w:p w14:paraId="34988A9A" w14:textId="77777777" w:rsidR="009117AF" w:rsidRPr="00573F97" w:rsidRDefault="009117AF" w:rsidP="00556A2E">
            <w:pPr>
              <w:pStyle w:val="movimento"/>
              <w:rPr>
                <w:color w:val="002060"/>
              </w:rPr>
            </w:pPr>
            <w:r w:rsidRPr="00573F97">
              <w:rPr>
                <w:color w:val="002060"/>
              </w:rPr>
              <w:t>TESTAGUZZA MATTIA</w:t>
            </w:r>
          </w:p>
        </w:tc>
        <w:tc>
          <w:tcPr>
            <w:tcW w:w="2200" w:type="dxa"/>
            <w:tcMar>
              <w:top w:w="20" w:type="dxa"/>
              <w:left w:w="20" w:type="dxa"/>
              <w:bottom w:w="20" w:type="dxa"/>
              <w:right w:w="20" w:type="dxa"/>
            </w:tcMar>
            <w:vAlign w:val="center"/>
          </w:tcPr>
          <w:p w14:paraId="5B0A1614" w14:textId="77777777" w:rsidR="009117AF" w:rsidRPr="00573F97" w:rsidRDefault="009117AF" w:rsidP="00556A2E">
            <w:pPr>
              <w:pStyle w:val="movimento2"/>
              <w:rPr>
                <w:color w:val="002060"/>
              </w:rPr>
            </w:pPr>
            <w:r w:rsidRPr="00573F97">
              <w:rPr>
                <w:color w:val="002060"/>
              </w:rPr>
              <w:t xml:space="preserve">(U.MANDOLESI CALCIO) </w:t>
            </w:r>
          </w:p>
        </w:tc>
        <w:tc>
          <w:tcPr>
            <w:tcW w:w="800" w:type="dxa"/>
            <w:tcMar>
              <w:top w:w="20" w:type="dxa"/>
              <w:left w:w="20" w:type="dxa"/>
              <w:bottom w:w="20" w:type="dxa"/>
              <w:right w:w="20" w:type="dxa"/>
            </w:tcMar>
            <w:vAlign w:val="center"/>
          </w:tcPr>
          <w:p w14:paraId="2CFDD8D4"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174158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7D69E38E" w14:textId="77777777" w:rsidR="009117AF" w:rsidRPr="00573F97" w:rsidRDefault="009117AF" w:rsidP="00556A2E">
            <w:pPr>
              <w:pStyle w:val="movimento2"/>
              <w:rPr>
                <w:color w:val="002060"/>
              </w:rPr>
            </w:pPr>
            <w:r w:rsidRPr="00573F97">
              <w:rPr>
                <w:color w:val="002060"/>
              </w:rPr>
              <w:t> </w:t>
            </w:r>
          </w:p>
        </w:tc>
      </w:tr>
    </w:tbl>
    <w:p w14:paraId="0E70224E"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4CF54C69" w14:textId="77777777" w:rsidTr="009117AF">
        <w:trPr>
          <w:divId w:val="527259509"/>
        </w:trPr>
        <w:tc>
          <w:tcPr>
            <w:tcW w:w="2200" w:type="dxa"/>
            <w:tcMar>
              <w:top w:w="20" w:type="dxa"/>
              <w:left w:w="20" w:type="dxa"/>
              <w:bottom w:w="20" w:type="dxa"/>
              <w:right w:w="20" w:type="dxa"/>
            </w:tcMar>
            <w:vAlign w:val="center"/>
          </w:tcPr>
          <w:p w14:paraId="7EE0CFB7" w14:textId="77777777" w:rsidR="009117AF" w:rsidRPr="00573F97" w:rsidRDefault="009117AF" w:rsidP="00556A2E">
            <w:pPr>
              <w:pStyle w:val="movimento"/>
              <w:rPr>
                <w:color w:val="002060"/>
              </w:rPr>
            </w:pPr>
            <w:r w:rsidRPr="00573F97">
              <w:rPr>
                <w:color w:val="002060"/>
              </w:rPr>
              <w:t>BATTISTONI SAMUEL</w:t>
            </w:r>
          </w:p>
        </w:tc>
        <w:tc>
          <w:tcPr>
            <w:tcW w:w="2200" w:type="dxa"/>
            <w:tcMar>
              <w:top w:w="20" w:type="dxa"/>
              <w:left w:w="20" w:type="dxa"/>
              <w:bottom w:w="20" w:type="dxa"/>
              <w:right w:w="20" w:type="dxa"/>
            </w:tcMar>
            <w:vAlign w:val="center"/>
          </w:tcPr>
          <w:p w14:paraId="118DA754" w14:textId="77777777" w:rsidR="009117AF" w:rsidRPr="00573F97" w:rsidRDefault="009117AF" w:rsidP="00556A2E">
            <w:pPr>
              <w:pStyle w:val="movimento2"/>
              <w:rPr>
                <w:color w:val="002060"/>
              </w:rPr>
            </w:pPr>
            <w:r w:rsidRPr="00573F97">
              <w:rPr>
                <w:color w:val="002060"/>
              </w:rPr>
              <w:t xml:space="preserve">(CAMPOCAVALLO) </w:t>
            </w:r>
          </w:p>
        </w:tc>
        <w:tc>
          <w:tcPr>
            <w:tcW w:w="800" w:type="dxa"/>
            <w:tcMar>
              <w:top w:w="20" w:type="dxa"/>
              <w:left w:w="20" w:type="dxa"/>
              <w:bottom w:w="20" w:type="dxa"/>
              <w:right w:w="20" w:type="dxa"/>
            </w:tcMar>
            <w:vAlign w:val="center"/>
          </w:tcPr>
          <w:p w14:paraId="02590122"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B8D30FF" w14:textId="77777777" w:rsidR="009117AF" w:rsidRPr="00573F97" w:rsidRDefault="009117AF" w:rsidP="00556A2E">
            <w:pPr>
              <w:pStyle w:val="movimento"/>
              <w:rPr>
                <w:color w:val="002060"/>
              </w:rPr>
            </w:pPr>
            <w:r w:rsidRPr="00573F97">
              <w:rPr>
                <w:color w:val="002060"/>
              </w:rPr>
              <w:t>CALISE NICOLO</w:t>
            </w:r>
          </w:p>
        </w:tc>
        <w:tc>
          <w:tcPr>
            <w:tcW w:w="2200" w:type="dxa"/>
            <w:tcMar>
              <w:top w:w="20" w:type="dxa"/>
              <w:left w:w="20" w:type="dxa"/>
              <w:bottom w:w="20" w:type="dxa"/>
              <w:right w:w="20" w:type="dxa"/>
            </w:tcMar>
            <w:vAlign w:val="center"/>
          </w:tcPr>
          <w:p w14:paraId="629D7097" w14:textId="77777777" w:rsidR="009117AF" w:rsidRPr="00573F97" w:rsidRDefault="009117AF" w:rsidP="00556A2E">
            <w:pPr>
              <w:pStyle w:val="movimento2"/>
              <w:rPr>
                <w:color w:val="002060"/>
              </w:rPr>
            </w:pPr>
            <w:r w:rsidRPr="00573F97">
              <w:rPr>
                <w:color w:val="002060"/>
              </w:rPr>
              <w:t xml:space="preserve">(REAL FABRIANO) </w:t>
            </w:r>
          </w:p>
        </w:tc>
      </w:tr>
      <w:tr w:rsidR="009117AF" w:rsidRPr="00573F97" w14:paraId="34FB533A" w14:textId="77777777" w:rsidTr="009117AF">
        <w:trPr>
          <w:divId w:val="527259509"/>
        </w:trPr>
        <w:tc>
          <w:tcPr>
            <w:tcW w:w="2200" w:type="dxa"/>
            <w:tcMar>
              <w:top w:w="20" w:type="dxa"/>
              <w:left w:w="20" w:type="dxa"/>
              <w:bottom w:w="20" w:type="dxa"/>
              <w:right w:w="20" w:type="dxa"/>
            </w:tcMar>
            <w:vAlign w:val="center"/>
          </w:tcPr>
          <w:p w14:paraId="79814623" w14:textId="77777777" w:rsidR="009117AF" w:rsidRPr="00573F97" w:rsidRDefault="009117AF" w:rsidP="00556A2E">
            <w:pPr>
              <w:pStyle w:val="movimento"/>
              <w:rPr>
                <w:color w:val="002060"/>
              </w:rPr>
            </w:pPr>
            <w:r w:rsidRPr="00573F97">
              <w:rPr>
                <w:color w:val="002060"/>
              </w:rPr>
              <w:t>MANFREDI MARTINO</w:t>
            </w:r>
          </w:p>
        </w:tc>
        <w:tc>
          <w:tcPr>
            <w:tcW w:w="2200" w:type="dxa"/>
            <w:tcMar>
              <w:top w:w="20" w:type="dxa"/>
              <w:left w:w="20" w:type="dxa"/>
              <w:bottom w:w="20" w:type="dxa"/>
              <w:right w:w="20" w:type="dxa"/>
            </w:tcMar>
            <w:vAlign w:val="center"/>
          </w:tcPr>
          <w:p w14:paraId="6F6C9F6D" w14:textId="77777777" w:rsidR="009117AF" w:rsidRPr="00573F97" w:rsidRDefault="009117AF" w:rsidP="00556A2E">
            <w:pPr>
              <w:pStyle w:val="movimento2"/>
              <w:rPr>
                <w:color w:val="002060"/>
              </w:rPr>
            </w:pPr>
            <w:r w:rsidRPr="00573F97">
              <w:rPr>
                <w:color w:val="002060"/>
              </w:rPr>
              <w:t xml:space="preserve">(REAL FABRIANO) </w:t>
            </w:r>
          </w:p>
        </w:tc>
        <w:tc>
          <w:tcPr>
            <w:tcW w:w="800" w:type="dxa"/>
            <w:tcMar>
              <w:top w:w="20" w:type="dxa"/>
              <w:left w:w="20" w:type="dxa"/>
              <w:bottom w:w="20" w:type="dxa"/>
              <w:right w:w="20" w:type="dxa"/>
            </w:tcMar>
            <w:vAlign w:val="center"/>
          </w:tcPr>
          <w:p w14:paraId="352D1C66"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EA73C04" w14:textId="77777777" w:rsidR="009117AF" w:rsidRPr="00573F97" w:rsidRDefault="009117AF" w:rsidP="00556A2E">
            <w:pPr>
              <w:pStyle w:val="movimento"/>
              <w:rPr>
                <w:color w:val="002060"/>
              </w:rPr>
            </w:pPr>
            <w:r w:rsidRPr="00573F97">
              <w:rPr>
                <w:color w:val="002060"/>
              </w:rPr>
              <w:t>FASCIANI MICHELE</w:t>
            </w:r>
          </w:p>
        </w:tc>
        <w:tc>
          <w:tcPr>
            <w:tcW w:w="2200" w:type="dxa"/>
            <w:tcMar>
              <w:top w:w="20" w:type="dxa"/>
              <w:left w:w="20" w:type="dxa"/>
              <w:bottom w:w="20" w:type="dxa"/>
              <w:right w:w="20" w:type="dxa"/>
            </w:tcMar>
            <w:vAlign w:val="center"/>
          </w:tcPr>
          <w:p w14:paraId="10B61975" w14:textId="77777777" w:rsidR="009117AF" w:rsidRPr="00573F97" w:rsidRDefault="009117AF" w:rsidP="00556A2E">
            <w:pPr>
              <w:pStyle w:val="movimento2"/>
              <w:rPr>
                <w:color w:val="002060"/>
              </w:rPr>
            </w:pPr>
            <w:r w:rsidRPr="00573F97">
              <w:rPr>
                <w:color w:val="002060"/>
              </w:rPr>
              <w:t xml:space="preserve">(U.MANDOLESI CALCIO) </w:t>
            </w:r>
          </w:p>
        </w:tc>
      </w:tr>
    </w:tbl>
    <w:p w14:paraId="28B4BAFA" w14:textId="77777777" w:rsidR="009117AF" w:rsidRPr="00573F97" w:rsidRDefault="009117AF" w:rsidP="009117AF">
      <w:pPr>
        <w:pStyle w:val="titolo10"/>
        <w:divId w:val="527259509"/>
        <w:rPr>
          <w:color w:val="002060"/>
        </w:rPr>
      </w:pPr>
      <w:r w:rsidRPr="00573F97">
        <w:rPr>
          <w:color w:val="002060"/>
        </w:rPr>
        <w:t xml:space="preserve">GARE DEL 27/10/2019 </w:t>
      </w:r>
    </w:p>
    <w:p w14:paraId="3875D9AB"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1C2C4E97"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6ACFA5AF"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3B141892"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4C3D8025" w14:textId="77777777" w:rsidTr="009117AF">
        <w:trPr>
          <w:divId w:val="527259509"/>
        </w:trPr>
        <w:tc>
          <w:tcPr>
            <w:tcW w:w="2200" w:type="dxa"/>
            <w:tcMar>
              <w:top w:w="20" w:type="dxa"/>
              <w:left w:w="20" w:type="dxa"/>
              <w:bottom w:w="20" w:type="dxa"/>
              <w:right w:w="20" w:type="dxa"/>
            </w:tcMar>
            <w:vAlign w:val="center"/>
          </w:tcPr>
          <w:p w14:paraId="0CFF6565" w14:textId="77777777" w:rsidR="009117AF" w:rsidRPr="00573F97" w:rsidRDefault="009117AF" w:rsidP="00556A2E">
            <w:pPr>
              <w:pStyle w:val="movimento"/>
              <w:rPr>
                <w:color w:val="002060"/>
              </w:rPr>
            </w:pPr>
            <w:r w:rsidRPr="00573F97">
              <w:rPr>
                <w:color w:val="002060"/>
              </w:rPr>
              <w:t>VENDITTI ANTONIO</w:t>
            </w:r>
          </w:p>
        </w:tc>
        <w:tc>
          <w:tcPr>
            <w:tcW w:w="2200" w:type="dxa"/>
            <w:tcMar>
              <w:top w:w="20" w:type="dxa"/>
              <w:left w:w="20" w:type="dxa"/>
              <w:bottom w:w="20" w:type="dxa"/>
              <w:right w:w="20" w:type="dxa"/>
            </w:tcMar>
            <w:vAlign w:val="center"/>
          </w:tcPr>
          <w:p w14:paraId="3CE18AB0" w14:textId="77777777" w:rsidR="009117AF" w:rsidRPr="00573F97" w:rsidRDefault="009117AF" w:rsidP="00556A2E">
            <w:pPr>
              <w:pStyle w:val="movimento2"/>
              <w:rPr>
                <w:color w:val="002060"/>
              </w:rPr>
            </w:pPr>
            <w:r w:rsidRPr="00573F97">
              <w:rPr>
                <w:color w:val="002060"/>
              </w:rPr>
              <w:t xml:space="preserve">(ACLI AUDAX MONTECOSARO C5) </w:t>
            </w:r>
          </w:p>
        </w:tc>
        <w:tc>
          <w:tcPr>
            <w:tcW w:w="800" w:type="dxa"/>
            <w:tcMar>
              <w:top w:w="20" w:type="dxa"/>
              <w:left w:w="20" w:type="dxa"/>
              <w:bottom w:w="20" w:type="dxa"/>
              <w:right w:w="20" w:type="dxa"/>
            </w:tcMar>
            <w:vAlign w:val="center"/>
          </w:tcPr>
          <w:p w14:paraId="33926837"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2B4DD80" w14:textId="77777777" w:rsidR="009117AF" w:rsidRPr="00573F97" w:rsidRDefault="009117AF" w:rsidP="00556A2E">
            <w:pPr>
              <w:pStyle w:val="movimento"/>
              <w:rPr>
                <w:color w:val="002060"/>
              </w:rPr>
            </w:pPr>
            <w:r w:rsidRPr="00573F97">
              <w:rPr>
                <w:color w:val="002060"/>
              </w:rPr>
              <w:t>SEGHETTI NICOLA</w:t>
            </w:r>
          </w:p>
        </w:tc>
        <w:tc>
          <w:tcPr>
            <w:tcW w:w="2200" w:type="dxa"/>
            <w:tcMar>
              <w:top w:w="20" w:type="dxa"/>
              <w:left w:w="20" w:type="dxa"/>
              <w:bottom w:w="20" w:type="dxa"/>
              <w:right w:w="20" w:type="dxa"/>
            </w:tcMar>
            <w:vAlign w:val="center"/>
          </w:tcPr>
          <w:p w14:paraId="3FA230F8" w14:textId="77777777" w:rsidR="009117AF" w:rsidRPr="00573F97" w:rsidRDefault="009117AF" w:rsidP="00556A2E">
            <w:pPr>
              <w:pStyle w:val="movimento2"/>
              <w:rPr>
                <w:color w:val="002060"/>
              </w:rPr>
            </w:pPr>
            <w:r w:rsidRPr="00573F97">
              <w:rPr>
                <w:color w:val="002060"/>
              </w:rPr>
              <w:t xml:space="preserve">(C.U.S. MACERATA CALCIO A5) </w:t>
            </w:r>
          </w:p>
        </w:tc>
      </w:tr>
    </w:tbl>
    <w:p w14:paraId="6E69F46A"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E88DBAF" w14:textId="77777777" w:rsidTr="009117AF">
        <w:trPr>
          <w:divId w:val="527259509"/>
        </w:trPr>
        <w:tc>
          <w:tcPr>
            <w:tcW w:w="2200" w:type="dxa"/>
            <w:tcMar>
              <w:top w:w="20" w:type="dxa"/>
              <w:left w:w="20" w:type="dxa"/>
              <w:bottom w:w="20" w:type="dxa"/>
              <w:right w:w="20" w:type="dxa"/>
            </w:tcMar>
            <w:vAlign w:val="center"/>
          </w:tcPr>
          <w:p w14:paraId="71D272B4" w14:textId="77777777" w:rsidR="009117AF" w:rsidRPr="00573F97" w:rsidRDefault="009117AF" w:rsidP="00556A2E">
            <w:pPr>
              <w:pStyle w:val="movimento"/>
              <w:rPr>
                <w:color w:val="002060"/>
              </w:rPr>
            </w:pPr>
            <w:r w:rsidRPr="00573F97">
              <w:rPr>
                <w:color w:val="002060"/>
              </w:rPr>
              <w:t>MARANGONI PIETRO</w:t>
            </w:r>
          </w:p>
        </w:tc>
        <w:tc>
          <w:tcPr>
            <w:tcW w:w="2200" w:type="dxa"/>
            <w:tcMar>
              <w:top w:w="20" w:type="dxa"/>
              <w:left w:w="20" w:type="dxa"/>
              <w:bottom w:w="20" w:type="dxa"/>
              <w:right w:w="20" w:type="dxa"/>
            </w:tcMar>
            <w:vAlign w:val="center"/>
          </w:tcPr>
          <w:p w14:paraId="31874852" w14:textId="77777777" w:rsidR="009117AF" w:rsidRPr="00573F97" w:rsidRDefault="009117AF" w:rsidP="00556A2E">
            <w:pPr>
              <w:pStyle w:val="movimento2"/>
              <w:rPr>
                <w:color w:val="002060"/>
              </w:rPr>
            </w:pPr>
            <w:r w:rsidRPr="00573F97">
              <w:rPr>
                <w:color w:val="002060"/>
              </w:rPr>
              <w:t xml:space="preserve">(C.U.S. MACERATA CALCIO A5) </w:t>
            </w:r>
          </w:p>
        </w:tc>
        <w:tc>
          <w:tcPr>
            <w:tcW w:w="800" w:type="dxa"/>
            <w:tcMar>
              <w:top w:w="20" w:type="dxa"/>
              <w:left w:w="20" w:type="dxa"/>
              <w:bottom w:w="20" w:type="dxa"/>
              <w:right w:w="20" w:type="dxa"/>
            </w:tcMar>
            <w:vAlign w:val="center"/>
          </w:tcPr>
          <w:p w14:paraId="2DEE3F0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7F546E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7AD4DA8" w14:textId="77777777" w:rsidR="009117AF" w:rsidRPr="00573F97" w:rsidRDefault="009117AF" w:rsidP="00556A2E">
            <w:pPr>
              <w:pStyle w:val="movimento2"/>
              <w:rPr>
                <w:color w:val="002060"/>
              </w:rPr>
            </w:pPr>
            <w:r w:rsidRPr="00573F97">
              <w:rPr>
                <w:color w:val="002060"/>
              </w:rPr>
              <w:t> </w:t>
            </w:r>
          </w:p>
        </w:tc>
      </w:tr>
    </w:tbl>
    <w:p w14:paraId="03607E27" w14:textId="77777777" w:rsidR="009117AF" w:rsidRPr="00573F97" w:rsidRDefault="009117AF" w:rsidP="009117AF">
      <w:pPr>
        <w:pStyle w:val="breakline"/>
        <w:divId w:val="527259509"/>
        <w:rPr>
          <w:color w:val="002060"/>
        </w:rPr>
      </w:pPr>
    </w:p>
    <w:p w14:paraId="27D44CC6"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6922106"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F099587" w14:textId="77777777" w:rsidR="009117AF" w:rsidRPr="00573F97" w:rsidRDefault="009117AF" w:rsidP="009117AF">
      <w:pPr>
        <w:pStyle w:val="breakline"/>
        <w:divId w:val="527259509"/>
        <w:rPr>
          <w:color w:val="002060"/>
        </w:rPr>
      </w:pPr>
    </w:p>
    <w:p w14:paraId="2DBA5EA5" w14:textId="77777777" w:rsidR="009117AF" w:rsidRPr="00573F97" w:rsidRDefault="009117AF" w:rsidP="009117AF">
      <w:pPr>
        <w:pStyle w:val="TITOLOPRINC"/>
        <w:divId w:val="527259509"/>
        <w:rPr>
          <w:color w:val="002060"/>
        </w:rPr>
      </w:pPr>
      <w:r w:rsidRPr="00573F97">
        <w:rPr>
          <w:color w:val="002060"/>
        </w:rPr>
        <w:t>CLASSIFICA</w:t>
      </w:r>
    </w:p>
    <w:p w14:paraId="61CDAA7E" w14:textId="77777777" w:rsidR="009117AF" w:rsidRPr="00573F97" w:rsidRDefault="009117AF" w:rsidP="009117AF">
      <w:pPr>
        <w:pStyle w:val="breakline"/>
        <w:divId w:val="527259509"/>
        <w:rPr>
          <w:color w:val="002060"/>
        </w:rPr>
      </w:pPr>
    </w:p>
    <w:p w14:paraId="2A1299B6" w14:textId="77777777" w:rsidR="009117AF" w:rsidRPr="00573F97" w:rsidRDefault="009117AF" w:rsidP="009117AF">
      <w:pPr>
        <w:pStyle w:val="breakline"/>
        <w:divId w:val="527259509"/>
        <w:rPr>
          <w:color w:val="002060"/>
        </w:rPr>
      </w:pPr>
    </w:p>
    <w:p w14:paraId="269FB136"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47634F44"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5E3324"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DCD3B4"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B2823F"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3B8D45"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7567F"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AE3C72"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1DA6C"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5487C"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AA26C"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A60039" w14:textId="77777777" w:rsidR="009117AF" w:rsidRPr="00573F97" w:rsidRDefault="009117AF" w:rsidP="00556A2E">
            <w:pPr>
              <w:pStyle w:val="HEADERTABELLA"/>
              <w:rPr>
                <w:color w:val="002060"/>
              </w:rPr>
            </w:pPr>
            <w:r w:rsidRPr="00573F97">
              <w:rPr>
                <w:color w:val="002060"/>
              </w:rPr>
              <w:t>PE</w:t>
            </w:r>
          </w:p>
        </w:tc>
      </w:tr>
      <w:tr w:rsidR="009117AF" w:rsidRPr="00573F97" w14:paraId="402BB3D0"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E4C542" w14:textId="77777777" w:rsidR="009117AF" w:rsidRPr="00573F97" w:rsidRDefault="009117AF" w:rsidP="00556A2E">
            <w:pPr>
              <w:pStyle w:val="ROWTABELLA"/>
              <w:rPr>
                <w:color w:val="002060"/>
              </w:rPr>
            </w:pPr>
            <w:r w:rsidRPr="00573F9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061D9"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698C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ECC3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CA13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06E0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AE1B9" w14:textId="77777777" w:rsidR="009117AF" w:rsidRPr="00573F97" w:rsidRDefault="009117AF" w:rsidP="00556A2E">
            <w:pPr>
              <w:pStyle w:val="ROWTABELLA"/>
              <w:jc w:val="center"/>
              <w:rPr>
                <w:color w:val="002060"/>
              </w:rPr>
            </w:pPr>
            <w:r w:rsidRPr="00573F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24E37"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413C"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68FE8" w14:textId="77777777" w:rsidR="009117AF" w:rsidRPr="00573F97" w:rsidRDefault="009117AF" w:rsidP="00556A2E">
            <w:pPr>
              <w:pStyle w:val="ROWTABELLA"/>
              <w:jc w:val="center"/>
              <w:rPr>
                <w:color w:val="002060"/>
              </w:rPr>
            </w:pPr>
            <w:r w:rsidRPr="00573F97">
              <w:rPr>
                <w:color w:val="002060"/>
              </w:rPr>
              <w:t>0</w:t>
            </w:r>
          </w:p>
        </w:tc>
      </w:tr>
      <w:tr w:rsidR="009117AF" w:rsidRPr="00573F97" w14:paraId="4D28ADB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9E0834" w14:textId="77777777" w:rsidR="009117AF" w:rsidRPr="00573F97" w:rsidRDefault="009117AF" w:rsidP="00556A2E">
            <w:pPr>
              <w:pStyle w:val="ROWTABELLA"/>
              <w:rPr>
                <w:color w:val="002060"/>
              </w:rPr>
            </w:pPr>
            <w:r w:rsidRPr="00573F9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DA455"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62AD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7664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AC32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C719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EE5A7"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D2729"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43485"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FD059" w14:textId="77777777" w:rsidR="009117AF" w:rsidRPr="00573F97" w:rsidRDefault="009117AF" w:rsidP="00556A2E">
            <w:pPr>
              <w:pStyle w:val="ROWTABELLA"/>
              <w:jc w:val="center"/>
              <w:rPr>
                <w:color w:val="002060"/>
              </w:rPr>
            </w:pPr>
            <w:r w:rsidRPr="00573F97">
              <w:rPr>
                <w:color w:val="002060"/>
              </w:rPr>
              <w:t>0</w:t>
            </w:r>
          </w:p>
        </w:tc>
      </w:tr>
      <w:tr w:rsidR="009117AF" w:rsidRPr="00573F97" w14:paraId="08AE8A0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9E0979" w14:textId="77777777" w:rsidR="009117AF" w:rsidRPr="00573F97" w:rsidRDefault="009117AF" w:rsidP="00556A2E">
            <w:pPr>
              <w:pStyle w:val="ROWTABELLA"/>
              <w:rPr>
                <w:color w:val="002060"/>
              </w:rPr>
            </w:pPr>
            <w:r w:rsidRPr="00573F9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E2A51"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A4A9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BF1D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9E2D4"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FC66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BC3D3"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43E1C"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F8473"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9062B" w14:textId="77777777" w:rsidR="009117AF" w:rsidRPr="00573F97" w:rsidRDefault="009117AF" w:rsidP="00556A2E">
            <w:pPr>
              <w:pStyle w:val="ROWTABELLA"/>
              <w:jc w:val="center"/>
              <w:rPr>
                <w:color w:val="002060"/>
              </w:rPr>
            </w:pPr>
            <w:r w:rsidRPr="00573F97">
              <w:rPr>
                <w:color w:val="002060"/>
              </w:rPr>
              <w:t>0</w:t>
            </w:r>
          </w:p>
        </w:tc>
      </w:tr>
      <w:tr w:rsidR="009117AF" w:rsidRPr="00573F97" w14:paraId="6F713685"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F1B8F6" w14:textId="77777777" w:rsidR="009117AF" w:rsidRPr="00573F97" w:rsidRDefault="009117AF" w:rsidP="00556A2E">
            <w:pPr>
              <w:pStyle w:val="ROWTABELLA"/>
              <w:rPr>
                <w:color w:val="002060"/>
              </w:rPr>
            </w:pPr>
            <w:r w:rsidRPr="00573F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1725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D07B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DDE9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0D19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4A6E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3D617"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918F5"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F385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1F497" w14:textId="77777777" w:rsidR="009117AF" w:rsidRPr="00573F97" w:rsidRDefault="009117AF" w:rsidP="00556A2E">
            <w:pPr>
              <w:pStyle w:val="ROWTABELLA"/>
              <w:jc w:val="center"/>
              <w:rPr>
                <w:color w:val="002060"/>
              </w:rPr>
            </w:pPr>
            <w:r w:rsidRPr="00573F97">
              <w:rPr>
                <w:color w:val="002060"/>
              </w:rPr>
              <w:t>0</w:t>
            </w:r>
          </w:p>
        </w:tc>
      </w:tr>
      <w:tr w:rsidR="009117AF" w:rsidRPr="00573F97" w14:paraId="7B7825B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457B35"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499D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F858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3835C"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3340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058B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96D8D"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CB614"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200D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747BF" w14:textId="77777777" w:rsidR="009117AF" w:rsidRPr="00573F97" w:rsidRDefault="009117AF" w:rsidP="00556A2E">
            <w:pPr>
              <w:pStyle w:val="ROWTABELLA"/>
              <w:jc w:val="center"/>
              <w:rPr>
                <w:color w:val="002060"/>
              </w:rPr>
            </w:pPr>
            <w:r w:rsidRPr="00573F97">
              <w:rPr>
                <w:color w:val="002060"/>
              </w:rPr>
              <w:t>0</w:t>
            </w:r>
          </w:p>
        </w:tc>
      </w:tr>
      <w:tr w:rsidR="009117AF" w:rsidRPr="00573F97" w14:paraId="44CAB38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4C4B61" w14:textId="77777777" w:rsidR="009117AF" w:rsidRPr="00573F97" w:rsidRDefault="009117AF" w:rsidP="00556A2E">
            <w:pPr>
              <w:pStyle w:val="ROWTABELLA"/>
              <w:rPr>
                <w:color w:val="002060"/>
              </w:rPr>
            </w:pPr>
            <w:r w:rsidRPr="00573F97">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496F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13E1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75AC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A7F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62A6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60370"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EE54A"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EF64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A52E3" w14:textId="77777777" w:rsidR="009117AF" w:rsidRPr="00573F97" w:rsidRDefault="009117AF" w:rsidP="00556A2E">
            <w:pPr>
              <w:pStyle w:val="ROWTABELLA"/>
              <w:jc w:val="center"/>
              <w:rPr>
                <w:color w:val="002060"/>
              </w:rPr>
            </w:pPr>
            <w:r w:rsidRPr="00573F97">
              <w:rPr>
                <w:color w:val="002060"/>
              </w:rPr>
              <w:t>0</w:t>
            </w:r>
          </w:p>
        </w:tc>
      </w:tr>
      <w:tr w:rsidR="009117AF" w:rsidRPr="00573F97" w14:paraId="5B70ED74"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56B69C" w14:textId="77777777" w:rsidR="009117AF" w:rsidRPr="00573F97" w:rsidRDefault="009117AF" w:rsidP="00556A2E">
            <w:pPr>
              <w:pStyle w:val="ROWTABELLA"/>
              <w:rPr>
                <w:color w:val="002060"/>
              </w:rPr>
            </w:pPr>
            <w:r w:rsidRPr="00573F9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853B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0738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D49B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2412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B6F0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F6059"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FF306"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B0BF6"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6D408" w14:textId="77777777" w:rsidR="009117AF" w:rsidRPr="00573F97" w:rsidRDefault="009117AF" w:rsidP="00556A2E">
            <w:pPr>
              <w:pStyle w:val="ROWTABELLA"/>
              <w:jc w:val="center"/>
              <w:rPr>
                <w:color w:val="002060"/>
              </w:rPr>
            </w:pPr>
            <w:r w:rsidRPr="00573F97">
              <w:rPr>
                <w:color w:val="002060"/>
              </w:rPr>
              <w:t>0</w:t>
            </w:r>
          </w:p>
        </w:tc>
      </w:tr>
    </w:tbl>
    <w:p w14:paraId="16525DF9" w14:textId="77777777" w:rsidR="009117AF" w:rsidRPr="00573F97" w:rsidRDefault="009117AF" w:rsidP="009117AF">
      <w:pPr>
        <w:pStyle w:val="breakline"/>
        <w:divId w:val="527259509"/>
        <w:rPr>
          <w:color w:val="002060"/>
        </w:rPr>
      </w:pPr>
    </w:p>
    <w:p w14:paraId="70EBE355" w14:textId="77777777" w:rsidR="009117AF" w:rsidRPr="00573F97" w:rsidRDefault="009117AF" w:rsidP="009117AF">
      <w:pPr>
        <w:pStyle w:val="breakline"/>
        <w:divId w:val="527259509"/>
        <w:rPr>
          <w:color w:val="002060"/>
        </w:rPr>
      </w:pPr>
    </w:p>
    <w:p w14:paraId="247D37D4"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1C435442"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394E8"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480C4"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CBC0A"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6A77F"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648122"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BAF8EE"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EC7471"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3BCC72"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F107F"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8C53B" w14:textId="77777777" w:rsidR="009117AF" w:rsidRPr="00573F97" w:rsidRDefault="009117AF" w:rsidP="00556A2E">
            <w:pPr>
              <w:pStyle w:val="HEADERTABELLA"/>
              <w:rPr>
                <w:color w:val="002060"/>
              </w:rPr>
            </w:pPr>
            <w:r w:rsidRPr="00573F97">
              <w:rPr>
                <w:color w:val="002060"/>
              </w:rPr>
              <w:t>PE</w:t>
            </w:r>
          </w:p>
        </w:tc>
      </w:tr>
      <w:tr w:rsidR="009117AF" w:rsidRPr="00573F97" w14:paraId="2AD978AD"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042A10" w14:textId="77777777" w:rsidR="009117AF" w:rsidRPr="00573F97" w:rsidRDefault="009117AF" w:rsidP="00556A2E">
            <w:pPr>
              <w:pStyle w:val="ROWTABELLA"/>
              <w:rPr>
                <w:color w:val="002060"/>
              </w:rPr>
            </w:pPr>
            <w:r w:rsidRPr="00573F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E8998"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167A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17C6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E716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2661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39E75"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2AC05"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E1A87"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C774C" w14:textId="77777777" w:rsidR="009117AF" w:rsidRPr="00573F97" w:rsidRDefault="009117AF" w:rsidP="00556A2E">
            <w:pPr>
              <w:pStyle w:val="ROWTABELLA"/>
              <w:jc w:val="center"/>
              <w:rPr>
                <w:color w:val="002060"/>
              </w:rPr>
            </w:pPr>
            <w:r w:rsidRPr="00573F97">
              <w:rPr>
                <w:color w:val="002060"/>
              </w:rPr>
              <w:t>0</w:t>
            </w:r>
          </w:p>
        </w:tc>
      </w:tr>
      <w:tr w:rsidR="009117AF" w:rsidRPr="00573F97" w14:paraId="34664E0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F7450F" w14:textId="77777777" w:rsidR="009117AF" w:rsidRPr="00573F97" w:rsidRDefault="009117AF" w:rsidP="00556A2E">
            <w:pPr>
              <w:pStyle w:val="ROWTABELLA"/>
              <w:rPr>
                <w:color w:val="002060"/>
              </w:rPr>
            </w:pPr>
            <w:r w:rsidRPr="00573F9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143D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45E7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86FC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4941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0E5D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DE2D1"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31582"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D152B"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1BD42" w14:textId="77777777" w:rsidR="009117AF" w:rsidRPr="00573F97" w:rsidRDefault="009117AF" w:rsidP="00556A2E">
            <w:pPr>
              <w:pStyle w:val="ROWTABELLA"/>
              <w:jc w:val="center"/>
              <w:rPr>
                <w:color w:val="002060"/>
              </w:rPr>
            </w:pPr>
            <w:r w:rsidRPr="00573F97">
              <w:rPr>
                <w:color w:val="002060"/>
              </w:rPr>
              <w:t>0</w:t>
            </w:r>
          </w:p>
        </w:tc>
      </w:tr>
      <w:tr w:rsidR="009117AF" w:rsidRPr="00573F97" w14:paraId="76533E8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BBC67" w14:textId="77777777" w:rsidR="009117AF" w:rsidRPr="00573F97" w:rsidRDefault="009117AF" w:rsidP="00556A2E">
            <w:pPr>
              <w:pStyle w:val="ROWTABELLA"/>
              <w:rPr>
                <w:color w:val="002060"/>
              </w:rPr>
            </w:pPr>
            <w:r w:rsidRPr="00573F9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7AA2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7D292"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5DF3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01E7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D6F88"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C8602"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DA6C9"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43F5E"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FC487" w14:textId="77777777" w:rsidR="009117AF" w:rsidRPr="00573F97" w:rsidRDefault="009117AF" w:rsidP="00556A2E">
            <w:pPr>
              <w:pStyle w:val="ROWTABELLA"/>
              <w:jc w:val="center"/>
              <w:rPr>
                <w:color w:val="002060"/>
              </w:rPr>
            </w:pPr>
            <w:r w:rsidRPr="00573F97">
              <w:rPr>
                <w:color w:val="002060"/>
              </w:rPr>
              <w:t>0</w:t>
            </w:r>
          </w:p>
        </w:tc>
      </w:tr>
      <w:tr w:rsidR="009117AF" w:rsidRPr="00573F97" w14:paraId="31FF45A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93299E" w14:textId="77777777" w:rsidR="009117AF" w:rsidRPr="00573F97" w:rsidRDefault="009117AF" w:rsidP="00556A2E">
            <w:pPr>
              <w:pStyle w:val="ROWTABELLA"/>
              <w:rPr>
                <w:color w:val="002060"/>
              </w:rPr>
            </w:pPr>
            <w:r w:rsidRPr="00573F9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08B6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0FC1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48427"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EBF0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38135"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085EC"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EAD5C"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DA1B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2276C" w14:textId="77777777" w:rsidR="009117AF" w:rsidRPr="00573F97" w:rsidRDefault="009117AF" w:rsidP="00556A2E">
            <w:pPr>
              <w:pStyle w:val="ROWTABELLA"/>
              <w:jc w:val="center"/>
              <w:rPr>
                <w:color w:val="002060"/>
              </w:rPr>
            </w:pPr>
            <w:r w:rsidRPr="00573F97">
              <w:rPr>
                <w:color w:val="002060"/>
              </w:rPr>
              <w:t>0</w:t>
            </w:r>
          </w:p>
        </w:tc>
      </w:tr>
      <w:tr w:rsidR="009117AF" w:rsidRPr="00573F97" w14:paraId="570A579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211056" w14:textId="77777777" w:rsidR="009117AF" w:rsidRPr="00573F97" w:rsidRDefault="009117AF" w:rsidP="00556A2E">
            <w:pPr>
              <w:pStyle w:val="ROWTABELLA"/>
              <w:rPr>
                <w:color w:val="002060"/>
              </w:rPr>
            </w:pPr>
            <w:r w:rsidRPr="00573F9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C6AD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B8B6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FCB6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B183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CE21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ADD68"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CB015"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BCC2E"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4BD2D" w14:textId="77777777" w:rsidR="009117AF" w:rsidRPr="00573F97" w:rsidRDefault="009117AF" w:rsidP="00556A2E">
            <w:pPr>
              <w:pStyle w:val="ROWTABELLA"/>
              <w:jc w:val="center"/>
              <w:rPr>
                <w:color w:val="002060"/>
              </w:rPr>
            </w:pPr>
            <w:r w:rsidRPr="00573F97">
              <w:rPr>
                <w:color w:val="002060"/>
              </w:rPr>
              <w:t>0</w:t>
            </w:r>
          </w:p>
        </w:tc>
      </w:tr>
      <w:tr w:rsidR="009117AF" w:rsidRPr="00573F97" w14:paraId="1CE2892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CF1971" w14:textId="77777777" w:rsidR="009117AF" w:rsidRPr="00573F97" w:rsidRDefault="009117AF" w:rsidP="00556A2E">
            <w:pPr>
              <w:pStyle w:val="ROWTABELLA"/>
              <w:rPr>
                <w:color w:val="002060"/>
              </w:rPr>
            </w:pPr>
            <w:r w:rsidRPr="00573F9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FD8D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FAE2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9623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9B37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6D41D"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44E5B"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EA92A"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C7B4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18C5D" w14:textId="77777777" w:rsidR="009117AF" w:rsidRPr="00573F97" w:rsidRDefault="009117AF" w:rsidP="00556A2E">
            <w:pPr>
              <w:pStyle w:val="ROWTABELLA"/>
              <w:jc w:val="center"/>
              <w:rPr>
                <w:color w:val="002060"/>
              </w:rPr>
            </w:pPr>
            <w:r w:rsidRPr="00573F97">
              <w:rPr>
                <w:color w:val="002060"/>
              </w:rPr>
              <w:t>0</w:t>
            </w:r>
          </w:p>
        </w:tc>
      </w:tr>
      <w:tr w:rsidR="009117AF" w:rsidRPr="00573F97" w14:paraId="6489EEE9"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B46DF1" w14:textId="77777777" w:rsidR="009117AF" w:rsidRPr="00573F97" w:rsidRDefault="009117AF" w:rsidP="00556A2E">
            <w:pPr>
              <w:pStyle w:val="ROWTABELLA"/>
              <w:rPr>
                <w:color w:val="002060"/>
              </w:rPr>
            </w:pPr>
            <w:r w:rsidRPr="00573F9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A890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86AA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1361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579A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9FA2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F74C1"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ED2E0" w14:textId="77777777" w:rsidR="009117AF" w:rsidRPr="00573F97" w:rsidRDefault="009117AF" w:rsidP="00556A2E">
            <w:pPr>
              <w:pStyle w:val="ROWTABELLA"/>
              <w:jc w:val="center"/>
              <w:rPr>
                <w:color w:val="002060"/>
              </w:rPr>
            </w:pPr>
            <w:r w:rsidRPr="00573F9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CAF26"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7FB20" w14:textId="77777777" w:rsidR="009117AF" w:rsidRPr="00573F97" w:rsidRDefault="009117AF" w:rsidP="00556A2E">
            <w:pPr>
              <w:pStyle w:val="ROWTABELLA"/>
              <w:jc w:val="center"/>
              <w:rPr>
                <w:color w:val="002060"/>
              </w:rPr>
            </w:pPr>
            <w:r w:rsidRPr="00573F97">
              <w:rPr>
                <w:color w:val="002060"/>
              </w:rPr>
              <w:t>0</w:t>
            </w:r>
          </w:p>
        </w:tc>
      </w:tr>
    </w:tbl>
    <w:p w14:paraId="1A9F5D41" w14:textId="77777777" w:rsidR="009117AF" w:rsidRPr="00573F97" w:rsidRDefault="009117AF" w:rsidP="009117AF">
      <w:pPr>
        <w:pStyle w:val="breakline"/>
        <w:divId w:val="527259509"/>
        <w:rPr>
          <w:color w:val="002060"/>
        </w:rPr>
      </w:pPr>
    </w:p>
    <w:p w14:paraId="6EC93CB5" w14:textId="77777777" w:rsidR="009117AF" w:rsidRPr="00573F97" w:rsidRDefault="009117AF" w:rsidP="009117AF">
      <w:pPr>
        <w:pStyle w:val="TITOLOPRINC"/>
        <w:divId w:val="527259509"/>
        <w:rPr>
          <w:color w:val="002060"/>
        </w:rPr>
      </w:pPr>
      <w:r w:rsidRPr="00573F97">
        <w:rPr>
          <w:color w:val="002060"/>
        </w:rPr>
        <w:t>PROGRAMMA GARE</w:t>
      </w:r>
    </w:p>
    <w:p w14:paraId="392AF180" w14:textId="77777777" w:rsidR="009117AF" w:rsidRPr="001B65A4" w:rsidRDefault="009117AF" w:rsidP="009117AF">
      <w:pPr>
        <w:pStyle w:val="SOTTOTITOLOCAMPIONATO1"/>
        <w:divId w:val="527259509"/>
        <w:rPr>
          <w:color w:val="002060"/>
        </w:rPr>
      </w:pPr>
      <w:r w:rsidRPr="001B65A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9117AF" w:rsidRPr="001B65A4" w14:paraId="107D655D"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7F9E2E"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42D05"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9FD848"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91639"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68144"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69F195"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5BFD7"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2ED19E74"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A6547D" w14:textId="77777777" w:rsidR="009117AF" w:rsidRPr="001B65A4" w:rsidRDefault="009117AF" w:rsidP="00556A2E">
            <w:pPr>
              <w:pStyle w:val="ROWTABELLA"/>
              <w:rPr>
                <w:color w:val="002060"/>
              </w:rPr>
            </w:pPr>
            <w:r w:rsidRPr="001B65A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03FFA0" w14:textId="77777777" w:rsidR="009117AF" w:rsidRPr="001B65A4" w:rsidRDefault="009117AF" w:rsidP="00556A2E">
            <w:pPr>
              <w:pStyle w:val="ROWTABELLA"/>
              <w:rPr>
                <w:color w:val="002060"/>
              </w:rPr>
            </w:pPr>
            <w:r w:rsidRPr="001B65A4">
              <w:rPr>
                <w:color w:val="002060"/>
              </w:rPr>
              <w:t>CAMPOCAVALLO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9726A27"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5F2984" w14:textId="77777777" w:rsidR="009117AF" w:rsidRPr="001B65A4" w:rsidRDefault="009117AF" w:rsidP="00556A2E">
            <w:pPr>
              <w:pStyle w:val="ROWTABELLA"/>
              <w:rPr>
                <w:color w:val="002060"/>
              </w:rPr>
            </w:pPr>
            <w:r w:rsidRPr="001B65A4">
              <w:rPr>
                <w:color w:val="002060"/>
              </w:rPr>
              <w:t>02/11/2019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89481" w14:textId="77777777" w:rsidR="009117AF" w:rsidRPr="001B65A4" w:rsidRDefault="009117AF" w:rsidP="00556A2E">
            <w:pPr>
              <w:pStyle w:val="ROWTABELLA"/>
              <w:rPr>
                <w:color w:val="002060"/>
              </w:rPr>
            </w:pPr>
            <w:r w:rsidRPr="001B65A4">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5F3E7" w14:textId="77777777" w:rsidR="009117AF" w:rsidRPr="001B65A4" w:rsidRDefault="009117AF" w:rsidP="00556A2E">
            <w:pPr>
              <w:pStyle w:val="ROWTABELLA"/>
              <w:rPr>
                <w:color w:val="002060"/>
              </w:rPr>
            </w:pPr>
            <w:r w:rsidRPr="001B65A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9AB2FF" w14:textId="77777777" w:rsidR="009117AF" w:rsidRPr="001B65A4" w:rsidRDefault="009117AF" w:rsidP="00556A2E">
            <w:pPr>
              <w:pStyle w:val="ROWTABELLA"/>
              <w:rPr>
                <w:color w:val="002060"/>
              </w:rPr>
            </w:pPr>
            <w:r w:rsidRPr="001B65A4">
              <w:rPr>
                <w:color w:val="002060"/>
              </w:rPr>
              <w:t>VIA ROSARIO VILLA MUSONE</w:t>
            </w:r>
          </w:p>
        </w:tc>
      </w:tr>
      <w:tr w:rsidR="009117AF" w:rsidRPr="001B65A4" w14:paraId="57FA42E9"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B89C5C" w14:textId="77777777" w:rsidR="009117AF" w:rsidRPr="001B65A4" w:rsidRDefault="009117AF" w:rsidP="00556A2E">
            <w:pPr>
              <w:pStyle w:val="ROWTABELLA"/>
              <w:rPr>
                <w:color w:val="002060"/>
              </w:rPr>
            </w:pPr>
            <w:r w:rsidRPr="001B65A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53558E" w14:textId="77777777" w:rsidR="009117AF" w:rsidRPr="001B65A4" w:rsidRDefault="009117AF" w:rsidP="00556A2E">
            <w:pPr>
              <w:pStyle w:val="ROWTABELLA"/>
              <w:rPr>
                <w:color w:val="002060"/>
              </w:rPr>
            </w:pPr>
            <w:r w:rsidRPr="001B65A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06042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D9FE4C" w14:textId="77777777" w:rsidR="009117AF" w:rsidRPr="001B65A4" w:rsidRDefault="009117AF" w:rsidP="00556A2E">
            <w:pPr>
              <w:pStyle w:val="ROWTABELLA"/>
              <w:rPr>
                <w:color w:val="002060"/>
              </w:rPr>
            </w:pPr>
            <w:r w:rsidRPr="001B65A4">
              <w:rPr>
                <w:color w:val="002060"/>
              </w:rPr>
              <w:t>02/11/2019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FD70F1" w14:textId="77777777" w:rsidR="009117AF" w:rsidRPr="001B65A4" w:rsidRDefault="009117AF" w:rsidP="00556A2E">
            <w:pPr>
              <w:pStyle w:val="ROWTABELLA"/>
              <w:rPr>
                <w:color w:val="002060"/>
              </w:rPr>
            </w:pPr>
            <w:r w:rsidRPr="001B65A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E2A464" w14:textId="77777777" w:rsidR="009117AF" w:rsidRPr="001B65A4" w:rsidRDefault="009117AF" w:rsidP="00556A2E">
            <w:pPr>
              <w:pStyle w:val="ROWTABELLA"/>
              <w:rPr>
                <w:color w:val="002060"/>
              </w:rPr>
            </w:pPr>
            <w:r w:rsidRPr="001B65A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7C97E2D" w14:textId="77777777" w:rsidR="009117AF" w:rsidRPr="001B65A4" w:rsidRDefault="009117AF" w:rsidP="00556A2E">
            <w:pPr>
              <w:pStyle w:val="ROWTABELLA"/>
              <w:rPr>
                <w:color w:val="002060"/>
              </w:rPr>
            </w:pPr>
            <w:r w:rsidRPr="001B65A4">
              <w:rPr>
                <w:color w:val="002060"/>
              </w:rPr>
              <w:t>VIA B.BUOZZI</w:t>
            </w:r>
          </w:p>
        </w:tc>
      </w:tr>
      <w:tr w:rsidR="009117AF" w:rsidRPr="001B65A4" w14:paraId="6C94A212"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E5D82F" w14:textId="77777777" w:rsidR="009117AF" w:rsidRPr="001B65A4" w:rsidRDefault="009117AF" w:rsidP="00556A2E">
            <w:pPr>
              <w:pStyle w:val="ROWTABELLA"/>
              <w:rPr>
                <w:color w:val="002060"/>
              </w:rPr>
            </w:pPr>
            <w:r w:rsidRPr="001B65A4">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A3605D" w14:textId="77777777" w:rsidR="009117AF" w:rsidRPr="001B65A4" w:rsidRDefault="009117AF" w:rsidP="00556A2E">
            <w:pPr>
              <w:pStyle w:val="ROWTABELLA"/>
              <w:rPr>
                <w:color w:val="002060"/>
              </w:rPr>
            </w:pPr>
            <w:r w:rsidRPr="001B65A4">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8B488BB"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EE4993" w14:textId="77777777" w:rsidR="009117AF" w:rsidRPr="001B65A4" w:rsidRDefault="009117AF" w:rsidP="00556A2E">
            <w:pPr>
              <w:pStyle w:val="ROWTABELLA"/>
              <w:rPr>
                <w:color w:val="002060"/>
              </w:rPr>
            </w:pPr>
            <w:r w:rsidRPr="001B65A4">
              <w:rPr>
                <w:color w:val="002060"/>
              </w:rPr>
              <w:t>02/11/2019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89457F" w14:textId="77777777" w:rsidR="009117AF" w:rsidRPr="001B65A4" w:rsidRDefault="009117AF" w:rsidP="00556A2E">
            <w:pPr>
              <w:pStyle w:val="ROWTABELLA"/>
              <w:rPr>
                <w:color w:val="002060"/>
              </w:rPr>
            </w:pPr>
            <w:r w:rsidRPr="001B65A4">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3C02B6" w14:textId="77777777" w:rsidR="009117AF" w:rsidRPr="001B65A4" w:rsidRDefault="009117AF" w:rsidP="00556A2E">
            <w:pPr>
              <w:pStyle w:val="ROWTABELLA"/>
              <w:rPr>
                <w:color w:val="002060"/>
              </w:rPr>
            </w:pPr>
            <w:r w:rsidRPr="001B65A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40D768" w14:textId="77777777" w:rsidR="009117AF" w:rsidRPr="001B65A4" w:rsidRDefault="009117AF" w:rsidP="00556A2E">
            <w:pPr>
              <w:pStyle w:val="ROWTABELLA"/>
              <w:rPr>
                <w:color w:val="002060"/>
              </w:rPr>
            </w:pPr>
            <w:r w:rsidRPr="001B65A4">
              <w:rPr>
                <w:color w:val="002060"/>
              </w:rPr>
              <w:t>VIA ALDO MORO</w:t>
            </w:r>
          </w:p>
        </w:tc>
      </w:tr>
    </w:tbl>
    <w:p w14:paraId="1D1A7EF5" w14:textId="77777777" w:rsidR="009117AF" w:rsidRPr="001B65A4" w:rsidRDefault="009117AF" w:rsidP="009117AF">
      <w:pPr>
        <w:pStyle w:val="breakline"/>
        <w:divId w:val="527259509"/>
        <w:rPr>
          <w:color w:val="002060"/>
        </w:rPr>
      </w:pPr>
    </w:p>
    <w:p w14:paraId="1C853E92" w14:textId="77777777" w:rsidR="009117AF" w:rsidRPr="001B65A4" w:rsidRDefault="009117AF" w:rsidP="009117AF">
      <w:pPr>
        <w:pStyle w:val="breakline"/>
        <w:divId w:val="527259509"/>
        <w:rPr>
          <w:color w:val="002060"/>
        </w:rPr>
      </w:pPr>
    </w:p>
    <w:p w14:paraId="3EBE180B" w14:textId="77777777" w:rsidR="009117AF" w:rsidRPr="001B65A4" w:rsidRDefault="009117AF" w:rsidP="009117AF">
      <w:pPr>
        <w:pStyle w:val="breakline"/>
        <w:divId w:val="527259509"/>
        <w:rPr>
          <w:color w:val="002060"/>
        </w:rPr>
      </w:pPr>
    </w:p>
    <w:p w14:paraId="1DAD2FE5" w14:textId="77777777" w:rsidR="009117AF" w:rsidRPr="001B65A4" w:rsidRDefault="009117AF" w:rsidP="009117AF">
      <w:pPr>
        <w:pStyle w:val="SOTTOTITOLOCAMPIONATO1"/>
        <w:divId w:val="527259509"/>
        <w:rPr>
          <w:color w:val="002060"/>
        </w:rPr>
      </w:pPr>
      <w:r w:rsidRPr="001B65A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9117AF" w:rsidRPr="001B65A4" w14:paraId="7F529BA4"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132C20"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90897D"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F74D49"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CD14C"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D61A1D"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4ABA4"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99C01"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6297A03D"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29D525" w14:textId="77777777" w:rsidR="009117AF" w:rsidRPr="001B65A4" w:rsidRDefault="009117AF" w:rsidP="00556A2E">
            <w:pPr>
              <w:pStyle w:val="ROWTABELLA"/>
              <w:rPr>
                <w:color w:val="002060"/>
              </w:rPr>
            </w:pPr>
            <w:r w:rsidRPr="001B65A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E2BBF1" w14:textId="77777777" w:rsidR="009117AF" w:rsidRPr="001B65A4" w:rsidRDefault="009117AF" w:rsidP="00556A2E">
            <w:pPr>
              <w:pStyle w:val="ROWTABELLA"/>
              <w:rPr>
                <w:color w:val="002060"/>
              </w:rPr>
            </w:pPr>
            <w:r w:rsidRPr="001B65A4">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F50DBAC"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084E7F" w14:textId="77777777" w:rsidR="009117AF" w:rsidRPr="001B65A4" w:rsidRDefault="009117AF" w:rsidP="00556A2E">
            <w:pPr>
              <w:pStyle w:val="ROWTABELLA"/>
              <w:rPr>
                <w:color w:val="002060"/>
              </w:rPr>
            </w:pPr>
            <w:r w:rsidRPr="001B65A4">
              <w:rPr>
                <w:color w:val="002060"/>
              </w:rPr>
              <w:t>02/11/2019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B81F1A" w14:textId="77777777" w:rsidR="009117AF" w:rsidRPr="001B65A4" w:rsidRDefault="009117AF" w:rsidP="00556A2E">
            <w:pPr>
              <w:pStyle w:val="ROWTABELLA"/>
              <w:rPr>
                <w:color w:val="002060"/>
              </w:rPr>
            </w:pPr>
            <w:r w:rsidRPr="001B65A4">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8DEE6D" w14:textId="77777777" w:rsidR="009117AF" w:rsidRPr="001B65A4" w:rsidRDefault="009117AF" w:rsidP="00556A2E">
            <w:pPr>
              <w:pStyle w:val="ROWTABELLA"/>
              <w:rPr>
                <w:color w:val="002060"/>
              </w:rPr>
            </w:pPr>
            <w:r w:rsidRPr="001B65A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00BE77" w14:textId="77777777" w:rsidR="009117AF" w:rsidRPr="001B65A4" w:rsidRDefault="009117AF" w:rsidP="00556A2E">
            <w:pPr>
              <w:pStyle w:val="ROWTABELLA"/>
              <w:rPr>
                <w:color w:val="002060"/>
              </w:rPr>
            </w:pPr>
            <w:r w:rsidRPr="001B65A4">
              <w:rPr>
                <w:color w:val="002060"/>
              </w:rPr>
              <w:t>VIA ROSSINI</w:t>
            </w:r>
          </w:p>
        </w:tc>
      </w:tr>
      <w:tr w:rsidR="009117AF" w:rsidRPr="001B65A4" w14:paraId="6BA2719C"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EB2929" w14:textId="77777777" w:rsidR="009117AF" w:rsidRPr="001B65A4" w:rsidRDefault="009117AF" w:rsidP="00556A2E">
            <w:pPr>
              <w:pStyle w:val="ROWTABELLA"/>
              <w:rPr>
                <w:color w:val="002060"/>
              </w:rPr>
            </w:pPr>
            <w:r w:rsidRPr="001B65A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1970466" w14:textId="77777777" w:rsidR="009117AF" w:rsidRPr="001B65A4" w:rsidRDefault="009117AF" w:rsidP="00556A2E">
            <w:pPr>
              <w:pStyle w:val="ROWTABELLA"/>
              <w:rPr>
                <w:color w:val="002060"/>
              </w:rPr>
            </w:pPr>
            <w:r w:rsidRPr="001B65A4">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90BCA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A25FC2" w14:textId="77777777" w:rsidR="009117AF" w:rsidRPr="001B65A4" w:rsidRDefault="009117AF" w:rsidP="00556A2E">
            <w:pPr>
              <w:pStyle w:val="ROWTABELLA"/>
              <w:rPr>
                <w:color w:val="002060"/>
              </w:rPr>
            </w:pPr>
            <w:r w:rsidRPr="001B65A4">
              <w:rPr>
                <w:color w:val="002060"/>
              </w:rPr>
              <w:t>02/11/2019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0407072" w14:textId="77777777" w:rsidR="009117AF" w:rsidRPr="001B65A4" w:rsidRDefault="009117AF" w:rsidP="00556A2E">
            <w:pPr>
              <w:pStyle w:val="ROWTABELLA"/>
              <w:rPr>
                <w:color w:val="002060"/>
              </w:rPr>
            </w:pPr>
            <w:r w:rsidRPr="001B65A4">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266628" w14:textId="77777777" w:rsidR="009117AF" w:rsidRPr="001B65A4" w:rsidRDefault="009117AF" w:rsidP="00556A2E">
            <w:pPr>
              <w:pStyle w:val="ROWTABELLA"/>
              <w:rPr>
                <w:color w:val="002060"/>
              </w:rPr>
            </w:pPr>
            <w:r w:rsidRPr="001B65A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29F4D6" w14:textId="77777777" w:rsidR="009117AF" w:rsidRPr="001B65A4" w:rsidRDefault="009117AF" w:rsidP="00556A2E">
            <w:pPr>
              <w:pStyle w:val="ROWTABELLA"/>
              <w:rPr>
                <w:color w:val="002060"/>
              </w:rPr>
            </w:pPr>
            <w:r w:rsidRPr="001B65A4">
              <w:rPr>
                <w:color w:val="002060"/>
              </w:rPr>
              <w:t>VIA DELLA REPUBBLICA</w:t>
            </w:r>
          </w:p>
        </w:tc>
      </w:tr>
      <w:tr w:rsidR="009117AF" w:rsidRPr="001B65A4" w14:paraId="233C3A50"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ED4C88" w14:textId="77777777" w:rsidR="009117AF" w:rsidRPr="001B65A4" w:rsidRDefault="009117AF" w:rsidP="00556A2E">
            <w:pPr>
              <w:pStyle w:val="ROWTABELLA"/>
              <w:rPr>
                <w:color w:val="002060"/>
              </w:rPr>
            </w:pPr>
            <w:r w:rsidRPr="001B65A4">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9DD5C0" w14:textId="77777777" w:rsidR="009117AF" w:rsidRPr="001B65A4" w:rsidRDefault="009117AF" w:rsidP="00556A2E">
            <w:pPr>
              <w:pStyle w:val="ROWTABELLA"/>
              <w:rPr>
                <w:color w:val="002060"/>
              </w:rPr>
            </w:pPr>
            <w:r w:rsidRPr="001B65A4">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D1DE02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CCA87" w14:textId="77777777" w:rsidR="009117AF" w:rsidRPr="001B65A4" w:rsidRDefault="009117AF" w:rsidP="00556A2E">
            <w:pPr>
              <w:pStyle w:val="ROWTABELLA"/>
              <w:rPr>
                <w:color w:val="002060"/>
              </w:rPr>
            </w:pPr>
            <w:r w:rsidRPr="001B65A4">
              <w:rPr>
                <w:color w:val="002060"/>
              </w:rPr>
              <w:t>02/11/2019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6263C7" w14:textId="77777777" w:rsidR="009117AF" w:rsidRPr="001B65A4" w:rsidRDefault="009117AF" w:rsidP="00556A2E">
            <w:pPr>
              <w:pStyle w:val="ROWTABELLA"/>
              <w:rPr>
                <w:color w:val="002060"/>
              </w:rPr>
            </w:pPr>
            <w:r w:rsidRPr="001B65A4">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9A8EC0" w14:textId="77777777" w:rsidR="009117AF" w:rsidRPr="001B65A4" w:rsidRDefault="009117AF" w:rsidP="00556A2E">
            <w:pPr>
              <w:pStyle w:val="ROWTABELLA"/>
              <w:rPr>
                <w:color w:val="002060"/>
              </w:rPr>
            </w:pPr>
            <w:r w:rsidRPr="001B65A4">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634433" w14:textId="77777777" w:rsidR="009117AF" w:rsidRPr="001B65A4" w:rsidRDefault="009117AF" w:rsidP="00556A2E">
            <w:pPr>
              <w:pStyle w:val="ROWTABELLA"/>
              <w:rPr>
                <w:color w:val="002060"/>
              </w:rPr>
            </w:pPr>
            <w:r w:rsidRPr="001B65A4">
              <w:rPr>
                <w:color w:val="002060"/>
              </w:rPr>
              <w:t>VIA ALESSANDRO MANZONI</w:t>
            </w:r>
          </w:p>
        </w:tc>
      </w:tr>
    </w:tbl>
    <w:p w14:paraId="5895C41C" w14:textId="77777777" w:rsidR="009117AF" w:rsidRPr="00573F97" w:rsidRDefault="009117AF" w:rsidP="009117AF">
      <w:pPr>
        <w:pStyle w:val="breakline"/>
        <w:divId w:val="527259509"/>
        <w:rPr>
          <w:color w:val="002060"/>
        </w:rPr>
      </w:pPr>
    </w:p>
    <w:p w14:paraId="04915718" w14:textId="77777777" w:rsidR="009117AF" w:rsidRPr="00573F97" w:rsidRDefault="009117AF" w:rsidP="009117AF">
      <w:pPr>
        <w:pStyle w:val="breakline"/>
        <w:divId w:val="527259509"/>
        <w:rPr>
          <w:color w:val="002060"/>
        </w:rPr>
      </w:pPr>
    </w:p>
    <w:p w14:paraId="56C6DCEE"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UNDER 17 C5 REGIONALI MASCHILI</w:t>
      </w:r>
    </w:p>
    <w:p w14:paraId="26166C8E" w14:textId="77777777" w:rsidR="009117AF" w:rsidRPr="00123B86" w:rsidRDefault="009117AF" w:rsidP="009117AF">
      <w:pPr>
        <w:pStyle w:val="TITOLOPRINC"/>
        <w:divId w:val="527259509"/>
        <w:rPr>
          <w:color w:val="002060"/>
        </w:rPr>
      </w:pPr>
      <w:r w:rsidRPr="00123B86">
        <w:rPr>
          <w:color w:val="002060"/>
        </w:rPr>
        <w:t>ANAGRAFICA/INDIRIZZARIO/VARIAZIONI CALENDARIO</w:t>
      </w:r>
    </w:p>
    <w:p w14:paraId="454F521C" w14:textId="77777777" w:rsidR="009117AF" w:rsidRPr="00123B86" w:rsidRDefault="009117AF" w:rsidP="009117AF">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0F0DE3CD" w14:textId="77777777" w:rsidR="009117AF" w:rsidRPr="00123B86" w:rsidRDefault="009117AF" w:rsidP="009117AF">
      <w:pPr>
        <w:pStyle w:val="Corpodeltesto21"/>
        <w:divId w:val="527259509"/>
        <w:rPr>
          <w:rFonts w:ascii="Arial" w:hAnsi="Arial" w:cs="Arial"/>
          <w:color w:val="002060"/>
          <w:sz w:val="22"/>
          <w:szCs w:val="22"/>
        </w:rPr>
      </w:pPr>
    </w:p>
    <w:p w14:paraId="22E8EAF8" w14:textId="77777777" w:rsidR="009117AF" w:rsidRPr="00123B86" w:rsidRDefault="009117AF" w:rsidP="009117AF">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FFJ CALCIO A 5</w:t>
      </w:r>
      <w:r w:rsidRPr="00123B86">
        <w:rPr>
          <w:rFonts w:ascii="Arial" w:hAnsi="Arial" w:cs="Arial"/>
          <w:color w:val="002060"/>
          <w:sz w:val="22"/>
          <w:szCs w:val="22"/>
        </w:rPr>
        <w:t xml:space="preserve"> comunica che disputerà tutte le gare interne il </w:t>
      </w:r>
      <w:r>
        <w:rPr>
          <w:rFonts w:ascii="Arial" w:hAnsi="Arial" w:cs="Arial"/>
          <w:b/>
          <w:color w:val="002060"/>
          <w:sz w:val="22"/>
          <w:szCs w:val="22"/>
        </w:rPr>
        <w:t>SABATO</w:t>
      </w:r>
      <w:r w:rsidRPr="00123B86">
        <w:rPr>
          <w:rFonts w:ascii="Arial" w:hAnsi="Arial" w:cs="Arial"/>
          <w:b/>
          <w:color w:val="002060"/>
          <w:sz w:val="22"/>
          <w:szCs w:val="22"/>
        </w:rPr>
        <w:t xml:space="preserve">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15:30</w:t>
      </w:r>
      <w:r w:rsidRPr="00123B86">
        <w:rPr>
          <w:rFonts w:ascii="Arial" w:hAnsi="Arial" w:cs="Arial"/>
          <w:color w:val="002060"/>
          <w:sz w:val="22"/>
          <w:szCs w:val="22"/>
        </w:rPr>
        <w:t xml:space="preserve">, </w:t>
      </w:r>
      <w:r>
        <w:rPr>
          <w:rFonts w:ascii="Arial" w:hAnsi="Arial" w:cs="Arial"/>
          <w:color w:val="002060"/>
          <w:sz w:val="22"/>
          <w:szCs w:val="22"/>
        </w:rPr>
        <w:t>stesso campo</w:t>
      </w:r>
      <w:r w:rsidRPr="00123B86">
        <w:rPr>
          <w:rFonts w:ascii="Arial" w:hAnsi="Arial" w:cs="Arial"/>
          <w:color w:val="002060"/>
          <w:sz w:val="22"/>
          <w:szCs w:val="22"/>
        </w:rPr>
        <w:t>.</w:t>
      </w:r>
    </w:p>
    <w:p w14:paraId="5C8AE81C" w14:textId="77777777" w:rsidR="009117AF" w:rsidRPr="00573F97" w:rsidRDefault="009117AF" w:rsidP="009117AF">
      <w:pPr>
        <w:pStyle w:val="TITOLOPRINC"/>
        <w:divId w:val="527259509"/>
        <w:rPr>
          <w:color w:val="002060"/>
        </w:rPr>
      </w:pPr>
      <w:r w:rsidRPr="00573F97">
        <w:rPr>
          <w:color w:val="002060"/>
        </w:rPr>
        <w:lastRenderedPageBreak/>
        <w:t>RISULTATI</w:t>
      </w:r>
    </w:p>
    <w:p w14:paraId="57F766F7" w14:textId="77777777" w:rsidR="009117AF" w:rsidRPr="00573F97" w:rsidRDefault="009117AF" w:rsidP="009117AF">
      <w:pPr>
        <w:pStyle w:val="breakline"/>
        <w:divId w:val="527259509"/>
        <w:rPr>
          <w:color w:val="002060"/>
        </w:rPr>
      </w:pPr>
    </w:p>
    <w:p w14:paraId="4936080B" w14:textId="77777777" w:rsidR="009117AF" w:rsidRPr="00573F97" w:rsidRDefault="009117AF" w:rsidP="009117AF">
      <w:pPr>
        <w:pStyle w:val="SOTTOTITOLOCAMPIONATO1"/>
        <w:divId w:val="527259509"/>
        <w:rPr>
          <w:color w:val="002060"/>
        </w:rPr>
      </w:pPr>
      <w:r w:rsidRPr="00573F97">
        <w:rPr>
          <w:color w:val="002060"/>
        </w:rPr>
        <w:t>RISULTATI UFFICIALI GARE DEL 26/10/2019</w:t>
      </w:r>
    </w:p>
    <w:p w14:paraId="38DF6091"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6C887AF5"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09BD2D0D"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59210F1C"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1F281" w14:textId="77777777" w:rsidR="009117AF" w:rsidRPr="00573F97" w:rsidRDefault="009117AF" w:rsidP="00556A2E">
                  <w:pPr>
                    <w:pStyle w:val="HEADERTABELLA"/>
                    <w:rPr>
                      <w:color w:val="002060"/>
                    </w:rPr>
                  </w:pPr>
                  <w:r w:rsidRPr="00573F97">
                    <w:rPr>
                      <w:color w:val="002060"/>
                    </w:rPr>
                    <w:t>GIRONE A - 4 Giornata - A</w:t>
                  </w:r>
                </w:p>
              </w:tc>
            </w:tr>
            <w:tr w:rsidR="009117AF" w:rsidRPr="00573F97" w14:paraId="7A5A8F9E"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4D939D" w14:textId="77777777" w:rsidR="009117AF" w:rsidRPr="00573F97" w:rsidRDefault="009117AF" w:rsidP="00556A2E">
                  <w:pPr>
                    <w:pStyle w:val="ROWTABELLA"/>
                    <w:rPr>
                      <w:color w:val="002060"/>
                    </w:rPr>
                  </w:pPr>
                  <w:r w:rsidRPr="00573F97">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24E433" w14:textId="77777777" w:rsidR="009117AF" w:rsidRPr="00573F97" w:rsidRDefault="009117AF" w:rsidP="00556A2E">
                  <w:pPr>
                    <w:pStyle w:val="ROWTABELLA"/>
                    <w:rPr>
                      <w:color w:val="002060"/>
                    </w:rPr>
                  </w:pPr>
                  <w:r w:rsidRPr="00573F97">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533D2A" w14:textId="77777777" w:rsidR="009117AF" w:rsidRPr="00573F97" w:rsidRDefault="009117AF" w:rsidP="00556A2E">
                  <w:pPr>
                    <w:pStyle w:val="ROWTABELLA"/>
                    <w:jc w:val="center"/>
                    <w:rPr>
                      <w:color w:val="002060"/>
                    </w:rPr>
                  </w:pPr>
                  <w:r w:rsidRPr="00573F97">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E366C" w14:textId="77777777" w:rsidR="009117AF" w:rsidRPr="00573F97" w:rsidRDefault="009117AF" w:rsidP="00556A2E">
                  <w:pPr>
                    <w:pStyle w:val="ROWTABELLA"/>
                    <w:jc w:val="center"/>
                    <w:rPr>
                      <w:color w:val="002060"/>
                    </w:rPr>
                  </w:pPr>
                  <w:r w:rsidRPr="00573F97">
                    <w:rPr>
                      <w:color w:val="002060"/>
                    </w:rPr>
                    <w:t> </w:t>
                  </w:r>
                </w:p>
              </w:tc>
            </w:tr>
            <w:tr w:rsidR="009117AF" w:rsidRPr="00573F97" w14:paraId="046F81FA"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449E0D" w14:textId="77777777" w:rsidR="009117AF" w:rsidRPr="00573F97" w:rsidRDefault="009117AF" w:rsidP="00556A2E">
                  <w:pPr>
                    <w:pStyle w:val="ROWTABELLA"/>
                    <w:rPr>
                      <w:color w:val="002060"/>
                    </w:rPr>
                  </w:pPr>
                  <w:r w:rsidRPr="00573F9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704A18" w14:textId="77777777" w:rsidR="009117AF" w:rsidRPr="00573F97" w:rsidRDefault="009117AF" w:rsidP="00556A2E">
                  <w:pPr>
                    <w:pStyle w:val="ROWTABELLA"/>
                    <w:rPr>
                      <w:color w:val="002060"/>
                    </w:rPr>
                  </w:pPr>
                  <w:r w:rsidRPr="00573F97">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D72774" w14:textId="77777777" w:rsidR="009117AF" w:rsidRPr="00573F97" w:rsidRDefault="009117AF" w:rsidP="00556A2E">
                  <w:pPr>
                    <w:pStyle w:val="ROWTABELLA"/>
                    <w:jc w:val="center"/>
                    <w:rPr>
                      <w:color w:val="002060"/>
                    </w:rPr>
                  </w:pPr>
                  <w:r w:rsidRPr="00573F97">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511517B" w14:textId="77777777" w:rsidR="009117AF" w:rsidRPr="00573F97" w:rsidRDefault="009117AF" w:rsidP="00556A2E">
                  <w:pPr>
                    <w:pStyle w:val="ROWTABELLA"/>
                    <w:jc w:val="center"/>
                    <w:rPr>
                      <w:color w:val="002060"/>
                    </w:rPr>
                  </w:pPr>
                  <w:r w:rsidRPr="00573F97">
                    <w:rPr>
                      <w:color w:val="002060"/>
                    </w:rPr>
                    <w:t> </w:t>
                  </w:r>
                </w:p>
              </w:tc>
            </w:tr>
            <w:tr w:rsidR="009117AF" w:rsidRPr="00573F97" w14:paraId="56559A6D"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DA0054" w14:textId="77777777" w:rsidR="009117AF" w:rsidRPr="00573F97" w:rsidRDefault="009117AF" w:rsidP="00556A2E">
                  <w:pPr>
                    <w:pStyle w:val="ROWTABELLA"/>
                    <w:rPr>
                      <w:color w:val="002060"/>
                    </w:rPr>
                  </w:pPr>
                  <w:r w:rsidRPr="00573F97">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4B6C4E" w14:textId="77777777" w:rsidR="009117AF" w:rsidRPr="00573F97" w:rsidRDefault="009117AF" w:rsidP="00556A2E">
                  <w:pPr>
                    <w:pStyle w:val="ROWTABELLA"/>
                    <w:rPr>
                      <w:color w:val="002060"/>
                    </w:rPr>
                  </w:pPr>
                  <w:r w:rsidRPr="00573F9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86EBB7" w14:textId="77777777" w:rsidR="009117AF" w:rsidRPr="00573F97" w:rsidRDefault="009117AF" w:rsidP="00556A2E">
                  <w:pPr>
                    <w:pStyle w:val="ROWTABELLA"/>
                    <w:jc w:val="center"/>
                    <w:rPr>
                      <w:color w:val="002060"/>
                    </w:rPr>
                  </w:pPr>
                  <w:r w:rsidRPr="00573F9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0D9D3A" w14:textId="77777777" w:rsidR="009117AF" w:rsidRPr="00573F97" w:rsidRDefault="009117AF" w:rsidP="00556A2E">
                  <w:pPr>
                    <w:pStyle w:val="ROWTABELLA"/>
                    <w:jc w:val="center"/>
                    <w:rPr>
                      <w:color w:val="002060"/>
                    </w:rPr>
                  </w:pPr>
                  <w:r w:rsidRPr="00573F97">
                    <w:rPr>
                      <w:color w:val="002060"/>
                    </w:rPr>
                    <w:t> </w:t>
                  </w:r>
                </w:p>
              </w:tc>
            </w:tr>
            <w:tr w:rsidR="009117AF" w:rsidRPr="00573F97" w14:paraId="6F53BC9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123811" w14:textId="77777777" w:rsidR="009117AF" w:rsidRPr="00573F97" w:rsidRDefault="009117AF" w:rsidP="00556A2E">
                  <w:pPr>
                    <w:pStyle w:val="ROWTABELLA"/>
                    <w:rPr>
                      <w:color w:val="002060"/>
                    </w:rPr>
                  </w:pPr>
                  <w:r w:rsidRPr="00573F9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FDB04E" w14:textId="77777777" w:rsidR="009117AF" w:rsidRPr="00573F97" w:rsidRDefault="009117AF" w:rsidP="00556A2E">
                  <w:pPr>
                    <w:pStyle w:val="ROWTABELLA"/>
                    <w:rPr>
                      <w:color w:val="002060"/>
                    </w:rPr>
                  </w:pPr>
                  <w:r w:rsidRPr="00573F9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6168CA" w14:textId="77777777" w:rsidR="009117AF" w:rsidRPr="00573F97" w:rsidRDefault="009117AF" w:rsidP="00556A2E">
                  <w:pPr>
                    <w:pStyle w:val="ROWTABELLA"/>
                    <w:jc w:val="center"/>
                    <w:rPr>
                      <w:color w:val="002060"/>
                    </w:rPr>
                  </w:pPr>
                  <w:r w:rsidRPr="00573F97">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FE0007" w14:textId="77777777" w:rsidR="009117AF" w:rsidRPr="00573F97" w:rsidRDefault="009117AF" w:rsidP="00556A2E">
                  <w:pPr>
                    <w:pStyle w:val="ROWTABELLA"/>
                    <w:jc w:val="center"/>
                    <w:rPr>
                      <w:color w:val="002060"/>
                    </w:rPr>
                  </w:pPr>
                  <w:r w:rsidRPr="00573F97">
                    <w:rPr>
                      <w:color w:val="002060"/>
                    </w:rPr>
                    <w:t> </w:t>
                  </w:r>
                </w:p>
              </w:tc>
            </w:tr>
            <w:tr w:rsidR="009117AF" w:rsidRPr="00573F97" w14:paraId="2334C9D4"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A76176F" w14:textId="77777777" w:rsidR="009117AF" w:rsidRPr="00573F97" w:rsidRDefault="009117AF" w:rsidP="00556A2E">
                  <w:pPr>
                    <w:pStyle w:val="ROWTABELLA"/>
                    <w:rPr>
                      <w:color w:val="002060"/>
                    </w:rPr>
                  </w:pPr>
                  <w:r w:rsidRPr="00573F97">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6DFAD5" w14:textId="77777777" w:rsidR="009117AF" w:rsidRPr="00573F97" w:rsidRDefault="009117AF" w:rsidP="00556A2E">
                  <w:pPr>
                    <w:pStyle w:val="ROWTABELLA"/>
                    <w:rPr>
                      <w:color w:val="002060"/>
                    </w:rPr>
                  </w:pPr>
                  <w:r w:rsidRPr="00573F97">
                    <w:rPr>
                      <w:color w:val="002060"/>
                    </w:rPr>
                    <w:t xml:space="preserve">- REAL S.COSTANZO </w:t>
                  </w:r>
                  <w:proofErr w:type="spellStart"/>
                  <w:r w:rsidRPr="00573F97">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3C7A72" w14:textId="77777777" w:rsidR="009117AF" w:rsidRPr="00573F97" w:rsidRDefault="009117AF" w:rsidP="00556A2E">
                  <w:pPr>
                    <w:pStyle w:val="ROWTABELLA"/>
                    <w:jc w:val="center"/>
                    <w:rPr>
                      <w:color w:val="002060"/>
                    </w:rPr>
                  </w:pPr>
                  <w:r w:rsidRPr="00573F9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3242AE" w14:textId="77777777" w:rsidR="009117AF" w:rsidRPr="00573F97" w:rsidRDefault="009117AF" w:rsidP="00556A2E">
                  <w:pPr>
                    <w:pStyle w:val="ROWTABELLA"/>
                    <w:jc w:val="center"/>
                    <w:rPr>
                      <w:color w:val="002060"/>
                    </w:rPr>
                  </w:pPr>
                  <w:r w:rsidRPr="00573F97">
                    <w:rPr>
                      <w:color w:val="002060"/>
                    </w:rPr>
                    <w:t> </w:t>
                  </w:r>
                </w:p>
              </w:tc>
            </w:tr>
            <w:tr w:rsidR="009117AF" w:rsidRPr="00573F97" w14:paraId="544BA175"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2FA1D5" w14:textId="77777777" w:rsidR="009117AF" w:rsidRPr="00573F97" w:rsidRDefault="009117AF" w:rsidP="00556A2E">
                  <w:pPr>
                    <w:pStyle w:val="ROWTABELLA"/>
                    <w:rPr>
                      <w:color w:val="002060"/>
                    </w:rPr>
                  </w:pPr>
                  <w:r w:rsidRPr="00573F97">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604C1C" w14:textId="77777777" w:rsidR="009117AF" w:rsidRPr="00573F97" w:rsidRDefault="009117AF" w:rsidP="00556A2E">
                  <w:pPr>
                    <w:pStyle w:val="ROWTABELLA"/>
                    <w:rPr>
                      <w:color w:val="002060"/>
                    </w:rPr>
                  </w:pPr>
                  <w:r w:rsidRPr="00573F97">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549EF1" w14:textId="77777777" w:rsidR="009117AF" w:rsidRPr="00573F97" w:rsidRDefault="009117AF" w:rsidP="00556A2E">
                  <w:pPr>
                    <w:pStyle w:val="ROWTABELLA"/>
                    <w:jc w:val="center"/>
                    <w:rPr>
                      <w:color w:val="002060"/>
                    </w:rPr>
                  </w:pPr>
                  <w:r w:rsidRPr="00573F97">
                    <w:rPr>
                      <w:color w:val="002060"/>
                    </w:rPr>
                    <w:t>2 - 19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627C69" w14:textId="77777777" w:rsidR="009117AF" w:rsidRPr="00573F97" w:rsidRDefault="009117AF" w:rsidP="00556A2E">
                  <w:pPr>
                    <w:pStyle w:val="ROWTABELLA"/>
                    <w:jc w:val="center"/>
                    <w:rPr>
                      <w:color w:val="002060"/>
                    </w:rPr>
                  </w:pPr>
                  <w:r w:rsidRPr="00573F97">
                    <w:rPr>
                      <w:color w:val="002060"/>
                    </w:rPr>
                    <w:t> </w:t>
                  </w:r>
                </w:p>
              </w:tc>
            </w:tr>
            <w:tr w:rsidR="009117AF" w:rsidRPr="00573F97" w14:paraId="1EE4E280"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747DF31F" w14:textId="77777777" w:rsidR="009117AF" w:rsidRPr="00573F97" w:rsidRDefault="009117AF" w:rsidP="00556A2E">
                  <w:pPr>
                    <w:pStyle w:val="ROWTABELLA"/>
                    <w:rPr>
                      <w:color w:val="002060"/>
                    </w:rPr>
                  </w:pPr>
                  <w:r w:rsidRPr="00573F97">
                    <w:rPr>
                      <w:color w:val="002060"/>
                    </w:rPr>
                    <w:t>(1) - disputata il 27/10/2019</w:t>
                  </w:r>
                </w:p>
              </w:tc>
            </w:tr>
          </w:tbl>
          <w:p w14:paraId="4DD21441" w14:textId="77777777" w:rsidR="009117AF" w:rsidRPr="00573F97" w:rsidRDefault="009117AF" w:rsidP="00556A2E">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695EFABC"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FCD98" w14:textId="77777777" w:rsidR="009117AF" w:rsidRPr="00573F97" w:rsidRDefault="009117AF" w:rsidP="00556A2E">
                  <w:pPr>
                    <w:pStyle w:val="HEADERTABELLA"/>
                    <w:rPr>
                      <w:color w:val="002060"/>
                    </w:rPr>
                  </w:pPr>
                  <w:r w:rsidRPr="00573F97">
                    <w:rPr>
                      <w:color w:val="002060"/>
                    </w:rPr>
                    <w:t>GIRONE B - 4 Giornata - A</w:t>
                  </w:r>
                </w:p>
              </w:tc>
            </w:tr>
            <w:tr w:rsidR="009117AF" w:rsidRPr="00573F97" w14:paraId="7E0C23D5"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C5F92D" w14:textId="77777777" w:rsidR="009117AF" w:rsidRPr="00573F97" w:rsidRDefault="009117AF" w:rsidP="00556A2E">
                  <w:pPr>
                    <w:pStyle w:val="ROWTABELLA"/>
                    <w:rPr>
                      <w:color w:val="002060"/>
                    </w:rPr>
                  </w:pPr>
                  <w:r w:rsidRPr="00573F97">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F52F5A" w14:textId="77777777" w:rsidR="009117AF" w:rsidRPr="00573F97" w:rsidRDefault="009117AF" w:rsidP="00556A2E">
                  <w:pPr>
                    <w:pStyle w:val="ROWTABELLA"/>
                    <w:rPr>
                      <w:color w:val="002060"/>
                    </w:rPr>
                  </w:pPr>
                  <w:r w:rsidRPr="00573F9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268135" w14:textId="77777777" w:rsidR="009117AF" w:rsidRPr="00573F97" w:rsidRDefault="009117AF" w:rsidP="00556A2E">
                  <w:pPr>
                    <w:pStyle w:val="ROWTABELLA"/>
                    <w:jc w:val="center"/>
                    <w:rPr>
                      <w:color w:val="002060"/>
                    </w:rPr>
                  </w:pPr>
                  <w:r w:rsidRPr="00573F9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37D5A6" w14:textId="77777777" w:rsidR="009117AF" w:rsidRPr="00573F97" w:rsidRDefault="009117AF" w:rsidP="00556A2E">
                  <w:pPr>
                    <w:pStyle w:val="ROWTABELLA"/>
                    <w:jc w:val="center"/>
                    <w:rPr>
                      <w:color w:val="002060"/>
                    </w:rPr>
                  </w:pPr>
                  <w:r w:rsidRPr="00573F97">
                    <w:rPr>
                      <w:color w:val="002060"/>
                    </w:rPr>
                    <w:t> </w:t>
                  </w:r>
                </w:p>
              </w:tc>
            </w:tr>
            <w:tr w:rsidR="009117AF" w:rsidRPr="00573F97" w14:paraId="1F9533D0"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C79D1D" w14:textId="77777777" w:rsidR="009117AF" w:rsidRPr="00573F97" w:rsidRDefault="009117AF" w:rsidP="00556A2E">
                  <w:pPr>
                    <w:pStyle w:val="ROWTABELLA"/>
                    <w:rPr>
                      <w:color w:val="002060"/>
                    </w:rPr>
                  </w:pPr>
                  <w:r w:rsidRPr="00573F97">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E32965" w14:textId="77777777" w:rsidR="009117AF" w:rsidRPr="00573F97" w:rsidRDefault="009117AF" w:rsidP="00556A2E">
                  <w:pPr>
                    <w:pStyle w:val="ROWTABELLA"/>
                    <w:rPr>
                      <w:color w:val="002060"/>
                    </w:rPr>
                  </w:pPr>
                  <w:r w:rsidRPr="00573F97">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B7C295" w14:textId="77777777" w:rsidR="009117AF" w:rsidRPr="00573F97" w:rsidRDefault="009117AF" w:rsidP="00556A2E">
                  <w:pPr>
                    <w:pStyle w:val="ROWTABELLA"/>
                    <w:jc w:val="center"/>
                    <w:rPr>
                      <w:color w:val="002060"/>
                    </w:rPr>
                  </w:pPr>
                  <w:r w:rsidRPr="00573F9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B0C57E" w14:textId="77777777" w:rsidR="009117AF" w:rsidRPr="00573F97" w:rsidRDefault="009117AF" w:rsidP="00556A2E">
                  <w:pPr>
                    <w:pStyle w:val="ROWTABELLA"/>
                    <w:jc w:val="center"/>
                    <w:rPr>
                      <w:color w:val="002060"/>
                    </w:rPr>
                  </w:pPr>
                  <w:r w:rsidRPr="00573F97">
                    <w:rPr>
                      <w:color w:val="002060"/>
                    </w:rPr>
                    <w:t> </w:t>
                  </w:r>
                </w:p>
              </w:tc>
            </w:tr>
            <w:tr w:rsidR="009117AF" w:rsidRPr="00573F97" w14:paraId="1254B7CA"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9F17F84" w14:textId="77777777" w:rsidR="009117AF" w:rsidRPr="00573F97" w:rsidRDefault="009117AF" w:rsidP="00556A2E">
                  <w:pPr>
                    <w:pStyle w:val="ROWTABELLA"/>
                    <w:rPr>
                      <w:color w:val="002060"/>
                    </w:rPr>
                  </w:pPr>
                  <w:r w:rsidRPr="00573F97">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B5B357" w14:textId="77777777" w:rsidR="009117AF" w:rsidRPr="00573F97" w:rsidRDefault="009117AF" w:rsidP="00556A2E">
                  <w:pPr>
                    <w:pStyle w:val="ROWTABELLA"/>
                    <w:rPr>
                      <w:color w:val="002060"/>
                    </w:rPr>
                  </w:pPr>
                  <w:r w:rsidRPr="00573F97">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ADAF8D" w14:textId="77777777" w:rsidR="009117AF" w:rsidRPr="00573F97" w:rsidRDefault="009117AF" w:rsidP="00556A2E">
                  <w:pPr>
                    <w:pStyle w:val="ROWTABELLA"/>
                    <w:jc w:val="center"/>
                    <w:rPr>
                      <w:color w:val="002060"/>
                    </w:rPr>
                  </w:pPr>
                  <w:r w:rsidRPr="00573F9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348EBE" w14:textId="77777777" w:rsidR="009117AF" w:rsidRPr="00573F97" w:rsidRDefault="009117AF" w:rsidP="00556A2E">
                  <w:pPr>
                    <w:pStyle w:val="ROWTABELLA"/>
                    <w:jc w:val="center"/>
                    <w:rPr>
                      <w:color w:val="002060"/>
                    </w:rPr>
                  </w:pPr>
                  <w:r w:rsidRPr="00573F97">
                    <w:rPr>
                      <w:color w:val="002060"/>
                    </w:rPr>
                    <w:t> </w:t>
                  </w:r>
                </w:p>
              </w:tc>
            </w:tr>
            <w:tr w:rsidR="009117AF" w:rsidRPr="00573F97" w14:paraId="4B0ED422"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71B6CAB" w14:textId="77777777" w:rsidR="009117AF" w:rsidRPr="00573F97" w:rsidRDefault="009117AF" w:rsidP="00556A2E">
                  <w:pPr>
                    <w:pStyle w:val="ROWTABELLA"/>
                    <w:rPr>
                      <w:color w:val="002060"/>
                    </w:rPr>
                  </w:pPr>
                  <w:r w:rsidRPr="00573F97">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24B403" w14:textId="77777777" w:rsidR="009117AF" w:rsidRPr="00573F97" w:rsidRDefault="009117AF" w:rsidP="00556A2E">
                  <w:pPr>
                    <w:pStyle w:val="ROWTABELLA"/>
                    <w:rPr>
                      <w:color w:val="002060"/>
                    </w:rPr>
                  </w:pPr>
                  <w:r w:rsidRPr="00573F97">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1AB366" w14:textId="77777777" w:rsidR="009117AF" w:rsidRPr="00573F97" w:rsidRDefault="009117AF" w:rsidP="00556A2E">
                  <w:pPr>
                    <w:pStyle w:val="ROWTABELLA"/>
                    <w:jc w:val="center"/>
                    <w:rPr>
                      <w:color w:val="002060"/>
                    </w:rPr>
                  </w:pPr>
                  <w:r w:rsidRPr="00573F9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6147DD" w14:textId="77777777" w:rsidR="009117AF" w:rsidRPr="00573F97" w:rsidRDefault="009117AF" w:rsidP="00556A2E">
                  <w:pPr>
                    <w:pStyle w:val="ROWTABELLA"/>
                    <w:jc w:val="center"/>
                    <w:rPr>
                      <w:color w:val="002060"/>
                    </w:rPr>
                  </w:pPr>
                  <w:r w:rsidRPr="00573F97">
                    <w:rPr>
                      <w:color w:val="002060"/>
                    </w:rPr>
                    <w:t> </w:t>
                  </w:r>
                </w:p>
              </w:tc>
            </w:tr>
            <w:tr w:rsidR="009117AF" w:rsidRPr="00573F97" w14:paraId="23BF6D65"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ECF6F1" w14:textId="77777777" w:rsidR="009117AF" w:rsidRPr="00573F97" w:rsidRDefault="009117AF" w:rsidP="00556A2E">
                  <w:pPr>
                    <w:pStyle w:val="ROWTABELLA"/>
                    <w:rPr>
                      <w:color w:val="002060"/>
                    </w:rPr>
                  </w:pPr>
                  <w:r w:rsidRPr="00573F97">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CA462E" w14:textId="77777777" w:rsidR="009117AF" w:rsidRPr="00573F97" w:rsidRDefault="009117AF" w:rsidP="00556A2E">
                  <w:pPr>
                    <w:pStyle w:val="ROWTABELLA"/>
                    <w:rPr>
                      <w:color w:val="002060"/>
                    </w:rPr>
                  </w:pPr>
                  <w:r w:rsidRPr="00573F97">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F32942" w14:textId="77777777" w:rsidR="009117AF" w:rsidRPr="00573F97" w:rsidRDefault="009117AF" w:rsidP="00556A2E">
                  <w:pPr>
                    <w:pStyle w:val="ROWTABELLA"/>
                    <w:jc w:val="center"/>
                    <w:rPr>
                      <w:color w:val="002060"/>
                    </w:rPr>
                  </w:pPr>
                  <w:r w:rsidRPr="00573F97">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827496" w14:textId="77777777" w:rsidR="009117AF" w:rsidRPr="00573F97" w:rsidRDefault="009117AF" w:rsidP="00556A2E">
                  <w:pPr>
                    <w:pStyle w:val="ROWTABELLA"/>
                    <w:jc w:val="center"/>
                    <w:rPr>
                      <w:color w:val="002060"/>
                    </w:rPr>
                  </w:pPr>
                  <w:r w:rsidRPr="00573F97">
                    <w:rPr>
                      <w:color w:val="002060"/>
                    </w:rPr>
                    <w:t> </w:t>
                  </w:r>
                </w:p>
              </w:tc>
            </w:tr>
            <w:tr w:rsidR="009117AF" w:rsidRPr="00573F97" w14:paraId="29E317A8"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D47970" w14:textId="77777777" w:rsidR="009117AF" w:rsidRPr="00573F97" w:rsidRDefault="009117AF" w:rsidP="00556A2E">
                  <w:pPr>
                    <w:pStyle w:val="ROWTABELLA"/>
                    <w:rPr>
                      <w:color w:val="002060"/>
                    </w:rPr>
                  </w:pPr>
                  <w:r w:rsidRPr="00573F9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436493" w14:textId="77777777" w:rsidR="009117AF" w:rsidRPr="00573F97" w:rsidRDefault="009117AF" w:rsidP="00556A2E">
                  <w:pPr>
                    <w:pStyle w:val="ROWTABELLA"/>
                    <w:rPr>
                      <w:color w:val="002060"/>
                    </w:rPr>
                  </w:pPr>
                  <w:r w:rsidRPr="00573F97">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63FA8" w14:textId="77777777" w:rsidR="009117AF" w:rsidRPr="00573F97" w:rsidRDefault="009117AF" w:rsidP="00556A2E">
                  <w:pPr>
                    <w:pStyle w:val="ROWTABELLA"/>
                    <w:jc w:val="center"/>
                    <w:rPr>
                      <w:color w:val="002060"/>
                    </w:rPr>
                  </w:pPr>
                  <w:r w:rsidRPr="00573F9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750239" w14:textId="77777777" w:rsidR="009117AF" w:rsidRPr="00573F97" w:rsidRDefault="009117AF" w:rsidP="00556A2E">
                  <w:pPr>
                    <w:pStyle w:val="ROWTABELLA"/>
                    <w:jc w:val="center"/>
                    <w:rPr>
                      <w:color w:val="002060"/>
                    </w:rPr>
                  </w:pPr>
                  <w:r w:rsidRPr="00573F97">
                    <w:rPr>
                      <w:color w:val="002060"/>
                    </w:rPr>
                    <w:t> </w:t>
                  </w:r>
                </w:p>
              </w:tc>
            </w:tr>
            <w:tr w:rsidR="009117AF" w:rsidRPr="00573F97" w14:paraId="4BDAD6DB"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080F3E6F" w14:textId="77777777" w:rsidR="009117AF" w:rsidRPr="00573F97" w:rsidRDefault="009117AF" w:rsidP="00556A2E">
                  <w:pPr>
                    <w:pStyle w:val="ROWTABELLA"/>
                    <w:rPr>
                      <w:color w:val="002060"/>
                    </w:rPr>
                  </w:pPr>
                  <w:r w:rsidRPr="00573F97">
                    <w:rPr>
                      <w:color w:val="002060"/>
                    </w:rPr>
                    <w:t>(1) - disputata il 27/10/2019</w:t>
                  </w:r>
                </w:p>
              </w:tc>
            </w:tr>
          </w:tbl>
          <w:p w14:paraId="257161AF" w14:textId="77777777" w:rsidR="009117AF" w:rsidRPr="00573F97" w:rsidRDefault="009117AF" w:rsidP="00556A2E">
            <w:pPr>
              <w:rPr>
                <w:color w:val="002060"/>
              </w:rPr>
            </w:pPr>
          </w:p>
        </w:tc>
      </w:tr>
    </w:tbl>
    <w:p w14:paraId="39760139" w14:textId="77777777" w:rsidR="009117AF" w:rsidRPr="00573F97" w:rsidRDefault="009117AF" w:rsidP="009117AF">
      <w:pPr>
        <w:pStyle w:val="breakline"/>
        <w:divId w:val="527259509"/>
        <w:rPr>
          <w:color w:val="002060"/>
        </w:rPr>
      </w:pPr>
    </w:p>
    <w:p w14:paraId="7F19B5B4" w14:textId="77777777" w:rsidR="009117AF" w:rsidRPr="00573F97" w:rsidRDefault="009117AF" w:rsidP="009117AF">
      <w:pPr>
        <w:pStyle w:val="breakline"/>
        <w:divId w:val="527259509"/>
        <w:rPr>
          <w:color w:val="002060"/>
        </w:rPr>
      </w:pPr>
    </w:p>
    <w:p w14:paraId="185CBDF8" w14:textId="77777777" w:rsidR="009117AF" w:rsidRPr="00573F97" w:rsidRDefault="009117AF" w:rsidP="009117AF">
      <w:pPr>
        <w:pStyle w:val="TITOLOPRINC"/>
        <w:divId w:val="527259509"/>
        <w:rPr>
          <w:color w:val="002060"/>
        </w:rPr>
      </w:pPr>
      <w:r w:rsidRPr="00573F97">
        <w:rPr>
          <w:color w:val="002060"/>
        </w:rPr>
        <w:t>GIUDICE SPORTIVO</w:t>
      </w:r>
    </w:p>
    <w:p w14:paraId="38F08512"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7E2DE34B" w14:textId="77777777" w:rsidR="009117AF" w:rsidRPr="00573F97" w:rsidRDefault="009117AF" w:rsidP="009117AF">
      <w:pPr>
        <w:pStyle w:val="titolo10"/>
        <w:divId w:val="527259509"/>
        <w:rPr>
          <w:color w:val="002060"/>
        </w:rPr>
      </w:pPr>
      <w:r w:rsidRPr="00573F97">
        <w:rPr>
          <w:color w:val="002060"/>
        </w:rPr>
        <w:t xml:space="preserve">GARE DEL 26/10/2019 </w:t>
      </w:r>
    </w:p>
    <w:p w14:paraId="4175B9B2"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5C61A878"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2988F663" w14:textId="77777777" w:rsidR="009117AF" w:rsidRPr="00573F97" w:rsidRDefault="009117AF" w:rsidP="009117AF">
      <w:pPr>
        <w:pStyle w:val="titolo3"/>
        <w:divId w:val="527259509"/>
        <w:rPr>
          <w:color w:val="002060"/>
        </w:rPr>
      </w:pPr>
      <w:r w:rsidRPr="00573F97">
        <w:rPr>
          <w:color w:val="002060"/>
        </w:rPr>
        <w:t xml:space="preserve">A CARICO CALCIATORI ESPULSI DAL CAMPO </w:t>
      </w:r>
    </w:p>
    <w:p w14:paraId="0660F1EF" w14:textId="77777777" w:rsidR="009117AF" w:rsidRPr="00573F97" w:rsidRDefault="009117AF" w:rsidP="009117AF">
      <w:pPr>
        <w:pStyle w:val="titolo20"/>
        <w:divId w:val="527259509"/>
        <w:rPr>
          <w:color w:val="002060"/>
        </w:rPr>
      </w:pPr>
      <w:r w:rsidRPr="00573F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06387E8" w14:textId="77777777" w:rsidTr="009117AF">
        <w:trPr>
          <w:divId w:val="527259509"/>
        </w:trPr>
        <w:tc>
          <w:tcPr>
            <w:tcW w:w="2200" w:type="dxa"/>
            <w:tcMar>
              <w:top w:w="20" w:type="dxa"/>
              <w:left w:w="20" w:type="dxa"/>
              <w:bottom w:w="20" w:type="dxa"/>
              <w:right w:w="20" w:type="dxa"/>
            </w:tcMar>
            <w:vAlign w:val="center"/>
          </w:tcPr>
          <w:p w14:paraId="502E199E" w14:textId="77777777" w:rsidR="009117AF" w:rsidRPr="00573F97" w:rsidRDefault="009117AF" w:rsidP="00556A2E">
            <w:pPr>
              <w:pStyle w:val="movimento"/>
              <w:rPr>
                <w:color w:val="002060"/>
              </w:rPr>
            </w:pPr>
            <w:r w:rsidRPr="00573F97">
              <w:rPr>
                <w:color w:val="002060"/>
              </w:rPr>
              <w:t>SCOCCO FRANCESCO</w:t>
            </w:r>
          </w:p>
        </w:tc>
        <w:tc>
          <w:tcPr>
            <w:tcW w:w="2200" w:type="dxa"/>
            <w:tcMar>
              <w:top w:w="20" w:type="dxa"/>
              <w:left w:w="20" w:type="dxa"/>
              <w:bottom w:w="20" w:type="dxa"/>
              <w:right w:w="20" w:type="dxa"/>
            </w:tcMar>
            <w:vAlign w:val="center"/>
          </w:tcPr>
          <w:p w14:paraId="13999A4B" w14:textId="77777777" w:rsidR="009117AF" w:rsidRPr="00573F97" w:rsidRDefault="009117AF" w:rsidP="00556A2E">
            <w:pPr>
              <w:pStyle w:val="movimento2"/>
              <w:rPr>
                <w:color w:val="002060"/>
              </w:rPr>
            </w:pPr>
            <w:r w:rsidRPr="00573F97">
              <w:rPr>
                <w:color w:val="002060"/>
              </w:rPr>
              <w:t xml:space="preserve">(RECANATI CALCIO A 5) </w:t>
            </w:r>
          </w:p>
        </w:tc>
        <w:tc>
          <w:tcPr>
            <w:tcW w:w="800" w:type="dxa"/>
            <w:tcMar>
              <w:top w:w="20" w:type="dxa"/>
              <w:left w:w="20" w:type="dxa"/>
              <w:bottom w:w="20" w:type="dxa"/>
              <w:right w:w="20" w:type="dxa"/>
            </w:tcMar>
            <w:vAlign w:val="center"/>
          </w:tcPr>
          <w:p w14:paraId="06C0E53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125809D"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6C3CB86" w14:textId="77777777" w:rsidR="009117AF" w:rsidRPr="00573F97" w:rsidRDefault="009117AF" w:rsidP="00556A2E">
            <w:pPr>
              <w:pStyle w:val="movimento2"/>
              <w:rPr>
                <w:color w:val="002060"/>
              </w:rPr>
            </w:pPr>
            <w:r w:rsidRPr="00573F97">
              <w:rPr>
                <w:color w:val="002060"/>
              </w:rPr>
              <w:t> </w:t>
            </w:r>
          </w:p>
        </w:tc>
      </w:tr>
    </w:tbl>
    <w:p w14:paraId="256199E9"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2C5A5630"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0F357E90" w14:textId="77777777" w:rsidTr="009117AF">
        <w:trPr>
          <w:divId w:val="527259509"/>
        </w:trPr>
        <w:tc>
          <w:tcPr>
            <w:tcW w:w="2200" w:type="dxa"/>
            <w:tcMar>
              <w:top w:w="20" w:type="dxa"/>
              <w:left w:w="20" w:type="dxa"/>
              <w:bottom w:w="20" w:type="dxa"/>
              <w:right w:w="20" w:type="dxa"/>
            </w:tcMar>
            <w:vAlign w:val="center"/>
          </w:tcPr>
          <w:p w14:paraId="20A94169" w14:textId="77777777" w:rsidR="009117AF" w:rsidRPr="00573F97" w:rsidRDefault="009117AF" w:rsidP="00556A2E">
            <w:pPr>
              <w:pStyle w:val="movimento"/>
              <w:rPr>
                <w:color w:val="002060"/>
              </w:rPr>
            </w:pPr>
            <w:r w:rsidRPr="00573F97">
              <w:rPr>
                <w:color w:val="002060"/>
              </w:rPr>
              <w:t>PAPARELLO LUCA</w:t>
            </w:r>
          </w:p>
        </w:tc>
        <w:tc>
          <w:tcPr>
            <w:tcW w:w="2200" w:type="dxa"/>
            <w:tcMar>
              <w:top w:w="20" w:type="dxa"/>
              <w:left w:w="20" w:type="dxa"/>
              <w:bottom w:w="20" w:type="dxa"/>
              <w:right w:w="20" w:type="dxa"/>
            </w:tcMar>
            <w:vAlign w:val="center"/>
          </w:tcPr>
          <w:p w14:paraId="183F280C" w14:textId="77777777" w:rsidR="009117AF" w:rsidRPr="00573F97" w:rsidRDefault="009117AF" w:rsidP="00556A2E">
            <w:pPr>
              <w:pStyle w:val="movimento2"/>
              <w:rPr>
                <w:color w:val="002060"/>
              </w:rPr>
            </w:pPr>
            <w:r w:rsidRPr="00573F97">
              <w:rPr>
                <w:color w:val="002060"/>
              </w:rPr>
              <w:t xml:space="preserve">(ACLI AUDAX MONTECOSARO C5) </w:t>
            </w:r>
          </w:p>
        </w:tc>
        <w:tc>
          <w:tcPr>
            <w:tcW w:w="800" w:type="dxa"/>
            <w:tcMar>
              <w:top w:w="20" w:type="dxa"/>
              <w:left w:w="20" w:type="dxa"/>
              <w:bottom w:w="20" w:type="dxa"/>
              <w:right w:w="20" w:type="dxa"/>
            </w:tcMar>
            <w:vAlign w:val="center"/>
          </w:tcPr>
          <w:p w14:paraId="49F0121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19F33CB3" w14:textId="77777777" w:rsidR="009117AF" w:rsidRPr="00573F97" w:rsidRDefault="009117AF" w:rsidP="00556A2E">
            <w:pPr>
              <w:pStyle w:val="movimento"/>
              <w:rPr>
                <w:color w:val="002060"/>
              </w:rPr>
            </w:pPr>
            <w:r w:rsidRPr="00573F97">
              <w:rPr>
                <w:color w:val="002060"/>
              </w:rPr>
              <w:t>ROSSINI LORENZO</w:t>
            </w:r>
          </w:p>
        </w:tc>
        <w:tc>
          <w:tcPr>
            <w:tcW w:w="2200" w:type="dxa"/>
            <w:tcMar>
              <w:top w:w="20" w:type="dxa"/>
              <w:left w:w="20" w:type="dxa"/>
              <w:bottom w:w="20" w:type="dxa"/>
              <w:right w:w="20" w:type="dxa"/>
            </w:tcMar>
            <w:vAlign w:val="center"/>
          </w:tcPr>
          <w:p w14:paraId="236C5CEC" w14:textId="77777777" w:rsidR="009117AF" w:rsidRPr="00573F97" w:rsidRDefault="009117AF" w:rsidP="00556A2E">
            <w:pPr>
              <w:pStyle w:val="movimento2"/>
              <w:rPr>
                <w:color w:val="002060"/>
              </w:rPr>
            </w:pPr>
            <w:r w:rsidRPr="00573F97">
              <w:rPr>
                <w:color w:val="002060"/>
              </w:rPr>
              <w:t xml:space="preserve">(ACLI MANTOVANI CALCIO A 5) </w:t>
            </w:r>
          </w:p>
        </w:tc>
      </w:tr>
      <w:tr w:rsidR="009117AF" w:rsidRPr="00573F97" w14:paraId="36D87915" w14:textId="77777777" w:rsidTr="009117AF">
        <w:trPr>
          <w:divId w:val="527259509"/>
        </w:trPr>
        <w:tc>
          <w:tcPr>
            <w:tcW w:w="2200" w:type="dxa"/>
            <w:tcMar>
              <w:top w:w="20" w:type="dxa"/>
              <w:left w:w="20" w:type="dxa"/>
              <w:bottom w:w="20" w:type="dxa"/>
              <w:right w:w="20" w:type="dxa"/>
            </w:tcMar>
            <w:vAlign w:val="center"/>
          </w:tcPr>
          <w:p w14:paraId="12450FF7" w14:textId="77777777" w:rsidR="009117AF" w:rsidRPr="00573F97" w:rsidRDefault="009117AF" w:rsidP="00556A2E">
            <w:pPr>
              <w:pStyle w:val="movimento"/>
              <w:rPr>
                <w:color w:val="002060"/>
              </w:rPr>
            </w:pPr>
            <w:r w:rsidRPr="00573F97">
              <w:rPr>
                <w:color w:val="002060"/>
              </w:rPr>
              <w:t>MEMEDOIV JETMIR</w:t>
            </w:r>
          </w:p>
        </w:tc>
        <w:tc>
          <w:tcPr>
            <w:tcW w:w="2200" w:type="dxa"/>
            <w:tcMar>
              <w:top w:w="20" w:type="dxa"/>
              <w:left w:w="20" w:type="dxa"/>
              <w:bottom w:w="20" w:type="dxa"/>
              <w:right w:w="20" w:type="dxa"/>
            </w:tcMar>
            <w:vAlign w:val="center"/>
          </w:tcPr>
          <w:p w14:paraId="7E822C4D" w14:textId="77777777" w:rsidR="009117AF" w:rsidRPr="00573F97" w:rsidRDefault="009117AF" w:rsidP="00556A2E">
            <w:pPr>
              <w:pStyle w:val="movimento2"/>
              <w:rPr>
                <w:color w:val="002060"/>
              </w:rPr>
            </w:pPr>
            <w:r w:rsidRPr="00573F97">
              <w:rPr>
                <w:color w:val="002060"/>
              </w:rPr>
              <w:t xml:space="preserve">(CANTINE RIUNITE CSI) </w:t>
            </w:r>
          </w:p>
        </w:tc>
        <w:tc>
          <w:tcPr>
            <w:tcW w:w="800" w:type="dxa"/>
            <w:tcMar>
              <w:top w:w="20" w:type="dxa"/>
              <w:left w:w="20" w:type="dxa"/>
              <w:bottom w:w="20" w:type="dxa"/>
              <w:right w:w="20" w:type="dxa"/>
            </w:tcMar>
            <w:vAlign w:val="center"/>
          </w:tcPr>
          <w:p w14:paraId="62EA814E"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596F6693" w14:textId="77777777" w:rsidR="009117AF" w:rsidRPr="00573F97" w:rsidRDefault="009117AF" w:rsidP="00556A2E">
            <w:pPr>
              <w:pStyle w:val="movimento"/>
              <w:rPr>
                <w:color w:val="002060"/>
              </w:rPr>
            </w:pPr>
            <w:r w:rsidRPr="00573F97">
              <w:rPr>
                <w:color w:val="002060"/>
              </w:rPr>
              <w:t>BONCI MATTEO</w:t>
            </w:r>
          </w:p>
        </w:tc>
        <w:tc>
          <w:tcPr>
            <w:tcW w:w="2200" w:type="dxa"/>
            <w:tcMar>
              <w:top w:w="20" w:type="dxa"/>
              <w:left w:w="20" w:type="dxa"/>
              <w:bottom w:w="20" w:type="dxa"/>
              <w:right w:w="20" w:type="dxa"/>
            </w:tcMar>
            <w:vAlign w:val="center"/>
          </w:tcPr>
          <w:p w14:paraId="21BEFC0E" w14:textId="77777777" w:rsidR="009117AF" w:rsidRPr="00573F97" w:rsidRDefault="009117AF" w:rsidP="00556A2E">
            <w:pPr>
              <w:pStyle w:val="movimento2"/>
              <w:rPr>
                <w:color w:val="002060"/>
              </w:rPr>
            </w:pPr>
            <w:r w:rsidRPr="00573F97">
              <w:rPr>
                <w:color w:val="002060"/>
              </w:rPr>
              <w:t xml:space="preserve">(FFJ CALCIO A 5) </w:t>
            </w:r>
          </w:p>
        </w:tc>
      </w:tr>
      <w:tr w:rsidR="009117AF" w:rsidRPr="00573F97" w14:paraId="17734520" w14:textId="77777777" w:rsidTr="009117AF">
        <w:trPr>
          <w:divId w:val="527259509"/>
        </w:trPr>
        <w:tc>
          <w:tcPr>
            <w:tcW w:w="2200" w:type="dxa"/>
            <w:tcMar>
              <w:top w:w="20" w:type="dxa"/>
              <w:left w:w="20" w:type="dxa"/>
              <w:bottom w:w="20" w:type="dxa"/>
              <w:right w:w="20" w:type="dxa"/>
            </w:tcMar>
            <w:vAlign w:val="center"/>
          </w:tcPr>
          <w:p w14:paraId="29A9E5DC" w14:textId="77777777" w:rsidR="009117AF" w:rsidRPr="00573F97" w:rsidRDefault="009117AF" w:rsidP="00556A2E">
            <w:pPr>
              <w:pStyle w:val="movimento"/>
              <w:rPr>
                <w:color w:val="002060"/>
              </w:rPr>
            </w:pPr>
            <w:r w:rsidRPr="00573F97">
              <w:rPr>
                <w:color w:val="002060"/>
              </w:rPr>
              <w:t>TRINEI JACOPO</w:t>
            </w:r>
          </w:p>
        </w:tc>
        <w:tc>
          <w:tcPr>
            <w:tcW w:w="2200" w:type="dxa"/>
            <w:tcMar>
              <w:top w:w="20" w:type="dxa"/>
              <w:left w:w="20" w:type="dxa"/>
              <w:bottom w:w="20" w:type="dxa"/>
              <w:right w:w="20" w:type="dxa"/>
            </w:tcMar>
            <w:vAlign w:val="center"/>
          </w:tcPr>
          <w:p w14:paraId="75E3EA7B" w14:textId="77777777" w:rsidR="009117AF" w:rsidRPr="00573F97" w:rsidRDefault="009117AF" w:rsidP="00556A2E">
            <w:pPr>
              <w:pStyle w:val="movimento2"/>
              <w:rPr>
                <w:color w:val="002060"/>
              </w:rPr>
            </w:pPr>
            <w:r w:rsidRPr="00573F97">
              <w:rPr>
                <w:color w:val="002060"/>
              </w:rPr>
              <w:t xml:space="preserve">(REAL FABRIANO) </w:t>
            </w:r>
          </w:p>
        </w:tc>
        <w:tc>
          <w:tcPr>
            <w:tcW w:w="800" w:type="dxa"/>
            <w:tcMar>
              <w:top w:w="20" w:type="dxa"/>
              <w:left w:w="20" w:type="dxa"/>
              <w:bottom w:w="20" w:type="dxa"/>
              <w:right w:w="20" w:type="dxa"/>
            </w:tcMar>
            <w:vAlign w:val="center"/>
          </w:tcPr>
          <w:p w14:paraId="43A76E6A"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943AA8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03F2DF75" w14:textId="77777777" w:rsidR="009117AF" w:rsidRPr="00573F97" w:rsidRDefault="009117AF" w:rsidP="00556A2E">
            <w:pPr>
              <w:pStyle w:val="movimento2"/>
              <w:rPr>
                <w:color w:val="002060"/>
              </w:rPr>
            </w:pPr>
            <w:r w:rsidRPr="00573F97">
              <w:rPr>
                <w:color w:val="002060"/>
              </w:rPr>
              <w:t> </w:t>
            </w:r>
          </w:p>
        </w:tc>
      </w:tr>
    </w:tbl>
    <w:p w14:paraId="3C2FAA40"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25930C5" w14:textId="77777777" w:rsidTr="009117AF">
        <w:trPr>
          <w:divId w:val="527259509"/>
        </w:trPr>
        <w:tc>
          <w:tcPr>
            <w:tcW w:w="2200" w:type="dxa"/>
            <w:tcMar>
              <w:top w:w="20" w:type="dxa"/>
              <w:left w:w="20" w:type="dxa"/>
              <w:bottom w:w="20" w:type="dxa"/>
              <w:right w:w="20" w:type="dxa"/>
            </w:tcMar>
            <w:vAlign w:val="center"/>
          </w:tcPr>
          <w:p w14:paraId="0BA339FC" w14:textId="77777777" w:rsidR="009117AF" w:rsidRPr="00573F97" w:rsidRDefault="009117AF" w:rsidP="00556A2E">
            <w:pPr>
              <w:pStyle w:val="movimento"/>
              <w:rPr>
                <w:color w:val="002060"/>
              </w:rPr>
            </w:pPr>
            <w:r w:rsidRPr="00573F97">
              <w:rPr>
                <w:color w:val="002060"/>
              </w:rPr>
              <w:t>SEFERI ARTURO</w:t>
            </w:r>
          </w:p>
        </w:tc>
        <w:tc>
          <w:tcPr>
            <w:tcW w:w="2200" w:type="dxa"/>
            <w:tcMar>
              <w:top w:w="20" w:type="dxa"/>
              <w:left w:w="20" w:type="dxa"/>
              <w:bottom w:w="20" w:type="dxa"/>
              <w:right w:w="20" w:type="dxa"/>
            </w:tcMar>
            <w:vAlign w:val="center"/>
          </w:tcPr>
          <w:p w14:paraId="0FF43F22" w14:textId="77777777" w:rsidR="009117AF" w:rsidRPr="00573F97" w:rsidRDefault="009117AF" w:rsidP="00556A2E">
            <w:pPr>
              <w:pStyle w:val="movimento2"/>
              <w:rPr>
                <w:color w:val="002060"/>
              </w:rPr>
            </w:pPr>
            <w:r w:rsidRPr="00573F97">
              <w:rPr>
                <w:color w:val="002060"/>
              </w:rPr>
              <w:t xml:space="preserve">(CANTINE RIUNITE CSI) </w:t>
            </w:r>
          </w:p>
        </w:tc>
        <w:tc>
          <w:tcPr>
            <w:tcW w:w="800" w:type="dxa"/>
            <w:tcMar>
              <w:top w:w="20" w:type="dxa"/>
              <w:left w:w="20" w:type="dxa"/>
              <w:bottom w:w="20" w:type="dxa"/>
              <w:right w:w="20" w:type="dxa"/>
            </w:tcMar>
            <w:vAlign w:val="center"/>
          </w:tcPr>
          <w:p w14:paraId="2826B2E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FA905B4" w14:textId="77777777" w:rsidR="009117AF" w:rsidRPr="00573F97" w:rsidRDefault="009117AF" w:rsidP="00556A2E">
            <w:pPr>
              <w:pStyle w:val="movimento"/>
              <w:rPr>
                <w:color w:val="002060"/>
              </w:rPr>
            </w:pPr>
            <w:r w:rsidRPr="00573F97">
              <w:rPr>
                <w:color w:val="002060"/>
              </w:rPr>
              <w:t>BARRETI IGLI</w:t>
            </w:r>
          </w:p>
        </w:tc>
        <w:tc>
          <w:tcPr>
            <w:tcW w:w="2200" w:type="dxa"/>
            <w:tcMar>
              <w:top w:w="20" w:type="dxa"/>
              <w:left w:w="20" w:type="dxa"/>
              <w:bottom w:w="20" w:type="dxa"/>
              <w:right w:w="20" w:type="dxa"/>
            </w:tcMar>
            <w:vAlign w:val="center"/>
          </w:tcPr>
          <w:p w14:paraId="424CAB6C" w14:textId="77777777" w:rsidR="009117AF" w:rsidRPr="00573F97" w:rsidRDefault="009117AF" w:rsidP="00556A2E">
            <w:pPr>
              <w:pStyle w:val="movimento2"/>
              <w:rPr>
                <w:color w:val="002060"/>
              </w:rPr>
            </w:pPr>
            <w:r w:rsidRPr="00573F97">
              <w:rPr>
                <w:color w:val="002060"/>
              </w:rPr>
              <w:t xml:space="preserve">(FFJ CALCIO A 5) </w:t>
            </w:r>
          </w:p>
        </w:tc>
      </w:tr>
      <w:tr w:rsidR="009117AF" w:rsidRPr="00573F97" w14:paraId="60CE7073" w14:textId="77777777" w:rsidTr="009117AF">
        <w:trPr>
          <w:divId w:val="527259509"/>
        </w:trPr>
        <w:tc>
          <w:tcPr>
            <w:tcW w:w="2200" w:type="dxa"/>
            <w:tcMar>
              <w:top w:w="20" w:type="dxa"/>
              <w:left w:w="20" w:type="dxa"/>
              <w:bottom w:w="20" w:type="dxa"/>
              <w:right w:w="20" w:type="dxa"/>
            </w:tcMar>
            <w:vAlign w:val="center"/>
          </w:tcPr>
          <w:p w14:paraId="02B0A394" w14:textId="77777777" w:rsidR="009117AF" w:rsidRPr="00573F97" w:rsidRDefault="009117AF" w:rsidP="00556A2E">
            <w:pPr>
              <w:pStyle w:val="movimento"/>
              <w:rPr>
                <w:color w:val="002060"/>
              </w:rPr>
            </w:pPr>
            <w:r w:rsidRPr="00573F97">
              <w:rPr>
                <w:color w:val="002060"/>
              </w:rPr>
              <w:t>VENTURA ALESSANDRO</w:t>
            </w:r>
          </w:p>
        </w:tc>
        <w:tc>
          <w:tcPr>
            <w:tcW w:w="2200" w:type="dxa"/>
            <w:tcMar>
              <w:top w:w="20" w:type="dxa"/>
              <w:left w:w="20" w:type="dxa"/>
              <w:bottom w:w="20" w:type="dxa"/>
              <w:right w:w="20" w:type="dxa"/>
            </w:tcMar>
            <w:vAlign w:val="center"/>
          </w:tcPr>
          <w:p w14:paraId="4D80061C" w14:textId="77777777" w:rsidR="009117AF" w:rsidRPr="00573F97" w:rsidRDefault="009117AF" w:rsidP="00556A2E">
            <w:pPr>
              <w:pStyle w:val="movimento2"/>
              <w:rPr>
                <w:color w:val="002060"/>
              </w:rPr>
            </w:pPr>
            <w:r w:rsidRPr="00573F97">
              <w:rPr>
                <w:color w:val="002060"/>
              </w:rPr>
              <w:t xml:space="preserve">(OSTRENSE) </w:t>
            </w:r>
          </w:p>
        </w:tc>
        <w:tc>
          <w:tcPr>
            <w:tcW w:w="800" w:type="dxa"/>
            <w:tcMar>
              <w:top w:w="20" w:type="dxa"/>
              <w:left w:w="20" w:type="dxa"/>
              <w:bottom w:w="20" w:type="dxa"/>
              <w:right w:w="20" w:type="dxa"/>
            </w:tcMar>
            <w:vAlign w:val="center"/>
          </w:tcPr>
          <w:p w14:paraId="4377337F"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EFF5904" w14:textId="77777777" w:rsidR="009117AF" w:rsidRPr="00573F97" w:rsidRDefault="009117AF" w:rsidP="00556A2E">
            <w:pPr>
              <w:pStyle w:val="movimento"/>
              <w:rPr>
                <w:color w:val="002060"/>
              </w:rPr>
            </w:pPr>
            <w:r w:rsidRPr="00573F97">
              <w:rPr>
                <w:color w:val="002060"/>
              </w:rPr>
              <w:t>FEDELI DANIELE</w:t>
            </w:r>
          </w:p>
        </w:tc>
        <w:tc>
          <w:tcPr>
            <w:tcW w:w="2200" w:type="dxa"/>
            <w:tcMar>
              <w:top w:w="20" w:type="dxa"/>
              <w:left w:w="20" w:type="dxa"/>
              <w:bottom w:w="20" w:type="dxa"/>
              <w:right w:w="20" w:type="dxa"/>
            </w:tcMar>
            <w:vAlign w:val="center"/>
          </w:tcPr>
          <w:p w14:paraId="3506CC0A" w14:textId="77777777" w:rsidR="009117AF" w:rsidRPr="00573F97" w:rsidRDefault="009117AF" w:rsidP="00556A2E">
            <w:pPr>
              <w:pStyle w:val="movimento2"/>
              <w:rPr>
                <w:color w:val="002060"/>
              </w:rPr>
            </w:pPr>
            <w:r w:rsidRPr="00573F97">
              <w:rPr>
                <w:color w:val="002060"/>
              </w:rPr>
              <w:t xml:space="preserve">(TENAX CASTELFIDARDO) </w:t>
            </w:r>
          </w:p>
        </w:tc>
      </w:tr>
      <w:tr w:rsidR="009117AF" w:rsidRPr="00573F97" w14:paraId="1CDD86B7" w14:textId="77777777" w:rsidTr="009117AF">
        <w:trPr>
          <w:divId w:val="527259509"/>
        </w:trPr>
        <w:tc>
          <w:tcPr>
            <w:tcW w:w="2200" w:type="dxa"/>
            <w:tcMar>
              <w:top w:w="20" w:type="dxa"/>
              <w:left w:w="20" w:type="dxa"/>
              <w:bottom w:w="20" w:type="dxa"/>
              <w:right w:w="20" w:type="dxa"/>
            </w:tcMar>
            <w:vAlign w:val="center"/>
          </w:tcPr>
          <w:p w14:paraId="6ABCDD4B" w14:textId="77777777" w:rsidR="009117AF" w:rsidRPr="00573F97" w:rsidRDefault="009117AF" w:rsidP="00556A2E">
            <w:pPr>
              <w:pStyle w:val="movimento"/>
              <w:rPr>
                <w:color w:val="002060"/>
              </w:rPr>
            </w:pPr>
            <w:r w:rsidRPr="00573F97">
              <w:rPr>
                <w:color w:val="002060"/>
              </w:rPr>
              <w:t>MINUTOLO GIOVANNI</w:t>
            </w:r>
          </w:p>
        </w:tc>
        <w:tc>
          <w:tcPr>
            <w:tcW w:w="2200" w:type="dxa"/>
            <w:tcMar>
              <w:top w:w="20" w:type="dxa"/>
              <w:left w:w="20" w:type="dxa"/>
              <w:bottom w:w="20" w:type="dxa"/>
              <w:right w:w="20" w:type="dxa"/>
            </w:tcMar>
            <w:vAlign w:val="center"/>
          </w:tcPr>
          <w:p w14:paraId="6A826733" w14:textId="77777777" w:rsidR="009117AF" w:rsidRPr="00573F97" w:rsidRDefault="009117AF" w:rsidP="00556A2E">
            <w:pPr>
              <w:pStyle w:val="movimento2"/>
              <w:rPr>
                <w:color w:val="002060"/>
              </w:rPr>
            </w:pPr>
            <w:r w:rsidRPr="00573F97">
              <w:rPr>
                <w:color w:val="002060"/>
              </w:rPr>
              <w:t xml:space="preserve">(VIRTUS TEAM SOC.COOP.) </w:t>
            </w:r>
          </w:p>
        </w:tc>
        <w:tc>
          <w:tcPr>
            <w:tcW w:w="800" w:type="dxa"/>
            <w:tcMar>
              <w:top w:w="20" w:type="dxa"/>
              <w:left w:w="20" w:type="dxa"/>
              <w:bottom w:w="20" w:type="dxa"/>
              <w:right w:w="20" w:type="dxa"/>
            </w:tcMar>
            <w:vAlign w:val="center"/>
          </w:tcPr>
          <w:p w14:paraId="27BE1161"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41AD87C3"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93E0F4B" w14:textId="77777777" w:rsidR="009117AF" w:rsidRPr="00573F97" w:rsidRDefault="009117AF" w:rsidP="00556A2E">
            <w:pPr>
              <w:pStyle w:val="movimento2"/>
              <w:rPr>
                <w:color w:val="002060"/>
              </w:rPr>
            </w:pPr>
            <w:r w:rsidRPr="00573F97">
              <w:rPr>
                <w:color w:val="002060"/>
              </w:rPr>
              <w:t> </w:t>
            </w:r>
          </w:p>
        </w:tc>
      </w:tr>
    </w:tbl>
    <w:p w14:paraId="7985E57B" w14:textId="77777777" w:rsidR="009117AF" w:rsidRPr="00573F97" w:rsidRDefault="009117AF" w:rsidP="009117AF">
      <w:pPr>
        <w:pStyle w:val="titolo10"/>
        <w:divId w:val="527259509"/>
        <w:rPr>
          <w:color w:val="002060"/>
        </w:rPr>
      </w:pPr>
      <w:r w:rsidRPr="00573F97">
        <w:rPr>
          <w:color w:val="002060"/>
        </w:rPr>
        <w:t xml:space="preserve">GARE DEL 27/10/2019 </w:t>
      </w:r>
    </w:p>
    <w:p w14:paraId="20C19912"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3E1A04E8"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073B090F"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7ED73094" w14:textId="77777777" w:rsidR="009117AF" w:rsidRPr="00573F97" w:rsidRDefault="009117AF" w:rsidP="009117AF">
      <w:pPr>
        <w:pStyle w:val="titolo20"/>
        <w:divId w:val="527259509"/>
        <w:rPr>
          <w:color w:val="002060"/>
        </w:rPr>
      </w:pPr>
      <w:r w:rsidRPr="00573F9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1504530A" w14:textId="77777777" w:rsidTr="009117AF">
        <w:trPr>
          <w:divId w:val="527259509"/>
        </w:trPr>
        <w:tc>
          <w:tcPr>
            <w:tcW w:w="2200" w:type="dxa"/>
            <w:tcMar>
              <w:top w:w="20" w:type="dxa"/>
              <w:left w:w="20" w:type="dxa"/>
              <w:bottom w:w="20" w:type="dxa"/>
              <w:right w:w="20" w:type="dxa"/>
            </w:tcMar>
            <w:vAlign w:val="center"/>
          </w:tcPr>
          <w:p w14:paraId="206F9D72" w14:textId="77777777" w:rsidR="009117AF" w:rsidRPr="00573F97" w:rsidRDefault="009117AF" w:rsidP="00556A2E">
            <w:pPr>
              <w:pStyle w:val="movimento"/>
              <w:rPr>
                <w:color w:val="002060"/>
              </w:rPr>
            </w:pPr>
            <w:r w:rsidRPr="00573F97">
              <w:rPr>
                <w:color w:val="002060"/>
              </w:rPr>
              <w:t>PETRINI RICCARDO</w:t>
            </w:r>
          </w:p>
        </w:tc>
        <w:tc>
          <w:tcPr>
            <w:tcW w:w="2200" w:type="dxa"/>
            <w:tcMar>
              <w:top w:w="20" w:type="dxa"/>
              <w:left w:w="20" w:type="dxa"/>
              <w:bottom w:w="20" w:type="dxa"/>
              <w:right w:w="20" w:type="dxa"/>
            </w:tcMar>
            <w:vAlign w:val="center"/>
          </w:tcPr>
          <w:p w14:paraId="74F7E5AB" w14:textId="77777777" w:rsidR="009117AF" w:rsidRPr="00573F97" w:rsidRDefault="009117AF" w:rsidP="00556A2E">
            <w:pPr>
              <w:pStyle w:val="movimento2"/>
              <w:rPr>
                <w:color w:val="002060"/>
              </w:rPr>
            </w:pPr>
            <w:r w:rsidRPr="00573F97">
              <w:rPr>
                <w:color w:val="002060"/>
              </w:rPr>
              <w:t xml:space="preserve">(FUTSAL COBA SPORTIVA DIL) </w:t>
            </w:r>
          </w:p>
        </w:tc>
        <w:tc>
          <w:tcPr>
            <w:tcW w:w="800" w:type="dxa"/>
            <w:tcMar>
              <w:top w:w="20" w:type="dxa"/>
              <w:left w:w="20" w:type="dxa"/>
              <w:bottom w:w="20" w:type="dxa"/>
              <w:right w:w="20" w:type="dxa"/>
            </w:tcMar>
            <w:vAlign w:val="center"/>
          </w:tcPr>
          <w:p w14:paraId="6532C75B"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6816E02C" w14:textId="77777777" w:rsidR="009117AF" w:rsidRPr="00573F97" w:rsidRDefault="009117AF" w:rsidP="00556A2E">
            <w:pPr>
              <w:pStyle w:val="movimento"/>
              <w:rPr>
                <w:color w:val="002060"/>
              </w:rPr>
            </w:pPr>
            <w:r w:rsidRPr="00573F97">
              <w:rPr>
                <w:color w:val="002060"/>
              </w:rPr>
              <w:t>MARINI MANUEL</w:t>
            </w:r>
          </w:p>
        </w:tc>
        <w:tc>
          <w:tcPr>
            <w:tcW w:w="2200" w:type="dxa"/>
            <w:tcMar>
              <w:top w:w="20" w:type="dxa"/>
              <w:left w:w="20" w:type="dxa"/>
              <w:bottom w:w="20" w:type="dxa"/>
              <w:right w:w="20" w:type="dxa"/>
            </w:tcMar>
            <w:vAlign w:val="center"/>
          </w:tcPr>
          <w:p w14:paraId="50A2EA53" w14:textId="77777777" w:rsidR="009117AF" w:rsidRPr="00573F97" w:rsidRDefault="009117AF" w:rsidP="00556A2E">
            <w:pPr>
              <w:pStyle w:val="movimento2"/>
              <w:rPr>
                <w:color w:val="002060"/>
              </w:rPr>
            </w:pPr>
            <w:r w:rsidRPr="00573F97">
              <w:rPr>
                <w:color w:val="002060"/>
              </w:rPr>
              <w:t xml:space="preserve">(FUTSAL FBC) </w:t>
            </w:r>
          </w:p>
        </w:tc>
      </w:tr>
    </w:tbl>
    <w:p w14:paraId="61F254C9"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237F4A04" w14:textId="77777777" w:rsidTr="009117AF">
        <w:trPr>
          <w:divId w:val="527259509"/>
        </w:trPr>
        <w:tc>
          <w:tcPr>
            <w:tcW w:w="2200" w:type="dxa"/>
            <w:tcMar>
              <w:top w:w="20" w:type="dxa"/>
              <w:left w:w="20" w:type="dxa"/>
              <w:bottom w:w="20" w:type="dxa"/>
              <w:right w:w="20" w:type="dxa"/>
            </w:tcMar>
            <w:vAlign w:val="center"/>
          </w:tcPr>
          <w:p w14:paraId="28AB9F07" w14:textId="77777777" w:rsidR="009117AF" w:rsidRPr="00573F97" w:rsidRDefault="009117AF" w:rsidP="00556A2E">
            <w:pPr>
              <w:pStyle w:val="movimento"/>
              <w:rPr>
                <w:color w:val="002060"/>
              </w:rPr>
            </w:pPr>
            <w:r w:rsidRPr="00573F97">
              <w:rPr>
                <w:color w:val="002060"/>
              </w:rPr>
              <w:lastRenderedPageBreak/>
              <w:t>BRUNI SIMONE</w:t>
            </w:r>
          </w:p>
        </w:tc>
        <w:tc>
          <w:tcPr>
            <w:tcW w:w="2200" w:type="dxa"/>
            <w:tcMar>
              <w:top w:w="20" w:type="dxa"/>
              <w:left w:w="20" w:type="dxa"/>
              <w:bottom w:w="20" w:type="dxa"/>
              <w:right w:w="20" w:type="dxa"/>
            </w:tcMar>
            <w:vAlign w:val="center"/>
          </w:tcPr>
          <w:p w14:paraId="5B009A9F" w14:textId="77777777" w:rsidR="009117AF" w:rsidRPr="00573F97" w:rsidRDefault="009117AF" w:rsidP="00556A2E">
            <w:pPr>
              <w:pStyle w:val="movimento2"/>
              <w:rPr>
                <w:color w:val="002060"/>
              </w:rPr>
            </w:pPr>
            <w:r w:rsidRPr="00573F97">
              <w:rPr>
                <w:color w:val="002060"/>
              </w:rPr>
              <w:t xml:space="preserve">(FUTSAL ASKL) </w:t>
            </w:r>
          </w:p>
        </w:tc>
        <w:tc>
          <w:tcPr>
            <w:tcW w:w="800" w:type="dxa"/>
            <w:tcMar>
              <w:top w:w="20" w:type="dxa"/>
              <w:left w:w="20" w:type="dxa"/>
              <w:bottom w:w="20" w:type="dxa"/>
              <w:right w:w="20" w:type="dxa"/>
            </w:tcMar>
            <w:vAlign w:val="center"/>
          </w:tcPr>
          <w:p w14:paraId="41389FC0"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455685C" w14:textId="77777777" w:rsidR="009117AF" w:rsidRPr="00573F97" w:rsidRDefault="009117AF" w:rsidP="00556A2E">
            <w:pPr>
              <w:pStyle w:val="movimento"/>
              <w:rPr>
                <w:color w:val="002060"/>
              </w:rPr>
            </w:pPr>
            <w:r w:rsidRPr="00573F97">
              <w:rPr>
                <w:color w:val="002060"/>
              </w:rPr>
              <w:t>RENZO PIETRO</w:t>
            </w:r>
          </w:p>
        </w:tc>
        <w:tc>
          <w:tcPr>
            <w:tcW w:w="2200" w:type="dxa"/>
            <w:tcMar>
              <w:top w:w="20" w:type="dxa"/>
              <w:left w:w="20" w:type="dxa"/>
              <w:bottom w:w="20" w:type="dxa"/>
              <w:right w:w="20" w:type="dxa"/>
            </w:tcMar>
            <w:vAlign w:val="center"/>
          </w:tcPr>
          <w:p w14:paraId="4B916292" w14:textId="77777777" w:rsidR="009117AF" w:rsidRPr="00573F97" w:rsidRDefault="009117AF" w:rsidP="00556A2E">
            <w:pPr>
              <w:pStyle w:val="movimento2"/>
              <w:rPr>
                <w:color w:val="002060"/>
              </w:rPr>
            </w:pPr>
            <w:r w:rsidRPr="00573F97">
              <w:rPr>
                <w:color w:val="002060"/>
              </w:rPr>
              <w:t xml:space="preserve">(FUTSAL ASKL) </w:t>
            </w:r>
          </w:p>
        </w:tc>
      </w:tr>
    </w:tbl>
    <w:p w14:paraId="65474029" w14:textId="77777777" w:rsidR="009117AF" w:rsidRPr="00573F97" w:rsidRDefault="009117AF" w:rsidP="009117AF">
      <w:pPr>
        <w:pStyle w:val="breakline"/>
        <w:divId w:val="527259509"/>
        <w:rPr>
          <w:color w:val="002060"/>
        </w:rPr>
      </w:pPr>
    </w:p>
    <w:p w14:paraId="79755462"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5333E98"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9F524F6" w14:textId="77777777" w:rsidR="009117AF" w:rsidRPr="00573F97" w:rsidRDefault="009117AF" w:rsidP="009117AF">
      <w:pPr>
        <w:pStyle w:val="breakline"/>
        <w:divId w:val="527259509"/>
        <w:rPr>
          <w:color w:val="002060"/>
        </w:rPr>
      </w:pPr>
    </w:p>
    <w:p w14:paraId="0C97BFBF" w14:textId="77777777" w:rsidR="009117AF" w:rsidRPr="00573F97" w:rsidRDefault="009117AF" w:rsidP="009117AF">
      <w:pPr>
        <w:pStyle w:val="TITOLOPRINC"/>
        <w:divId w:val="527259509"/>
        <w:rPr>
          <w:color w:val="002060"/>
        </w:rPr>
      </w:pPr>
      <w:r w:rsidRPr="00573F97">
        <w:rPr>
          <w:color w:val="002060"/>
        </w:rPr>
        <w:t>CLASSIFICA</w:t>
      </w:r>
    </w:p>
    <w:p w14:paraId="34A3B5B7" w14:textId="77777777" w:rsidR="009117AF" w:rsidRPr="00573F97" w:rsidRDefault="009117AF" w:rsidP="009117AF">
      <w:pPr>
        <w:pStyle w:val="breakline"/>
        <w:divId w:val="527259509"/>
        <w:rPr>
          <w:color w:val="002060"/>
        </w:rPr>
      </w:pPr>
    </w:p>
    <w:p w14:paraId="077EF138" w14:textId="77777777" w:rsidR="009117AF" w:rsidRPr="00573F97" w:rsidRDefault="009117AF" w:rsidP="009117AF">
      <w:pPr>
        <w:pStyle w:val="breakline"/>
        <w:divId w:val="527259509"/>
        <w:rPr>
          <w:color w:val="002060"/>
        </w:rPr>
      </w:pPr>
    </w:p>
    <w:p w14:paraId="2BF8AC9D"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2BBBEDCF"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2D082"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060463"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318DC"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DBA63"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45B94"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A2117"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3477E0"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7A46B"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9B60C1"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DBBBAE" w14:textId="77777777" w:rsidR="009117AF" w:rsidRPr="00573F97" w:rsidRDefault="009117AF" w:rsidP="00556A2E">
            <w:pPr>
              <w:pStyle w:val="HEADERTABELLA"/>
              <w:rPr>
                <w:color w:val="002060"/>
              </w:rPr>
            </w:pPr>
            <w:r w:rsidRPr="00573F97">
              <w:rPr>
                <w:color w:val="002060"/>
              </w:rPr>
              <w:t>PE</w:t>
            </w:r>
          </w:p>
        </w:tc>
      </w:tr>
      <w:tr w:rsidR="009117AF" w:rsidRPr="00573F97" w14:paraId="30D1C8B8"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9EF1BE" w14:textId="77777777" w:rsidR="009117AF" w:rsidRPr="00573F97" w:rsidRDefault="009117AF" w:rsidP="00556A2E">
            <w:pPr>
              <w:pStyle w:val="ROWTABELLA"/>
              <w:rPr>
                <w:color w:val="002060"/>
              </w:rPr>
            </w:pPr>
            <w:r w:rsidRPr="00573F9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CF42B"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FEFE8"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392C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229D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CFA1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45440" w14:textId="77777777" w:rsidR="009117AF" w:rsidRPr="00573F97" w:rsidRDefault="009117AF" w:rsidP="00556A2E">
            <w:pPr>
              <w:pStyle w:val="ROWTABELLA"/>
              <w:jc w:val="center"/>
              <w:rPr>
                <w:color w:val="002060"/>
              </w:rPr>
            </w:pPr>
            <w:r w:rsidRPr="00573F9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0DEB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BCBB3"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260A0" w14:textId="77777777" w:rsidR="009117AF" w:rsidRPr="00573F97" w:rsidRDefault="009117AF" w:rsidP="00556A2E">
            <w:pPr>
              <w:pStyle w:val="ROWTABELLA"/>
              <w:jc w:val="center"/>
              <w:rPr>
                <w:color w:val="002060"/>
              </w:rPr>
            </w:pPr>
            <w:r w:rsidRPr="00573F97">
              <w:rPr>
                <w:color w:val="002060"/>
              </w:rPr>
              <w:t>0</w:t>
            </w:r>
          </w:p>
        </w:tc>
      </w:tr>
      <w:tr w:rsidR="009117AF" w:rsidRPr="00573F97" w14:paraId="3B1EA37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0E1893" w14:textId="77777777" w:rsidR="009117AF" w:rsidRPr="00573F97" w:rsidRDefault="009117AF" w:rsidP="00556A2E">
            <w:pPr>
              <w:pStyle w:val="ROWTABELLA"/>
              <w:rPr>
                <w:color w:val="002060"/>
              </w:rPr>
            </w:pPr>
            <w:r w:rsidRPr="00573F9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1C885"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67FB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F654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E2D8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5D68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4F41A" w14:textId="77777777" w:rsidR="009117AF" w:rsidRPr="00573F97" w:rsidRDefault="009117AF" w:rsidP="00556A2E">
            <w:pPr>
              <w:pStyle w:val="ROWTABELLA"/>
              <w:jc w:val="center"/>
              <w:rPr>
                <w:color w:val="002060"/>
              </w:rPr>
            </w:pPr>
            <w:r w:rsidRPr="00573F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5869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89C47"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038C4" w14:textId="77777777" w:rsidR="009117AF" w:rsidRPr="00573F97" w:rsidRDefault="009117AF" w:rsidP="00556A2E">
            <w:pPr>
              <w:pStyle w:val="ROWTABELLA"/>
              <w:jc w:val="center"/>
              <w:rPr>
                <w:color w:val="002060"/>
              </w:rPr>
            </w:pPr>
            <w:r w:rsidRPr="00573F97">
              <w:rPr>
                <w:color w:val="002060"/>
              </w:rPr>
              <w:t>0</w:t>
            </w:r>
          </w:p>
        </w:tc>
      </w:tr>
      <w:tr w:rsidR="009117AF" w:rsidRPr="00573F97" w14:paraId="65C9665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7244DB" w14:textId="77777777" w:rsidR="009117AF" w:rsidRPr="00573F97" w:rsidRDefault="009117AF" w:rsidP="00556A2E">
            <w:pPr>
              <w:pStyle w:val="ROWTABELLA"/>
              <w:rPr>
                <w:color w:val="002060"/>
              </w:rPr>
            </w:pPr>
            <w:r w:rsidRPr="00573F9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84E9D"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CBAB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31A7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A9B2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FC85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4A378" w14:textId="77777777" w:rsidR="009117AF" w:rsidRPr="00573F97" w:rsidRDefault="009117AF" w:rsidP="00556A2E">
            <w:pPr>
              <w:pStyle w:val="ROWTABELLA"/>
              <w:jc w:val="center"/>
              <w:rPr>
                <w:color w:val="002060"/>
              </w:rPr>
            </w:pPr>
            <w:r w:rsidRPr="00573F9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FF67B"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F95E4"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61110" w14:textId="77777777" w:rsidR="009117AF" w:rsidRPr="00573F97" w:rsidRDefault="009117AF" w:rsidP="00556A2E">
            <w:pPr>
              <w:pStyle w:val="ROWTABELLA"/>
              <w:jc w:val="center"/>
              <w:rPr>
                <w:color w:val="002060"/>
              </w:rPr>
            </w:pPr>
            <w:r w:rsidRPr="00573F97">
              <w:rPr>
                <w:color w:val="002060"/>
              </w:rPr>
              <w:t>0</w:t>
            </w:r>
          </w:p>
        </w:tc>
      </w:tr>
      <w:tr w:rsidR="009117AF" w:rsidRPr="00573F97" w14:paraId="5832B29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689F33" w14:textId="77777777" w:rsidR="009117AF" w:rsidRPr="00573F97" w:rsidRDefault="009117AF" w:rsidP="00556A2E">
            <w:pPr>
              <w:pStyle w:val="ROWTABELLA"/>
              <w:rPr>
                <w:color w:val="002060"/>
              </w:rPr>
            </w:pPr>
            <w:r w:rsidRPr="00573F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0682F"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981E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968E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AA55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697C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9BA15"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49D2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DE617"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0E30A" w14:textId="77777777" w:rsidR="009117AF" w:rsidRPr="00573F97" w:rsidRDefault="009117AF" w:rsidP="00556A2E">
            <w:pPr>
              <w:pStyle w:val="ROWTABELLA"/>
              <w:jc w:val="center"/>
              <w:rPr>
                <w:color w:val="002060"/>
              </w:rPr>
            </w:pPr>
            <w:r w:rsidRPr="00573F97">
              <w:rPr>
                <w:color w:val="002060"/>
              </w:rPr>
              <w:t>0</w:t>
            </w:r>
          </w:p>
        </w:tc>
      </w:tr>
      <w:tr w:rsidR="009117AF" w:rsidRPr="00573F97" w14:paraId="475D327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F9973B" w14:textId="77777777" w:rsidR="009117AF" w:rsidRPr="00573F97" w:rsidRDefault="009117AF" w:rsidP="00556A2E">
            <w:pPr>
              <w:pStyle w:val="ROWTABELLA"/>
              <w:rPr>
                <w:color w:val="002060"/>
              </w:rPr>
            </w:pPr>
            <w:r w:rsidRPr="00573F97">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B8681"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3D51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1844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B895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1366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21A03"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CCF4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825F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457E7" w14:textId="77777777" w:rsidR="009117AF" w:rsidRPr="00573F97" w:rsidRDefault="009117AF" w:rsidP="00556A2E">
            <w:pPr>
              <w:pStyle w:val="ROWTABELLA"/>
              <w:jc w:val="center"/>
              <w:rPr>
                <w:color w:val="002060"/>
              </w:rPr>
            </w:pPr>
            <w:r w:rsidRPr="00573F97">
              <w:rPr>
                <w:color w:val="002060"/>
              </w:rPr>
              <w:t>0</w:t>
            </w:r>
          </w:p>
        </w:tc>
      </w:tr>
      <w:tr w:rsidR="009117AF" w:rsidRPr="00573F97" w14:paraId="36DD6BD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655771" w14:textId="77777777" w:rsidR="009117AF" w:rsidRPr="00573F97" w:rsidRDefault="009117AF" w:rsidP="00556A2E">
            <w:pPr>
              <w:pStyle w:val="ROWTABELLA"/>
              <w:rPr>
                <w:color w:val="002060"/>
              </w:rPr>
            </w:pPr>
            <w:r w:rsidRPr="00573F9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878F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4AF2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08A2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1582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0BE4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023B9"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75523"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9ECE5"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1C41E" w14:textId="77777777" w:rsidR="009117AF" w:rsidRPr="00573F97" w:rsidRDefault="009117AF" w:rsidP="00556A2E">
            <w:pPr>
              <w:pStyle w:val="ROWTABELLA"/>
              <w:jc w:val="center"/>
              <w:rPr>
                <w:color w:val="002060"/>
              </w:rPr>
            </w:pPr>
            <w:r w:rsidRPr="00573F97">
              <w:rPr>
                <w:color w:val="002060"/>
              </w:rPr>
              <w:t>0</w:t>
            </w:r>
          </w:p>
        </w:tc>
      </w:tr>
      <w:tr w:rsidR="009117AF" w:rsidRPr="00573F97" w14:paraId="6F9C2F6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7F191B" w14:textId="77777777" w:rsidR="009117AF" w:rsidRPr="00573F97" w:rsidRDefault="009117AF" w:rsidP="00556A2E">
            <w:pPr>
              <w:pStyle w:val="ROWTABELLA"/>
              <w:rPr>
                <w:color w:val="002060"/>
              </w:rPr>
            </w:pPr>
            <w:r w:rsidRPr="00573F97">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30045"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E1A4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2ED0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B500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AD2E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982AB"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6AE0A" w14:textId="77777777" w:rsidR="009117AF" w:rsidRPr="00573F97" w:rsidRDefault="009117AF" w:rsidP="00556A2E">
            <w:pPr>
              <w:pStyle w:val="ROWTABELLA"/>
              <w:jc w:val="center"/>
              <w:rPr>
                <w:color w:val="002060"/>
              </w:rPr>
            </w:pPr>
            <w:r w:rsidRPr="00573F9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FA042"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3C9AA" w14:textId="77777777" w:rsidR="009117AF" w:rsidRPr="00573F97" w:rsidRDefault="009117AF" w:rsidP="00556A2E">
            <w:pPr>
              <w:pStyle w:val="ROWTABELLA"/>
              <w:jc w:val="center"/>
              <w:rPr>
                <w:color w:val="002060"/>
              </w:rPr>
            </w:pPr>
            <w:r w:rsidRPr="00573F97">
              <w:rPr>
                <w:color w:val="002060"/>
              </w:rPr>
              <w:t>0</w:t>
            </w:r>
          </w:p>
        </w:tc>
      </w:tr>
      <w:tr w:rsidR="009117AF" w:rsidRPr="00573F97" w14:paraId="027937F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D2BE62" w14:textId="77777777" w:rsidR="009117AF" w:rsidRPr="00573F97" w:rsidRDefault="009117AF" w:rsidP="00556A2E">
            <w:pPr>
              <w:pStyle w:val="ROWTABELLA"/>
              <w:rPr>
                <w:color w:val="002060"/>
              </w:rPr>
            </w:pPr>
            <w:r w:rsidRPr="00573F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E922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92F1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F7DA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4981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C2A3D"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D2540"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ADFD8"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A21E8"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3A336" w14:textId="77777777" w:rsidR="009117AF" w:rsidRPr="00573F97" w:rsidRDefault="009117AF" w:rsidP="00556A2E">
            <w:pPr>
              <w:pStyle w:val="ROWTABELLA"/>
              <w:jc w:val="center"/>
              <w:rPr>
                <w:color w:val="002060"/>
              </w:rPr>
            </w:pPr>
            <w:r w:rsidRPr="00573F97">
              <w:rPr>
                <w:color w:val="002060"/>
              </w:rPr>
              <w:t>0</w:t>
            </w:r>
          </w:p>
        </w:tc>
      </w:tr>
      <w:tr w:rsidR="009117AF" w:rsidRPr="00573F97" w14:paraId="6CBE05A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64E767" w14:textId="77777777" w:rsidR="009117AF" w:rsidRPr="00573F97" w:rsidRDefault="009117AF" w:rsidP="00556A2E">
            <w:pPr>
              <w:pStyle w:val="ROWTABELLA"/>
              <w:rPr>
                <w:color w:val="002060"/>
              </w:rPr>
            </w:pPr>
            <w:r w:rsidRPr="00573F97">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E511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A5EF1"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E6C5"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9D54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7EA1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C8ABD"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33D57" w14:textId="77777777" w:rsidR="009117AF" w:rsidRPr="00573F97" w:rsidRDefault="009117AF" w:rsidP="00556A2E">
            <w:pPr>
              <w:pStyle w:val="ROWTABELLA"/>
              <w:jc w:val="center"/>
              <w:rPr>
                <w:color w:val="002060"/>
              </w:rPr>
            </w:pPr>
            <w:r w:rsidRPr="00573F9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513CB"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F66A" w14:textId="77777777" w:rsidR="009117AF" w:rsidRPr="00573F97" w:rsidRDefault="009117AF" w:rsidP="00556A2E">
            <w:pPr>
              <w:pStyle w:val="ROWTABELLA"/>
              <w:jc w:val="center"/>
              <w:rPr>
                <w:color w:val="002060"/>
              </w:rPr>
            </w:pPr>
            <w:r w:rsidRPr="00573F97">
              <w:rPr>
                <w:color w:val="002060"/>
              </w:rPr>
              <w:t>0</w:t>
            </w:r>
          </w:p>
        </w:tc>
      </w:tr>
      <w:tr w:rsidR="009117AF" w:rsidRPr="00573F97" w14:paraId="63B466C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EC3DB2" w14:textId="77777777" w:rsidR="009117AF" w:rsidRPr="00573F97" w:rsidRDefault="009117AF" w:rsidP="00556A2E">
            <w:pPr>
              <w:pStyle w:val="ROWTABELLA"/>
              <w:rPr>
                <w:color w:val="002060"/>
              </w:rPr>
            </w:pPr>
            <w:r w:rsidRPr="00573F9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7C81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38F1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6424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A33A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B6F0C"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FE4BF"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72E81"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FF0C4"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475B5" w14:textId="77777777" w:rsidR="009117AF" w:rsidRPr="00573F97" w:rsidRDefault="009117AF" w:rsidP="00556A2E">
            <w:pPr>
              <w:pStyle w:val="ROWTABELLA"/>
              <w:jc w:val="center"/>
              <w:rPr>
                <w:color w:val="002060"/>
              </w:rPr>
            </w:pPr>
            <w:r w:rsidRPr="00573F97">
              <w:rPr>
                <w:color w:val="002060"/>
              </w:rPr>
              <w:t>0</w:t>
            </w:r>
          </w:p>
        </w:tc>
      </w:tr>
      <w:tr w:rsidR="009117AF" w:rsidRPr="00573F97" w14:paraId="0766090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D90D09" w14:textId="77777777" w:rsidR="009117AF" w:rsidRPr="00573F97" w:rsidRDefault="009117AF" w:rsidP="00556A2E">
            <w:pPr>
              <w:pStyle w:val="ROWTABELLA"/>
              <w:rPr>
                <w:color w:val="002060"/>
              </w:rPr>
            </w:pPr>
            <w:r w:rsidRPr="00573F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5D31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FAB0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1736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4146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0584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8D03F"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A0356"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EDD3A"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9AB87" w14:textId="77777777" w:rsidR="009117AF" w:rsidRPr="00573F97" w:rsidRDefault="009117AF" w:rsidP="00556A2E">
            <w:pPr>
              <w:pStyle w:val="ROWTABELLA"/>
              <w:jc w:val="center"/>
              <w:rPr>
                <w:color w:val="002060"/>
              </w:rPr>
            </w:pPr>
            <w:r w:rsidRPr="00573F97">
              <w:rPr>
                <w:color w:val="002060"/>
              </w:rPr>
              <w:t>0</w:t>
            </w:r>
          </w:p>
        </w:tc>
      </w:tr>
      <w:tr w:rsidR="009117AF" w:rsidRPr="00573F97" w14:paraId="6DDEE76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7500BF" w14:textId="77777777" w:rsidR="009117AF" w:rsidRPr="00573F97" w:rsidRDefault="009117AF" w:rsidP="00556A2E">
            <w:pPr>
              <w:pStyle w:val="ROWTABELLA"/>
              <w:rPr>
                <w:color w:val="002060"/>
              </w:rPr>
            </w:pPr>
            <w:r w:rsidRPr="00573F97">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A89D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79B1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6410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8E0A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EB12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FA44C"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EE42F"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49A31"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C2FB3" w14:textId="77777777" w:rsidR="009117AF" w:rsidRPr="00573F97" w:rsidRDefault="009117AF" w:rsidP="00556A2E">
            <w:pPr>
              <w:pStyle w:val="ROWTABELLA"/>
              <w:jc w:val="center"/>
              <w:rPr>
                <w:color w:val="002060"/>
              </w:rPr>
            </w:pPr>
            <w:r w:rsidRPr="00573F97">
              <w:rPr>
                <w:color w:val="002060"/>
              </w:rPr>
              <w:t>0</w:t>
            </w:r>
          </w:p>
        </w:tc>
      </w:tr>
      <w:tr w:rsidR="009117AF" w:rsidRPr="00573F97" w14:paraId="2E613CA5"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B61350A" w14:textId="77777777" w:rsidR="009117AF" w:rsidRPr="00573F97" w:rsidRDefault="009117AF" w:rsidP="00556A2E">
            <w:pPr>
              <w:pStyle w:val="ROWTABELLA"/>
              <w:rPr>
                <w:color w:val="002060"/>
              </w:rPr>
            </w:pPr>
            <w:proofErr w:type="spellStart"/>
            <w:r w:rsidRPr="00573F97">
              <w:rPr>
                <w:color w:val="002060"/>
              </w:rPr>
              <w:t>sq.B</w:t>
            </w:r>
            <w:proofErr w:type="spellEnd"/>
            <w:r w:rsidRPr="00573F97">
              <w:rPr>
                <w:color w:val="002060"/>
              </w:rPr>
              <w:t xml:space="preserve"> REAL S.COSTANZO </w:t>
            </w:r>
            <w:proofErr w:type="spellStart"/>
            <w:r w:rsidRPr="00573F97">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C7E9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195B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A4BB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6FC4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8F90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53A3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7E35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96ED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D75E8" w14:textId="77777777" w:rsidR="009117AF" w:rsidRPr="00573F97" w:rsidRDefault="009117AF" w:rsidP="00556A2E">
            <w:pPr>
              <w:pStyle w:val="ROWTABELLA"/>
              <w:jc w:val="center"/>
              <w:rPr>
                <w:color w:val="002060"/>
              </w:rPr>
            </w:pPr>
            <w:r w:rsidRPr="00573F97">
              <w:rPr>
                <w:color w:val="002060"/>
              </w:rPr>
              <w:t>0</w:t>
            </w:r>
          </w:p>
        </w:tc>
      </w:tr>
    </w:tbl>
    <w:p w14:paraId="6360470D" w14:textId="77777777" w:rsidR="009117AF" w:rsidRPr="00573F97" w:rsidRDefault="009117AF" w:rsidP="009117AF">
      <w:pPr>
        <w:pStyle w:val="breakline"/>
        <w:divId w:val="527259509"/>
        <w:rPr>
          <w:color w:val="002060"/>
        </w:rPr>
      </w:pPr>
    </w:p>
    <w:p w14:paraId="7F92B801" w14:textId="77777777" w:rsidR="009117AF" w:rsidRPr="00573F97" w:rsidRDefault="009117AF" w:rsidP="009117AF">
      <w:pPr>
        <w:pStyle w:val="breakline"/>
        <w:divId w:val="527259509"/>
        <w:rPr>
          <w:color w:val="002060"/>
        </w:rPr>
      </w:pPr>
    </w:p>
    <w:p w14:paraId="3AA9E8FD"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7A0BDDAD"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5BF7AC"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93915"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FABEE"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38003"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D2AF8E"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A5CAD5"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6304C1"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BA1C82"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46A24"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8A26C" w14:textId="77777777" w:rsidR="009117AF" w:rsidRPr="00573F97" w:rsidRDefault="009117AF" w:rsidP="00556A2E">
            <w:pPr>
              <w:pStyle w:val="HEADERTABELLA"/>
              <w:rPr>
                <w:color w:val="002060"/>
              </w:rPr>
            </w:pPr>
            <w:r w:rsidRPr="00573F97">
              <w:rPr>
                <w:color w:val="002060"/>
              </w:rPr>
              <w:t>PE</w:t>
            </w:r>
          </w:p>
        </w:tc>
      </w:tr>
      <w:tr w:rsidR="009117AF" w:rsidRPr="00573F97" w14:paraId="65789834"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442AE3" w14:textId="77777777" w:rsidR="009117AF" w:rsidRPr="00573F97" w:rsidRDefault="009117AF" w:rsidP="00556A2E">
            <w:pPr>
              <w:pStyle w:val="ROWTABELLA"/>
              <w:rPr>
                <w:color w:val="002060"/>
              </w:rPr>
            </w:pPr>
            <w:r w:rsidRPr="00573F97">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E15D1"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7B41E"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976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EF0B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648B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08E51"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07A3E"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E5492"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F39C8" w14:textId="77777777" w:rsidR="009117AF" w:rsidRPr="00573F97" w:rsidRDefault="009117AF" w:rsidP="00556A2E">
            <w:pPr>
              <w:pStyle w:val="ROWTABELLA"/>
              <w:jc w:val="center"/>
              <w:rPr>
                <w:color w:val="002060"/>
              </w:rPr>
            </w:pPr>
            <w:r w:rsidRPr="00573F97">
              <w:rPr>
                <w:color w:val="002060"/>
              </w:rPr>
              <w:t>0</w:t>
            </w:r>
          </w:p>
        </w:tc>
      </w:tr>
      <w:tr w:rsidR="009117AF" w:rsidRPr="00573F97" w14:paraId="3EF5FBC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73E7F8" w14:textId="77777777" w:rsidR="009117AF" w:rsidRPr="00573F97" w:rsidRDefault="009117AF" w:rsidP="00556A2E">
            <w:pPr>
              <w:pStyle w:val="ROWTABELLA"/>
              <w:rPr>
                <w:color w:val="002060"/>
              </w:rPr>
            </w:pPr>
            <w:r w:rsidRPr="00573F97">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6F035"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9F64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AA1A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8F1D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395D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7F175"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6F09E"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9B271"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F791C" w14:textId="77777777" w:rsidR="009117AF" w:rsidRPr="00573F97" w:rsidRDefault="009117AF" w:rsidP="00556A2E">
            <w:pPr>
              <w:pStyle w:val="ROWTABELLA"/>
              <w:jc w:val="center"/>
              <w:rPr>
                <w:color w:val="002060"/>
              </w:rPr>
            </w:pPr>
            <w:r w:rsidRPr="00573F97">
              <w:rPr>
                <w:color w:val="002060"/>
              </w:rPr>
              <w:t>0</w:t>
            </w:r>
          </w:p>
        </w:tc>
      </w:tr>
      <w:tr w:rsidR="009117AF" w:rsidRPr="00573F97" w14:paraId="067EC557"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C86AD0" w14:textId="77777777" w:rsidR="009117AF" w:rsidRPr="00573F97" w:rsidRDefault="009117AF" w:rsidP="00556A2E">
            <w:pPr>
              <w:pStyle w:val="ROWTABELLA"/>
              <w:rPr>
                <w:color w:val="002060"/>
              </w:rPr>
            </w:pPr>
            <w:r w:rsidRPr="00573F9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69AE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0AA8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B5331"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3373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A56E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5BE67" w14:textId="77777777" w:rsidR="009117AF" w:rsidRPr="00573F97" w:rsidRDefault="009117AF" w:rsidP="00556A2E">
            <w:pPr>
              <w:pStyle w:val="ROWTABELLA"/>
              <w:jc w:val="center"/>
              <w:rPr>
                <w:color w:val="002060"/>
              </w:rPr>
            </w:pPr>
            <w:r w:rsidRPr="00573F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65C71"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551F7" w14:textId="77777777" w:rsidR="009117AF" w:rsidRPr="00573F97" w:rsidRDefault="009117AF" w:rsidP="00556A2E">
            <w:pPr>
              <w:pStyle w:val="ROWTABELLA"/>
              <w:jc w:val="center"/>
              <w:rPr>
                <w:color w:val="002060"/>
              </w:rPr>
            </w:pPr>
            <w:r w:rsidRPr="00573F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62E65" w14:textId="77777777" w:rsidR="009117AF" w:rsidRPr="00573F97" w:rsidRDefault="009117AF" w:rsidP="00556A2E">
            <w:pPr>
              <w:pStyle w:val="ROWTABELLA"/>
              <w:jc w:val="center"/>
              <w:rPr>
                <w:color w:val="002060"/>
              </w:rPr>
            </w:pPr>
            <w:r w:rsidRPr="00573F97">
              <w:rPr>
                <w:color w:val="002060"/>
              </w:rPr>
              <w:t>0</w:t>
            </w:r>
          </w:p>
        </w:tc>
      </w:tr>
      <w:tr w:rsidR="009117AF" w:rsidRPr="00573F97" w14:paraId="6526129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655CC4" w14:textId="77777777" w:rsidR="009117AF" w:rsidRPr="00573F97" w:rsidRDefault="009117AF" w:rsidP="00556A2E">
            <w:pPr>
              <w:pStyle w:val="ROWTABELLA"/>
              <w:rPr>
                <w:color w:val="002060"/>
              </w:rPr>
            </w:pPr>
            <w:r w:rsidRPr="00573F9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4B3F3"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86EE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491D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B450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44E0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126C6"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94C6C" w14:textId="77777777" w:rsidR="009117AF" w:rsidRPr="00573F97" w:rsidRDefault="009117AF" w:rsidP="00556A2E">
            <w:pPr>
              <w:pStyle w:val="ROWTABELLA"/>
              <w:jc w:val="center"/>
              <w:rPr>
                <w:color w:val="002060"/>
              </w:rPr>
            </w:pPr>
            <w:r w:rsidRPr="00573F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5CAEA"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63A44" w14:textId="77777777" w:rsidR="009117AF" w:rsidRPr="00573F97" w:rsidRDefault="009117AF" w:rsidP="00556A2E">
            <w:pPr>
              <w:pStyle w:val="ROWTABELLA"/>
              <w:jc w:val="center"/>
              <w:rPr>
                <w:color w:val="002060"/>
              </w:rPr>
            </w:pPr>
            <w:r w:rsidRPr="00573F97">
              <w:rPr>
                <w:color w:val="002060"/>
              </w:rPr>
              <w:t>0</w:t>
            </w:r>
          </w:p>
        </w:tc>
      </w:tr>
      <w:tr w:rsidR="009117AF" w:rsidRPr="00573F97" w14:paraId="7E7E4EC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A3835F"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918E"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3B759"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DB09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CEF3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2FB8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97536"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297C6"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543DA"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8A929" w14:textId="77777777" w:rsidR="009117AF" w:rsidRPr="00573F97" w:rsidRDefault="009117AF" w:rsidP="00556A2E">
            <w:pPr>
              <w:pStyle w:val="ROWTABELLA"/>
              <w:jc w:val="center"/>
              <w:rPr>
                <w:color w:val="002060"/>
              </w:rPr>
            </w:pPr>
            <w:r w:rsidRPr="00573F97">
              <w:rPr>
                <w:color w:val="002060"/>
              </w:rPr>
              <w:t>0</w:t>
            </w:r>
          </w:p>
        </w:tc>
      </w:tr>
      <w:tr w:rsidR="009117AF" w:rsidRPr="00573F97" w14:paraId="4A3A138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A0192E" w14:textId="77777777" w:rsidR="009117AF" w:rsidRPr="00573F97" w:rsidRDefault="009117AF" w:rsidP="00556A2E">
            <w:pPr>
              <w:pStyle w:val="ROWTABELLA"/>
              <w:rPr>
                <w:color w:val="002060"/>
              </w:rPr>
            </w:pPr>
            <w:r w:rsidRPr="00573F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2D63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2153C"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5A3CB"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98C7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EBCC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BCD78"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64583"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5B96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5DC1C" w14:textId="77777777" w:rsidR="009117AF" w:rsidRPr="00573F97" w:rsidRDefault="009117AF" w:rsidP="00556A2E">
            <w:pPr>
              <w:pStyle w:val="ROWTABELLA"/>
              <w:jc w:val="center"/>
              <w:rPr>
                <w:color w:val="002060"/>
              </w:rPr>
            </w:pPr>
            <w:r w:rsidRPr="00573F97">
              <w:rPr>
                <w:color w:val="002060"/>
              </w:rPr>
              <w:t>0</w:t>
            </w:r>
          </w:p>
        </w:tc>
      </w:tr>
      <w:tr w:rsidR="009117AF" w:rsidRPr="00573F97" w14:paraId="0A09DC0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0B4D4D" w14:textId="77777777" w:rsidR="009117AF" w:rsidRPr="00573F97" w:rsidRDefault="009117AF" w:rsidP="00556A2E">
            <w:pPr>
              <w:pStyle w:val="ROWTABELLA"/>
              <w:rPr>
                <w:color w:val="002060"/>
              </w:rPr>
            </w:pPr>
            <w:r w:rsidRPr="00573F9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14C1B"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1661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5BE9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CAE7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D293A"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3596E"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AB61E"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958C5"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F360F" w14:textId="77777777" w:rsidR="009117AF" w:rsidRPr="00573F97" w:rsidRDefault="009117AF" w:rsidP="00556A2E">
            <w:pPr>
              <w:pStyle w:val="ROWTABELLA"/>
              <w:jc w:val="center"/>
              <w:rPr>
                <w:color w:val="002060"/>
              </w:rPr>
            </w:pPr>
            <w:r w:rsidRPr="00573F97">
              <w:rPr>
                <w:color w:val="002060"/>
              </w:rPr>
              <w:t>0</w:t>
            </w:r>
          </w:p>
        </w:tc>
      </w:tr>
      <w:tr w:rsidR="009117AF" w:rsidRPr="00573F97" w14:paraId="2D33B02A"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49E443" w14:textId="77777777" w:rsidR="009117AF" w:rsidRPr="00573F97" w:rsidRDefault="009117AF" w:rsidP="00556A2E">
            <w:pPr>
              <w:pStyle w:val="ROWTABELLA"/>
              <w:rPr>
                <w:color w:val="002060"/>
              </w:rPr>
            </w:pPr>
            <w:r w:rsidRPr="00573F9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6A64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58D4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A431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DE40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21D2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4A8D2"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D69B6"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D5AC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FB732" w14:textId="77777777" w:rsidR="009117AF" w:rsidRPr="00573F97" w:rsidRDefault="009117AF" w:rsidP="00556A2E">
            <w:pPr>
              <w:pStyle w:val="ROWTABELLA"/>
              <w:jc w:val="center"/>
              <w:rPr>
                <w:color w:val="002060"/>
              </w:rPr>
            </w:pPr>
            <w:r w:rsidRPr="00573F97">
              <w:rPr>
                <w:color w:val="002060"/>
              </w:rPr>
              <w:t>0</w:t>
            </w:r>
          </w:p>
        </w:tc>
      </w:tr>
      <w:tr w:rsidR="009117AF" w:rsidRPr="00573F97" w14:paraId="11AE60F8"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F9FB2C" w14:textId="77777777" w:rsidR="009117AF" w:rsidRPr="00573F97" w:rsidRDefault="009117AF" w:rsidP="00556A2E">
            <w:pPr>
              <w:pStyle w:val="ROWTABELLA"/>
              <w:rPr>
                <w:color w:val="002060"/>
              </w:rPr>
            </w:pPr>
            <w:r w:rsidRPr="00573F97">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59E80"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E745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1C6E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9816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76B8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4B23E"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E810"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18B19"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21D64" w14:textId="77777777" w:rsidR="009117AF" w:rsidRPr="00573F97" w:rsidRDefault="009117AF" w:rsidP="00556A2E">
            <w:pPr>
              <w:pStyle w:val="ROWTABELLA"/>
              <w:jc w:val="center"/>
              <w:rPr>
                <w:color w:val="002060"/>
              </w:rPr>
            </w:pPr>
            <w:r w:rsidRPr="00573F97">
              <w:rPr>
                <w:color w:val="002060"/>
              </w:rPr>
              <w:t>0</w:t>
            </w:r>
          </w:p>
        </w:tc>
      </w:tr>
      <w:tr w:rsidR="009117AF" w:rsidRPr="00573F97" w14:paraId="1B77B52F"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CAC330" w14:textId="77777777" w:rsidR="009117AF" w:rsidRPr="00573F97" w:rsidRDefault="009117AF" w:rsidP="00556A2E">
            <w:pPr>
              <w:pStyle w:val="ROWTABELLA"/>
              <w:rPr>
                <w:color w:val="002060"/>
              </w:rPr>
            </w:pPr>
            <w:r w:rsidRPr="00573F97">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EF20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7344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E7EA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DE99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6472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47717"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9719E"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88015"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67CA0" w14:textId="77777777" w:rsidR="009117AF" w:rsidRPr="00573F97" w:rsidRDefault="009117AF" w:rsidP="00556A2E">
            <w:pPr>
              <w:pStyle w:val="ROWTABELLA"/>
              <w:jc w:val="center"/>
              <w:rPr>
                <w:color w:val="002060"/>
              </w:rPr>
            </w:pPr>
            <w:r w:rsidRPr="00573F97">
              <w:rPr>
                <w:color w:val="002060"/>
              </w:rPr>
              <w:t>0</w:t>
            </w:r>
          </w:p>
        </w:tc>
      </w:tr>
      <w:tr w:rsidR="009117AF" w:rsidRPr="00573F97" w14:paraId="60F8F6E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6E823F" w14:textId="77777777" w:rsidR="009117AF" w:rsidRPr="00573F97" w:rsidRDefault="009117AF" w:rsidP="00556A2E">
            <w:pPr>
              <w:pStyle w:val="ROWTABELLA"/>
              <w:rPr>
                <w:color w:val="002060"/>
              </w:rPr>
            </w:pPr>
            <w:r w:rsidRPr="00573F97">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7913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BAFA5"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E28A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A751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AFF2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C1294" w14:textId="77777777" w:rsidR="009117AF" w:rsidRPr="00573F97" w:rsidRDefault="009117AF" w:rsidP="00556A2E">
            <w:pPr>
              <w:pStyle w:val="ROWTABELLA"/>
              <w:jc w:val="center"/>
              <w:rPr>
                <w:color w:val="002060"/>
              </w:rPr>
            </w:pPr>
            <w:r w:rsidRPr="00573F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17834"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D44D2"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615A4" w14:textId="77777777" w:rsidR="009117AF" w:rsidRPr="00573F97" w:rsidRDefault="009117AF" w:rsidP="00556A2E">
            <w:pPr>
              <w:pStyle w:val="ROWTABELLA"/>
              <w:jc w:val="center"/>
              <w:rPr>
                <w:color w:val="002060"/>
              </w:rPr>
            </w:pPr>
            <w:r w:rsidRPr="00573F97">
              <w:rPr>
                <w:color w:val="002060"/>
              </w:rPr>
              <w:t>0</w:t>
            </w:r>
          </w:p>
        </w:tc>
      </w:tr>
      <w:tr w:rsidR="009117AF" w:rsidRPr="00573F97" w14:paraId="33ACAFEE"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245927" w14:textId="77777777" w:rsidR="009117AF" w:rsidRPr="00573F97" w:rsidRDefault="009117AF" w:rsidP="00556A2E">
            <w:pPr>
              <w:pStyle w:val="ROWTABELLA"/>
              <w:rPr>
                <w:color w:val="002060"/>
              </w:rPr>
            </w:pPr>
            <w:r w:rsidRPr="00573F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CFC3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4BC06"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F75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6912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C83F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FE7BB"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9EFF0" w14:textId="77777777" w:rsidR="009117AF" w:rsidRPr="00573F97" w:rsidRDefault="009117AF" w:rsidP="00556A2E">
            <w:pPr>
              <w:pStyle w:val="ROWTABELLA"/>
              <w:jc w:val="center"/>
              <w:rPr>
                <w:color w:val="002060"/>
              </w:rPr>
            </w:pPr>
            <w:r w:rsidRPr="00573F9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9F88" w14:textId="77777777" w:rsidR="009117AF" w:rsidRPr="00573F97" w:rsidRDefault="009117AF" w:rsidP="00556A2E">
            <w:pPr>
              <w:pStyle w:val="ROWTABELLA"/>
              <w:jc w:val="center"/>
              <w:rPr>
                <w:color w:val="002060"/>
              </w:rPr>
            </w:pPr>
            <w:r w:rsidRPr="00573F9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2F9F9" w14:textId="77777777" w:rsidR="009117AF" w:rsidRPr="00573F97" w:rsidRDefault="009117AF" w:rsidP="00556A2E">
            <w:pPr>
              <w:pStyle w:val="ROWTABELLA"/>
              <w:jc w:val="center"/>
              <w:rPr>
                <w:color w:val="002060"/>
              </w:rPr>
            </w:pPr>
            <w:r w:rsidRPr="00573F97">
              <w:rPr>
                <w:color w:val="002060"/>
              </w:rPr>
              <w:t>0</w:t>
            </w:r>
          </w:p>
        </w:tc>
      </w:tr>
    </w:tbl>
    <w:p w14:paraId="02E61BA6" w14:textId="77777777" w:rsidR="009117AF" w:rsidRPr="00573F97" w:rsidRDefault="009117AF" w:rsidP="009117AF">
      <w:pPr>
        <w:pStyle w:val="breakline"/>
        <w:divId w:val="527259509"/>
        <w:rPr>
          <w:color w:val="002060"/>
        </w:rPr>
      </w:pPr>
    </w:p>
    <w:p w14:paraId="50BF6F25" w14:textId="77777777" w:rsidR="009117AF" w:rsidRPr="00573F97" w:rsidRDefault="009117AF" w:rsidP="009117AF">
      <w:pPr>
        <w:pStyle w:val="TITOLOPRINC"/>
        <w:divId w:val="527259509"/>
        <w:rPr>
          <w:color w:val="002060"/>
        </w:rPr>
      </w:pPr>
      <w:r w:rsidRPr="00573F97">
        <w:rPr>
          <w:color w:val="002060"/>
        </w:rPr>
        <w:t>PROGRAMMA GARE</w:t>
      </w:r>
    </w:p>
    <w:p w14:paraId="5B17AEFE" w14:textId="77777777" w:rsidR="009117AF" w:rsidRPr="001B65A4" w:rsidRDefault="009117AF" w:rsidP="009117AF">
      <w:pPr>
        <w:pStyle w:val="SOTTOTITOLOCAMPIONATO1"/>
        <w:divId w:val="527259509"/>
        <w:rPr>
          <w:color w:val="002060"/>
        </w:rPr>
      </w:pPr>
      <w:r w:rsidRPr="001B65A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3"/>
        <w:gridCol w:w="1992"/>
        <w:gridCol w:w="385"/>
        <w:gridCol w:w="898"/>
        <w:gridCol w:w="1190"/>
        <w:gridCol w:w="1553"/>
        <w:gridCol w:w="1599"/>
      </w:tblGrid>
      <w:tr w:rsidR="009117AF" w:rsidRPr="001B65A4" w14:paraId="3B477A2B"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A11ADE"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09342"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6E384D"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295F9"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F04D8C"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DBB067"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0B3045"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7AE6A0DA"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2698D1" w14:textId="77777777" w:rsidR="009117AF" w:rsidRPr="001B65A4" w:rsidRDefault="009117AF" w:rsidP="00556A2E">
            <w:pPr>
              <w:pStyle w:val="ROWTABELLA"/>
              <w:rPr>
                <w:color w:val="002060"/>
              </w:rPr>
            </w:pPr>
            <w:r w:rsidRPr="001B65A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C1518F" w14:textId="77777777" w:rsidR="009117AF" w:rsidRPr="001B65A4" w:rsidRDefault="009117AF" w:rsidP="00556A2E">
            <w:pPr>
              <w:pStyle w:val="ROWTABELLA"/>
              <w:rPr>
                <w:color w:val="002060"/>
              </w:rPr>
            </w:pPr>
            <w:r w:rsidRPr="001B65A4">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A62A74D"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B91255" w14:textId="77777777" w:rsidR="009117AF" w:rsidRPr="001B65A4" w:rsidRDefault="009117AF" w:rsidP="00556A2E">
            <w:pPr>
              <w:pStyle w:val="ROWTABELLA"/>
              <w:rPr>
                <w:color w:val="002060"/>
              </w:rPr>
            </w:pPr>
            <w:r w:rsidRPr="001B65A4">
              <w:rPr>
                <w:color w:val="002060"/>
              </w:rPr>
              <w:t>02/11/2019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12D27" w14:textId="77777777" w:rsidR="009117AF" w:rsidRPr="001B65A4" w:rsidRDefault="009117AF" w:rsidP="00556A2E">
            <w:pPr>
              <w:pStyle w:val="ROWTABELLA"/>
              <w:rPr>
                <w:color w:val="002060"/>
              </w:rPr>
            </w:pPr>
            <w:r w:rsidRPr="001B65A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2E2F0D" w14:textId="77777777" w:rsidR="009117AF" w:rsidRPr="001B65A4" w:rsidRDefault="009117AF" w:rsidP="00556A2E">
            <w:pPr>
              <w:pStyle w:val="ROWTABELLA"/>
              <w:rPr>
                <w:color w:val="002060"/>
              </w:rPr>
            </w:pPr>
            <w:r w:rsidRPr="001B65A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CFBF31" w14:textId="77777777" w:rsidR="009117AF" w:rsidRPr="001B65A4" w:rsidRDefault="009117AF" w:rsidP="00556A2E">
            <w:pPr>
              <w:pStyle w:val="ROWTABELLA"/>
              <w:rPr>
                <w:color w:val="002060"/>
              </w:rPr>
            </w:pPr>
            <w:r w:rsidRPr="001B65A4">
              <w:rPr>
                <w:color w:val="002060"/>
              </w:rPr>
              <w:t>VIA MADRE TERESA DI CALCUTTA</w:t>
            </w:r>
          </w:p>
        </w:tc>
      </w:tr>
      <w:tr w:rsidR="009117AF" w:rsidRPr="001B65A4" w14:paraId="161DF3AD"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B5B42B" w14:textId="77777777" w:rsidR="009117AF" w:rsidRPr="001B65A4" w:rsidRDefault="009117AF" w:rsidP="00556A2E">
            <w:pPr>
              <w:pStyle w:val="ROWTABELLA"/>
              <w:rPr>
                <w:color w:val="002060"/>
              </w:rPr>
            </w:pPr>
            <w:r w:rsidRPr="001B65A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CDC1E4" w14:textId="77777777" w:rsidR="009117AF" w:rsidRPr="001B65A4" w:rsidRDefault="009117AF" w:rsidP="00556A2E">
            <w:pPr>
              <w:pStyle w:val="ROWTABELLA"/>
              <w:rPr>
                <w:color w:val="002060"/>
              </w:rPr>
            </w:pPr>
            <w:r w:rsidRPr="001B65A4">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9433CD"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940F7F" w14:textId="77777777" w:rsidR="009117AF" w:rsidRPr="001B65A4" w:rsidRDefault="009117AF" w:rsidP="00556A2E">
            <w:pPr>
              <w:pStyle w:val="ROWTABELLA"/>
              <w:rPr>
                <w:color w:val="002060"/>
              </w:rPr>
            </w:pPr>
            <w:r w:rsidRPr="001B65A4">
              <w:rPr>
                <w:color w:val="002060"/>
              </w:rPr>
              <w:t>02/11/2019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2354AD" w14:textId="77777777" w:rsidR="009117AF" w:rsidRPr="001B65A4" w:rsidRDefault="009117AF" w:rsidP="00556A2E">
            <w:pPr>
              <w:pStyle w:val="ROWTABELLA"/>
              <w:rPr>
                <w:color w:val="002060"/>
              </w:rPr>
            </w:pPr>
            <w:r w:rsidRPr="001B65A4">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44D02" w14:textId="77777777" w:rsidR="009117AF" w:rsidRPr="001B65A4" w:rsidRDefault="009117AF" w:rsidP="00556A2E">
            <w:pPr>
              <w:pStyle w:val="ROWTABELLA"/>
              <w:rPr>
                <w:color w:val="002060"/>
              </w:rPr>
            </w:pPr>
            <w:r w:rsidRPr="001B65A4">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BB2F9A" w14:textId="77777777" w:rsidR="009117AF" w:rsidRPr="001B65A4" w:rsidRDefault="009117AF" w:rsidP="00556A2E">
            <w:pPr>
              <w:pStyle w:val="ROWTABELLA"/>
              <w:rPr>
                <w:color w:val="002060"/>
              </w:rPr>
            </w:pPr>
            <w:r w:rsidRPr="001B65A4">
              <w:rPr>
                <w:color w:val="002060"/>
              </w:rPr>
              <w:t>VIA CATTEDR.LOC.S.LAZZARO 79</w:t>
            </w:r>
          </w:p>
        </w:tc>
      </w:tr>
      <w:tr w:rsidR="009117AF" w:rsidRPr="001B65A4" w14:paraId="23967B75"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19E754" w14:textId="77777777" w:rsidR="009117AF" w:rsidRPr="001B65A4" w:rsidRDefault="009117AF" w:rsidP="00556A2E">
            <w:pPr>
              <w:pStyle w:val="ROWTABELLA"/>
              <w:rPr>
                <w:color w:val="002060"/>
              </w:rPr>
            </w:pPr>
            <w:r w:rsidRPr="001B65A4">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CC2CD2" w14:textId="77777777" w:rsidR="009117AF" w:rsidRPr="001B65A4" w:rsidRDefault="009117AF" w:rsidP="00556A2E">
            <w:pPr>
              <w:pStyle w:val="ROWTABELLA"/>
              <w:rPr>
                <w:color w:val="002060"/>
              </w:rPr>
            </w:pPr>
            <w:r w:rsidRPr="001B65A4">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E0740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D0984D" w14:textId="77777777" w:rsidR="009117AF" w:rsidRPr="001B65A4" w:rsidRDefault="009117AF" w:rsidP="00556A2E">
            <w:pPr>
              <w:pStyle w:val="ROWTABELLA"/>
              <w:rPr>
                <w:color w:val="002060"/>
              </w:rPr>
            </w:pPr>
            <w:r w:rsidRPr="001B65A4">
              <w:rPr>
                <w:color w:val="002060"/>
              </w:rPr>
              <w:t>02/11/2019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6F6E54" w14:textId="77777777" w:rsidR="009117AF" w:rsidRPr="001B65A4" w:rsidRDefault="009117AF" w:rsidP="00556A2E">
            <w:pPr>
              <w:pStyle w:val="ROWTABELLA"/>
              <w:rPr>
                <w:color w:val="002060"/>
              </w:rPr>
            </w:pPr>
            <w:r w:rsidRPr="001B65A4">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E87ABD" w14:textId="77777777" w:rsidR="009117AF" w:rsidRPr="001B65A4" w:rsidRDefault="009117AF" w:rsidP="00556A2E">
            <w:pPr>
              <w:pStyle w:val="ROWTABELLA"/>
              <w:rPr>
                <w:color w:val="002060"/>
              </w:rPr>
            </w:pPr>
            <w:r w:rsidRPr="001B65A4">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B95FA1" w14:textId="77777777" w:rsidR="009117AF" w:rsidRPr="001B65A4" w:rsidRDefault="009117AF" w:rsidP="00556A2E">
            <w:pPr>
              <w:pStyle w:val="ROWTABELLA"/>
              <w:rPr>
                <w:color w:val="002060"/>
              </w:rPr>
            </w:pPr>
            <w:r w:rsidRPr="001B65A4">
              <w:rPr>
                <w:color w:val="002060"/>
              </w:rPr>
              <w:t>VIA DEI PIOPPI 2</w:t>
            </w:r>
          </w:p>
        </w:tc>
      </w:tr>
      <w:tr w:rsidR="009117AF" w:rsidRPr="001B65A4" w14:paraId="26900562"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0AF46B" w14:textId="77777777" w:rsidR="009117AF" w:rsidRPr="001B65A4" w:rsidRDefault="009117AF" w:rsidP="00556A2E">
            <w:pPr>
              <w:pStyle w:val="ROWTABELLA"/>
              <w:rPr>
                <w:color w:val="002060"/>
              </w:rPr>
            </w:pPr>
            <w:r w:rsidRPr="001B65A4">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4FA090" w14:textId="77777777" w:rsidR="009117AF" w:rsidRPr="001B65A4" w:rsidRDefault="009117AF" w:rsidP="00556A2E">
            <w:pPr>
              <w:pStyle w:val="ROWTABELLA"/>
              <w:rPr>
                <w:color w:val="002060"/>
              </w:rPr>
            </w:pPr>
            <w:r w:rsidRPr="001B65A4">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CF792D"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68640D" w14:textId="77777777" w:rsidR="009117AF" w:rsidRPr="001B65A4" w:rsidRDefault="009117AF" w:rsidP="00556A2E">
            <w:pPr>
              <w:pStyle w:val="ROWTABELLA"/>
              <w:rPr>
                <w:color w:val="002060"/>
              </w:rPr>
            </w:pPr>
            <w:r w:rsidRPr="001B65A4">
              <w:rPr>
                <w:color w:val="002060"/>
              </w:rPr>
              <w:t>03/11/2019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D3231C" w14:textId="77777777" w:rsidR="009117AF" w:rsidRPr="001B65A4" w:rsidRDefault="009117AF" w:rsidP="00556A2E">
            <w:pPr>
              <w:pStyle w:val="ROWTABELLA"/>
              <w:rPr>
                <w:color w:val="002060"/>
              </w:rPr>
            </w:pPr>
            <w:r w:rsidRPr="001B65A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F6C196" w14:textId="77777777" w:rsidR="009117AF" w:rsidRPr="001B65A4" w:rsidRDefault="009117AF" w:rsidP="00556A2E">
            <w:pPr>
              <w:pStyle w:val="ROWTABELLA"/>
              <w:rPr>
                <w:color w:val="002060"/>
              </w:rPr>
            </w:pPr>
            <w:r w:rsidRPr="001B65A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6D7E37" w14:textId="77777777" w:rsidR="009117AF" w:rsidRPr="001B65A4" w:rsidRDefault="009117AF" w:rsidP="00556A2E">
            <w:pPr>
              <w:pStyle w:val="ROWTABELLA"/>
              <w:rPr>
                <w:color w:val="002060"/>
              </w:rPr>
            </w:pPr>
            <w:r w:rsidRPr="001B65A4">
              <w:rPr>
                <w:color w:val="002060"/>
              </w:rPr>
              <w:t>VIA VILLA TOMBARI</w:t>
            </w:r>
          </w:p>
        </w:tc>
      </w:tr>
      <w:tr w:rsidR="009117AF" w:rsidRPr="001B65A4" w14:paraId="3B4DFAAC"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E2B4EC0" w14:textId="77777777" w:rsidR="009117AF" w:rsidRPr="001B65A4" w:rsidRDefault="009117AF" w:rsidP="00556A2E">
            <w:pPr>
              <w:pStyle w:val="ROWTABELLA"/>
              <w:rPr>
                <w:color w:val="002060"/>
              </w:rPr>
            </w:pPr>
            <w:r w:rsidRPr="001B65A4">
              <w:rPr>
                <w:color w:val="002060"/>
              </w:rPr>
              <w:t xml:space="preserve">REAL S.COSTANZO </w:t>
            </w:r>
            <w:proofErr w:type="spellStart"/>
            <w:r w:rsidRPr="001B65A4">
              <w:rPr>
                <w:color w:val="002060"/>
              </w:rPr>
              <w:t>CALCIsq.B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7906E5" w14:textId="77777777" w:rsidR="009117AF" w:rsidRPr="001B65A4" w:rsidRDefault="009117AF" w:rsidP="00556A2E">
            <w:pPr>
              <w:pStyle w:val="ROWTABELLA"/>
              <w:rPr>
                <w:color w:val="002060"/>
              </w:rPr>
            </w:pPr>
            <w:r w:rsidRPr="001B65A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0A75CD"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5627EC" w14:textId="77777777" w:rsidR="009117AF" w:rsidRPr="001B65A4" w:rsidRDefault="009117AF" w:rsidP="00556A2E">
            <w:pPr>
              <w:pStyle w:val="ROWTABELLA"/>
              <w:rPr>
                <w:color w:val="002060"/>
              </w:rPr>
            </w:pPr>
            <w:r w:rsidRPr="001B65A4">
              <w:rPr>
                <w:color w:val="002060"/>
              </w:rPr>
              <w:t>03/11/2019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46322C" w14:textId="77777777" w:rsidR="009117AF" w:rsidRPr="001B65A4" w:rsidRDefault="009117AF" w:rsidP="00556A2E">
            <w:pPr>
              <w:pStyle w:val="ROWTABELLA"/>
              <w:rPr>
                <w:color w:val="002060"/>
              </w:rPr>
            </w:pPr>
            <w:r w:rsidRPr="001B65A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FF86A0" w14:textId="77777777" w:rsidR="009117AF" w:rsidRPr="001B65A4" w:rsidRDefault="009117AF" w:rsidP="00556A2E">
            <w:pPr>
              <w:pStyle w:val="ROWTABELLA"/>
              <w:rPr>
                <w:color w:val="002060"/>
              </w:rPr>
            </w:pPr>
            <w:r w:rsidRPr="001B65A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DC524C" w14:textId="77777777" w:rsidR="009117AF" w:rsidRPr="001B65A4" w:rsidRDefault="009117AF" w:rsidP="00556A2E">
            <w:pPr>
              <w:pStyle w:val="ROWTABELLA"/>
              <w:rPr>
                <w:color w:val="002060"/>
              </w:rPr>
            </w:pPr>
            <w:r w:rsidRPr="001B65A4">
              <w:rPr>
                <w:color w:val="002060"/>
              </w:rPr>
              <w:t>VIA DELLA SANTA SELVINO</w:t>
            </w:r>
          </w:p>
        </w:tc>
      </w:tr>
      <w:tr w:rsidR="009117AF" w:rsidRPr="001B65A4" w14:paraId="400A45AE"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967E8A" w14:textId="77777777" w:rsidR="009117AF" w:rsidRPr="001B65A4" w:rsidRDefault="009117AF" w:rsidP="00556A2E">
            <w:pPr>
              <w:pStyle w:val="ROWTABELLA"/>
              <w:rPr>
                <w:color w:val="002060"/>
              </w:rPr>
            </w:pPr>
            <w:r w:rsidRPr="001B65A4">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8136BE" w14:textId="77777777" w:rsidR="009117AF" w:rsidRPr="001B65A4" w:rsidRDefault="009117AF" w:rsidP="00556A2E">
            <w:pPr>
              <w:pStyle w:val="ROWTABELLA"/>
              <w:rPr>
                <w:color w:val="002060"/>
              </w:rPr>
            </w:pPr>
            <w:r w:rsidRPr="001B65A4">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1E033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6E6046" w14:textId="77777777" w:rsidR="009117AF" w:rsidRPr="001B65A4" w:rsidRDefault="009117AF" w:rsidP="00556A2E">
            <w:pPr>
              <w:pStyle w:val="ROWTABELLA"/>
              <w:rPr>
                <w:color w:val="002060"/>
              </w:rPr>
            </w:pPr>
            <w:r w:rsidRPr="001B65A4">
              <w:rPr>
                <w:color w:val="002060"/>
              </w:rPr>
              <w:t>05/11/2019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702A9C" w14:textId="77777777" w:rsidR="009117AF" w:rsidRPr="001B65A4" w:rsidRDefault="009117AF" w:rsidP="00556A2E">
            <w:pPr>
              <w:pStyle w:val="ROWTABELLA"/>
              <w:rPr>
                <w:color w:val="002060"/>
              </w:rPr>
            </w:pPr>
            <w:r w:rsidRPr="001B65A4">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1F5999" w14:textId="77777777" w:rsidR="009117AF" w:rsidRPr="001B65A4" w:rsidRDefault="009117AF" w:rsidP="00556A2E">
            <w:pPr>
              <w:pStyle w:val="ROWTABELLA"/>
              <w:rPr>
                <w:color w:val="002060"/>
              </w:rPr>
            </w:pPr>
            <w:r w:rsidRPr="001B65A4">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BCFB86" w14:textId="77777777" w:rsidR="009117AF" w:rsidRPr="001B65A4" w:rsidRDefault="009117AF" w:rsidP="00556A2E">
            <w:pPr>
              <w:pStyle w:val="ROWTABELLA"/>
              <w:rPr>
                <w:color w:val="002060"/>
              </w:rPr>
            </w:pPr>
            <w:r w:rsidRPr="001B65A4">
              <w:rPr>
                <w:color w:val="002060"/>
              </w:rPr>
              <w:t>VIA DELLA SANTA SELVINO</w:t>
            </w:r>
          </w:p>
        </w:tc>
      </w:tr>
    </w:tbl>
    <w:p w14:paraId="652003BE" w14:textId="77777777" w:rsidR="009117AF" w:rsidRPr="001B65A4" w:rsidRDefault="009117AF" w:rsidP="009117AF">
      <w:pPr>
        <w:pStyle w:val="breakline"/>
        <w:divId w:val="527259509"/>
        <w:rPr>
          <w:color w:val="002060"/>
        </w:rPr>
      </w:pPr>
    </w:p>
    <w:p w14:paraId="183C8092" w14:textId="77777777" w:rsidR="009117AF" w:rsidRPr="001B65A4" w:rsidRDefault="009117AF" w:rsidP="009117AF">
      <w:pPr>
        <w:pStyle w:val="breakline"/>
        <w:divId w:val="527259509"/>
        <w:rPr>
          <w:color w:val="002060"/>
        </w:rPr>
      </w:pPr>
    </w:p>
    <w:p w14:paraId="641D0DC5" w14:textId="77777777" w:rsidR="009117AF" w:rsidRPr="001B65A4" w:rsidRDefault="009117AF" w:rsidP="009117AF">
      <w:pPr>
        <w:pStyle w:val="breakline"/>
        <w:divId w:val="527259509"/>
        <w:rPr>
          <w:color w:val="002060"/>
        </w:rPr>
      </w:pPr>
    </w:p>
    <w:p w14:paraId="49A62944" w14:textId="77777777" w:rsidR="009117AF" w:rsidRPr="001B65A4" w:rsidRDefault="009117AF" w:rsidP="009117AF">
      <w:pPr>
        <w:pStyle w:val="SOTTOTITOLOCAMPIONATO1"/>
        <w:divId w:val="527259509"/>
        <w:rPr>
          <w:color w:val="002060"/>
        </w:rPr>
      </w:pPr>
      <w:r w:rsidRPr="001B65A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1995"/>
        <w:gridCol w:w="385"/>
        <w:gridCol w:w="898"/>
        <w:gridCol w:w="1198"/>
        <w:gridCol w:w="1554"/>
        <w:gridCol w:w="1557"/>
      </w:tblGrid>
      <w:tr w:rsidR="009117AF" w:rsidRPr="001B65A4" w14:paraId="6BD2FDFD"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9E25C"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D8FED"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477340"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D5DB3"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A09B2F"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E16EA"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1FBBA"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6761F19B"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66B0A6" w14:textId="77777777" w:rsidR="009117AF" w:rsidRPr="001B65A4" w:rsidRDefault="009117AF" w:rsidP="00556A2E">
            <w:pPr>
              <w:pStyle w:val="ROWTABELLA"/>
              <w:rPr>
                <w:color w:val="002060"/>
              </w:rPr>
            </w:pPr>
            <w:r w:rsidRPr="001B65A4">
              <w:rPr>
                <w:color w:val="002060"/>
              </w:rPr>
              <w:lastRenderedPageBreak/>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938CC6" w14:textId="77777777" w:rsidR="009117AF" w:rsidRPr="001B65A4" w:rsidRDefault="009117AF" w:rsidP="00556A2E">
            <w:pPr>
              <w:pStyle w:val="ROWTABELLA"/>
              <w:rPr>
                <w:color w:val="002060"/>
              </w:rPr>
            </w:pPr>
            <w:r w:rsidRPr="001B65A4">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58C51CF"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2B4FCA" w14:textId="77777777" w:rsidR="009117AF" w:rsidRPr="001B65A4" w:rsidRDefault="009117AF" w:rsidP="00556A2E">
            <w:pPr>
              <w:pStyle w:val="ROWTABELLA"/>
              <w:rPr>
                <w:color w:val="002060"/>
              </w:rPr>
            </w:pPr>
            <w:r w:rsidRPr="001B65A4">
              <w:rPr>
                <w:color w:val="002060"/>
              </w:rPr>
              <w:t>02/11/2019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A0A6D7" w14:textId="77777777" w:rsidR="009117AF" w:rsidRPr="001B65A4" w:rsidRDefault="009117AF" w:rsidP="00556A2E">
            <w:pPr>
              <w:pStyle w:val="ROWTABELLA"/>
              <w:rPr>
                <w:color w:val="002060"/>
              </w:rPr>
            </w:pPr>
            <w:r w:rsidRPr="001B65A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2D5143" w14:textId="77777777" w:rsidR="009117AF" w:rsidRPr="001B65A4" w:rsidRDefault="009117AF" w:rsidP="00556A2E">
            <w:pPr>
              <w:pStyle w:val="ROWTABELLA"/>
              <w:rPr>
                <w:color w:val="002060"/>
              </w:rPr>
            </w:pPr>
            <w:r w:rsidRPr="001B65A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9348F1" w14:textId="77777777" w:rsidR="009117AF" w:rsidRPr="001B65A4" w:rsidRDefault="009117AF" w:rsidP="00556A2E">
            <w:pPr>
              <w:pStyle w:val="ROWTABELLA"/>
              <w:rPr>
                <w:color w:val="002060"/>
              </w:rPr>
            </w:pPr>
            <w:r w:rsidRPr="001B65A4">
              <w:rPr>
                <w:color w:val="002060"/>
              </w:rPr>
              <w:t>VIA GROTTE DI POSATORA 19/A</w:t>
            </w:r>
          </w:p>
        </w:tc>
      </w:tr>
      <w:tr w:rsidR="009117AF" w:rsidRPr="001B65A4" w14:paraId="13B7AF0B"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7EC006" w14:textId="77777777" w:rsidR="009117AF" w:rsidRPr="001B65A4" w:rsidRDefault="009117AF" w:rsidP="00556A2E">
            <w:pPr>
              <w:pStyle w:val="ROWTABELLA"/>
              <w:rPr>
                <w:color w:val="002060"/>
              </w:rPr>
            </w:pPr>
            <w:r w:rsidRPr="001B65A4">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996233" w14:textId="77777777" w:rsidR="009117AF" w:rsidRPr="001B65A4" w:rsidRDefault="009117AF" w:rsidP="00556A2E">
            <w:pPr>
              <w:pStyle w:val="ROWTABELLA"/>
              <w:rPr>
                <w:color w:val="002060"/>
              </w:rPr>
            </w:pPr>
            <w:r w:rsidRPr="001B65A4">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5904F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202150" w14:textId="77777777" w:rsidR="009117AF" w:rsidRPr="001B65A4" w:rsidRDefault="009117AF" w:rsidP="00556A2E">
            <w:pPr>
              <w:pStyle w:val="ROWTABELLA"/>
              <w:rPr>
                <w:color w:val="002060"/>
              </w:rPr>
            </w:pPr>
            <w:r w:rsidRPr="001B65A4">
              <w:rPr>
                <w:color w:val="002060"/>
              </w:rPr>
              <w:t>02/11/2019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AAF300" w14:textId="77777777" w:rsidR="009117AF" w:rsidRPr="001B65A4" w:rsidRDefault="009117AF" w:rsidP="00556A2E">
            <w:pPr>
              <w:pStyle w:val="ROWTABELLA"/>
              <w:rPr>
                <w:color w:val="002060"/>
              </w:rPr>
            </w:pPr>
            <w:r w:rsidRPr="001B65A4">
              <w:rPr>
                <w:color w:val="002060"/>
              </w:rPr>
              <w:t>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390112" w14:textId="77777777" w:rsidR="009117AF" w:rsidRPr="001B65A4" w:rsidRDefault="009117AF" w:rsidP="00556A2E">
            <w:pPr>
              <w:pStyle w:val="ROWTABELLA"/>
              <w:rPr>
                <w:color w:val="002060"/>
              </w:rPr>
            </w:pPr>
            <w:r w:rsidRPr="001B65A4">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EAE09C" w14:textId="77777777" w:rsidR="009117AF" w:rsidRPr="001B65A4" w:rsidRDefault="009117AF" w:rsidP="00556A2E">
            <w:pPr>
              <w:pStyle w:val="ROWTABELLA"/>
              <w:rPr>
                <w:color w:val="002060"/>
              </w:rPr>
            </w:pPr>
            <w:r w:rsidRPr="001B65A4">
              <w:rPr>
                <w:color w:val="002060"/>
              </w:rPr>
              <w:t>VIA PAOLO BORSELLINO</w:t>
            </w:r>
          </w:p>
        </w:tc>
      </w:tr>
      <w:tr w:rsidR="009117AF" w:rsidRPr="001B65A4" w14:paraId="31EA1A6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C301E8" w14:textId="77777777" w:rsidR="009117AF" w:rsidRPr="001B65A4" w:rsidRDefault="009117AF" w:rsidP="00556A2E">
            <w:pPr>
              <w:pStyle w:val="ROWTABELLA"/>
              <w:rPr>
                <w:color w:val="002060"/>
              </w:rPr>
            </w:pPr>
            <w:r w:rsidRPr="001B65A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2CCAA4" w14:textId="77777777" w:rsidR="009117AF" w:rsidRPr="001B65A4" w:rsidRDefault="009117AF" w:rsidP="00556A2E">
            <w:pPr>
              <w:pStyle w:val="ROWTABELLA"/>
              <w:rPr>
                <w:color w:val="002060"/>
              </w:rPr>
            </w:pPr>
            <w:r w:rsidRPr="001B65A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66D99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B6FBF5" w14:textId="77777777" w:rsidR="009117AF" w:rsidRPr="001B65A4" w:rsidRDefault="009117AF" w:rsidP="00556A2E">
            <w:pPr>
              <w:pStyle w:val="ROWTABELLA"/>
              <w:rPr>
                <w:color w:val="002060"/>
              </w:rPr>
            </w:pPr>
            <w:r w:rsidRPr="001B65A4">
              <w:rPr>
                <w:color w:val="002060"/>
              </w:rPr>
              <w:t>03/11/2019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ECA804" w14:textId="77777777" w:rsidR="009117AF" w:rsidRPr="001B65A4" w:rsidRDefault="009117AF" w:rsidP="00556A2E">
            <w:pPr>
              <w:pStyle w:val="ROWTABELLA"/>
              <w:rPr>
                <w:color w:val="002060"/>
              </w:rPr>
            </w:pPr>
            <w:r w:rsidRPr="001B65A4">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F67C43" w14:textId="77777777" w:rsidR="009117AF" w:rsidRPr="001B65A4" w:rsidRDefault="009117AF" w:rsidP="00556A2E">
            <w:pPr>
              <w:pStyle w:val="ROWTABELLA"/>
              <w:rPr>
                <w:color w:val="002060"/>
              </w:rPr>
            </w:pPr>
            <w:r w:rsidRPr="001B65A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A1C3D" w14:textId="77777777" w:rsidR="009117AF" w:rsidRPr="001B65A4" w:rsidRDefault="009117AF" w:rsidP="00556A2E">
            <w:pPr>
              <w:pStyle w:val="ROWTABELLA"/>
              <w:rPr>
                <w:color w:val="002060"/>
              </w:rPr>
            </w:pPr>
            <w:r w:rsidRPr="001B65A4">
              <w:rPr>
                <w:color w:val="002060"/>
              </w:rPr>
              <w:t>VIA ROSSINI</w:t>
            </w:r>
          </w:p>
        </w:tc>
      </w:tr>
      <w:tr w:rsidR="009117AF" w:rsidRPr="001B65A4" w14:paraId="6AF12545"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042E91" w14:textId="77777777" w:rsidR="009117AF" w:rsidRPr="001B65A4" w:rsidRDefault="009117AF" w:rsidP="00556A2E">
            <w:pPr>
              <w:pStyle w:val="ROWTABELLA"/>
              <w:rPr>
                <w:color w:val="002060"/>
              </w:rPr>
            </w:pPr>
            <w:r w:rsidRPr="001B65A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7B7D9E" w14:textId="77777777" w:rsidR="009117AF" w:rsidRPr="001B65A4" w:rsidRDefault="009117AF" w:rsidP="00556A2E">
            <w:pPr>
              <w:pStyle w:val="ROWTABELLA"/>
              <w:rPr>
                <w:color w:val="002060"/>
              </w:rPr>
            </w:pPr>
            <w:r w:rsidRPr="001B65A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8EE38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BA7BD1" w14:textId="77777777" w:rsidR="009117AF" w:rsidRPr="001B65A4" w:rsidRDefault="009117AF" w:rsidP="00556A2E">
            <w:pPr>
              <w:pStyle w:val="ROWTABELLA"/>
              <w:rPr>
                <w:color w:val="002060"/>
              </w:rPr>
            </w:pPr>
            <w:r w:rsidRPr="001B65A4">
              <w:rPr>
                <w:color w:val="002060"/>
              </w:rPr>
              <w:t>03/11/2019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2CE45B" w14:textId="77777777" w:rsidR="009117AF" w:rsidRPr="001B65A4" w:rsidRDefault="009117AF" w:rsidP="00556A2E">
            <w:pPr>
              <w:pStyle w:val="ROWTABELLA"/>
              <w:rPr>
                <w:color w:val="002060"/>
              </w:rPr>
            </w:pPr>
            <w:r w:rsidRPr="001B65A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415266" w14:textId="77777777" w:rsidR="009117AF" w:rsidRPr="001B65A4" w:rsidRDefault="009117AF" w:rsidP="00556A2E">
            <w:pPr>
              <w:pStyle w:val="ROWTABELLA"/>
              <w:rPr>
                <w:color w:val="002060"/>
              </w:rPr>
            </w:pPr>
            <w:r w:rsidRPr="001B65A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02D6A4" w14:textId="77777777" w:rsidR="009117AF" w:rsidRPr="001B65A4" w:rsidRDefault="009117AF" w:rsidP="00556A2E">
            <w:pPr>
              <w:pStyle w:val="ROWTABELLA"/>
              <w:rPr>
                <w:color w:val="002060"/>
              </w:rPr>
            </w:pPr>
            <w:r w:rsidRPr="001B65A4">
              <w:rPr>
                <w:color w:val="002060"/>
              </w:rPr>
              <w:t>VIA FRATELLI CERVI</w:t>
            </w:r>
          </w:p>
        </w:tc>
      </w:tr>
      <w:tr w:rsidR="009117AF" w:rsidRPr="001B65A4" w14:paraId="6F3D37A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02FC426" w14:textId="77777777" w:rsidR="009117AF" w:rsidRPr="001B65A4" w:rsidRDefault="009117AF" w:rsidP="00556A2E">
            <w:pPr>
              <w:pStyle w:val="ROWTABELLA"/>
              <w:rPr>
                <w:color w:val="002060"/>
              </w:rPr>
            </w:pPr>
            <w:r w:rsidRPr="001B65A4">
              <w:rPr>
                <w:color w:val="002060"/>
              </w:rPr>
              <w:t>POLISPORTIVA GAGLIARDA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84B7DB" w14:textId="77777777" w:rsidR="009117AF" w:rsidRPr="001B65A4" w:rsidRDefault="009117AF" w:rsidP="00556A2E">
            <w:pPr>
              <w:pStyle w:val="ROWTABELLA"/>
              <w:rPr>
                <w:color w:val="002060"/>
              </w:rPr>
            </w:pPr>
            <w:r w:rsidRPr="001B65A4">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8DFC1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0BD1CD" w14:textId="77777777" w:rsidR="009117AF" w:rsidRPr="001B65A4" w:rsidRDefault="009117AF" w:rsidP="00556A2E">
            <w:pPr>
              <w:pStyle w:val="ROWTABELLA"/>
              <w:rPr>
                <w:color w:val="002060"/>
              </w:rPr>
            </w:pPr>
            <w:r w:rsidRPr="001B65A4">
              <w:rPr>
                <w:color w:val="002060"/>
              </w:rPr>
              <w:t>03/11/2019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7C4CBB" w14:textId="77777777" w:rsidR="009117AF" w:rsidRPr="001B65A4" w:rsidRDefault="009117AF" w:rsidP="00556A2E">
            <w:pPr>
              <w:pStyle w:val="ROWTABELLA"/>
              <w:rPr>
                <w:color w:val="002060"/>
              </w:rPr>
            </w:pPr>
            <w:r w:rsidRPr="001B65A4">
              <w:rPr>
                <w:color w:val="002060"/>
              </w:rPr>
              <w:t>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98A907" w14:textId="77777777" w:rsidR="009117AF" w:rsidRPr="001B65A4" w:rsidRDefault="009117AF" w:rsidP="00556A2E">
            <w:pPr>
              <w:pStyle w:val="ROWTABELLA"/>
              <w:rPr>
                <w:color w:val="002060"/>
              </w:rPr>
            </w:pPr>
            <w:r w:rsidRPr="001B65A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99757E" w14:textId="77777777" w:rsidR="009117AF" w:rsidRPr="001B65A4" w:rsidRDefault="009117AF" w:rsidP="00556A2E">
            <w:pPr>
              <w:pStyle w:val="ROWTABELLA"/>
              <w:rPr>
                <w:color w:val="002060"/>
              </w:rPr>
            </w:pPr>
            <w:r w:rsidRPr="001B65A4">
              <w:rPr>
                <w:color w:val="002060"/>
              </w:rPr>
              <w:t>VIA SGATTONI - CONTR.RAGNOLA</w:t>
            </w:r>
          </w:p>
        </w:tc>
      </w:tr>
      <w:tr w:rsidR="009117AF" w:rsidRPr="001B65A4" w14:paraId="5C541C81"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8D6D3F" w14:textId="77777777" w:rsidR="009117AF" w:rsidRPr="001B65A4" w:rsidRDefault="009117AF" w:rsidP="00556A2E">
            <w:pPr>
              <w:pStyle w:val="ROWTABELLA"/>
              <w:rPr>
                <w:color w:val="002060"/>
              </w:rPr>
            </w:pPr>
            <w:r w:rsidRPr="001B65A4">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A4C05C" w14:textId="77777777" w:rsidR="009117AF" w:rsidRPr="001B65A4" w:rsidRDefault="009117AF" w:rsidP="00556A2E">
            <w:pPr>
              <w:pStyle w:val="ROWTABELLA"/>
              <w:rPr>
                <w:color w:val="002060"/>
              </w:rPr>
            </w:pPr>
            <w:r w:rsidRPr="001B65A4">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1746549"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5E6F84" w14:textId="77777777" w:rsidR="009117AF" w:rsidRPr="001B65A4" w:rsidRDefault="009117AF" w:rsidP="00556A2E">
            <w:pPr>
              <w:pStyle w:val="ROWTABELLA"/>
              <w:rPr>
                <w:color w:val="002060"/>
              </w:rPr>
            </w:pPr>
            <w:r w:rsidRPr="001B65A4">
              <w:rPr>
                <w:color w:val="002060"/>
              </w:rPr>
              <w:t>03/11/2019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E91E87" w14:textId="77777777" w:rsidR="009117AF" w:rsidRPr="001B65A4" w:rsidRDefault="009117AF" w:rsidP="00556A2E">
            <w:pPr>
              <w:pStyle w:val="ROWTABELLA"/>
              <w:rPr>
                <w:color w:val="002060"/>
              </w:rPr>
            </w:pPr>
            <w:r w:rsidRPr="001B65A4">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44F963" w14:textId="77777777" w:rsidR="009117AF" w:rsidRPr="001B65A4" w:rsidRDefault="009117AF" w:rsidP="00556A2E">
            <w:pPr>
              <w:pStyle w:val="ROWTABELLA"/>
              <w:rPr>
                <w:color w:val="002060"/>
              </w:rPr>
            </w:pPr>
            <w:r w:rsidRPr="001B65A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20045B" w14:textId="77777777" w:rsidR="009117AF" w:rsidRPr="001B65A4" w:rsidRDefault="009117AF" w:rsidP="00556A2E">
            <w:pPr>
              <w:pStyle w:val="ROWTABELLA"/>
              <w:rPr>
                <w:color w:val="002060"/>
              </w:rPr>
            </w:pPr>
            <w:r w:rsidRPr="001B65A4">
              <w:rPr>
                <w:color w:val="002060"/>
              </w:rPr>
              <w:t>VIA GHANDI - FRAZ. CROCETTE</w:t>
            </w:r>
          </w:p>
        </w:tc>
      </w:tr>
    </w:tbl>
    <w:p w14:paraId="21D66E09" w14:textId="77777777" w:rsidR="009117AF" w:rsidRPr="00573F97" w:rsidRDefault="009117AF" w:rsidP="009117AF">
      <w:pPr>
        <w:pStyle w:val="breakline"/>
        <w:divId w:val="527259509"/>
        <w:rPr>
          <w:color w:val="002060"/>
        </w:rPr>
      </w:pPr>
    </w:p>
    <w:p w14:paraId="3A481BB2"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UNDER 15 C5 REGIONALI MASCHILI</w:t>
      </w:r>
    </w:p>
    <w:p w14:paraId="7B5B5FFD" w14:textId="77777777" w:rsidR="009117AF" w:rsidRPr="00573F97" w:rsidRDefault="009117AF" w:rsidP="009117AF">
      <w:pPr>
        <w:pStyle w:val="TITOLOPRINC"/>
        <w:divId w:val="527259509"/>
        <w:rPr>
          <w:color w:val="002060"/>
        </w:rPr>
      </w:pPr>
      <w:r w:rsidRPr="00573F97">
        <w:rPr>
          <w:color w:val="002060"/>
        </w:rPr>
        <w:t>VARIAZIONI AL PROGRAMMA GARE</w:t>
      </w:r>
    </w:p>
    <w:p w14:paraId="7B7E756D" w14:textId="77777777" w:rsidR="009117AF" w:rsidRPr="00573F97" w:rsidRDefault="009117AF" w:rsidP="009117AF">
      <w:pPr>
        <w:pStyle w:val="breakline"/>
        <w:divId w:val="527259509"/>
        <w:rPr>
          <w:color w:val="002060"/>
        </w:rPr>
      </w:pPr>
    </w:p>
    <w:p w14:paraId="3D6BD501" w14:textId="77777777" w:rsidR="009117AF" w:rsidRPr="00573F97" w:rsidRDefault="009117AF" w:rsidP="009117AF">
      <w:pPr>
        <w:pStyle w:val="breakline"/>
        <w:divId w:val="527259509"/>
        <w:rPr>
          <w:color w:val="002060"/>
        </w:rPr>
      </w:pPr>
    </w:p>
    <w:p w14:paraId="6CD74B52"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0CA5CA19"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717F54"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2E7AC8"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90627"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DC230"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F71E0"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047F5"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857AF1"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CA2978" w14:textId="77777777" w:rsidR="009117AF" w:rsidRPr="00573F97" w:rsidRDefault="009117AF" w:rsidP="00556A2E">
            <w:pPr>
              <w:pStyle w:val="HEADERTABELLA"/>
              <w:rPr>
                <w:color w:val="002060"/>
              </w:rPr>
            </w:pPr>
            <w:r w:rsidRPr="00573F97">
              <w:rPr>
                <w:color w:val="002060"/>
              </w:rPr>
              <w:t>Impianto</w:t>
            </w:r>
          </w:p>
        </w:tc>
      </w:tr>
      <w:tr w:rsidR="009117AF" w:rsidRPr="00573F97" w14:paraId="187F8471"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CAF7" w14:textId="77777777" w:rsidR="009117AF" w:rsidRPr="00CE4183" w:rsidRDefault="009117AF" w:rsidP="00556A2E">
            <w:pPr>
              <w:pStyle w:val="ROWTABELLA"/>
              <w:rPr>
                <w:color w:val="002060"/>
                <w:highlight w:val="yellow"/>
              </w:rPr>
            </w:pPr>
            <w:r w:rsidRPr="00CE4183">
              <w:rPr>
                <w:color w:val="002060"/>
                <w:highlight w:val="yellow"/>
              </w:rPr>
              <w:t>31/10/2019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5542C" w14:textId="77777777" w:rsidR="009117AF" w:rsidRPr="00CE4183" w:rsidRDefault="009117AF" w:rsidP="00556A2E">
            <w:pPr>
              <w:pStyle w:val="ROWTABELLA"/>
              <w:jc w:val="center"/>
              <w:rPr>
                <w:color w:val="002060"/>
                <w:highlight w:val="yellow"/>
              </w:rPr>
            </w:pPr>
            <w:r w:rsidRPr="00CE418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B1226" w14:textId="77777777" w:rsidR="009117AF" w:rsidRPr="00CE4183" w:rsidRDefault="009117AF" w:rsidP="00556A2E">
            <w:pPr>
              <w:pStyle w:val="ROWTABELLA"/>
              <w:rPr>
                <w:color w:val="002060"/>
                <w:highlight w:val="yellow"/>
              </w:rPr>
            </w:pPr>
            <w:r w:rsidRPr="00CE4183">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40070" w14:textId="77777777" w:rsidR="009117AF" w:rsidRPr="00CE4183" w:rsidRDefault="009117AF" w:rsidP="00556A2E">
            <w:pPr>
              <w:pStyle w:val="ROWTABELLA"/>
              <w:rPr>
                <w:color w:val="002060"/>
                <w:highlight w:val="yellow"/>
              </w:rPr>
            </w:pPr>
            <w:r w:rsidRPr="00CE4183">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1B136" w14:textId="77777777" w:rsidR="009117AF" w:rsidRPr="00573F97" w:rsidRDefault="009117AF" w:rsidP="00556A2E">
            <w:pPr>
              <w:pStyle w:val="ROWTABELLA"/>
              <w:rPr>
                <w:color w:val="002060"/>
              </w:rPr>
            </w:pPr>
            <w:r>
              <w:rPr>
                <w:color w:val="002060"/>
              </w:rPr>
              <w:t>02</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84D71" w14:textId="77777777" w:rsidR="009117AF" w:rsidRPr="00573F97" w:rsidRDefault="009117AF" w:rsidP="00556A2E">
            <w:pPr>
              <w:pStyle w:val="ROWTABELLA"/>
              <w:jc w:val="center"/>
              <w:rPr>
                <w:color w:val="002060"/>
              </w:rPr>
            </w:pPr>
            <w:r w:rsidRPr="00CE418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FC64F" w14:textId="77777777" w:rsidR="009117AF" w:rsidRPr="00573F97" w:rsidRDefault="009117AF" w:rsidP="00556A2E">
            <w:pPr>
              <w:pStyle w:val="ROWTABELLA"/>
              <w:jc w:val="center"/>
              <w:rPr>
                <w:color w:val="002060"/>
              </w:rPr>
            </w:pPr>
            <w:r w:rsidRPr="00573F9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7B1DF" w14:textId="77777777" w:rsidR="009117AF" w:rsidRPr="00573F97" w:rsidRDefault="009117AF" w:rsidP="00556A2E">
            <w:pPr>
              <w:rPr>
                <w:color w:val="002060"/>
              </w:rPr>
            </w:pPr>
          </w:p>
        </w:tc>
      </w:tr>
      <w:tr w:rsidR="009117AF" w:rsidRPr="00573F97" w14:paraId="78598354"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8A104" w14:textId="77777777" w:rsidR="009117AF" w:rsidRPr="00CE4183" w:rsidRDefault="009117AF" w:rsidP="00556A2E">
            <w:pPr>
              <w:pStyle w:val="ROWTABELLA"/>
              <w:rPr>
                <w:color w:val="002060"/>
                <w:highlight w:val="yellow"/>
              </w:rPr>
            </w:pPr>
            <w:r w:rsidRPr="00CE4183">
              <w:rPr>
                <w:color w:val="002060"/>
                <w:highlight w:val="yellow"/>
              </w:rPr>
              <w:t>09/11/2019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5F89C" w14:textId="77777777" w:rsidR="009117AF" w:rsidRPr="00CE4183" w:rsidRDefault="009117AF" w:rsidP="00556A2E">
            <w:pPr>
              <w:pStyle w:val="ROWTABELLA"/>
              <w:jc w:val="center"/>
              <w:rPr>
                <w:color w:val="002060"/>
                <w:highlight w:val="yellow"/>
              </w:rPr>
            </w:pPr>
            <w:r w:rsidRPr="00CE4183">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F50B7" w14:textId="77777777" w:rsidR="009117AF" w:rsidRPr="00CE4183" w:rsidRDefault="009117AF" w:rsidP="00556A2E">
            <w:pPr>
              <w:pStyle w:val="ROWTABELLA"/>
              <w:rPr>
                <w:color w:val="002060"/>
                <w:highlight w:val="yellow"/>
              </w:rPr>
            </w:pPr>
            <w:r w:rsidRPr="00CE4183">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8405D" w14:textId="77777777" w:rsidR="009117AF" w:rsidRPr="00CE4183" w:rsidRDefault="009117AF" w:rsidP="00556A2E">
            <w:pPr>
              <w:pStyle w:val="ROWTABELLA"/>
              <w:rPr>
                <w:color w:val="002060"/>
                <w:highlight w:val="yellow"/>
              </w:rPr>
            </w:pPr>
            <w:r w:rsidRPr="00CE4183">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A1F5A" w14:textId="77777777" w:rsidR="009117AF" w:rsidRPr="00573F97" w:rsidRDefault="009117AF" w:rsidP="00556A2E">
            <w:pPr>
              <w:pStyle w:val="ROWTABELLA"/>
              <w:rPr>
                <w:color w:val="002060"/>
              </w:rPr>
            </w:pPr>
            <w:r>
              <w:rPr>
                <w:color w:val="002060"/>
              </w:rPr>
              <w:t>10</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1AB4B" w14:textId="77777777" w:rsidR="009117AF" w:rsidRPr="00573F97" w:rsidRDefault="009117AF" w:rsidP="00556A2E">
            <w:pPr>
              <w:pStyle w:val="ROWTABELLA"/>
              <w:jc w:val="center"/>
              <w:rPr>
                <w:color w:val="002060"/>
              </w:rPr>
            </w:pPr>
            <w:r w:rsidRPr="00CE418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52FCB" w14:textId="77777777" w:rsidR="009117AF" w:rsidRPr="00573F97" w:rsidRDefault="009117AF" w:rsidP="00556A2E">
            <w:pPr>
              <w:pStyle w:val="ROWTABELLA"/>
              <w:jc w:val="center"/>
              <w:rPr>
                <w:color w:val="002060"/>
              </w:rPr>
            </w:pPr>
            <w:r w:rsidRPr="00573F9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74688" w14:textId="77777777" w:rsidR="009117AF" w:rsidRPr="00573F97" w:rsidRDefault="009117AF" w:rsidP="00556A2E">
            <w:pPr>
              <w:pStyle w:val="ROWTABELLA"/>
              <w:rPr>
                <w:color w:val="002060"/>
              </w:rPr>
            </w:pPr>
            <w:r w:rsidRPr="00CE4183">
              <w:rPr>
                <w:color w:val="002060"/>
                <w:highlight w:val="yellow"/>
              </w:rPr>
              <w:t>CAMPO DI C5 ENTRO PAL OLIMPIA MONTEPORZIO VIA RISORGIMENTO 16</w:t>
            </w:r>
          </w:p>
        </w:tc>
      </w:tr>
    </w:tbl>
    <w:p w14:paraId="1D102900" w14:textId="77777777" w:rsidR="009117AF" w:rsidRPr="00573F97" w:rsidRDefault="009117AF" w:rsidP="009117AF">
      <w:pPr>
        <w:pStyle w:val="breakline"/>
        <w:divId w:val="527259509"/>
        <w:rPr>
          <w:color w:val="002060"/>
        </w:rPr>
      </w:pPr>
    </w:p>
    <w:p w14:paraId="1001A5AB" w14:textId="77777777" w:rsidR="009117AF" w:rsidRPr="00573F97" w:rsidRDefault="009117AF" w:rsidP="009117AF">
      <w:pPr>
        <w:pStyle w:val="breakline"/>
        <w:divId w:val="527259509"/>
        <w:rPr>
          <w:color w:val="002060"/>
        </w:rPr>
      </w:pPr>
    </w:p>
    <w:p w14:paraId="2A3D3B3C"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22C3D3F5"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16236C"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9A9AC"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CEF13F"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09B57C"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42759"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E637E2"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FA9591"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8CBEC" w14:textId="77777777" w:rsidR="009117AF" w:rsidRPr="00573F97" w:rsidRDefault="009117AF" w:rsidP="00556A2E">
            <w:pPr>
              <w:pStyle w:val="HEADERTABELLA"/>
              <w:rPr>
                <w:color w:val="002060"/>
              </w:rPr>
            </w:pPr>
            <w:r w:rsidRPr="00573F97">
              <w:rPr>
                <w:color w:val="002060"/>
              </w:rPr>
              <w:t>Impianto</w:t>
            </w:r>
          </w:p>
        </w:tc>
      </w:tr>
      <w:tr w:rsidR="009117AF" w:rsidRPr="00573F97" w14:paraId="0D1AFED1"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732D2" w14:textId="77777777" w:rsidR="009117AF" w:rsidRPr="00CE4183" w:rsidRDefault="009117AF" w:rsidP="00556A2E">
            <w:pPr>
              <w:pStyle w:val="ROWTABELLA"/>
              <w:rPr>
                <w:color w:val="002060"/>
                <w:highlight w:val="yellow"/>
              </w:rPr>
            </w:pPr>
            <w:r w:rsidRPr="00CE4183">
              <w:rPr>
                <w:color w:val="002060"/>
                <w:highlight w:val="yellow"/>
              </w:rPr>
              <w:t>02/11/2019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593CF" w14:textId="77777777" w:rsidR="009117AF" w:rsidRPr="00CE4183" w:rsidRDefault="009117AF" w:rsidP="00556A2E">
            <w:pPr>
              <w:pStyle w:val="ROWTABELLA"/>
              <w:jc w:val="center"/>
              <w:rPr>
                <w:color w:val="002060"/>
                <w:highlight w:val="yellow"/>
              </w:rPr>
            </w:pPr>
            <w:r w:rsidRPr="00CE418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426CB" w14:textId="77777777" w:rsidR="009117AF" w:rsidRPr="00CE4183" w:rsidRDefault="009117AF" w:rsidP="00556A2E">
            <w:pPr>
              <w:pStyle w:val="ROWTABELLA"/>
              <w:rPr>
                <w:color w:val="002060"/>
                <w:highlight w:val="yellow"/>
              </w:rPr>
            </w:pPr>
            <w:r w:rsidRPr="00CE4183">
              <w:rPr>
                <w:color w:val="002060"/>
                <w:highlight w:val="yellow"/>
              </w:rPr>
              <w:t xml:space="preserve">ITALSERVICE C5 </w:t>
            </w:r>
            <w:proofErr w:type="spellStart"/>
            <w:r w:rsidRPr="00CE4183">
              <w:rPr>
                <w:color w:val="002060"/>
                <w:highlight w:val="yellow"/>
              </w:rPr>
              <w:t>sq.B</w:t>
            </w:r>
            <w:proofErr w:type="spellEnd"/>
            <w:r w:rsidRPr="00CE418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1153C" w14:textId="77777777" w:rsidR="009117AF" w:rsidRPr="00CE4183" w:rsidRDefault="009117AF" w:rsidP="00556A2E">
            <w:pPr>
              <w:pStyle w:val="ROWTABELLA"/>
              <w:rPr>
                <w:color w:val="002060"/>
                <w:highlight w:val="yellow"/>
              </w:rPr>
            </w:pPr>
            <w:r w:rsidRPr="00CE4183">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87052" w14:textId="77777777" w:rsidR="009117AF" w:rsidRPr="00573F97" w:rsidRDefault="009117AF" w:rsidP="00556A2E">
            <w:pPr>
              <w:pStyle w:val="ROWTABELLA"/>
              <w:rPr>
                <w:color w:val="002060"/>
              </w:rPr>
            </w:pPr>
            <w:r>
              <w:rPr>
                <w:color w:val="002060"/>
              </w:rPr>
              <w:t>03</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9C53D" w14:textId="77777777" w:rsidR="009117AF" w:rsidRPr="00573F97" w:rsidRDefault="009117AF" w:rsidP="00556A2E">
            <w:pPr>
              <w:pStyle w:val="ROWTABELLA"/>
              <w:jc w:val="center"/>
              <w:rPr>
                <w:color w:val="002060"/>
              </w:rPr>
            </w:pPr>
            <w:r w:rsidRPr="00CE418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0B1FF" w14:textId="77777777" w:rsidR="009117AF" w:rsidRPr="00573F97" w:rsidRDefault="009117AF" w:rsidP="00556A2E">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92847" w14:textId="77777777" w:rsidR="009117AF" w:rsidRPr="00573F97" w:rsidRDefault="009117AF" w:rsidP="00556A2E">
            <w:pPr>
              <w:rPr>
                <w:color w:val="002060"/>
                <w:sz w:val="24"/>
                <w:szCs w:val="24"/>
              </w:rPr>
            </w:pPr>
          </w:p>
        </w:tc>
      </w:tr>
      <w:tr w:rsidR="009117AF" w:rsidRPr="00573F97" w14:paraId="69FC9583"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E554A" w14:textId="77777777" w:rsidR="009117AF" w:rsidRPr="00CE4183" w:rsidRDefault="009117AF" w:rsidP="00556A2E">
            <w:pPr>
              <w:pStyle w:val="ROWTABELLA"/>
              <w:rPr>
                <w:color w:val="002060"/>
                <w:highlight w:val="yellow"/>
              </w:rPr>
            </w:pPr>
            <w:r w:rsidRPr="00CE4183">
              <w:rPr>
                <w:color w:val="002060"/>
                <w:highlight w:val="yellow"/>
              </w:rPr>
              <w:t>03/11/2019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AEF05" w14:textId="77777777" w:rsidR="009117AF" w:rsidRPr="00CE4183" w:rsidRDefault="009117AF" w:rsidP="00556A2E">
            <w:pPr>
              <w:pStyle w:val="ROWTABELLA"/>
              <w:jc w:val="center"/>
              <w:rPr>
                <w:color w:val="002060"/>
                <w:highlight w:val="yellow"/>
              </w:rPr>
            </w:pPr>
            <w:r w:rsidRPr="00CE418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06550" w14:textId="77777777" w:rsidR="009117AF" w:rsidRPr="00CE4183" w:rsidRDefault="009117AF" w:rsidP="00556A2E">
            <w:pPr>
              <w:pStyle w:val="ROWTABELLA"/>
              <w:rPr>
                <w:color w:val="002060"/>
                <w:highlight w:val="yellow"/>
              </w:rPr>
            </w:pPr>
            <w:r w:rsidRPr="00CE4183">
              <w:rPr>
                <w:color w:val="002060"/>
                <w:highlight w:val="yellow"/>
              </w:rPr>
              <w:t xml:space="preserve">AMICI DEL </w:t>
            </w:r>
            <w:proofErr w:type="spellStart"/>
            <w:r w:rsidRPr="00CE4183">
              <w:rPr>
                <w:color w:val="002060"/>
                <w:highlight w:val="yellow"/>
              </w:rPr>
              <w:t>CENTROSOCIOsq.B</w:t>
            </w:r>
            <w:proofErr w:type="spellEnd"/>
            <w:r w:rsidRPr="00CE418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B8761" w14:textId="77777777" w:rsidR="009117AF" w:rsidRPr="00CE4183" w:rsidRDefault="009117AF" w:rsidP="00556A2E">
            <w:pPr>
              <w:pStyle w:val="ROWTABELLA"/>
              <w:rPr>
                <w:color w:val="002060"/>
                <w:highlight w:val="yellow"/>
              </w:rPr>
            </w:pPr>
            <w:r w:rsidRPr="00CE4183">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55B80" w14:textId="77777777" w:rsidR="009117AF" w:rsidRPr="00573F97" w:rsidRDefault="009117AF" w:rsidP="00556A2E">
            <w:pPr>
              <w:pStyle w:val="ROWTABELLA"/>
              <w:rPr>
                <w:color w:val="002060"/>
              </w:rPr>
            </w:pPr>
            <w:r w:rsidRPr="00573F97">
              <w:rPr>
                <w:color w:val="002060"/>
              </w:rPr>
              <w:t>01/11/2019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3E703" w14:textId="77777777" w:rsidR="009117AF" w:rsidRPr="00573F97" w:rsidRDefault="009117AF" w:rsidP="00556A2E">
            <w:pPr>
              <w:pStyle w:val="ROWTABELLA"/>
              <w:jc w:val="center"/>
              <w:rPr>
                <w:color w:val="002060"/>
              </w:rPr>
            </w:pPr>
            <w:r w:rsidRPr="00CE418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229B1" w14:textId="77777777" w:rsidR="009117AF" w:rsidRPr="00573F97" w:rsidRDefault="009117AF" w:rsidP="00556A2E">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64FB4" w14:textId="77777777" w:rsidR="009117AF" w:rsidRPr="00573F97" w:rsidRDefault="009117AF" w:rsidP="00556A2E">
            <w:pPr>
              <w:pStyle w:val="ROWTABELLA"/>
              <w:rPr>
                <w:color w:val="002060"/>
              </w:rPr>
            </w:pPr>
            <w:r w:rsidRPr="00CE4183">
              <w:rPr>
                <w:color w:val="002060"/>
                <w:highlight w:val="yellow"/>
              </w:rPr>
              <w:t>PALASPORT"TRE RAGAZZI"MAROTTA MONDOLFO VIA EUROPA</w:t>
            </w:r>
          </w:p>
        </w:tc>
      </w:tr>
      <w:tr w:rsidR="009117AF" w:rsidRPr="00573F97" w14:paraId="0BA778E1"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0BCBA" w14:textId="77777777" w:rsidR="009117AF" w:rsidRPr="00CE4183" w:rsidRDefault="009117AF" w:rsidP="00556A2E">
            <w:pPr>
              <w:pStyle w:val="ROWTABELLA"/>
              <w:rPr>
                <w:color w:val="002060"/>
                <w:highlight w:val="yellow"/>
              </w:rPr>
            </w:pPr>
            <w:r w:rsidRPr="00CE4183">
              <w:rPr>
                <w:color w:val="002060"/>
                <w:highlight w:val="yellow"/>
              </w:rPr>
              <w:t>03/11/2019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4E1E5" w14:textId="77777777" w:rsidR="009117AF" w:rsidRPr="00CE4183" w:rsidRDefault="009117AF" w:rsidP="00556A2E">
            <w:pPr>
              <w:pStyle w:val="ROWTABELLA"/>
              <w:jc w:val="center"/>
              <w:rPr>
                <w:color w:val="002060"/>
                <w:highlight w:val="yellow"/>
              </w:rPr>
            </w:pPr>
            <w:r w:rsidRPr="00CE418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ADC1E" w14:textId="77777777" w:rsidR="009117AF" w:rsidRPr="00CE4183" w:rsidRDefault="009117AF" w:rsidP="00556A2E">
            <w:pPr>
              <w:pStyle w:val="ROWTABELLA"/>
              <w:rPr>
                <w:color w:val="002060"/>
                <w:highlight w:val="yellow"/>
              </w:rPr>
            </w:pPr>
            <w:r w:rsidRPr="00CE4183">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B4123" w14:textId="77777777" w:rsidR="009117AF" w:rsidRPr="00CE4183" w:rsidRDefault="009117AF" w:rsidP="00556A2E">
            <w:pPr>
              <w:pStyle w:val="ROWTABELLA"/>
              <w:rPr>
                <w:color w:val="002060"/>
                <w:highlight w:val="yellow"/>
              </w:rPr>
            </w:pPr>
            <w:r w:rsidRPr="00CE4183">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EDE8A" w14:textId="77777777" w:rsidR="009117AF" w:rsidRPr="00573F97" w:rsidRDefault="009117AF" w:rsidP="00556A2E">
            <w:pPr>
              <w:pStyle w:val="ROWTABELLA"/>
              <w:rPr>
                <w:color w:val="002060"/>
              </w:rPr>
            </w:pPr>
            <w:r w:rsidRPr="00573F97">
              <w:rPr>
                <w:color w:val="002060"/>
              </w:rPr>
              <w:t>0</w:t>
            </w:r>
            <w:r>
              <w:rPr>
                <w:color w:val="002060"/>
              </w:rPr>
              <w:t>2</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C33AC" w14:textId="77777777" w:rsidR="009117AF" w:rsidRPr="00573F97" w:rsidRDefault="009117AF" w:rsidP="00556A2E">
            <w:pPr>
              <w:pStyle w:val="ROWTABELLA"/>
              <w:jc w:val="center"/>
              <w:rPr>
                <w:color w:val="002060"/>
              </w:rPr>
            </w:pPr>
            <w:r w:rsidRPr="00CE418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6F14D" w14:textId="77777777" w:rsidR="009117AF" w:rsidRPr="00573F97" w:rsidRDefault="009117AF" w:rsidP="00556A2E">
            <w:pPr>
              <w:pStyle w:val="ROWTABELLA"/>
              <w:jc w:val="center"/>
              <w:rPr>
                <w:color w:val="002060"/>
              </w:rPr>
            </w:pPr>
            <w:r w:rsidRPr="00573F9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3EA12" w14:textId="77777777" w:rsidR="009117AF" w:rsidRPr="00CE4183" w:rsidRDefault="009117AF" w:rsidP="00556A2E">
            <w:pPr>
              <w:pStyle w:val="ROWTABELLA"/>
              <w:rPr>
                <w:color w:val="002060"/>
                <w:highlight w:val="yellow"/>
              </w:rPr>
            </w:pPr>
            <w:r w:rsidRPr="00CE4183">
              <w:rPr>
                <w:color w:val="002060"/>
                <w:highlight w:val="yellow"/>
              </w:rPr>
              <w:t>"PALAMASSIMO GALEAZZI" ANCONA VIA MADRE TERESA DI CALCUTTA</w:t>
            </w:r>
          </w:p>
        </w:tc>
      </w:tr>
      <w:tr w:rsidR="009117AF" w:rsidRPr="00573F97" w14:paraId="04860962"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4F607" w14:textId="77777777" w:rsidR="009117AF" w:rsidRPr="00CE4183" w:rsidRDefault="009117AF" w:rsidP="00556A2E">
            <w:pPr>
              <w:pStyle w:val="ROWTABELLA"/>
              <w:rPr>
                <w:color w:val="002060"/>
                <w:highlight w:val="yellow"/>
              </w:rPr>
            </w:pPr>
            <w:r w:rsidRPr="00CE4183">
              <w:rPr>
                <w:color w:val="002060"/>
                <w:highlight w:val="yellow"/>
              </w:rPr>
              <w:t>21/12/2019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F3D6A" w14:textId="77777777" w:rsidR="009117AF" w:rsidRPr="00CE4183" w:rsidRDefault="009117AF" w:rsidP="00556A2E">
            <w:pPr>
              <w:pStyle w:val="ROWTABELLA"/>
              <w:jc w:val="center"/>
              <w:rPr>
                <w:color w:val="002060"/>
                <w:highlight w:val="yellow"/>
              </w:rPr>
            </w:pPr>
            <w:r w:rsidRPr="00CE4183">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3E14D" w14:textId="77777777" w:rsidR="009117AF" w:rsidRPr="00CE4183" w:rsidRDefault="009117AF" w:rsidP="00556A2E">
            <w:pPr>
              <w:pStyle w:val="ROWTABELLA"/>
              <w:rPr>
                <w:color w:val="002060"/>
                <w:highlight w:val="yellow"/>
              </w:rPr>
            </w:pPr>
            <w:r w:rsidRPr="00CE4183">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71FFD" w14:textId="77777777" w:rsidR="009117AF" w:rsidRPr="00CE4183" w:rsidRDefault="009117AF" w:rsidP="00556A2E">
            <w:pPr>
              <w:pStyle w:val="ROWTABELLA"/>
              <w:rPr>
                <w:color w:val="002060"/>
                <w:highlight w:val="yellow"/>
              </w:rPr>
            </w:pPr>
            <w:r w:rsidRPr="00CE4183">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2FEA8" w14:textId="77777777" w:rsidR="009117AF" w:rsidRPr="00573F97" w:rsidRDefault="009117AF" w:rsidP="00556A2E">
            <w:pPr>
              <w:pStyle w:val="ROWTABELLA"/>
              <w:rPr>
                <w:color w:val="002060"/>
              </w:rPr>
            </w:pPr>
            <w:r w:rsidRPr="00573F97">
              <w:rPr>
                <w:color w:val="002060"/>
              </w:rPr>
              <w:t>2</w:t>
            </w:r>
            <w:r>
              <w:rPr>
                <w:color w:val="002060"/>
              </w:rPr>
              <w:t>2</w:t>
            </w:r>
            <w:r w:rsidRPr="00573F97">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05364" w14:textId="77777777" w:rsidR="009117AF" w:rsidRPr="00573F97" w:rsidRDefault="009117AF" w:rsidP="00556A2E">
            <w:pPr>
              <w:pStyle w:val="ROWTABELLA"/>
              <w:jc w:val="center"/>
              <w:rPr>
                <w:color w:val="002060"/>
              </w:rPr>
            </w:pPr>
            <w:r w:rsidRPr="00CE418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BED96" w14:textId="77777777" w:rsidR="009117AF" w:rsidRPr="00573F97" w:rsidRDefault="009117AF" w:rsidP="00556A2E">
            <w:pPr>
              <w:pStyle w:val="ROWTABELLA"/>
              <w:jc w:val="center"/>
              <w:rPr>
                <w:color w:val="002060"/>
              </w:rPr>
            </w:pPr>
            <w:r w:rsidRPr="00573F9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64732" w14:textId="77777777" w:rsidR="009117AF" w:rsidRPr="00CE4183" w:rsidRDefault="009117AF" w:rsidP="00556A2E">
            <w:pPr>
              <w:pStyle w:val="ROWTABELLA"/>
              <w:rPr>
                <w:color w:val="002060"/>
                <w:highlight w:val="yellow"/>
              </w:rPr>
            </w:pPr>
            <w:r w:rsidRPr="00CE4183">
              <w:rPr>
                <w:color w:val="002060"/>
                <w:highlight w:val="yellow"/>
              </w:rPr>
              <w:t>PALACARIFAC DI CERRETO D'ESI CERRETO D'ESI VIA VERDI</w:t>
            </w:r>
          </w:p>
        </w:tc>
      </w:tr>
    </w:tbl>
    <w:p w14:paraId="25229B44" w14:textId="77777777" w:rsidR="009117AF" w:rsidRPr="00573F97" w:rsidRDefault="009117AF" w:rsidP="009117AF">
      <w:pPr>
        <w:pStyle w:val="breakline"/>
        <w:divId w:val="527259509"/>
        <w:rPr>
          <w:color w:val="002060"/>
        </w:rPr>
      </w:pPr>
    </w:p>
    <w:p w14:paraId="3BAB4F0E" w14:textId="77777777" w:rsidR="009117AF" w:rsidRPr="00573F97" w:rsidRDefault="009117AF" w:rsidP="009117AF">
      <w:pPr>
        <w:pStyle w:val="breakline"/>
        <w:divId w:val="527259509"/>
        <w:rPr>
          <w:color w:val="002060"/>
        </w:rPr>
      </w:pPr>
    </w:p>
    <w:p w14:paraId="36048D46" w14:textId="77777777" w:rsidR="009117AF" w:rsidRPr="00573F97" w:rsidRDefault="009117AF" w:rsidP="009117AF">
      <w:pPr>
        <w:pStyle w:val="SOTTOTITOLOCAMPIONATO1"/>
        <w:divId w:val="527259509"/>
        <w:rPr>
          <w:color w:val="002060"/>
        </w:rPr>
      </w:pPr>
      <w:r w:rsidRPr="00573F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482CB3FF"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AC9151"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4FB6ED"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98E85"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D57CA"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2DA132"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DD994"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E0BF89"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0AA28" w14:textId="77777777" w:rsidR="009117AF" w:rsidRPr="00573F97" w:rsidRDefault="009117AF" w:rsidP="00556A2E">
            <w:pPr>
              <w:pStyle w:val="HEADERTABELLA"/>
              <w:rPr>
                <w:color w:val="002060"/>
              </w:rPr>
            </w:pPr>
            <w:r w:rsidRPr="00573F97">
              <w:rPr>
                <w:color w:val="002060"/>
              </w:rPr>
              <w:t>Impianto</w:t>
            </w:r>
          </w:p>
        </w:tc>
      </w:tr>
      <w:tr w:rsidR="009117AF" w:rsidRPr="00573F97" w14:paraId="5A9B07CE"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213F3" w14:textId="77777777" w:rsidR="009117AF" w:rsidRPr="00CE4183" w:rsidRDefault="009117AF" w:rsidP="00556A2E">
            <w:pPr>
              <w:pStyle w:val="ROWTABELLA"/>
              <w:rPr>
                <w:color w:val="002060"/>
                <w:highlight w:val="yellow"/>
              </w:rPr>
            </w:pPr>
            <w:r w:rsidRPr="00CE4183">
              <w:rPr>
                <w:color w:val="002060"/>
                <w:highlight w:val="yellow"/>
              </w:rPr>
              <w:t>02/11/2019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45B12" w14:textId="77777777" w:rsidR="009117AF" w:rsidRPr="00CE4183" w:rsidRDefault="009117AF" w:rsidP="00556A2E">
            <w:pPr>
              <w:pStyle w:val="ROWTABELLA"/>
              <w:jc w:val="center"/>
              <w:rPr>
                <w:color w:val="002060"/>
                <w:highlight w:val="yellow"/>
              </w:rPr>
            </w:pPr>
            <w:r w:rsidRPr="00CE4183">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69CE1" w14:textId="77777777" w:rsidR="009117AF" w:rsidRPr="00CE4183" w:rsidRDefault="009117AF" w:rsidP="00556A2E">
            <w:pPr>
              <w:pStyle w:val="ROWTABELLA"/>
              <w:rPr>
                <w:color w:val="002060"/>
                <w:highlight w:val="yellow"/>
              </w:rPr>
            </w:pPr>
            <w:r w:rsidRPr="00CE4183">
              <w:rPr>
                <w:color w:val="002060"/>
                <w:highlight w:val="yellow"/>
              </w:rPr>
              <w:t>FUTBOL3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D2753" w14:textId="77777777" w:rsidR="009117AF" w:rsidRPr="00CE4183" w:rsidRDefault="009117AF" w:rsidP="00556A2E">
            <w:pPr>
              <w:pStyle w:val="ROWTABELLA"/>
              <w:rPr>
                <w:color w:val="002060"/>
                <w:highlight w:val="yellow"/>
              </w:rPr>
            </w:pPr>
            <w:r w:rsidRPr="00CE4183">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A6ED9" w14:textId="77777777" w:rsidR="009117AF" w:rsidRPr="00573F97" w:rsidRDefault="009117AF" w:rsidP="00556A2E">
            <w:pPr>
              <w:pStyle w:val="ROWTABELLA"/>
              <w:rPr>
                <w:color w:val="002060"/>
              </w:rPr>
            </w:pPr>
            <w:r w:rsidRPr="00573F97">
              <w:rPr>
                <w:color w:val="002060"/>
              </w:rPr>
              <w:t>0</w:t>
            </w:r>
            <w:r>
              <w:rPr>
                <w:color w:val="002060"/>
              </w:rPr>
              <w:t>3</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B508D" w14:textId="77777777" w:rsidR="009117AF" w:rsidRPr="00573F97" w:rsidRDefault="009117AF" w:rsidP="00556A2E">
            <w:pPr>
              <w:pStyle w:val="ROWTABELLA"/>
              <w:jc w:val="center"/>
              <w:rPr>
                <w:color w:val="002060"/>
              </w:rPr>
            </w:pPr>
            <w:r w:rsidRPr="00CE418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E0345" w14:textId="77777777" w:rsidR="009117AF" w:rsidRPr="00573F97" w:rsidRDefault="009117AF" w:rsidP="00556A2E">
            <w:pPr>
              <w:pStyle w:val="ROWTABELLA"/>
              <w:jc w:val="center"/>
              <w:rPr>
                <w:color w:val="002060"/>
              </w:rPr>
            </w:pPr>
            <w:r w:rsidRPr="00573F9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043EE" w14:textId="77777777" w:rsidR="009117AF" w:rsidRPr="00573F97" w:rsidRDefault="009117AF" w:rsidP="00556A2E">
            <w:pPr>
              <w:rPr>
                <w:color w:val="002060"/>
                <w:sz w:val="24"/>
                <w:szCs w:val="24"/>
              </w:rPr>
            </w:pPr>
          </w:p>
        </w:tc>
      </w:tr>
    </w:tbl>
    <w:p w14:paraId="08875DE7" w14:textId="77777777" w:rsidR="009117AF" w:rsidRPr="00573F97" w:rsidRDefault="009117AF" w:rsidP="009117AF">
      <w:pPr>
        <w:pStyle w:val="breakline"/>
        <w:divId w:val="527259509"/>
        <w:rPr>
          <w:color w:val="002060"/>
        </w:rPr>
      </w:pPr>
    </w:p>
    <w:p w14:paraId="4C2A2841" w14:textId="77777777" w:rsidR="009117AF" w:rsidRPr="00573F97" w:rsidRDefault="009117AF" w:rsidP="009117AF">
      <w:pPr>
        <w:pStyle w:val="breakline"/>
        <w:divId w:val="527259509"/>
        <w:rPr>
          <w:color w:val="002060"/>
        </w:rPr>
      </w:pPr>
    </w:p>
    <w:p w14:paraId="08572E71" w14:textId="77777777" w:rsidR="009117AF" w:rsidRPr="00573F97" w:rsidRDefault="009117AF" w:rsidP="009117AF">
      <w:pPr>
        <w:pStyle w:val="TITOLOPRINC"/>
        <w:divId w:val="527259509"/>
        <w:rPr>
          <w:color w:val="002060"/>
        </w:rPr>
      </w:pPr>
      <w:r w:rsidRPr="00573F97">
        <w:rPr>
          <w:color w:val="002060"/>
        </w:rPr>
        <w:t>RISULTATI</w:t>
      </w:r>
    </w:p>
    <w:p w14:paraId="139D5CF3" w14:textId="77777777" w:rsidR="009117AF" w:rsidRPr="00573F97" w:rsidRDefault="009117AF" w:rsidP="009117AF">
      <w:pPr>
        <w:pStyle w:val="breakline"/>
        <w:divId w:val="527259509"/>
        <w:rPr>
          <w:color w:val="002060"/>
        </w:rPr>
      </w:pPr>
    </w:p>
    <w:p w14:paraId="17039D16" w14:textId="77777777" w:rsidR="009117AF" w:rsidRPr="00573F97" w:rsidRDefault="009117AF" w:rsidP="009117AF">
      <w:pPr>
        <w:pStyle w:val="SOTTOTITOLOCAMPIONATO1"/>
        <w:divId w:val="527259509"/>
        <w:rPr>
          <w:color w:val="002060"/>
        </w:rPr>
      </w:pPr>
      <w:r w:rsidRPr="00573F97">
        <w:rPr>
          <w:color w:val="002060"/>
        </w:rPr>
        <w:t>RISULTATI UFFICIALI GARE DEL 27/10/2019</w:t>
      </w:r>
    </w:p>
    <w:p w14:paraId="00AE216C" w14:textId="77777777" w:rsidR="009117AF" w:rsidRPr="00573F97" w:rsidRDefault="009117AF" w:rsidP="009117AF">
      <w:pPr>
        <w:pStyle w:val="SOTTOTITOLOCAMPIONATO2"/>
        <w:divId w:val="527259509"/>
        <w:rPr>
          <w:color w:val="002060"/>
        </w:rPr>
      </w:pPr>
      <w:r w:rsidRPr="00573F97">
        <w:rPr>
          <w:color w:val="002060"/>
        </w:rPr>
        <w:t>Si trascrivono qui di seguito i risultati ufficiali delle gare disputate</w:t>
      </w:r>
    </w:p>
    <w:p w14:paraId="3344EA34"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9117AF" w:rsidRPr="00573F97" w14:paraId="0623B460"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355D84F8"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D988AE" w14:textId="77777777" w:rsidR="009117AF" w:rsidRPr="00573F97" w:rsidRDefault="009117AF" w:rsidP="00556A2E">
                  <w:pPr>
                    <w:pStyle w:val="HEADERTABELLA"/>
                    <w:rPr>
                      <w:color w:val="002060"/>
                    </w:rPr>
                  </w:pPr>
                  <w:r w:rsidRPr="00573F97">
                    <w:rPr>
                      <w:color w:val="002060"/>
                    </w:rPr>
                    <w:t>GIRONE A - 4 Giornata - A</w:t>
                  </w:r>
                </w:p>
              </w:tc>
            </w:tr>
            <w:tr w:rsidR="009117AF" w:rsidRPr="00573F97" w14:paraId="5074A3C3"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C2E2CD" w14:textId="77777777" w:rsidR="009117AF" w:rsidRPr="00573F97" w:rsidRDefault="009117AF" w:rsidP="00556A2E">
                  <w:pPr>
                    <w:pStyle w:val="ROWTABELLA"/>
                    <w:rPr>
                      <w:color w:val="002060"/>
                    </w:rPr>
                  </w:pPr>
                  <w:r w:rsidRPr="00573F97">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83C1F7" w14:textId="77777777" w:rsidR="009117AF" w:rsidRPr="00573F97" w:rsidRDefault="009117AF" w:rsidP="00556A2E">
                  <w:pPr>
                    <w:pStyle w:val="ROWTABELLA"/>
                    <w:rPr>
                      <w:color w:val="002060"/>
                    </w:rPr>
                  </w:pPr>
                  <w:r w:rsidRPr="00573F97">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B5055C" w14:textId="77777777" w:rsidR="009117AF" w:rsidRPr="00573F97" w:rsidRDefault="009117AF" w:rsidP="00556A2E">
                  <w:pPr>
                    <w:pStyle w:val="ROWTABELLA"/>
                    <w:jc w:val="center"/>
                    <w:rPr>
                      <w:color w:val="002060"/>
                    </w:rPr>
                  </w:pPr>
                  <w:r w:rsidRPr="00573F97">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9B7216" w14:textId="77777777" w:rsidR="009117AF" w:rsidRPr="00573F97" w:rsidRDefault="009117AF" w:rsidP="00556A2E">
                  <w:pPr>
                    <w:pStyle w:val="ROWTABELLA"/>
                    <w:jc w:val="center"/>
                    <w:rPr>
                      <w:color w:val="002060"/>
                    </w:rPr>
                  </w:pPr>
                  <w:r w:rsidRPr="00573F97">
                    <w:rPr>
                      <w:color w:val="002060"/>
                    </w:rPr>
                    <w:t> </w:t>
                  </w:r>
                </w:p>
              </w:tc>
            </w:tr>
            <w:tr w:rsidR="009117AF" w:rsidRPr="00573F97" w14:paraId="0B8DE5AF"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BB4DBA" w14:textId="77777777" w:rsidR="009117AF" w:rsidRPr="00573F97" w:rsidRDefault="009117AF" w:rsidP="00556A2E">
                  <w:pPr>
                    <w:pStyle w:val="ROWTABELLA"/>
                    <w:rPr>
                      <w:color w:val="002060"/>
                    </w:rPr>
                  </w:pPr>
                  <w:r w:rsidRPr="00573F9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A1A2E7" w14:textId="77777777" w:rsidR="009117AF" w:rsidRPr="00573F97" w:rsidRDefault="009117AF" w:rsidP="00556A2E">
                  <w:pPr>
                    <w:pStyle w:val="ROWTABELLA"/>
                    <w:rPr>
                      <w:color w:val="002060"/>
                    </w:rPr>
                  </w:pPr>
                  <w:r w:rsidRPr="00573F97">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F33296" w14:textId="77777777" w:rsidR="009117AF" w:rsidRPr="00573F97" w:rsidRDefault="009117AF" w:rsidP="00556A2E">
                  <w:pPr>
                    <w:pStyle w:val="ROWTABELLA"/>
                    <w:jc w:val="center"/>
                    <w:rPr>
                      <w:color w:val="002060"/>
                    </w:rPr>
                  </w:pPr>
                  <w:r w:rsidRPr="00573F97">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E886F2" w14:textId="77777777" w:rsidR="009117AF" w:rsidRPr="00573F97" w:rsidRDefault="009117AF" w:rsidP="00556A2E">
                  <w:pPr>
                    <w:pStyle w:val="ROWTABELLA"/>
                    <w:jc w:val="center"/>
                    <w:rPr>
                      <w:color w:val="002060"/>
                    </w:rPr>
                  </w:pPr>
                  <w:r w:rsidRPr="00573F97">
                    <w:rPr>
                      <w:color w:val="002060"/>
                    </w:rPr>
                    <w:t> </w:t>
                  </w:r>
                </w:p>
              </w:tc>
            </w:tr>
            <w:tr w:rsidR="009117AF" w:rsidRPr="00573F97" w14:paraId="104B778D"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B1101D" w14:textId="77777777" w:rsidR="009117AF" w:rsidRPr="00573F97" w:rsidRDefault="009117AF" w:rsidP="00556A2E">
                  <w:pPr>
                    <w:pStyle w:val="ROWTABELLA"/>
                    <w:rPr>
                      <w:color w:val="002060"/>
                    </w:rPr>
                  </w:pPr>
                  <w:r w:rsidRPr="00573F97">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C40272" w14:textId="77777777" w:rsidR="009117AF" w:rsidRPr="00573F97" w:rsidRDefault="009117AF" w:rsidP="00556A2E">
                  <w:pPr>
                    <w:pStyle w:val="ROWTABELLA"/>
                    <w:rPr>
                      <w:color w:val="002060"/>
                    </w:rPr>
                  </w:pPr>
                  <w:r w:rsidRPr="00573F97">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9ECE6B" w14:textId="77777777" w:rsidR="009117AF" w:rsidRPr="00573F97" w:rsidRDefault="009117AF" w:rsidP="00556A2E">
                  <w:pPr>
                    <w:pStyle w:val="ROWTABELLA"/>
                    <w:jc w:val="center"/>
                    <w:rPr>
                      <w:color w:val="002060"/>
                    </w:rPr>
                  </w:pPr>
                  <w:r w:rsidRPr="00573F97">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61B438" w14:textId="77777777" w:rsidR="009117AF" w:rsidRPr="00573F97" w:rsidRDefault="009117AF" w:rsidP="00556A2E">
                  <w:pPr>
                    <w:pStyle w:val="ROWTABELLA"/>
                    <w:jc w:val="center"/>
                    <w:rPr>
                      <w:color w:val="002060"/>
                    </w:rPr>
                  </w:pPr>
                  <w:r w:rsidRPr="00573F97">
                    <w:rPr>
                      <w:color w:val="002060"/>
                    </w:rPr>
                    <w:t> </w:t>
                  </w:r>
                </w:p>
              </w:tc>
            </w:tr>
            <w:tr w:rsidR="009117AF" w:rsidRPr="00573F97" w14:paraId="49833AFD"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3A362055" w14:textId="77777777" w:rsidR="009117AF" w:rsidRPr="00573F97" w:rsidRDefault="009117AF" w:rsidP="00556A2E">
                  <w:pPr>
                    <w:pStyle w:val="ROWTABELLA"/>
                    <w:rPr>
                      <w:color w:val="002060"/>
                    </w:rPr>
                  </w:pPr>
                  <w:r w:rsidRPr="00573F97">
                    <w:rPr>
                      <w:color w:val="002060"/>
                    </w:rPr>
                    <w:t>(1) - disputata il 26/10/2019</w:t>
                  </w:r>
                </w:p>
              </w:tc>
            </w:tr>
          </w:tbl>
          <w:p w14:paraId="4A7ADB25" w14:textId="77777777" w:rsidR="009117AF" w:rsidRPr="00573F97" w:rsidRDefault="009117AF" w:rsidP="00556A2E">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3E22E8C1"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35EF1C" w14:textId="77777777" w:rsidR="009117AF" w:rsidRPr="00573F97" w:rsidRDefault="009117AF" w:rsidP="00556A2E">
                  <w:pPr>
                    <w:pStyle w:val="HEADERTABELLA"/>
                    <w:rPr>
                      <w:color w:val="002060"/>
                    </w:rPr>
                  </w:pPr>
                  <w:r w:rsidRPr="00573F97">
                    <w:rPr>
                      <w:color w:val="002060"/>
                    </w:rPr>
                    <w:t>GIRONE B - 4 Giornata - A</w:t>
                  </w:r>
                </w:p>
              </w:tc>
            </w:tr>
            <w:tr w:rsidR="009117AF" w:rsidRPr="00573F97" w14:paraId="1A6298B2"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47F6F3" w14:textId="77777777" w:rsidR="009117AF" w:rsidRPr="00573F97" w:rsidRDefault="009117AF" w:rsidP="00556A2E">
                  <w:pPr>
                    <w:pStyle w:val="ROWTABELLA"/>
                    <w:rPr>
                      <w:color w:val="002060"/>
                    </w:rPr>
                  </w:pPr>
                  <w:r w:rsidRPr="00573F9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D9A304" w14:textId="77777777" w:rsidR="009117AF" w:rsidRPr="00573F97" w:rsidRDefault="009117AF" w:rsidP="00556A2E">
                  <w:pPr>
                    <w:pStyle w:val="ROWTABELLA"/>
                    <w:rPr>
                      <w:color w:val="002060"/>
                    </w:rPr>
                  </w:pPr>
                  <w:r w:rsidRPr="00573F97">
                    <w:rPr>
                      <w:color w:val="002060"/>
                    </w:rPr>
                    <w:t xml:space="preserve">- ITALSERVICE C5 </w:t>
                  </w:r>
                  <w:proofErr w:type="spellStart"/>
                  <w:r w:rsidRPr="00573F97">
                    <w:rPr>
                      <w:color w:val="002060"/>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4FA904" w14:textId="77777777" w:rsidR="009117AF" w:rsidRPr="00573F97" w:rsidRDefault="009117AF" w:rsidP="00556A2E">
                  <w:pPr>
                    <w:pStyle w:val="ROWTABELLA"/>
                    <w:jc w:val="center"/>
                    <w:rPr>
                      <w:color w:val="002060"/>
                    </w:rPr>
                  </w:pPr>
                  <w:r w:rsidRPr="00573F97">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13F31D" w14:textId="77777777" w:rsidR="009117AF" w:rsidRPr="00573F97" w:rsidRDefault="009117AF" w:rsidP="00556A2E">
                  <w:pPr>
                    <w:pStyle w:val="ROWTABELLA"/>
                    <w:jc w:val="center"/>
                    <w:rPr>
                      <w:color w:val="002060"/>
                    </w:rPr>
                  </w:pPr>
                  <w:r w:rsidRPr="00573F97">
                    <w:rPr>
                      <w:color w:val="002060"/>
                    </w:rPr>
                    <w:t> </w:t>
                  </w:r>
                </w:p>
              </w:tc>
            </w:tr>
            <w:tr w:rsidR="009117AF" w:rsidRPr="00573F97" w14:paraId="31E211C6"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388B37D" w14:textId="77777777" w:rsidR="009117AF" w:rsidRPr="00573F97" w:rsidRDefault="009117AF" w:rsidP="00556A2E">
                  <w:pPr>
                    <w:pStyle w:val="ROWTABELLA"/>
                    <w:rPr>
                      <w:color w:val="002060"/>
                    </w:rPr>
                  </w:pPr>
                  <w:r w:rsidRPr="00573F97">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5A9F8C" w14:textId="77777777" w:rsidR="009117AF" w:rsidRPr="00573F97" w:rsidRDefault="009117AF" w:rsidP="00556A2E">
                  <w:pPr>
                    <w:pStyle w:val="ROWTABELLA"/>
                    <w:rPr>
                      <w:color w:val="002060"/>
                    </w:rPr>
                  </w:pPr>
                  <w:r w:rsidRPr="00573F97">
                    <w:rPr>
                      <w:color w:val="002060"/>
                    </w:rPr>
                    <w:t xml:space="preserve">- AMICI DEL </w:t>
                  </w:r>
                  <w:proofErr w:type="spellStart"/>
                  <w:r w:rsidRPr="00573F97">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A78F3C" w14:textId="77777777" w:rsidR="009117AF" w:rsidRPr="00573F97" w:rsidRDefault="009117AF" w:rsidP="00556A2E">
                  <w:pPr>
                    <w:pStyle w:val="ROWTABELLA"/>
                    <w:jc w:val="center"/>
                    <w:rPr>
                      <w:color w:val="002060"/>
                    </w:rPr>
                  </w:pPr>
                  <w:r w:rsidRPr="00573F97">
                    <w:rPr>
                      <w:color w:val="002060"/>
                    </w:rPr>
                    <w:t>17 - 0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2EAE4F" w14:textId="77777777" w:rsidR="009117AF" w:rsidRPr="00573F97" w:rsidRDefault="009117AF" w:rsidP="00556A2E">
                  <w:pPr>
                    <w:pStyle w:val="ROWTABELLA"/>
                    <w:jc w:val="center"/>
                    <w:rPr>
                      <w:color w:val="002060"/>
                    </w:rPr>
                  </w:pPr>
                  <w:r w:rsidRPr="00573F97">
                    <w:rPr>
                      <w:color w:val="002060"/>
                    </w:rPr>
                    <w:t> </w:t>
                  </w:r>
                </w:p>
              </w:tc>
            </w:tr>
            <w:tr w:rsidR="009117AF" w:rsidRPr="00573F97" w14:paraId="5B1487C7"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D0A32F" w14:textId="77777777" w:rsidR="009117AF" w:rsidRPr="00573F97" w:rsidRDefault="009117AF" w:rsidP="00556A2E">
                  <w:pPr>
                    <w:pStyle w:val="ROWTABELLA"/>
                    <w:rPr>
                      <w:color w:val="002060"/>
                    </w:rPr>
                  </w:pPr>
                  <w:r w:rsidRPr="00573F97">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111C24" w14:textId="77777777" w:rsidR="009117AF" w:rsidRPr="00573F97" w:rsidRDefault="009117AF" w:rsidP="00556A2E">
                  <w:pPr>
                    <w:pStyle w:val="ROWTABELLA"/>
                    <w:rPr>
                      <w:color w:val="002060"/>
                    </w:rPr>
                  </w:pPr>
                  <w:r w:rsidRPr="00573F9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71514B" w14:textId="77777777" w:rsidR="009117AF" w:rsidRPr="00573F97" w:rsidRDefault="009117AF" w:rsidP="00556A2E">
                  <w:pPr>
                    <w:pStyle w:val="ROWTABELLA"/>
                    <w:jc w:val="center"/>
                    <w:rPr>
                      <w:color w:val="002060"/>
                    </w:rPr>
                  </w:pPr>
                  <w:r w:rsidRPr="00573F97">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487746" w14:textId="77777777" w:rsidR="009117AF" w:rsidRPr="00573F97" w:rsidRDefault="009117AF" w:rsidP="00556A2E">
                  <w:pPr>
                    <w:pStyle w:val="ROWTABELLA"/>
                    <w:jc w:val="center"/>
                    <w:rPr>
                      <w:color w:val="002060"/>
                    </w:rPr>
                  </w:pPr>
                  <w:r w:rsidRPr="00573F97">
                    <w:rPr>
                      <w:color w:val="002060"/>
                    </w:rPr>
                    <w:t> </w:t>
                  </w:r>
                </w:p>
              </w:tc>
            </w:tr>
            <w:tr w:rsidR="009117AF" w:rsidRPr="00573F97" w14:paraId="34F16D5C"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3DA9C4D8" w14:textId="77777777" w:rsidR="009117AF" w:rsidRPr="00573F97" w:rsidRDefault="009117AF" w:rsidP="00556A2E">
                  <w:pPr>
                    <w:pStyle w:val="ROWTABELLA"/>
                    <w:rPr>
                      <w:color w:val="002060"/>
                    </w:rPr>
                  </w:pPr>
                  <w:r w:rsidRPr="00573F97">
                    <w:rPr>
                      <w:color w:val="002060"/>
                    </w:rPr>
                    <w:t>(1) - disputata il 26/10/2019</w:t>
                  </w:r>
                </w:p>
              </w:tc>
            </w:tr>
          </w:tbl>
          <w:p w14:paraId="2CFD2290" w14:textId="77777777" w:rsidR="009117AF" w:rsidRPr="00573F97" w:rsidRDefault="009117AF" w:rsidP="00556A2E">
            <w:pPr>
              <w:rPr>
                <w:color w:val="002060"/>
                <w:sz w:val="24"/>
                <w:szCs w:val="24"/>
              </w:rPr>
            </w:pPr>
          </w:p>
        </w:tc>
      </w:tr>
    </w:tbl>
    <w:p w14:paraId="22CB73FC" w14:textId="77777777" w:rsidR="009117AF" w:rsidRPr="00573F97" w:rsidRDefault="009117AF" w:rsidP="009117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7AF" w:rsidRPr="00573F97" w14:paraId="08586791" w14:textId="77777777" w:rsidTr="009117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7AF" w:rsidRPr="00573F97" w14:paraId="4EB0E6D5" w14:textId="77777777" w:rsidTr="00556A2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2D4B5B" w14:textId="77777777" w:rsidR="009117AF" w:rsidRPr="00573F97" w:rsidRDefault="009117AF" w:rsidP="00556A2E">
                  <w:pPr>
                    <w:pStyle w:val="HEADERTABELLA"/>
                    <w:rPr>
                      <w:color w:val="002060"/>
                    </w:rPr>
                  </w:pPr>
                  <w:r w:rsidRPr="00573F97">
                    <w:rPr>
                      <w:color w:val="002060"/>
                    </w:rPr>
                    <w:t>GIRONE C - 4 Giornata - A</w:t>
                  </w:r>
                </w:p>
              </w:tc>
            </w:tr>
            <w:tr w:rsidR="009117AF" w:rsidRPr="00573F97" w14:paraId="06BB6643" w14:textId="77777777" w:rsidTr="00556A2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944E1F" w14:textId="77777777" w:rsidR="009117AF" w:rsidRPr="00573F97" w:rsidRDefault="009117AF" w:rsidP="00556A2E">
                  <w:pPr>
                    <w:pStyle w:val="ROWTABELLA"/>
                    <w:rPr>
                      <w:color w:val="002060"/>
                    </w:rPr>
                  </w:pPr>
                  <w:r w:rsidRPr="00573F97">
                    <w:rPr>
                      <w:color w:val="002060"/>
                    </w:rPr>
                    <w:t xml:space="preserve">(1) ACLI MANTOVANI </w:t>
                  </w:r>
                  <w:proofErr w:type="spellStart"/>
                  <w:r w:rsidRPr="00573F97">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85E5D0" w14:textId="77777777" w:rsidR="009117AF" w:rsidRPr="00573F97" w:rsidRDefault="009117AF" w:rsidP="00556A2E">
                  <w:pPr>
                    <w:pStyle w:val="ROWTABELLA"/>
                    <w:rPr>
                      <w:color w:val="002060"/>
                    </w:rPr>
                  </w:pPr>
                  <w:r w:rsidRPr="00573F97">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CE1B6D" w14:textId="77777777" w:rsidR="009117AF" w:rsidRPr="00573F97" w:rsidRDefault="009117AF" w:rsidP="00556A2E">
                  <w:pPr>
                    <w:pStyle w:val="ROWTABELLA"/>
                    <w:jc w:val="center"/>
                    <w:rPr>
                      <w:color w:val="002060"/>
                    </w:rPr>
                  </w:pPr>
                  <w:r w:rsidRPr="00573F97">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F0DA6" w14:textId="77777777" w:rsidR="009117AF" w:rsidRPr="00573F97" w:rsidRDefault="009117AF" w:rsidP="00556A2E">
                  <w:pPr>
                    <w:pStyle w:val="ROWTABELLA"/>
                    <w:jc w:val="center"/>
                    <w:rPr>
                      <w:color w:val="002060"/>
                    </w:rPr>
                  </w:pPr>
                  <w:r w:rsidRPr="00573F97">
                    <w:rPr>
                      <w:color w:val="002060"/>
                    </w:rPr>
                    <w:t> </w:t>
                  </w:r>
                </w:p>
              </w:tc>
            </w:tr>
            <w:tr w:rsidR="009117AF" w:rsidRPr="00573F97" w14:paraId="44E5C65A" w14:textId="77777777" w:rsidTr="00556A2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4EBA5B" w14:textId="77777777" w:rsidR="009117AF" w:rsidRPr="00573F97" w:rsidRDefault="009117AF" w:rsidP="00556A2E">
                  <w:pPr>
                    <w:pStyle w:val="ROWTABELLA"/>
                    <w:rPr>
                      <w:color w:val="002060"/>
                    </w:rPr>
                  </w:pPr>
                  <w:r w:rsidRPr="00573F97">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5020BC" w14:textId="77777777" w:rsidR="009117AF" w:rsidRPr="00573F97" w:rsidRDefault="009117AF" w:rsidP="00556A2E">
                  <w:pPr>
                    <w:pStyle w:val="ROWTABELLA"/>
                    <w:rPr>
                      <w:color w:val="002060"/>
                    </w:rPr>
                  </w:pPr>
                  <w:r w:rsidRPr="00573F97">
                    <w:rPr>
                      <w:color w:val="002060"/>
                    </w:rPr>
                    <w:t>- FUTBOL3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048072" w14:textId="77777777" w:rsidR="009117AF" w:rsidRPr="00573F97" w:rsidRDefault="009117AF" w:rsidP="00556A2E">
                  <w:pPr>
                    <w:pStyle w:val="ROWTABELLA"/>
                    <w:jc w:val="center"/>
                    <w:rPr>
                      <w:color w:val="002060"/>
                    </w:rPr>
                  </w:pPr>
                  <w:r w:rsidRPr="00573F97">
                    <w:rPr>
                      <w:color w:val="002060"/>
                    </w:rPr>
                    <w:t>6 - 16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5C07F71" w14:textId="77777777" w:rsidR="009117AF" w:rsidRPr="00573F97" w:rsidRDefault="009117AF" w:rsidP="00556A2E">
                  <w:pPr>
                    <w:pStyle w:val="ROWTABELLA"/>
                    <w:jc w:val="center"/>
                    <w:rPr>
                      <w:color w:val="002060"/>
                    </w:rPr>
                  </w:pPr>
                  <w:r w:rsidRPr="00573F97">
                    <w:rPr>
                      <w:color w:val="002060"/>
                    </w:rPr>
                    <w:t> </w:t>
                  </w:r>
                </w:p>
              </w:tc>
            </w:tr>
            <w:tr w:rsidR="009117AF" w:rsidRPr="00573F97" w14:paraId="0849D71C" w14:textId="77777777" w:rsidTr="00556A2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F73C4B" w14:textId="77777777" w:rsidR="009117AF" w:rsidRPr="00573F97" w:rsidRDefault="009117AF" w:rsidP="00556A2E">
                  <w:pPr>
                    <w:pStyle w:val="ROWTABELLA"/>
                    <w:rPr>
                      <w:color w:val="002060"/>
                    </w:rPr>
                  </w:pPr>
                  <w:r w:rsidRPr="00573F97">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D0DBAB" w14:textId="77777777" w:rsidR="009117AF" w:rsidRPr="00573F97" w:rsidRDefault="009117AF" w:rsidP="00556A2E">
                  <w:pPr>
                    <w:pStyle w:val="ROWTABELLA"/>
                    <w:rPr>
                      <w:color w:val="002060"/>
                    </w:rPr>
                  </w:pPr>
                  <w:r w:rsidRPr="00573F97">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880177" w14:textId="77777777" w:rsidR="009117AF" w:rsidRPr="00573F97" w:rsidRDefault="009117AF" w:rsidP="00556A2E">
                  <w:pPr>
                    <w:pStyle w:val="ROWTABELLA"/>
                    <w:jc w:val="center"/>
                    <w:rPr>
                      <w:color w:val="002060"/>
                    </w:rPr>
                  </w:pPr>
                  <w:r w:rsidRPr="00573F97">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AD23F9" w14:textId="77777777" w:rsidR="009117AF" w:rsidRPr="00573F97" w:rsidRDefault="009117AF" w:rsidP="00556A2E">
                  <w:pPr>
                    <w:pStyle w:val="ROWTABELLA"/>
                    <w:jc w:val="center"/>
                    <w:rPr>
                      <w:color w:val="002060"/>
                    </w:rPr>
                  </w:pPr>
                  <w:r w:rsidRPr="00573F97">
                    <w:rPr>
                      <w:color w:val="002060"/>
                    </w:rPr>
                    <w:t> </w:t>
                  </w:r>
                </w:p>
              </w:tc>
            </w:tr>
            <w:tr w:rsidR="009117AF" w:rsidRPr="00573F97" w14:paraId="61774C6A" w14:textId="77777777" w:rsidTr="00556A2E">
              <w:tc>
                <w:tcPr>
                  <w:tcW w:w="4700" w:type="dxa"/>
                  <w:gridSpan w:val="4"/>
                  <w:tcBorders>
                    <w:top w:val="nil"/>
                    <w:left w:val="nil"/>
                    <w:bottom w:val="nil"/>
                    <w:right w:val="nil"/>
                  </w:tcBorders>
                  <w:tcMar>
                    <w:top w:w="20" w:type="dxa"/>
                    <w:left w:w="20" w:type="dxa"/>
                    <w:bottom w:w="20" w:type="dxa"/>
                    <w:right w:w="20" w:type="dxa"/>
                  </w:tcMar>
                  <w:vAlign w:val="center"/>
                </w:tcPr>
                <w:p w14:paraId="13CE03DF" w14:textId="77777777" w:rsidR="009117AF" w:rsidRPr="00573F97" w:rsidRDefault="009117AF" w:rsidP="00556A2E">
                  <w:pPr>
                    <w:pStyle w:val="ROWTABELLA"/>
                    <w:rPr>
                      <w:color w:val="002060"/>
                    </w:rPr>
                  </w:pPr>
                  <w:r w:rsidRPr="00573F97">
                    <w:rPr>
                      <w:color w:val="002060"/>
                    </w:rPr>
                    <w:t>(1) - disputata il 26/10/2019</w:t>
                  </w:r>
                </w:p>
              </w:tc>
            </w:tr>
          </w:tbl>
          <w:p w14:paraId="38BB6682" w14:textId="77777777" w:rsidR="009117AF" w:rsidRPr="00573F97" w:rsidRDefault="009117AF" w:rsidP="00556A2E">
            <w:pPr>
              <w:rPr>
                <w:color w:val="002060"/>
                <w:sz w:val="24"/>
                <w:szCs w:val="24"/>
              </w:rPr>
            </w:pPr>
          </w:p>
        </w:tc>
      </w:tr>
    </w:tbl>
    <w:p w14:paraId="4289CD17" w14:textId="77777777" w:rsidR="009117AF" w:rsidRPr="00573F97" w:rsidRDefault="009117AF" w:rsidP="009117AF">
      <w:pPr>
        <w:pStyle w:val="breakline"/>
        <w:divId w:val="527259509"/>
        <w:rPr>
          <w:color w:val="002060"/>
        </w:rPr>
      </w:pPr>
    </w:p>
    <w:p w14:paraId="3B8DB3A9" w14:textId="77777777" w:rsidR="009117AF" w:rsidRPr="00573F97" w:rsidRDefault="009117AF" w:rsidP="009117AF">
      <w:pPr>
        <w:pStyle w:val="breakline"/>
        <w:divId w:val="527259509"/>
        <w:rPr>
          <w:color w:val="002060"/>
        </w:rPr>
      </w:pPr>
    </w:p>
    <w:p w14:paraId="46323F19" w14:textId="77777777" w:rsidR="009117AF" w:rsidRPr="00573F97" w:rsidRDefault="009117AF" w:rsidP="009117AF">
      <w:pPr>
        <w:pStyle w:val="TITOLOPRINC"/>
        <w:divId w:val="527259509"/>
        <w:rPr>
          <w:color w:val="002060"/>
        </w:rPr>
      </w:pPr>
      <w:r w:rsidRPr="00573F97">
        <w:rPr>
          <w:color w:val="002060"/>
        </w:rPr>
        <w:t>GIUDICE SPORTIVO</w:t>
      </w:r>
    </w:p>
    <w:p w14:paraId="10AB80B8" w14:textId="77777777" w:rsidR="009117AF" w:rsidRPr="00573F97" w:rsidRDefault="009117AF" w:rsidP="009117AF">
      <w:pPr>
        <w:pStyle w:val="diffida"/>
        <w:divId w:val="527259509"/>
        <w:rPr>
          <w:color w:val="002060"/>
        </w:rPr>
      </w:pPr>
      <w:r w:rsidRPr="00573F97">
        <w:rPr>
          <w:color w:val="002060"/>
        </w:rPr>
        <w:t>Il Giudice Sportivo, Avv. Claudio Romagnoli, nella seduta del 30/10/2019, ha adottato le decisioni che di seguito integralmente si riportano:</w:t>
      </w:r>
    </w:p>
    <w:p w14:paraId="1E75D622" w14:textId="77777777" w:rsidR="009117AF" w:rsidRPr="00573F97" w:rsidRDefault="009117AF" w:rsidP="009117AF">
      <w:pPr>
        <w:pStyle w:val="titolo10"/>
        <w:divId w:val="527259509"/>
        <w:rPr>
          <w:color w:val="002060"/>
        </w:rPr>
      </w:pPr>
      <w:r w:rsidRPr="00573F97">
        <w:rPr>
          <w:color w:val="002060"/>
        </w:rPr>
        <w:t xml:space="preserve">GARE DEL 26/10/2019 </w:t>
      </w:r>
    </w:p>
    <w:p w14:paraId="29A48E2D" w14:textId="77777777" w:rsidR="009117AF" w:rsidRPr="00573F97" w:rsidRDefault="009117AF" w:rsidP="009117AF">
      <w:pPr>
        <w:pStyle w:val="titolo6"/>
        <w:divId w:val="527259509"/>
        <w:rPr>
          <w:color w:val="002060"/>
        </w:rPr>
      </w:pPr>
      <w:r w:rsidRPr="00573F97">
        <w:rPr>
          <w:color w:val="002060"/>
        </w:rPr>
        <w:t xml:space="preserve">DECISIONI DEL GIUDICE SPORTIVO </w:t>
      </w:r>
    </w:p>
    <w:p w14:paraId="28EF1430" w14:textId="77777777" w:rsidR="009117AF" w:rsidRDefault="009117AF" w:rsidP="009117AF">
      <w:pPr>
        <w:pStyle w:val="diffida"/>
        <w:spacing w:before="80" w:beforeAutospacing="0" w:after="40" w:afterAutospacing="0"/>
        <w:jc w:val="left"/>
        <w:divId w:val="527259509"/>
        <w:rPr>
          <w:color w:val="002060"/>
        </w:rPr>
      </w:pPr>
      <w:r w:rsidRPr="00573F97">
        <w:rPr>
          <w:color w:val="002060"/>
        </w:rPr>
        <w:t xml:space="preserve">gara del 26/10/2019 POL.CAGLI SPORT ASSOCIATI - FFJ CALCIO A 5 </w:t>
      </w:r>
      <w:r w:rsidRPr="00573F97">
        <w:rPr>
          <w:color w:val="002060"/>
        </w:rPr>
        <w:br/>
        <w:t xml:space="preserve">Rilevato dal referto arbitrale che la gara in oggetto non ha avuto svolgimento per la mancata presenza in campo della </w:t>
      </w:r>
      <w:proofErr w:type="spellStart"/>
      <w:r w:rsidRPr="00573F97">
        <w:rPr>
          <w:color w:val="002060"/>
        </w:rPr>
        <w:t>Soc</w:t>
      </w:r>
      <w:proofErr w:type="spellEnd"/>
      <w:r w:rsidRPr="00573F97">
        <w:rPr>
          <w:color w:val="002060"/>
        </w:rPr>
        <w:t>.</w:t>
      </w:r>
      <w:r>
        <w:rPr>
          <w:color w:val="002060"/>
        </w:rPr>
        <w:t xml:space="preserve"> </w:t>
      </w:r>
      <w:r w:rsidRPr="00573F97">
        <w:rPr>
          <w:color w:val="002060"/>
        </w:rPr>
        <w:t xml:space="preserve">FFJ Calcio a 5 </w:t>
      </w:r>
    </w:p>
    <w:p w14:paraId="76E645FB" w14:textId="77777777" w:rsidR="009117AF" w:rsidRDefault="009117AF" w:rsidP="009117AF">
      <w:pPr>
        <w:pStyle w:val="diffida"/>
        <w:spacing w:before="80" w:beforeAutospacing="0" w:after="40" w:afterAutospacing="0"/>
        <w:jc w:val="center"/>
        <w:divId w:val="527259509"/>
        <w:rPr>
          <w:color w:val="002060"/>
        </w:rPr>
      </w:pPr>
      <w:r w:rsidRPr="00573F97">
        <w:rPr>
          <w:color w:val="002060"/>
        </w:rPr>
        <w:t>si decide:</w:t>
      </w:r>
    </w:p>
    <w:p w14:paraId="7B17B87F" w14:textId="77777777" w:rsidR="009117AF" w:rsidRPr="00573F97" w:rsidRDefault="009117AF" w:rsidP="009117AF">
      <w:pPr>
        <w:pStyle w:val="diffida"/>
        <w:spacing w:before="80" w:beforeAutospacing="0" w:after="40" w:afterAutospacing="0"/>
        <w:jc w:val="left"/>
        <w:divId w:val="527259509"/>
        <w:rPr>
          <w:color w:val="002060"/>
        </w:rPr>
      </w:pPr>
      <w:r w:rsidRPr="00573F97">
        <w:rPr>
          <w:color w:val="002060"/>
        </w:rPr>
        <w:t xml:space="preserve">a) di infliggere alla </w:t>
      </w:r>
      <w:proofErr w:type="spellStart"/>
      <w:r w:rsidRPr="00573F97">
        <w:rPr>
          <w:color w:val="002060"/>
        </w:rPr>
        <w:t>Soc.FFJ</w:t>
      </w:r>
      <w:proofErr w:type="spellEnd"/>
      <w:r w:rsidRPr="00573F97">
        <w:rPr>
          <w:color w:val="002060"/>
        </w:rPr>
        <w:t xml:space="preserve"> Calcio a 5 la punizione sportiva della perdita della gara con </w:t>
      </w:r>
      <w:r>
        <w:rPr>
          <w:color w:val="002060"/>
        </w:rPr>
        <w:t>il punteggio di 0 - 6 nonché</w:t>
      </w:r>
      <w:r w:rsidRPr="00573F97">
        <w:rPr>
          <w:color w:val="002060"/>
        </w:rPr>
        <w:t xml:space="preserve"> la penalizzazione di un punto in classifica e l'</w:t>
      </w:r>
      <w:r>
        <w:rPr>
          <w:color w:val="002060"/>
        </w:rPr>
        <w:t>ammenda di euro 100,00quale pri</w:t>
      </w:r>
      <w:r w:rsidRPr="00573F97">
        <w:rPr>
          <w:color w:val="002060"/>
        </w:rPr>
        <w:t xml:space="preserve">ma rinuncia </w:t>
      </w:r>
    </w:p>
    <w:p w14:paraId="580DEC54"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293026A9"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3747FA8F" w14:textId="77777777" w:rsidR="009117AF" w:rsidRPr="00573F97" w:rsidRDefault="009117AF" w:rsidP="009117AF">
      <w:pPr>
        <w:pStyle w:val="titolo3"/>
        <w:divId w:val="527259509"/>
        <w:rPr>
          <w:color w:val="002060"/>
        </w:rPr>
      </w:pPr>
      <w:r w:rsidRPr="00573F97">
        <w:rPr>
          <w:color w:val="002060"/>
        </w:rPr>
        <w:t xml:space="preserve">A CARICO DI SOCIETA' </w:t>
      </w:r>
    </w:p>
    <w:p w14:paraId="5F641FA2" w14:textId="77777777" w:rsidR="009117AF" w:rsidRPr="00573F97" w:rsidRDefault="009117AF" w:rsidP="009117AF">
      <w:pPr>
        <w:pStyle w:val="titolo20"/>
        <w:divId w:val="527259509"/>
        <w:rPr>
          <w:color w:val="002060"/>
        </w:rPr>
      </w:pPr>
      <w:r w:rsidRPr="00573F97">
        <w:rPr>
          <w:color w:val="002060"/>
        </w:rPr>
        <w:t xml:space="preserve">PERDITA DELLA GARA: </w:t>
      </w:r>
    </w:p>
    <w:p w14:paraId="1F1E61F8" w14:textId="77777777" w:rsidR="009117AF" w:rsidRPr="00573F97" w:rsidRDefault="009117AF" w:rsidP="009117AF">
      <w:pPr>
        <w:pStyle w:val="diffida"/>
        <w:spacing w:before="80" w:beforeAutospacing="0" w:after="40" w:afterAutospacing="0"/>
        <w:jc w:val="left"/>
        <w:divId w:val="527259509"/>
        <w:rPr>
          <w:color w:val="002060"/>
        </w:rPr>
      </w:pPr>
      <w:r w:rsidRPr="00573F97">
        <w:rPr>
          <w:color w:val="002060"/>
        </w:rPr>
        <w:t xml:space="preserve">FFJ CALCIO A 5 </w:t>
      </w:r>
      <w:r w:rsidRPr="00573F97">
        <w:rPr>
          <w:color w:val="002060"/>
        </w:rPr>
        <w:br/>
        <w:t xml:space="preserve">Vedi delibera </w:t>
      </w:r>
    </w:p>
    <w:p w14:paraId="6BA131F2" w14:textId="77777777" w:rsidR="009117AF" w:rsidRPr="00573F97" w:rsidRDefault="009117AF" w:rsidP="009117AF">
      <w:pPr>
        <w:pStyle w:val="titolo20"/>
        <w:divId w:val="527259509"/>
        <w:rPr>
          <w:color w:val="002060"/>
        </w:rPr>
      </w:pPr>
      <w:r w:rsidRPr="00573F97">
        <w:rPr>
          <w:color w:val="002060"/>
        </w:rPr>
        <w:t xml:space="preserve">PENALIZZAZIONE PUNTI IN CLASSIFICA: </w:t>
      </w:r>
    </w:p>
    <w:p w14:paraId="2205FC5D" w14:textId="77777777" w:rsidR="009117AF" w:rsidRPr="00573F97" w:rsidRDefault="009117AF" w:rsidP="009117AF">
      <w:pPr>
        <w:pStyle w:val="diffida"/>
        <w:spacing w:before="80" w:beforeAutospacing="0" w:after="40" w:afterAutospacing="0"/>
        <w:jc w:val="left"/>
        <w:divId w:val="527259509"/>
        <w:rPr>
          <w:color w:val="002060"/>
        </w:rPr>
      </w:pPr>
      <w:r w:rsidRPr="00573F97">
        <w:rPr>
          <w:color w:val="002060"/>
        </w:rPr>
        <w:t xml:space="preserve">FFJ CALCIO A 5 1 </w:t>
      </w:r>
      <w:r w:rsidRPr="00573F97">
        <w:rPr>
          <w:color w:val="002060"/>
        </w:rPr>
        <w:br/>
        <w:t xml:space="preserve">Vedi delibera </w:t>
      </w:r>
    </w:p>
    <w:p w14:paraId="5AAF418B" w14:textId="77777777" w:rsidR="009117AF" w:rsidRPr="00573F97" w:rsidRDefault="009117AF" w:rsidP="009117AF">
      <w:pPr>
        <w:pStyle w:val="titolo20"/>
        <w:divId w:val="527259509"/>
        <w:rPr>
          <w:color w:val="002060"/>
        </w:rPr>
      </w:pPr>
      <w:r w:rsidRPr="00573F97">
        <w:rPr>
          <w:color w:val="002060"/>
        </w:rPr>
        <w:t xml:space="preserve">AMMENDA </w:t>
      </w:r>
    </w:p>
    <w:p w14:paraId="10724F76" w14:textId="77777777" w:rsidR="009117AF" w:rsidRPr="00573F97" w:rsidRDefault="009117AF" w:rsidP="009117AF">
      <w:pPr>
        <w:pStyle w:val="diffida"/>
        <w:spacing w:before="80" w:beforeAutospacing="0" w:after="40" w:afterAutospacing="0"/>
        <w:jc w:val="left"/>
        <w:divId w:val="527259509"/>
        <w:rPr>
          <w:color w:val="002060"/>
        </w:rPr>
      </w:pPr>
      <w:r w:rsidRPr="00573F97">
        <w:rPr>
          <w:color w:val="002060"/>
        </w:rPr>
        <w:t xml:space="preserve">Euro 100,00 FFJ CALCIO A 5 </w:t>
      </w:r>
      <w:r w:rsidRPr="00573F97">
        <w:rPr>
          <w:color w:val="002060"/>
        </w:rPr>
        <w:br/>
        <w:t xml:space="preserve">Vedi delibera </w:t>
      </w:r>
    </w:p>
    <w:p w14:paraId="0C5F0CCE" w14:textId="77777777" w:rsidR="009117AF" w:rsidRPr="00573F97" w:rsidRDefault="009117AF" w:rsidP="009117AF">
      <w:pPr>
        <w:pStyle w:val="titolo10"/>
        <w:divId w:val="527259509"/>
        <w:rPr>
          <w:color w:val="002060"/>
        </w:rPr>
      </w:pPr>
      <w:r w:rsidRPr="00573F97">
        <w:rPr>
          <w:color w:val="002060"/>
        </w:rPr>
        <w:t xml:space="preserve">GARE DEL 27/10/2019 </w:t>
      </w:r>
    </w:p>
    <w:p w14:paraId="357AF162" w14:textId="77777777" w:rsidR="009117AF" w:rsidRPr="00573F97" w:rsidRDefault="009117AF" w:rsidP="009117AF">
      <w:pPr>
        <w:pStyle w:val="titolo7a"/>
        <w:divId w:val="527259509"/>
        <w:rPr>
          <w:color w:val="002060"/>
        </w:rPr>
      </w:pPr>
      <w:r w:rsidRPr="00573F97">
        <w:rPr>
          <w:color w:val="002060"/>
        </w:rPr>
        <w:t xml:space="preserve">PROVVEDIMENTI DISCIPLINARI </w:t>
      </w:r>
    </w:p>
    <w:p w14:paraId="488B1F6F" w14:textId="77777777" w:rsidR="009117AF" w:rsidRPr="00573F97" w:rsidRDefault="009117AF" w:rsidP="009117AF">
      <w:pPr>
        <w:pStyle w:val="TITOLO7B"/>
        <w:divId w:val="527259509"/>
        <w:rPr>
          <w:color w:val="002060"/>
        </w:rPr>
      </w:pPr>
      <w:r w:rsidRPr="00573F97">
        <w:rPr>
          <w:color w:val="002060"/>
        </w:rPr>
        <w:t xml:space="preserve">In base alle risultanze degli atti ufficiali sono state deliberate le seguenti sanzioni disciplinari. </w:t>
      </w:r>
    </w:p>
    <w:p w14:paraId="1C41AF35" w14:textId="77777777" w:rsidR="009117AF" w:rsidRPr="00573F97" w:rsidRDefault="009117AF" w:rsidP="009117AF">
      <w:pPr>
        <w:pStyle w:val="titolo3"/>
        <w:divId w:val="527259509"/>
        <w:rPr>
          <w:color w:val="002060"/>
        </w:rPr>
      </w:pPr>
      <w:r w:rsidRPr="00573F97">
        <w:rPr>
          <w:color w:val="002060"/>
        </w:rPr>
        <w:t xml:space="preserve">A CARICO CALCIATORI NON ESPULSI DAL CAMPO </w:t>
      </w:r>
    </w:p>
    <w:p w14:paraId="1EEB3B7A" w14:textId="77777777" w:rsidR="009117AF" w:rsidRPr="00573F97" w:rsidRDefault="009117AF" w:rsidP="009117AF">
      <w:pPr>
        <w:pStyle w:val="titolo20"/>
        <w:divId w:val="527259509"/>
        <w:rPr>
          <w:color w:val="002060"/>
        </w:rPr>
      </w:pPr>
      <w:r w:rsidRPr="00573F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7AF" w:rsidRPr="00573F97" w14:paraId="5047F13B" w14:textId="77777777" w:rsidTr="009117AF">
        <w:trPr>
          <w:divId w:val="527259509"/>
        </w:trPr>
        <w:tc>
          <w:tcPr>
            <w:tcW w:w="2200" w:type="dxa"/>
            <w:tcMar>
              <w:top w:w="20" w:type="dxa"/>
              <w:left w:w="20" w:type="dxa"/>
              <w:bottom w:w="20" w:type="dxa"/>
              <w:right w:w="20" w:type="dxa"/>
            </w:tcMar>
            <w:vAlign w:val="center"/>
          </w:tcPr>
          <w:p w14:paraId="41558C24" w14:textId="77777777" w:rsidR="009117AF" w:rsidRPr="00573F97" w:rsidRDefault="009117AF" w:rsidP="00556A2E">
            <w:pPr>
              <w:pStyle w:val="movimento"/>
              <w:rPr>
                <w:color w:val="002060"/>
              </w:rPr>
            </w:pPr>
            <w:r w:rsidRPr="00573F97">
              <w:rPr>
                <w:color w:val="002060"/>
              </w:rPr>
              <w:t>SPALLACCI DANIEL</w:t>
            </w:r>
          </w:p>
        </w:tc>
        <w:tc>
          <w:tcPr>
            <w:tcW w:w="2200" w:type="dxa"/>
            <w:tcMar>
              <w:top w:w="20" w:type="dxa"/>
              <w:left w:w="20" w:type="dxa"/>
              <w:bottom w:w="20" w:type="dxa"/>
              <w:right w:w="20" w:type="dxa"/>
            </w:tcMar>
            <w:vAlign w:val="center"/>
          </w:tcPr>
          <w:p w14:paraId="09EE0C3C" w14:textId="77777777" w:rsidR="009117AF" w:rsidRPr="00573F97" w:rsidRDefault="009117AF" w:rsidP="00556A2E">
            <w:pPr>
              <w:pStyle w:val="movimento2"/>
              <w:rPr>
                <w:color w:val="002060"/>
              </w:rPr>
            </w:pPr>
            <w:r w:rsidRPr="00573F97">
              <w:rPr>
                <w:color w:val="002060"/>
              </w:rPr>
              <w:t xml:space="preserve">(CALCIO A 5 CORINALDO) </w:t>
            </w:r>
          </w:p>
        </w:tc>
        <w:tc>
          <w:tcPr>
            <w:tcW w:w="800" w:type="dxa"/>
            <w:tcMar>
              <w:top w:w="20" w:type="dxa"/>
              <w:left w:w="20" w:type="dxa"/>
              <w:bottom w:w="20" w:type="dxa"/>
              <w:right w:w="20" w:type="dxa"/>
            </w:tcMar>
            <w:vAlign w:val="center"/>
          </w:tcPr>
          <w:p w14:paraId="0C581465"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2A131BD1" w14:textId="77777777" w:rsidR="009117AF" w:rsidRPr="00573F97" w:rsidRDefault="009117AF" w:rsidP="00556A2E">
            <w:pPr>
              <w:pStyle w:val="movimento"/>
              <w:rPr>
                <w:color w:val="002060"/>
              </w:rPr>
            </w:pPr>
            <w:r w:rsidRPr="00573F97">
              <w:rPr>
                <w:color w:val="002060"/>
              </w:rPr>
              <w:t> </w:t>
            </w:r>
          </w:p>
        </w:tc>
        <w:tc>
          <w:tcPr>
            <w:tcW w:w="2200" w:type="dxa"/>
            <w:tcMar>
              <w:top w:w="20" w:type="dxa"/>
              <w:left w:w="20" w:type="dxa"/>
              <w:bottom w:w="20" w:type="dxa"/>
              <w:right w:w="20" w:type="dxa"/>
            </w:tcMar>
            <w:vAlign w:val="center"/>
          </w:tcPr>
          <w:p w14:paraId="3A1EF273" w14:textId="77777777" w:rsidR="009117AF" w:rsidRPr="00573F97" w:rsidRDefault="009117AF" w:rsidP="00556A2E">
            <w:pPr>
              <w:pStyle w:val="movimento2"/>
              <w:rPr>
                <w:color w:val="002060"/>
              </w:rPr>
            </w:pPr>
            <w:r w:rsidRPr="00573F97">
              <w:rPr>
                <w:color w:val="002060"/>
              </w:rPr>
              <w:t> </w:t>
            </w:r>
          </w:p>
        </w:tc>
      </w:tr>
    </w:tbl>
    <w:p w14:paraId="72FE3AE6" w14:textId="77777777" w:rsidR="009117AF" w:rsidRPr="00573F97" w:rsidRDefault="009117AF" w:rsidP="009117AF">
      <w:pPr>
        <w:pStyle w:val="breakline"/>
        <w:divId w:val="527259509"/>
        <w:rPr>
          <w:color w:val="002060"/>
        </w:rPr>
      </w:pPr>
    </w:p>
    <w:p w14:paraId="1E267AEC"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54682D4" w14:textId="77777777" w:rsidR="009117AF" w:rsidRPr="00573F97" w:rsidRDefault="009117AF" w:rsidP="009117AF">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D15E9B7" w14:textId="77777777" w:rsidR="009117AF" w:rsidRPr="00573F97" w:rsidRDefault="009117AF" w:rsidP="009117AF">
      <w:pPr>
        <w:pStyle w:val="breakline"/>
        <w:divId w:val="527259509"/>
        <w:rPr>
          <w:color w:val="002060"/>
        </w:rPr>
      </w:pPr>
    </w:p>
    <w:p w14:paraId="0CB3DE23" w14:textId="77777777" w:rsidR="009117AF" w:rsidRPr="00573F97" w:rsidRDefault="009117AF" w:rsidP="009117AF">
      <w:pPr>
        <w:pStyle w:val="TITOLOPRINC"/>
        <w:divId w:val="527259509"/>
        <w:rPr>
          <w:color w:val="002060"/>
        </w:rPr>
      </w:pPr>
      <w:r w:rsidRPr="00573F97">
        <w:rPr>
          <w:color w:val="002060"/>
        </w:rPr>
        <w:t>CLASSIFICA</w:t>
      </w:r>
    </w:p>
    <w:p w14:paraId="6B5D9138" w14:textId="77777777" w:rsidR="009117AF" w:rsidRPr="00573F97" w:rsidRDefault="009117AF" w:rsidP="009117AF">
      <w:pPr>
        <w:pStyle w:val="breakline"/>
        <w:divId w:val="527259509"/>
        <w:rPr>
          <w:color w:val="002060"/>
        </w:rPr>
      </w:pPr>
    </w:p>
    <w:p w14:paraId="7F990D7F" w14:textId="77777777" w:rsidR="009117AF" w:rsidRPr="00573F97" w:rsidRDefault="009117AF" w:rsidP="009117AF">
      <w:pPr>
        <w:pStyle w:val="breakline"/>
        <w:divId w:val="527259509"/>
        <w:rPr>
          <w:color w:val="002060"/>
        </w:rPr>
      </w:pPr>
    </w:p>
    <w:p w14:paraId="2DA7C097" w14:textId="77777777" w:rsidR="009117AF" w:rsidRPr="00573F97" w:rsidRDefault="009117AF" w:rsidP="009117AF">
      <w:pPr>
        <w:pStyle w:val="SOTTOTITOLOCAMPIONATO1"/>
        <w:divId w:val="527259509"/>
        <w:rPr>
          <w:color w:val="002060"/>
        </w:rPr>
      </w:pPr>
      <w:r w:rsidRPr="00573F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2F0775C2"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439A6"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745226"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80422B"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770E3D"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6A10DB"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155B1B"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54E178"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5A7715"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74D32"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97EEF" w14:textId="77777777" w:rsidR="009117AF" w:rsidRPr="00573F97" w:rsidRDefault="009117AF" w:rsidP="00556A2E">
            <w:pPr>
              <w:pStyle w:val="HEADERTABELLA"/>
              <w:rPr>
                <w:color w:val="002060"/>
              </w:rPr>
            </w:pPr>
            <w:r w:rsidRPr="00573F97">
              <w:rPr>
                <w:color w:val="002060"/>
              </w:rPr>
              <w:t>PE</w:t>
            </w:r>
          </w:p>
        </w:tc>
      </w:tr>
      <w:tr w:rsidR="009117AF" w:rsidRPr="00573F97" w14:paraId="7F782350"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C3D72B6" w14:textId="77777777" w:rsidR="009117AF" w:rsidRPr="00573F97" w:rsidRDefault="009117AF" w:rsidP="00556A2E">
            <w:pPr>
              <w:pStyle w:val="ROWTABELLA"/>
              <w:rPr>
                <w:color w:val="002060"/>
              </w:rPr>
            </w:pPr>
            <w:r w:rsidRPr="00573F97">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684C9"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0F69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134D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5974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8E02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BE07A" w14:textId="77777777" w:rsidR="009117AF" w:rsidRPr="00573F97" w:rsidRDefault="009117AF" w:rsidP="00556A2E">
            <w:pPr>
              <w:pStyle w:val="ROWTABELLA"/>
              <w:jc w:val="center"/>
              <w:rPr>
                <w:color w:val="002060"/>
              </w:rPr>
            </w:pPr>
            <w:r w:rsidRPr="00573F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F9DE2"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8C0CB"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8EF7C" w14:textId="77777777" w:rsidR="009117AF" w:rsidRPr="00573F97" w:rsidRDefault="009117AF" w:rsidP="00556A2E">
            <w:pPr>
              <w:pStyle w:val="ROWTABELLA"/>
              <w:jc w:val="center"/>
              <w:rPr>
                <w:color w:val="002060"/>
              </w:rPr>
            </w:pPr>
            <w:r w:rsidRPr="00573F97">
              <w:rPr>
                <w:color w:val="002060"/>
              </w:rPr>
              <w:t>0</w:t>
            </w:r>
          </w:p>
        </w:tc>
      </w:tr>
      <w:tr w:rsidR="009117AF" w:rsidRPr="00573F97" w14:paraId="5824C1D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EFA7E7" w14:textId="77777777" w:rsidR="009117AF" w:rsidRPr="00573F97" w:rsidRDefault="009117AF" w:rsidP="00556A2E">
            <w:pPr>
              <w:pStyle w:val="ROWTABELLA"/>
              <w:rPr>
                <w:color w:val="002060"/>
              </w:rPr>
            </w:pPr>
            <w:r w:rsidRPr="00573F9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91BDE"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ECA0B"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A0341"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BA6CF"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B370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9F91B"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64F30"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897C4"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2FDF1" w14:textId="77777777" w:rsidR="009117AF" w:rsidRPr="00573F97" w:rsidRDefault="009117AF" w:rsidP="00556A2E">
            <w:pPr>
              <w:pStyle w:val="ROWTABELLA"/>
              <w:jc w:val="center"/>
              <w:rPr>
                <w:color w:val="002060"/>
              </w:rPr>
            </w:pPr>
            <w:r w:rsidRPr="00573F97">
              <w:rPr>
                <w:color w:val="002060"/>
              </w:rPr>
              <w:t>0</w:t>
            </w:r>
          </w:p>
        </w:tc>
      </w:tr>
      <w:tr w:rsidR="009117AF" w:rsidRPr="00573F97" w14:paraId="18A55A2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2C62C5" w14:textId="77777777" w:rsidR="009117AF" w:rsidRPr="00573F97" w:rsidRDefault="009117AF" w:rsidP="00556A2E">
            <w:pPr>
              <w:pStyle w:val="ROWTABELLA"/>
              <w:rPr>
                <w:color w:val="002060"/>
              </w:rPr>
            </w:pPr>
            <w:r w:rsidRPr="00573F9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5CBFF"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FEAD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07DC9"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67FC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FF32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F98BA"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2D99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203F1"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E1415" w14:textId="77777777" w:rsidR="009117AF" w:rsidRPr="00573F97" w:rsidRDefault="009117AF" w:rsidP="00556A2E">
            <w:pPr>
              <w:pStyle w:val="ROWTABELLA"/>
              <w:jc w:val="center"/>
              <w:rPr>
                <w:color w:val="002060"/>
              </w:rPr>
            </w:pPr>
            <w:r w:rsidRPr="00573F97">
              <w:rPr>
                <w:color w:val="002060"/>
              </w:rPr>
              <w:t>0</w:t>
            </w:r>
          </w:p>
        </w:tc>
      </w:tr>
      <w:tr w:rsidR="009117AF" w:rsidRPr="00573F97" w14:paraId="5DEE461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811D15" w14:textId="77777777" w:rsidR="009117AF" w:rsidRPr="00573F97" w:rsidRDefault="009117AF" w:rsidP="00556A2E">
            <w:pPr>
              <w:pStyle w:val="ROWTABELLA"/>
              <w:rPr>
                <w:color w:val="002060"/>
              </w:rPr>
            </w:pPr>
            <w:r w:rsidRPr="00573F9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572F6"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83A63"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4947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0BBC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F8DC4"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E7574"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CABD2" w14:textId="77777777" w:rsidR="009117AF" w:rsidRPr="00573F97" w:rsidRDefault="009117AF" w:rsidP="00556A2E">
            <w:pPr>
              <w:pStyle w:val="ROWTABELLA"/>
              <w:jc w:val="center"/>
              <w:rPr>
                <w:color w:val="002060"/>
              </w:rPr>
            </w:pPr>
            <w:r w:rsidRPr="00573F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87879"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283FD" w14:textId="77777777" w:rsidR="009117AF" w:rsidRPr="00573F97" w:rsidRDefault="009117AF" w:rsidP="00556A2E">
            <w:pPr>
              <w:pStyle w:val="ROWTABELLA"/>
              <w:jc w:val="center"/>
              <w:rPr>
                <w:color w:val="002060"/>
              </w:rPr>
            </w:pPr>
            <w:r w:rsidRPr="00573F97">
              <w:rPr>
                <w:color w:val="002060"/>
              </w:rPr>
              <w:t>0</w:t>
            </w:r>
          </w:p>
        </w:tc>
      </w:tr>
      <w:tr w:rsidR="009117AF" w:rsidRPr="00573F97" w14:paraId="589D8589"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02ED1E" w14:textId="77777777" w:rsidR="009117AF" w:rsidRPr="00573F97" w:rsidRDefault="009117AF" w:rsidP="00556A2E">
            <w:pPr>
              <w:pStyle w:val="ROWTABELLA"/>
              <w:rPr>
                <w:color w:val="002060"/>
              </w:rPr>
            </w:pPr>
            <w:r w:rsidRPr="00573F9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F63C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48964"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7739B"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AD694"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6BA5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87061" w14:textId="77777777" w:rsidR="009117AF" w:rsidRPr="00573F97" w:rsidRDefault="009117AF" w:rsidP="00556A2E">
            <w:pPr>
              <w:pStyle w:val="ROWTABELLA"/>
              <w:jc w:val="center"/>
              <w:rPr>
                <w:color w:val="002060"/>
              </w:rPr>
            </w:pPr>
            <w:r w:rsidRPr="00573F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C16FA" w14:textId="77777777" w:rsidR="009117AF" w:rsidRPr="00573F97" w:rsidRDefault="009117AF" w:rsidP="00556A2E">
            <w:pPr>
              <w:pStyle w:val="ROWTABELLA"/>
              <w:jc w:val="center"/>
              <w:rPr>
                <w:color w:val="002060"/>
              </w:rPr>
            </w:pPr>
            <w:r w:rsidRPr="00573F9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A3137"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ECDE5" w14:textId="77777777" w:rsidR="009117AF" w:rsidRPr="00573F97" w:rsidRDefault="009117AF" w:rsidP="00556A2E">
            <w:pPr>
              <w:pStyle w:val="ROWTABELLA"/>
              <w:jc w:val="center"/>
              <w:rPr>
                <w:color w:val="002060"/>
              </w:rPr>
            </w:pPr>
            <w:r w:rsidRPr="00573F97">
              <w:rPr>
                <w:color w:val="002060"/>
              </w:rPr>
              <w:t>0</w:t>
            </w:r>
          </w:p>
        </w:tc>
      </w:tr>
      <w:tr w:rsidR="009117AF" w:rsidRPr="00573F97" w14:paraId="4113CE54"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18AD38" w14:textId="77777777" w:rsidR="009117AF" w:rsidRPr="00573F97" w:rsidRDefault="009117AF" w:rsidP="00556A2E">
            <w:pPr>
              <w:pStyle w:val="ROWTABELLA"/>
              <w:rPr>
                <w:color w:val="002060"/>
              </w:rPr>
            </w:pPr>
            <w:r w:rsidRPr="00573F9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9FCA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EA588"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1067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27FB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B547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36AA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EC529" w14:textId="77777777" w:rsidR="009117AF" w:rsidRPr="00573F97" w:rsidRDefault="009117AF" w:rsidP="00556A2E">
            <w:pPr>
              <w:pStyle w:val="ROWTABELLA"/>
              <w:jc w:val="center"/>
              <w:rPr>
                <w:color w:val="002060"/>
              </w:rPr>
            </w:pPr>
            <w:r w:rsidRPr="00573F9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E767B"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43C8D" w14:textId="77777777" w:rsidR="009117AF" w:rsidRPr="00573F97" w:rsidRDefault="009117AF" w:rsidP="00556A2E">
            <w:pPr>
              <w:pStyle w:val="ROWTABELLA"/>
              <w:jc w:val="center"/>
              <w:rPr>
                <w:color w:val="002060"/>
              </w:rPr>
            </w:pPr>
            <w:r w:rsidRPr="00573F97">
              <w:rPr>
                <w:color w:val="002060"/>
              </w:rPr>
              <w:t>1</w:t>
            </w:r>
          </w:p>
        </w:tc>
      </w:tr>
      <w:tr w:rsidR="009117AF" w:rsidRPr="00573F97" w14:paraId="2904670C"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DF55F1" w14:textId="77777777" w:rsidR="009117AF" w:rsidRPr="00573F97" w:rsidRDefault="009117AF" w:rsidP="00556A2E">
            <w:pPr>
              <w:pStyle w:val="ROWTABELLA"/>
              <w:rPr>
                <w:color w:val="002060"/>
              </w:rPr>
            </w:pPr>
            <w:proofErr w:type="spellStart"/>
            <w:r w:rsidRPr="00573F97">
              <w:rPr>
                <w:color w:val="002060"/>
              </w:rPr>
              <w:t>sq.B</w:t>
            </w:r>
            <w:proofErr w:type="spellEnd"/>
            <w:r w:rsidRPr="00573F97">
              <w:rPr>
                <w:color w:val="002060"/>
              </w:rPr>
              <w:t xml:space="preserve"> CALCIO A 5 CORINALDO </w:t>
            </w:r>
            <w:proofErr w:type="spellStart"/>
            <w:r w:rsidRPr="00573F9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0C7D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F0295"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2DD8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A58B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B47C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DF76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9479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D556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17A79" w14:textId="77777777" w:rsidR="009117AF" w:rsidRPr="00573F97" w:rsidRDefault="009117AF" w:rsidP="00556A2E">
            <w:pPr>
              <w:pStyle w:val="ROWTABELLA"/>
              <w:jc w:val="center"/>
              <w:rPr>
                <w:color w:val="002060"/>
              </w:rPr>
            </w:pPr>
            <w:r w:rsidRPr="00573F97">
              <w:rPr>
                <w:color w:val="002060"/>
              </w:rPr>
              <w:t>0</w:t>
            </w:r>
          </w:p>
        </w:tc>
      </w:tr>
    </w:tbl>
    <w:p w14:paraId="28F21133" w14:textId="77777777" w:rsidR="009117AF" w:rsidRPr="00573F97" w:rsidRDefault="009117AF" w:rsidP="009117AF">
      <w:pPr>
        <w:pStyle w:val="breakline"/>
        <w:divId w:val="527259509"/>
        <w:rPr>
          <w:color w:val="002060"/>
        </w:rPr>
      </w:pPr>
    </w:p>
    <w:p w14:paraId="698AA332" w14:textId="77777777" w:rsidR="009117AF" w:rsidRPr="00573F97" w:rsidRDefault="009117AF" w:rsidP="009117AF">
      <w:pPr>
        <w:pStyle w:val="breakline"/>
        <w:divId w:val="527259509"/>
        <w:rPr>
          <w:color w:val="002060"/>
        </w:rPr>
      </w:pPr>
    </w:p>
    <w:p w14:paraId="06A3B4EC" w14:textId="77777777" w:rsidR="009117AF" w:rsidRPr="00573F97" w:rsidRDefault="009117AF" w:rsidP="009117AF">
      <w:pPr>
        <w:pStyle w:val="SOTTOTITOLOCAMPIONATO1"/>
        <w:divId w:val="527259509"/>
        <w:rPr>
          <w:color w:val="002060"/>
        </w:rPr>
      </w:pPr>
      <w:r w:rsidRPr="00573F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5E39A5FD"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06998"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BFDE55"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15539"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F2660"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01355"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12716D"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662B9"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6446D"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8BCEC2"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7B50D" w14:textId="77777777" w:rsidR="009117AF" w:rsidRPr="00573F97" w:rsidRDefault="009117AF" w:rsidP="00556A2E">
            <w:pPr>
              <w:pStyle w:val="HEADERTABELLA"/>
              <w:rPr>
                <w:color w:val="002060"/>
              </w:rPr>
            </w:pPr>
            <w:r w:rsidRPr="00573F97">
              <w:rPr>
                <w:color w:val="002060"/>
              </w:rPr>
              <w:t>PE</w:t>
            </w:r>
          </w:p>
        </w:tc>
      </w:tr>
      <w:tr w:rsidR="009117AF" w:rsidRPr="00573F97" w14:paraId="5ABC0697"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A1B4D2" w14:textId="77777777" w:rsidR="009117AF" w:rsidRPr="00573F97" w:rsidRDefault="009117AF" w:rsidP="00556A2E">
            <w:pPr>
              <w:pStyle w:val="ROWTABELLA"/>
              <w:rPr>
                <w:color w:val="002060"/>
              </w:rPr>
            </w:pPr>
            <w:r w:rsidRPr="00573F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2DB4B" w14:textId="77777777" w:rsidR="009117AF" w:rsidRPr="00573F97" w:rsidRDefault="009117AF" w:rsidP="00556A2E">
            <w:pPr>
              <w:pStyle w:val="ROWTABELLA"/>
              <w:jc w:val="center"/>
              <w:rPr>
                <w:color w:val="002060"/>
              </w:rPr>
            </w:pPr>
            <w:r w:rsidRPr="00573F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3A18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8138E"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2F6D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38DA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E6F26" w14:textId="77777777" w:rsidR="009117AF" w:rsidRPr="00573F97" w:rsidRDefault="009117AF" w:rsidP="00556A2E">
            <w:pPr>
              <w:pStyle w:val="ROWTABELLA"/>
              <w:jc w:val="center"/>
              <w:rPr>
                <w:color w:val="002060"/>
              </w:rPr>
            </w:pPr>
            <w:r w:rsidRPr="00573F9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AEE14"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C56F9"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162E8" w14:textId="77777777" w:rsidR="009117AF" w:rsidRPr="00573F97" w:rsidRDefault="009117AF" w:rsidP="00556A2E">
            <w:pPr>
              <w:pStyle w:val="ROWTABELLA"/>
              <w:jc w:val="center"/>
              <w:rPr>
                <w:color w:val="002060"/>
              </w:rPr>
            </w:pPr>
            <w:r w:rsidRPr="00573F97">
              <w:rPr>
                <w:color w:val="002060"/>
              </w:rPr>
              <w:t>0</w:t>
            </w:r>
          </w:p>
        </w:tc>
      </w:tr>
      <w:tr w:rsidR="009117AF" w:rsidRPr="00573F97" w14:paraId="68CD161D"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55C46A" w14:textId="77777777" w:rsidR="009117AF" w:rsidRPr="00573F97" w:rsidRDefault="009117AF" w:rsidP="00556A2E">
            <w:pPr>
              <w:pStyle w:val="ROWTABELLA"/>
              <w:rPr>
                <w:color w:val="002060"/>
              </w:rPr>
            </w:pPr>
            <w:r w:rsidRPr="00573F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D167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4762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6821A"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9EC8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48D2E"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8DAC8" w14:textId="77777777" w:rsidR="009117AF" w:rsidRPr="00573F97" w:rsidRDefault="009117AF" w:rsidP="00556A2E">
            <w:pPr>
              <w:pStyle w:val="ROWTABELLA"/>
              <w:jc w:val="center"/>
              <w:rPr>
                <w:color w:val="002060"/>
              </w:rPr>
            </w:pPr>
            <w:r w:rsidRPr="00573F9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DDF8F"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62D92"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EEB7F" w14:textId="77777777" w:rsidR="009117AF" w:rsidRPr="00573F97" w:rsidRDefault="009117AF" w:rsidP="00556A2E">
            <w:pPr>
              <w:pStyle w:val="ROWTABELLA"/>
              <w:jc w:val="center"/>
              <w:rPr>
                <w:color w:val="002060"/>
              </w:rPr>
            </w:pPr>
            <w:r w:rsidRPr="00573F97">
              <w:rPr>
                <w:color w:val="002060"/>
              </w:rPr>
              <w:t>0</w:t>
            </w:r>
          </w:p>
        </w:tc>
      </w:tr>
      <w:tr w:rsidR="009117AF" w:rsidRPr="00573F97" w14:paraId="534A6E7B"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D65278" w14:textId="77777777" w:rsidR="009117AF" w:rsidRPr="00573F97" w:rsidRDefault="009117AF" w:rsidP="00556A2E">
            <w:pPr>
              <w:pStyle w:val="ROWTABELLA"/>
              <w:rPr>
                <w:color w:val="002060"/>
              </w:rPr>
            </w:pPr>
            <w:r w:rsidRPr="00573F9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6952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568B7"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F0301"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324F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EDFC5"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B44BB" w14:textId="77777777" w:rsidR="009117AF" w:rsidRPr="00573F97" w:rsidRDefault="009117AF" w:rsidP="00556A2E">
            <w:pPr>
              <w:pStyle w:val="ROWTABELLA"/>
              <w:jc w:val="center"/>
              <w:rPr>
                <w:color w:val="002060"/>
              </w:rPr>
            </w:pPr>
            <w:r w:rsidRPr="00573F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8B4AC"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7CBD5"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35756" w14:textId="77777777" w:rsidR="009117AF" w:rsidRPr="00573F97" w:rsidRDefault="009117AF" w:rsidP="00556A2E">
            <w:pPr>
              <w:pStyle w:val="ROWTABELLA"/>
              <w:jc w:val="center"/>
              <w:rPr>
                <w:color w:val="002060"/>
              </w:rPr>
            </w:pPr>
            <w:r w:rsidRPr="00573F97">
              <w:rPr>
                <w:color w:val="002060"/>
              </w:rPr>
              <w:t>0</w:t>
            </w:r>
          </w:p>
        </w:tc>
      </w:tr>
      <w:tr w:rsidR="009117AF" w:rsidRPr="00573F97" w14:paraId="2170934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7D3AC6" w14:textId="77777777" w:rsidR="009117AF" w:rsidRPr="00573F97" w:rsidRDefault="009117AF" w:rsidP="00556A2E">
            <w:pPr>
              <w:pStyle w:val="ROWTABELLA"/>
              <w:rPr>
                <w:color w:val="002060"/>
              </w:rPr>
            </w:pPr>
            <w:r w:rsidRPr="00573F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4B2D2"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CE38D"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27A14"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233A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42DBC"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B7B9B"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1E23E" w14:textId="77777777" w:rsidR="009117AF" w:rsidRPr="00573F97" w:rsidRDefault="009117AF" w:rsidP="00556A2E">
            <w:pPr>
              <w:pStyle w:val="ROWTABELLA"/>
              <w:jc w:val="center"/>
              <w:rPr>
                <w:color w:val="002060"/>
              </w:rPr>
            </w:pPr>
            <w:r w:rsidRPr="00573F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144F5" w14:textId="77777777" w:rsidR="009117AF" w:rsidRPr="00573F97" w:rsidRDefault="009117AF" w:rsidP="00556A2E">
            <w:pPr>
              <w:pStyle w:val="ROWTABELLA"/>
              <w:jc w:val="center"/>
              <w:rPr>
                <w:color w:val="002060"/>
              </w:rPr>
            </w:pPr>
            <w:r w:rsidRPr="00573F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F3C13" w14:textId="77777777" w:rsidR="009117AF" w:rsidRPr="00573F97" w:rsidRDefault="009117AF" w:rsidP="00556A2E">
            <w:pPr>
              <w:pStyle w:val="ROWTABELLA"/>
              <w:jc w:val="center"/>
              <w:rPr>
                <w:color w:val="002060"/>
              </w:rPr>
            </w:pPr>
            <w:r w:rsidRPr="00573F97">
              <w:rPr>
                <w:color w:val="002060"/>
              </w:rPr>
              <w:t>0</w:t>
            </w:r>
          </w:p>
        </w:tc>
      </w:tr>
      <w:tr w:rsidR="009117AF" w:rsidRPr="00573F97" w14:paraId="4004579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EAD55" w14:textId="77777777" w:rsidR="009117AF" w:rsidRPr="00573F97" w:rsidRDefault="009117AF" w:rsidP="00556A2E">
            <w:pPr>
              <w:pStyle w:val="ROWTABELLA"/>
              <w:rPr>
                <w:color w:val="002060"/>
              </w:rPr>
            </w:pPr>
            <w:r w:rsidRPr="00573F9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C8BF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266C3"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D0D3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0268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21FE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F5A47"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742D0" w14:textId="77777777" w:rsidR="009117AF" w:rsidRPr="00573F97" w:rsidRDefault="009117AF" w:rsidP="00556A2E">
            <w:pPr>
              <w:pStyle w:val="ROWTABELLA"/>
              <w:jc w:val="center"/>
              <w:rPr>
                <w:color w:val="002060"/>
              </w:rPr>
            </w:pPr>
            <w:r w:rsidRPr="00573F9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B0A7D" w14:textId="77777777" w:rsidR="009117AF" w:rsidRPr="00573F97" w:rsidRDefault="009117AF" w:rsidP="00556A2E">
            <w:pPr>
              <w:pStyle w:val="ROWTABELLA"/>
              <w:jc w:val="center"/>
              <w:rPr>
                <w:color w:val="002060"/>
              </w:rPr>
            </w:pPr>
            <w:r w:rsidRPr="00573F9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E50F4" w14:textId="77777777" w:rsidR="009117AF" w:rsidRPr="00573F97" w:rsidRDefault="009117AF" w:rsidP="00556A2E">
            <w:pPr>
              <w:pStyle w:val="ROWTABELLA"/>
              <w:jc w:val="center"/>
              <w:rPr>
                <w:color w:val="002060"/>
              </w:rPr>
            </w:pPr>
            <w:r w:rsidRPr="00573F97">
              <w:rPr>
                <w:color w:val="002060"/>
              </w:rPr>
              <w:t>0</w:t>
            </w:r>
          </w:p>
        </w:tc>
      </w:tr>
      <w:tr w:rsidR="009117AF" w:rsidRPr="00573F97" w14:paraId="71A3E120"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A00EA1" w14:textId="77777777" w:rsidR="009117AF" w:rsidRPr="00573F97" w:rsidRDefault="009117AF" w:rsidP="00556A2E">
            <w:pPr>
              <w:pStyle w:val="ROWTABELLA"/>
              <w:rPr>
                <w:color w:val="002060"/>
              </w:rPr>
            </w:pPr>
            <w:proofErr w:type="spellStart"/>
            <w:r w:rsidRPr="00573F97">
              <w:rPr>
                <w:color w:val="002060"/>
              </w:rPr>
              <w:t>sq.B</w:t>
            </w:r>
            <w:proofErr w:type="spellEnd"/>
            <w:r w:rsidRPr="00573F97">
              <w:rPr>
                <w:color w:val="002060"/>
              </w:rPr>
              <w:t xml:space="preserve"> AMICI DEL </w:t>
            </w:r>
            <w:proofErr w:type="spellStart"/>
            <w:r w:rsidRPr="00573F97">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DDC6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D31D0"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CC83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99CA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C89C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DF3C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DEF6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5777E"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5DE08" w14:textId="77777777" w:rsidR="009117AF" w:rsidRPr="00573F97" w:rsidRDefault="009117AF" w:rsidP="00556A2E">
            <w:pPr>
              <w:pStyle w:val="ROWTABELLA"/>
              <w:jc w:val="center"/>
              <w:rPr>
                <w:color w:val="002060"/>
              </w:rPr>
            </w:pPr>
            <w:r w:rsidRPr="00573F97">
              <w:rPr>
                <w:color w:val="002060"/>
              </w:rPr>
              <w:t>0</w:t>
            </w:r>
          </w:p>
        </w:tc>
      </w:tr>
      <w:tr w:rsidR="009117AF" w:rsidRPr="00573F97" w14:paraId="380AC3D5"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006B28" w14:textId="77777777" w:rsidR="009117AF" w:rsidRPr="00573F97" w:rsidRDefault="009117AF" w:rsidP="00556A2E">
            <w:pPr>
              <w:pStyle w:val="ROWTABELLA"/>
              <w:rPr>
                <w:color w:val="002060"/>
              </w:rPr>
            </w:pPr>
            <w:proofErr w:type="spellStart"/>
            <w:r w:rsidRPr="00573F97">
              <w:rPr>
                <w:color w:val="002060"/>
              </w:rPr>
              <w:t>sq.B</w:t>
            </w:r>
            <w:proofErr w:type="spellEnd"/>
            <w:r w:rsidRPr="00573F97">
              <w:rPr>
                <w:color w:val="002060"/>
              </w:rPr>
              <w:t xml:space="preserve"> ITALSERVICE C5 </w:t>
            </w:r>
            <w:proofErr w:type="spellStart"/>
            <w:r w:rsidRPr="00573F9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BB1F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79280"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BE15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079DB"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FA9B1"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DAAB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A156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3E6BC"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79DBA" w14:textId="77777777" w:rsidR="009117AF" w:rsidRPr="00573F97" w:rsidRDefault="009117AF" w:rsidP="00556A2E">
            <w:pPr>
              <w:pStyle w:val="ROWTABELLA"/>
              <w:jc w:val="center"/>
              <w:rPr>
                <w:color w:val="002060"/>
              </w:rPr>
            </w:pPr>
            <w:r w:rsidRPr="00573F97">
              <w:rPr>
                <w:color w:val="002060"/>
              </w:rPr>
              <w:t>0</w:t>
            </w:r>
          </w:p>
        </w:tc>
      </w:tr>
    </w:tbl>
    <w:p w14:paraId="1007A55D" w14:textId="77777777" w:rsidR="009117AF" w:rsidRPr="00573F97" w:rsidRDefault="009117AF" w:rsidP="009117AF">
      <w:pPr>
        <w:pStyle w:val="breakline"/>
        <w:divId w:val="527259509"/>
        <w:rPr>
          <w:color w:val="002060"/>
        </w:rPr>
      </w:pPr>
    </w:p>
    <w:p w14:paraId="105F923E" w14:textId="77777777" w:rsidR="009117AF" w:rsidRPr="00573F97" w:rsidRDefault="009117AF" w:rsidP="009117AF">
      <w:pPr>
        <w:pStyle w:val="breakline"/>
        <w:divId w:val="527259509"/>
        <w:rPr>
          <w:color w:val="002060"/>
        </w:rPr>
      </w:pPr>
    </w:p>
    <w:p w14:paraId="3D7A0381" w14:textId="77777777" w:rsidR="009117AF" w:rsidRPr="00573F97" w:rsidRDefault="009117AF" w:rsidP="009117AF">
      <w:pPr>
        <w:pStyle w:val="SOTTOTITOLOCAMPIONATO1"/>
        <w:divId w:val="527259509"/>
        <w:rPr>
          <w:color w:val="002060"/>
        </w:rPr>
      </w:pPr>
      <w:r w:rsidRPr="00573F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7AF" w:rsidRPr="00573F97" w14:paraId="0A8E5635" w14:textId="77777777" w:rsidTr="009117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5416F" w14:textId="77777777" w:rsidR="009117AF" w:rsidRPr="00573F97" w:rsidRDefault="009117AF" w:rsidP="00556A2E">
            <w:pPr>
              <w:pStyle w:val="HEADERTABELLA"/>
              <w:rPr>
                <w:color w:val="002060"/>
              </w:rPr>
            </w:pPr>
            <w:r w:rsidRPr="00573F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0C036F" w14:textId="77777777" w:rsidR="009117AF" w:rsidRPr="00573F97" w:rsidRDefault="009117AF" w:rsidP="00556A2E">
            <w:pPr>
              <w:pStyle w:val="HEADERTABELLA"/>
              <w:rPr>
                <w:color w:val="002060"/>
              </w:rPr>
            </w:pPr>
            <w:r w:rsidRPr="00573F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EC976F" w14:textId="77777777" w:rsidR="009117AF" w:rsidRPr="00573F97" w:rsidRDefault="009117AF" w:rsidP="00556A2E">
            <w:pPr>
              <w:pStyle w:val="HEADERTABELLA"/>
              <w:rPr>
                <w:color w:val="002060"/>
              </w:rPr>
            </w:pPr>
            <w:r w:rsidRPr="00573F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7A5C8F" w14:textId="77777777" w:rsidR="009117AF" w:rsidRPr="00573F97" w:rsidRDefault="009117AF" w:rsidP="00556A2E">
            <w:pPr>
              <w:pStyle w:val="HEADERTABELLA"/>
              <w:rPr>
                <w:color w:val="002060"/>
              </w:rPr>
            </w:pPr>
            <w:r w:rsidRPr="00573F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3DAE9E" w14:textId="77777777" w:rsidR="009117AF" w:rsidRPr="00573F97" w:rsidRDefault="009117AF" w:rsidP="00556A2E">
            <w:pPr>
              <w:pStyle w:val="HEADERTABELLA"/>
              <w:rPr>
                <w:color w:val="002060"/>
              </w:rPr>
            </w:pPr>
            <w:r w:rsidRPr="00573F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0C6FB" w14:textId="77777777" w:rsidR="009117AF" w:rsidRPr="00573F97" w:rsidRDefault="009117AF" w:rsidP="00556A2E">
            <w:pPr>
              <w:pStyle w:val="HEADERTABELLA"/>
              <w:rPr>
                <w:color w:val="002060"/>
              </w:rPr>
            </w:pPr>
            <w:r w:rsidRPr="00573F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E4E04" w14:textId="77777777" w:rsidR="009117AF" w:rsidRPr="00573F97" w:rsidRDefault="009117AF" w:rsidP="00556A2E">
            <w:pPr>
              <w:pStyle w:val="HEADERTABELLA"/>
              <w:rPr>
                <w:color w:val="002060"/>
              </w:rPr>
            </w:pPr>
            <w:r w:rsidRPr="00573F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C3F08F" w14:textId="77777777" w:rsidR="009117AF" w:rsidRPr="00573F97" w:rsidRDefault="009117AF" w:rsidP="00556A2E">
            <w:pPr>
              <w:pStyle w:val="HEADERTABELLA"/>
              <w:rPr>
                <w:color w:val="002060"/>
              </w:rPr>
            </w:pPr>
            <w:r w:rsidRPr="00573F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F0503B" w14:textId="77777777" w:rsidR="009117AF" w:rsidRPr="00573F97" w:rsidRDefault="009117AF" w:rsidP="00556A2E">
            <w:pPr>
              <w:pStyle w:val="HEADERTABELLA"/>
              <w:rPr>
                <w:color w:val="002060"/>
              </w:rPr>
            </w:pPr>
            <w:r w:rsidRPr="00573F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29656" w14:textId="77777777" w:rsidR="009117AF" w:rsidRPr="00573F97" w:rsidRDefault="009117AF" w:rsidP="00556A2E">
            <w:pPr>
              <w:pStyle w:val="HEADERTABELLA"/>
              <w:rPr>
                <w:color w:val="002060"/>
              </w:rPr>
            </w:pPr>
            <w:r w:rsidRPr="00573F97">
              <w:rPr>
                <w:color w:val="002060"/>
              </w:rPr>
              <w:t>PE</w:t>
            </w:r>
          </w:p>
        </w:tc>
      </w:tr>
      <w:tr w:rsidR="009117AF" w:rsidRPr="00573F97" w14:paraId="7BD254F0" w14:textId="77777777" w:rsidTr="009117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8DF790" w14:textId="77777777" w:rsidR="009117AF" w:rsidRPr="00573F97" w:rsidRDefault="009117AF" w:rsidP="00556A2E">
            <w:pPr>
              <w:pStyle w:val="ROWTABELLA"/>
              <w:rPr>
                <w:color w:val="002060"/>
              </w:rPr>
            </w:pPr>
            <w:r w:rsidRPr="00573F97">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F0DA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B9E4D"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4D99F"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D8718"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497DD"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29B60" w14:textId="77777777" w:rsidR="009117AF" w:rsidRPr="00573F97" w:rsidRDefault="009117AF" w:rsidP="00556A2E">
            <w:pPr>
              <w:pStyle w:val="ROWTABELLA"/>
              <w:jc w:val="center"/>
              <w:rPr>
                <w:color w:val="002060"/>
              </w:rPr>
            </w:pPr>
            <w:r w:rsidRPr="00573F9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FA483"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73280" w14:textId="77777777" w:rsidR="009117AF" w:rsidRPr="00573F97" w:rsidRDefault="009117AF" w:rsidP="00556A2E">
            <w:pPr>
              <w:pStyle w:val="ROWTABELLA"/>
              <w:jc w:val="center"/>
              <w:rPr>
                <w:color w:val="002060"/>
              </w:rPr>
            </w:pPr>
            <w:r w:rsidRPr="00573F9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9042E" w14:textId="77777777" w:rsidR="009117AF" w:rsidRPr="00573F97" w:rsidRDefault="009117AF" w:rsidP="00556A2E">
            <w:pPr>
              <w:pStyle w:val="ROWTABELLA"/>
              <w:jc w:val="center"/>
              <w:rPr>
                <w:color w:val="002060"/>
              </w:rPr>
            </w:pPr>
            <w:r w:rsidRPr="00573F97">
              <w:rPr>
                <w:color w:val="002060"/>
              </w:rPr>
              <w:t>0</w:t>
            </w:r>
          </w:p>
        </w:tc>
      </w:tr>
      <w:tr w:rsidR="009117AF" w:rsidRPr="00573F97" w14:paraId="49EFB381"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1181AF" w14:textId="77777777" w:rsidR="009117AF" w:rsidRPr="00573F97" w:rsidRDefault="009117AF" w:rsidP="00556A2E">
            <w:pPr>
              <w:pStyle w:val="ROWTABELLA"/>
              <w:rPr>
                <w:color w:val="002060"/>
              </w:rPr>
            </w:pPr>
            <w:r w:rsidRPr="00573F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8F236"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0E114"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77FA0"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8024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C400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1050B"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B28D2"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9F879" w14:textId="77777777" w:rsidR="009117AF" w:rsidRPr="00573F97" w:rsidRDefault="009117AF" w:rsidP="00556A2E">
            <w:pPr>
              <w:pStyle w:val="ROWTABELLA"/>
              <w:jc w:val="center"/>
              <w:rPr>
                <w:color w:val="002060"/>
              </w:rPr>
            </w:pPr>
            <w:r w:rsidRPr="00573F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E2149" w14:textId="77777777" w:rsidR="009117AF" w:rsidRPr="00573F97" w:rsidRDefault="009117AF" w:rsidP="00556A2E">
            <w:pPr>
              <w:pStyle w:val="ROWTABELLA"/>
              <w:jc w:val="center"/>
              <w:rPr>
                <w:color w:val="002060"/>
              </w:rPr>
            </w:pPr>
            <w:r w:rsidRPr="00573F97">
              <w:rPr>
                <w:color w:val="002060"/>
              </w:rPr>
              <w:t>0</w:t>
            </w:r>
          </w:p>
        </w:tc>
      </w:tr>
      <w:tr w:rsidR="009117AF" w:rsidRPr="00573F97" w14:paraId="23182A72"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C6285E" w14:textId="77777777" w:rsidR="009117AF" w:rsidRPr="00573F97" w:rsidRDefault="009117AF" w:rsidP="00556A2E">
            <w:pPr>
              <w:pStyle w:val="ROWTABELLA"/>
              <w:rPr>
                <w:color w:val="002060"/>
              </w:rPr>
            </w:pPr>
            <w:r w:rsidRPr="00573F9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76315"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0FAAA"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D240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BD2F8"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9574D"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6EB55"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EE4DB"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EA29E" w14:textId="77777777" w:rsidR="009117AF" w:rsidRPr="00573F97" w:rsidRDefault="009117AF" w:rsidP="00556A2E">
            <w:pPr>
              <w:pStyle w:val="ROWTABELLA"/>
              <w:jc w:val="center"/>
              <w:rPr>
                <w:color w:val="002060"/>
              </w:rPr>
            </w:pPr>
            <w:r w:rsidRPr="00573F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14104" w14:textId="77777777" w:rsidR="009117AF" w:rsidRPr="00573F97" w:rsidRDefault="009117AF" w:rsidP="00556A2E">
            <w:pPr>
              <w:pStyle w:val="ROWTABELLA"/>
              <w:jc w:val="center"/>
              <w:rPr>
                <w:color w:val="002060"/>
              </w:rPr>
            </w:pPr>
            <w:r w:rsidRPr="00573F97">
              <w:rPr>
                <w:color w:val="002060"/>
              </w:rPr>
              <w:t>0</w:t>
            </w:r>
          </w:p>
        </w:tc>
      </w:tr>
      <w:tr w:rsidR="009117AF" w:rsidRPr="00573F97" w14:paraId="5B14F683"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2111C8" w14:textId="77777777" w:rsidR="009117AF" w:rsidRPr="00573F97" w:rsidRDefault="009117AF" w:rsidP="00556A2E">
            <w:pPr>
              <w:pStyle w:val="ROWTABELLA"/>
              <w:rPr>
                <w:color w:val="002060"/>
              </w:rPr>
            </w:pPr>
            <w:r w:rsidRPr="00573F9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4129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A7BFB"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32473"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A289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325E2"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11576"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118D9"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31387"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0DB96" w14:textId="77777777" w:rsidR="009117AF" w:rsidRPr="00573F97" w:rsidRDefault="009117AF" w:rsidP="00556A2E">
            <w:pPr>
              <w:pStyle w:val="ROWTABELLA"/>
              <w:jc w:val="center"/>
              <w:rPr>
                <w:color w:val="002060"/>
              </w:rPr>
            </w:pPr>
            <w:r w:rsidRPr="00573F97">
              <w:rPr>
                <w:color w:val="002060"/>
              </w:rPr>
              <w:t>0</w:t>
            </w:r>
          </w:p>
        </w:tc>
      </w:tr>
      <w:tr w:rsidR="009117AF" w:rsidRPr="00573F97" w14:paraId="34D4FEDC"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41E471" w14:textId="77777777" w:rsidR="009117AF" w:rsidRPr="00573F97" w:rsidRDefault="009117AF" w:rsidP="00556A2E">
            <w:pPr>
              <w:pStyle w:val="ROWTABELLA"/>
              <w:rPr>
                <w:color w:val="002060"/>
              </w:rPr>
            </w:pPr>
            <w:r w:rsidRPr="00573F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5AF9F"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F482C"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0788F"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DBEC0"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B7316"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AFAB2" w14:textId="77777777" w:rsidR="009117AF" w:rsidRPr="00573F97" w:rsidRDefault="009117AF" w:rsidP="00556A2E">
            <w:pPr>
              <w:pStyle w:val="ROWTABELLA"/>
              <w:jc w:val="center"/>
              <w:rPr>
                <w:color w:val="002060"/>
              </w:rPr>
            </w:pPr>
            <w:r w:rsidRPr="00573F9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04121" w14:textId="77777777" w:rsidR="009117AF" w:rsidRPr="00573F97" w:rsidRDefault="009117AF" w:rsidP="00556A2E">
            <w:pPr>
              <w:pStyle w:val="ROWTABELLA"/>
              <w:jc w:val="center"/>
              <w:rPr>
                <w:color w:val="002060"/>
              </w:rPr>
            </w:pPr>
            <w:r w:rsidRPr="00573F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F46E3" w14:textId="77777777" w:rsidR="009117AF" w:rsidRPr="00573F97" w:rsidRDefault="009117AF" w:rsidP="00556A2E">
            <w:pPr>
              <w:pStyle w:val="ROWTABELLA"/>
              <w:jc w:val="center"/>
              <w:rPr>
                <w:color w:val="002060"/>
              </w:rPr>
            </w:pPr>
            <w:r w:rsidRPr="00573F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F3945" w14:textId="77777777" w:rsidR="009117AF" w:rsidRPr="00573F97" w:rsidRDefault="009117AF" w:rsidP="00556A2E">
            <w:pPr>
              <w:pStyle w:val="ROWTABELLA"/>
              <w:jc w:val="center"/>
              <w:rPr>
                <w:color w:val="002060"/>
              </w:rPr>
            </w:pPr>
            <w:r w:rsidRPr="00573F97">
              <w:rPr>
                <w:color w:val="002060"/>
              </w:rPr>
              <w:t>0</w:t>
            </w:r>
          </w:p>
        </w:tc>
      </w:tr>
      <w:tr w:rsidR="009117AF" w:rsidRPr="00573F97" w14:paraId="570F0476" w14:textId="77777777" w:rsidTr="009117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41FBE3" w14:textId="77777777" w:rsidR="009117AF" w:rsidRPr="00573F97" w:rsidRDefault="009117AF" w:rsidP="00556A2E">
            <w:pPr>
              <w:pStyle w:val="ROWTABELLA"/>
              <w:rPr>
                <w:color w:val="002060"/>
              </w:rPr>
            </w:pPr>
            <w:r w:rsidRPr="00573F97">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915A0"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F4CA7" w14:textId="77777777" w:rsidR="009117AF" w:rsidRPr="00573F97" w:rsidRDefault="009117AF" w:rsidP="00556A2E">
            <w:pPr>
              <w:pStyle w:val="ROWTABELLA"/>
              <w:jc w:val="center"/>
              <w:rPr>
                <w:color w:val="002060"/>
              </w:rPr>
            </w:pPr>
            <w:r w:rsidRPr="00573F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C7EFA"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04304" w14:textId="77777777" w:rsidR="009117AF" w:rsidRPr="00573F97" w:rsidRDefault="009117AF" w:rsidP="00556A2E">
            <w:pPr>
              <w:pStyle w:val="ROWTABELLA"/>
              <w:jc w:val="center"/>
              <w:rPr>
                <w:color w:val="002060"/>
              </w:rPr>
            </w:pPr>
            <w:r w:rsidRPr="00573F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7D695" w14:textId="77777777" w:rsidR="009117AF" w:rsidRPr="00573F97" w:rsidRDefault="009117AF" w:rsidP="00556A2E">
            <w:pPr>
              <w:pStyle w:val="ROWTABELLA"/>
              <w:jc w:val="center"/>
              <w:rPr>
                <w:color w:val="002060"/>
              </w:rPr>
            </w:pPr>
            <w:r w:rsidRPr="00573F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FDBC8" w14:textId="77777777" w:rsidR="009117AF" w:rsidRPr="00573F97" w:rsidRDefault="009117AF" w:rsidP="00556A2E">
            <w:pPr>
              <w:pStyle w:val="ROWTABELLA"/>
              <w:jc w:val="center"/>
              <w:rPr>
                <w:color w:val="002060"/>
              </w:rPr>
            </w:pPr>
            <w:r w:rsidRPr="00573F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F76B3" w14:textId="77777777" w:rsidR="009117AF" w:rsidRPr="00573F97" w:rsidRDefault="009117AF" w:rsidP="00556A2E">
            <w:pPr>
              <w:pStyle w:val="ROWTABELLA"/>
              <w:jc w:val="center"/>
              <w:rPr>
                <w:color w:val="002060"/>
              </w:rPr>
            </w:pPr>
            <w:r w:rsidRPr="00573F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99235" w14:textId="77777777" w:rsidR="009117AF" w:rsidRPr="00573F97" w:rsidRDefault="009117AF" w:rsidP="00556A2E">
            <w:pPr>
              <w:pStyle w:val="ROWTABELLA"/>
              <w:jc w:val="center"/>
              <w:rPr>
                <w:color w:val="002060"/>
              </w:rPr>
            </w:pPr>
            <w:r w:rsidRPr="00573F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AEBA5" w14:textId="77777777" w:rsidR="009117AF" w:rsidRPr="00573F97" w:rsidRDefault="009117AF" w:rsidP="00556A2E">
            <w:pPr>
              <w:pStyle w:val="ROWTABELLA"/>
              <w:jc w:val="center"/>
              <w:rPr>
                <w:color w:val="002060"/>
              </w:rPr>
            </w:pPr>
            <w:r w:rsidRPr="00573F97">
              <w:rPr>
                <w:color w:val="002060"/>
              </w:rPr>
              <w:t>0</w:t>
            </w:r>
          </w:p>
        </w:tc>
      </w:tr>
      <w:tr w:rsidR="009117AF" w:rsidRPr="00573F97" w14:paraId="403ACBEE" w14:textId="77777777" w:rsidTr="009117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2B15CE" w14:textId="77777777" w:rsidR="009117AF" w:rsidRPr="00573F97" w:rsidRDefault="009117AF" w:rsidP="00556A2E">
            <w:pPr>
              <w:pStyle w:val="ROWTABELLA"/>
              <w:rPr>
                <w:color w:val="002060"/>
              </w:rPr>
            </w:pPr>
            <w:proofErr w:type="spellStart"/>
            <w:r w:rsidRPr="00573F97">
              <w:rPr>
                <w:color w:val="002060"/>
              </w:rPr>
              <w:t>sq.B</w:t>
            </w:r>
            <w:proofErr w:type="spellEnd"/>
            <w:r w:rsidRPr="00573F97">
              <w:rPr>
                <w:color w:val="002060"/>
              </w:rPr>
              <w:t xml:space="preserve"> ACLI MANTOVANI </w:t>
            </w:r>
            <w:proofErr w:type="spellStart"/>
            <w:r w:rsidRPr="00573F97">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07219"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6296F" w14:textId="77777777" w:rsidR="009117AF" w:rsidRPr="00573F97" w:rsidRDefault="009117AF" w:rsidP="00556A2E">
            <w:pPr>
              <w:pStyle w:val="ROWTABELLA"/>
              <w:jc w:val="center"/>
              <w:rPr>
                <w:color w:val="002060"/>
              </w:rPr>
            </w:pPr>
            <w:r w:rsidRPr="00573F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06702"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C8FD7"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71C53"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6613D"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D26C5"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52396" w14:textId="77777777" w:rsidR="009117AF" w:rsidRPr="00573F97" w:rsidRDefault="009117AF" w:rsidP="00556A2E">
            <w:pPr>
              <w:pStyle w:val="ROWTABELLA"/>
              <w:jc w:val="center"/>
              <w:rPr>
                <w:color w:val="002060"/>
              </w:rPr>
            </w:pPr>
            <w:r w:rsidRPr="00573F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33165" w14:textId="77777777" w:rsidR="009117AF" w:rsidRPr="00573F97" w:rsidRDefault="009117AF" w:rsidP="00556A2E">
            <w:pPr>
              <w:pStyle w:val="ROWTABELLA"/>
              <w:jc w:val="center"/>
              <w:rPr>
                <w:color w:val="002060"/>
              </w:rPr>
            </w:pPr>
            <w:r w:rsidRPr="00573F97">
              <w:rPr>
                <w:color w:val="002060"/>
              </w:rPr>
              <w:t>0</w:t>
            </w:r>
          </w:p>
        </w:tc>
      </w:tr>
    </w:tbl>
    <w:p w14:paraId="2AAE33F1" w14:textId="77777777" w:rsidR="009117AF" w:rsidRPr="00573F97" w:rsidRDefault="009117AF" w:rsidP="009117AF">
      <w:pPr>
        <w:pStyle w:val="breakline"/>
        <w:divId w:val="527259509"/>
        <w:rPr>
          <w:color w:val="002060"/>
        </w:rPr>
      </w:pPr>
    </w:p>
    <w:p w14:paraId="780B6D27" w14:textId="77777777" w:rsidR="009117AF" w:rsidRPr="00573F97" w:rsidRDefault="009117AF" w:rsidP="009117AF">
      <w:pPr>
        <w:pStyle w:val="TITOLOPRINC"/>
        <w:divId w:val="527259509"/>
        <w:rPr>
          <w:color w:val="002060"/>
        </w:rPr>
      </w:pPr>
      <w:r w:rsidRPr="00573F97">
        <w:rPr>
          <w:color w:val="002060"/>
        </w:rPr>
        <w:t>PROGRAMMA GARE</w:t>
      </w:r>
    </w:p>
    <w:p w14:paraId="696771BE" w14:textId="77777777" w:rsidR="009117AF" w:rsidRPr="001B65A4" w:rsidRDefault="009117AF" w:rsidP="009117AF">
      <w:pPr>
        <w:pStyle w:val="SOTTOTITOLOCAMPIONATO1"/>
        <w:divId w:val="527259509"/>
        <w:rPr>
          <w:color w:val="002060"/>
        </w:rPr>
      </w:pPr>
      <w:r w:rsidRPr="001B65A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9117AF" w:rsidRPr="001B65A4" w14:paraId="6498C1A8"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837A8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00C4EC"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F3B79"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E94B1A"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F2FC7D"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D0B4D"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72BD1"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2533B0EF"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4A249E" w14:textId="77777777" w:rsidR="009117AF" w:rsidRPr="001B65A4" w:rsidRDefault="009117AF" w:rsidP="00556A2E">
            <w:pPr>
              <w:pStyle w:val="ROWTABELLA"/>
              <w:rPr>
                <w:color w:val="002060"/>
              </w:rPr>
            </w:pPr>
            <w:r w:rsidRPr="001B65A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6BB264" w14:textId="77777777" w:rsidR="009117AF" w:rsidRPr="001B65A4" w:rsidRDefault="009117AF" w:rsidP="00556A2E">
            <w:pPr>
              <w:pStyle w:val="ROWTABELLA"/>
              <w:rPr>
                <w:color w:val="002060"/>
              </w:rPr>
            </w:pPr>
            <w:r w:rsidRPr="001B65A4">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4A77CDE"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6E48FD" w14:textId="77777777" w:rsidR="009117AF" w:rsidRPr="001B65A4" w:rsidRDefault="009117AF" w:rsidP="00556A2E">
            <w:pPr>
              <w:pStyle w:val="ROWTABELLA"/>
              <w:rPr>
                <w:color w:val="002060"/>
              </w:rPr>
            </w:pPr>
            <w:r w:rsidRPr="001B65A4">
              <w:rPr>
                <w:color w:val="002060"/>
              </w:rPr>
              <w:t>31/10/2019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2BA73" w14:textId="77777777" w:rsidR="009117AF" w:rsidRPr="001B65A4" w:rsidRDefault="009117AF" w:rsidP="00556A2E">
            <w:pPr>
              <w:pStyle w:val="ROWTABELLA"/>
              <w:rPr>
                <w:color w:val="002060"/>
              </w:rPr>
            </w:pPr>
            <w:r w:rsidRPr="001B65A4">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E78B85" w14:textId="77777777" w:rsidR="009117AF" w:rsidRPr="001B65A4" w:rsidRDefault="009117AF" w:rsidP="00556A2E">
            <w:pPr>
              <w:pStyle w:val="ROWTABELLA"/>
              <w:rPr>
                <w:color w:val="002060"/>
              </w:rPr>
            </w:pPr>
            <w:r w:rsidRPr="001B65A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E03A92" w14:textId="77777777" w:rsidR="009117AF" w:rsidRPr="001B65A4" w:rsidRDefault="009117AF" w:rsidP="00556A2E">
            <w:pPr>
              <w:pStyle w:val="ROWTABELLA"/>
              <w:rPr>
                <w:color w:val="002060"/>
              </w:rPr>
            </w:pPr>
            <w:r w:rsidRPr="001B65A4">
              <w:rPr>
                <w:color w:val="002060"/>
              </w:rPr>
              <w:t>VIA NAZARIO SAURO</w:t>
            </w:r>
          </w:p>
        </w:tc>
      </w:tr>
      <w:tr w:rsidR="009117AF" w:rsidRPr="001B65A4" w14:paraId="025AA358"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1775A6" w14:textId="77777777" w:rsidR="009117AF" w:rsidRPr="001B65A4" w:rsidRDefault="009117AF" w:rsidP="00556A2E">
            <w:pPr>
              <w:pStyle w:val="ROWTABELLA"/>
              <w:rPr>
                <w:color w:val="002060"/>
              </w:rPr>
            </w:pPr>
            <w:r w:rsidRPr="001B65A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093D51" w14:textId="77777777" w:rsidR="009117AF" w:rsidRPr="001B65A4" w:rsidRDefault="009117AF" w:rsidP="00556A2E">
            <w:pPr>
              <w:pStyle w:val="ROWTABELLA"/>
              <w:rPr>
                <w:color w:val="002060"/>
              </w:rPr>
            </w:pPr>
            <w:r w:rsidRPr="001B65A4">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82285D"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534CC1" w14:textId="77777777" w:rsidR="009117AF" w:rsidRPr="001B65A4" w:rsidRDefault="009117AF" w:rsidP="00556A2E">
            <w:pPr>
              <w:pStyle w:val="ROWTABELLA"/>
              <w:rPr>
                <w:color w:val="002060"/>
              </w:rPr>
            </w:pPr>
            <w:r w:rsidRPr="001B65A4">
              <w:rPr>
                <w:color w:val="002060"/>
              </w:rPr>
              <w:t>03/11/2019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B46134" w14:textId="77777777" w:rsidR="009117AF" w:rsidRPr="001B65A4" w:rsidRDefault="009117AF" w:rsidP="00556A2E">
            <w:pPr>
              <w:pStyle w:val="ROWTABELLA"/>
              <w:rPr>
                <w:color w:val="002060"/>
              </w:rPr>
            </w:pPr>
            <w:r w:rsidRPr="001B65A4">
              <w:rPr>
                <w:color w:val="002060"/>
              </w:rPr>
              <w:t>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01E09B" w14:textId="77777777" w:rsidR="009117AF" w:rsidRPr="001B65A4" w:rsidRDefault="009117AF" w:rsidP="00556A2E">
            <w:pPr>
              <w:pStyle w:val="ROWTABELLA"/>
              <w:rPr>
                <w:color w:val="002060"/>
              </w:rPr>
            </w:pPr>
            <w:r w:rsidRPr="001B65A4">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12768B" w14:textId="77777777" w:rsidR="009117AF" w:rsidRPr="001B65A4" w:rsidRDefault="009117AF" w:rsidP="00556A2E">
            <w:pPr>
              <w:pStyle w:val="ROWTABELLA"/>
              <w:rPr>
                <w:color w:val="002060"/>
              </w:rPr>
            </w:pPr>
            <w:r w:rsidRPr="001B65A4">
              <w:rPr>
                <w:color w:val="002060"/>
              </w:rPr>
              <w:t>VIA CATTEDR.LOC.S.LAZZARO 79</w:t>
            </w:r>
          </w:p>
        </w:tc>
      </w:tr>
      <w:tr w:rsidR="009117AF" w:rsidRPr="001B65A4" w14:paraId="2374C092"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39095C" w14:textId="77777777" w:rsidR="009117AF" w:rsidRPr="001B65A4" w:rsidRDefault="009117AF" w:rsidP="00556A2E">
            <w:pPr>
              <w:pStyle w:val="ROWTABELLA"/>
              <w:rPr>
                <w:color w:val="002060"/>
              </w:rPr>
            </w:pPr>
            <w:r w:rsidRPr="001B65A4">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8F694" w14:textId="77777777" w:rsidR="009117AF" w:rsidRPr="001B65A4" w:rsidRDefault="009117AF" w:rsidP="00556A2E">
            <w:pPr>
              <w:pStyle w:val="ROWTABELLA"/>
              <w:rPr>
                <w:color w:val="002060"/>
              </w:rPr>
            </w:pPr>
            <w:r w:rsidRPr="001B65A4">
              <w:rPr>
                <w:color w:val="002060"/>
              </w:rPr>
              <w:t xml:space="preserve">CALCIO A 5 CORINALDO </w:t>
            </w:r>
            <w:proofErr w:type="spellStart"/>
            <w:r w:rsidRPr="001B65A4">
              <w:rPr>
                <w:color w:val="002060"/>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88425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64D9E5" w14:textId="77777777" w:rsidR="009117AF" w:rsidRPr="001B65A4" w:rsidRDefault="009117AF" w:rsidP="00556A2E">
            <w:pPr>
              <w:pStyle w:val="ROWTABELLA"/>
              <w:rPr>
                <w:color w:val="002060"/>
              </w:rPr>
            </w:pPr>
            <w:r w:rsidRPr="001B65A4">
              <w:rPr>
                <w:color w:val="002060"/>
              </w:rPr>
              <w:t>03/11/2019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07F012" w14:textId="77777777" w:rsidR="009117AF" w:rsidRPr="001B65A4" w:rsidRDefault="009117AF" w:rsidP="00556A2E">
            <w:pPr>
              <w:pStyle w:val="ROWTABELLA"/>
              <w:rPr>
                <w:color w:val="002060"/>
              </w:rPr>
            </w:pPr>
            <w:r w:rsidRPr="001B65A4">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91C021" w14:textId="77777777" w:rsidR="009117AF" w:rsidRPr="001B65A4" w:rsidRDefault="009117AF" w:rsidP="00556A2E">
            <w:pPr>
              <w:pStyle w:val="ROWTABELLA"/>
              <w:rPr>
                <w:color w:val="002060"/>
              </w:rPr>
            </w:pPr>
            <w:r w:rsidRPr="001B65A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846071" w14:textId="77777777" w:rsidR="009117AF" w:rsidRPr="001B65A4" w:rsidRDefault="009117AF" w:rsidP="00556A2E">
            <w:pPr>
              <w:pStyle w:val="ROWTABELLA"/>
              <w:rPr>
                <w:color w:val="002060"/>
              </w:rPr>
            </w:pPr>
            <w:r w:rsidRPr="001B65A4">
              <w:rPr>
                <w:color w:val="002060"/>
              </w:rPr>
              <w:t>VIA LORETO</w:t>
            </w:r>
          </w:p>
        </w:tc>
      </w:tr>
    </w:tbl>
    <w:p w14:paraId="510C5BA2" w14:textId="77777777" w:rsidR="009117AF" w:rsidRPr="001B65A4" w:rsidRDefault="009117AF" w:rsidP="009117AF">
      <w:pPr>
        <w:pStyle w:val="breakline"/>
        <w:divId w:val="527259509"/>
        <w:rPr>
          <w:color w:val="002060"/>
        </w:rPr>
      </w:pPr>
    </w:p>
    <w:p w14:paraId="62243156" w14:textId="77777777" w:rsidR="009117AF" w:rsidRPr="001B65A4" w:rsidRDefault="009117AF" w:rsidP="009117AF">
      <w:pPr>
        <w:pStyle w:val="breakline"/>
        <w:divId w:val="527259509"/>
        <w:rPr>
          <w:color w:val="002060"/>
        </w:rPr>
      </w:pPr>
    </w:p>
    <w:p w14:paraId="2185A821" w14:textId="77777777" w:rsidR="009117AF" w:rsidRPr="001B65A4" w:rsidRDefault="009117AF" w:rsidP="009117AF">
      <w:pPr>
        <w:pStyle w:val="breakline"/>
        <w:divId w:val="527259509"/>
        <w:rPr>
          <w:color w:val="002060"/>
        </w:rPr>
      </w:pPr>
    </w:p>
    <w:p w14:paraId="1F8FC572" w14:textId="77777777" w:rsidR="009117AF" w:rsidRPr="001B65A4" w:rsidRDefault="009117AF" w:rsidP="009117AF">
      <w:pPr>
        <w:pStyle w:val="SOTTOTITOLOCAMPIONATO1"/>
        <w:divId w:val="527259509"/>
        <w:rPr>
          <w:color w:val="002060"/>
        </w:rPr>
      </w:pPr>
      <w:r w:rsidRPr="001B65A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2"/>
        <w:gridCol w:w="385"/>
        <w:gridCol w:w="898"/>
        <w:gridCol w:w="1199"/>
        <w:gridCol w:w="1544"/>
        <w:gridCol w:w="1544"/>
      </w:tblGrid>
      <w:tr w:rsidR="009117AF" w:rsidRPr="001B65A4" w14:paraId="2D418392"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965684"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81F752"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F9D7CF"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903EF"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8923C"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8EDA4B"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59488F"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0D8B7D18"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6147EA" w14:textId="77777777" w:rsidR="009117AF" w:rsidRPr="001B65A4" w:rsidRDefault="009117AF" w:rsidP="00556A2E">
            <w:pPr>
              <w:pStyle w:val="ROWTABELLA"/>
              <w:rPr>
                <w:color w:val="002060"/>
              </w:rPr>
            </w:pPr>
            <w:r w:rsidRPr="001B65A4">
              <w:rPr>
                <w:color w:val="002060"/>
              </w:rPr>
              <w:t xml:space="preserve">ITALSERVICE C5 </w:t>
            </w:r>
            <w:proofErr w:type="spellStart"/>
            <w:r w:rsidRPr="001B65A4">
              <w:rPr>
                <w:color w:val="002060"/>
              </w:rPr>
              <w:t>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10A79C" w14:textId="77777777" w:rsidR="009117AF" w:rsidRPr="001B65A4" w:rsidRDefault="009117AF" w:rsidP="00556A2E">
            <w:pPr>
              <w:pStyle w:val="ROWTABELLA"/>
              <w:rPr>
                <w:color w:val="002060"/>
              </w:rPr>
            </w:pPr>
            <w:r w:rsidRPr="001B65A4">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FAF013"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D8F208" w14:textId="77777777" w:rsidR="009117AF" w:rsidRPr="001B65A4" w:rsidRDefault="009117AF" w:rsidP="00556A2E">
            <w:pPr>
              <w:pStyle w:val="ROWTABELLA"/>
              <w:rPr>
                <w:color w:val="002060"/>
              </w:rPr>
            </w:pPr>
            <w:r w:rsidRPr="001B65A4">
              <w:rPr>
                <w:color w:val="002060"/>
              </w:rPr>
              <w:t>02/11/2019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C9CA50" w14:textId="77777777" w:rsidR="009117AF" w:rsidRPr="001B65A4" w:rsidRDefault="009117AF" w:rsidP="00556A2E">
            <w:pPr>
              <w:pStyle w:val="ROWTABELLA"/>
              <w:rPr>
                <w:color w:val="002060"/>
              </w:rPr>
            </w:pPr>
            <w:r w:rsidRPr="001B65A4">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633BC0" w14:textId="77777777" w:rsidR="009117AF" w:rsidRPr="001B65A4" w:rsidRDefault="009117AF" w:rsidP="00556A2E">
            <w:pPr>
              <w:pStyle w:val="ROWTABELLA"/>
              <w:rPr>
                <w:color w:val="002060"/>
              </w:rPr>
            </w:pPr>
            <w:r w:rsidRPr="001B65A4">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F802AC" w14:textId="77777777" w:rsidR="009117AF" w:rsidRPr="001B65A4" w:rsidRDefault="009117AF" w:rsidP="00556A2E">
            <w:pPr>
              <w:pStyle w:val="ROWTABELLA"/>
              <w:rPr>
                <w:color w:val="002060"/>
              </w:rPr>
            </w:pPr>
            <w:r w:rsidRPr="001B65A4">
              <w:rPr>
                <w:color w:val="002060"/>
              </w:rPr>
              <w:t>VIA DELLE ESPOSIZIONI, 33</w:t>
            </w:r>
          </w:p>
        </w:tc>
      </w:tr>
      <w:tr w:rsidR="009117AF" w:rsidRPr="001B65A4" w14:paraId="7FAFD077"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4AB7D1" w14:textId="77777777" w:rsidR="009117AF" w:rsidRPr="001B65A4" w:rsidRDefault="009117AF" w:rsidP="00556A2E">
            <w:pPr>
              <w:pStyle w:val="ROWTABELLA"/>
              <w:rPr>
                <w:color w:val="002060"/>
              </w:rPr>
            </w:pPr>
            <w:r w:rsidRPr="001B65A4">
              <w:rPr>
                <w:color w:val="002060"/>
              </w:rPr>
              <w:t xml:space="preserve">AMICI DEL </w:t>
            </w:r>
            <w:proofErr w:type="spellStart"/>
            <w:r w:rsidRPr="001B65A4">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7AAC4F" w14:textId="77777777" w:rsidR="009117AF" w:rsidRPr="001B65A4" w:rsidRDefault="009117AF" w:rsidP="00556A2E">
            <w:pPr>
              <w:pStyle w:val="ROWTABELLA"/>
              <w:rPr>
                <w:color w:val="002060"/>
              </w:rPr>
            </w:pPr>
            <w:r w:rsidRPr="001B65A4">
              <w:rPr>
                <w:color w:val="002060"/>
              </w:rPr>
              <w:t>SPORTFLY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31354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D6CCAC" w14:textId="77777777" w:rsidR="009117AF" w:rsidRPr="001B65A4" w:rsidRDefault="009117AF" w:rsidP="00556A2E">
            <w:pPr>
              <w:pStyle w:val="ROWTABELLA"/>
              <w:rPr>
                <w:color w:val="002060"/>
              </w:rPr>
            </w:pPr>
            <w:r w:rsidRPr="001B65A4">
              <w:rPr>
                <w:color w:val="002060"/>
              </w:rPr>
              <w:t>03/11/2019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76CC6E" w14:textId="77777777" w:rsidR="009117AF" w:rsidRPr="001B65A4" w:rsidRDefault="009117AF" w:rsidP="00556A2E">
            <w:pPr>
              <w:pStyle w:val="ROWTABELLA"/>
              <w:rPr>
                <w:color w:val="002060"/>
              </w:rPr>
            </w:pPr>
            <w:r w:rsidRPr="001B65A4">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8D922B" w14:textId="77777777" w:rsidR="009117AF" w:rsidRPr="001B65A4" w:rsidRDefault="009117AF" w:rsidP="00556A2E">
            <w:pPr>
              <w:pStyle w:val="ROWTABELLA"/>
              <w:rPr>
                <w:color w:val="002060"/>
              </w:rPr>
            </w:pPr>
            <w:r w:rsidRPr="001B65A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2D5F59" w14:textId="77777777" w:rsidR="009117AF" w:rsidRPr="001B65A4" w:rsidRDefault="009117AF" w:rsidP="00556A2E">
            <w:pPr>
              <w:pStyle w:val="ROWTABELLA"/>
              <w:rPr>
                <w:color w:val="002060"/>
              </w:rPr>
            </w:pPr>
            <w:r w:rsidRPr="001B65A4">
              <w:rPr>
                <w:color w:val="002060"/>
              </w:rPr>
              <w:t>VIA EUROPA</w:t>
            </w:r>
          </w:p>
        </w:tc>
      </w:tr>
      <w:tr w:rsidR="009117AF" w:rsidRPr="001B65A4" w14:paraId="601AA80C"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DD5E3E" w14:textId="77777777" w:rsidR="009117AF" w:rsidRPr="001B65A4" w:rsidRDefault="009117AF" w:rsidP="00556A2E">
            <w:pPr>
              <w:pStyle w:val="ROWTABELLA"/>
              <w:rPr>
                <w:color w:val="002060"/>
              </w:rPr>
            </w:pPr>
            <w:r w:rsidRPr="001B65A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75317C" w14:textId="77777777" w:rsidR="009117AF" w:rsidRPr="001B65A4" w:rsidRDefault="009117AF" w:rsidP="00556A2E">
            <w:pPr>
              <w:pStyle w:val="ROWTABELLA"/>
              <w:rPr>
                <w:color w:val="002060"/>
              </w:rPr>
            </w:pPr>
            <w:r w:rsidRPr="001B65A4">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F84E65"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E44532" w14:textId="77777777" w:rsidR="009117AF" w:rsidRPr="001B65A4" w:rsidRDefault="009117AF" w:rsidP="00556A2E">
            <w:pPr>
              <w:pStyle w:val="ROWTABELLA"/>
              <w:rPr>
                <w:color w:val="002060"/>
              </w:rPr>
            </w:pPr>
            <w:r w:rsidRPr="001B65A4">
              <w:rPr>
                <w:color w:val="002060"/>
              </w:rPr>
              <w:t>03/11/2019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3F5419" w14:textId="77777777" w:rsidR="009117AF" w:rsidRPr="001B65A4" w:rsidRDefault="009117AF" w:rsidP="00556A2E">
            <w:pPr>
              <w:pStyle w:val="ROWTABELLA"/>
              <w:rPr>
                <w:color w:val="002060"/>
              </w:rPr>
            </w:pPr>
            <w:r w:rsidRPr="001B65A4">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8A211F"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25542B" w14:textId="77777777" w:rsidR="009117AF" w:rsidRPr="001B65A4" w:rsidRDefault="009117AF" w:rsidP="00556A2E">
            <w:pPr>
              <w:pStyle w:val="ROWTABELLA"/>
              <w:rPr>
                <w:color w:val="002060"/>
              </w:rPr>
            </w:pPr>
            <w:r w:rsidRPr="001B65A4">
              <w:rPr>
                <w:color w:val="002060"/>
              </w:rPr>
              <w:t>VIA MADRE TERESA DI CALCUTTA</w:t>
            </w:r>
          </w:p>
        </w:tc>
      </w:tr>
    </w:tbl>
    <w:p w14:paraId="79ADB790" w14:textId="77777777" w:rsidR="009117AF" w:rsidRPr="001B65A4" w:rsidRDefault="009117AF" w:rsidP="009117AF">
      <w:pPr>
        <w:pStyle w:val="breakline"/>
        <w:divId w:val="527259509"/>
        <w:rPr>
          <w:color w:val="002060"/>
        </w:rPr>
      </w:pPr>
    </w:p>
    <w:p w14:paraId="1867FC09" w14:textId="77777777" w:rsidR="009117AF" w:rsidRPr="001B65A4" w:rsidRDefault="009117AF" w:rsidP="009117AF">
      <w:pPr>
        <w:pStyle w:val="breakline"/>
        <w:divId w:val="527259509"/>
        <w:rPr>
          <w:color w:val="002060"/>
        </w:rPr>
      </w:pPr>
    </w:p>
    <w:p w14:paraId="683CAE53" w14:textId="77777777" w:rsidR="009117AF" w:rsidRPr="001B65A4" w:rsidRDefault="009117AF" w:rsidP="009117AF">
      <w:pPr>
        <w:pStyle w:val="breakline"/>
        <w:divId w:val="527259509"/>
        <w:rPr>
          <w:color w:val="002060"/>
        </w:rPr>
      </w:pPr>
    </w:p>
    <w:p w14:paraId="7AF883CF" w14:textId="77777777" w:rsidR="009117AF" w:rsidRPr="001B65A4" w:rsidRDefault="009117AF" w:rsidP="009117AF">
      <w:pPr>
        <w:pStyle w:val="SOTTOTITOLOCAMPIONATO1"/>
        <w:divId w:val="527259509"/>
        <w:rPr>
          <w:color w:val="002060"/>
        </w:rPr>
      </w:pPr>
      <w:r w:rsidRPr="001B65A4">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9117AF" w:rsidRPr="001B65A4" w14:paraId="0A826B37"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59E5A"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F8A9CD"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705C5"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550C7"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89FA9"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1E72C"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E2F1D"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67FC0B40"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57E43D" w14:textId="77777777" w:rsidR="009117AF" w:rsidRPr="001B65A4" w:rsidRDefault="009117AF" w:rsidP="00556A2E">
            <w:pPr>
              <w:pStyle w:val="ROWTABELLA"/>
              <w:rPr>
                <w:color w:val="002060"/>
              </w:rPr>
            </w:pPr>
            <w:r w:rsidRPr="001B65A4">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DBC808" w14:textId="77777777" w:rsidR="009117AF" w:rsidRPr="001B65A4" w:rsidRDefault="009117AF" w:rsidP="00556A2E">
            <w:pPr>
              <w:pStyle w:val="ROWTABELLA"/>
              <w:rPr>
                <w:color w:val="002060"/>
              </w:rPr>
            </w:pPr>
            <w:r w:rsidRPr="001B65A4">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095CCE0"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E16B7E" w14:textId="77777777" w:rsidR="009117AF" w:rsidRPr="001B65A4" w:rsidRDefault="009117AF" w:rsidP="00556A2E">
            <w:pPr>
              <w:pStyle w:val="ROWTABELLA"/>
              <w:rPr>
                <w:color w:val="002060"/>
              </w:rPr>
            </w:pPr>
            <w:r w:rsidRPr="001B65A4">
              <w:rPr>
                <w:color w:val="002060"/>
              </w:rPr>
              <w:t>02/11/2019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E58A82" w14:textId="77777777" w:rsidR="009117AF" w:rsidRPr="001B65A4" w:rsidRDefault="009117AF" w:rsidP="00556A2E">
            <w:pPr>
              <w:pStyle w:val="ROWTABELLA"/>
              <w:rPr>
                <w:color w:val="002060"/>
              </w:rPr>
            </w:pPr>
            <w:r w:rsidRPr="001B65A4">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F5203" w14:textId="77777777" w:rsidR="009117AF" w:rsidRPr="001B65A4" w:rsidRDefault="009117AF" w:rsidP="00556A2E">
            <w:pPr>
              <w:pStyle w:val="ROWTABELLA"/>
              <w:rPr>
                <w:color w:val="002060"/>
              </w:rPr>
            </w:pPr>
            <w:r w:rsidRPr="001B65A4">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FA28CD" w14:textId="77777777" w:rsidR="009117AF" w:rsidRPr="001B65A4" w:rsidRDefault="009117AF" w:rsidP="00556A2E">
            <w:pPr>
              <w:pStyle w:val="ROWTABELLA"/>
              <w:rPr>
                <w:color w:val="002060"/>
              </w:rPr>
            </w:pPr>
            <w:r w:rsidRPr="001B65A4">
              <w:rPr>
                <w:color w:val="002060"/>
              </w:rPr>
              <w:t>"DELLA VALLE"</w:t>
            </w:r>
          </w:p>
        </w:tc>
      </w:tr>
      <w:tr w:rsidR="009117AF" w:rsidRPr="001B65A4" w14:paraId="3EAA6373"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487ABA" w14:textId="77777777" w:rsidR="009117AF" w:rsidRPr="001B65A4" w:rsidRDefault="009117AF" w:rsidP="00556A2E">
            <w:pPr>
              <w:pStyle w:val="ROWTABELLA"/>
              <w:rPr>
                <w:color w:val="002060"/>
              </w:rPr>
            </w:pPr>
            <w:r w:rsidRPr="001B65A4">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9921AA" w14:textId="77777777" w:rsidR="009117AF" w:rsidRPr="001B65A4" w:rsidRDefault="009117AF" w:rsidP="00556A2E">
            <w:pPr>
              <w:pStyle w:val="ROWTABELLA"/>
              <w:rPr>
                <w:color w:val="002060"/>
              </w:rPr>
            </w:pPr>
            <w:r w:rsidRPr="001B65A4">
              <w:rPr>
                <w:color w:val="002060"/>
              </w:rPr>
              <w:t xml:space="preserve">ACLI MANTOVANI </w:t>
            </w:r>
            <w:proofErr w:type="spellStart"/>
            <w:r w:rsidRPr="001B65A4">
              <w:rPr>
                <w:color w:val="002060"/>
              </w:rPr>
              <w:t>CALCIOsq.B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AD466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72E0D8" w14:textId="77777777" w:rsidR="009117AF" w:rsidRPr="001B65A4" w:rsidRDefault="009117AF" w:rsidP="00556A2E">
            <w:pPr>
              <w:pStyle w:val="ROWTABELLA"/>
              <w:rPr>
                <w:color w:val="002060"/>
              </w:rPr>
            </w:pPr>
            <w:r w:rsidRPr="001B65A4">
              <w:rPr>
                <w:color w:val="002060"/>
              </w:rPr>
              <w:t>02/11/2019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2888E0" w14:textId="77777777" w:rsidR="009117AF" w:rsidRPr="001B65A4" w:rsidRDefault="009117AF" w:rsidP="00556A2E">
            <w:pPr>
              <w:pStyle w:val="ROWTABELLA"/>
              <w:rPr>
                <w:color w:val="002060"/>
              </w:rPr>
            </w:pPr>
            <w:r w:rsidRPr="001B65A4">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17BB02" w14:textId="77777777" w:rsidR="009117AF" w:rsidRPr="001B65A4" w:rsidRDefault="009117AF" w:rsidP="00556A2E">
            <w:pPr>
              <w:pStyle w:val="ROWTABELLA"/>
              <w:rPr>
                <w:color w:val="002060"/>
              </w:rPr>
            </w:pPr>
            <w:r w:rsidRPr="001B65A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6E406D" w14:textId="77777777" w:rsidR="009117AF" w:rsidRPr="001B65A4" w:rsidRDefault="009117AF" w:rsidP="00556A2E">
            <w:pPr>
              <w:pStyle w:val="ROWTABELLA"/>
              <w:rPr>
                <w:color w:val="002060"/>
              </w:rPr>
            </w:pPr>
            <w:r w:rsidRPr="001B65A4">
              <w:rPr>
                <w:color w:val="002060"/>
              </w:rPr>
              <w:t>LOC.MONTEROCCO VIA A.MANCINI</w:t>
            </w:r>
          </w:p>
        </w:tc>
      </w:tr>
      <w:tr w:rsidR="009117AF" w:rsidRPr="001B65A4" w14:paraId="39249A28"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B6020E" w14:textId="77777777" w:rsidR="009117AF" w:rsidRPr="001B65A4" w:rsidRDefault="009117AF" w:rsidP="00556A2E">
            <w:pPr>
              <w:pStyle w:val="ROWTABELLA"/>
              <w:rPr>
                <w:color w:val="002060"/>
              </w:rPr>
            </w:pPr>
            <w:r w:rsidRPr="001B65A4">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798D4E" w14:textId="77777777" w:rsidR="009117AF" w:rsidRPr="001B65A4" w:rsidRDefault="009117AF" w:rsidP="00556A2E">
            <w:pPr>
              <w:pStyle w:val="ROWTABELLA"/>
              <w:rPr>
                <w:color w:val="002060"/>
              </w:rPr>
            </w:pPr>
            <w:r w:rsidRPr="001B65A4">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2EC85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C8BE18" w14:textId="77777777" w:rsidR="009117AF" w:rsidRPr="001B65A4" w:rsidRDefault="009117AF" w:rsidP="00556A2E">
            <w:pPr>
              <w:pStyle w:val="ROWTABELLA"/>
              <w:rPr>
                <w:color w:val="002060"/>
              </w:rPr>
            </w:pPr>
            <w:r w:rsidRPr="001B65A4">
              <w:rPr>
                <w:color w:val="002060"/>
              </w:rPr>
              <w:t>02/11/2019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318EA9" w14:textId="77777777" w:rsidR="009117AF" w:rsidRPr="001B65A4" w:rsidRDefault="009117AF" w:rsidP="00556A2E">
            <w:pPr>
              <w:pStyle w:val="ROWTABELLA"/>
              <w:rPr>
                <w:color w:val="002060"/>
              </w:rPr>
            </w:pPr>
            <w:r w:rsidRPr="001B65A4">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3AD177" w14:textId="77777777" w:rsidR="009117AF" w:rsidRPr="001B65A4" w:rsidRDefault="009117AF" w:rsidP="00556A2E">
            <w:pPr>
              <w:pStyle w:val="ROWTABELLA"/>
              <w:rPr>
                <w:color w:val="002060"/>
              </w:rPr>
            </w:pPr>
            <w:r w:rsidRPr="001B65A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82CDF9" w14:textId="77777777" w:rsidR="009117AF" w:rsidRPr="001B65A4" w:rsidRDefault="009117AF" w:rsidP="00556A2E">
            <w:pPr>
              <w:pStyle w:val="ROWTABELLA"/>
              <w:rPr>
                <w:color w:val="002060"/>
              </w:rPr>
            </w:pPr>
            <w:r w:rsidRPr="001B65A4">
              <w:rPr>
                <w:color w:val="002060"/>
              </w:rPr>
              <w:t>VIA ALDO MORO</w:t>
            </w:r>
          </w:p>
        </w:tc>
      </w:tr>
    </w:tbl>
    <w:p w14:paraId="4C3ABC0F" w14:textId="77777777" w:rsidR="009117AF" w:rsidRPr="00573F97" w:rsidRDefault="009117AF" w:rsidP="009117AF">
      <w:pPr>
        <w:pStyle w:val="breakline"/>
        <w:divId w:val="527259509"/>
        <w:rPr>
          <w:color w:val="002060"/>
        </w:rPr>
      </w:pPr>
    </w:p>
    <w:p w14:paraId="044D68E4" w14:textId="77777777" w:rsidR="009117AF" w:rsidRDefault="009117AF" w:rsidP="009117AF">
      <w:pPr>
        <w:pStyle w:val="breakline"/>
        <w:divId w:val="527259509"/>
        <w:rPr>
          <w:color w:val="002060"/>
        </w:rPr>
      </w:pPr>
    </w:p>
    <w:p w14:paraId="28BD9359" w14:textId="77777777" w:rsidR="009117AF" w:rsidRPr="001B65A4" w:rsidRDefault="009117AF" w:rsidP="009117AF">
      <w:pPr>
        <w:pStyle w:val="TITOLOCAMPIONATO"/>
        <w:shd w:val="clear" w:color="auto" w:fill="CCCCCC"/>
        <w:spacing w:before="80" w:after="40"/>
        <w:divId w:val="527259509"/>
        <w:rPr>
          <w:color w:val="002060"/>
        </w:rPr>
      </w:pPr>
      <w:r w:rsidRPr="001B65A4">
        <w:rPr>
          <w:color w:val="002060"/>
        </w:rPr>
        <w:lastRenderedPageBreak/>
        <w:t>COPPA ITALIA CALCIO A 5</w:t>
      </w:r>
    </w:p>
    <w:p w14:paraId="0BCA90BB" w14:textId="77777777" w:rsidR="009117AF" w:rsidRPr="00573F97" w:rsidRDefault="009117AF" w:rsidP="009117AF">
      <w:pPr>
        <w:pStyle w:val="TITOLOPRINC"/>
        <w:divId w:val="527259509"/>
        <w:rPr>
          <w:color w:val="002060"/>
        </w:rPr>
      </w:pPr>
      <w:r w:rsidRPr="00573F97">
        <w:rPr>
          <w:color w:val="002060"/>
        </w:rPr>
        <w:t>PROGRAMMA GARE</w:t>
      </w:r>
    </w:p>
    <w:p w14:paraId="751F0FC6" w14:textId="77777777" w:rsidR="009117AF" w:rsidRPr="001B65A4" w:rsidRDefault="009117AF" w:rsidP="009117AF">
      <w:pPr>
        <w:pStyle w:val="breakline"/>
        <w:divId w:val="527259509"/>
        <w:rPr>
          <w:color w:val="002060"/>
        </w:rPr>
      </w:pPr>
    </w:p>
    <w:p w14:paraId="43AD27D3" w14:textId="77777777" w:rsidR="009117AF" w:rsidRPr="001B65A4" w:rsidRDefault="009117AF" w:rsidP="009117AF">
      <w:pPr>
        <w:pStyle w:val="SOTTOTITOLOCAMPIONATO1"/>
        <w:divId w:val="527259509"/>
        <w:rPr>
          <w:color w:val="002060"/>
        </w:rPr>
      </w:pPr>
      <w:r w:rsidRPr="001B65A4">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3"/>
        <w:gridCol w:w="385"/>
        <w:gridCol w:w="898"/>
        <w:gridCol w:w="1198"/>
        <w:gridCol w:w="1551"/>
        <w:gridCol w:w="1552"/>
      </w:tblGrid>
      <w:tr w:rsidR="009117AF" w:rsidRPr="001B65A4" w14:paraId="5629D647"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DD9E18"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06F3C2"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228AE"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F4E77"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91E7FF"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E0764"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EE546E"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6E9EEFBE"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0E453A" w14:textId="77777777" w:rsidR="009117AF" w:rsidRPr="001B65A4" w:rsidRDefault="009117AF" w:rsidP="00556A2E">
            <w:pPr>
              <w:pStyle w:val="ROWTABELLA"/>
              <w:rPr>
                <w:color w:val="002060"/>
              </w:rPr>
            </w:pPr>
            <w:r w:rsidRPr="001B65A4">
              <w:rPr>
                <w:color w:val="002060"/>
              </w:rPr>
              <w:t>EAGLES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8276F9" w14:textId="77777777" w:rsidR="009117AF" w:rsidRPr="001B65A4" w:rsidRDefault="009117AF" w:rsidP="00556A2E">
            <w:pPr>
              <w:pStyle w:val="ROWTABELLA"/>
              <w:rPr>
                <w:color w:val="002060"/>
              </w:rPr>
            </w:pPr>
            <w:r w:rsidRPr="001B65A4">
              <w:rPr>
                <w:color w:val="002060"/>
              </w:rPr>
              <w:t>CALCETTO CASTRUM LAURI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C1AEB13"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B90FB7" w14:textId="77777777" w:rsidR="009117AF" w:rsidRPr="001B65A4" w:rsidRDefault="009117AF" w:rsidP="00556A2E">
            <w:pPr>
              <w:pStyle w:val="ROWTABELLA"/>
              <w:rPr>
                <w:color w:val="002060"/>
              </w:rPr>
            </w:pPr>
            <w:r w:rsidRPr="001B65A4">
              <w:rPr>
                <w:color w:val="002060"/>
              </w:rPr>
              <w:t>04/11/2019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9CDB30" w14:textId="77777777" w:rsidR="009117AF" w:rsidRPr="001B65A4" w:rsidRDefault="009117AF" w:rsidP="00556A2E">
            <w:pPr>
              <w:pStyle w:val="ROWTABELLA"/>
              <w:rPr>
                <w:color w:val="002060"/>
              </w:rPr>
            </w:pPr>
            <w:r w:rsidRPr="001B65A4">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919616" w14:textId="77777777" w:rsidR="009117AF" w:rsidRPr="001B65A4" w:rsidRDefault="009117AF" w:rsidP="00556A2E">
            <w:pPr>
              <w:pStyle w:val="ROWTABELLA"/>
              <w:rPr>
                <w:color w:val="002060"/>
              </w:rPr>
            </w:pPr>
            <w:r w:rsidRPr="001B65A4">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376EB5" w14:textId="77777777" w:rsidR="009117AF" w:rsidRPr="001B65A4" w:rsidRDefault="009117AF" w:rsidP="00556A2E">
            <w:pPr>
              <w:pStyle w:val="ROWTABELLA"/>
              <w:rPr>
                <w:color w:val="002060"/>
              </w:rPr>
            </w:pPr>
            <w:r w:rsidRPr="001B65A4">
              <w:rPr>
                <w:color w:val="002060"/>
              </w:rPr>
              <w:t>FRAZ.PAGLIARE VIA VECCHI</w:t>
            </w:r>
          </w:p>
        </w:tc>
      </w:tr>
      <w:tr w:rsidR="009117AF" w:rsidRPr="001B65A4" w14:paraId="562F77F3"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603718" w14:textId="77777777" w:rsidR="009117AF" w:rsidRPr="001B65A4" w:rsidRDefault="009117AF" w:rsidP="00556A2E">
            <w:pPr>
              <w:pStyle w:val="ROWTABELLA"/>
              <w:rPr>
                <w:color w:val="002060"/>
              </w:rPr>
            </w:pPr>
            <w:r w:rsidRPr="001B65A4">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2E834A" w14:textId="77777777" w:rsidR="009117AF" w:rsidRPr="001B65A4" w:rsidRDefault="009117AF" w:rsidP="00556A2E">
            <w:pPr>
              <w:pStyle w:val="ROWTABELLA"/>
              <w:rPr>
                <w:color w:val="002060"/>
              </w:rPr>
            </w:pPr>
            <w:r w:rsidRPr="001B65A4">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6F731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A01971" w14:textId="77777777" w:rsidR="009117AF" w:rsidRPr="001B65A4" w:rsidRDefault="009117AF" w:rsidP="00556A2E">
            <w:pPr>
              <w:pStyle w:val="ROWTABELLA"/>
              <w:rPr>
                <w:color w:val="002060"/>
              </w:rPr>
            </w:pPr>
            <w:r w:rsidRPr="001B65A4">
              <w:rPr>
                <w:color w:val="002060"/>
              </w:rPr>
              <w:t>04/11/2019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FCF231" w14:textId="77777777" w:rsidR="009117AF" w:rsidRPr="001B65A4" w:rsidRDefault="009117AF" w:rsidP="00556A2E">
            <w:pPr>
              <w:pStyle w:val="ROWTABELLA"/>
              <w:rPr>
                <w:color w:val="002060"/>
              </w:rPr>
            </w:pPr>
            <w:r w:rsidRPr="001B65A4">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E44273" w14:textId="77777777" w:rsidR="009117AF" w:rsidRPr="001B65A4" w:rsidRDefault="009117AF" w:rsidP="00556A2E">
            <w:pPr>
              <w:pStyle w:val="ROWTABELLA"/>
              <w:rPr>
                <w:color w:val="002060"/>
              </w:rPr>
            </w:pPr>
            <w:r w:rsidRPr="001B65A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D63156" w14:textId="77777777" w:rsidR="009117AF" w:rsidRPr="001B65A4" w:rsidRDefault="009117AF" w:rsidP="00556A2E">
            <w:pPr>
              <w:pStyle w:val="ROWTABELLA"/>
              <w:rPr>
                <w:color w:val="002060"/>
              </w:rPr>
            </w:pPr>
            <w:r w:rsidRPr="001B65A4">
              <w:rPr>
                <w:color w:val="002060"/>
              </w:rPr>
              <w:t>VIA CARDUCCI</w:t>
            </w:r>
          </w:p>
        </w:tc>
      </w:tr>
      <w:tr w:rsidR="009117AF" w:rsidRPr="001B65A4" w14:paraId="0B545B77"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197898" w14:textId="77777777" w:rsidR="009117AF" w:rsidRPr="001B65A4" w:rsidRDefault="009117AF" w:rsidP="00556A2E">
            <w:pPr>
              <w:pStyle w:val="ROWTABELLA"/>
              <w:rPr>
                <w:color w:val="002060"/>
              </w:rPr>
            </w:pPr>
            <w:r w:rsidRPr="001B65A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345ED2" w14:textId="77777777" w:rsidR="009117AF" w:rsidRPr="001B65A4" w:rsidRDefault="009117AF" w:rsidP="00556A2E">
            <w:pPr>
              <w:pStyle w:val="ROWTABELLA"/>
              <w:rPr>
                <w:color w:val="002060"/>
              </w:rPr>
            </w:pPr>
            <w:r w:rsidRPr="001B65A4">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268504"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C9C56B" w14:textId="77777777" w:rsidR="009117AF" w:rsidRPr="001B65A4" w:rsidRDefault="009117AF" w:rsidP="00556A2E">
            <w:pPr>
              <w:pStyle w:val="ROWTABELLA"/>
              <w:rPr>
                <w:color w:val="002060"/>
              </w:rPr>
            </w:pPr>
            <w:r w:rsidRPr="001B65A4">
              <w:rPr>
                <w:color w:val="002060"/>
              </w:rPr>
              <w:t>04/11/2019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A760FA" w14:textId="77777777" w:rsidR="009117AF" w:rsidRPr="001B65A4" w:rsidRDefault="009117AF" w:rsidP="00556A2E">
            <w:pPr>
              <w:pStyle w:val="ROWTABELLA"/>
              <w:rPr>
                <w:color w:val="002060"/>
              </w:rPr>
            </w:pPr>
            <w:r w:rsidRPr="001B65A4">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403F1F" w14:textId="77777777" w:rsidR="009117AF" w:rsidRPr="001B65A4" w:rsidRDefault="009117AF" w:rsidP="00556A2E">
            <w:pPr>
              <w:pStyle w:val="ROWTABELLA"/>
              <w:rPr>
                <w:color w:val="002060"/>
              </w:rPr>
            </w:pPr>
            <w:r w:rsidRPr="001B65A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C25C1C" w14:textId="77777777" w:rsidR="009117AF" w:rsidRPr="001B65A4" w:rsidRDefault="009117AF" w:rsidP="00556A2E">
            <w:pPr>
              <w:pStyle w:val="ROWTABELLA"/>
              <w:rPr>
                <w:color w:val="002060"/>
              </w:rPr>
            </w:pPr>
            <w:r w:rsidRPr="001B65A4">
              <w:rPr>
                <w:color w:val="002060"/>
              </w:rPr>
              <w:t>VIA DEI TESSITORI</w:t>
            </w:r>
          </w:p>
        </w:tc>
      </w:tr>
      <w:tr w:rsidR="009117AF" w:rsidRPr="001B65A4" w14:paraId="2735C56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45AE09" w14:textId="77777777" w:rsidR="009117AF" w:rsidRPr="001B65A4" w:rsidRDefault="009117AF" w:rsidP="00556A2E">
            <w:pPr>
              <w:pStyle w:val="ROWTABELLA"/>
              <w:rPr>
                <w:color w:val="002060"/>
              </w:rPr>
            </w:pPr>
            <w:r w:rsidRPr="001B65A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3265E4" w14:textId="77777777" w:rsidR="009117AF" w:rsidRPr="001B65A4" w:rsidRDefault="009117AF" w:rsidP="00556A2E">
            <w:pPr>
              <w:pStyle w:val="ROWTABELLA"/>
              <w:rPr>
                <w:color w:val="002060"/>
              </w:rPr>
            </w:pPr>
            <w:r w:rsidRPr="001B65A4">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7B8E68"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12F68F" w14:textId="77777777" w:rsidR="009117AF" w:rsidRPr="001B65A4" w:rsidRDefault="009117AF" w:rsidP="00556A2E">
            <w:pPr>
              <w:pStyle w:val="ROWTABELLA"/>
              <w:rPr>
                <w:color w:val="002060"/>
              </w:rPr>
            </w:pPr>
            <w:r w:rsidRPr="001B65A4">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89B06D" w14:textId="77777777" w:rsidR="009117AF" w:rsidRPr="001B65A4" w:rsidRDefault="009117AF" w:rsidP="00556A2E">
            <w:pPr>
              <w:pStyle w:val="ROWTABELLA"/>
              <w:rPr>
                <w:color w:val="002060"/>
              </w:rPr>
            </w:pPr>
            <w:r w:rsidRPr="001B65A4">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4235B0" w14:textId="77777777" w:rsidR="009117AF" w:rsidRPr="001B65A4" w:rsidRDefault="009117AF" w:rsidP="00556A2E">
            <w:pPr>
              <w:pStyle w:val="ROWTABELLA"/>
              <w:rPr>
                <w:color w:val="002060"/>
              </w:rPr>
            </w:pPr>
            <w:r w:rsidRPr="001B65A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1296F4" w14:textId="77777777" w:rsidR="009117AF" w:rsidRPr="001B65A4" w:rsidRDefault="009117AF" w:rsidP="00556A2E">
            <w:pPr>
              <w:pStyle w:val="ROWTABELLA"/>
              <w:rPr>
                <w:color w:val="002060"/>
              </w:rPr>
            </w:pPr>
            <w:r w:rsidRPr="001B65A4">
              <w:rPr>
                <w:color w:val="002060"/>
              </w:rPr>
              <w:t>VIA ALESSANDRO MANZONI</w:t>
            </w:r>
          </w:p>
        </w:tc>
      </w:tr>
      <w:tr w:rsidR="009117AF" w:rsidRPr="001B65A4" w14:paraId="4108A865"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E344E1" w14:textId="77777777" w:rsidR="009117AF" w:rsidRPr="001B65A4" w:rsidRDefault="009117AF" w:rsidP="00556A2E">
            <w:pPr>
              <w:pStyle w:val="ROWTABELLA"/>
              <w:rPr>
                <w:color w:val="002060"/>
              </w:rPr>
            </w:pPr>
            <w:r w:rsidRPr="001B65A4">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D64F9E" w14:textId="77777777" w:rsidR="009117AF" w:rsidRPr="001B65A4" w:rsidRDefault="009117AF" w:rsidP="00556A2E">
            <w:pPr>
              <w:pStyle w:val="ROWTABELLA"/>
              <w:rPr>
                <w:color w:val="002060"/>
              </w:rPr>
            </w:pPr>
            <w:r w:rsidRPr="001B65A4">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1B93F1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AB6DF6E" w14:textId="77777777" w:rsidR="009117AF" w:rsidRPr="001B65A4" w:rsidRDefault="009117AF" w:rsidP="00556A2E">
            <w:pPr>
              <w:pStyle w:val="ROWTABELLA"/>
              <w:rPr>
                <w:color w:val="002060"/>
              </w:rPr>
            </w:pPr>
            <w:r w:rsidRPr="001B65A4">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A632AA" w14:textId="77777777" w:rsidR="009117AF" w:rsidRPr="001B65A4" w:rsidRDefault="009117AF" w:rsidP="00556A2E">
            <w:pPr>
              <w:pStyle w:val="ROWTABELLA"/>
              <w:rPr>
                <w:color w:val="002060"/>
              </w:rPr>
            </w:pPr>
            <w:r w:rsidRPr="001B65A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F263F9"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F2147B" w14:textId="77777777" w:rsidR="009117AF" w:rsidRPr="001B65A4" w:rsidRDefault="009117AF" w:rsidP="00556A2E">
            <w:pPr>
              <w:pStyle w:val="ROWTABELLA"/>
              <w:rPr>
                <w:color w:val="002060"/>
              </w:rPr>
            </w:pPr>
            <w:r w:rsidRPr="001B65A4">
              <w:rPr>
                <w:color w:val="002060"/>
              </w:rPr>
              <w:t>LOCALITA' NONTESICURO</w:t>
            </w:r>
          </w:p>
        </w:tc>
      </w:tr>
      <w:tr w:rsidR="009117AF" w:rsidRPr="001B65A4" w14:paraId="519FCE6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311252" w14:textId="77777777" w:rsidR="009117AF" w:rsidRPr="001B65A4" w:rsidRDefault="009117AF" w:rsidP="00556A2E">
            <w:pPr>
              <w:pStyle w:val="ROWTABELLA"/>
              <w:rPr>
                <w:color w:val="002060"/>
              </w:rPr>
            </w:pPr>
            <w:r w:rsidRPr="001B65A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988F48" w14:textId="77777777" w:rsidR="009117AF" w:rsidRPr="001B65A4" w:rsidRDefault="009117AF" w:rsidP="00556A2E">
            <w:pPr>
              <w:pStyle w:val="ROWTABELLA"/>
              <w:rPr>
                <w:color w:val="002060"/>
              </w:rPr>
            </w:pPr>
            <w:r w:rsidRPr="001B65A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BD9F8A"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9E3791" w14:textId="77777777" w:rsidR="009117AF" w:rsidRPr="001B65A4" w:rsidRDefault="009117AF" w:rsidP="00556A2E">
            <w:pPr>
              <w:pStyle w:val="ROWTABELLA"/>
              <w:rPr>
                <w:color w:val="002060"/>
              </w:rPr>
            </w:pPr>
            <w:r w:rsidRPr="001B65A4">
              <w:rPr>
                <w:color w:val="002060"/>
              </w:rPr>
              <w:t>06/11/2019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C685A0" w14:textId="77777777" w:rsidR="009117AF" w:rsidRPr="001B65A4" w:rsidRDefault="009117AF" w:rsidP="00556A2E">
            <w:pPr>
              <w:pStyle w:val="ROWTABELLA"/>
              <w:rPr>
                <w:color w:val="002060"/>
              </w:rPr>
            </w:pPr>
            <w:r w:rsidRPr="001B65A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011DB2" w14:textId="77777777" w:rsidR="009117AF" w:rsidRPr="001B65A4" w:rsidRDefault="009117AF" w:rsidP="00556A2E">
            <w:pPr>
              <w:pStyle w:val="ROWTABELLA"/>
              <w:rPr>
                <w:color w:val="002060"/>
              </w:rPr>
            </w:pPr>
            <w:r w:rsidRPr="001B65A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DD15F3" w14:textId="77777777" w:rsidR="009117AF" w:rsidRPr="001B65A4" w:rsidRDefault="009117AF" w:rsidP="00556A2E">
            <w:pPr>
              <w:pStyle w:val="ROWTABELLA"/>
              <w:rPr>
                <w:color w:val="002060"/>
              </w:rPr>
            </w:pPr>
            <w:r w:rsidRPr="001B65A4">
              <w:rPr>
                <w:color w:val="002060"/>
              </w:rPr>
              <w:t>VIA DELL IRIS</w:t>
            </w:r>
          </w:p>
        </w:tc>
      </w:tr>
      <w:tr w:rsidR="009117AF" w:rsidRPr="001B65A4" w14:paraId="37D28CBB"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BE88C1" w14:textId="77777777" w:rsidR="009117AF" w:rsidRPr="001B65A4" w:rsidRDefault="009117AF" w:rsidP="00556A2E">
            <w:pPr>
              <w:pStyle w:val="ROWTABELLA"/>
              <w:rPr>
                <w:color w:val="002060"/>
              </w:rPr>
            </w:pPr>
            <w:r w:rsidRPr="001B65A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91428E" w14:textId="77777777" w:rsidR="009117AF" w:rsidRPr="001B65A4" w:rsidRDefault="009117AF" w:rsidP="00556A2E">
            <w:pPr>
              <w:pStyle w:val="ROWTABELLA"/>
              <w:rPr>
                <w:color w:val="002060"/>
              </w:rPr>
            </w:pPr>
            <w:r w:rsidRPr="001B65A4">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B337E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744533" w14:textId="77777777" w:rsidR="009117AF" w:rsidRPr="001B65A4" w:rsidRDefault="009117AF" w:rsidP="00556A2E">
            <w:pPr>
              <w:pStyle w:val="ROWTABELLA"/>
              <w:rPr>
                <w:color w:val="002060"/>
              </w:rPr>
            </w:pPr>
            <w:r w:rsidRPr="001B65A4">
              <w:rPr>
                <w:color w:val="002060"/>
              </w:rPr>
              <w:t>06/11/2019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8F9CC7" w14:textId="77777777" w:rsidR="009117AF" w:rsidRPr="001B65A4" w:rsidRDefault="009117AF" w:rsidP="00556A2E">
            <w:pPr>
              <w:pStyle w:val="ROWTABELLA"/>
              <w:rPr>
                <w:color w:val="002060"/>
              </w:rPr>
            </w:pPr>
            <w:r w:rsidRPr="001B65A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7E63AC" w14:textId="77777777" w:rsidR="009117AF" w:rsidRPr="001B65A4" w:rsidRDefault="009117AF" w:rsidP="00556A2E">
            <w:pPr>
              <w:pStyle w:val="ROWTABELLA"/>
              <w:rPr>
                <w:color w:val="002060"/>
              </w:rPr>
            </w:pPr>
            <w:r w:rsidRPr="001B65A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C28E1B" w14:textId="77777777" w:rsidR="009117AF" w:rsidRPr="001B65A4" w:rsidRDefault="009117AF" w:rsidP="00556A2E">
            <w:pPr>
              <w:pStyle w:val="ROWTABELLA"/>
              <w:rPr>
                <w:color w:val="002060"/>
              </w:rPr>
            </w:pPr>
            <w:r w:rsidRPr="001B65A4">
              <w:rPr>
                <w:color w:val="002060"/>
              </w:rPr>
              <w:t>VIA VILLA TOMBARI</w:t>
            </w:r>
          </w:p>
        </w:tc>
      </w:tr>
      <w:tr w:rsidR="009117AF" w:rsidRPr="001B65A4" w14:paraId="3640EEA7"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6DC391" w14:textId="77777777" w:rsidR="009117AF" w:rsidRPr="001B65A4" w:rsidRDefault="009117AF" w:rsidP="00556A2E">
            <w:pPr>
              <w:pStyle w:val="ROWTABELLA"/>
              <w:rPr>
                <w:color w:val="002060"/>
              </w:rPr>
            </w:pPr>
            <w:r w:rsidRPr="001B65A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45F27" w14:textId="77777777" w:rsidR="009117AF" w:rsidRPr="001B65A4" w:rsidRDefault="009117AF" w:rsidP="00556A2E">
            <w:pPr>
              <w:pStyle w:val="ROWTABELLA"/>
              <w:rPr>
                <w:color w:val="002060"/>
              </w:rPr>
            </w:pPr>
            <w:r w:rsidRPr="001B65A4">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F32DF6"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372B8F" w14:textId="77777777" w:rsidR="009117AF" w:rsidRPr="001B65A4" w:rsidRDefault="009117AF" w:rsidP="00556A2E">
            <w:pPr>
              <w:pStyle w:val="ROWTABELLA"/>
              <w:rPr>
                <w:color w:val="002060"/>
              </w:rPr>
            </w:pPr>
            <w:r w:rsidRPr="001B65A4">
              <w:rPr>
                <w:color w:val="002060"/>
              </w:rPr>
              <w:t>06/11/2019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8EC3B9" w14:textId="77777777" w:rsidR="009117AF" w:rsidRPr="001B65A4" w:rsidRDefault="009117AF" w:rsidP="00556A2E">
            <w:pPr>
              <w:pStyle w:val="ROWTABELLA"/>
              <w:rPr>
                <w:color w:val="002060"/>
              </w:rPr>
            </w:pPr>
            <w:r w:rsidRPr="001B65A4">
              <w:rPr>
                <w:color w:val="002060"/>
              </w:rPr>
              <w:t>PALESTRA COMUNALE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F76195" w14:textId="77777777" w:rsidR="009117AF" w:rsidRPr="001B65A4" w:rsidRDefault="009117AF" w:rsidP="00556A2E">
            <w:pPr>
              <w:pStyle w:val="ROWTABELLA"/>
              <w:rPr>
                <w:color w:val="002060"/>
              </w:rPr>
            </w:pPr>
            <w:r w:rsidRPr="001B65A4">
              <w:rPr>
                <w:color w:val="002060"/>
              </w:rPr>
              <w:t>PEGLIO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674EA6" w14:textId="77777777" w:rsidR="009117AF" w:rsidRPr="001B65A4" w:rsidRDefault="009117AF" w:rsidP="00556A2E">
            <w:pPr>
              <w:pStyle w:val="ROWTABELLA"/>
              <w:rPr>
                <w:color w:val="002060"/>
              </w:rPr>
            </w:pPr>
            <w:r w:rsidRPr="001B65A4">
              <w:rPr>
                <w:color w:val="002060"/>
              </w:rPr>
              <w:t>PIAZZALE COTIGNOLI</w:t>
            </w:r>
          </w:p>
        </w:tc>
      </w:tr>
    </w:tbl>
    <w:p w14:paraId="741046EB" w14:textId="77777777" w:rsidR="009117AF" w:rsidRPr="00573F97" w:rsidRDefault="009117AF" w:rsidP="009117AF">
      <w:pPr>
        <w:pStyle w:val="breakline"/>
        <w:divId w:val="527259509"/>
        <w:rPr>
          <w:color w:val="002060"/>
        </w:rPr>
      </w:pPr>
    </w:p>
    <w:p w14:paraId="2F7DA5CD"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COPPA MARCHE CALCIO 5 serie D</w:t>
      </w:r>
    </w:p>
    <w:p w14:paraId="344B9A2C" w14:textId="68258611" w:rsidR="000E0F02" w:rsidRPr="000B4152" w:rsidRDefault="000E0F02" w:rsidP="000E0F02">
      <w:pPr>
        <w:pStyle w:val="Corpodeltesto21"/>
        <w:jc w:val="center"/>
        <w:divId w:val="527259509"/>
        <w:rPr>
          <w:rFonts w:ascii="Arial" w:hAnsi="Arial" w:cs="Arial"/>
          <w:b/>
          <w:color w:val="002060"/>
          <w:sz w:val="36"/>
          <w:szCs w:val="36"/>
        </w:rPr>
      </w:pPr>
      <w:r>
        <w:rPr>
          <w:rFonts w:ascii="Arial" w:hAnsi="Arial" w:cs="Arial"/>
          <w:b/>
          <w:color w:val="002060"/>
          <w:sz w:val="36"/>
          <w:szCs w:val="36"/>
        </w:rPr>
        <w:t>ERRATA CORRIGE</w:t>
      </w:r>
    </w:p>
    <w:p w14:paraId="5118C3B5" w14:textId="77777777" w:rsidR="000E0F02" w:rsidRDefault="000E0F02" w:rsidP="000E0F02">
      <w:pPr>
        <w:pStyle w:val="Corpodeltesto21"/>
        <w:divId w:val="527259509"/>
        <w:rPr>
          <w:rFonts w:ascii="Arial" w:hAnsi="Arial" w:cs="Arial"/>
          <w:iCs/>
          <w:color w:val="002060"/>
          <w:sz w:val="22"/>
        </w:rPr>
      </w:pPr>
    </w:p>
    <w:p w14:paraId="5366512A" w14:textId="7C6BB35B" w:rsidR="000E0F02" w:rsidRDefault="000E0F02" w:rsidP="000E0F02">
      <w:pPr>
        <w:pStyle w:val="Corpodeltesto21"/>
        <w:divId w:val="527259509"/>
        <w:rPr>
          <w:rFonts w:ascii="Arial" w:hAnsi="Arial" w:cs="Arial"/>
          <w:iCs/>
          <w:color w:val="002060"/>
          <w:sz w:val="22"/>
        </w:rPr>
      </w:pPr>
      <w:r>
        <w:rPr>
          <w:rFonts w:ascii="Arial" w:hAnsi="Arial" w:cs="Arial"/>
          <w:iCs/>
          <w:color w:val="002060"/>
          <w:sz w:val="22"/>
        </w:rPr>
        <w:t xml:space="preserve">La gara </w:t>
      </w:r>
      <w:r w:rsidRPr="000E0F02">
        <w:rPr>
          <w:rFonts w:ascii="Arial" w:hAnsi="Arial" w:cs="Arial"/>
          <w:b/>
          <w:iCs/>
          <w:color w:val="002060"/>
          <w:sz w:val="22"/>
        </w:rPr>
        <w:t>FUTSAL MONTEGRANARO – FUTSAL VIRE</w:t>
      </w:r>
      <w:r>
        <w:rPr>
          <w:rFonts w:ascii="Arial" w:hAnsi="Arial" w:cs="Arial"/>
          <w:iCs/>
          <w:color w:val="002060"/>
          <w:sz w:val="22"/>
        </w:rPr>
        <w:t xml:space="preserve"> relativa ai Sedicesimi di Finale è terminata con il risultato di </w:t>
      </w:r>
      <w:r w:rsidRPr="000E0F02">
        <w:rPr>
          <w:rFonts w:ascii="Arial" w:hAnsi="Arial" w:cs="Arial"/>
          <w:b/>
          <w:iCs/>
          <w:color w:val="002060"/>
          <w:sz w:val="22"/>
        </w:rPr>
        <w:t>2-5</w:t>
      </w:r>
      <w:r>
        <w:rPr>
          <w:rFonts w:ascii="Arial" w:hAnsi="Arial" w:cs="Arial"/>
          <w:iCs/>
          <w:color w:val="002060"/>
          <w:sz w:val="22"/>
        </w:rPr>
        <w:t xml:space="preserve"> e non 6-5 come pubblicato nel Comunicato Ufficiale n° 27 del 29/10/2019.</w:t>
      </w:r>
    </w:p>
    <w:p w14:paraId="02953357" w14:textId="30DF3911" w:rsidR="000E0F02" w:rsidRDefault="000E0F02" w:rsidP="000E0F02">
      <w:pPr>
        <w:pStyle w:val="Corpodeltesto21"/>
        <w:divId w:val="527259509"/>
        <w:rPr>
          <w:rFonts w:ascii="Arial" w:hAnsi="Arial" w:cs="Arial"/>
          <w:iCs/>
          <w:color w:val="002060"/>
          <w:sz w:val="22"/>
        </w:rPr>
      </w:pPr>
      <w:r>
        <w:rPr>
          <w:rFonts w:ascii="Arial" w:hAnsi="Arial" w:cs="Arial"/>
          <w:iCs/>
          <w:color w:val="002060"/>
          <w:sz w:val="22"/>
        </w:rPr>
        <w:t xml:space="preserve">Pertanto risulta </w:t>
      </w:r>
      <w:r w:rsidRPr="000E0F02">
        <w:rPr>
          <w:rFonts w:ascii="Arial" w:hAnsi="Arial" w:cs="Arial"/>
          <w:b/>
          <w:iCs/>
          <w:color w:val="002060"/>
          <w:sz w:val="22"/>
        </w:rPr>
        <w:t>qualificata agli Ottavi di Finale la Società FUTSAL VIRE</w:t>
      </w:r>
      <w:r>
        <w:rPr>
          <w:rFonts w:ascii="Arial" w:hAnsi="Arial" w:cs="Arial"/>
          <w:iCs/>
          <w:color w:val="002060"/>
          <w:sz w:val="22"/>
        </w:rPr>
        <w:t>.</w:t>
      </w:r>
    </w:p>
    <w:p w14:paraId="6E030092" w14:textId="77777777" w:rsidR="00E608C4" w:rsidRDefault="00E608C4" w:rsidP="000E0F02">
      <w:pPr>
        <w:pStyle w:val="Corpodeltesto21"/>
        <w:divId w:val="527259509"/>
        <w:rPr>
          <w:rFonts w:ascii="Arial" w:hAnsi="Arial" w:cs="Arial"/>
          <w:iCs/>
          <w:color w:val="002060"/>
          <w:sz w:val="22"/>
        </w:rPr>
      </w:pPr>
    </w:p>
    <w:p w14:paraId="7E9D1E4F" w14:textId="5B8F2235" w:rsidR="000E0F02" w:rsidRDefault="000E0F02" w:rsidP="000E0F02">
      <w:pPr>
        <w:pStyle w:val="Corpodeltesto21"/>
        <w:divId w:val="527259509"/>
        <w:rPr>
          <w:rFonts w:ascii="Arial" w:hAnsi="Arial" w:cs="Arial"/>
          <w:iCs/>
          <w:color w:val="002060"/>
          <w:sz w:val="22"/>
        </w:rPr>
      </w:pPr>
      <w:r>
        <w:rPr>
          <w:rFonts w:ascii="Arial" w:hAnsi="Arial" w:cs="Arial"/>
          <w:iCs/>
          <w:color w:val="002060"/>
          <w:sz w:val="22"/>
        </w:rPr>
        <w:t>Di seguito si pubblica il tabellone corretto</w:t>
      </w:r>
      <w:r w:rsidR="00E608C4">
        <w:rPr>
          <w:rFonts w:ascii="Arial" w:hAnsi="Arial" w:cs="Arial"/>
          <w:iCs/>
          <w:color w:val="002060"/>
          <w:sz w:val="22"/>
        </w:rPr>
        <w:t xml:space="preserve"> e si ufficializza il calendario delle gare dell’accoppiamento L’ALTRO SPORT CALCIO A 5/FUTSAL VIRE</w:t>
      </w:r>
      <w:r>
        <w:rPr>
          <w:rFonts w:ascii="Arial" w:hAnsi="Arial" w:cs="Arial"/>
          <w:iCs/>
          <w:color w:val="002060"/>
          <w:sz w:val="22"/>
        </w:rPr>
        <w:t>.</w:t>
      </w:r>
    </w:p>
    <w:p w14:paraId="5794A430" w14:textId="77777777" w:rsidR="000E0F02" w:rsidRPr="00D34730" w:rsidRDefault="000E0F02" w:rsidP="000E0F02">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0E0F02" w:rsidRPr="00D34730" w14:paraId="5B41B0DE" w14:textId="77777777" w:rsidTr="000E0F02">
        <w:trPr>
          <w:divId w:val="527259509"/>
          <w:trHeight w:val="240"/>
        </w:trPr>
        <w:tc>
          <w:tcPr>
            <w:tcW w:w="3621" w:type="dxa"/>
            <w:tcBorders>
              <w:left w:val="nil"/>
              <w:right w:val="nil"/>
            </w:tcBorders>
            <w:shd w:val="clear" w:color="000000" w:fill="EAEAEA"/>
            <w:noWrap/>
            <w:vAlign w:val="center"/>
            <w:hideMark/>
          </w:tcPr>
          <w:p w14:paraId="1744A787" w14:textId="77777777" w:rsidR="000E0F02" w:rsidRPr="00D34730" w:rsidRDefault="000E0F02" w:rsidP="00194C3F">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3FDBB5C4" w14:textId="77777777" w:rsidR="000E0F02" w:rsidRPr="00D34730" w:rsidRDefault="000E0F02" w:rsidP="00194C3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AD9043B" w14:textId="77777777" w:rsidR="000E0F02" w:rsidRPr="00D34730" w:rsidRDefault="000E0F02" w:rsidP="00194C3F">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2843815" w14:textId="77777777" w:rsidR="000E0F02" w:rsidRPr="00D34730" w:rsidRDefault="000E0F02" w:rsidP="00194C3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45683FCA" w14:textId="77777777" w:rsidR="000E0F02" w:rsidRPr="00D34730" w:rsidRDefault="000E0F02" w:rsidP="00194C3F">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4B641122" w14:textId="77777777" w:rsidR="000E0F02" w:rsidRPr="00D34730" w:rsidRDefault="000E0F02" w:rsidP="00194C3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58F21CA4" w14:textId="77777777" w:rsidR="000E0F02" w:rsidRPr="00D34730" w:rsidRDefault="000E0F02" w:rsidP="00194C3F">
            <w:pPr>
              <w:jc w:val="center"/>
              <w:rPr>
                <w:rFonts w:ascii="Arial" w:hAnsi="Arial" w:cs="Arial"/>
                <w:b/>
                <w:bCs/>
                <w:color w:val="002060"/>
                <w:sz w:val="22"/>
                <w:szCs w:val="22"/>
              </w:rPr>
            </w:pPr>
            <w:r>
              <w:rPr>
                <w:rFonts w:ascii="Arial" w:hAnsi="Arial" w:cs="Arial"/>
                <w:b/>
                <w:bCs/>
                <w:color w:val="002060"/>
                <w:sz w:val="22"/>
                <w:szCs w:val="22"/>
              </w:rPr>
              <w:t>Semifinali</w:t>
            </w:r>
          </w:p>
        </w:tc>
      </w:tr>
    </w:tbl>
    <w:p w14:paraId="022B2711" w14:textId="77777777" w:rsidR="000E0F02" w:rsidRDefault="000E0F02" w:rsidP="000E0F02">
      <w:pPr>
        <w:pStyle w:val="Corpodeltesto21"/>
        <w:divId w:val="527259509"/>
        <w:rPr>
          <w:rFonts w:ascii="Arial" w:hAnsi="Arial" w:cs="Arial"/>
          <w:color w:val="002060"/>
          <w:sz w:val="22"/>
        </w:rPr>
      </w:pPr>
    </w:p>
    <w:tbl>
      <w:tblPr>
        <w:tblW w:w="10412" w:type="dxa"/>
        <w:tblInd w:w="65" w:type="dxa"/>
        <w:tblLayout w:type="fixed"/>
        <w:tblCellMar>
          <w:left w:w="70" w:type="dxa"/>
          <w:right w:w="70" w:type="dxa"/>
        </w:tblCellMar>
        <w:tblLook w:val="04A0" w:firstRow="1" w:lastRow="0" w:firstColumn="1" w:lastColumn="0" w:noHBand="0" w:noVBand="1"/>
      </w:tblPr>
      <w:tblGrid>
        <w:gridCol w:w="3940"/>
        <w:gridCol w:w="2232"/>
        <w:gridCol w:w="163"/>
        <w:gridCol w:w="1624"/>
        <w:gridCol w:w="13"/>
        <w:gridCol w:w="406"/>
        <w:gridCol w:w="13"/>
        <w:gridCol w:w="2008"/>
        <w:gridCol w:w="13"/>
      </w:tblGrid>
      <w:tr w:rsidR="000E0F02" w:rsidRPr="00FB7100" w14:paraId="336BA597" w14:textId="77777777" w:rsidTr="000E0F02">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4C8678AA"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 – VADO C5</w:t>
            </w:r>
          </w:p>
        </w:tc>
        <w:tc>
          <w:tcPr>
            <w:tcW w:w="2232" w:type="dxa"/>
            <w:tcBorders>
              <w:top w:val="nil"/>
              <w:left w:val="nil"/>
              <w:bottom w:val="single" w:sz="8" w:space="0" w:color="auto"/>
              <w:right w:val="nil"/>
            </w:tcBorders>
            <w:shd w:val="clear" w:color="auto" w:fill="auto"/>
            <w:noWrap/>
            <w:vAlign w:val="bottom"/>
            <w:hideMark/>
          </w:tcPr>
          <w:p w14:paraId="5DCFE228" w14:textId="77777777" w:rsidR="000E0F02" w:rsidRPr="003C6DB7" w:rsidRDefault="000E0F02" w:rsidP="00194C3F">
            <w:pPr>
              <w:rPr>
                <w:rFonts w:ascii="Arial" w:hAnsi="Arial" w:cs="Arial"/>
                <w:b/>
                <w:bCs/>
                <w:color w:val="002060"/>
              </w:rPr>
            </w:pPr>
            <w:r w:rsidRPr="003C6DB7">
              <w:rPr>
                <w:rFonts w:ascii="Arial" w:hAnsi="Arial" w:cs="Arial"/>
                <w:b/>
                <w:bCs/>
                <w:color w:val="002060"/>
              </w:rPr>
              <w:t>VADO C5 </w:t>
            </w:r>
          </w:p>
        </w:tc>
        <w:tc>
          <w:tcPr>
            <w:tcW w:w="163" w:type="dxa"/>
            <w:tcBorders>
              <w:top w:val="nil"/>
              <w:left w:val="nil"/>
              <w:bottom w:val="single" w:sz="8" w:space="0" w:color="auto"/>
              <w:right w:val="nil"/>
            </w:tcBorders>
            <w:shd w:val="clear" w:color="auto" w:fill="auto"/>
            <w:noWrap/>
            <w:vAlign w:val="bottom"/>
            <w:hideMark/>
          </w:tcPr>
          <w:p w14:paraId="0B24058E"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7FF5D713"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548E07A" w14:textId="77777777" w:rsidR="000E0F02" w:rsidRPr="00FB7100" w:rsidRDefault="000E0F02" w:rsidP="00194C3F">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27D86371" w14:textId="77777777" w:rsidR="000E0F02" w:rsidRPr="00FB7100" w:rsidRDefault="000E0F02" w:rsidP="00194C3F">
            <w:pPr>
              <w:jc w:val="center"/>
              <w:rPr>
                <w:rFonts w:ascii="Arial" w:hAnsi="Arial" w:cs="Arial"/>
                <w:color w:val="000090"/>
                <w:sz w:val="17"/>
                <w:szCs w:val="17"/>
              </w:rPr>
            </w:pPr>
          </w:p>
        </w:tc>
      </w:tr>
      <w:tr w:rsidR="000E0F02" w:rsidRPr="00FB7100" w14:paraId="5D802F19"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3BC6CE5"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“3” – SMIRRA CITY</w:t>
            </w:r>
          </w:p>
        </w:tc>
        <w:tc>
          <w:tcPr>
            <w:tcW w:w="2232" w:type="dxa"/>
            <w:tcBorders>
              <w:top w:val="nil"/>
              <w:left w:val="nil"/>
              <w:bottom w:val="nil"/>
              <w:right w:val="nil"/>
            </w:tcBorders>
            <w:shd w:val="clear" w:color="auto" w:fill="auto"/>
            <w:noWrap/>
            <w:vAlign w:val="bottom"/>
            <w:hideMark/>
          </w:tcPr>
          <w:p w14:paraId="2EAA5B45"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87C23E2"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D796953"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25CA4EED"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5D428F4C" w14:textId="77777777" w:rsidR="000E0F02" w:rsidRPr="00FB7100" w:rsidRDefault="000E0F02" w:rsidP="00194C3F">
            <w:pPr>
              <w:jc w:val="center"/>
              <w:rPr>
                <w:rFonts w:ascii="Arial" w:hAnsi="Arial" w:cs="Arial"/>
                <w:color w:val="000090"/>
                <w:sz w:val="17"/>
                <w:szCs w:val="17"/>
              </w:rPr>
            </w:pPr>
          </w:p>
        </w:tc>
      </w:tr>
      <w:tr w:rsidR="000E0F02" w:rsidRPr="00FB7100" w14:paraId="71CD7B39"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199BBFC8"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“2” – VILLA CECCOLINI</w:t>
            </w:r>
          </w:p>
        </w:tc>
        <w:tc>
          <w:tcPr>
            <w:tcW w:w="2232" w:type="dxa"/>
            <w:tcBorders>
              <w:top w:val="nil"/>
              <w:left w:val="nil"/>
              <w:bottom w:val="single" w:sz="8" w:space="0" w:color="auto"/>
              <w:right w:val="nil"/>
            </w:tcBorders>
            <w:shd w:val="clear" w:color="auto" w:fill="auto"/>
            <w:noWrap/>
            <w:vAlign w:val="bottom"/>
            <w:hideMark/>
          </w:tcPr>
          <w:p w14:paraId="07190C23" w14:textId="77777777" w:rsidR="000E0F02" w:rsidRPr="003C6DB7" w:rsidRDefault="000E0F02" w:rsidP="00194C3F">
            <w:pPr>
              <w:rPr>
                <w:rFonts w:ascii="Arial" w:hAnsi="Arial" w:cs="Arial"/>
                <w:b/>
                <w:bCs/>
                <w:color w:val="002060"/>
              </w:rPr>
            </w:pPr>
            <w:r w:rsidRPr="003C6DB7">
              <w:rPr>
                <w:rFonts w:ascii="Arial" w:hAnsi="Arial" w:cs="Arial"/>
                <w:b/>
                <w:bCs/>
                <w:color w:val="002060"/>
              </w:rPr>
              <w:t>PIANDIROSE </w:t>
            </w:r>
          </w:p>
        </w:tc>
        <w:tc>
          <w:tcPr>
            <w:tcW w:w="163" w:type="dxa"/>
            <w:tcBorders>
              <w:top w:val="nil"/>
              <w:left w:val="nil"/>
              <w:bottom w:val="single" w:sz="8" w:space="0" w:color="auto"/>
              <w:right w:val="single" w:sz="8" w:space="0" w:color="auto"/>
            </w:tcBorders>
            <w:shd w:val="clear" w:color="auto" w:fill="auto"/>
            <w:noWrap/>
            <w:vAlign w:val="bottom"/>
            <w:hideMark/>
          </w:tcPr>
          <w:p w14:paraId="66F36232"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20AFCF2"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1A968F28"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1CFEB0B3" w14:textId="77777777" w:rsidR="000E0F02" w:rsidRPr="00FB7100" w:rsidRDefault="000E0F02" w:rsidP="00194C3F">
            <w:pPr>
              <w:jc w:val="center"/>
              <w:rPr>
                <w:rFonts w:ascii="Arial" w:hAnsi="Arial" w:cs="Arial"/>
                <w:color w:val="000090"/>
                <w:sz w:val="17"/>
                <w:szCs w:val="17"/>
              </w:rPr>
            </w:pPr>
          </w:p>
        </w:tc>
      </w:tr>
      <w:tr w:rsidR="000E0F02" w:rsidRPr="00FB7100" w14:paraId="4C0BAD9F"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2FD1C63"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“4” – PIANDIROSE</w:t>
            </w:r>
          </w:p>
        </w:tc>
        <w:tc>
          <w:tcPr>
            <w:tcW w:w="2232" w:type="dxa"/>
            <w:tcBorders>
              <w:top w:val="nil"/>
              <w:left w:val="nil"/>
              <w:bottom w:val="nil"/>
              <w:right w:val="nil"/>
            </w:tcBorders>
            <w:shd w:val="clear" w:color="auto" w:fill="auto"/>
            <w:noWrap/>
            <w:vAlign w:val="bottom"/>
            <w:hideMark/>
          </w:tcPr>
          <w:p w14:paraId="7336E458"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BE2F0D8"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6C3E3F18"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B077780"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58804609"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r>
      <w:tr w:rsidR="000E0F02" w:rsidRPr="00FB7100" w14:paraId="2ED5D6DD"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77108B3E"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“3” – LUCREZIA CALCIO A 5</w:t>
            </w:r>
          </w:p>
        </w:tc>
        <w:tc>
          <w:tcPr>
            <w:tcW w:w="2232" w:type="dxa"/>
            <w:tcBorders>
              <w:top w:val="nil"/>
              <w:left w:val="nil"/>
              <w:bottom w:val="single" w:sz="8" w:space="0" w:color="auto"/>
              <w:right w:val="nil"/>
            </w:tcBorders>
            <w:shd w:val="clear" w:color="auto" w:fill="auto"/>
            <w:noWrap/>
            <w:vAlign w:val="bottom"/>
            <w:hideMark/>
          </w:tcPr>
          <w:p w14:paraId="50BACB99" w14:textId="77777777" w:rsidR="000E0F02" w:rsidRPr="003C6DB7" w:rsidRDefault="000E0F02" w:rsidP="00194C3F">
            <w:pPr>
              <w:rPr>
                <w:rFonts w:ascii="Arial" w:hAnsi="Arial" w:cs="Arial"/>
                <w:b/>
                <w:bCs/>
                <w:color w:val="002060"/>
              </w:rPr>
            </w:pPr>
            <w:r w:rsidRPr="003C6DB7">
              <w:rPr>
                <w:rFonts w:ascii="Arial" w:hAnsi="Arial" w:cs="Arial"/>
                <w:b/>
                <w:bCs/>
                <w:color w:val="002060"/>
              </w:rPr>
              <w:t>LUCREZIA C5</w:t>
            </w:r>
          </w:p>
        </w:tc>
        <w:tc>
          <w:tcPr>
            <w:tcW w:w="163" w:type="dxa"/>
            <w:tcBorders>
              <w:top w:val="nil"/>
              <w:left w:val="nil"/>
              <w:bottom w:val="single" w:sz="8" w:space="0" w:color="auto"/>
              <w:right w:val="nil"/>
            </w:tcBorders>
            <w:shd w:val="clear" w:color="auto" w:fill="auto"/>
            <w:noWrap/>
            <w:vAlign w:val="bottom"/>
            <w:hideMark/>
          </w:tcPr>
          <w:p w14:paraId="29219303"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811992F"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62E514E"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59F1DDC6" w14:textId="77777777" w:rsidR="000E0F02" w:rsidRPr="00FB7100" w:rsidRDefault="000E0F02" w:rsidP="00194C3F">
            <w:pPr>
              <w:jc w:val="center"/>
              <w:rPr>
                <w:rFonts w:ascii="Arial" w:hAnsi="Arial" w:cs="Arial"/>
                <w:color w:val="000090"/>
                <w:sz w:val="17"/>
                <w:szCs w:val="17"/>
              </w:rPr>
            </w:pPr>
          </w:p>
        </w:tc>
      </w:tr>
      <w:tr w:rsidR="000E0F02" w:rsidRPr="00FB7100" w14:paraId="4665E243"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5CA09F45"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 – URBANIA CALCIO</w:t>
            </w:r>
          </w:p>
        </w:tc>
        <w:tc>
          <w:tcPr>
            <w:tcW w:w="2232" w:type="dxa"/>
            <w:tcBorders>
              <w:top w:val="nil"/>
              <w:left w:val="nil"/>
              <w:bottom w:val="nil"/>
              <w:right w:val="nil"/>
            </w:tcBorders>
            <w:shd w:val="clear" w:color="auto" w:fill="auto"/>
            <w:noWrap/>
            <w:vAlign w:val="bottom"/>
            <w:hideMark/>
          </w:tcPr>
          <w:p w14:paraId="190B02BE"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6750358"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20E3C61"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572F4747"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BCE5A2A" w14:textId="77777777" w:rsidR="000E0F02" w:rsidRPr="00FB7100" w:rsidRDefault="000E0F02" w:rsidP="00194C3F">
            <w:pPr>
              <w:jc w:val="center"/>
              <w:rPr>
                <w:rFonts w:ascii="Arial" w:hAnsi="Arial" w:cs="Arial"/>
                <w:color w:val="000090"/>
                <w:sz w:val="17"/>
                <w:szCs w:val="17"/>
              </w:rPr>
            </w:pPr>
          </w:p>
        </w:tc>
      </w:tr>
      <w:tr w:rsidR="000E0F02" w:rsidRPr="00FB7100" w14:paraId="4E977F34"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4DA5F87C"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“4” – GNANO 04</w:t>
            </w:r>
          </w:p>
        </w:tc>
        <w:tc>
          <w:tcPr>
            <w:tcW w:w="2232" w:type="dxa"/>
            <w:tcBorders>
              <w:top w:val="nil"/>
              <w:left w:val="nil"/>
              <w:bottom w:val="single" w:sz="8" w:space="0" w:color="auto"/>
              <w:right w:val="nil"/>
            </w:tcBorders>
            <w:shd w:val="clear" w:color="auto" w:fill="auto"/>
            <w:noWrap/>
            <w:vAlign w:val="bottom"/>
            <w:hideMark/>
          </w:tcPr>
          <w:p w14:paraId="733A8635" w14:textId="77777777" w:rsidR="000E0F02" w:rsidRPr="003C6DB7" w:rsidRDefault="000E0F02" w:rsidP="00194C3F">
            <w:pPr>
              <w:rPr>
                <w:rFonts w:ascii="Arial" w:hAnsi="Arial" w:cs="Arial"/>
                <w:b/>
                <w:bCs/>
                <w:color w:val="002060"/>
              </w:rPr>
            </w:pPr>
            <w:r w:rsidRPr="003C6DB7">
              <w:rPr>
                <w:rFonts w:ascii="Arial" w:hAnsi="Arial" w:cs="Arial"/>
                <w:b/>
                <w:bCs/>
                <w:color w:val="002060"/>
              </w:rPr>
              <w:t>GNANO 04 </w:t>
            </w:r>
          </w:p>
        </w:tc>
        <w:tc>
          <w:tcPr>
            <w:tcW w:w="163" w:type="dxa"/>
            <w:tcBorders>
              <w:top w:val="nil"/>
              <w:left w:val="nil"/>
              <w:bottom w:val="single" w:sz="8" w:space="0" w:color="auto"/>
              <w:right w:val="single" w:sz="8" w:space="0" w:color="auto"/>
            </w:tcBorders>
            <w:shd w:val="clear" w:color="auto" w:fill="auto"/>
            <w:noWrap/>
            <w:vAlign w:val="bottom"/>
            <w:hideMark/>
          </w:tcPr>
          <w:p w14:paraId="273BA54D"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641532A"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3204415"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7E09A98" w14:textId="77777777" w:rsidR="000E0F02" w:rsidRPr="00FB7100" w:rsidRDefault="000E0F02" w:rsidP="00194C3F">
            <w:pPr>
              <w:jc w:val="center"/>
              <w:rPr>
                <w:rFonts w:ascii="Arial" w:hAnsi="Arial" w:cs="Arial"/>
                <w:color w:val="000090"/>
                <w:sz w:val="17"/>
                <w:szCs w:val="17"/>
              </w:rPr>
            </w:pPr>
          </w:p>
        </w:tc>
      </w:tr>
      <w:tr w:rsidR="000E0F02" w:rsidRPr="00FB7100" w14:paraId="0BA6C638"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4F7D163"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“2” – CASINE</w:t>
            </w:r>
          </w:p>
        </w:tc>
        <w:tc>
          <w:tcPr>
            <w:tcW w:w="2232" w:type="dxa"/>
            <w:tcBorders>
              <w:top w:val="nil"/>
              <w:left w:val="nil"/>
              <w:bottom w:val="nil"/>
              <w:right w:val="nil"/>
            </w:tcBorders>
            <w:shd w:val="clear" w:color="auto" w:fill="auto"/>
            <w:noWrap/>
            <w:vAlign w:val="bottom"/>
            <w:hideMark/>
          </w:tcPr>
          <w:p w14:paraId="522895E9"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A0BE867"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35DFB2A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1D6690B" w14:textId="77777777" w:rsidR="000E0F02" w:rsidRPr="00FB7100" w:rsidRDefault="000E0F02" w:rsidP="00194C3F">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7988AECC" w14:textId="77777777" w:rsidR="000E0F02" w:rsidRPr="00FB7100" w:rsidRDefault="000E0F02" w:rsidP="00194C3F">
            <w:pPr>
              <w:jc w:val="center"/>
              <w:rPr>
                <w:rFonts w:ascii="Arial" w:hAnsi="Arial" w:cs="Arial"/>
                <w:color w:val="000090"/>
                <w:sz w:val="17"/>
                <w:szCs w:val="17"/>
              </w:rPr>
            </w:pPr>
          </w:p>
        </w:tc>
      </w:tr>
      <w:tr w:rsidR="000E0F02" w:rsidRPr="00FB7100" w14:paraId="03CD2248" w14:textId="77777777" w:rsidTr="000E0F02">
        <w:trPr>
          <w:gridAfter w:val="1"/>
          <w:divId w:val="527259509"/>
          <w:wAfter w:w="13" w:type="dxa"/>
          <w:trHeight w:val="300"/>
        </w:trPr>
        <w:tc>
          <w:tcPr>
            <w:tcW w:w="3940" w:type="dxa"/>
            <w:tcBorders>
              <w:top w:val="nil"/>
              <w:left w:val="nil"/>
              <w:bottom w:val="nil"/>
              <w:right w:val="nil"/>
            </w:tcBorders>
            <w:shd w:val="clear" w:color="auto" w:fill="auto"/>
            <w:noWrap/>
            <w:vAlign w:val="bottom"/>
            <w:hideMark/>
          </w:tcPr>
          <w:p w14:paraId="180EFA6F" w14:textId="77777777" w:rsidR="000E0F02" w:rsidRPr="00817663" w:rsidRDefault="000E0F02" w:rsidP="00194C3F">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11AA2E9F" w14:textId="77777777" w:rsidR="000E0F02" w:rsidRPr="003C6DB7" w:rsidRDefault="000E0F02" w:rsidP="00194C3F">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48CB4960"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39CAC9E2"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3AFAD0F"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758ED6A3" w14:textId="77777777" w:rsidR="000E0F02" w:rsidRPr="00FB7100" w:rsidRDefault="000E0F02" w:rsidP="00194C3F">
            <w:pPr>
              <w:jc w:val="center"/>
              <w:rPr>
                <w:rFonts w:ascii="Arial" w:hAnsi="Arial" w:cs="Arial"/>
                <w:color w:val="000090"/>
                <w:sz w:val="17"/>
                <w:szCs w:val="17"/>
              </w:rPr>
            </w:pPr>
          </w:p>
        </w:tc>
      </w:tr>
      <w:tr w:rsidR="000E0F02" w:rsidRPr="00FB7100" w14:paraId="084719B9" w14:textId="77777777" w:rsidTr="000E0F02">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6FA8C965"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xml:space="preserve">1^ “5” – POLVERIGI C5 </w:t>
            </w:r>
          </w:p>
        </w:tc>
        <w:tc>
          <w:tcPr>
            <w:tcW w:w="2232" w:type="dxa"/>
            <w:tcBorders>
              <w:top w:val="nil"/>
              <w:left w:val="nil"/>
              <w:bottom w:val="single" w:sz="8" w:space="0" w:color="auto"/>
              <w:right w:val="nil"/>
            </w:tcBorders>
            <w:shd w:val="clear" w:color="auto" w:fill="auto"/>
            <w:noWrap/>
            <w:vAlign w:val="bottom"/>
            <w:hideMark/>
          </w:tcPr>
          <w:p w14:paraId="39430C19" w14:textId="77777777" w:rsidR="000E0F02" w:rsidRPr="003C6DB7" w:rsidRDefault="000E0F02" w:rsidP="00194C3F">
            <w:pPr>
              <w:rPr>
                <w:rFonts w:ascii="Arial" w:hAnsi="Arial" w:cs="Arial"/>
                <w:b/>
                <w:bCs/>
                <w:color w:val="002060"/>
              </w:rPr>
            </w:pPr>
            <w:r w:rsidRPr="003C6DB7">
              <w:rPr>
                <w:rFonts w:ascii="Arial" w:hAnsi="Arial" w:cs="Arial"/>
                <w:b/>
                <w:bCs/>
                <w:color w:val="002060"/>
              </w:rPr>
              <w:t>POLVERIGI C5 </w:t>
            </w:r>
          </w:p>
        </w:tc>
        <w:tc>
          <w:tcPr>
            <w:tcW w:w="163" w:type="dxa"/>
            <w:tcBorders>
              <w:top w:val="nil"/>
              <w:left w:val="nil"/>
              <w:bottom w:val="single" w:sz="8" w:space="0" w:color="auto"/>
              <w:right w:val="nil"/>
            </w:tcBorders>
            <w:shd w:val="clear" w:color="auto" w:fill="auto"/>
            <w:noWrap/>
            <w:vAlign w:val="bottom"/>
            <w:hideMark/>
          </w:tcPr>
          <w:p w14:paraId="5C33DDD7"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CD27B3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1CEAFD9"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313CE5C2" w14:textId="77777777" w:rsidR="000E0F02" w:rsidRPr="00FB7100" w:rsidRDefault="000E0F02" w:rsidP="00194C3F">
            <w:pPr>
              <w:jc w:val="center"/>
              <w:rPr>
                <w:rFonts w:ascii="Arial" w:hAnsi="Arial" w:cs="Arial"/>
                <w:color w:val="000090"/>
                <w:sz w:val="17"/>
                <w:szCs w:val="17"/>
              </w:rPr>
            </w:pPr>
          </w:p>
        </w:tc>
      </w:tr>
      <w:tr w:rsidR="000E0F02" w:rsidRPr="00FB7100" w14:paraId="086127BF"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2AB2844F"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xml:space="preserve">2^ “7” – DORICA </w:t>
            </w:r>
          </w:p>
        </w:tc>
        <w:tc>
          <w:tcPr>
            <w:tcW w:w="2232" w:type="dxa"/>
            <w:tcBorders>
              <w:top w:val="nil"/>
              <w:left w:val="nil"/>
              <w:bottom w:val="nil"/>
              <w:right w:val="nil"/>
            </w:tcBorders>
            <w:shd w:val="clear" w:color="auto" w:fill="auto"/>
            <w:noWrap/>
            <w:vAlign w:val="bottom"/>
            <w:hideMark/>
          </w:tcPr>
          <w:p w14:paraId="1D8A83B9"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65EC0C73"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BA6731E"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2B9B097C"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5C7ADBD" w14:textId="77777777" w:rsidR="000E0F02" w:rsidRPr="00FB7100" w:rsidRDefault="000E0F02" w:rsidP="00194C3F">
            <w:pPr>
              <w:jc w:val="center"/>
              <w:rPr>
                <w:rFonts w:ascii="Arial" w:hAnsi="Arial" w:cs="Arial"/>
                <w:color w:val="000090"/>
                <w:sz w:val="17"/>
                <w:szCs w:val="17"/>
              </w:rPr>
            </w:pPr>
          </w:p>
        </w:tc>
      </w:tr>
      <w:tr w:rsidR="000E0F02" w:rsidRPr="00FB7100" w14:paraId="21A91C0A"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123E7613"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xml:space="preserve">1^ “6” – </w:t>
            </w:r>
            <w:r w:rsidRPr="00817663">
              <w:rPr>
                <w:rFonts w:ascii="Arial" w:hAnsi="Arial" w:cs="Arial"/>
                <w:b/>
                <w:bCs/>
                <w:color w:val="002060"/>
              </w:rPr>
              <w:t>CANDIA BARACCOLA ASPIO</w:t>
            </w:r>
          </w:p>
        </w:tc>
        <w:tc>
          <w:tcPr>
            <w:tcW w:w="2232" w:type="dxa"/>
            <w:tcBorders>
              <w:top w:val="nil"/>
              <w:left w:val="nil"/>
              <w:bottom w:val="single" w:sz="8" w:space="0" w:color="auto"/>
              <w:right w:val="nil"/>
            </w:tcBorders>
            <w:shd w:val="clear" w:color="auto" w:fill="auto"/>
            <w:noWrap/>
            <w:vAlign w:val="bottom"/>
            <w:hideMark/>
          </w:tcPr>
          <w:p w14:paraId="01446669" w14:textId="77777777" w:rsidR="000E0F02" w:rsidRPr="003C6DB7" w:rsidRDefault="000E0F02" w:rsidP="00194C3F">
            <w:pPr>
              <w:rPr>
                <w:rFonts w:ascii="Arial" w:hAnsi="Arial" w:cs="Arial"/>
                <w:b/>
                <w:bCs/>
                <w:color w:val="002060"/>
              </w:rPr>
            </w:pPr>
            <w:r w:rsidRPr="003C6DB7">
              <w:rPr>
                <w:rFonts w:ascii="Arial" w:hAnsi="Arial" w:cs="Arial"/>
                <w:b/>
                <w:bCs/>
                <w:color w:val="002060"/>
              </w:rPr>
              <w:t>CANDIA B.A.</w:t>
            </w:r>
          </w:p>
        </w:tc>
        <w:tc>
          <w:tcPr>
            <w:tcW w:w="163" w:type="dxa"/>
            <w:tcBorders>
              <w:top w:val="nil"/>
              <w:left w:val="nil"/>
              <w:bottom w:val="single" w:sz="8" w:space="0" w:color="auto"/>
              <w:right w:val="single" w:sz="8" w:space="0" w:color="auto"/>
            </w:tcBorders>
            <w:shd w:val="clear" w:color="auto" w:fill="auto"/>
            <w:noWrap/>
            <w:vAlign w:val="bottom"/>
            <w:hideMark/>
          </w:tcPr>
          <w:p w14:paraId="381983C4"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5E0C3D4"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AC58836"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6707648B" w14:textId="77777777" w:rsidR="000E0F02" w:rsidRPr="00FB7100" w:rsidRDefault="000E0F02" w:rsidP="00194C3F">
            <w:pPr>
              <w:jc w:val="center"/>
              <w:rPr>
                <w:rFonts w:ascii="Arial" w:hAnsi="Arial" w:cs="Arial"/>
                <w:color w:val="000090"/>
                <w:sz w:val="17"/>
                <w:szCs w:val="17"/>
              </w:rPr>
            </w:pPr>
          </w:p>
        </w:tc>
      </w:tr>
      <w:tr w:rsidR="000E0F02" w:rsidRPr="00FB7100" w14:paraId="4786B016"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6FA5628D"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“8” – CASENUOVE</w:t>
            </w:r>
          </w:p>
        </w:tc>
        <w:tc>
          <w:tcPr>
            <w:tcW w:w="2232" w:type="dxa"/>
            <w:tcBorders>
              <w:top w:val="nil"/>
              <w:left w:val="nil"/>
              <w:bottom w:val="nil"/>
              <w:right w:val="nil"/>
            </w:tcBorders>
            <w:shd w:val="clear" w:color="auto" w:fill="auto"/>
            <w:noWrap/>
            <w:vAlign w:val="bottom"/>
            <w:hideMark/>
          </w:tcPr>
          <w:p w14:paraId="36C2C0E5"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686EECD4"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0280607A"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1201EB89"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6EB5979F"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r>
      <w:tr w:rsidR="000E0F02" w:rsidRPr="00FB7100" w14:paraId="2E8F62F9"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151E299D"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“7” – CALCETTO NUMANA</w:t>
            </w:r>
          </w:p>
        </w:tc>
        <w:tc>
          <w:tcPr>
            <w:tcW w:w="2232" w:type="dxa"/>
            <w:tcBorders>
              <w:top w:val="nil"/>
              <w:left w:val="nil"/>
              <w:bottom w:val="single" w:sz="8" w:space="0" w:color="auto"/>
              <w:right w:val="nil"/>
            </w:tcBorders>
            <w:shd w:val="clear" w:color="auto" w:fill="auto"/>
            <w:noWrap/>
            <w:vAlign w:val="bottom"/>
            <w:hideMark/>
          </w:tcPr>
          <w:p w14:paraId="412F3BE9" w14:textId="77777777" w:rsidR="000E0F02" w:rsidRPr="003C6DB7" w:rsidRDefault="000E0F02" w:rsidP="00194C3F">
            <w:pPr>
              <w:rPr>
                <w:rFonts w:ascii="Arial" w:hAnsi="Arial" w:cs="Arial"/>
                <w:b/>
                <w:bCs/>
                <w:color w:val="002060"/>
              </w:rPr>
            </w:pPr>
            <w:r w:rsidRPr="003C6DB7">
              <w:rPr>
                <w:rFonts w:ascii="Arial" w:hAnsi="Arial" w:cs="Arial"/>
                <w:b/>
                <w:bCs/>
                <w:color w:val="002060"/>
              </w:rPr>
              <w:t>CALCETTO NUMANA </w:t>
            </w:r>
          </w:p>
        </w:tc>
        <w:tc>
          <w:tcPr>
            <w:tcW w:w="163" w:type="dxa"/>
            <w:tcBorders>
              <w:top w:val="nil"/>
              <w:left w:val="nil"/>
              <w:bottom w:val="single" w:sz="8" w:space="0" w:color="auto"/>
              <w:right w:val="nil"/>
            </w:tcBorders>
            <w:shd w:val="clear" w:color="auto" w:fill="auto"/>
            <w:noWrap/>
            <w:vAlign w:val="bottom"/>
            <w:hideMark/>
          </w:tcPr>
          <w:p w14:paraId="4C1A253F"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213C64B"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BAAEE01"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7799680" w14:textId="77777777" w:rsidR="000E0F02" w:rsidRPr="00FB7100" w:rsidRDefault="000E0F02" w:rsidP="00194C3F">
            <w:pPr>
              <w:jc w:val="center"/>
              <w:rPr>
                <w:rFonts w:ascii="Arial" w:hAnsi="Arial" w:cs="Arial"/>
                <w:color w:val="000090"/>
                <w:sz w:val="17"/>
                <w:szCs w:val="17"/>
              </w:rPr>
            </w:pPr>
          </w:p>
        </w:tc>
      </w:tr>
      <w:tr w:rsidR="000E0F02" w:rsidRPr="00FB7100" w14:paraId="2BC437D7"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DD4C652"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lastRenderedPageBreak/>
              <w:t>2^ “5” – MMSA GIOVANE AURORA</w:t>
            </w:r>
          </w:p>
        </w:tc>
        <w:tc>
          <w:tcPr>
            <w:tcW w:w="2232" w:type="dxa"/>
            <w:tcBorders>
              <w:top w:val="nil"/>
              <w:left w:val="nil"/>
              <w:bottom w:val="nil"/>
              <w:right w:val="nil"/>
            </w:tcBorders>
            <w:shd w:val="clear" w:color="auto" w:fill="auto"/>
            <w:noWrap/>
            <w:vAlign w:val="bottom"/>
            <w:hideMark/>
          </w:tcPr>
          <w:p w14:paraId="76C905C9"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18EFF399"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4860E68F"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4879DBB5"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5EE8DD7" w14:textId="77777777" w:rsidR="000E0F02" w:rsidRPr="00FB7100" w:rsidRDefault="000E0F02" w:rsidP="00194C3F">
            <w:pPr>
              <w:jc w:val="center"/>
              <w:rPr>
                <w:rFonts w:ascii="Arial" w:hAnsi="Arial" w:cs="Arial"/>
                <w:color w:val="000090"/>
                <w:sz w:val="17"/>
                <w:szCs w:val="17"/>
              </w:rPr>
            </w:pPr>
          </w:p>
        </w:tc>
      </w:tr>
      <w:tr w:rsidR="000E0F02" w:rsidRPr="00FB7100" w14:paraId="7A8DC1DD"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19EF891"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“8” – ANCONITANA CALCIO A 5</w:t>
            </w:r>
          </w:p>
        </w:tc>
        <w:tc>
          <w:tcPr>
            <w:tcW w:w="2232" w:type="dxa"/>
            <w:tcBorders>
              <w:top w:val="nil"/>
              <w:left w:val="nil"/>
              <w:bottom w:val="single" w:sz="8" w:space="0" w:color="auto"/>
              <w:right w:val="nil"/>
            </w:tcBorders>
            <w:shd w:val="clear" w:color="auto" w:fill="auto"/>
            <w:noWrap/>
            <w:vAlign w:val="bottom"/>
            <w:hideMark/>
          </w:tcPr>
          <w:p w14:paraId="6AB294C3" w14:textId="77777777" w:rsidR="000E0F02" w:rsidRPr="003C6DB7" w:rsidRDefault="000E0F02" w:rsidP="00194C3F">
            <w:pPr>
              <w:rPr>
                <w:rFonts w:ascii="Arial" w:hAnsi="Arial" w:cs="Arial"/>
                <w:b/>
                <w:bCs/>
                <w:color w:val="002060"/>
              </w:rPr>
            </w:pPr>
            <w:r w:rsidRPr="003C6DB7">
              <w:rPr>
                <w:rFonts w:ascii="Arial" w:hAnsi="Arial" w:cs="Arial"/>
                <w:b/>
                <w:bCs/>
                <w:color w:val="002060"/>
              </w:rPr>
              <w:t>ANCONITANA C5 </w:t>
            </w:r>
          </w:p>
        </w:tc>
        <w:tc>
          <w:tcPr>
            <w:tcW w:w="163" w:type="dxa"/>
            <w:tcBorders>
              <w:top w:val="nil"/>
              <w:left w:val="nil"/>
              <w:bottom w:val="single" w:sz="8" w:space="0" w:color="auto"/>
              <w:right w:val="single" w:sz="8" w:space="0" w:color="auto"/>
            </w:tcBorders>
            <w:shd w:val="clear" w:color="auto" w:fill="auto"/>
            <w:noWrap/>
            <w:vAlign w:val="bottom"/>
            <w:hideMark/>
          </w:tcPr>
          <w:p w14:paraId="6001DE9F"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2C6552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DBE69E7"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1CF1927F" w14:textId="77777777" w:rsidR="000E0F02" w:rsidRPr="00FB7100" w:rsidRDefault="000E0F02" w:rsidP="00194C3F">
            <w:pPr>
              <w:jc w:val="center"/>
              <w:rPr>
                <w:rFonts w:ascii="Arial" w:hAnsi="Arial" w:cs="Arial"/>
                <w:color w:val="000090"/>
                <w:sz w:val="17"/>
                <w:szCs w:val="17"/>
              </w:rPr>
            </w:pPr>
          </w:p>
        </w:tc>
      </w:tr>
      <w:tr w:rsidR="000E0F02" w:rsidRPr="00FB7100" w14:paraId="71FD1034"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B53302D"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“6” – OSIMO FIVE</w:t>
            </w:r>
          </w:p>
        </w:tc>
        <w:tc>
          <w:tcPr>
            <w:tcW w:w="2232" w:type="dxa"/>
            <w:tcBorders>
              <w:top w:val="nil"/>
              <w:left w:val="nil"/>
              <w:bottom w:val="nil"/>
              <w:right w:val="nil"/>
            </w:tcBorders>
            <w:shd w:val="clear" w:color="auto" w:fill="auto"/>
            <w:noWrap/>
            <w:vAlign w:val="bottom"/>
            <w:hideMark/>
          </w:tcPr>
          <w:p w14:paraId="316BEF9D"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4D41588"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274ABE6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9782207" w14:textId="77777777" w:rsidR="000E0F02" w:rsidRPr="00FB7100" w:rsidRDefault="000E0F02" w:rsidP="00194C3F">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10BE5CDC" w14:textId="77777777" w:rsidR="000E0F02" w:rsidRPr="00FB7100" w:rsidRDefault="000E0F02" w:rsidP="00194C3F">
            <w:pPr>
              <w:jc w:val="center"/>
              <w:rPr>
                <w:rFonts w:ascii="Arial" w:hAnsi="Arial" w:cs="Arial"/>
                <w:color w:val="000090"/>
                <w:sz w:val="17"/>
                <w:szCs w:val="17"/>
              </w:rPr>
            </w:pPr>
          </w:p>
        </w:tc>
      </w:tr>
      <w:tr w:rsidR="000E0F02" w:rsidRPr="00FB7100" w14:paraId="4604D11E" w14:textId="77777777" w:rsidTr="000E0F02">
        <w:trPr>
          <w:divId w:val="527259509"/>
          <w:trHeight w:val="300"/>
        </w:trPr>
        <w:tc>
          <w:tcPr>
            <w:tcW w:w="3940" w:type="dxa"/>
            <w:tcBorders>
              <w:top w:val="nil"/>
              <w:left w:val="nil"/>
              <w:bottom w:val="single" w:sz="8" w:space="0" w:color="auto"/>
              <w:right w:val="nil"/>
            </w:tcBorders>
            <w:shd w:val="clear" w:color="auto" w:fill="auto"/>
            <w:noWrap/>
            <w:vAlign w:val="bottom"/>
            <w:hideMark/>
          </w:tcPr>
          <w:p w14:paraId="14638225"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w:t>
            </w:r>
          </w:p>
        </w:tc>
        <w:tc>
          <w:tcPr>
            <w:tcW w:w="2395" w:type="dxa"/>
            <w:gridSpan w:val="2"/>
            <w:tcBorders>
              <w:top w:val="nil"/>
              <w:left w:val="nil"/>
              <w:bottom w:val="nil"/>
              <w:right w:val="nil"/>
            </w:tcBorders>
            <w:shd w:val="clear" w:color="auto" w:fill="auto"/>
            <w:noWrap/>
            <w:vAlign w:val="bottom"/>
            <w:hideMark/>
          </w:tcPr>
          <w:p w14:paraId="4884849B" w14:textId="77777777" w:rsidR="000E0F02" w:rsidRPr="003C6DB7" w:rsidRDefault="000E0F02" w:rsidP="00194C3F">
            <w:pPr>
              <w:rPr>
                <w:rFonts w:ascii="Arial" w:hAnsi="Arial" w:cs="Arial"/>
                <w:b/>
                <w:bCs/>
                <w:color w:val="002060"/>
              </w:rPr>
            </w:pPr>
          </w:p>
        </w:tc>
        <w:tc>
          <w:tcPr>
            <w:tcW w:w="1637" w:type="dxa"/>
            <w:gridSpan w:val="2"/>
            <w:tcBorders>
              <w:top w:val="nil"/>
              <w:left w:val="nil"/>
              <w:bottom w:val="nil"/>
              <w:right w:val="nil"/>
            </w:tcBorders>
            <w:shd w:val="clear" w:color="auto" w:fill="auto"/>
            <w:noWrap/>
            <w:vAlign w:val="bottom"/>
            <w:hideMark/>
          </w:tcPr>
          <w:p w14:paraId="1EE00CDF"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45A8355"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F6D0FD2" w14:textId="77777777" w:rsidR="000E0F02" w:rsidRPr="00FB7100" w:rsidRDefault="000E0F02" w:rsidP="00194C3F">
            <w:pPr>
              <w:jc w:val="center"/>
              <w:rPr>
                <w:rFonts w:ascii="Arial" w:hAnsi="Arial" w:cs="Arial"/>
                <w:color w:val="000090"/>
                <w:sz w:val="17"/>
                <w:szCs w:val="17"/>
              </w:rPr>
            </w:pPr>
          </w:p>
        </w:tc>
      </w:tr>
      <w:tr w:rsidR="000E0F02" w:rsidRPr="00FB7100" w14:paraId="411D160F"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41D7400B"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“9” – BAYER CAPPUCCINI</w:t>
            </w:r>
          </w:p>
        </w:tc>
        <w:tc>
          <w:tcPr>
            <w:tcW w:w="2232" w:type="dxa"/>
            <w:tcBorders>
              <w:top w:val="nil"/>
              <w:left w:val="nil"/>
              <w:bottom w:val="single" w:sz="8" w:space="0" w:color="auto"/>
              <w:right w:val="nil"/>
            </w:tcBorders>
            <w:shd w:val="clear" w:color="auto" w:fill="auto"/>
            <w:noWrap/>
            <w:vAlign w:val="bottom"/>
            <w:hideMark/>
          </w:tcPr>
          <w:p w14:paraId="79C0BF28" w14:textId="77777777" w:rsidR="000E0F02" w:rsidRPr="003C6DB7" w:rsidRDefault="000E0F02" w:rsidP="00194C3F">
            <w:pPr>
              <w:rPr>
                <w:rFonts w:ascii="Arial" w:hAnsi="Arial" w:cs="Arial"/>
                <w:b/>
                <w:bCs/>
                <w:color w:val="002060"/>
              </w:rPr>
            </w:pPr>
            <w:r w:rsidRPr="003C6DB7">
              <w:rPr>
                <w:rFonts w:ascii="Arial" w:hAnsi="Arial" w:cs="Arial"/>
                <w:b/>
                <w:bCs/>
                <w:color w:val="002060"/>
              </w:rPr>
              <w:t>BAYER CAPPUCCINI </w:t>
            </w:r>
          </w:p>
        </w:tc>
        <w:tc>
          <w:tcPr>
            <w:tcW w:w="163" w:type="dxa"/>
            <w:tcBorders>
              <w:top w:val="nil"/>
              <w:left w:val="nil"/>
              <w:bottom w:val="single" w:sz="8" w:space="0" w:color="auto"/>
              <w:right w:val="nil"/>
            </w:tcBorders>
            <w:shd w:val="clear" w:color="auto" w:fill="auto"/>
            <w:noWrap/>
            <w:vAlign w:val="bottom"/>
            <w:hideMark/>
          </w:tcPr>
          <w:p w14:paraId="72726793"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29FC70F5"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48638E6" w14:textId="77777777" w:rsidR="000E0F02" w:rsidRPr="00FB7100" w:rsidRDefault="000E0F02" w:rsidP="00194C3F">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3C41BDDA" w14:textId="77777777" w:rsidR="000E0F02" w:rsidRPr="00FB7100" w:rsidRDefault="000E0F02" w:rsidP="00194C3F">
            <w:pPr>
              <w:jc w:val="center"/>
              <w:rPr>
                <w:rFonts w:ascii="Arial" w:hAnsi="Arial" w:cs="Arial"/>
                <w:color w:val="000090"/>
                <w:sz w:val="17"/>
                <w:szCs w:val="17"/>
              </w:rPr>
            </w:pPr>
          </w:p>
        </w:tc>
      </w:tr>
      <w:tr w:rsidR="000E0F02" w:rsidRPr="00FB7100" w14:paraId="547193C0"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13E40A54"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“11” – FUTSAL PASSO TREIA</w:t>
            </w:r>
          </w:p>
        </w:tc>
        <w:tc>
          <w:tcPr>
            <w:tcW w:w="2232" w:type="dxa"/>
            <w:tcBorders>
              <w:top w:val="nil"/>
              <w:left w:val="nil"/>
              <w:bottom w:val="nil"/>
              <w:right w:val="nil"/>
            </w:tcBorders>
            <w:shd w:val="clear" w:color="auto" w:fill="auto"/>
            <w:noWrap/>
            <w:vAlign w:val="bottom"/>
            <w:hideMark/>
          </w:tcPr>
          <w:p w14:paraId="2E6CF9EE"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25BCE8E5"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5B3F4CF7"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26788D47"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79D0A5B2" w14:textId="77777777" w:rsidR="000E0F02" w:rsidRPr="00FB7100" w:rsidRDefault="000E0F02" w:rsidP="00194C3F">
            <w:pPr>
              <w:jc w:val="center"/>
              <w:rPr>
                <w:rFonts w:ascii="Arial" w:hAnsi="Arial" w:cs="Arial"/>
                <w:color w:val="000090"/>
                <w:sz w:val="17"/>
                <w:szCs w:val="17"/>
              </w:rPr>
            </w:pPr>
          </w:p>
        </w:tc>
      </w:tr>
      <w:tr w:rsidR="000E0F02" w:rsidRPr="00FB7100" w14:paraId="4201C247"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43E10C8"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“10” – VIS CONCORDIA</w:t>
            </w:r>
          </w:p>
        </w:tc>
        <w:tc>
          <w:tcPr>
            <w:tcW w:w="2232" w:type="dxa"/>
            <w:tcBorders>
              <w:top w:val="nil"/>
              <w:left w:val="nil"/>
              <w:bottom w:val="single" w:sz="8" w:space="0" w:color="auto"/>
              <w:right w:val="nil"/>
            </w:tcBorders>
            <w:shd w:val="clear" w:color="auto" w:fill="auto"/>
            <w:noWrap/>
            <w:vAlign w:val="bottom"/>
            <w:hideMark/>
          </w:tcPr>
          <w:p w14:paraId="7C168EF0" w14:textId="77777777" w:rsidR="000E0F02" w:rsidRPr="003C6DB7" w:rsidRDefault="000E0F02" w:rsidP="00194C3F">
            <w:pPr>
              <w:rPr>
                <w:rFonts w:ascii="Arial" w:hAnsi="Arial" w:cs="Arial"/>
                <w:b/>
                <w:bCs/>
                <w:color w:val="002060"/>
              </w:rPr>
            </w:pPr>
            <w:r w:rsidRPr="003C6DB7">
              <w:rPr>
                <w:rFonts w:ascii="Arial" w:hAnsi="Arial" w:cs="Arial"/>
                <w:b/>
                <w:bCs/>
                <w:color w:val="002060"/>
              </w:rPr>
              <w:t>VIS CONCORDIA </w:t>
            </w:r>
          </w:p>
        </w:tc>
        <w:tc>
          <w:tcPr>
            <w:tcW w:w="163" w:type="dxa"/>
            <w:tcBorders>
              <w:top w:val="nil"/>
              <w:left w:val="nil"/>
              <w:bottom w:val="single" w:sz="8" w:space="0" w:color="auto"/>
              <w:right w:val="single" w:sz="8" w:space="0" w:color="auto"/>
            </w:tcBorders>
            <w:shd w:val="clear" w:color="auto" w:fill="auto"/>
            <w:noWrap/>
            <w:vAlign w:val="bottom"/>
            <w:hideMark/>
          </w:tcPr>
          <w:p w14:paraId="08767591"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388F033"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773BB07"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2DDAE7F7" w14:textId="77777777" w:rsidR="000E0F02" w:rsidRPr="00FB7100" w:rsidRDefault="000E0F02" w:rsidP="00194C3F">
            <w:pPr>
              <w:jc w:val="center"/>
              <w:rPr>
                <w:rFonts w:ascii="Arial" w:hAnsi="Arial" w:cs="Arial"/>
                <w:color w:val="000090"/>
                <w:sz w:val="17"/>
                <w:szCs w:val="17"/>
              </w:rPr>
            </w:pPr>
          </w:p>
        </w:tc>
      </w:tr>
      <w:tr w:rsidR="000E0F02" w:rsidRPr="00FB7100" w14:paraId="5AD5F1EA"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5886E593"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“12”</w:t>
            </w:r>
            <w:r>
              <w:rPr>
                <w:rFonts w:ascii="Arial" w:hAnsi="Arial" w:cs="Arial"/>
                <w:b/>
                <w:bCs/>
                <w:color w:val="002060"/>
                <w:sz w:val="22"/>
                <w:szCs w:val="22"/>
              </w:rPr>
              <w:t xml:space="preserve"> – </w:t>
            </w:r>
            <w:r w:rsidRPr="00817663">
              <w:rPr>
                <w:rFonts w:ascii="Arial" w:hAnsi="Arial" w:cs="Arial"/>
                <w:b/>
                <w:bCs/>
                <w:color w:val="002060"/>
                <w:sz w:val="22"/>
                <w:szCs w:val="22"/>
              </w:rPr>
              <w:t>CANTINE RIUNITE CSI</w:t>
            </w:r>
          </w:p>
        </w:tc>
        <w:tc>
          <w:tcPr>
            <w:tcW w:w="2232" w:type="dxa"/>
            <w:tcBorders>
              <w:top w:val="nil"/>
              <w:left w:val="nil"/>
              <w:bottom w:val="nil"/>
              <w:right w:val="nil"/>
            </w:tcBorders>
            <w:shd w:val="clear" w:color="auto" w:fill="auto"/>
            <w:noWrap/>
            <w:vAlign w:val="bottom"/>
            <w:hideMark/>
          </w:tcPr>
          <w:p w14:paraId="4A2212B1"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833E56C"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9F520E6"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BFBE806"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3A013188"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r>
      <w:tr w:rsidR="000E0F02" w:rsidRPr="00FB7100" w14:paraId="304B0091"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5CAE9119"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xml:space="preserve">1^ “11” – AURORA TREIA </w:t>
            </w:r>
          </w:p>
        </w:tc>
        <w:tc>
          <w:tcPr>
            <w:tcW w:w="2232" w:type="dxa"/>
            <w:tcBorders>
              <w:top w:val="nil"/>
              <w:left w:val="nil"/>
              <w:bottom w:val="single" w:sz="8" w:space="0" w:color="auto"/>
              <w:right w:val="nil"/>
            </w:tcBorders>
            <w:shd w:val="clear" w:color="auto" w:fill="auto"/>
            <w:noWrap/>
            <w:vAlign w:val="bottom"/>
            <w:hideMark/>
          </w:tcPr>
          <w:p w14:paraId="300145EC" w14:textId="77777777" w:rsidR="000E0F02" w:rsidRPr="003C6DB7" w:rsidRDefault="000E0F02" w:rsidP="00194C3F">
            <w:pPr>
              <w:rPr>
                <w:rFonts w:ascii="Arial" w:hAnsi="Arial" w:cs="Arial"/>
                <w:b/>
                <w:bCs/>
                <w:color w:val="002060"/>
              </w:rPr>
            </w:pPr>
            <w:r w:rsidRPr="003C6DB7">
              <w:rPr>
                <w:rFonts w:ascii="Arial" w:hAnsi="Arial" w:cs="Arial"/>
                <w:b/>
                <w:bCs/>
                <w:color w:val="002060"/>
              </w:rPr>
              <w:t>AURORA TREIA </w:t>
            </w:r>
          </w:p>
        </w:tc>
        <w:tc>
          <w:tcPr>
            <w:tcW w:w="163" w:type="dxa"/>
            <w:tcBorders>
              <w:top w:val="nil"/>
              <w:left w:val="nil"/>
              <w:bottom w:val="single" w:sz="8" w:space="0" w:color="auto"/>
              <w:right w:val="nil"/>
            </w:tcBorders>
            <w:shd w:val="clear" w:color="auto" w:fill="auto"/>
            <w:noWrap/>
            <w:vAlign w:val="bottom"/>
            <w:hideMark/>
          </w:tcPr>
          <w:p w14:paraId="3BE44068"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E87AF2C"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657F935"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2800585F" w14:textId="77777777" w:rsidR="000E0F02" w:rsidRPr="00FB7100" w:rsidRDefault="000E0F02" w:rsidP="00194C3F">
            <w:pPr>
              <w:jc w:val="center"/>
              <w:rPr>
                <w:rFonts w:ascii="Arial" w:hAnsi="Arial" w:cs="Arial"/>
                <w:color w:val="000090"/>
                <w:sz w:val="17"/>
                <w:szCs w:val="17"/>
              </w:rPr>
            </w:pPr>
          </w:p>
        </w:tc>
      </w:tr>
      <w:tr w:rsidR="000E0F02" w:rsidRPr="00FB7100" w14:paraId="1D41D6F1"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8617C2A"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“9” – CASTELRAIMONDO C5</w:t>
            </w:r>
          </w:p>
        </w:tc>
        <w:tc>
          <w:tcPr>
            <w:tcW w:w="2232" w:type="dxa"/>
            <w:tcBorders>
              <w:top w:val="nil"/>
              <w:left w:val="nil"/>
              <w:bottom w:val="nil"/>
              <w:right w:val="nil"/>
            </w:tcBorders>
            <w:shd w:val="clear" w:color="auto" w:fill="auto"/>
            <w:noWrap/>
            <w:vAlign w:val="bottom"/>
            <w:hideMark/>
          </w:tcPr>
          <w:p w14:paraId="5EE527A8"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182F2E0D"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5067047"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430E3F8A"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4A8729E" w14:textId="77777777" w:rsidR="000E0F02" w:rsidRPr="00FB7100" w:rsidRDefault="000E0F02" w:rsidP="00194C3F">
            <w:pPr>
              <w:jc w:val="center"/>
              <w:rPr>
                <w:rFonts w:ascii="Arial" w:hAnsi="Arial" w:cs="Arial"/>
                <w:color w:val="000090"/>
                <w:sz w:val="17"/>
                <w:szCs w:val="17"/>
              </w:rPr>
            </w:pPr>
          </w:p>
        </w:tc>
      </w:tr>
      <w:tr w:rsidR="000E0F02" w:rsidRPr="00FB7100" w14:paraId="0756A065"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1DF903B"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“12” – POLISPORTIVA VICTORIA</w:t>
            </w:r>
          </w:p>
        </w:tc>
        <w:tc>
          <w:tcPr>
            <w:tcW w:w="2232" w:type="dxa"/>
            <w:tcBorders>
              <w:top w:val="nil"/>
              <w:left w:val="nil"/>
              <w:bottom w:val="single" w:sz="8" w:space="0" w:color="auto"/>
              <w:right w:val="nil"/>
            </w:tcBorders>
            <w:shd w:val="clear" w:color="auto" w:fill="auto"/>
            <w:noWrap/>
            <w:vAlign w:val="bottom"/>
            <w:hideMark/>
          </w:tcPr>
          <w:p w14:paraId="78ACCF24" w14:textId="77777777" w:rsidR="000E0F02" w:rsidRPr="003C6DB7" w:rsidRDefault="000E0F02" w:rsidP="00194C3F">
            <w:pPr>
              <w:rPr>
                <w:rFonts w:ascii="Arial" w:hAnsi="Arial" w:cs="Arial"/>
                <w:b/>
                <w:bCs/>
                <w:color w:val="002060"/>
              </w:rPr>
            </w:pPr>
            <w:r w:rsidRPr="003C6DB7">
              <w:rPr>
                <w:rFonts w:ascii="Arial" w:hAnsi="Arial" w:cs="Arial"/>
                <w:b/>
                <w:bCs/>
                <w:color w:val="002060"/>
              </w:rPr>
              <w:t>POL. VICTORIA </w:t>
            </w:r>
          </w:p>
        </w:tc>
        <w:tc>
          <w:tcPr>
            <w:tcW w:w="163" w:type="dxa"/>
            <w:tcBorders>
              <w:top w:val="nil"/>
              <w:left w:val="nil"/>
              <w:bottom w:val="single" w:sz="8" w:space="0" w:color="auto"/>
              <w:right w:val="single" w:sz="8" w:space="0" w:color="auto"/>
            </w:tcBorders>
            <w:shd w:val="clear" w:color="auto" w:fill="auto"/>
            <w:noWrap/>
            <w:vAlign w:val="bottom"/>
            <w:hideMark/>
          </w:tcPr>
          <w:p w14:paraId="1893A2A0"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2D298FB"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443D29E"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8F3AD93" w14:textId="77777777" w:rsidR="000E0F02" w:rsidRPr="00FB7100" w:rsidRDefault="000E0F02" w:rsidP="00194C3F">
            <w:pPr>
              <w:jc w:val="center"/>
              <w:rPr>
                <w:rFonts w:ascii="Arial" w:hAnsi="Arial" w:cs="Arial"/>
                <w:color w:val="000090"/>
                <w:sz w:val="17"/>
                <w:szCs w:val="17"/>
              </w:rPr>
            </w:pPr>
          </w:p>
        </w:tc>
      </w:tr>
      <w:tr w:rsidR="000E0F02" w:rsidRPr="00FB7100" w14:paraId="1C668C06"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153FAD1"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“10” – FUTSAL FBC</w:t>
            </w:r>
          </w:p>
        </w:tc>
        <w:tc>
          <w:tcPr>
            <w:tcW w:w="2232" w:type="dxa"/>
            <w:tcBorders>
              <w:top w:val="nil"/>
              <w:left w:val="nil"/>
              <w:bottom w:val="nil"/>
              <w:right w:val="nil"/>
            </w:tcBorders>
            <w:shd w:val="clear" w:color="auto" w:fill="auto"/>
            <w:noWrap/>
            <w:vAlign w:val="bottom"/>
            <w:hideMark/>
          </w:tcPr>
          <w:p w14:paraId="2DC9D947"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3A138DC"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4B0F0F03"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1BBFBDAF" w14:textId="77777777" w:rsidR="000E0F02" w:rsidRPr="00FB7100" w:rsidRDefault="000E0F02" w:rsidP="00194C3F">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25DCA304" w14:textId="77777777" w:rsidR="000E0F02" w:rsidRPr="00FB7100" w:rsidRDefault="000E0F02" w:rsidP="00194C3F">
            <w:pPr>
              <w:jc w:val="center"/>
              <w:rPr>
                <w:rFonts w:ascii="Arial" w:hAnsi="Arial" w:cs="Arial"/>
                <w:color w:val="000090"/>
                <w:sz w:val="17"/>
                <w:szCs w:val="17"/>
              </w:rPr>
            </w:pPr>
          </w:p>
        </w:tc>
      </w:tr>
      <w:tr w:rsidR="000E0F02" w:rsidRPr="00FB7100" w14:paraId="40C37F45" w14:textId="77777777" w:rsidTr="000E0F02">
        <w:trPr>
          <w:gridAfter w:val="1"/>
          <w:divId w:val="527259509"/>
          <w:wAfter w:w="13" w:type="dxa"/>
          <w:trHeight w:val="300"/>
        </w:trPr>
        <w:tc>
          <w:tcPr>
            <w:tcW w:w="3940" w:type="dxa"/>
            <w:tcBorders>
              <w:top w:val="nil"/>
              <w:left w:val="nil"/>
              <w:bottom w:val="single" w:sz="8" w:space="0" w:color="auto"/>
              <w:right w:val="nil"/>
            </w:tcBorders>
            <w:shd w:val="clear" w:color="auto" w:fill="auto"/>
            <w:noWrap/>
            <w:vAlign w:val="bottom"/>
            <w:hideMark/>
          </w:tcPr>
          <w:p w14:paraId="2516852B"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w:t>
            </w:r>
          </w:p>
          <w:p w14:paraId="6BFF84EE" w14:textId="77777777" w:rsidR="000E0F02" w:rsidRPr="00817663" w:rsidRDefault="000E0F02" w:rsidP="00194C3F">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449B9526" w14:textId="77777777" w:rsidR="000E0F02" w:rsidRPr="003C6DB7" w:rsidRDefault="000E0F02" w:rsidP="00194C3F">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FB5A1DB"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60F1A3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C6E5B2B"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10AC65A1" w14:textId="77777777" w:rsidR="000E0F02" w:rsidRPr="00FB7100" w:rsidRDefault="000E0F02" w:rsidP="00194C3F">
            <w:pPr>
              <w:jc w:val="center"/>
              <w:rPr>
                <w:rFonts w:ascii="Arial" w:hAnsi="Arial" w:cs="Arial"/>
                <w:color w:val="000090"/>
                <w:sz w:val="17"/>
                <w:szCs w:val="17"/>
              </w:rPr>
            </w:pPr>
          </w:p>
        </w:tc>
      </w:tr>
      <w:tr w:rsidR="000E0F02" w:rsidRPr="00FB7100" w14:paraId="41E0B841"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6F6533C"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“13” – FUTSAL CAMPIGLIONE</w:t>
            </w:r>
          </w:p>
        </w:tc>
        <w:tc>
          <w:tcPr>
            <w:tcW w:w="2232" w:type="dxa"/>
            <w:tcBorders>
              <w:top w:val="nil"/>
              <w:left w:val="nil"/>
              <w:bottom w:val="single" w:sz="8" w:space="0" w:color="auto"/>
              <w:right w:val="nil"/>
            </w:tcBorders>
            <w:shd w:val="clear" w:color="auto" w:fill="auto"/>
            <w:noWrap/>
            <w:vAlign w:val="bottom"/>
            <w:hideMark/>
          </w:tcPr>
          <w:p w14:paraId="52E3DE1E" w14:textId="77777777" w:rsidR="000E0F02" w:rsidRPr="003C6DB7" w:rsidRDefault="000E0F02" w:rsidP="00194C3F">
            <w:pPr>
              <w:rPr>
                <w:rFonts w:ascii="Arial" w:hAnsi="Arial" w:cs="Arial"/>
                <w:b/>
                <w:bCs/>
                <w:color w:val="002060"/>
              </w:rPr>
            </w:pPr>
            <w:r w:rsidRPr="003C6DB7">
              <w:rPr>
                <w:rFonts w:ascii="Arial" w:hAnsi="Arial" w:cs="Arial"/>
                <w:b/>
                <w:bCs/>
                <w:color w:val="002060"/>
              </w:rPr>
              <w:t>F. CAMPIGLIONE </w:t>
            </w:r>
          </w:p>
        </w:tc>
        <w:tc>
          <w:tcPr>
            <w:tcW w:w="163" w:type="dxa"/>
            <w:tcBorders>
              <w:top w:val="nil"/>
              <w:left w:val="nil"/>
              <w:bottom w:val="single" w:sz="8" w:space="0" w:color="auto"/>
              <w:right w:val="nil"/>
            </w:tcBorders>
            <w:shd w:val="clear" w:color="auto" w:fill="auto"/>
            <w:noWrap/>
            <w:vAlign w:val="bottom"/>
            <w:hideMark/>
          </w:tcPr>
          <w:p w14:paraId="0ACCFD05"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5134D4E"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08994CA"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391DA8C7" w14:textId="77777777" w:rsidR="000E0F02" w:rsidRPr="00FB7100" w:rsidRDefault="000E0F02" w:rsidP="00194C3F">
            <w:pPr>
              <w:jc w:val="center"/>
              <w:rPr>
                <w:rFonts w:ascii="Arial" w:hAnsi="Arial" w:cs="Arial"/>
                <w:color w:val="000090"/>
                <w:sz w:val="17"/>
                <w:szCs w:val="17"/>
              </w:rPr>
            </w:pPr>
          </w:p>
        </w:tc>
      </w:tr>
      <w:tr w:rsidR="000E0F02" w:rsidRPr="00FB7100" w14:paraId="4BC0306A"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6509725F"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“15” – CALCIO S.ELPIDIO</w:t>
            </w:r>
          </w:p>
        </w:tc>
        <w:tc>
          <w:tcPr>
            <w:tcW w:w="2232" w:type="dxa"/>
            <w:tcBorders>
              <w:top w:val="nil"/>
              <w:left w:val="nil"/>
              <w:bottom w:val="nil"/>
              <w:right w:val="nil"/>
            </w:tcBorders>
            <w:shd w:val="clear" w:color="auto" w:fill="auto"/>
            <w:noWrap/>
            <w:vAlign w:val="bottom"/>
            <w:hideMark/>
          </w:tcPr>
          <w:p w14:paraId="3675A1C5"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9CBD4B0"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BAB40C5"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73E0C7CA"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15D84E6" w14:textId="77777777" w:rsidR="000E0F02" w:rsidRPr="00FB7100" w:rsidRDefault="000E0F02" w:rsidP="00194C3F">
            <w:pPr>
              <w:jc w:val="center"/>
              <w:rPr>
                <w:rFonts w:ascii="Arial" w:hAnsi="Arial" w:cs="Arial"/>
                <w:color w:val="000090"/>
                <w:sz w:val="17"/>
                <w:szCs w:val="17"/>
              </w:rPr>
            </w:pPr>
          </w:p>
        </w:tc>
      </w:tr>
      <w:tr w:rsidR="000E0F02" w:rsidRPr="00FB7100" w14:paraId="2C80A6F7"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70E2994"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“14” – ROCCAFLUVIONE</w:t>
            </w:r>
          </w:p>
        </w:tc>
        <w:tc>
          <w:tcPr>
            <w:tcW w:w="2232" w:type="dxa"/>
            <w:tcBorders>
              <w:top w:val="nil"/>
              <w:left w:val="nil"/>
              <w:bottom w:val="single" w:sz="8" w:space="0" w:color="auto"/>
              <w:right w:val="nil"/>
            </w:tcBorders>
            <w:shd w:val="clear" w:color="auto" w:fill="auto"/>
            <w:noWrap/>
            <w:vAlign w:val="bottom"/>
            <w:hideMark/>
          </w:tcPr>
          <w:p w14:paraId="655DC8C9" w14:textId="77777777" w:rsidR="000E0F02" w:rsidRPr="003C6DB7" w:rsidRDefault="000E0F02" w:rsidP="00194C3F">
            <w:pPr>
              <w:rPr>
                <w:rFonts w:ascii="Arial" w:hAnsi="Arial" w:cs="Arial"/>
                <w:b/>
                <w:bCs/>
                <w:color w:val="002060"/>
              </w:rPr>
            </w:pPr>
            <w:r w:rsidRPr="003C6DB7">
              <w:rPr>
                <w:rFonts w:ascii="Arial" w:hAnsi="Arial" w:cs="Arial"/>
                <w:b/>
                <w:bCs/>
                <w:color w:val="002060"/>
              </w:rPr>
              <w:t>ROCCAFLUVIONE </w:t>
            </w:r>
          </w:p>
        </w:tc>
        <w:tc>
          <w:tcPr>
            <w:tcW w:w="163" w:type="dxa"/>
            <w:tcBorders>
              <w:top w:val="nil"/>
              <w:left w:val="nil"/>
              <w:bottom w:val="single" w:sz="8" w:space="0" w:color="auto"/>
              <w:right w:val="single" w:sz="8" w:space="0" w:color="auto"/>
            </w:tcBorders>
            <w:shd w:val="clear" w:color="auto" w:fill="auto"/>
            <w:noWrap/>
            <w:vAlign w:val="bottom"/>
            <w:hideMark/>
          </w:tcPr>
          <w:p w14:paraId="59ECC5CC"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B6D09D5"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11F31B4"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34C2B403" w14:textId="77777777" w:rsidR="000E0F02" w:rsidRPr="00FB7100" w:rsidRDefault="000E0F02" w:rsidP="00194C3F">
            <w:pPr>
              <w:jc w:val="center"/>
              <w:rPr>
                <w:rFonts w:ascii="Arial" w:hAnsi="Arial" w:cs="Arial"/>
                <w:color w:val="000090"/>
                <w:sz w:val="17"/>
                <w:szCs w:val="17"/>
              </w:rPr>
            </w:pPr>
          </w:p>
        </w:tc>
      </w:tr>
      <w:tr w:rsidR="000E0F02" w:rsidRPr="00FB7100" w14:paraId="4CF34C28"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5E921D55"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“16” – FUTSAL CASELLE</w:t>
            </w:r>
          </w:p>
        </w:tc>
        <w:tc>
          <w:tcPr>
            <w:tcW w:w="2232" w:type="dxa"/>
            <w:tcBorders>
              <w:top w:val="nil"/>
              <w:left w:val="nil"/>
              <w:bottom w:val="nil"/>
              <w:right w:val="nil"/>
            </w:tcBorders>
            <w:shd w:val="clear" w:color="auto" w:fill="auto"/>
            <w:noWrap/>
            <w:vAlign w:val="bottom"/>
            <w:hideMark/>
          </w:tcPr>
          <w:p w14:paraId="267C2A49"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46EF549"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2FC49EED"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511C6C9"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3603DAF2"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r>
      <w:tr w:rsidR="000E0F02" w:rsidRPr="00FB7100" w14:paraId="7611DB00"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CBD76FF"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1^ “15” – L’ALTRO SPORT</w:t>
            </w:r>
          </w:p>
        </w:tc>
        <w:tc>
          <w:tcPr>
            <w:tcW w:w="2232" w:type="dxa"/>
            <w:tcBorders>
              <w:top w:val="nil"/>
              <w:left w:val="nil"/>
              <w:bottom w:val="single" w:sz="8" w:space="0" w:color="auto"/>
              <w:right w:val="nil"/>
            </w:tcBorders>
            <w:shd w:val="clear" w:color="auto" w:fill="auto"/>
            <w:noWrap/>
            <w:vAlign w:val="bottom"/>
            <w:hideMark/>
          </w:tcPr>
          <w:p w14:paraId="7B8ACDA7" w14:textId="77777777" w:rsidR="000E0F02" w:rsidRPr="003C6DB7" w:rsidRDefault="000E0F02" w:rsidP="00194C3F">
            <w:pPr>
              <w:rPr>
                <w:rFonts w:ascii="Arial" w:hAnsi="Arial" w:cs="Arial"/>
                <w:b/>
                <w:bCs/>
                <w:color w:val="002060"/>
              </w:rPr>
            </w:pPr>
            <w:r w:rsidRPr="003C6DB7">
              <w:rPr>
                <w:rFonts w:ascii="Arial" w:hAnsi="Arial" w:cs="Arial"/>
                <w:b/>
                <w:bCs/>
                <w:color w:val="002060"/>
              </w:rPr>
              <w:t>L’ALTRO SPORT </w:t>
            </w:r>
          </w:p>
        </w:tc>
        <w:tc>
          <w:tcPr>
            <w:tcW w:w="163" w:type="dxa"/>
            <w:tcBorders>
              <w:top w:val="nil"/>
              <w:left w:val="nil"/>
              <w:bottom w:val="single" w:sz="8" w:space="0" w:color="auto"/>
              <w:right w:val="nil"/>
            </w:tcBorders>
            <w:shd w:val="clear" w:color="auto" w:fill="auto"/>
            <w:noWrap/>
            <w:vAlign w:val="bottom"/>
            <w:hideMark/>
          </w:tcPr>
          <w:p w14:paraId="170088A4"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A86B08E"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C2FFB2B"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7C39AAF" w14:textId="77777777" w:rsidR="000E0F02" w:rsidRPr="00FB7100" w:rsidRDefault="000E0F02" w:rsidP="00194C3F">
            <w:pPr>
              <w:jc w:val="center"/>
              <w:rPr>
                <w:rFonts w:ascii="Arial" w:hAnsi="Arial" w:cs="Arial"/>
                <w:color w:val="000090"/>
                <w:sz w:val="17"/>
                <w:szCs w:val="17"/>
              </w:rPr>
            </w:pPr>
          </w:p>
        </w:tc>
      </w:tr>
      <w:tr w:rsidR="000E0F02" w:rsidRPr="00FB7100" w14:paraId="536E02B3"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260B8E61"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“13” – ACLI AUDAX M.COSARO</w:t>
            </w:r>
          </w:p>
        </w:tc>
        <w:tc>
          <w:tcPr>
            <w:tcW w:w="2232" w:type="dxa"/>
            <w:tcBorders>
              <w:top w:val="nil"/>
              <w:left w:val="nil"/>
              <w:bottom w:val="nil"/>
              <w:right w:val="nil"/>
            </w:tcBorders>
            <w:shd w:val="clear" w:color="auto" w:fill="auto"/>
            <w:noWrap/>
            <w:vAlign w:val="bottom"/>
            <w:hideMark/>
          </w:tcPr>
          <w:p w14:paraId="2461F0FD" w14:textId="77777777" w:rsidR="000E0F02" w:rsidRPr="003C6DB7" w:rsidRDefault="000E0F02" w:rsidP="00194C3F">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C66D3E7"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FDC3562" w14:textId="77777777" w:rsidR="000E0F02" w:rsidRPr="00FB7100" w:rsidRDefault="000E0F02" w:rsidP="00194C3F">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6DF8E317" w14:textId="77777777" w:rsidR="000E0F02" w:rsidRPr="00FB7100" w:rsidRDefault="000E0F02" w:rsidP="00194C3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02CD82E" w14:textId="77777777" w:rsidR="000E0F02" w:rsidRPr="00FB7100" w:rsidRDefault="000E0F02" w:rsidP="00194C3F">
            <w:pPr>
              <w:jc w:val="center"/>
              <w:rPr>
                <w:rFonts w:ascii="Arial" w:hAnsi="Arial" w:cs="Arial"/>
                <w:color w:val="000090"/>
                <w:sz w:val="17"/>
                <w:szCs w:val="17"/>
              </w:rPr>
            </w:pPr>
          </w:p>
        </w:tc>
      </w:tr>
      <w:tr w:rsidR="000E0F02" w:rsidRPr="00FB7100" w14:paraId="76A2E938" w14:textId="77777777" w:rsidTr="000E0F02">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3E6A6A64"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 xml:space="preserve">1^ “16” – </w:t>
            </w:r>
            <w:r w:rsidRPr="00817663">
              <w:rPr>
                <w:rFonts w:ascii="Arial" w:hAnsi="Arial" w:cs="Arial"/>
                <w:b/>
                <w:bCs/>
                <w:color w:val="002060"/>
                <w:sz w:val="21"/>
                <w:szCs w:val="21"/>
              </w:rPr>
              <w:t>FUTSAL MONTEGRANARO</w:t>
            </w:r>
          </w:p>
        </w:tc>
        <w:tc>
          <w:tcPr>
            <w:tcW w:w="2232" w:type="dxa"/>
            <w:tcBorders>
              <w:top w:val="nil"/>
              <w:left w:val="nil"/>
              <w:bottom w:val="single" w:sz="8" w:space="0" w:color="auto"/>
              <w:right w:val="nil"/>
            </w:tcBorders>
            <w:shd w:val="clear" w:color="auto" w:fill="auto"/>
            <w:noWrap/>
            <w:vAlign w:val="bottom"/>
            <w:hideMark/>
          </w:tcPr>
          <w:p w14:paraId="13804CA2" w14:textId="1E69F8D4" w:rsidR="000E0F02" w:rsidRPr="003C6DB7" w:rsidRDefault="000E0F02" w:rsidP="00194C3F">
            <w:pPr>
              <w:rPr>
                <w:rFonts w:ascii="Arial" w:hAnsi="Arial" w:cs="Arial"/>
                <w:b/>
                <w:bCs/>
                <w:color w:val="002060"/>
              </w:rPr>
            </w:pPr>
            <w:r>
              <w:rPr>
                <w:rFonts w:ascii="Arial" w:hAnsi="Arial" w:cs="Arial"/>
                <w:b/>
                <w:bCs/>
                <w:color w:val="002060"/>
              </w:rPr>
              <w:t>FUTSAL VIRE</w:t>
            </w:r>
          </w:p>
        </w:tc>
        <w:tc>
          <w:tcPr>
            <w:tcW w:w="163" w:type="dxa"/>
            <w:tcBorders>
              <w:top w:val="nil"/>
              <w:left w:val="nil"/>
              <w:bottom w:val="single" w:sz="8" w:space="0" w:color="auto"/>
              <w:right w:val="single" w:sz="8" w:space="0" w:color="auto"/>
            </w:tcBorders>
            <w:shd w:val="clear" w:color="auto" w:fill="auto"/>
            <w:noWrap/>
            <w:vAlign w:val="bottom"/>
            <w:hideMark/>
          </w:tcPr>
          <w:p w14:paraId="3C088F36" w14:textId="77777777" w:rsidR="000E0F02" w:rsidRPr="00FB7100" w:rsidRDefault="000E0F02" w:rsidP="00194C3F">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F6AD27A"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0194D37" w14:textId="77777777" w:rsidR="000E0F02" w:rsidRPr="00FB7100" w:rsidRDefault="000E0F02" w:rsidP="00194C3F">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55B407FA" w14:textId="77777777" w:rsidR="000E0F02" w:rsidRPr="00FB7100" w:rsidRDefault="000E0F02" w:rsidP="00194C3F">
            <w:pPr>
              <w:jc w:val="center"/>
              <w:rPr>
                <w:rFonts w:ascii="Arial" w:hAnsi="Arial" w:cs="Arial"/>
                <w:color w:val="000090"/>
                <w:sz w:val="17"/>
                <w:szCs w:val="17"/>
              </w:rPr>
            </w:pPr>
          </w:p>
        </w:tc>
      </w:tr>
      <w:tr w:rsidR="000E0F02" w:rsidRPr="00FB7100" w14:paraId="1710DF43" w14:textId="77777777" w:rsidTr="000E0F02">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62D9FCA8" w14:textId="77777777" w:rsidR="000E0F02" w:rsidRPr="00817663" w:rsidRDefault="000E0F02" w:rsidP="00194C3F">
            <w:pPr>
              <w:jc w:val="left"/>
              <w:rPr>
                <w:rFonts w:ascii="Arial" w:hAnsi="Arial" w:cs="Arial"/>
                <w:b/>
                <w:bCs/>
                <w:color w:val="002060"/>
                <w:sz w:val="22"/>
                <w:szCs w:val="22"/>
              </w:rPr>
            </w:pPr>
            <w:r w:rsidRPr="00817663">
              <w:rPr>
                <w:rFonts w:ascii="Arial" w:hAnsi="Arial" w:cs="Arial"/>
                <w:b/>
                <w:bCs/>
                <w:color w:val="002060"/>
                <w:sz w:val="22"/>
                <w:szCs w:val="22"/>
              </w:rPr>
              <w:t>2^ “14” – FUTSAL VIRE</w:t>
            </w:r>
          </w:p>
        </w:tc>
        <w:tc>
          <w:tcPr>
            <w:tcW w:w="2232" w:type="dxa"/>
            <w:tcBorders>
              <w:top w:val="nil"/>
              <w:left w:val="nil"/>
              <w:bottom w:val="nil"/>
              <w:right w:val="nil"/>
            </w:tcBorders>
            <w:shd w:val="clear" w:color="auto" w:fill="auto"/>
            <w:noWrap/>
            <w:vAlign w:val="bottom"/>
            <w:hideMark/>
          </w:tcPr>
          <w:p w14:paraId="5FBEA7D9" w14:textId="77777777" w:rsidR="000E0F02" w:rsidRPr="003C6DB7" w:rsidRDefault="000E0F02" w:rsidP="00194C3F">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03A2279" w14:textId="77777777" w:rsidR="000E0F02" w:rsidRPr="00FB7100" w:rsidRDefault="000E0F02" w:rsidP="00194C3F">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41495259" w14:textId="77777777" w:rsidR="000E0F02" w:rsidRPr="00FB7100" w:rsidRDefault="000E0F02" w:rsidP="00194C3F">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4E90ABB" w14:textId="77777777" w:rsidR="000E0F02" w:rsidRPr="00FB7100" w:rsidRDefault="000E0F02" w:rsidP="00194C3F">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6B4D7F13" w14:textId="77777777" w:rsidR="000E0F02" w:rsidRPr="00FB7100" w:rsidRDefault="000E0F02" w:rsidP="00194C3F">
            <w:pPr>
              <w:jc w:val="center"/>
              <w:rPr>
                <w:rFonts w:ascii="Arial" w:hAnsi="Arial" w:cs="Arial"/>
                <w:color w:val="000090"/>
                <w:sz w:val="17"/>
                <w:szCs w:val="17"/>
              </w:rPr>
            </w:pPr>
          </w:p>
        </w:tc>
      </w:tr>
    </w:tbl>
    <w:p w14:paraId="7D51BB6B" w14:textId="77777777" w:rsidR="000E0F02" w:rsidRDefault="000E0F02" w:rsidP="000E0F02">
      <w:pPr>
        <w:pStyle w:val="Corpodeltesto21"/>
        <w:divId w:val="527259509"/>
        <w:rPr>
          <w:rFonts w:ascii="Arial" w:hAnsi="Arial" w:cs="Arial"/>
          <w:b/>
          <w:iCs/>
          <w:color w:val="002060"/>
          <w:sz w:val="22"/>
          <w:u w:val="single"/>
        </w:rPr>
      </w:pPr>
    </w:p>
    <w:p w14:paraId="2B1D0628" w14:textId="02A85FAB" w:rsidR="00E608C4" w:rsidRPr="00114334" w:rsidRDefault="00E608C4" w:rsidP="00E608C4">
      <w:pPr>
        <w:pStyle w:val="SOTTOTITOLOCAMPIONATO1"/>
        <w:divId w:val="527259509"/>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1"/>
        <w:gridCol w:w="385"/>
        <w:gridCol w:w="898"/>
        <w:gridCol w:w="1190"/>
        <w:gridCol w:w="1555"/>
        <w:gridCol w:w="1549"/>
      </w:tblGrid>
      <w:tr w:rsidR="00E608C4" w:rsidRPr="00114334" w14:paraId="64BC2111" w14:textId="77777777" w:rsidTr="00E608C4">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820865" w14:textId="77777777" w:rsidR="00E608C4" w:rsidRPr="00114334" w:rsidRDefault="00E608C4" w:rsidP="00194C3F">
            <w:pPr>
              <w:pStyle w:val="HEADERTABELLA"/>
              <w:rPr>
                <w:color w:val="002060"/>
              </w:rPr>
            </w:pPr>
            <w:r w:rsidRPr="00114334">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88D8B0" w14:textId="77777777" w:rsidR="00E608C4" w:rsidRPr="00114334" w:rsidRDefault="00E608C4" w:rsidP="00194C3F">
            <w:pPr>
              <w:pStyle w:val="HEADERTABELLA"/>
              <w:rPr>
                <w:color w:val="002060"/>
              </w:rPr>
            </w:pPr>
            <w:r w:rsidRPr="0011433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DDB83" w14:textId="77777777" w:rsidR="00E608C4" w:rsidRPr="00114334" w:rsidRDefault="00E608C4" w:rsidP="00194C3F">
            <w:pPr>
              <w:pStyle w:val="HEADERTABELLA"/>
              <w:rPr>
                <w:color w:val="002060"/>
              </w:rPr>
            </w:pPr>
            <w:r w:rsidRPr="0011433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0B08EE" w14:textId="77777777" w:rsidR="00E608C4" w:rsidRPr="00114334" w:rsidRDefault="00E608C4" w:rsidP="00194C3F">
            <w:pPr>
              <w:pStyle w:val="HEADERTABELLA"/>
              <w:rPr>
                <w:color w:val="002060"/>
              </w:rPr>
            </w:pPr>
            <w:r w:rsidRPr="00114334">
              <w:rPr>
                <w:color w:val="002060"/>
              </w:rPr>
              <w:t>Data/Ora</w:t>
            </w:r>
          </w:p>
        </w:tc>
        <w:tc>
          <w:tcPr>
            <w:tcW w:w="11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27237" w14:textId="77777777" w:rsidR="00E608C4" w:rsidRPr="00114334" w:rsidRDefault="00E608C4" w:rsidP="00194C3F">
            <w:pPr>
              <w:pStyle w:val="HEADERTABELLA"/>
              <w:rPr>
                <w:color w:val="002060"/>
              </w:rPr>
            </w:pPr>
            <w:r w:rsidRPr="00114334">
              <w:rPr>
                <w:color w:val="002060"/>
              </w:rPr>
              <w:t>Impianto</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C4AD6D" w14:textId="77777777" w:rsidR="00E608C4" w:rsidRPr="00114334" w:rsidRDefault="00E608C4" w:rsidP="00194C3F">
            <w:pPr>
              <w:pStyle w:val="HEADERTABELLA"/>
              <w:rPr>
                <w:color w:val="002060"/>
              </w:rPr>
            </w:pPr>
            <w:proofErr w:type="spellStart"/>
            <w:r w:rsidRPr="00114334">
              <w:rPr>
                <w:color w:val="002060"/>
              </w:rPr>
              <w:t>Localita'</w:t>
            </w:r>
            <w:proofErr w:type="spellEnd"/>
            <w:r w:rsidRPr="00114334">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E1BC5" w14:textId="77777777" w:rsidR="00E608C4" w:rsidRPr="00114334" w:rsidRDefault="00E608C4" w:rsidP="00194C3F">
            <w:pPr>
              <w:pStyle w:val="HEADERTABELLA"/>
              <w:rPr>
                <w:color w:val="002060"/>
              </w:rPr>
            </w:pPr>
            <w:r w:rsidRPr="00114334">
              <w:rPr>
                <w:color w:val="002060"/>
              </w:rPr>
              <w:t>Indirizzo Impianto</w:t>
            </w:r>
          </w:p>
        </w:tc>
      </w:tr>
      <w:tr w:rsidR="00E608C4" w:rsidRPr="00114334" w14:paraId="591ECBB0" w14:textId="77777777" w:rsidTr="00E608C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14:paraId="204D747A" w14:textId="77777777" w:rsidR="00E608C4" w:rsidRPr="00114334" w:rsidRDefault="00E608C4" w:rsidP="00194C3F">
            <w:pPr>
              <w:pStyle w:val="ROWTABELLA"/>
              <w:rPr>
                <w:color w:val="002060"/>
              </w:rPr>
            </w:pPr>
            <w:r w:rsidRPr="00114334">
              <w:rPr>
                <w:color w:val="002060"/>
              </w:rPr>
              <w:t>L ALTRO SPORT CALCIO A 5</w:t>
            </w:r>
          </w:p>
        </w:tc>
        <w:tc>
          <w:tcPr>
            <w:tcW w:w="2011" w:type="dxa"/>
            <w:tcBorders>
              <w:top w:val="nil"/>
              <w:left w:val="nil"/>
              <w:bottom w:val="nil"/>
              <w:right w:val="outset" w:sz="6" w:space="0" w:color="auto"/>
            </w:tcBorders>
            <w:tcMar>
              <w:top w:w="20" w:type="dxa"/>
              <w:left w:w="20" w:type="dxa"/>
              <w:bottom w:w="20" w:type="dxa"/>
              <w:right w:w="20" w:type="dxa"/>
            </w:tcMar>
            <w:vAlign w:val="center"/>
          </w:tcPr>
          <w:p w14:paraId="567A23FE" w14:textId="6FE9B0B1" w:rsidR="00E608C4" w:rsidRPr="00114334" w:rsidRDefault="00E608C4" w:rsidP="00E608C4">
            <w:pPr>
              <w:pStyle w:val="ROWTABELLA"/>
              <w:rPr>
                <w:color w:val="002060"/>
              </w:rPr>
            </w:pPr>
            <w:r w:rsidRPr="00114334">
              <w:rPr>
                <w:color w:val="002060"/>
              </w:rPr>
              <w:t xml:space="preserve">FUTSAL </w:t>
            </w:r>
            <w:r>
              <w:rPr>
                <w:color w:val="002060"/>
              </w:rPr>
              <w:t>VIRE</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6C39F8A" w14:textId="77777777" w:rsidR="00E608C4" w:rsidRPr="00114334" w:rsidRDefault="00E608C4" w:rsidP="00194C3F">
            <w:pPr>
              <w:pStyle w:val="ROWTABELLA"/>
              <w:jc w:val="center"/>
              <w:rPr>
                <w:color w:val="002060"/>
              </w:rPr>
            </w:pPr>
            <w:r w:rsidRPr="0011433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9CC49EC" w14:textId="77777777" w:rsidR="00E608C4" w:rsidRPr="00114334" w:rsidRDefault="00E608C4" w:rsidP="00194C3F">
            <w:pPr>
              <w:pStyle w:val="ROWTABELLA"/>
              <w:rPr>
                <w:color w:val="002060"/>
              </w:rPr>
            </w:pPr>
            <w:r w:rsidRPr="00114334">
              <w:rPr>
                <w:color w:val="002060"/>
              </w:rPr>
              <w:t>05/11/2019 21:00</w:t>
            </w:r>
          </w:p>
        </w:tc>
        <w:tc>
          <w:tcPr>
            <w:tcW w:w="1190" w:type="dxa"/>
            <w:tcBorders>
              <w:top w:val="nil"/>
              <w:left w:val="nil"/>
              <w:bottom w:val="nil"/>
              <w:right w:val="outset" w:sz="6" w:space="0" w:color="auto"/>
            </w:tcBorders>
            <w:tcMar>
              <w:top w:w="20" w:type="dxa"/>
              <w:left w:w="20" w:type="dxa"/>
              <w:bottom w:w="20" w:type="dxa"/>
              <w:right w:w="20" w:type="dxa"/>
            </w:tcMar>
            <w:vAlign w:val="center"/>
          </w:tcPr>
          <w:p w14:paraId="6D3CC5F0" w14:textId="77777777" w:rsidR="00E608C4" w:rsidRPr="00114334" w:rsidRDefault="00E608C4" w:rsidP="00194C3F">
            <w:pPr>
              <w:pStyle w:val="ROWTABELLA"/>
              <w:rPr>
                <w:color w:val="002060"/>
              </w:rPr>
            </w:pPr>
            <w:r w:rsidRPr="00114334">
              <w:rPr>
                <w:color w:val="002060"/>
              </w:rPr>
              <w:t>PALESTRA "ITIS" MONTANI</w:t>
            </w:r>
          </w:p>
        </w:tc>
        <w:tc>
          <w:tcPr>
            <w:tcW w:w="1555" w:type="dxa"/>
            <w:tcBorders>
              <w:top w:val="nil"/>
              <w:left w:val="nil"/>
              <w:bottom w:val="nil"/>
              <w:right w:val="outset" w:sz="6" w:space="0" w:color="auto"/>
            </w:tcBorders>
            <w:tcMar>
              <w:top w:w="20" w:type="dxa"/>
              <w:left w:w="20" w:type="dxa"/>
              <w:bottom w:w="20" w:type="dxa"/>
              <w:right w:w="20" w:type="dxa"/>
            </w:tcMar>
            <w:vAlign w:val="center"/>
          </w:tcPr>
          <w:p w14:paraId="4F8274E8" w14:textId="77777777" w:rsidR="00E608C4" w:rsidRPr="00114334" w:rsidRDefault="00E608C4" w:rsidP="00194C3F">
            <w:pPr>
              <w:pStyle w:val="ROWTABELLA"/>
              <w:rPr>
                <w:color w:val="002060"/>
              </w:rPr>
            </w:pPr>
            <w:r w:rsidRPr="00114334">
              <w:rPr>
                <w:color w:val="002060"/>
              </w:rPr>
              <w:t>FERMO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5ACBD7B3" w14:textId="77777777" w:rsidR="00E608C4" w:rsidRPr="00114334" w:rsidRDefault="00E608C4" w:rsidP="00194C3F">
            <w:pPr>
              <w:pStyle w:val="ROWTABELLA"/>
              <w:rPr>
                <w:color w:val="002060"/>
              </w:rPr>
            </w:pPr>
            <w:r w:rsidRPr="00114334">
              <w:rPr>
                <w:color w:val="002060"/>
              </w:rPr>
              <w:t>VIA SALVO D'ACQUISTO</w:t>
            </w:r>
          </w:p>
        </w:tc>
      </w:tr>
      <w:tr w:rsidR="00E608C4" w:rsidRPr="00114334" w14:paraId="35A6B64E" w14:textId="77777777" w:rsidTr="00E608C4">
        <w:trPr>
          <w:divId w:val="527259509"/>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14:paraId="0D78FABA" w14:textId="0B216C2B" w:rsidR="00E608C4" w:rsidRPr="00114334" w:rsidRDefault="00E608C4" w:rsidP="00E608C4">
            <w:pPr>
              <w:pStyle w:val="ROWTABELLA"/>
              <w:rPr>
                <w:color w:val="002060"/>
              </w:rPr>
            </w:pPr>
            <w:r w:rsidRPr="00114334">
              <w:rPr>
                <w:color w:val="002060"/>
              </w:rPr>
              <w:t xml:space="preserve">FUTSAL </w:t>
            </w:r>
            <w:r>
              <w:rPr>
                <w:color w:val="002060"/>
              </w:rPr>
              <w:t>VIRE</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14:paraId="75377899" w14:textId="77777777" w:rsidR="00E608C4" w:rsidRPr="00114334" w:rsidRDefault="00E608C4" w:rsidP="00E608C4">
            <w:pPr>
              <w:pStyle w:val="ROWTABELLA"/>
              <w:rPr>
                <w:color w:val="002060"/>
              </w:rPr>
            </w:pPr>
            <w:r w:rsidRPr="00114334">
              <w:rPr>
                <w:color w:val="002060"/>
              </w:rPr>
              <w:t>L ALTRO SPORT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C1A8D46" w14:textId="77777777" w:rsidR="00E608C4" w:rsidRPr="00114334" w:rsidRDefault="00E608C4" w:rsidP="00E608C4">
            <w:pPr>
              <w:pStyle w:val="ROWTABELLA"/>
              <w:jc w:val="center"/>
              <w:rPr>
                <w:color w:val="002060"/>
              </w:rPr>
            </w:pPr>
            <w:r w:rsidRPr="00114334">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1AAB4D5" w14:textId="1082EDA4" w:rsidR="00E608C4" w:rsidRPr="00114334" w:rsidRDefault="00E608C4" w:rsidP="00E608C4">
            <w:pPr>
              <w:pStyle w:val="ROWTABELLA"/>
              <w:rPr>
                <w:color w:val="002060"/>
              </w:rPr>
            </w:pPr>
            <w:r>
              <w:rPr>
                <w:color w:val="002060"/>
              </w:rPr>
              <w:t>18/11/2019 20:15</w:t>
            </w:r>
          </w:p>
        </w:tc>
        <w:tc>
          <w:tcPr>
            <w:tcW w:w="119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E839B4" w14:textId="6D092CA4" w:rsidR="00E608C4" w:rsidRPr="00114334" w:rsidRDefault="00E608C4" w:rsidP="00E608C4">
            <w:pPr>
              <w:pStyle w:val="ROWTABELLA"/>
              <w:rPr>
                <w:color w:val="002060"/>
              </w:rPr>
            </w:pPr>
            <w:r w:rsidRPr="001B65A4">
              <w:rPr>
                <w:color w:val="002060"/>
              </w:rPr>
              <w:t>CAMPO COPERTO EZIO GALOSI</w:t>
            </w:r>
          </w:p>
        </w:tc>
        <w:tc>
          <w:tcPr>
            <w:tcW w:w="1555" w:type="dxa"/>
            <w:tcBorders>
              <w:top w:val="nil"/>
              <w:left w:val="nil"/>
              <w:bottom w:val="outset" w:sz="6" w:space="0" w:color="auto"/>
              <w:right w:val="outset" w:sz="6" w:space="0" w:color="auto"/>
            </w:tcBorders>
            <w:tcMar>
              <w:top w:w="20" w:type="dxa"/>
              <w:left w:w="20" w:type="dxa"/>
              <w:bottom w:w="20" w:type="dxa"/>
              <w:right w:w="20" w:type="dxa"/>
            </w:tcMar>
            <w:vAlign w:val="center"/>
          </w:tcPr>
          <w:p w14:paraId="13FA7E91" w14:textId="41E836AE" w:rsidR="00E608C4" w:rsidRPr="00114334" w:rsidRDefault="00E608C4" w:rsidP="00E608C4">
            <w:pPr>
              <w:pStyle w:val="ROWTABELLA"/>
              <w:rPr>
                <w:color w:val="002060"/>
              </w:rPr>
            </w:pPr>
            <w:r w:rsidRPr="001B65A4">
              <w:rPr>
                <w:color w:val="002060"/>
              </w:rPr>
              <w:t>ASCOLI PICENO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641CB" w14:textId="362CFEF1" w:rsidR="00E608C4" w:rsidRPr="00114334" w:rsidRDefault="00E608C4" w:rsidP="00E608C4">
            <w:pPr>
              <w:pStyle w:val="ROWTABELLA"/>
              <w:rPr>
                <w:color w:val="002060"/>
              </w:rPr>
            </w:pPr>
            <w:r w:rsidRPr="001B65A4">
              <w:rPr>
                <w:color w:val="002060"/>
              </w:rPr>
              <w:t>LOC.MONTEROCCO VIA A.MANCINI</w:t>
            </w:r>
          </w:p>
        </w:tc>
      </w:tr>
    </w:tbl>
    <w:p w14:paraId="477604ED" w14:textId="77777777" w:rsidR="00E608C4" w:rsidRDefault="00E608C4" w:rsidP="00E608C4">
      <w:pPr>
        <w:pStyle w:val="Corpodeltesto21"/>
        <w:divId w:val="527259509"/>
        <w:rPr>
          <w:rFonts w:ascii="Arial" w:hAnsi="Arial" w:cs="Arial"/>
          <w:b/>
          <w:iCs/>
          <w:color w:val="002060"/>
          <w:sz w:val="22"/>
          <w:u w:val="single"/>
        </w:rPr>
      </w:pPr>
    </w:p>
    <w:p w14:paraId="55B84211" w14:textId="77777777" w:rsidR="00E608C4" w:rsidRPr="00D34730" w:rsidRDefault="00E608C4" w:rsidP="00E608C4">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14:paraId="18CB620A" w14:textId="77777777" w:rsidR="00E608C4" w:rsidRPr="00D34730" w:rsidRDefault="00E608C4" w:rsidP="00E608C4">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di andata </w:t>
      </w:r>
      <w:r>
        <w:rPr>
          <w:rFonts w:ascii="Arial" w:hAnsi="Arial" w:cs="Arial"/>
          <w:b/>
          <w:iCs/>
          <w:color w:val="002060"/>
          <w:sz w:val="22"/>
          <w:u w:val="single"/>
        </w:rPr>
        <w:t>05 Novembre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19 N</w:t>
      </w:r>
      <w:r w:rsidRPr="00D34730">
        <w:rPr>
          <w:rFonts w:ascii="Arial" w:hAnsi="Arial" w:cs="Arial"/>
          <w:b/>
          <w:iCs/>
          <w:color w:val="002060"/>
          <w:sz w:val="22"/>
          <w:u w:val="single"/>
        </w:rPr>
        <w:t>ovembre 201</w:t>
      </w:r>
      <w:r>
        <w:rPr>
          <w:rFonts w:ascii="Arial" w:hAnsi="Arial" w:cs="Arial"/>
          <w:b/>
          <w:iCs/>
          <w:color w:val="002060"/>
          <w:sz w:val="22"/>
          <w:u w:val="single"/>
        </w:rPr>
        <w:t>9</w:t>
      </w:r>
    </w:p>
    <w:p w14:paraId="4D7CE7A2" w14:textId="77777777" w:rsidR="00E608C4" w:rsidRPr="00D34730" w:rsidRDefault="00E608C4" w:rsidP="00E608C4">
      <w:pPr>
        <w:pStyle w:val="Corpodeltesto21"/>
        <w:divId w:val="527259509"/>
        <w:rPr>
          <w:rFonts w:ascii="Arial" w:hAnsi="Arial" w:cs="Arial"/>
          <w:color w:val="002060"/>
          <w:sz w:val="22"/>
        </w:rPr>
      </w:pPr>
      <w:r w:rsidRPr="00D34730">
        <w:rPr>
          <w:rFonts w:ascii="Arial" w:hAnsi="Arial" w:cs="Arial"/>
          <w:color w:val="002060"/>
          <w:sz w:val="22"/>
        </w:rPr>
        <w:t xml:space="preserve">Le 16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già descritti, disputeranno gare di andata e ritorno ad eliminazione diretta.</w:t>
      </w:r>
    </w:p>
    <w:p w14:paraId="4BCF0F10" w14:textId="77777777" w:rsidR="00E608C4" w:rsidRPr="00D34730" w:rsidRDefault="00E608C4" w:rsidP="00E608C4">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F264517" w14:textId="15A7D72F" w:rsidR="00E608C4" w:rsidRPr="00E608C4" w:rsidRDefault="00E608C4" w:rsidP="00E608C4">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F9713DD" w14:textId="503787FB" w:rsidR="009117AF" w:rsidRPr="00573F97" w:rsidRDefault="009117AF" w:rsidP="000E0F02">
      <w:pPr>
        <w:pStyle w:val="TITOLOPRINC"/>
        <w:divId w:val="527259509"/>
        <w:rPr>
          <w:color w:val="002060"/>
        </w:rPr>
      </w:pPr>
      <w:r w:rsidRPr="00573F97">
        <w:rPr>
          <w:color w:val="002060"/>
        </w:rPr>
        <w:t>VARIAZIONI AL PROGRAMMA GARE</w:t>
      </w:r>
    </w:p>
    <w:p w14:paraId="51E1DE39" w14:textId="77777777" w:rsidR="009117AF" w:rsidRPr="00573F97" w:rsidRDefault="009117AF" w:rsidP="009117AF">
      <w:pPr>
        <w:pStyle w:val="SOTTOTITOLOCAMPIONATO1"/>
        <w:divId w:val="527259509"/>
        <w:rPr>
          <w:color w:val="002060"/>
        </w:rPr>
      </w:pPr>
      <w:r w:rsidRPr="00573F97">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1AD4BC0B"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721D9"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7A664F"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B3D4CB"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73F64"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47E2C0"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D2D0AA"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BFFC4"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005A1" w14:textId="77777777" w:rsidR="009117AF" w:rsidRPr="00573F97" w:rsidRDefault="009117AF" w:rsidP="00556A2E">
            <w:pPr>
              <w:pStyle w:val="HEADERTABELLA"/>
              <w:rPr>
                <w:color w:val="002060"/>
              </w:rPr>
            </w:pPr>
            <w:r w:rsidRPr="00573F97">
              <w:rPr>
                <w:color w:val="002060"/>
              </w:rPr>
              <w:t>Impianto</w:t>
            </w:r>
          </w:p>
        </w:tc>
      </w:tr>
      <w:tr w:rsidR="009117AF" w:rsidRPr="00573F97" w14:paraId="394B7DCB"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EC191" w14:textId="77777777" w:rsidR="009117AF" w:rsidRPr="00CE4183" w:rsidRDefault="009117AF" w:rsidP="00556A2E">
            <w:pPr>
              <w:pStyle w:val="ROWTABELLA"/>
              <w:rPr>
                <w:color w:val="002060"/>
                <w:highlight w:val="yellow"/>
              </w:rPr>
            </w:pPr>
            <w:r w:rsidRPr="00CE4183">
              <w:rPr>
                <w:color w:val="002060"/>
                <w:highlight w:val="yellow"/>
              </w:rPr>
              <w:t>06/11/2019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4D421" w14:textId="77777777" w:rsidR="009117AF" w:rsidRPr="00CE4183" w:rsidRDefault="009117AF" w:rsidP="00556A2E">
            <w:pPr>
              <w:pStyle w:val="ROWTABELLA"/>
              <w:jc w:val="center"/>
              <w:rPr>
                <w:color w:val="002060"/>
                <w:highlight w:val="yellow"/>
              </w:rPr>
            </w:pPr>
            <w:r w:rsidRPr="00CE418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AEAF5" w14:textId="77777777" w:rsidR="009117AF" w:rsidRPr="00CE4183" w:rsidRDefault="009117AF" w:rsidP="00556A2E">
            <w:pPr>
              <w:pStyle w:val="ROWTABELLA"/>
              <w:rPr>
                <w:color w:val="002060"/>
                <w:highlight w:val="yellow"/>
              </w:rPr>
            </w:pPr>
            <w:r w:rsidRPr="00CE4183">
              <w:rPr>
                <w:color w:val="002060"/>
                <w:highlight w:val="yellow"/>
              </w:rPr>
              <w:t>VADO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45AF2" w14:textId="77777777" w:rsidR="009117AF" w:rsidRPr="00CE4183" w:rsidRDefault="009117AF" w:rsidP="00556A2E">
            <w:pPr>
              <w:pStyle w:val="ROWTABELLA"/>
              <w:rPr>
                <w:color w:val="002060"/>
                <w:highlight w:val="yellow"/>
              </w:rPr>
            </w:pPr>
            <w:r w:rsidRPr="00CE4183">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1DA9F" w14:textId="77777777" w:rsidR="009117AF" w:rsidRPr="00573F97" w:rsidRDefault="009117AF" w:rsidP="00556A2E">
            <w:pPr>
              <w:pStyle w:val="ROWTABELLA"/>
              <w:rPr>
                <w:color w:val="002060"/>
              </w:rPr>
            </w:pPr>
            <w:r w:rsidRPr="00573F97">
              <w:rPr>
                <w:color w:val="002060"/>
              </w:rPr>
              <w:t>0</w:t>
            </w:r>
            <w:r>
              <w:rPr>
                <w:color w:val="002060"/>
              </w:rPr>
              <w:t>5</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CC980" w14:textId="77777777" w:rsidR="009117AF" w:rsidRPr="00573F97" w:rsidRDefault="009117AF" w:rsidP="00556A2E">
            <w:pPr>
              <w:pStyle w:val="ROWTABELLA"/>
              <w:jc w:val="center"/>
              <w:rPr>
                <w:color w:val="002060"/>
              </w:rPr>
            </w:pPr>
            <w:r w:rsidRPr="00CE4183">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AEEC5" w14:textId="77777777" w:rsidR="009117AF" w:rsidRPr="00573F97" w:rsidRDefault="009117AF" w:rsidP="00556A2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6C90C" w14:textId="77777777" w:rsidR="009117AF" w:rsidRPr="00CE4183" w:rsidRDefault="009117AF" w:rsidP="00556A2E">
            <w:pPr>
              <w:pStyle w:val="ROWTABELLA"/>
              <w:rPr>
                <w:color w:val="002060"/>
                <w:highlight w:val="yellow"/>
              </w:rPr>
            </w:pPr>
            <w:r w:rsidRPr="00CE4183">
              <w:rPr>
                <w:color w:val="002060"/>
                <w:highlight w:val="yellow"/>
              </w:rPr>
              <w:t>PALESTRA COMUNALE CALCIO A 5 MERCATELLO SUL METAURO VIA IV NOVEMBRE</w:t>
            </w:r>
          </w:p>
        </w:tc>
      </w:tr>
    </w:tbl>
    <w:p w14:paraId="2025A393" w14:textId="77777777" w:rsidR="009117AF" w:rsidRPr="00573F97" w:rsidRDefault="009117AF" w:rsidP="009117AF">
      <w:pPr>
        <w:pStyle w:val="breakline"/>
        <w:divId w:val="527259509"/>
        <w:rPr>
          <w:color w:val="002060"/>
        </w:rPr>
      </w:pPr>
    </w:p>
    <w:p w14:paraId="5F010C2D" w14:textId="77777777" w:rsidR="009117AF" w:rsidRPr="00573F97" w:rsidRDefault="009117AF" w:rsidP="009117AF">
      <w:pPr>
        <w:pStyle w:val="TITOLOPRINC"/>
        <w:divId w:val="527259509"/>
        <w:rPr>
          <w:color w:val="002060"/>
        </w:rPr>
      </w:pPr>
      <w:r w:rsidRPr="00573F97">
        <w:rPr>
          <w:color w:val="002060"/>
        </w:rPr>
        <w:lastRenderedPageBreak/>
        <w:t>PROGRAMMA GARE</w:t>
      </w:r>
    </w:p>
    <w:p w14:paraId="463D0904" w14:textId="77777777" w:rsidR="009117AF" w:rsidRPr="001B65A4" w:rsidRDefault="009117AF" w:rsidP="009117AF">
      <w:pPr>
        <w:pStyle w:val="SOTTOTITOLOCAMPIONATO1"/>
        <w:divId w:val="527259509"/>
        <w:rPr>
          <w:color w:val="002060"/>
        </w:rPr>
      </w:pPr>
      <w:r w:rsidRPr="001B65A4">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2"/>
        <w:gridCol w:w="1546"/>
        <w:gridCol w:w="1546"/>
      </w:tblGrid>
      <w:tr w:rsidR="009117AF" w:rsidRPr="001B65A4" w14:paraId="3546B29D"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FC328"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3EB42A"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298E8"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00DA77"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9ED81"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A96BBE"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9737DC"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427BCB9E"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3EF3A5" w14:textId="77777777" w:rsidR="009117AF" w:rsidRPr="001B65A4" w:rsidRDefault="009117AF" w:rsidP="00556A2E">
            <w:pPr>
              <w:pStyle w:val="ROWTABELLA"/>
              <w:rPr>
                <w:color w:val="002060"/>
              </w:rPr>
            </w:pPr>
            <w:r w:rsidRPr="001B65A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15ED24" w14:textId="77777777" w:rsidR="009117AF" w:rsidRPr="001B65A4" w:rsidRDefault="009117AF" w:rsidP="00556A2E">
            <w:pPr>
              <w:pStyle w:val="ROWTABELLA"/>
              <w:rPr>
                <w:color w:val="002060"/>
              </w:rPr>
            </w:pPr>
            <w:r w:rsidRPr="001B65A4">
              <w:rPr>
                <w:color w:val="002060"/>
              </w:rPr>
              <w:t>VIS CONCORDIA MORROVALLE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A373CA5"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E531E" w14:textId="77777777" w:rsidR="009117AF" w:rsidRPr="001B65A4" w:rsidRDefault="009117AF" w:rsidP="00556A2E">
            <w:pPr>
              <w:pStyle w:val="ROWTABELLA"/>
              <w:rPr>
                <w:color w:val="002060"/>
              </w:rPr>
            </w:pPr>
            <w:r w:rsidRPr="001B65A4">
              <w:rPr>
                <w:color w:val="002060"/>
              </w:rPr>
              <w:t>04/11/2019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678330" w14:textId="77777777" w:rsidR="009117AF" w:rsidRPr="001B65A4" w:rsidRDefault="009117AF" w:rsidP="00556A2E">
            <w:pPr>
              <w:pStyle w:val="ROWTABELLA"/>
              <w:rPr>
                <w:color w:val="002060"/>
              </w:rPr>
            </w:pPr>
            <w:r w:rsidRPr="001B65A4">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208162" w14:textId="77777777" w:rsidR="009117AF" w:rsidRPr="001B65A4" w:rsidRDefault="009117AF" w:rsidP="00556A2E">
            <w:pPr>
              <w:pStyle w:val="ROWTABELLA"/>
              <w:rPr>
                <w:color w:val="002060"/>
              </w:rPr>
            </w:pPr>
            <w:r w:rsidRPr="001B65A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10683D" w14:textId="77777777" w:rsidR="009117AF" w:rsidRPr="001B65A4" w:rsidRDefault="009117AF" w:rsidP="00556A2E">
            <w:pPr>
              <w:pStyle w:val="ROWTABELLA"/>
              <w:rPr>
                <w:color w:val="002060"/>
              </w:rPr>
            </w:pPr>
            <w:r w:rsidRPr="001B65A4">
              <w:rPr>
                <w:color w:val="002060"/>
              </w:rPr>
              <w:t>VIA ALFIERI SNC</w:t>
            </w:r>
          </w:p>
        </w:tc>
      </w:tr>
      <w:tr w:rsidR="009117AF" w:rsidRPr="001B65A4" w14:paraId="3016C4D6"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23F55F9" w14:textId="77777777" w:rsidR="009117AF" w:rsidRPr="001B65A4" w:rsidRDefault="009117AF" w:rsidP="00556A2E">
            <w:pPr>
              <w:pStyle w:val="ROWTABELLA"/>
              <w:rPr>
                <w:color w:val="002060"/>
              </w:rPr>
            </w:pPr>
            <w:r w:rsidRPr="001B65A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D208AC" w14:textId="77777777" w:rsidR="009117AF" w:rsidRPr="001B65A4" w:rsidRDefault="009117AF" w:rsidP="00556A2E">
            <w:pPr>
              <w:pStyle w:val="ROWTABELLA"/>
              <w:rPr>
                <w:color w:val="002060"/>
              </w:rPr>
            </w:pPr>
            <w:r w:rsidRPr="001B65A4">
              <w:rPr>
                <w:color w:val="002060"/>
              </w:rPr>
              <w:t>ROCCAFLUVIONE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A398C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2A0D72" w14:textId="77777777" w:rsidR="009117AF" w:rsidRPr="001B65A4" w:rsidRDefault="009117AF" w:rsidP="00556A2E">
            <w:pPr>
              <w:pStyle w:val="ROWTABELLA"/>
              <w:rPr>
                <w:color w:val="002060"/>
              </w:rPr>
            </w:pPr>
            <w:r w:rsidRPr="001B65A4">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52BCF0" w14:textId="77777777" w:rsidR="009117AF" w:rsidRPr="001B65A4" w:rsidRDefault="009117AF" w:rsidP="00556A2E">
            <w:pPr>
              <w:pStyle w:val="ROWTABELLA"/>
              <w:rPr>
                <w:color w:val="002060"/>
              </w:rPr>
            </w:pPr>
            <w:r w:rsidRPr="001B65A4">
              <w:rPr>
                <w:color w:val="002060"/>
              </w:rPr>
              <w:t>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26F398" w14:textId="77777777" w:rsidR="009117AF" w:rsidRPr="001B65A4" w:rsidRDefault="009117AF" w:rsidP="00556A2E">
            <w:pPr>
              <w:pStyle w:val="ROWTABELLA"/>
              <w:rPr>
                <w:color w:val="002060"/>
              </w:rPr>
            </w:pPr>
            <w:r w:rsidRPr="001B65A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5BCEBB" w14:textId="77777777" w:rsidR="009117AF" w:rsidRPr="001B65A4" w:rsidRDefault="009117AF" w:rsidP="00556A2E">
            <w:pPr>
              <w:pStyle w:val="ROWTABELLA"/>
              <w:rPr>
                <w:color w:val="002060"/>
              </w:rPr>
            </w:pPr>
            <w:r w:rsidRPr="001B65A4">
              <w:rPr>
                <w:color w:val="002060"/>
              </w:rPr>
              <w:t>VIA C.ULPIANI</w:t>
            </w:r>
          </w:p>
        </w:tc>
      </w:tr>
      <w:tr w:rsidR="009117AF" w:rsidRPr="001B65A4" w14:paraId="39E5F07E"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8A049B" w14:textId="77777777" w:rsidR="009117AF" w:rsidRPr="001B65A4" w:rsidRDefault="009117AF" w:rsidP="00556A2E">
            <w:pPr>
              <w:pStyle w:val="ROWTABELLA"/>
              <w:rPr>
                <w:color w:val="002060"/>
              </w:rPr>
            </w:pPr>
            <w:r w:rsidRPr="001B65A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DF975B" w14:textId="77777777" w:rsidR="009117AF" w:rsidRPr="001B65A4" w:rsidRDefault="009117AF" w:rsidP="00556A2E">
            <w:pPr>
              <w:pStyle w:val="ROWTABELLA"/>
              <w:rPr>
                <w:color w:val="002060"/>
              </w:rPr>
            </w:pPr>
            <w:r w:rsidRPr="001B65A4">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BE716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103854" w14:textId="77777777" w:rsidR="009117AF" w:rsidRPr="001B65A4" w:rsidRDefault="009117AF" w:rsidP="00556A2E">
            <w:pPr>
              <w:pStyle w:val="ROWTABELLA"/>
              <w:rPr>
                <w:color w:val="002060"/>
              </w:rPr>
            </w:pPr>
            <w:r w:rsidRPr="001B65A4">
              <w:rPr>
                <w:color w:val="002060"/>
              </w:rPr>
              <w:t>04/11/2019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4DE129" w14:textId="77777777" w:rsidR="009117AF" w:rsidRPr="001B65A4" w:rsidRDefault="009117AF" w:rsidP="00556A2E">
            <w:pPr>
              <w:pStyle w:val="ROWTABELLA"/>
              <w:rPr>
                <w:color w:val="002060"/>
              </w:rPr>
            </w:pPr>
            <w:r w:rsidRPr="001B65A4">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C391ED" w14:textId="77777777" w:rsidR="009117AF" w:rsidRPr="001B65A4" w:rsidRDefault="009117AF" w:rsidP="00556A2E">
            <w:pPr>
              <w:pStyle w:val="ROWTABELLA"/>
              <w:rPr>
                <w:color w:val="002060"/>
              </w:rPr>
            </w:pPr>
            <w:r w:rsidRPr="001B65A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C1F521" w14:textId="77777777" w:rsidR="009117AF" w:rsidRPr="001B65A4" w:rsidRDefault="009117AF" w:rsidP="00556A2E">
            <w:pPr>
              <w:pStyle w:val="ROWTABELLA"/>
              <w:rPr>
                <w:color w:val="002060"/>
              </w:rPr>
            </w:pPr>
            <w:r w:rsidRPr="001B65A4">
              <w:rPr>
                <w:color w:val="002060"/>
              </w:rPr>
              <w:t>LOCALITA' CANDIA</w:t>
            </w:r>
          </w:p>
        </w:tc>
      </w:tr>
      <w:tr w:rsidR="009117AF" w:rsidRPr="001B65A4" w14:paraId="6AD2BD84"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47F521" w14:textId="77777777" w:rsidR="009117AF" w:rsidRPr="001B65A4" w:rsidRDefault="009117AF" w:rsidP="00556A2E">
            <w:pPr>
              <w:pStyle w:val="ROWTABELLA"/>
              <w:rPr>
                <w:color w:val="002060"/>
              </w:rPr>
            </w:pPr>
            <w:r w:rsidRPr="001B65A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93C748" w14:textId="77777777" w:rsidR="009117AF" w:rsidRPr="001B65A4" w:rsidRDefault="009117AF" w:rsidP="00556A2E">
            <w:pPr>
              <w:pStyle w:val="ROWTABELLA"/>
              <w:rPr>
                <w:color w:val="002060"/>
              </w:rPr>
            </w:pPr>
            <w:r w:rsidRPr="001B65A4">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50FC41"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EA476C" w14:textId="77777777" w:rsidR="009117AF" w:rsidRPr="001B65A4" w:rsidRDefault="009117AF" w:rsidP="00556A2E">
            <w:pPr>
              <w:pStyle w:val="ROWTABELLA"/>
              <w:rPr>
                <w:color w:val="002060"/>
              </w:rPr>
            </w:pPr>
            <w:r w:rsidRPr="001B65A4">
              <w:rPr>
                <w:color w:val="002060"/>
              </w:rPr>
              <w:t>05/11/2019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C2ACBC" w14:textId="77777777" w:rsidR="009117AF" w:rsidRPr="001B65A4" w:rsidRDefault="009117AF" w:rsidP="00556A2E">
            <w:pPr>
              <w:pStyle w:val="ROWTABELLA"/>
              <w:rPr>
                <w:color w:val="002060"/>
              </w:rPr>
            </w:pPr>
            <w:r w:rsidRPr="001B65A4">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699278" w14:textId="77777777" w:rsidR="009117AF" w:rsidRPr="001B65A4" w:rsidRDefault="009117AF" w:rsidP="00556A2E">
            <w:pPr>
              <w:pStyle w:val="ROWTABELLA"/>
              <w:rPr>
                <w:color w:val="002060"/>
              </w:rPr>
            </w:pPr>
            <w:r w:rsidRPr="001B65A4">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24EE31" w14:textId="77777777" w:rsidR="009117AF" w:rsidRPr="001B65A4" w:rsidRDefault="009117AF" w:rsidP="00556A2E">
            <w:pPr>
              <w:pStyle w:val="ROWTABELLA"/>
              <w:rPr>
                <w:color w:val="002060"/>
              </w:rPr>
            </w:pPr>
            <w:r w:rsidRPr="001B65A4">
              <w:rPr>
                <w:color w:val="002060"/>
              </w:rPr>
              <w:t>FRAZIONE COPPO VIA FORMA</w:t>
            </w:r>
          </w:p>
        </w:tc>
      </w:tr>
      <w:tr w:rsidR="009117AF" w:rsidRPr="001B65A4" w14:paraId="0E171C9D"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BD6A90" w14:textId="77777777" w:rsidR="009117AF" w:rsidRPr="001B65A4" w:rsidRDefault="009117AF" w:rsidP="00556A2E">
            <w:pPr>
              <w:pStyle w:val="ROWTABELLA"/>
              <w:rPr>
                <w:color w:val="002060"/>
              </w:rPr>
            </w:pPr>
            <w:r w:rsidRPr="001B65A4">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ADE8A9" w14:textId="6D78DF3B" w:rsidR="009117AF" w:rsidRPr="001B65A4" w:rsidRDefault="000E0F02" w:rsidP="000E0F02">
            <w:pPr>
              <w:pStyle w:val="ROWTABELLA"/>
              <w:rPr>
                <w:color w:val="002060"/>
              </w:rPr>
            </w:pPr>
            <w:r>
              <w:rPr>
                <w:color w:val="002060"/>
              </w:rPr>
              <w:t>FUTSAL VIRE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C366C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4A896E" w14:textId="77777777" w:rsidR="009117AF" w:rsidRPr="001B65A4" w:rsidRDefault="009117AF" w:rsidP="00556A2E">
            <w:pPr>
              <w:pStyle w:val="ROWTABELLA"/>
              <w:rPr>
                <w:color w:val="002060"/>
              </w:rPr>
            </w:pPr>
            <w:r w:rsidRPr="001B65A4">
              <w:rPr>
                <w:color w:val="002060"/>
              </w:rPr>
              <w:t>05/11/2019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9871016" w14:textId="77777777" w:rsidR="009117AF" w:rsidRPr="001B65A4" w:rsidRDefault="009117AF" w:rsidP="00556A2E">
            <w:pPr>
              <w:pStyle w:val="ROWTABELLA"/>
              <w:rPr>
                <w:color w:val="002060"/>
              </w:rPr>
            </w:pPr>
            <w:r w:rsidRPr="001B65A4">
              <w:rPr>
                <w:color w:val="002060"/>
              </w:rPr>
              <w:t>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80EEA3" w14:textId="77777777" w:rsidR="009117AF" w:rsidRPr="001B65A4" w:rsidRDefault="009117AF" w:rsidP="00556A2E">
            <w:pPr>
              <w:pStyle w:val="ROWTABELLA"/>
              <w:rPr>
                <w:color w:val="002060"/>
              </w:rPr>
            </w:pPr>
            <w:r w:rsidRPr="001B65A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4FCA78" w14:textId="77777777" w:rsidR="009117AF" w:rsidRPr="001B65A4" w:rsidRDefault="009117AF" w:rsidP="00556A2E">
            <w:pPr>
              <w:pStyle w:val="ROWTABELLA"/>
              <w:rPr>
                <w:color w:val="002060"/>
              </w:rPr>
            </w:pPr>
            <w:r w:rsidRPr="001B65A4">
              <w:rPr>
                <w:color w:val="002060"/>
              </w:rPr>
              <w:t>VIA SALVO D'ACQUISTO</w:t>
            </w:r>
          </w:p>
        </w:tc>
      </w:tr>
      <w:tr w:rsidR="009117AF" w:rsidRPr="001B65A4" w14:paraId="0617ED9D"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B15D4C" w14:textId="77777777" w:rsidR="009117AF" w:rsidRPr="001B65A4" w:rsidRDefault="009117AF" w:rsidP="00556A2E">
            <w:pPr>
              <w:pStyle w:val="ROWTABELLA"/>
              <w:rPr>
                <w:color w:val="002060"/>
              </w:rPr>
            </w:pPr>
            <w:r w:rsidRPr="001B65A4">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54F12B" w14:textId="77777777" w:rsidR="009117AF" w:rsidRPr="001B65A4" w:rsidRDefault="009117AF" w:rsidP="00556A2E">
            <w:pPr>
              <w:pStyle w:val="ROWTABELLA"/>
              <w:rPr>
                <w:color w:val="002060"/>
              </w:rPr>
            </w:pPr>
            <w:r w:rsidRPr="001B65A4">
              <w:rPr>
                <w:color w:val="002060"/>
              </w:rPr>
              <w:t>GNANO 04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B4E02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090B38" w14:textId="77777777" w:rsidR="009117AF" w:rsidRPr="001B65A4" w:rsidRDefault="009117AF" w:rsidP="00556A2E">
            <w:pPr>
              <w:pStyle w:val="ROWTABELLA"/>
              <w:rPr>
                <w:color w:val="002060"/>
              </w:rPr>
            </w:pPr>
            <w:r w:rsidRPr="001B65A4">
              <w:rPr>
                <w:color w:val="002060"/>
              </w:rPr>
              <w:t>05/11/2019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003A43" w14:textId="77777777" w:rsidR="009117AF" w:rsidRPr="001B65A4" w:rsidRDefault="009117AF" w:rsidP="00556A2E">
            <w:pPr>
              <w:pStyle w:val="ROWTABELLA"/>
              <w:rPr>
                <w:color w:val="002060"/>
              </w:rPr>
            </w:pPr>
            <w:r w:rsidRPr="001B65A4">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C7EACB" w14:textId="77777777" w:rsidR="009117AF" w:rsidRPr="001B65A4" w:rsidRDefault="009117AF" w:rsidP="00556A2E">
            <w:pPr>
              <w:pStyle w:val="ROWTABELLA"/>
              <w:rPr>
                <w:color w:val="002060"/>
              </w:rPr>
            </w:pPr>
            <w:r w:rsidRPr="001B65A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87280B" w14:textId="77777777" w:rsidR="009117AF" w:rsidRPr="001B65A4" w:rsidRDefault="009117AF" w:rsidP="00556A2E">
            <w:pPr>
              <w:pStyle w:val="ROWTABELLA"/>
              <w:rPr>
                <w:color w:val="002060"/>
              </w:rPr>
            </w:pPr>
            <w:r w:rsidRPr="001B65A4">
              <w:rPr>
                <w:color w:val="002060"/>
              </w:rPr>
              <w:t>VIA NAZARIO SAURO</w:t>
            </w:r>
          </w:p>
        </w:tc>
      </w:tr>
      <w:tr w:rsidR="009117AF" w:rsidRPr="001B65A4" w14:paraId="5E2814C5"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035BAD" w14:textId="77777777" w:rsidR="009117AF" w:rsidRPr="001B65A4" w:rsidRDefault="009117AF" w:rsidP="00556A2E">
            <w:pPr>
              <w:pStyle w:val="ROWTABELLA"/>
              <w:rPr>
                <w:color w:val="002060"/>
              </w:rPr>
            </w:pPr>
            <w:r w:rsidRPr="001B65A4">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E0EC2B" w14:textId="77777777" w:rsidR="009117AF" w:rsidRPr="001B65A4" w:rsidRDefault="009117AF" w:rsidP="00556A2E">
            <w:pPr>
              <w:pStyle w:val="ROWTABELLA"/>
              <w:rPr>
                <w:color w:val="002060"/>
              </w:rPr>
            </w:pPr>
            <w:r w:rsidRPr="001B65A4">
              <w:rPr>
                <w:color w:val="002060"/>
              </w:rPr>
              <w:t>POLISPORTIVA VICTORIA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D0EBD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F35B43" w14:textId="77777777" w:rsidR="009117AF" w:rsidRPr="001B65A4" w:rsidRDefault="009117AF" w:rsidP="00556A2E">
            <w:pPr>
              <w:pStyle w:val="ROWTABELLA"/>
              <w:rPr>
                <w:color w:val="002060"/>
              </w:rPr>
            </w:pPr>
            <w:r w:rsidRPr="001B65A4">
              <w:rPr>
                <w:color w:val="002060"/>
              </w:rPr>
              <w:t>06/11/2019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500E4DE" w14:textId="77777777" w:rsidR="009117AF" w:rsidRPr="001B65A4" w:rsidRDefault="009117AF" w:rsidP="00556A2E">
            <w:pPr>
              <w:pStyle w:val="ROWTABELLA"/>
              <w:rPr>
                <w:color w:val="002060"/>
              </w:rPr>
            </w:pPr>
            <w:r w:rsidRPr="001B65A4">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58F616" w14:textId="77777777" w:rsidR="009117AF" w:rsidRPr="001B65A4" w:rsidRDefault="009117AF" w:rsidP="00556A2E">
            <w:pPr>
              <w:pStyle w:val="ROWTABELLA"/>
              <w:rPr>
                <w:color w:val="002060"/>
              </w:rPr>
            </w:pPr>
            <w:r w:rsidRPr="001B65A4">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E570E0" w14:textId="77777777" w:rsidR="009117AF" w:rsidRPr="001B65A4" w:rsidRDefault="009117AF" w:rsidP="00556A2E">
            <w:pPr>
              <w:pStyle w:val="ROWTABELLA"/>
              <w:rPr>
                <w:color w:val="002060"/>
              </w:rPr>
            </w:pPr>
            <w:r w:rsidRPr="001B65A4">
              <w:rPr>
                <w:color w:val="002060"/>
              </w:rPr>
              <w:t>VIA NICOLO' V</w:t>
            </w:r>
          </w:p>
        </w:tc>
      </w:tr>
      <w:tr w:rsidR="009117AF" w:rsidRPr="001B65A4" w14:paraId="6C241766"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B1A9C6" w14:textId="77777777" w:rsidR="009117AF" w:rsidRPr="001B65A4" w:rsidRDefault="009117AF" w:rsidP="00556A2E">
            <w:pPr>
              <w:pStyle w:val="ROWTABELLA"/>
              <w:rPr>
                <w:color w:val="002060"/>
              </w:rPr>
            </w:pPr>
            <w:r w:rsidRPr="001B65A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CAF376" w14:textId="77777777" w:rsidR="009117AF" w:rsidRPr="001B65A4" w:rsidRDefault="009117AF" w:rsidP="00556A2E">
            <w:pPr>
              <w:pStyle w:val="ROWTABELLA"/>
              <w:rPr>
                <w:color w:val="002060"/>
              </w:rPr>
            </w:pPr>
            <w:r w:rsidRPr="001B65A4">
              <w:rPr>
                <w:color w:val="002060"/>
              </w:rPr>
              <w:t>PIANDIROSE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8EACA3C"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5D4DDF" w14:textId="77777777" w:rsidR="009117AF" w:rsidRPr="001B65A4" w:rsidRDefault="009117AF" w:rsidP="00556A2E">
            <w:pPr>
              <w:pStyle w:val="ROWTABELLA"/>
              <w:rPr>
                <w:color w:val="002060"/>
              </w:rPr>
            </w:pPr>
            <w:r w:rsidRPr="001B65A4">
              <w:rPr>
                <w:color w:val="002060"/>
              </w:rPr>
              <w:t>06/11/2019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8110F9" w14:textId="77777777" w:rsidR="009117AF" w:rsidRPr="001B65A4" w:rsidRDefault="009117AF" w:rsidP="00556A2E">
            <w:pPr>
              <w:pStyle w:val="ROWTABELLA"/>
              <w:rPr>
                <w:color w:val="002060"/>
              </w:rPr>
            </w:pPr>
            <w:r w:rsidRPr="001B65A4">
              <w:rPr>
                <w:color w:val="002060"/>
              </w:rPr>
              <w:t>PALESTRA COMUNALE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74D356" w14:textId="77777777" w:rsidR="009117AF" w:rsidRPr="001B65A4" w:rsidRDefault="009117AF" w:rsidP="00556A2E">
            <w:pPr>
              <w:pStyle w:val="ROWTABELLA"/>
              <w:rPr>
                <w:color w:val="002060"/>
              </w:rPr>
            </w:pPr>
            <w:r w:rsidRPr="001B65A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DC4A88" w14:textId="77777777" w:rsidR="009117AF" w:rsidRPr="001B65A4" w:rsidRDefault="009117AF" w:rsidP="00556A2E">
            <w:pPr>
              <w:pStyle w:val="ROWTABELLA"/>
              <w:rPr>
                <w:color w:val="002060"/>
              </w:rPr>
            </w:pPr>
            <w:r w:rsidRPr="001B65A4">
              <w:rPr>
                <w:color w:val="002060"/>
              </w:rPr>
              <w:t>VIA IV NOVEMBRE</w:t>
            </w:r>
          </w:p>
        </w:tc>
      </w:tr>
    </w:tbl>
    <w:p w14:paraId="3FA295A5" w14:textId="77777777" w:rsidR="009117AF" w:rsidRDefault="009117AF" w:rsidP="009117AF">
      <w:pPr>
        <w:pStyle w:val="breakline"/>
        <w:divId w:val="527259509"/>
        <w:rPr>
          <w:color w:val="002060"/>
        </w:rPr>
      </w:pPr>
    </w:p>
    <w:p w14:paraId="5B53C2DE"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 xml:space="preserve">COPPA </w:t>
      </w:r>
      <w:r>
        <w:rPr>
          <w:color w:val="002060"/>
        </w:rPr>
        <w:t>ITALIA CALCIO A 5 FEMMINILE</w:t>
      </w:r>
    </w:p>
    <w:p w14:paraId="37679604" w14:textId="77777777" w:rsidR="009117AF" w:rsidRPr="00573F97" w:rsidRDefault="009117AF" w:rsidP="009117AF">
      <w:pPr>
        <w:pStyle w:val="TITOLOPRINC"/>
        <w:divId w:val="527259509"/>
        <w:rPr>
          <w:color w:val="002060"/>
        </w:rPr>
      </w:pPr>
      <w:r w:rsidRPr="00573F97">
        <w:rPr>
          <w:color w:val="002060"/>
        </w:rPr>
        <w:t>VARIAZIONI AL PROGRAMMA GARE</w:t>
      </w:r>
    </w:p>
    <w:p w14:paraId="1BF2E95A" w14:textId="77777777" w:rsidR="009117AF" w:rsidRPr="00573F97" w:rsidRDefault="009117AF" w:rsidP="009117AF">
      <w:pPr>
        <w:pStyle w:val="breakline"/>
        <w:divId w:val="527259509"/>
        <w:rPr>
          <w:color w:val="002060"/>
        </w:rPr>
      </w:pPr>
    </w:p>
    <w:p w14:paraId="50EEE9A0" w14:textId="77777777" w:rsidR="009117AF" w:rsidRPr="00573F97" w:rsidRDefault="009117AF" w:rsidP="009117AF">
      <w:pPr>
        <w:pStyle w:val="breakline"/>
        <w:divId w:val="527259509"/>
        <w:rPr>
          <w:color w:val="002060"/>
        </w:rPr>
      </w:pPr>
    </w:p>
    <w:p w14:paraId="78858759" w14:textId="77777777" w:rsidR="009117AF" w:rsidRPr="00573F97" w:rsidRDefault="009117AF" w:rsidP="009117AF">
      <w:pPr>
        <w:pStyle w:val="SOTTOTITOLOCAMPIONATO1"/>
        <w:divId w:val="527259509"/>
        <w:rPr>
          <w:color w:val="002060"/>
        </w:rPr>
      </w:pPr>
      <w:r w:rsidRPr="00573F97">
        <w:rPr>
          <w:color w:val="002060"/>
        </w:rPr>
        <w:t xml:space="preserve">GIRONE </w:t>
      </w:r>
      <w:r>
        <w:rPr>
          <w:color w:val="002060"/>
        </w:rPr>
        <w:t>S</w:t>
      </w:r>
      <w:r w:rsidRPr="00573F97">
        <w:rPr>
          <w:color w:val="002060"/>
        </w:rPr>
        <w:t>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2CF88226"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65493"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74CF7"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07719"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5CBFA"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F241E"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954C2"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589B7"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11969" w14:textId="77777777" w:rsidR="009117AF" w:rsidRPr="00573F97" w:rsidRDefault="009117AF" w:rsidP="00556A2E">
            <w:pPr>
              <w:pStyle w:val="HEADERTABELLA"/>
              <w:rPr>
                <w:color w:val="002060"/>
              </w:rPr>
            </w:pPr>
            <w:r w:rsidRPr="00573F97">
              <w:rPr>
                <w:color w:val="002060"/>
              </w:rPr>
              <w:t>Impianto</w:t>
            </w:r>
          </w:p>
        </w:tc>
      </w:tr>
      <w:tr w:rsidR="009117AF" w:rsidRPr="00573F97" w14:paraId="0952E402"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5BDB3" w14:textId="77777777" w:rsidR="009117AF" w:rsidRPr="00CE4183" w:rsidRDefault="009117AF" w:rsidP="00556A2E">
            <w:pPr>
              <w:pStyle w:val="ROWTABELLA"/>
              <w:rPr>
                <w:color w:val="002060"/>
                <w:highlight w:val="yellow"/>
              </w:rPr>
            </w:pPr>
            <w:r>
              <w:rPr>
                <w:color w:val="002060"/>
                <w:highlight w:val="yellow"/>
              </w:rPr>
              <w:t>12</w:t>
            </w:r>
            <w:r w:rsidRPr="00CE4183">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B6A52" w14:textId="77777777" w:rsidR="009117AF" w:rsidRPr="00CE4183" w:rsidRDefault="009117AF" w:rsidP="00556A2E">
            <w:pPr>
              <w:pStyle w:val="ROWTABELLA"/>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AB404" w14:textId="77777777" w:rsidR="009117AF" w:rsidRPr="00CE4183" w:rsidRDefault="009117AF" w:rsidP="00556A2E">
            <w:pPr>
              <w:pStyle w:val="ROWTABELLA"/>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8CA68" w14:textId="77777777" w:rsidR="009117AF" w:rsidRPr="00CE4183" w:rsidRDefault="009117AF" w:rsidP="00556A2E">
            <w:pPr>
              <w:pStyle w:val="ROWTABELLA"/>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9C02A" w14:textId="77777777" w:rsidR="009117AF" w:rsidRPr="00573F97" w:rsidRDefault="009117AF" w:rsidP="00556A2E">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DD091" w14:textId="77777777" w:rsidR="009117AF" w:rsidRPr="00573F97" w:rsidRDefault="009117AF" w:rsidP="00556A2E">
            <w:pPr>
              <w:pStyle w:val="ROWTABELLA"/>
              <w:jc w:val="center"/>
              <w:rPr>
                <w:color w:val="002060"/>
              </w:rPr>
            </w:pPr>
            <w:r w:rsidRPr="00CE418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72530" w14:textId="77777777" w:rsidR="009117AF" w:rsidRPr="00573F97" w:rsidRDefault="009117AF" w:rsidP="00556A2E">
            <w:pPr>
              <w:pStyle w:val="ROWTABELLA"/>
              <w:jc w:val="center"/>
              <w:rPr>
                <w:color w:val="002060"/>
              </w:rPr>
            </w:pPr>
            <w:r>
              <w:rPr>
                <w:color w:val="002060"/>
              </w:rPr>
              <w:t>21:30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A8C77" w14:textId="77777777" w:rsidR="009117AF" w:rsidRDefault="009117AF" w:rsidP="00556A2E">
            <w:pPr>
              <w:pStyle w:val="ROWTABELLA"/>
              <w:rPr>
                <w:color w:val="002060"/>
                <w:highlight w:val="yellow"/>
              </w:rPr>
            </w:pPr>
          </w:p>
          <w:p w14:paraId="6C5B6587" w14:textId="77777777" w:rsidR="009117AF" w:rsidRPr="00CE4183" w:rsidRDefault="009117AF" w:rsidP="00556A2E">
            <w:pPr>
              <w:pStyle w:val="ROWTABELLA"/>
              <w:rPr>
                <w:color w:val="002060"/>
                <w:highlight w:val="yellow"/>
              </w:rPr>
            </w:pPr>
          </w:p>
        </w:tc>
      </w:tr>
    </w:tbl>
    <w:p w14:paraId="4C01CCDC" w14:textId="77777777" w:rsidR="009117AF" w:rsidRDefault="009117AF" w:rsidP="009117AF">
      <w:pPr>
        <w:pStyle w:val="breakline"/>
        <w:divId w:val="527259509"/>
        <w:rPr>
          <w:color w:val="002060"/>
        </w:rPr>
      </w:pPr>
    </w:p>
    <w:p w14:paraId="7C1CED3C"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 xml:space="preserve">COPPA MARCHE </w:t>
      </w:r>
      <w:r>
        <w:rPr>
          <w:color w:val="002060"/>
        </w:rPr>
        <w:t>UNDER 21</w:t>
      </w:r>
      <w:r w:rsidRPr="00573F97">
        <w:rPr>
          <w:color w:val="002060"/>
        </w:rPr>
        <w:t xml:space="preserve"> CALCIO 5</w:t>
      </w:r>
    </w:p>
    <w:p w14:paraId="7CC6046A" w14:textId="77777777" w:rsidR="009117AF" w:rsidRPr="00573F97" w:rsidRDefault="009117AF" w:rsidP="009117AF">
      <w:pPr>
        <w:pStyle w:val="TITOLOPRINC"/>
        <w:divId w:val="527259509"/>
        <w:rPr>
          <w:color w:val="002060"/>
        </w:rPr>
      </w:pPr>
      <w:r w:rsidRPr="00573F97">
        <w:rPr>
          <w:color w:val="002060"/>
        </w:rPr>
        <w:t>VARIAZIONI AL PROGRAMMA GARE</w:t>
      </w:r>
    </w:p>
    <w:p w14:paraId="53A44CD2" w14:textId="77777777" w:rsidR="009117AF" w:rsidRPr="00573F97" w:rsidRDefault="009117AF" w:rsidP="009117AF">
      <w:pPr>
        <w:pStyle w:val="breakline"/>
        <w:divId w:val="527259509"/>
        <w:rPr>
          <w:color w:val="002060"/>
        </w:rPr>
      </w:pPr>
    </w:p>
    <w:p w14:paraId="6123E6EF" w14:textId="77777777" w:rsidR="009117AF" w:rsidRPr="00573F97" w:rsidRDefault="009117AF" w:rsidP="009117AF">
      <w:pPr>
        <w:pStyle w:val="breakline"/>
        <w:divId w:val="527259509"/>
        <w:rPr>
          <w:color w:val="002060"/>
        </w:rPr>
      </w:pPr>
    </w:p>
    <w:p w14:paraId="395F4613" w14:textId="77777777" w:rsidR="009117AF" w:rsidRPr="00573F97" w:rsidRDefault="009117AF" w:rsidP="009117AF">
      <w:pPr>
        <w:pStyle w:val="SOTTOTITOLOCAMPIONATO1"/>
        <w:divId w:val="527259509"/>
        <w:rPr>
          <w:color w:val="002060"/>
        </w:rPr>
      </w:pPr>
      <w:r w:rsidRPr="00573F97">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16BFE8EF"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102C48"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7F96C7"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83B37"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48E8A"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D0AA4"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FE0C7F"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323295"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CB8527" w14:textId="77777777" w:rsidR="009117AF" w:rsidRPr="00573F97" w:rsidRDefault="009117AF" w:rsidP="00556A2E">
            <w:pPr>
              <w:pStyle w:val="HEADERTABELLA"/>
              <w:rPr>
                <w:color w:val="002060"/>
              </w:rPr>
            </w:pPr>
            <w:r w:rsidRPr="00573F97">
              <w:rPr>
                <w:color w:val="002060"/>
              </w:rPr>
              <w:t>Impianto</w:t>
            </w:r>
          </w:p>
        </w:tc>
      </w:tr>
      <w:tr w:rsidR="009117AF" w:rsidRPr="00573F97" w14:paraId="56269CD8"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7E267" w14:textId="77777777" w:rsidR="009117AF" w:rsidRPr="00CE4183" w:rsidRDefault="009117AF" w:rsidP="00556A2E">
            <w:pPr>
              <w:pStyle w:val="ROWTABELLA"/>
              <w:rPr>
                <w:color w:val="002060"/>
                <w:highlight w:val="yellow"/>
              </w:rPr>
            </w:pPr>
            <w:r>
              <w:rPr>
                <w:color w:val="002060"/>
                <w:highlight w:val="yellow"/>
              </w:rPr>
              <w:t>12</w:t>
            </w:r>
            <w:r w:rsidRPr="00CE4183">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5717E" w14:textId="77777777" w:rsidR="009117AF" w:rsidRPr="00CE4183" w:rsidRDefault="009117AF" w:rsidP="00556A2E">
            <w:pPr>
              <w:pStyle w:val="ROWTABELLA"/>
              <w:jc w:val="center"/>
              <w:rPr>
                <w:color w:val="002060"/>
                <w:highlight w:val="yellow"/>
              </w:rPr>
            </w:pPr>
            <w:r w:rsidRPr="00CE418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FD413" w14:textId="77777777" w:rsidR="009117AF" w:rsidRPr="00CE4183" w:rsidRDefault="009117AF" w:rsidP="00556A2E">
            <w:pPr>
              <w:pStyle w:val="ROWTABELLA"/>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7CCED" w14:textId="77777777" w:rsidR="009117AF" w:rsidRPr="00CE4183" w:rsidRDefault="009117AF" w:rsidP="00556A2E">
            <w:pPr>
              <w:pStyle w:val="ROWTABELLA"/>
              <w:rPr>
                <w:color w:val="002060"/>
                <w:highlight w:val="yellow"/>
              </w:rPr>
            </w:pPr>
            <w:r>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D426B" w14:textId="77777777" w:rsidR="009117AF" w:rsidRPr="00573F97" w:rsidRDefault="009117AF" w:rsidP="00556A2E">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9BDB1" w14:textId="77777777" w:rsidR="009117AF" w:rsidRPr="00573F97" w:rsidRDefault="009117AF" w:rsidP="00556A2E">
            <w:pPr>
              <w:pStyle w:val="ROWTABELLA"/>
              <w:jc w:val="center"/>
              <w:rPr>
                <w:color w:val="002060"/>
              </w:rPr>
            </w:pPr>
            <w:r w:rsidRPr="00CE418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F1055" w14:textId="77777777" w:rsidR="009117AF" w:rsidRPr="00573F97" w:rsidRDefault="009117AF" w:rsidP="00556A2E">
            <w:pPr>
              <w:pStyle w:val="ROWTABELLA"/>
              <w:jc w:val="center"/>
              <w:rPr>
                <w:color w:val="002060"/>
              </w:rPr>
            </w:pPr>
            <w:r>
              <w:rPr>
                <w:color w:val="002060"/>
              </w:rPr>
              <w:t>19:30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26F55" w14:textId="77777777" w:rsidR="009117AF" w:rsidRDefault="009117AF" w:rsidP="00556A2E">
            <w:pPr>
              <w:pStyle w:val="ROWTABELLA"/>
              <w:rPr>
                <w:color w:val="002060"/>
                <w:highlight w:val="yellow"/>
              </w:rPr>
            </w:pPr>
          </w:p>
          <w:p w14:paraId="1FE603A5" w14:textId="77777777" w:rsidR="009117AF" w:rsidRPr="00CE4183" w:rsidRDefault="009117AF" w:rsidP="00556A2E">
            <w:pPr>
              <w:pStyle w:val="ROWTABELLA"/>
              <w:rPr>
                <w:color w:val="002060"/>
                <w:highlight w:val="yellow"/>
              </w:rPr>
            </w:pPr>
          </w:p>
        </w:tc>
      </w:tr>
    </w:tbl>
    <w:p w14:paraId="225BE463" w14:textId="77777777" w:rsidR="009117AF" w:rsidRPr="00573F97" w:rsidRDefault="009117AF" w:rsidP="009117AF">
      <w:pPr>
        <w:pStyle w:val="breakline"/>
        <w:divId w:val="527259509"/>
        <w:rPr>
          <w:color w:val="002060"/>
        </w:rPr>
      </w:pPr>
    </w:p>
    <w:p w14:paraId="3A555C3E"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 xml:space="preserve">COPPA MARCHE </w:t>
      </w:r>
      <w:r>
        <w:rPr>
          <w:color w:val="002060"/>
        </w:rPr>
        <w:t>UNDER 19</w:t>
      </w:r>
      <w:r w:rsidRPr="00573F97">
        <w:rPr>
          <w:color w:val="002060"/>
        </w:rPr>
        <w:t xml:space="preserve"> CALCIO 5</w:t>
      </w:r>
    </w:p>
    <w:p w14:paraId="77C08BCA" w14:textId="77777777" w:rsidR="009117AF" w:rsidRPr="00573F97" w:rsidRDefault="009117AF" w:rsidP="009117AF">
      <w:pPr>
        <w:pStyle w:val="TITOLOPRINC"/>
        <w:divId w:val="527259509"/>
        <w:rPr>
          <w:color w:val="002060"/>
        </w:rPr>
      </w:pPr>
      <w:r w:rsidRPr="00573F97">
        <w:rPr>
          <w:color w:val="002060"/>
        </w:rPr>
        <w:t>VARIAZIONI AL PROGRAMMA GARE</w:t>
      </w:r>
    </w:p>
    <w:p w14:paraId="30BFB959" w14:textId="77777777" w:rsidR="009117AF" w:rsidRPr="00573F97" w:rsidRDefault="009117AF" w:rsidP="009117AF">
      <w:pPr>
        <w:pStyle w:val="breakline"/>
        <w:divId w:val="527259509"/>
        <w:rPr>
          <w:color w:val="002060"/>
        </w:rPr>
      </w:pPr>
    </w:p>
    <w:p w14:paraId="463653A3" w14:textId="77777777" w:rsidR="009117AF" w:rsidRPr="00573F97" w:rsidRDefault="009117AF" w:rsidP="009117AF">
      <w:pPr>
        <w:pStyle w:val="breakline"/>
        <w:divId w:val="527259509"/>
        <w:rPr>
          <w:color w:val="002060"/>
        </w:rPr>
      </w:pPr>
    </w:p>
    <w:p w14:paraId="2D3378EC" w14:textId="77777777" w:rsidR="009117AF" w:rsidRPr="00573F97" w:rsidRDefault="009117AF" w:rsidP="009117AF">
      <w:pPr>
        <w:pStyle w:val="SOTTOTITOLOCAMPIONATO1"/>
        <w:divId w:val="527259509"/>
        <w:rPr>
          <w:color w:val="002060"/>
        </w:rPr>
      </w:pPr>
      <w:r w:rsidRPr="00573F97">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7C2F1250"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B2AE02" w14:textId="77777777" w:rsidR="009117AF" w:rsidRPr="00573F97" w:rsidRDefault="009117AF" w:rsidP="00556A2E">
            <w:pPr>
              <w:pStyle w:val="HEADERTABELLA"/>
              <w:rPr>
                <w:color w:val="002060"/>
              </w:rPr>
            </w:pPr>
            <w:r w:rsidRPr="00573F97">
              <w:rPr>
                <w:color w:val="002060"/>
              </w:rPr>
              <w:t xml:space="preserve">Data </w:t>
            </w:r>
            <w:r w:rsidRPr="00573F97">
              <w:rPr>
                <w:color w:val="002060"/>
              </w:rPr>
              <w:lastRenderedPageBreak/>
              <w:t>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CA4604" w14:textId="77777777" w:rsidR="009117AF" w:rsidRPr="00573F97" w:rsidRDefault="009117AF" w:rsidP="00556A2E">
            <w:pPr>
              <w:pStyle w:val="HEADERTABELLA"/>
              <w:rPr>
                <w:color w:val="002060"/>
              </w:rPr>
            </w:pPr>
            <w:r w:rsidRPr="00573F97">
              <w:rPr>
                <w:color w:val="002060"/>
              </w:rPr>
              <w:lastRenderedPageBreak/>
              <w:t xml:space="preserve">N° </w:t>
            </w:r>
            <w:proofErr w:type="spellStart"/>
            <w:r w:rsidRPr="00573F97">
              <w:rPr>
                <w:color w:val="002060"/>
              </w:rPr>
              <w:lastRenderedPageBreak/>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ECBF47" w14:textId="77777777" w:rsidR="009117AF" w:rsidRPr="00573F97" w:rsidRDefault="009117AF" w:rsidP="00556A2E">
            <w:pPr>
              <w:pStyle w:val="HEADERTABELLA"/>
              <w:rPr>
                <w:color w:val="002060"/>
              </w:rPr>
            </w:pPr>
            <w:r w:rsidRPr="00573F97">
              <w:rPr>
                <w:color w:val="002060"/>
              </w:rPr>
              <w:lastRenderedPageBreak/>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72C6A3"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B0566"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lastRenderedPageBreak/>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4AFE02" w14:textId="77777777" w:rsidR="009117AF" w:rsidRPr="00573F97" w:rsidRDefault="009117AF" w:rsidP="00556A2E">
            <w:pPr>
              <w:pStyle w:val="HEADERTABELLA"/>
              <w:rPr>
                <w:color w:val="002060"/>
              </w:rPr>
            </w:pPr>
            <w:r w:rsidRPr="00573F97">
              <w:rPr>
                <w:color w:val="002060"/>
              </w:rPr>
              <w:lastRenderedPageBreak/>
              <w:t xml:space="preserve">Ora </w:t>
            </w:r>
            <w:proofErr w:type="spellStart"/>
            <w:r w:rsidRPr="00573F97">
              <w:rPr>
                <w:color w:val="002060"/>
              </w:rPr>
              <w:lastRenderedPageBreak/>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F7868" w14:textId="77777777" w:rsidR="009117AF" w:rsidRPr="00573F97" w:rsidRDefault="009117AF" w:rsidP="00556A2E">
            <w:pPr>
              <w:pStyle w:val="HEADERTABELLA"/>
              <w:rPr>
                <w:color w:val="002060"/>
              </w:rPr>
            </w:pPr>
            <w:r w:rsidRPr="00573F97">
              <w:rPr>
                <w:color w:val="002060"/>
              </w:rPr>
              <w:lastRenderedPageBreak/>
              <w:t xml:space="preserve">Ora </w:t>
            </w:r>
            <w:proofErr w:type="spellStart"/>
            <w:r w:rsidRPr="00573F97">
              <w:rPr>
                <w:color w:val="002060"/>
              </w:rPr>
              <w:lastRenderedPageBreak/>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AF3FE" w14:textId="77777777" w:rsidR="009117AF" w:rsidRPr="00573F97" w:rsidRDefault="009117AF" w:rsidP="00556A2E">
            <w:pPr>
              <w:pStyle w:val="HEADERTABELLA"/>
              <w:rPr>
                <w:color w:val="002060"/>
              </w:rPr>
            </w:pPr>
            <w:r w:rsidRPr="00573F97">
              <w:rPr>
                <w:color w:val="002060"/>
              </w:rPr>
              <w:lastRenderedPageBreak/>
              <w:t>Impianto</w:t>
            </w:r>
          </w:p>
        </w:tc>
      </w:tr>
      <w:tr w:rsidR="009117AF" w:rsidRPr="00573F97" w14:paraId="4718F56B"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E8C5D" w14:textId="77777777" w:rsidR="009117AF" w:rsidRPr="00CE4183" w:rsidRDefault="009117AF" w:rsidP="00556A2E">
            <w:pPr>
              <w:pStyle w:val="ROWTABELLA"/>
              <w:rPr>
                <w:color w:val="002060"/>
                <w:highlight w:val="yellow"/>
              </w:rPr>
            </w:pPr>
            <w:r>
              <w:rPr>
                <w:color w:val="002060"/>
                <w:highlight w:val="yellow"/>
              </w:rPr>
              <w:lastRenderedPageBreak/>
              <w:t>05</w:t>
            </w:r>
            <w:r w:rsidRPr="00CE4183">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B9B95" w14:textId="77777777" w:rsidR="009117AF" w:rsidRPr="00CE4183" w:rsidRDefault="009117AF" w:rsidP="00556A2E">
            <w:pPr>
              <w:pStyle w:val="ROWTABELLA"/>
              <w:jc w:val="center"/>
              <w:rPr>
                <w:color w:val="002060"/>
                <w:highlight w:val="yellow"/>
              </w:rPr>
            </w:pPr>
            <w:r w:rsidRPr="00CE418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C8E21" w14:textId="77777777" w:rsidR="009117AF" w:rsidRPr="00CE4183" w:rsidRDefault="009117AF" w:rsidP="00556A2E">
            <w:pPr>
              <w:pStyle w:val="ROWTABELLA"/>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54A27" w14:textId="77777777" w:rsidR="009117AF" w:rsidRPr="00CE4183" w:rsidRDefault="009117AF" w:rsidP="00556A2E">
            <w:pPr>
              <w:pStyle w:val="ROWTABELLA"/>
              <w:rPr>
                <w:color w:val="002060"/>
                <w:highlight w:val="yellow"/>
              </w:rPr>
            </w:pPr>
            <w:r>
              <w:rPr>
                <w:color w:val="002060"/>
                <w:highlight w:val="yellow"/>
              </w:rPr>
              <w:t>ACLI AUDAX 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A7C8D" w14:textId="77777777" w:rsidR="009117AF" w:rsidRPr="00573F97" w:rsidRDefault="009117AF" w:rsidP="00556A2E">
            <w:pPr>
              <w:pStyle w:val="ROWTABELLA"/>
              <w:jc w:val="center"/>
              <w:rPr>
                <w:color w:val="002060"/>
              </w:rPr>
            </w:pPr>
            <w:r w:rsidRPr="00573F97">
              <w:rPr>
                <w:color w:val="002060"/>
              </w:rPr>
              <w:t>0</w:t>
            </w:r>
            <w:r>
              <w:rPr>
                <w:color w:val="002060"/>
              </w:rPr>
              <w:t>4</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92AE1" w14:textId="77777777" w:rsidR="009117AF" w:rsidRPr="00573F97" w:rsidRDefault="009117AF" w:rsidP="00556A2E">
            <w:pPr>
              <w:pStyle w:val="ROWTABELLA"/>
              <w:jc w:val="center"/>
              <w:rPr>
                <w:color w:val="002060"/>
              </w:rPr>
            </w:pPr>
            <w:r w:rsidRPr="00847E2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EC4BE" w14:textId="77777777" w:rsidR="009117AF" w:rsidRPr="00573F97" w:rsidRDefault="009117AF" w:rsidP="00556A2E">
            <w:pPr>
              <w:pStyle w:val="ROWTABELLA"/>
              <w:jc w:val="center"/>
              <w:rPr>
                <w:color w:val="002060"/>
              </w:rPr>
            </w:pPr>
            <w:r>
              <w:rPr>
                <w:color w:val="002060"/>
              </w:rPr>
              <w:t>18:00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E800B" w14:textId="77777777" w:rsidR="009117AF" w:rsidRDefault="009117AF" w:rsidP="00556A2E">
            <w:pPr>
              <w:pStyle w:val="ROWTABELLA"/>
              <w:rPr>
                <w:color w:val="002060"/>
                <w:highlight w:val="yellow"/>
              </w:rPr>
            </w:pPr>
          </w:p>
          <w:p w14:paraId="1D8309BA" w14:textId="77777777" w:rsidR="009117AF" w:rsidRPr="00CE4183" w:rsidRDefault="009117AF" w:rsidP="00556A2E">
            <w:pPr>
              <w:pStyle w:val="ROWTABELLA"/>
              <w:rPr>
                <w:color w:val="002060"/>
                <w:highlight w:val="yellow"/>
              </w:rPr>
            </w:pPr>
          </w:p>
        </w:tc>
      </w:tr>
      <w:tr w:rsidR="009117AF" w:rsidRPr="00573F97" w14:paraId="1234AD4E"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BE356" w14:textId="77777777" w:rsidR="009117AF" w:rsidRPr="00CE4183" w:rsidRDefault="009117AF" w:rsidP="00556A2E">
            <w:pPr>
              <w:pStyle w:val="ROWTABELLA"/>
              <w:rPr>
                <w:color w:val="002060"/>
                <w:highlight w:val="yellow"/>
              </w:rPr>
            </w:pPr>
            <w:r w:rsidRPr="00CE4183">
              <w:rPr>
                <w:color w:val="002060"/>
                <w:highlight w:val="yellow"/>
              </w:rPr>
              <w:t>20/11/2019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D2F6F" w14:textId="77777777" w:rsidR="009117AF" w:rsidRPr="00CE4183" w:rsidRDefault="009117AF" w:rsidP="00556A2E">
            <w:pPr>
              <w:pStyle w:val="ROWTABELLA"/>
              <w:jc w:val="center"/>
              <w:rPr>
                <w:color w:val="002060"/>
                <w:highlight w:val="yellow"/>
              </w:rPr>
            </w:pPr>
            <w:r w:rsidRPr="00CE418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1A351" w14:textId="77777777" w:rsidR="009117AF" w:rsidRPr="00CE4183" w:rsidRDefault="009117AF" w:rsidP="00556A2E">
            <w:pPr>
              <w:pStyle w:val="ROWTABELLA"/>
              <w:rPr>
                <w:color w:val="002060"/>
                <w:highlight w:val="yellow"/>
              </w:rPr>
            </w:pPr>
            <w:r w:rsidRPr="00CE4183">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34D23" w14:textId="77777777" w:rsidR="009117AF" w:rsidRPr="00CE4183" w:rsidRDefault="009117AF" w:rsidP="00556A2E">
            <w:pPr>
              <w:pStyle w:val="ROWTABELLA"/>
              <w:rPr>
                <w:color w:val="002060"/>
                <w:highlight w:val="yellow"/>
              </w:rPr>
            </w:pPr>
            <w:r w:rsidRPr="00CE4183">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33B71" w14:textId="77777777" w:rsidR="009117AF" w:rsidRPr="00573F97" w:rsidRDefault="009117AF" w:rsidP="00556A2E">
            <w:pPr>
              <w:pStyle w:val="ROWTABELLA"/>
              <w:jc w:val="center"/>
              <w:rPr>
                <w:color w:val="002060"/>
              </w:rPr>
            </w:pPr>
            <w:r w:rsidRPr="00573F97">
              <w:rPr>
                <w:color w:val="002060"/>
              </w:rPr>
              <w:t>0</w:t>
            </w:r>
            <w:r>
              <w:rPr>
                <w:color w:val="002060"/>
              </w:rPr>
              <w:t>6</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C1E1E" w14:textId="77777777" w:rsidR="009117AF" w:rsidRPr="00573F97" w:rsidRDefault="009117AF" w:rsidP="00556A2E">
            <w:pPr>
              <w:pStyle w:val="ROWTABELLA"/>
              <w:jc w:val="center"/>
              <w:rPr>
                <w:color w:val="002060"/>
              </w:rPr>
            </w:pPr>
            <w:r w:rsidRPr="00CE418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C23FD" w14:textId="77777777" w:rsidR="009117AF" w:rsidRPr="00573F97" w:rsidRDefault="009117AF" w:rsidP="00556A2E">
            <w:pPr>
              <w:pStyle w:val="ROWTABELLA"/>
              <w:jc w:val="center"/>
              <w:rPr>
                <w:color w:val="002060"/>
              </w:rPr>
            </w:pPr>
            <w:r>
              <w:rPr>
                <w:color w:val="002060"/>
              </w:rPr>
              <w:t>18:00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7880" w14:textId="77777777" w:rsidR="009117AF" w:rsidRPr="00CE4183" w:rsidRDefault="009117AF" w:rsidP="00556A2E">
            <w:pPr>
              <w:pStyle w:val="ROWTABELLA"/>
              <w:rPr>
                <w:color w:val="002060"/>
                <w:highlight w:val="yellow"/>
              </w:rPr>
            </w:pPr>
            <w:r w:rsidRPr="00CE4183">
              <w:rPr>
                <w:color w:val="002060"/>
                <w:highlight w:val="yellow"/>
              </w:rPr>
              <w:t>CAMPO DI C5 ENTRO PAL OLIMPIA MONTEPORZIO VIA RISORGIMENTO 16</w:t>
            </w:r>
          </w:p>
        </w:tc>
      </w:tr>
    </w:tbl>
    <w:p w14:paraId="09E944E8" w14:textId="77777777" w:rsidR="009117AF" w:rsidRPr="00573F97" w:rsidRDefault="009117AF" w:rsidP="009117AF">
      <w:pPr>
        <w:pStyle w:val="breakline"/>
        <w:divId w:val="527259509"/>
        <w:rPr>
          <w:color w:val="002060"/>
        </w:rPr>
      </w:pPr>
    </w:p>
    <w:p w14:paraId="55053B44" w14:textId="77777777" w:rsidR="009117AF" w:rsidRPr="00573F97" w:rsidRDefault="009117AF" w:rsidP="009117AF">
      <w:pPr>
        <w:pStyle w:val="TITOLOPRINC"/>
        <w:divId w:val="527259509"/>
        <w:rPr>
          <w:color w:val="002060"/>
        </w:rPr>
      </w:pPr>
      <w:r w:rsidRPr="00573F97">
        <w:rPr>
          <w:color w:val="002060"/>
        </w:rPr>
        <w:t>PROGRAMMA GARE</w:t>
      </w:r>
    </w:p>
    <w:p w14:paraId="44BF8861" w14:textId="77777777" w:rsidR="009117AF" w:rsidRPr="001B65A4" w:rsidRDefault="009117AF" w:rsidP="009117AF">
      <w:pPr>
        <w:pStyle w:val="SOTTOTITOLOCAMPIONATO1"/>
        <w:divId w:val="527259509"/>
        <w:rPr>
          <w:color w:val="002060"/>
        </w:rPr>
      </w:pPr>
      <w:r w:rsidRPr="001B65A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9117AF" w:rsidRPr="001B65A4" w14:paraId="1A127F19"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DFC191"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11805C"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63B78"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D4203D"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E5C677"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B71D6"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4AF7D6"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5DE330AD"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A297F4" w14:textId="77777777" w:rsidR="009117AF" w:rsidRPr="001B65A4" w:rsidRDefault="009117AF" w:rsidP="00556A2E">
            <w:pPr>
              <w:pStyle w:val="ROWTABELLA"/>
              <w:rPr>
                <w:color w:val="002060"/>
              </w:rPr>
            </w:pPr>
            <w:r w:rsidRPr="001B65A4">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AC5C7C" w14:textId="77777777" w:rsidR="009117AF" w:rsidRPr="001B65A4" w:rsidRDefault="009117AF" w:rsidP="00556A2E">
            <w:pPr>
              <w:pStyle w:val="ROWTABELLA"/>
              <w:rPr>
                <w:color w:val="002060"/>
              </w:rPr>
            </w:pPr>
            <w:r w:rsidRPr="001B65A4">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964C9A6"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98E5E1" w14:textId="77777777" w:rsidR="009117AF" w:rsidRPr="001B65A4" w:rsidRDefault="009117AF" w:rsidP="00556A2E">
            <w:pPr>
              <w:pStyle w:val="ROWTABELLA"/>
              <w:rPr>
                <w:color w:val="002060"/>
              </w:rPr>
            </w:pPr>
            <w:r w:rsidRPr="001B65A4">
              <w:rPr>
                <w:color w:val="002060"/>
              </w:rPr>
              <w:t>05/11/2019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B7DD41" w14:textId="77777777" w:rsidR="009117AF" w:rsidRPr="001B65A4" w:rsidRDefault="009117AF" w:rsidP="00556A2E">
            <w:pPr>
              <w:pStyle w:val="ROWTABELLA"/>
              <w:rPr>
                <w:color w:val="002060"/>
              </w:rPr>
            </w:pPr>
            <w:r w:rsidRPr="001B65A4">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AFCB66" w14:textId="77777777" w:rsidR="009117AF" w:rsidRPr="001B65A4" w:rsidRDefault="009117AF" w:rsidP="00556A2E">
            <w:pPr>
              <w:pStyle w:val="ROWTABELLA"/>
              <w:rPr>
                <w:color w:val="002060"/>
              </w:rPr>
            </w:pPr>
            <w:r w:rsidRPr="001B65A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1AD827" w14:textId="77777777" w:rsidR="009117AF" w:rsidRPr="001B65A4" w:rsidRDefault="009117AF" w:rsidP="00556A2E">
            <w:pPr>
              <w:pStyle w:val="ROWTABELLA"/>
              <w:rPr>
                <w:color w:val="002060"/>
              </w:rPr>
            </w:pPr>
            <w:r w:rsidRPr="001B65A4">
              <w:rPr>
                <w:color w:val="002060"/>
              </w:rPr>
              <w:t>VIA B.BUOZZI</w:t>
            </w:r>
          </w:p>
        </w:tc>
      </w:tr>
      <w:tr w:rsidR="009117AF" w:rsidRPr="001B65A4" w14:paraId="6420D408"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FCF34E3" w14:textId="77777777" w:rsidR="009117AF" w:rsidRPr="001B65A4" w:rsidRDefault="009117AF" w:rsidP="00556A2E">
            <w:pPr>
              <w:pStyle w:val="ROWTABELLA"/>
              <w:rPr>
                <w:color w:val="002060"/>
              </w:rPr>
            </w:pPr>
            <w:r w:rsidRPr="001B65A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2CD2B6" w14:textId="77777777" w:rsidR="009117AF" w:rsidRPr="001B65A4" w:rsidRDefault="009117AF" w:rsidP="00556A2E">
            <w:pPr>
              <w:pStyle w:val="ROWTABELLA"/>
              <w:rPr>
                <w:color w:val="002060"/>
              </w:rPr>
            </w:pPr>
            <w:r w:rsidRPr="001B65A4">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9C7FD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E107FC" w14:textId="77777777" w:rsidR="009117AF" w:rsidRPr="001B65A4" w:rsidRDefault="009117AF" w:rsidP="00556A2E">
            <w:pPr>
              <w:pStyle w:val="ROWTABELLA"/>
              <w:rPr>
                <w:color w:val="002060"/>
              </w:rPr>
            </w:pPr>
            <w:r w:rsidRPr="001B65A4">
              <w:rPr>
                <w:color w:val="002060"/>
              </w:rPr>
              <w:t>05/11/2019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2FC472F" w14:textId="77777777" w:rsidR="009117AF" w:rsidRPr="001B65A4" w:rsidRDefault="009117AF" w:rsidP="00556A2E">
            <w:pPr>
              <w:pStyle w:val="ROWTABELLA"/>
              <w:rPr>
                <w:color w:val="002060"/>
              </w:rPr>
            </w:pPr>
            <w:r w:rsidRPr="001B65A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43A607" w14:textId="77777777" w:rsidR="009117AF" w:rsidRPr="001B65A4" w:rsidRDefault="009117AF" w:rsidP="00556A2E">
            <w:pPr>
              <w:pStyle w:val="ROWTABELLA"/>
              <w:rPr>
                <w:color w:val="002060"/>
              </w:rPr>
            </w:pPr>
            <w:r w:rsidRPr="001B65A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4506C1" w14:textId="77777777" w:rsidR="009117AF" w:rsidRPr="001B65A4" w:rsidRDefault="009117AF" w:rsidP="00556A2E">
            <w:pPr>
              <w:pStyle w:val="ROWTABELLA"/>
              <w:rPr>
                <w:color w:val="002060"/>
              </w:rPr>
            </w:pPr>
            <w:r w:rsidRPr="001B65A4">
              <w:rPr>
                <w:color w:val="002060"/>
              </w:rPr>
              <w:t>VIA ALDO MORO</w:t>
            </w:r>
          </w:p>
        </w:tc>
      </w:tr>
      <w:tr w:rsidR="009117AF" w:rsidRPr="001B65A4" w14:paraId="05D7AB02"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732067" w14:textId="77777777" w:rsidR="009117AF" w:rsidRPr="001B65A4" w:rsidRDefault="009117AF" w:rsidP="00556A2E">
            <w:pPr>
              <w:pStyle w:val="ROWTABELLA"/>
              <w:rPr>
                <w:color w:val="002060"/>
              </w:rPr>
            </w:pPr>
            <w:r w:rsidRPr="001B65A4">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AF0608" w14:textId="77777777" w:rsidR="009117AF" w:rsidRPr="001B65A4" w:rsidRDefault="009117AF" w:rsidP="00556A2E">
            <w:pPr>
              <w:pStyle w:val="ROWTABELLA"/>
              <w:rPr>
                <w:color w:val="002060"/>
              </w:rPr>
            </w:pPr>
            <w:r w:rsidRPr="001B65A4">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E8728FE"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3C41B5" w14:textId="77777777" w:rsidR="009117AF" w:rsidRPr="001B65A4" w:rsidRDefault="009117AF" w:rsidP="00556A2E">
            <w:pPr>
              <w:pStyle w:val="ROWTABELLA"/>
              <w:rPr>
                <w:color w:val="002060"/>
              </w:rPr>
            </w:pPr>
            <w:r w:rsidRPr="001B65A4">
              <w:rPr>
                <w:color w:val="002060"/>
              </w:rPr>
              <w:t>06/11/2019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B1A7C1" w14:textId="77777777" w:rsidR="009117AF" w:rsidRPr="001B65A4" w:rsidRDefault="009117AF" w:rsidP="00556A2E">
            <w:pPr>
              <w:pStyle w:val="ROWTABELLA"/>
              <w:rPr>
                <w:color w:val="002060"/>
              </w:rPr>
            </w:pPr>
            <w:r w:rsidRPr="001B65A4">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D5947" w14:textId="77777777" w:rsidR="009117AF" w:rsidRPr="001B65A4" w:rsidRDefault="009117AF" w:rsidP="00556A2E">
            <w:pPr>
              <w:pStyle w:val="ROWTABELLA"/>
              <w:rPr>
                <w:color w:val="002060"/>
              </w:rPr>
            </w:pPr>
            <w:r w:rsidRPr="001B65A4">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D6BB2D" w14:textId="77777777" w:rsidR="009117AF" w:rsidRPr="001B65A4" w:rsidRDefault="009117AF" w:rsidP="00556A2E">
            <w:pPr>
              <w:pStyle w:val="ROWTABELLA"/>
              <w:rPr>
                <w:color w:val="002060"/>
              </w:rPr>
            </w:pPr>
            <w:r w:rsidRPr="001B65A4">
              <w:rPr>
                <w:color w:val="002060"/>
              </w:rPr>
              <w:t>VIA ALESSANDRO MANZONI</w:t>
            </w:r>
          </w:p>
        </w:tc>
      </w:tr>
    </w:tbl>
    <w:p w14:paraId="3DC8104B" w14:textId="77777777" w:rsidR="009117AF" w:rsidRPr="001B65A4" w:rsidRDefault="009117AF" w:rsidP="009117AF">
      <w:pPr>
        <w:pStyle w:val="breakline"/>
        <w:divId w:val="527259509"/>
        <w:rPr>
          <w:color w:val="002060"/>
        </w:rPr>
      </w:pPr>
    </w:p>
    <w:p w14:paraId="3F25D94C" w14:textId="77777777" w:rsidR="009117AF" w:rsidRDefault="009117AF" w:rsidP="009117AF">
      <w:pPr>
        <w:pStyle w:val="breakline"/>
        <w:divId w:val="527259509"/>
        <w:rPr>
          <w:color w:val="002060"/>
        </w:rPr>
      </w:pPr>
    </w:p>
    <w:p w14:paraId="2A0E2076"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 xml:space="preserve">COPPA MARCHE </w:t>
      </w:r>
      <w:r>
        <w:rPr>
          <w:color w:val="002060"/>
        </w:rPr>
        <w:t>UNDER 17</w:t>
      </w:r>
      <w:r w:rsidRPr="00573F97">
        <w:rPr>
          <w:color w:val="002060"/>
        </w:rPr>
        <w:t xml:space="preserve"> CALCIO A5</w:t>
      </w:r>
    </w:p>
    <w:p w14:paraId="7B001F43" w14:textId="77777777" w:rsidR="009117AF" w:rsidRPr="00573F97" w:rsidRDefault="009117AF" w:rsidP="009117AF">
      <w:pPr>
        <w:pStyle w:val="TITOLOPRINC"/>
        <w:divId w:val="527259509"/>
        <w:rPr>
          <w:color w:val="002060"/>
        </w:rPr>
      </w:pPr>
      <w:r w:rsidRPr="00573F97">
        <w:rPr>
          <w:color w:val="002060"/>
        </w:rPr>
        <w:t>VARIAZIONI AL PROGRAMMA GARE</w:t>
      </w:r>
    </w:p>
    <w:p w14:paraId="4EBC49B8" w14:textId="77777777" w:rsidR="009117AF" w:rsidRPr="00573F97" w:rsidRDefault="009117AF" w:rsidP="009117AF">
      <w:pPr>
        <w:pStyle w:val="breakline"/>
        <w:divId w:val="527259509"/>
        <w:rPr>
          <w:color w:val="002060"/>
        </w:rPr>
      </w:pPr>
    </w:p>
    <w:p w14:paraId="286505C4" w14:textId="77777777" w:rsidR="009117AF" w:rsidRPr="00573F97" w:rsidRDefault="009117AF" w:rsidP="009117AF">
      <w:pPr>
        <w:pStyle w:val="breakline"/>
        <w:divId w:val="527259509"/>
        <w:rPr>
          <w:color w:val="002060"/>
        </w:rPr>
      </w:pPr>
    </w:p>
    <w:p w14:paraId="469AF596" w14:textId="77777777" w:rsidR="009117AF" w:rsidRPr="00573F97" w:rsidRDefault="009117AF" w:rsidP="009117AF">
      <w:pPr>
        <w:pStyle w:val="SOTTOTITOLOCAMPIONATO1"/>
        <w:divId w:val="527259509"/>
        <w:rPr>
          <w:color w:val="002060"/>
        </w:rPr>
      </w:pPr>
      <w:r w:rsidRPr="00573F97">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9117AF" w:rsidRPr="00573F97" w14:paraId="621CB642"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C5CF9"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17A25C"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BC7E76"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C42F1"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0FBBA"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B60927"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89FD4D"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74E88" w14:textId="77777777" w:rsidR="009117AF" w:rsidRPr="00573F97" w:rsidRDefault="009117AF" w:rsidP="00556A2E">
            <w:pPr>
              <w:pStyle w:val="HEADERTABELLA"/>
              <w:rPr>
                <w:color w:val="002060"/>
              </w:rPr>
            </w:pPr>
            <w:r w:rsidRPr="00573F97">
              <w:rPr>
                <w:color w:val="002060"/>
              </w:rPr>
              <w:t>Impianto</w:t>
            </w:r>
          </w:p>
        </w:tc>
      </w:tr>
      <w:tr w:rsidR="009117AF" w:rsidRPr="00573F97" w14:paraId="6175A79A" w14:textId="77777777" w:rsidTr="009117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8EFC0" w14:textId="77777777" w:rsidR="009117AF" w:rsidRPr="00847E25" w:rsidRDefault="009117AF" w:rsidP="00556A2E">
            <w:pPr>
              <w:pStyle w:val="ROWTABELLA"/>
              <w:rPr>
                <w:color w:val="002060"/>
                <w:highlight w:val="yellow"/>
              </w:rPr>
            </w:pPr>
            <w:r w:rsidRPr="00847E25">
              <w:rPr>
                <w:color w:val="002060"/>
                <w:highlight w:val="yellow"/>
              </w:rPr>
              <w:t>12/11/2019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25032" w14:textId="77777777" w:rsidR="009117AF" w:rsidRPr="00847E25" w:rsidRDefault="009117AF" w:rsidP="00556A2E">
            <w:pPr>
              <w:pStyle w:val="ROWTABELLA"/>
              <w:jc w:val="center"/>
              <w:rPr>
                <w:color w:val="002060"/>
                <w:highlight w:val="yellow"/>
              </w:rPr>
            </w:pPr>
            <w:r w:rsidRPr="00847E2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B77E5" w14:textId="77777777" w:rsidR="009117AF" w:rsidRPr="00847E25" w:rsidRDefault="009117AF" w:rsidP="00556A2E">
            <w:pPr>
              <w:pStyle w:val="ROWTABELLA"/>
              <w:rPr>
                <w:color w:val="002060"/>
                <w:highlight w:val="yellow"/>
              </w:rPr>
            </w:pPr>
            <w:r w:rsidRPr="00847E25">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33B9F" w14:textId="77777777" w:rsidR="009117AF" w:rsidRPr="00847E25" w:rsidRDefault="009117AF" w:rsidP="00556A2E">
            <w:pPr>
              <w:pStyle w:val="ROWTABELLA"/>
              <w:rPr>
                <w:color w:val="002060"/>
                <w:highlight w:val="yellow"/>
              </w:rPr>
            </w:pPr>
            <w:r w:rsidRPr="00847E25">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31BC7" w14:textId="77777777" w:rsidR="009117AF" w:rsidRPr="00573F97" w:rsidRDefault="009117AF" w:rsidP="00556A2E">
            <w:pPr>
              <w:pStyle w:val="ROWTABELLA"/>
              <w:jc w:val="center"/>
              <w:rPr>
                <w:color w:val="002060"/>
              </w:rPr>
            </w:pPr>
            <w:r>
              <w:rPr>
                <w:color w:val="002060"/>
              </w:rPr>
              <w:t>13</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D730B" w14:textId="77777777" w:rsidR="009117AF" w:rsidRPr="00573F97" w:rsidRDefault="009117AF" w:rsidP="00556A2E">
            <w:pPr>
              <w:pStyle w:val="ROWTABELLA"/>
              <w:jc w:val="center"/>
              <w:rPr>
                <w:color w:val="002060"/>
              </w:rPr>
            </w:pPr>
            <w:r>
              <w:rPr>
                <w:color w:val="002060"/>
                <w:highlight w:val="yellow"/>
              </w:rPr>
              <w:t>19</w:t>
            </w:r>
            <w:r w:rsidRPr="00CE4183">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26FE" w14:textId="77777777" w:rsidR="009117AF" w:rsidRPr="00573F97" w:rsidRDefault="009117AF" w:rsidP="00556A2E">
            <w:pPr>
              <w:pStyle w:val="ROWTABELLA"/>
              <w:jc w:val="center"/>
              <w:rPr>
                <w:color w:val="002060"/>
              </w:rPr>
            </w:pPr>
            <w:r>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BA861" w14:textId="77777777" w:rsidR="009117AF" w:rsidRDefault="009117AF" w:rsidP="00556A2E">
            <w:pPr>
              <w:pStyle w:val="ROWTABELLA"/>
              <w:rPr>
                <w:color w:val="002060"/>
              </w:rPr>
            </w:pPr>
          </w:p>
          <w:p w14:paraId="5D675D5D" w14:textId="77777777" w:rsidR="009117AF" w:rsidRPr="00573F97" w:rsidRDefault="009117AF" w:rsidP="00556A2E">
            <w:pPr>
              <w:pStyle w:val="ROWTABELLA"/>
              <w:rPr>
                <w:color w:val="002060"/>
              </w:rPr>
            </w:pPr>
          </w:p>
        </w:tc>
      </w:tr>
    </w:tbl>
    <w:p w14:paraId="79ABB195" w14:textId="77777777" w:rsidR="009117AF" w:rsidRPr="00573F97" w:rsidRDefault="009117AF" w:rsidP="009117AF">
      <w:pPr>
        <w:pStyle w:val="breakline"/>
        <w:divId w:val="527259509"/>
        <w:rPr>
          <w:color w:val="002060"/>
        </w:rPr>
      </w:pPr>
    </w:p>
    <w:p w14:paraId="4AC89DE2" w14:textId="77777777" w:rsidR="009117AF" w:rsidRPr="00573F97" w:rsidRDefault="009117AF" w:rsidP="009117AF">
      <w:pPr>
        <w:pStyle w:val="TITOLOCAMPIONATO"/>
        <w:shd w:val="clear" w:color="auto" w:fill="CCCCCC"/>
        <w:spacing w:before="80" w:after="40"/>
        <w:divId w:val="527259509"/>
        <w:rPr>
          <w:color w:val="002060"/>
        </w:rPr>
      </w:pPr>
      <w:r w:rsidRPr="00573F97">
        <w:rPr>
          <w:color w:val="002060"/>
        </w:rPr>
        <w:t xml:space="preserve">COPPA MARCHE </w:t>
      </w:r>
      <w:r>
        <w:rPr>
          <w:color w:val="002060"/>
        </w:rPr>
        <w:t>UNDER 15</w:t>
      </w:r>
      <w:r w:rsidRPr="00573F97">
        <w:rPr>
          <w:color w:val="002060"/>
        </w:rPr>
        <w:t xml:space="preserve"> GIOVANISSIMI</w:t>
      </w:r>
    </w:p>
    <w:p w14:paraId="0D5DD194" w14:textId="77777777" w:rsidR="009117AF" w:rsidRPr="00573F97" w:rsidRDefault="009117AF" w:rsidP="009117AF">
      <w:pPr>
        <w:pStyle w:val="TITOLOPRINC"/>
        <w:divId w:val="527259509"/>
        <w:rPr>
          <w:color w:val="002060"/>
        </w:rPr>
      </w:pPr>
      <w:r w:rsidRPr="00573F97">
        <w:rPr>
          <w:color w:val="002060"/>
        </w:rPr>
        <w:t>VARIAZIONI AL PROGRAMMA GARE</w:t>
      </w:r>
    </w:p>
    <w:p w14:paraId="633DD283" w14:textId="77777777" w:rsidR="009117AF" w:rsidRPr="00573F97" w:rsidRDefault="009117AF" w:rsidP="009117AF">
      <w:pPr>
        <w:pStyle w:val="breakline"/>
        <w:divId w:val="527259509"/>
        <w:rPr>
          <w:color w:val="002060"/>
        </w:rPr>
      </w:pPr>
    </w:p>
    <w:p w14:paraId="55C1CAD3" w14:textId="77777777" w:rsidR="009117AF" w:rsidRPr="00573F97" w:rsidRDefault="009117AF" w:rsidP="009117AF">
      <w:pPr>
        <w:pStyle w:val="SOTTOTITOLOCAMPIONATO1"/>
        <w:divId w:val="527259509"/>
        <w:rPr>
          <w:color w:val="002060"/>
        </w:rPr>
      </w:pPr>
      <w:r w:rsidRPr="00573F97">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9117AF" w:rsidRPr="00573F97" w14:paraId="3D008D9E"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ED553" w14:textId="77777777" w:rsidR="009117AF" w:rsidRPr="00573F97" w:rsidRDefault="009117AF" w:rsidP="00556A2E">
            <w:pPr>
              <w:pStyle w:val="HEADERTABELLA"/>
              <w:rPr>
                <w:color w:val="002060"/>
              </w:rPr>
            </w:pPr>
            <w:r w:rsidRPr="00573F9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A8E5F" w14:textId="77777777" w:rsidR="009117AF" w:rsidRPr="00573F97" w:rsidRDefault="009117AF" w:rsidP="00556A2E">
            <w:pPr>
              <w:pStyle w:val="HEADERTABELLA"/>
              <w:rPr>
                <w:color w:val="002060"/>
              </w:rPr>
            </w:pPr>
            <w:r w:rsidRPr="00573F97">
              <w:rPr>
                <w:color w:val="002060"/>
              </w:rPr>
              <w:t xml:space="preserve">N° </w:t>
            </w:r>
            <w:proofErr w:type="spellStart"/>
            <w:r w:rsidRPr="00573F97">
              <w:rPr>
                <w:color w:val="002060"/>
              </w:rPr>
              <w:t>Gior</w:t>
            </w:r>
            <w:proofErr w:type="spellEnd"/>
            <w:r w:rsidRPr="00573F9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49559" w14:textId="77777777" w:rsidR="009117AF" w:rsidRPr="00573F97" w:rsidRDefault="009117AF" w:rsidP="00556A2E">
            <w:pPr>
              <w:pStyle w:val="HEADERTABELLA"/>
              <w:rPr>
                <w:color w:val="002060"/>
              </w:rPr>
            </w:pPr>
            <w:r w:rsidRPr="00573F9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F25212" w14:textId="77777777" w:rsidR="009117AF" w:rsidRPr="00573F97" w:rsidRDefault="009117AF" w:rsidP="00556A2E">
            <w:pPr>
              <w:pStyle w:val="HEADERTABELLA"/>
              <w:rPr>
                <w:color w:val="002060"/>
              </w:rPr>
            </w:pPr>
            <w:r w:rsidRPr="00573F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43551C" w14:textId="77777777" w:rsidR="009117AF" w:rsidRPr="00573F97" w:rsidRDefault="009117AF" w:rsidP="00556A2E">
            <w:pPr>
              <w:pStyle w:val="HEADERTABELLA"/>
              <w:rPr>
                <w:color w:val="002060"/>
              </w:rPr>
            </w:pPr>
            <w:r w:rsidRPr="00573F97">
              <w:rPr>
                <w:color w:val="002060"/>
              </w:rPr>
              <w:t xml:space="preserve">Data </w:t>
            </w:r>
            <w:proofErr w:type="spellStart"/>
            <w:r w:rsidRPr="00573F97">
              <w:rPr>
                <w:color w:val="002060"/>
              </w:rPr>
              <w:t>Orig</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24BB1C"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Var</w:t>
            </w:r>
            <w:proofErr w:type="spellEnd"/>
            <w:r w:rsidRPr="00573F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2AF3E5" w14:textId="77777777" w:rsidR="009117AF" w:rsidRPr="00573F97" w:rsidRDefault="009117AF" w:rsidP="00556A2E">
            <w:pPr>
              <w:pStyle w:val="HEADERTABELLA"/>
              <w:rPr>
                <w:color w:val="002060"/>
              </w:rPr>
            </w:pPr>
            <w:r w:rsidRPr="00573F97">
              <w:rPr>
                <w:color w:val="002060"/>
              </w:rPr>
              <w:t xml:space="preserve">Ora </w:t>
            </w:r>
            <w:proofErr w:type="spellStart"/>
            <w:r w:rsidRPr="00573F97">
              <w:rPr>
                <w:color w:val="002060"/>
              </w:rPr>
              <w:t>Orig</w:t>
            </w:r>
            <w:proofErr w:type="spellEnd"/>
            <w:r w:rsidRPr="00573F9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DB600D" w14:textId="77777777" w:rsidR="009117AF" w:rsidRPr="00573F97" w:rsidRDefault="009117AF" w:rsidP="00556A2E">
            <w:pPr>
              <w:pStyle w:val="HEADERTABELLA"/>
              <w:rPr>
                <w:color w:val="002060"/>
              </w:rPr>
            </w:pPr>
            <w:r w:rsidRPr="00573F97">
              <w:rPr>
                <w:color w:val="002060"/>
              </w:rPr>
              <w:t>Impianto</w:t>
            </w:r>
          </w:p>
        </w:tc>
      </w:tr>
      <w:tr w:rsidR="009117AF" w:rsidRPr="00573F97" w14:paraId="6A7F36A4"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5B765" w14:textId="77777777" w:rsidR="009117AF" w:rsidRPr="00847E25" w:rsidRDefault="009117AF" w:rsidP="00556A2E">
            <w:pPr>
              <w:pStyle w:val="ROWTABELLA"/>
              <w:rPr>
                <w:color w:val="002060"/>
                <w:highlight w:val="yellow"/>
              </w:rPr>
            </w:pPr>
            <w:r w:rsidRPr="00847E25">
              <w:rPr>
                <w:color w:val="002060"/>
                <w:highlight w:val="yellow"/>
              </w:rPr>
              <w:t>0</w:t>
            </w:r>
            <w:r>
              <w:rPr>
                <w:color w:val="002060"/>
                <w:highlight w:val="yellow"/>
              </w:rPr>
              <w:t>4</w:t>
            </w:r>
            <w:r w:rsidRPr="00847E25">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98517" w14:textId="77777777" w:rsidR="009117AF" w:rsidRPr="00847E25" w:rsidRDefault="009117AF" w:rsidP="00556A2E">
            <w:pPr>
              <w:pStyle w:val="ROWTABELLA"/>
              <w:jc w:val="center"/>
              <w:rPr>
                <w:color w:val="002060"/>
                <w:highlight w:val="yellow"/>
              </w:rPr>
            </w:pPr>
            <w:r w:rsidRPr="00847E2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3B6AC" w14:textId="77777777" w:rsidR="009117AF" w:rsidRPr="00847E25" w:rsidRDefault="009117AF" w:rsidP="00556A2E">
            <w:pPr>
              <w:pStyle w:val="ROWTABELLA"/>
              <w:rPr>
                <w:color w:val="002060"/>
                <w:highlight w:val="yellow"/>
              </w:rPr>
            </w:pPr>
            <w:r>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3ACDD" w14:textId="77777777" w:rsidR="009117AF" w:rsidRPr="00847E25" w:rsidRDefault="009117AF" w:rsidP="00556A2E">
            <w:pPr>
              <w:pStyle w:val="ROWTABELLA"/>
              <w:rPr>
                <w:color w:val="002060"/>
                <w:highlight w:val="yellow"/>
              </w:rPr>
            </w:pPr>
            <w:r>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B85F5" w14:textId="77777777" w:rsidR="009117AF" w:rsidRPr="00573F97" w:rsidRDefault="009117AF" w:rsidP="00556A2E">
            <w:pPr>
              <w:pStyle w:val="ROWTABELLA"/>
              <w:jc w:val="center"/>
              <w:rPr>
                <w:color w:val="002060"/>
              </w:rPr>
            </w:pPr>
            <w:r w:rsidRPr="00573F97">
              <w:rPr>
                <w:color w:val="002060"/>
              </w:rPr>
              <w:t>0</w:t>
            </w:r>
            <w:r>
              <w:rPr>
                <w:color w:val="002060"/>
              </w:rPr>
              <w:t>5</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E285" w14:textId="77777777" w:rsidR="009117AF" w:rsidRPr="00573F97" w:rsidRDefault="009117AF" w:rsidP="00556A2E">
            <w:pPr>
              <w:pStyle w:val="ROWTABELLA"/>
              <w:jc w:val="center"/>
              <w:rPr>
                <w:color w:val="002060"/>
              </w:rPr>
            </w:pPr>
            <w:r w:rsidRPr="00847E2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4CBFA" w14:textId="77777777" w:rsidR="009117AF" w:rsidRPr="00573F97" w:rsidRDefault="009117AF" w:rsidP="00556A2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2107B" w14:textId="77777777" w:rsidR="009117AF" w:rsidRPr="00573F97" w:rsidRDefault="009117AF" w:rsidP="00556A2E">
            <w:pPr>
              <w:pStyle w:val="ROWTABELLA"/>
              <w:rPr>
                <w:color w:val="002060"/>
              </w:rPr>
            </w:pPr>
          </w:p>
        </w:tc>
      </w:tr>
      <w:tr w:rsidR="009117AF" w:rsidRPr="00573F97" w14:paraId="5482DB04"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02A70" w14:textId="77777777" w:rsidR="009117AF" w:rsidRPr="00847E25" w:rsidRDefault="009117AF" w:rsidP="00556A2E">
            <w:pPr>
              <w:pStyle w:val="ROWTABELLA"/>
              <w:rPr>
                <w:color w:val="002060"/>
                <w:highlight w:val="yellow"/>
              </w:rPr>
            </w:pPr>
            <w:r w:rsidRPr="00847E25">
              <w:rPr>
                <w:color w:val="002060"/>
                <w:highlight w:val="yellow"/>
              </w:rPr>
              <w:t>06/11/2019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8E400" w14:textId="77777777" w:rsidR="009117AF" w:rsidRPr="00847E25" w:rsidRDefault="009117AF" w:rsidP="00556A2E">
            <w:pPr>
              <w:pStyle w:val="ROWTABELLA"/>
              <w:jc w:val="center"/>
              <w:rPr>
                <w:color w:val="002060"/>
                <w:highlight w:val="yellow"/>
              </w:rPr>
            </w:pPr>
            <w:r w:rsidRPr="00847E2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FC19F" w14:textId="77777777" w:rsidR="009117AF" w:rsidRPr="00847E25" w:rsidRDefault="009117AF" w:rsidP="00556A2E">
            <w:pPr>
              <w:pStyle w:val="ROWTABELLA"/>
              <w:rPr>
                <w:color w:val="002060"/>
                <w:highlight w:val="yellow"/>
              </w:rPr>
            </w:pPr>
            <w:r w:rsidRPr="00847E2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3C0A4" w14:textId="77777777" w:rsidR="009117AF" w:rsidRPr="00847E25" w:rsidRDefault="009117AF" w:rsidP="00556A2E">
            <w:pPr>
              <w:pStyle w:val="ROWTABELLA"/>
              <w:rPr>
                <w:color w:val="002060"/>
                <w:highlight w:val="yellow"/>
              </w:rPr>
            </w:pPr>
            <w:r w:rsidRPr="00847E25">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1F8D2" w14:textId="77777777" w:rsidR="009117AF" w:rsidRPr="00573F97" w:rsidRDefault="009117AF" w:rsidP="00556A2E">
            <w:pPr>
              <w:jc w:val="cente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34E54" w14:textId="77777777" w:rsidR="009117AF" w:rsidRPr="00573F97" w:rsidRDefault="009117AF" w:rsidP="00556A2E">
            <w:pPr>
              <w:pStyle w:val="ROWTABELLA"/>
              <w:jc w:val="center"/>
              <w:rPr>
                <w:color w:val="002060"/>
              </w:rPr>
            </w:pPr>
            <w:r w:rsidRPr="00847E2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0D5A3" w14:textId="77777777" w:rsidR="009117AF" w:rsidRPr="00573F97" w:rsidRDefault="009117AF" w:rsidP="00556A2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0C858" w14:textId="77777777" w:rsidR="009117AF" w:rsidRPr="00573F97" w:rsidRDefault="009117AF" w:rsidP="00556A2E">
            <w:pPr>
              <w:pStyle w:val="ROWTABELLA"/>
              <w:rPr>
                <w:color w:val="002060"/>
              </w:rPr>
            </w:pPr>
            <w:r w:rsidRPr="00847E25">
              <w:rPr>
                <w:color w:val="002060"/>
                <w:highlight w:val="yellow"/>
              </w:rPr>
              <w:t>CAMPO DI C5 ENTRO PAL OLIMPIA MONTEPORZIO VIA RISORGIMENTO 16</w:t>
            </w:r>
          </w:p>
        </w:tc>
      </w:tr>
      <w:tr w:rsidR="009117AF" w:rsidRPr="00573F97" w14:paraId="4789924D" w14:textId="77777777" w:rsidTr="009117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91CD1" w14:textId="77777777" w:rsidR="009117AF" w:rsidRPr="00847E25" w:rsidRDefault="009117AF" w:rsidP="00556A2E">
            <w:pPr>
              <w:pStyle w:val="ROWTABELLA"/>
              <w:rPr>
                <w:color w:val="002060"/>
                <w:highlight w:val="yellow"/>
              </w:rPr>
            </w:pPr>
            <w:r w:rsidRPr="00847E25">
              <w:rPr>
                <w:color w:val="002060"/>
                <w:highlight w:val="yellow"/>
              </w:rPr>
              <w:t>0</w:t>
            </w:r>
            <w:r>
              <w:rPr>
                <w:color w:val="002060"/>
                <w:highlight w:val="yellow"/>
              </w:rPr>
              <w:t>7</w:t>
            </w:r>
            <w:r w:rsidRPr="00847E25">
              <w:rPr>
                <w:color w:val="002060"/>
                <w:highlight w:val="yellow"/>
              </w:rPr>
              <w:t>/11/2019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35B23" w14:textId="77777777" w:rsidR="009117AF" w:rsidRPr="00847E25" w:rsidRDefault="009117AF" w:rsidP="00556A2E">
            <w:pPr>
              <w:pStyle w:val="ROWTABELLA"/>
              <w:jc w:val="center"/>
              <w:rPr>
                <w:color w:val="002060"/>
                <w:highlight w:val="yellow"/>
              </w:rPr>
            </w:pPr>
            <w:r w:rsidRPr="00847E2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C260E" w14:textId="77777777" w:rsidR="009117AF" w:rsidRPr="00847E25" w:rsidRDefault="009117AF" w:rsidP="00556A2E">
            <w:pPr>
              <w:pStyle w:val="ROWTABELLA"/>
              <w:rPr>
                <w:color w:val="002060"/>
                <w:highlight w:val="yellow"/>
              </w:rPr>
            </w:pPr>
            <w:r>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CC6D7" w14:textId="77777777" w:rsidR="009117AF" w:rsidRPr="00847E25" w:rsidRDefault="009117AF" w:rsidP="00556A2E">
            <w:pPr>
              <w:pStyle w:val="ROWTABELLA"/>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52B8E" w14:textId="77777777" w:rsidR="009117AF" w:rsidRPr="00573F97" w:rsidRDefault="009117AF" w:rsidP="00556A2E">
            <w:pPr>
              <w:pStyle w:val="ROWTABELLA"/>
              <w:jc w:val="center"/>
              <w:rPr>
                <w:color w:val="002060"/>
              </w:rPr>
            </w:pPr>
            <w:r w:rsidRPr="00573F97">
              <w:rPr>
                <w:color w:val="002060"/>
              </w:rPr>
              <w:t>0</w:t>
            </w:r>
            <w:r>
              <w:rPr>
                <w:color w:val="002060"/>
              </w:rPr>
              <w:t>5</w:t>
            </w:r>
            <w:r w:rsidRPr="00573F97">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4AD65" w14:textId="77777777" w:rsidR="009117AF" w:rsidRPr="00573F97" w:rsidRDefault="009117AF" w:rsidP="00556A2E">
            <w:pPr>
              <w:pStyle w:val="ROWTABELLA"/>
              <w:jc w:val="center"/>
              <w:rPr>
                <w:color w:val="002060"/>
              </w:rPr>
            </w:pPr>
            <w:r>
              <w:rPr>
                <w:color w:val="002060"/>
                <w:highlight w:val="yellow"/>
              </w:rPr>
              <w:t>16</w:t>
            </w:r>
            <w:r w:rsidRPr="00847E2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CC81E" w14:textId="77777777" w:rsidR="009117AF" w:rsidRPr="00573F97" w:rsidRDefault="009117AF" w:rsidP="00556A2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60B3A" w14:textId="77777777" w:rsidR="009117AF" w:rsidRPr="00573F97" w:rsidRDefault="009117AF" w:rsidP="00556A2E">
            <w:pPr>
              <w:pStyle w:val="ROWTABELLA"/>
              <w:rPr>
                <w:color w:val="002060"/>
              </w:rPr>
            </w:pPr>
          </w:p>
        </w:tc>
      </w:tr>
    </w:tbl>
    <w:p w14:paraId="03BE72D6" w14:textId="77777777" w:rsidR="009117AF" w:rsidRPr="00573F97" w:rsidRDefault="009117AF" w:rsidP="009117AF">
      <w:pPr>
        <w:pStyle w:val="breakline"/>
        <w:divId w:val="527259509"/>
        <w:rPr>
          <w:color w:val="002060"/>
        </w:rPr>
      </w:pPr>
    </w:p>
    <w:p w14:paraId="3C482D92" w14:textId="77777777" w:rsidR="009117AF" w:rsidRPr="00573F97" w:rsidRDefault="009117AF" w:rsidP="009117AF">
      <w:pPr>
        <w:pStyle w:val="TITOLOPRINC"/>
        <w:divId w:val="527259509"/>
        <w:rPr>
          <w:color w:val="002060"/>
        </w:rPr>
      </w:pPr>
      <w:r w:rsidRPr="00573F97">
        <w:rPr>
          <w:color w:val="002060"/>
        </w:rPr>
        <w:t>PROGRAMMA GARE</w:t>
      </w:r>
    </w:p>
    <w:p w14:paraId="38090BDD" w14:textId="77777777" w:rsidR="009117AF" w:rsidRPr="001B65A4" w:rsidRDefault="009117AF" w:rsidP="009117AF">
      <w:pPr>
        <w:pStyle w:val="SOTTOTITOLOCAMPIONATO1"/>
        <w:divId w:val="527259509"/>
        <w:rPr>
          <w:color w:val="002060"/>
        </w:rPr>
      </w:pPr>
      <w:r w:rsidRPr="001B65A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7"/>
        <w:gridCol w:w="1552"/>
        <w:gridCol w:w="1556"/>
      </w:tblGrid>
      <w:tr w:rsidR="009117AF" w:rsidRPr="001B65A4" w14:paraId="4DEB108F" w14:textId="77777777" w:rsidTr="009117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8DE3F" w14:textId="77777777" w:rsidR="009117AF" w:rsidRPr="001B65A4" w:rsidRDefault="009117AF" w:rsidP="00556A2E">
            <w:pPr>
              <w:pStyle w:val="HEADERTABELLA"/>
              <w:rPr>
                <w:color w:val="002060"/>
              </w:rPr>
            </w:pPr>
            <w:r w:rsidRPr="001B65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3033C" w14:textId="77777777" w:rsidR="009117AF" w:rsidRPr="001B65A4" w:rsidRDefault="009117AF" w:rsidP="00556A2E">
            <w:pPr>
              <w:pStyle w:val="HEADERTABELLA"/>
              <w:rPr>
                <w:color w:val="002060"/>
              </w:rPr>
            </w:pPr>
            <w:r w:rsidRPr="001B65A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FE14D" w14:textId="77777777" w:rsidR="009117AF" w:rsidRPr="001B65A4" w:rsidRDefault="009117AF" w:rsidP="00556A2E">
            <w:pPr>
              <w:pStyle w:val="HEADERTABELLA"/>
              <w:rPr>
                <w:color w:val="002060"/>
              </w:rPr>
            </w:pPr>
            <w:r w:rsidRPr="001B65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230BE8" w14:textId="77777777" w:rsidR="009117AF" w:rsidRPr="001B65A4" w:rsidRDefault="009117AF" w:rsidP="00556A2E">
            <w:pPr>
              <w:pStyle w:val="HEADERTABELLA"/>
              <w:rPr>
                <w:color w:val="002060"/>
              </w:rPr>
            </w:pPr>
            <w:r w:rsidRPr="001B65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CA151" w14:textId="77777777" w:rsidR="009117AF" w:rsidRPr="001B65A4" w:rsidRDefault="009117AF" w:rsidP="00556A2E">
            <w:pPr>
              <w:pStyle w:val="HEADERTABELLA"/>
              <w:rPr>
                <w:color w:val="002060"/>
              </w:rPr>
            </w:pPr>
            <w:r w:rsidRPr="001B65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578B1" w14:textId="77777777" w:rsidR="009117AF" w:rsidRPr="001B65A4" w:rsidRDefault="009117AF" w:rsidP="00556A2E">
            <w:pPr>
              <w:pStyle w:val="HEADERTABELLA"/>
              <w:rPr>
                <w:color w:val="002060"/>
              </w:rPr>
            </w:pPr>
            <w:proofErr w:type="spellStart"/>
            <w:r w:rsidRPr="001B65A4">
              <w:rPr>
                <w:color w:val="002060"/>
              </w:rPr>
              <w:t>Localita'</w:t>
            </w:r>
            <w:proofErr w:type="spellEnd"/>
            <w:r w:rsidRPr="001B65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3F717" w14:textId="77777777" w:rsidR="009117AF" w:rsidRPr="001B65A4" w:rsidRDefault="009117AF" w:rsidP="00556A2E">
            <w:pPr>
              <w:pStyle w:val="HEADERTABELLA"/>
              <w:rPr>
                <w:color w:val="002060"/>
              </w:rPr>
            </w:pPr>
            <w:r w:rsidRPr="001B65A4">
              <w:rPr>
                <w:color w:val="002060"/>
              </w:rPr>
              <w:t>Indirizzo Impianto</w:t>
            </w:r>
          </w:p>
        </w:tc>
      </w:tr>
      <w:tr w:rsidR="009117AF" w:rsidRPr="001B65A4" w14:paraId="30AAAFAD" w14:textId="77777777" w:rsidTr="009117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E72AAB" w14:textId="77777777" w:rsidR="009117AF" w:rsidRPr="001B65A4" w:rsidRDefault="009117AF" w:rsidP="00556A2E">
            <w:pPr>
              <w:pStyle w:val="ROWTABELLA"/>
              <w:rPr>
                <w:color w:val="002060"/>
              </w:rPr>
            </w:pPr>
            <w:r w:rsidRPr="001B65A4">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5CD177" w14:textId="77777777" w:rsidR="009117AF" w:rsidRPr="001B65A4" w:rsidRDefault="009117AF" w:rsidP="00556A2E">
            <w:pPr>
              <w:pStyle w:val="ROWTABELLA"/>
              <w:rPr>
                <w:color w:val="002060"/>
              </w:rPr>
            </w:pPr>
            <w:r w:rsidRPr="001B65A4">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C98EC" w14:textId="77777777" w:rsidR="009117AF" w:rsidRPr="001B65A4" w:rsidRDefault="009117AF" w:rsidP="00556A2E">
            <w:pPr>
              <w:pStyle w:val="ROWTABELLA"/>
              <w:jc w:val="center"/>
              <w:rPr>
                <w:color w:val="002060"/>
              </w:rPr>
            </w:pPr>
            <w:r w:rsidRPr="001B65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E375A5" w14:textId="77777777" w:rsidR="009117AF" w:rsidRPr="001B65A4" w:rsidRDefault="009117AF" w:rsidP="00556A2E">
            <w:pPr>
              <w:pStyle w:val="ROWTABELLA"/>
              <w:rPr>
                <w:color w:val="002060"/>
              </w:rPr>
            </w:pPr>
            <w:r w:rsidRPr="001B65A4">
              <w:rPr>
                <w:color w:val="002060"/>
              </w:rPr>
              <w:t>04/11/2019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25019A" w14:textId="77777777" w:rsidR="009117AF" w:rsidRPr="001B65A4" w:rsidRDefault="009117AF" w:rsidP="00556A2E">
            <w:pPr>
              <w:pStyle w:val="ROWTABELLA"/>
              <w:rPr>
                <w:color w:val="002060"/>
              </w:rPr>
            </w:pPr>
            <w:r w:rsidRPr="001B65A4">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BB2F6F" w14:textId="77777777" w:rsidR="009117AF" w:rsidRPr="001B65A4" w:rsidRDefault="009117AF" w:rsidP="00556A2E">
            <w:pPr>
              <w:pStyle w:val="ROWTABELLA"/>
              <w:rPr>
                <w:color w:val="002060"/>
              </w:rPr>
            </w:pPr>
            <w:r w:rsidRPr="001B65A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17A1E6" w14:textId="77777777" w:rsidR="009117AF" w:rsidRPr="001B65A4" w:rsidRDefault="009117AF" w:rsidP="00556A2E">
            <w:pPr>
              <w:pStyle w:val="ROWTABELLA"/>
              <w:rPr>
                <w:color w:val="002060"/>
              </w:rPr>
            </w:pPr>
            <w:r w:rsidRPr="001B65A4">
              <w:rPr>
                <w:color w:val="002060"/>
              </w:rPr>
              <w:t>VIA ALDO MORO</w:t>
            </w:r>
          </w:p>
        </w:tc>
      </w:tr>
      <w:tr w:rsidR="009117AF" w:rsidRPr="001B65A4" w14:paraId="08BF435B"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223F64" w14:textId="77777777" w:rsidR="009117AF" w:rsidRPr="001B65A4" w:rsidRDefault="009117AF" w:rsidP="00556A2E">
            <w:pPr>
              <w:pStyle w:val="ROWTABELLA"/>
              <w:rPr>
                <w:color w:val="002060"/>
              </w:rPr>
            </w:pPr>
            <w:r w:rsidRPr="001B65A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E69400" w14:textId="77777777" w:rsidR="009117AF" w:rsidRPr="001B65A4" w:rsidRDefault="009117AF" w:rsidP="00556A2E">
            <w:pPr>
              <w:pStyle w:val="ROWTABELLA"/>
              <w:rPr>
                <w:color w:val="002060"/>
              </w:rPr>
            </w:pPr>
            <w:r w:rsidRPr="001B65A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C8B870"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588504" w14:textId="77777777" w:rsidR="009117AF" w:rsidRPr="001B65A4" w:rsidRDefault="009117AF" w:rsidP="00556A2E">
            <w:pPr>
              <w:pStyle w:val="ROWTABELLA"/>
              <w:rPr>
                <w:color w:val="002060"/>
              </w:rPr>
            </w:pPr>
            <w:r w:rsidRPr="001B65A4">
              <w:rPr>
                <w:color w:val="002060"/>
              </w:rPr>
              <w:t>06/11/2019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F3CC9C" w14:textId="77777777" w:rsidR="009117AF" w:rsidRPr="001B65A4" w:rsidRDefault="009117AF" w:rsidP="00556A2E">
            <w:pPr>
              <w:pStyle w:val="ROWTABELLA"/>
              <w:rPr>
                <w:color w:val="002060"/>
              </w:rPr>
            </w:pPr>
            <w:r w:rsidRPr="001B65A4">
              <w:rPr>
                <w:color w:val="002060"/>
              </w:rPr>
              <w:t xml:space="preserve">CAMPO DI C5 ENTRO PAL </w:t>
            </w:r>
            <w:r w:rsidRPr="001B65A4">
              <w:rPr>
                <w:color w:val="002060"/>
              </w:rPr>
              <w:lastRenderedPageBreak/>
              <w:t>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FD54B7" w14:textId="77777777" w:rsidR="009117AF" w:rsidRPr="001B65A4" w:rsidRDefault="009117AF" w:rsidP="00556A2E">
            <w:pPr>
              <w:pStyle w:val="ROWTABELLA"/>
              <w:rPr>
                <w:color w:val="002060"/>
              </w:rPr>
            </w:pPr>
            <w:r w:rsidRPr="001B65A4">
              <w:rPr>
                <w:color w:val="002060"/>
              </w:rPr>
              <w:lastRenderedPageBreak/>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7B45E" w14:textId="77777777" w:rsidR="009117AF" w:rsidRPr="001B65A4" w:rsidRDefault="009117AF" w:rsidP="00556A2E">
            <w:pPr>
              <w:pStyle w:val="ROWTABELLA"/>
              <w:rPr>
                <w:color w:val="002060"/>
              </w:rPr>
            </w:pPr>
            <w:r w:rsidRPr="001B65A4">
              <w:rPr>
                <w:color w:val="002060"/>
              </w:rPr>
              <w:t>VIA RISORGIMENTO 16</w:t>
            </w:r>
          </w:p>
        </w:tc>
      </w:tr>
      <w:tr w:rsidR="009117AF" w:rsidRPr="001B65A4" w14:paraId="1FE38D2A" w14:textId="77777777" w:rsidTr="009117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C87BF4B" w14:textId="77777777" w:rsidR="009117AF" w:rsidRPr="001B65A4" w:rsidRDefault="009117AF" w:rsidP="00556A2E">
            <w:pPr>
              <w:pStyle w:val="ROWTABELLA"/>
              <w:rPr>
                <w:color w:val="002060"/>
              </w:rPr>
            </w:pPr>
            <w:r w:rsidRPr="001B65A4">
              <w:rPr>
                <w:color w:val="002060"/>
              </w:rPr>
              <w:lastRenderedPageBreak/>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C273CA" w14:textId="77777777" w:rsidR="009117AF" w:rsidRPr="001B65A4" w:rsidRDefault="009117AF" w:rsidP="00556A2E">
            <w:pPr>
              <w:pStyle w:val="ROWTABELLA"/>
              <w:rPr>
                <w:color w:val="002060"/>
              </w:rPr>
            </w:pPr>
            <w:r w:rsidRPr="001B65A4">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E0FA87"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F7E77B" w14:textId="77777777" w:rsidR="009117AF" w:rsidRPr="001B65A4" w:rsidRDefault="009117AF" w:rsidP="00556A2E">
            <w:pPr>
              <w:pStyle w:val="ROWTABELLA"/>
              <w:rPr>
                <w:color w:val="002060"/>
              </w:rPr>
            </w:pPr>
            <w:r w:rsidRPr="001B65A4">
              <w:rPr>
                <w:color w:val="002060"/>
              </w:rPr>
              <w:t>07/11/2019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783CBE" w14:textId="77777777" w:rsidR="009117AF" w:rsidRPr="001B65A4" w:rsidRDefault="009117AF" w:rsidP="00556A2E">
            <w:pPr>
              <w:pStyle w:val="ROWTABELLA"/>
              <w:rPr>
                <w:color w:val="002060"/>
              </w:rPr>
            </w:pPr>
            <w:r w:rsidRPr="001B65A4">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BEFD71" w14:textId="77777777" w:rsidR="009117AF" w:rsidRPr="001B65A4" w:rsidRDefault="009117AF" w:rsidP="00556A2E">
            <w:pPr>
              <w:pStyle w:val="ROWTABELLA"/>
              <w:rPr>
                <w:color w:val="002060"/>
              </w:rPr>
            </w:pPr>
            <w:r w:rsidRPr="001B65A4">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0DCFA4" w14:textId="77777777" w:rsidR="009117AF" w:rsidRPr="001B65A4" w:rsidRDefault="009117AF" w:rsidP="00556A2E">
            <w:pPr>
              <w:pStyle w:val="ROWTABELLA"/>
              <w:rPr>
                <w:color w:val="002060"/>
              </w:rPr>
            </w:pPr>
            <w:r w:rsidRPr="001B65A4">
              <w:rPr>
                <w:color w:val="002060"/>
              </w:rPr>
              <w:t>"DELLA VALLE"</w:t>
            </w:r>
          </w:p>
        </w:tc>
      </w:tr>
      <w:tr w:rsidR="009117AF" w:rsidRPr="001B65A4" w14:paraId="571E150B" w14:textId="77777777" w:rsidTr="009117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7AB3BC7" w14:textId="77777777" w:rsidR="009117AF" w:rsidRPr="001B65A4" w:rsidRDefault="009117AF" w:rsidP="00556A2E">
            <w:pPr>
              <w:pStyle w:val="ROWTABELLA"/>
              <w:rPr>
                <w:color w:val="002060"/>
              </w:rPr>
            </w:pPr>
            <w:r w:rsidRPr="001B65A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2131FB" w14:textId="77777777" w:rsidR="009117AF" w:rsidRPr="001B65A4" w:rsidRDefault="009117AF" w:rsidP="00556A2E">
            <w:pPr>
              <w:pStyle w:val="ROWTABELLA"/>
              <w:rPr>
                <w:color w:val="002060"/>
              </w:rPr>
            </w:pPr>
            <w:r w:rsidRPr="001B65A4">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877194" w14:textId="77777777" w:rsidR="009117AF" w:rsidRPr="001B65A4" w:rsidRDefault="009117AF" w:rsidP="00556A2E">
            <w:pPr>
              <w:pStyle w:val="ROWTABELLA"/>
              <w:jc w:val="center"/>
              <w:rPr>
                <w:color w:val="002060"/>
              </w:rPr>
            </w:pPr>
            <w:r w:rsidRPr="001B65A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1D1D4B" w14:textId="77777777" w:rsidR="009117AF" w:rsidRPr="001B65A4" w:rsidRDefault="009117AF" w:rsidP="00556A2E">
            <w:pPr>
              <w:pStyle w:val="ROWTABELLA"/>
              <w:rPr>
                <w:color w:val="002060"/>
              </w:rPr>
            </w:pPr>
            <w:r w:rsidRPr="001B65A4">
              <w:rPr>
                <w:color w:val="002060"/>
              </w:rPr>
              <w:t>07/11/2019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F9C0FB" w14:textId="77777777" w:rsidR="009117AF" w:rsidRPr="001B65A4" w:rsidRDefault="009117AF" w:rsidP="00556A2E">
            <w:pPr>
              <w:pStyle w:val="ROWTABELLA"/>
              <w:rPr>
                <w:color w:val="002060"/>
              </w:rPr>
            </w:pPr>
            <w:r w:rsidRPr="001B65A4">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6D24E4" w14:textId="77777777" w:rsidR="009117AF" w:rsidRPr="001B65A4" w:rsidRDefault="009117AF" w:rsidP="00556A2E">
            <w:pPr>
              <w:pStyle w:val="ROWTABELLA"/>
              <w:rPr>
                <w:color w:val="002060"/>
              </w:rPr>
            </w:pPr>
            <w:r w:rsidRPr="001B65A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2D1226" w14:textId="77777777" w:rsidR="009117AF" w:rsidRPr="001B65A4" w:rsidRDefault="009117AF" w:rsidP="00556A2E">
            <w:pPr>
              <w:pStyle w:val="ROWTABELLA"/>
              <w:rPr>
                <w:color w:val="002060"/>
              </w:rPr>
            </w:pPr>
            <w:r w:rsidRPr="001B65A4">
              <w:rPr>
                <w:color w:val="002060"/>
              </w:rPr>
              <w:t>VIA DELLE ESPOSIZIONI, 33</w:t>
            </w:r>
          </w:p>
        </w:tc>
      </w:tr>
    </w:tbl>
    <w:p w14:paraId="381A2DA6" w14:textId="77777777" w:rsidR="009117AF" w:rsidRPr="001B65A4" w:rsidRDefault="009117AF" w:rsidP="009117AF">
      <w:pPr>
        <w:pStyle w:val="breakline"/>
        <w:divId w:val="527259509"/>
        <w:rPr>
          <w:color w:val="002060"/>
        </w:rPr>
      </w:pPr>
    </w:p>
    <w:p w14:paraId="5F560D4C" w14:textId="77777777" w:rsidR="009117AF" w:rsidRPr="001B65A4" w:rsidRDefault="009117AF" w:rsidP="009117AF">
      <w:pPr>
        <w:divId w:val="527259509"/>
        <w:rPr>
          <w:color w:val="002060"/>
          <w:sz w:val="2"/>
        </w:rPr>
      </w:pPr>
      <w:r w:rsidRPr="001B65A4">
        <w:rPr>
          <w:color w:val="002060"/>
          <w:sz w:val="2"/>
        </w:rPr>
        <w:br w:type="page"/>
      </w:r>
    </w:p>
    <w:p w14:paraId="03490E34" w14:textId="77777777" w:rsidR="009117AF" w:rsidRPr="00573F97" w:rsidRDefault="009117AF" w:rsidP="009117AF">
      <w:pPr>
        <w:pStyle w:val="breakline"/>
        <w:divId w:val="527259509"/>
        <w:rPr>
          <w:color w:val="002060"/>
        </w:rPr>
      </w:pPr>
    </w:p>
    <w:p w14:paraId="24B2A274" w14:textId="77777777" w:rsidR="009117AF" w:rsidRPr="00573F97" w:rsidRDefault="009117AF" w:rsidP="009117AF">
      <w:pPr>
        <w:pStyle w:val="breakline"/>
        <w:divId w:val="527259509"/>
        <w:rPr>
          <w:color w:val="002060"/>
        </w:rPr>
      </w:pPr>
    </w:p>
    <w:p w14:paraId="740F1382" w14:textId="77777777" w:rsidR="009117AF" w:rsidRPr="00573F97" w:rsidRDefault="009117AF" w:rsidP="009117AF">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3A92D06"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EA0EF6">
        <w:rPr>
          <w:b/>
          <w:color w:val="002060"/>
          <w:u w:val="single"/>
        </w:rPr>
        <w:t>11</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CA757A8"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A0EF6">
        <w:rPr>
          <w:b/>
          <w:color w:val="002060"/>
          <w:u w:val="single"/>
        </w:rPr>
        <w:t>30</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9C8AF" w14:textId="77777777" w:rsidR="00841A4F" w:rsidRDefault="00841A4F">
      <w:r>
        <w:separator/>
      </w:r>
    </w:p>
  </w:endnote>
  <w:endnote w:type="continuationSeparator" w:id="0">
    <w:p w14:paraId="06833C88" w14:textId="77777777" w:rsidR="00841A4F" w:rsidRDefault="0084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8384" w14:textId="4737B2AF"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4326C">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A0EF6">
      <w:rPr>
        <w:rStyle w:val="Numeropagina"/>
        <w:rFonts w:ascii="Arial" w:hAnsi="Arial" w:cs="Arial"/>
        <w:color w:val="002060"/>
      </w:rPr>
      <w:t>28</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805CE" w14:textId="77777777" w:rsidR="00841A4F" w:rsidRDefault="00841A4F">
      <w:r>
        <w:separator/>
      </w:r>
    </w:p>
  </w:footnote>
  <w:footnote w:type="continuationSeparator" w:id="0">
    <w:p w14:paraId="023DCC1E" w14:textId="77777777" w:rsidR="00841A4F" w:rsidRDefault="00841A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3F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atterepredefinitoparagrafo"/>
    <w:link w:val="Pidipagina"/>
    <w:rsid w:val="00673513"/>
    <w:rPr>
      <w:rFonts w:ascii="Verdana" w:hAnsi="Verdana"/>
    </w:r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character" w:customStyle="1" w:styleId="CorpodeltestoCarattere">
    <w:name w:val="Corpo del testo Carattere"/>
    <w:basedOn w:val="Carattere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atterepredefinitoparagrafo"/>
    <w:link w:val="Pidipagina"/>
    <w:rsid w:val="00673513"/>
    <w:rPr>
      <w:rFonts w:ascii="Verdana" w:hAnsi="Verdana"/>
    </w:r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character" w:customStyle="1" w:styleId="CorpodeltestoCarattere">
    <w:name w:val="Corpo del testo Carattere"/>
    <w:basedOn w:val="Carattere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5marche@lnd.i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F5F3D-0520-E64D-8A9A-3FA36F4E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1</TotalTime>
  <Pages>26</Pages>
  <Words>7519</Words>
  <Characters>42862</Characters>
  <Application>Microsoft Macintosh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50281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cp:revision>
  <cp:lastPrinted>2019-10-21T11:00:00Z</cp:lastPrinted>
  <dcterms:created xsi:type="dcterms:W3CDTF">2019-10-30T17:26:00Z</dcterms:created>
  <dcterms:modified xsi:type="dcterms:W3CDTF">2019-10-30T17:26:00Z</dcterms:modified>
</cp:coreProperties>
</file>