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CFB738D"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40</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425F71">
              <w:rPr>
                <w:rFonts w:ascii="Arial" w:hAnsi="Arial" w:cs="Arial"/>
                <w:color w:val="002060"/>
                <w:sz w:val="40"/>
                <w:szCs w:val="40"/>
              </w:rPr>
              <w:t>04</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386241B0"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2F705B">
          <w:rPr>
            <w:noProof/>
            <w:webHidden/>
            <w:color w:val="002060"/>
          </w:rPr>
          <w:t>1</w:t>
        </w:r>
        <w:r w:rsidRPr="00B04E8D">
          <w:rPr>
            <w:noProof/>
            <w:webHidden/>
            <w:color w:val="002060"/>
          </w:rPr>
          <w:fldChar w:fldCharType="end"/>
        </w:r>
      </w:hyperlink>
    </w:p>
    <w:p w14:paraId="19B270DD" w14:textId="1941CAFF" w:rsidR="00B04E8D" w:rsidRPr="00B04E8D" w:rsidRDefault="00531C4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2F705B">
          <w:rPr>
            <w:noProof/>
            <w:webHidden/>
            <w:color w:val="002060"/>
          </w:rPr>
          <w:t>1</w:t>
        </w:r>
        <w:r w:rsidR="00C859AB" w:rsidRPr="00B04E8D">
          <w:rPr>
            <w:noProof/>
            <w:webHidden/>
            <w:color w:val="002060"/>
          </w:rPr>
          <w:fldChar w:fldCharType="end"/>
        </w:r>
      </w:hyperlink>
    </w:p>
    <w:p w14:paraId="6DA095C4" w14:textId="7392D7FB" w:rsidR="00B04E8D" w:rsidRPr="00B04E8D" w:rsidRDefault="00531C4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2F705B">
          <w:rPr>
            <w:noProof/>
            <w:webHidden/>
            <w:color w:val="002060"/>
          </w:rPr>
          <w:t>1</w:t>
        </w:r>
        <w:r w:rsidR="00C859AB" w:rsidRPr="00B04E8D">
          <w:rPr>
            <w:noProof/>
            <w:webHidden/>
            <w:color w:val="002060"/>
          </w:rPr>
          <w:fldChar w:fldCharType="end"/>
        </w:r>
      </w:hyperlink>
    </w:p>
    <w:p w14:paraId="449E64FB" w14:textId="70527110" w:rsidR="00B04E8D" w:rsidRPr="00B04E8D" w:rsidRDefault="00531C4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2F705B">
          <w:rPr>
            <w:noProof/>
            <w:webHidden/>
            <w:color w:val="002060"/>
          </w:rPr>
          <w:t>1</w:t>
        </w:r>
        <w:r w:rsidR="00C859AB" w:rsidRPr="00B04E8D">
          <w:rPr>
            <w:noProof/>
            <w:webHidden/>
            <w:color w:val="002060"/>
          </w:rPr>
          <w:fldChar w:fldCharType="end"/>
        </w:r>
      </w:hyperlink>
    </w:p>
    <w:p w14:paraId="0B94D6DD" w14:textId="2A695FD1" w:rsidR="00B04E8D" w:rsidRPr="00B04E8D" w:rsidRDefault="00531C4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2F705B">
          <w:rPr>
            <w:noProof/>
            <w:webHidden/>
            <w:color w:val="002060"/>
          </w:rPr>
          <w:t>1</w:t>
        </w:r>
        <w:r w:rsidR="00C859AB" w:rsidRPr="00B04E8D">
          <w:rPr>
            <w:noProof/>
            <w:webHidden/>
            <w:color w:val="002060"/>
          </w:rPr>
          <w:fldChar w:fldCharType="end"/>
        </w:r>
      </w:hyperlink>
    </w:p>
    <w:p w14:paraId="6803A26A" w14:textId="48AAA068" w:rsidR="00B04E8D" w:rsidRDefault="00531C4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2F705B">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448D0938" w14:textId="3A125F3C" w:rsidR="0024649E" w:rsidRDefault="0024649E" w:rsidP="00264BAF">
      <w:pPr>
        <w:pStyle w:val="LndNormale1"/>
        <w:rPr>
          <w:color w:val="002060"/>
        </w:rPr>
      </w:pPr>
      <w:bookmarkStart w:id="6" w:name="_GoBack"/>
      <w:bookmarkEnd w:id="6"/>
    </w:p>
    <w:p w14:paraId="6DDC4A86" w14:textId="3723ECB1" w:rsidR="00CC669D" w:rsidRDefault="00CC669D" w:rsidP="00264BAF">
      <w:pPr>
        <w:pStyle w:val="LndNormale1"/>
        <w:rPr>
          <w:color w:val="002060"/>
        </w:rPr>
      </w:pPr>
    </w:p>
    <w:p w14:paraId="358EDD10" w14:textId="77777777" w:rsidR="00CC669D" w:rsidRPr="00CC669D" w:rsidRDefault="00CC669D" w:rsidP="00CC669D">
      <w:pPr>
        <w:pStyle w:val="LndNormale1"/>
        <w:rPr>
          <w:b/>
          <w:color w:val="002060"/>
          <w:sz w:val="28"/>
          <w:szCs w:val="28"/>
        </w:rPr>
      </w:pPr>
      <w:r w:rsidRPr="00CC669D">
        <w:rPr>
          <w:b/>
          <w:color w:val="002060"/>
          <w:sz w:val="28"/>
          <w:szCs w:val="28"/>
        </w:rPr>
        <w:t>AUTORIZZAZIONE EX ART. 34/3 N.O.I.F.</w:t>
      </w:r>
    </w:p>
    <w:p w14:paraId="44C36C7B" w14:textId="77777777" w:rsidR="00CC669D" w:rsidRPr="00CC669D" w:rsidRDefault="00CC669D" w:rsidP="00CC669D">
      <w:pPr>
        <w:pStyle w:val="LndNormale1"/>
        <w:rPr>
          <w:color w:val="002060"/>
        </w:rPr>
      </w:pPr>
    </w:p>
    <w:p w14:paraId="182570F8" w14:textId="77777777" w:rsidR="00CC669D" w:rsidRPr="00CC669D" w:rsidRDefault="00CC669D" w:rsidP="00CC669D">
      <w:pPr>
        <w:pStyle w:val="LndNormale1"/>
        <w:rPr>
          <w:color w:val="002060"/>
        </w:rPr>
      </w:pPr>
      <w:r w:rsidRPr="00CC669D">
        <w:rPr>
          <w:color w:val="002060"/>
        </w:rPr>
        <w:t>Vista la certificazione presentata in conformità all’art. 34/3 delle N.O.I.F. si concede l’autorizzazione (al compimento del 14° anno di età per le calciatrici e del 15° anno di età per i calciatori) ai seguenti calciatori:</w:t>
      </w:r>
    </w:p>
    <w:p w14:paraId="6F6B9C1A" w14:textId="77777777" w:rsidR="00CC669D" w:rsidRPr="00CC669D" w:rsidRDefault="00CC669D" w:rsidP="00CC669D">
      <w:pPr>
        <w:pStyle w:val="LndNormale1"/>
        <w:rPr>
          <w:b/>
          <w:color w:val="002060"/>
        </w:rPr>
      </w:pPr>
      <w:r w:rsidRPr="00CC669D">
        <w:rPr>
          <w:b/>
          <w:color w:val="002060"/>
        </w:rPr>
        <w:t>ULISSE SARA            nata 28.03.2005</w:t>
      </w:r>
      <w:r w:rsidRPr="00CC669D">
        <w:rPr>
          <w:b/>
          <w:color w:val="002060"/>
        </w:rPr>
        <w:tab/>
        <w:t>A.S.D. ACLI MANTOVANI CALCIO A 5</w:t>
      </w:r>
    </w:p>
    <w:p w14:paraId="783C1F6F" w14:textId="77777777" w:rsidR="00CC669D" w:rsidRPr="00CC669D" w:rsidRDefault="00CC669D" w:rsidP="00264BAF">
      <w:pPr>
        <w:pStyle w:val="LndNormale1"/>
        <w:rPr>
          <w:color w:val="002060"/>
        </w:rPr>
      </w:pPr>
    </w:p>
    <w:p w14:paraId="5DE6F601" w14:textId="0078798E" w:rsidR="00C34DB4" w:rsidRPr="00CC669D"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4ADA134D" w14:textId="77777777" w:rsidR="00E3370C" w:rsidRDefault="00E3370C" w:rsidP="00B01770">
      <w:pPr>
        <w:pStyle w:val="breakline"/>
        <w:divId w:val="527259509"/>
        <w:rPr>
          <w:color w:val="002060"/>
        </w:rPr>
      </w:pPr>
    </w:p>
    <w:p w14:paraId="03D66729"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CALCIO A CINQUE SERIE C1</w:t>
      </w:r>
    </w:p>
    <w:p w14:paraId="534034AF" w14:textId="77777777" w:rsidR="00173081" w:rsidRPr="00173081" w:rsidRDefault="00173081" w:rsidP="00173081">
      <w:pPr>
        <w:pStyle w:val="TITOLOPRINC"/>
        <w:divId w:val="527259509"/>
        <w:rPr>
          <w:color w:val="002060"/>
        </w:rPr>
      </w:pPr>
      <w:r w:rsidRPr="00173081">
        <w:rPr>
          <w:color w:val="002060"/>
        </w:rPr>
        <w:t>RISULTATI</w:t>
      </w:r>
    </w:p>
    <w:p w14:paraId="6131FE88" w14:textId="77777777" w:rsidR="00173081" w:rsidRPr="00173081" w:rsidRDefault="00173081" w:rsidP="00173081">
      <w:pPr>
        <w:pStyle w:val="breakline"/>
        <w:divId w:val="527259509"/>
        <w:rPr>
          <w:color w:val="002060"/>
        </w:rPr>
      </w:pPr>
    </w:p>
    <w:p w14:paraId="55FE82E5" w14:textId="77777777" w:rsidR="00173081" w:rsidRPr="00173081" w:rsidRDefault="00173081" w:rsidP="00173081">
      <w:pPr>
        <w:pStyle w:val="SOTTOTITOLOCAMPIONATO1"/>
        <w:divId w:val="527259509"/>
        <w:rPr>
          <w:color w:val="002060"/>
        </w:rPr>
      </w:pPr>
      <w:r w:rsidRPr="00173081">
        <w:rPr>
          <w:color w:val="002060"/>
        </w:rPr>
        <w:t>RISULTATI UFFICIALI GARE DEL 29/11/2019</w:t>
      </w:r>
    </w:p>
    <w:p w14:paraId="1FF05CB7"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6321A3EE"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73081" w:rsidRPr="00173081" w14:paraId="2844946C"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7C4EAE3F"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9ADE4B" w14:textId="77777777" w:rsidR="00173081" w:rsidRPr="00173081" w:rsidRDefault="00173081" w:rsidP="00C856B7">
                  <w:pPr>
                    <w:pStyle w:val="HEADERTABELLA"/>
                    <w:rPr>
                      <w:color w:val="002060"/>
                    </w:rPr>
                  </w:pPr>
                  <w:r w:rsidRPr="00173081">
                    <w:rPr>
                      <w:color w:val="002060"/>
                    </w:rPr>
                    <w:t>GIRONE A - 11 Giornata - A</w:t>
                  </w:r>
                </w:p>
              </w:tc>
            </w:tr>
            <w:tr w:rsidR="00173081" w:rsidRPr="00173081" w14:paraId="4F3FD4C9"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7FA045" w14:textId="77777777" w:rsidR="00173081" w:rsidRPr="00173081" w:rsidRDefault="00173081" w:rsidP="00C856B7">
                  <w:pPr>
                    <w:pStyle w:val="ROWTABELLA"/>
                    <w:rPr>
                      <w:color w:val="002060"/>
                    </w:rPr>
                  </w:pPr>
                  <w:r w:rsidRPr="00173081">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345ACC" w14:textId="77777777" w:rsidR="00173081" w:rsidRPr="00173081" w:rsidRDefault="00173081" w:rsidP="00C856B7">
                  <w:pPr>
                    <w:pStyle w:val="ROWTABELLA"/>
                    <w:rPr>
                      <w:color w:val="002060"/>
                    </w:rPr>
                  </w:pPr>
                  <w:r w:rsidRPr="00173081">
                    <w:rPr>
                      <w:color w:val="002060"/>
                    </w:rPr>
                    <w:t>- OSTRENSE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8C14F6" w14:textId="77777777" w:rsidR="00173081" w:rsidRPr="00173081" w:rsidRDefault="00173081" w:rsidP="00C856B7">
                  <w:pPr>
                    <w:pStyle w:val="ROWTABELLA"/>
                    <w:jc w:val="center"/>
                    <w:rPr>
                      <w:color w:val="002060"/>
                    </w:rPr>
                  </w:pPr>
                  <w:r w:rsidRPr="00173081">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0CD477" w14:textId="77777777" w:rsidR="00173081" w:rsidRPr="00173081" w:rsidRDefault="00173081" w:rsidP="00C856B7">
                  <w:pPr>
                    <w:pStyle w:val="ROWTABELLA"/>
                    <w:jc w:val="center"/>
                    <w:rPr>
                      <w:color w:val="002060"/>
                    </w:rPr>
                  </w:pPr>
                  <w:r w:rsidRPr="00173081">
                    <w:rPr>
                      <w:color w:val="002060"/>
                    </w:rPr>
                    <w:t> </w:t>
                  </w:r>
                </w:p>
              </w:tc>
            </w:tr>
            <w:tr w:rsidR="00173081" w:rsidRPr="00173081" w14:paraId="0ED39092"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D31103" w14:textId="77777777" w:rsidR="00173081" w:rsidRPr="00173081" w:rsidRDefault="00173081" w:rsidP="00C856B7">
                  <w:pPr>
                    <w:pStyle w:val="ROWTABELLA"/>
                    <w:rPr>
                      <w:color w:val="002060"/>
                    </w:rPr>
                  </w:pPr>
                  <w:r w:rsidRPr="00173081">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4092CE" w14:textId="77777777" w:rsidR="00173081" w:rsidRPr="00173081" w:rsidRDefault="00173081" w:rsidP="00C856B7">
                  <w:pPr>
                    <w:pStyle w:val="ROWTABELLA"/>
                    <w:rPr>
                      <w:color w:val="002060"/>
                    </w:rPr>
                  </w:pPr>
                  <w:r w:rsidRPr="0017308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4CC632" w14:textId="77777777" w:rsidR="00173081" w:rsidRPr="00173081" w:rsidRDefault="00173081" w:rsidP="00C856B7">
                  <w:pPr>
                    <w:pStyle w:val="ROWTABELLA"/>
                    <w:jc w:val="center"/>
                    <w:rPr>
                      <w:color w:val="002060"/>
                    </w:rPr>
                  </w:pPr>
                  <w:r w:rsidRPr="00173081">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5C5271" w14:textId="77777777" w:rsidR="00173081" w:rsidRPr="00173081" w:rsidRDefault="00173081" w:rsidP="00C856B7">
                  <w:pPr>
                    <w:pStyle w:val="ROWTABELLA"/>
                    <w:jc w:val="center"/>
                    <w:rPr>
                      <w:color w:val="002060"/>
                    </w:rPr>
                  </w:pPr>
                  <w:r w:rsidRPr="00173081">
                    <w:rPr>
                      <w:color w:val="002060"/>
                    </w:rPr>
                    <w:t> </w:t>
                  </w:r>
                </w:p>
              </w:tc>
            </w:tr>
            <w:tr w:rsidR="00173081" w:rsidRPr="00173081" w14:paraId="6DB047FB"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5DEA82" w14:textId="77777777" w:rsidR="00173081" w:rsidRPr="00173081" w:rsidRDefault="00173081" w:rsidP="00C856B7">
                  <w:pPr>
                    <w:pStyle w:val="ROWTABELLA"/>
                    <w:rPr>
                      <w:color w:val="002060"/>
                    </w:rPr>
                  </w:pPr>
                  <w:r w:rsidRPr="00173081">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FA6347" w14:textId="77777777" w:rsidR="00173081" w:rsidRPr="00173081" w:rsidRDefault="00173081" w:rsidP="00C856B7">
                  <w:pPr>
                    <w:pStyle w:val="ROWTABELLA"/>
                    <w:rPr>
                      <w:color w:val="002060"/>
                    </w:rPr>
                  </w:pPr>
                  <w:r w:rsidRPr="00173081">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6BF83C4" w14:textId="77777777" w:rsidR="00173081" w:rsidRPr="00173081" w:rsidRDefault="00173081" w:rsidP="00C856B7">
                  <w:pPr>
                    <w:pStyle w:val="ROWTABELLA"/>
                    <w:jc w:val="center"/>
                    <w:rPr>
                      <w:color w:val="002060"/>
                    </w:rPr>
                  </w:pPr>
                  <w:r w:rsidRPr="0017308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2EE266" w14:textId="77777777" w:rsidR="00173081" w:rsidRPr="00173081" w:rsidRDefault="00173081" w:rsidP="00C856B7">
                  <w:pPr>
                    <w:pStyle w:val="ROWTABELLA"/>
                    <w:jc w:val="center"/>
                    <w:rPr>
                      <w:color w:val="002060"/>
                    </w:rPr>
                  </w:pPr>
                  <w:r w:rsidRPr="00173081">
                    <w:rPr>
                      <w:color w:val="002060"/>
                    </w:rPr>
                    <w:t> </w:t>
                  </w:r>
                </w:p>
              </w:tc>
            </w:tr>
            <w:tr w:rsidR="00173081" w:rsidRPr="00173081" w14:paraId="4099CFA4"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C65BBA" w14:textId="77777777" w:rsidR="00173081" w:rsidRPr="00173081" w:rsidRDefault="00173081" w:rsidP="00C856B7">
                  <w:pPr>
                    <w:pStyle w:val="ROWTABELLA"/>
                    <w:rPr>
                      <w:color w:val="002060"/>
                    </w:rPr>
                  </w:pPr>
                  <w:r w:rsidRPr="00173081">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AB9A5A5" w14:textId="77777777" w:rsidR="00173081" w:rsidRPr="00173081" w:rsidRDefault="00173081" w:rsidP="00C856B7">
                  <w:pPr>
                    <w:pStyle w:val="ROWTABELLA"/>
                    <w:rPr>
                      <w:color w:val="002060"/>
                    </w:rPr>
                  </w:pPr>
                  <w:r w:rsidRPr="00173081">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F1471D2" w14:textId="77777777" w:rsidR="00173081" w:rsidRPr="00173081" w:rsidRDefault="00173081" w:rsidP="00C856B7">
                  <w:pPr>
                    <w:pStyle w:val="ROWTABELLA"/>
                    <w:jc w:val="center"/>
                    <w:rPr>
                      <w:color w:val="002060"/>
                    </w:rPr>
                  </w:pPr>
                  <w:r w:rsidRPr="00173081">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5F7F0C" w14:textId="77777777" w:rsidR="00173081" w:rsidRPr="00173081" w:rsidRDefault="00173081" w:rsidP="00C856B7">
                  <w:pPr>
                    <w:pStyle w:val="ROWTABELLA"/>
                    <w:jc w:val="center"/>
                    <w:rPr>
                      <w:color w:val="002060"/>
                    </w:rPr>
                  </w:pPr>
                  <w:r w:rsidRPr="00173081">
                    <w:rPr>
                      <w:color w:val="002060"/>
                    </w:rPr>
                    <w:t> </w:t>
                  </w:r>
                </w:p>
              </w:tc>
            </w:tr>
            <w:tr w:rsidR="00173081" w:rsidRPr="00173081" w14:paraId="2181272D"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7BFB013" w14:textId="77777777" w:rsidR="00173081" w:rsidRPr="00173081" w:rsidRDefault="00173081" w:rsidP="00C856B7">
                  <w:pPr>
                    <w:pStyle w:val="ROWTABELLA"/>
                    <w:rPr>
                      <w:color w:val="002060"/>
                    </w:rPr>
                  </w:pPr>
                  <w:r w:rsidRPr="00173081">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FD2BF84" w14:textId="77777777" w:rsidR="00173081" w:rsidRPr="00173081" w:rsidRDefault="00173081" w:rsidP="00C856B7">
                  <w:pPr>
                    <w:pStyle w:val="ROWTABELLA"/>
                    <w:rPr>
                      <w:color w:val="002060"/>
                    </w:rPr>
                  </w:pPr>
                  <w:r w:rsidRPr="0017308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09F30A" w14:textId="77777777" w:rsidR="00173081" w:rsidRPr="00173081" w:rsidRDefault="00173081" w:rsidP="00C856B7">
                  <w:pPr>
                    <w:pStyle w:val="ROWTABELLA"/>
                    <w:jc w:val="center"/>
                    <w:rPr>
                      <w:color w:val="002060"/>
                    </w:rPr>
                  </w:pPr>
                  <w:r w:rsidRPr="0017308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FBD7011" w14:textId="77777777" w:rsidR="00173081" w:rsidRPr="00173081" w:rsidRDefault="00173081" w:rsidP="00C856B7">
                  <w:pPr>
                    <w:pStyle w:val="ROWTABELLA"/>
                    <w:jc w:val="center"/>
                    <w:rPr>
                      <w:color w:val="002060"/>
                    </w:rPr>
                  </w:pPr>
                  <w:r w:rsidRPr="00173081">
                    <w:rPr>
                      <w:color w:val="002060"/>
                    </w:rPr>
                    <w:t> </w:t>
                  </w:r>
                </w:p>
              </w:tc>
            </w:tr>
            <w:tr w:rsidR="00173081" w:rsidRPr="00173081" w14:paraId="48C6F410"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2C8AB82" w14:textId="77777777" w:rsidR="00173081" w:rsidRPr="00173081" w:rsidRDefault="00173081" w:rsidP="00C856B7">
                  <w:pPr>
                    <w:pStyle w:val="ROWTABELLA"/>
                    <w:rPr>
                      <w:color w:val="002060"/>
                    </w:rPr>
                  </w:pPr>
                  <w:r w:rsidRPr="00173081">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6882FB" w14:textId="77777777" w:rsidR="00173081" w:rsidRPr="00173081" w:rsidRDefault="00173081" w:rsidP="00C856B7">
                  <w:pPr>
                    <w:pStyle w:val="ROWTABELLA"/>
                    <w:rPr>
                      <w:color w:val="002060"/>
                    </w:rPr>
                  </w:pPr>
                  <w:r w:rsidRPr="00173081">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758844" w14:textId="77777777" w:rsidR="00173081" w:rsidRPr="00173081" w:rsidRDefault="00173081" w:rsidP="00C856B7">
                  <w:pPr>
                    <w:pStyle w:val="ROWTABELLA"/>
                    <w:jc w:val="center"/>
                    <w:rPr>
                      <w:color w:val="002060"/>
                    </w:rPr>
                  </w:pPr>
                  <w:r w:rsidRPr="0017308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F94B34" w14:textId="77777777" w:rsidR="00173081" w:rsidRPr="00173081" w:rsidRDefault="00173081" w:rsidP="00C856B7">
                  <w:pPr>
                    <w:pStyle w:val="ROWTABELLA"/>
                    <w:jc w:val="center"/>
                    <w:rPr>
                      <w:color w:val="002060"/>
                    </w:rPr>
                  </w:pPr>
                  <w:r w:rsidRPr="00173081">
                    <w:rPr>
                      <w:color w:val="002060"/>
                    </w:rPr>
                    <w:t> </w:t>
                  </w:r>
                </w:p>
              </w:tc>
            </w:tr>
            <w:tr w:rsidR="00173081" w:rsidRPr="00173081" w14:paraId="3E89EE19"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8DF27E" w14:textId="77777777" w:rsidR="00173081" w:rsidRPr="00173081" w:rsidRDefault="00173081" w:rsidP="00C856B7">
                  <w:pPr>
                    <w:pStyle w:val="ROWTABELLA"/>
                    <w:rPr>
                      <w:color w:val="002060"/>
                    </w:rPr>
                  </w:pPr>
                  <w:r w:rsidRPr="0017308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9C75BC" w14:textId="77777777" w:rsidR="00173081" w:rsidRPr="00173081" w:rsidRDefault="00173081" w:rsidP="00C856B7">
                  <w:pPr>
                    <w:pStyle w:val="ROWTABELLA"/>
                    <w:rPr>
                      <w:color w:val="002060"/>
                    </w:rPr>
                  </w:pPr>
                  <w:r w:rsidRPr="00173081">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5D7C58" w14:textId="77777777" w:rsidR="00173081" w:rsidRPr="00173081" w:rsidRDefault="00173081" w:rsidP="00C856B7">
                  <w:pPr>
                    <w:pStyle w:val="ROWTABELLA"/>
                    <w:jc w:val="center"/>
                    <w:rPr>
                      <w:color w:val="002060"/>
                    </w:rPr>
                  </w:pPr>
                  <w:r w:rsidRPr="00173081">
                    <w:rPr>
                      <w:color w:val="002060"/>
                    </w:rPr>
                    <w:t>9 - 7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782E03" w14:textId="77777777" w:rsidR="00173081" w:rsidRPr="00173081" w:rsidRDefault="00173081" w:rsidP="00C856B7">
                  <w:pPr>
                    <w:pStyle w:val="ROWTABELLA"/>
                    <w:jc w:val="center"/>
                    <w:rPr>
                      <w:color w:val="002060"/>
                    </w:rPr>
                  </w:pPr>
                  <w:r w:rsidRPr="00173081">
                    <w:rPr>
                      <w:color w:val="002060"/>
                    </w:rPr>
                    <w:t> </w:t>
                  </w:r>
                </w:p>
              </w:tc>
            </w:tr>
            <w:tr w:rsidR="00173081" w:rsidRPr="00173081" w14:paraId="69759222"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4C801A16" w14:textId="77777777" w:rsidR="00173081" w:rsidRPr="00173081" w:rsidRDefault="00173081" w:rsidP="00C856B7">
                  <w:pPr>
                    <w:pStyle w:val="ROWTABELLA"/>
                    <w:rPr>
                      <w:color w:val="002060"/>
                    </w:rPr>
                  </w:pPr>
                  <w:r w:rsidRPr="00173081">
                    <w:rPr>
                      <w:color w:val="002060"/>
                    </w:rPr>
                    <w:t>(1) - disputata il 30/11/2019</w:t>
                  </w:r>
                </w:p>
              </w:tc>
            </w:tr>
          </w:tbl>
          <w:p w14:paraId="5E7421E1" w14:textId="77777777" w:rsidR="00173081" w:rsidRPr="00173081" w:rsidRDefault="00173081" w:rsidP="00C856B7">
            <w:pPr>
              <w:rPr>
                <w:color w:val="002060"/>
              </w:rPr>
            </w:pPr>
          </w:p>
        </w:tc>
      </w:tr>
    </w:tbl>
    <w:p w14:paraId="69FECB59" w14:textId="77777777" w:rsidR="00173081" w:rsidRPr="00173081" w:rsidRDefault="00173081" w:rsidP="00173081">
      <w:pPr>
        <w:pStyle w:val="breakline"/>
        <w:divId w:val="527259509"/>
        <w:rPr>
          <w:color w:val="002060"/>
        </w:rPr>
      </w:pPr>
    </w:p>
    <w:p w14:paraId="6ECC068C" w14:textId="77777777" w:rsidR="00173081" w:rsidRPr="00173081" w:rsidRDefault="00173081" w:rsidP="00173081">
      <w:pPr>
        <w:pStyle w:val="breakline"/>
        <w:divId w:val="527259509"/>
        <w:rPr>
          <w:color w:val="002060"/>
        </w:rPr>
      </w:pPr>
    </w:p>
    <w:p w14:paraId="2424144F" w14:textId="77777777" w:rsidR="00173081" w:rsidRPr="00173081" w:rsidRDefault="00173081" w:rsidP="00173081">
      <w:pPr>
        <w:pStyle w:val="TITOLOPRINC"/>
        <w:divId w:val="527259509"/>
        <w:rPr>
          <w:color w:val="002060"/>
        </w:rPr>
      </w:pPr>
      <w:r w:rsidRPr="00173081">
        <w:rPr>
          <w:color w:val="002060"/>
        </w:rPr>
        <w:t>GIUDICE SPORTIVO</w:t>
      </w:r>
    </w:p>
    <w:p w14:paraId="172BE076"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094EC678" w14:textId="77777777" w:rsidR="00173081" w:rsidRPr="00173081" w:rsidRDefault="00173081" w:rsidP="00173081">
      <w:pPr>
        <w:pStyle w:val="titolo10"/>
        <w:divId w:val="527259509"/>
        <w:rPr>
          <w:color w:val="002060"/>
        </w:rPr>
      </w:pPr>
      <w:r w:rsidRPr="00173081">
        <w:rPr>
          <w:color w:val="002060"/>
        </w:rPr>
        <w:lastRenderedPageBreak/>
        <w:t xml:space="preserve">GARE DEL 23/11/2019 </w:t>
      </w:r>
    </w:p>
    <w:p w14:paraId="2E209487"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32EEDBF5"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10790279" w14:textId="77777777" w:rsidR="00173081" w:rsidRPr="00173081" w:rsidRDefault="00173081" w:rsidP="00173081">
      <w:pPr>
        <w:pStyle w:val="titolo3"/>
        <w:divId w:val="527259509"/>
        <w:rPr>
          <w:color w:val="002060"/>
        </w:rPr>
      </w:pPr>
      <w:r w:rsidRPr="00173081">
        <w:rPr>
          <w:color w:val="002060"/>
        </w:rPr>
        <w:t xml:space="preserve">A CARICO DI SOCIETA' </w:t>
      </w:r>
    </w:p>
    <w:p w14:paraId="0D60A5D7" w14:textId="77777777" w:rsidR="00173081" w:rsidRPr="00173081" w:rsidRDefault="00173081" w:rsidP="00173081">
      <w:pPr>
        <w:pStyle w:val="titolo20"/>
        <w:divId w:val="527259509"/>
        <w:rPr>
          <w:color w:val="002060"/>
        </w:rPr>
      </w:pPr>
      <w:r w:rsidRPr="00173081">
        <w:rPr>
          <w:color w:val="002060"/>
        </w:rPr>
        <w:t xml:space="preserve">AMMENDA </w:t>
      </w:r>
    </w:p>
    <w:p w14:paraId="4FC6E054" w14:textId="77777777" w:rsidR="00173081" w:rsidRPr="00173081" w:rsidRDefault="00173081" w:rsidP="00173081">
      <w:pPr>
        <w:pStyle w:val="diffida"/>
        <w:spacing w:before="80" w:beforeAutospacing="0" w:after="40" w:afterAutospacing="0"/>
        <w:jc w:val="left"/>
        <w:divId w:val="527259509"/>
        <w:rPr>
          <w:color w:val="002060"/>
        </w:rPr>
      </w:pPr>
      <w:r w:rsidRPr="00173081">
        <w:rPr>
          <w:color w:val="002060"/>
        </w:rPr>
        <w:t xml:space="preserve">Euro 80,00 CALCETTO CASTRUM LAURI </w:t>
      </w:r>
      <w:r w:rsidRPr="00173081">
        <w:rPr>
          <w:color w:val="002060"/>
        </w:rPr>
        <w:br/>
        <w:t xml:space="preserve">Per aver la propria tifoseria durante la gara tenuto un comportamento irriguardoso ed offensivo nei confronti dei due arbitri. Il provvedimento viene assunto nel presente CU a seguito di supplemento di referto inviato dal direttore di gara successivamente alla pubblicazione del precedente CU. </w:t>
      </w:r>
    </w:p>
    <w:p w14:paraId="1B98CB56" w14:textId="77777777" w:rsidR="00173081" w:rsidRPr="00173081" w:rsidRDefault="00173081" w:rsidP="00173081">
      <w:pPr>
        <w:pStyle w:val="titolo10"/>
        <w:divId w:val="527259509"/>
        <w:rPr>
          <w:color w:val="002060"/>
        </w:rPr>
      </w:pPr>
      <w:r w:rsidRPr="00173081">
        <w:rPr>
          <w:color w:val="002060"/>
        </w:rPr>
        <w:t xml:space="preserve">GARE DEL 29/11/2019 </w:t>
      </w:r>
    </w:p>
    <w:p w14:paraId="4FBD6D65"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311A9CA6"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64F867CA" w14:textId="77777777" w:rsidR="00173081" w:rsidRPr="00173081" w:rsidRDefault="00173081" w:rsidP="00173081">
      <w:pPr>
        <w:pStyle w:val="titolo3"/>
        <w:divId w:val="527259509"/>
        <w:rPr>
          <w:color w:val="002060"/>
        </w:rPr>
      </w:pPr>
      <w:r w:rsidRPr="00173081">
        <w:rPr>
          <w:color w:val="002060"/>
        </w:rPr>
        <w:t xml:space="preserve">A CARICO DI SOCIETA' </w:t>
      </w:r>
    </w:p>
    <w:p w14:paraId="28B2A845" w14:textId="77777777" w:rsidR="00173081" w:rsidRPr="00173081" w:rsidRDefault="00173081" w:rsidP="00173081">
      <w:pPr>
        <w:pStyle w:val="titolo20"/>
        <w:divId w:val="527259509"/>
        <w:rPr>
          <w:color w:val="002060"/>
        </w:rPr>
      </w:pPr>
      <w:r w:rsidRPr="00173081">
        <w:rPr>
          <w:color w:val="002060"/>
        </w:rPr>
        <w:t xml:space="preserve">AMMENDA </w:t>
      </w:r>
    </w:p>
    <w:p w14:paraId="68EE2A84" w14:textId="77777777" w:rsidR="00173081" w:rsidRPr="00173081" w:rsidRDefault="00173081" w:rsidP="00173081">
      <w:pPr>
        <w:pStyle w:val="diffida"/>
        <w:spacing w:before="80" w:beforeAutospacing="0" w:after="40" w:afterAutospacing="0"/>
        <w:jc w:val="left"/>
        <w:divId w:val="527259509"/>
        <w:rPr>
          <w:color w:val="002060"/>
        </w:rPr>
      </w:pPr>
      <w:r w:rsidRPr="00173081">
        <w:rPr>
          <w:color w:val="002060"/>
        </w:rPr>
        <w:t xml:space="preserve">Euro 200,00 MONTESICURO TRE COLLI </w:t>
      </w:r>
      <w:r w:rsidRPr="00173081">
        <w:rPr>
          <w:color w:val="002060"/>
        </w:rPr>
        <w:br/>
        <w:t xml:space="preserve">Per aver a fine gara alcuni propri sostenitori, dopo essere entrati nel terreno di gioco scagliatisi verbalmente e fisicamente contro alcuni calciatori della squadra avversaria senza peraltro causare conseguenze fisiche. Tutto veniva riportato alla calma grazie all'intervento dei calciatori locali. </w:t>
      </w:r>
    </w:p>
    <w:p w14:paraId="13E206C9"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612B1805" w14:textId="77777777" w:rsidR="00173081" w:rsidRPr="00173081" w:rsidRDefault="00173081" w:rsidP="00173081">
      <w:pPr>
        <w:pStyle w:val="titolo20"/>
        <w:divId w:val="527259509"/>
        <w:rPr>
          <w:color w:val="002060"/>
        </w:rPr>
      </w:pPr>
      <w:r w:rsidRPr="00173081">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6368C8ED" w14:textId="77777777" w:rsidTr="00173081">
        <w:trPr>
          <w:divId w:val="527259509"/>
        </w:trPr>
        <w:tc>
          <w:tcPr>
            <w:tcW w:w="2200" w:type="dxa"/>
            <w:tcMar>
              <w:top w:w="20" w:type="dxa"/>
              <w:left w:w="20" w:type="dxa"/>
              <w:bottom w:w="20" w:type="dxa"/>
              <w:right w:w="20" w:type="dxa"/>
            </w:tcMar>
            <w:vAlign w:val="center"/>
          </w:tcPr>
          <w:p w14:paraId="4D457133" w14:textId="77777777" w:rsidR="00173081" w:rsidRPr="00173081" w:rsidRDefault="00173081" w:rsidP="00C856B7">
            <w:pPr>
              <w:pStyle w:val="movimento"/>
              <w:rPr>
                <w:color w:val="002060"/>
              </w:rPr>
            </w:pPr>
            <w:r w:rsidRPr="00173081">
              <w:rPr>
                <w:color w:val="002060"/>
              </w:rPr>
              <w:t>CHIAPPORI STEFANO</w:t>
            </w:r>
          </w:p>
        </w:tc>
        <w:tc>
          <w:tcPr>
            <w:tcW w:w="2200" w:type="dxa"/>
            <w:tcMar>
              <w:top w:w="20" w:type="dxa"/>
              <w:left w:w="20" w:type="dxa"/>
              <w:bottom w:w="20" w:type="dxa"/>
              <w:right w:w="20" w:type="dxa"/>
            </w:tcMar>
            <w:vAlign w:val="center"/>
          </w:tcPr>
          <w:p w14:paraId="7C149541" w14:textId="77777777" w:rsidR="00173081" w:rsidRPr="00173081" w:rsidRDefault="00173081" w:rsidP="00C856B7">
            <w:pPr>
              <w:pStyle w:val="movimento2"/>
              <w:rPr>
                <w:color w:val="002060"/>
              </w:rPr>
            </w:pPr>
            <w:r w:rsidRPr="00173081">
              <w:rPr>
                <w:color w:val="002060"/>
              </w:rPr>
              <w:t xml:space="preserve">(OLYMPIA FANO C5) </w:t>
            </w:r>
          </w:p>
        </w:tc>
        <w:tc>
          <w:tcPr>
            <w:tcW w:w="800" w:type="dxa"/>
            <w:tcMar>
              <w:top w:w="20" w:type="dxa"/>
              <w:left w:w="20" w:type="dxa"/>
              <w:bottom w:w="20" w:type="dxa"/>
              <w:right w:w="20" w:type="dxa"/>
            </w:tcMar>
            <w:vAlign w:val="center"/>
          </w:tcPr>
          <w:p w14:paraId="3CAED5C0"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A4AF966"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94E7EF1" w14:textId="77777777" w:rsidR="00173081" w:rsidRPr="00173081" w:rsidRDefault="00173081" w:rsidP="00C856B7">
            <w:pPr>
              <w:pStyle w:val="movimento2"/>
              <w:rPr>
                <w:color w:val="002060"/>
              </w:rPr>
            </w:pPr>
            <w:r w:rsidRPr="00173081">
              <w:rPr>
                <w:color w:val="002060"/>
              </w:rPr>
              <w:t> </w:t>
            </w:r>
          </w:p>
        </w:tc>
      </w:tr>
    </w:tbl>
    <w:p w14:paraId="45F12315" w14:textId="77777777" w:rsidR="00173081" w:rsidRPr="00173081" w:rsidRDefault="00173081" w:rsidP="00173081">
      <w:pPr>
        <w:pStyle w:val="titolo20"/>
        <w:divId w:val="527259509"/>
        <w:rPr>
          <w:color w:val="002060"/>
        </w:rPr>
      </w:pPr>
      <w:r w:rsidRPr="001730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316798D8" w14:textId="77777777" w:rsidTr="00173081">
        <w:trPr>
          <w:divId w:val="527259509"/>
        </w:trPr>
        <w:tc>
          <w:tcPr>
            <w:tcW w:w="2200" w:type="dxa"/>
            <w:tcMar>
              <w:top w:w="20" w:type="dxa"/>
              <w:left w:w="20" w:type="dxa"/>
              <w:bottom w:w="20" w:type="dxa"/>
              <w:right w:w="20" w:type="dxa"/>
            </w:tcMar>
            <w:vAlign w:val="center"/>
          </w:tcPr>
          <w:p w14:paraId="4EDBC78D" w14:textId="77777777" w:rsidR="00173081" w:rsidRPr="00173081" w:rsidRDefault="00173081" w:rsidP="00C856B7">
            <w:pPr>
              <w:pStyle w:val="movimento"/>
              <w:rPr>
                <w:color w:val="002060"/>
              </w:rPr>
            </w:pPr>
            <w:r w:rsidRPr="00173081">
              <w:rPr>
                <w:color w:val="002060"/>
              </w:rPr>
              <w:t>BRUZZICHESSI MARCO</w:t>
            </w:r>
          </w:p>
        </w:tc>
        <w:tc>
          <w:tcPr>
            <w:tcW w:w="2200" w:type="dxa"/>
            <w:tcMar>
              <w:top w:w="20" w:type="dxa"/>
              <w:left w:w="20" w:type="dxa"/>
              <w:bottom w:w="20" w:type="dxa"/>
              <w:right w:w="20" w:type="dxa"/>
            </w:tcMar>
            <w:vAlign w:val="center"/>
          </w:tcPr>
          <w:p w14:paraId="60834DC7" w14:textId="77777777" w:rsidR="00173081" w:rsidRPr="00173081" w:rsidRDefault="00173081" w:rsidP="00C856B7">
            <w:pPr>
              <w:pStyle w:val="movimento2"/>
              <w:rPr>
                <w:color w:val="002060"/>
              </w:rPr>
            </w:pPr>
            <w:r w:rsidRPr="00173081">
              <w:rPr>
                <w:color w:val="002060"/>
              </w:rPr>
              <w:t xml:space="preserve">(CERRETO D ESI C5 A.S.D.) </w:t>
            </w:r>
          </w:p>
        </w:tc>
        <w:tc>
          <w:tcPr>
            <w:tcW w:w="800" w:type="dxa"/>
            <w:tcMar>
              <w:top w:w="20" w:type="dxa"/>
              <w:left w:w="20" w:type="dxa"/>
              <w:bottom w:w="20" w:type="dxa"/>
              <w:right w:w="20" w:type="dxa"/>
            </w:tcMar>
            <w:vAlign w:val="center"/>
          </w:tcPr>
          <w:p w14:paraId="284BB82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BE4FA2C" w14:textId="77777777" w:rsidR="00173081" w:rsidRPr="00173081" w:rsidRDefault="00173081" w:rsidP="00C856B7">
            <w:pPr>
              <w:pStyle w:val="movimento"/>
              <w:rPr>
                <w:color w:val="002060"/>
              </w:rPr>
            </w:pPr>
            <w:r w:rsidRPr="00173081">
              <w:rPr>
                <w:color w:val="002060"/>
              </w:rPr>
              <w:t>TITTARELLI ANDREA</w:t>
            </w:r>
          </w:p>
        </w:tc>
        <w:tc>
          <w:tcPr>
            <w:tcW w:w="2200" w:type="dxa"/>
            <w:tcMar>
              <w:top w:w="20" w:type="dxa"/>
              <w:left w:w="20" w:type="dxa"/>
              <w:bottom w:w="20" w:type="dxa"/>
              <w:right w:w="20" w:type="dxa"/>
            </w:tcMar>
            <w:vAlign w:val="center"/>
          </w:tcPr>
          <w:p w14:paraId="1A5E5ECD" w14:textId="77777777" w:rsidR="00173081" w:rsidRPr="00173081" w:rsidRDefault="00173081" w:rsidP="00C856B7">
            <w:pPr>
              <w:pStyle w:val="movimento2"/>
              <w:rPr>
                <w:color w:val="002060"/>
              </w:rPr>
            </w:pPr>
            <w:r w:rsidRPr="00173081">
              <w:rPr>
                <w:color w:val="002060"/>
              </w:rPr>
              <w:t xml:space="preserve">(JESI CALCIO A 5) </w:t>
            </w:r>
          </w:p>
        </w:tc>
      </w:tr>
      <w:tr w:rsidR="00173081" w:rsidRPr="00173081" w14:paraId="5B861764" w14:textId="77777777" w:rsidTr="00173081">
        <w:trPr>
          <w:divId w:val="527259509"/>
        </w:trPr>
        <w:tc>
          <w:tcPr>
            <w:tcW w:w="2200" w:type="dxa"/>
            <w:tcMar>
              <w:top w:w="20" w:type="dxa"/>
              <w:left w:w="20" w:type="dxa"/>
              <w:bottom w:w="20" w:type="dxa"/>
              <w:right w:w="20" w:type="dxa"/>
            </w:tcMar>
            <w:vAlign w:val="center"/>
          </w:tcPr>
          <w:p w14:paraId="6E5F5D0C" w14:textId="77777777" w:rsidR="00173081" w:rsidRPr="00173081" w:rsidRDefault="00173081" w:rsidP="00C856B7">
            <w:pPr>
              <w:pStyle w:val="movimento"/>
              <w:rPr>
                <w:color w:val="002060"/>
              </w:rPr>
            </w:pPr>
            <w:r w:rsidRPr="00173081">
              <w:rPr>
                <w:color w:val="002060"/>
              </w:rPr>
              <w:t>SCOCCIA ANDREA</w:t>
            </w:r>
          </w:p>
        </w:tc>
        <w:tc>
          <w:tcPr>
            <w:tcW w:w="2200" w:type="dxa"/>
            <w:tcMar>
              <w:top w:w="20" w:type="dxa"/>
              <w:left w:w="20" w:type="dxa"/>
              <w:bottom w:w="20" w:type="dxa"/>
              <w:right w:w="20" w:type="dxa"/>
            </w:tcMar>
            <w:vAlign w:val="center"/>
          </w:tcPr>
          <w:p w14:paraId="5B81999B" w14:textId="77777777" w:rsidR="00173081" w:rsidRPr="00173081" w:rsidRDefault="00173081" w:rsidP="00C856B7">
            <w:pPr>
              <w:pStyle w:val="movimento2"/>
              <w:rPr>
                <w:color w:val="002060"/>
              </w:rPr>
            </w:pPr>
            <w:r w:rsidRPr="00173081">
              <w:rPr>
                <w:color w:val="002060"/>
              </w:rPr>
              <w:t xml:space="preserve">(REAL SAN GIORGIO) </w:t>
            </w:r>
          </w:p>
        </w:tc>
        <w:tc>
          <w:tcPr>
            <w:tcW w:w="800" w:type="dxa"/>
            <w:tcMar>
              <w:top w:w="20" w:type="dxa"/>
              <w:left w:w="20" w:type="dxa"/>
              <w:bottom w:w="20" w:type="dxa"/>
              <w:right w:w="20" w:type="dxa"/>
            </w:tcMar>
            <w:vAlign w:val="center"/>
          </w:tcPr>
          <w:p w14:paraId="15EEC014"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34B80E8" w14:textId="77777777" w:rsidR="00173081" w:rsidRPr="00173081" w:rsidRDefault="00173081" w:rsidP="00C856B7">
            <w:pPr>
              <w:pStyle w:val="movimento"/>
              <w:rPr>
                <w:color w:val="002060"/>
              </w:rPr>
            </w:pPr>
            <w:r w:rsidRPr="00173081">
              <w:rPr>
                <w:color w:val="002060"/>
              </w:rPr>
              <w:t>DE SOUZA JUNIOR EDSON LUIZ</w:t>
            </w:r>
          </w:p>
        </w:tc>
        <w:tc>
          <w:tcPr>
            <w:tcW w:w="2200" w:type="dxa"/>
            <w:tcMar>
              <w:top w:w="20" w:type="dxa"/>
              <w:left w:w="20" w:type="dxa"/>
              <w:bottom w:w="20" w:type="dxa"/>
              <w:right w:w="20" w:type="dxa"/>
            </w:tcMar>
            <w:vAlign w:val="center"/>
          </w:tcPr>
          <w:p w14:paraId="029CFC42" w14:textId="77777777" w:rsidR="00173081" w:rsidRPr="00173081" w:rsidRDefault="00173081" w:rsidP="00C856B7">
            <w:pPr>
              <w:pStyle w:val="movimento2"/>
              <w:rPr>
                <w:color w:val="002060"/>
              </w:rPr>
            </w:pPr>
            <w:r w:rsidRPr="00173081">
              <w:rPr>
                <w:color w:val="002060"/>
              </w:rPr>
              <w:t xml:space="preserve">(RECANATI CALCIO A 5) </w:t>
            </w:r>
          </w:p>
        </w:tc>
      </w:tr>
    </w:tbl>
    <w:p w14:paraId="423C36A2" w14:textId="77777777" w:rsidR="00173081" w:rsidRPr="00173081" w:rsidRDefault="00173081" w:rsidP="00173081">
      <w:pPr>
        <w:pStyle w:val="titolo20"/>
        <w:divId w:val="527259509"/>
        <w:rPr>
          <w:color w:val="002060"/>
        </w:rPr>
      </w:pPr>
      <w:r w:rsidRPr="001730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4EA4182A" w14:textId="77777777" w:rsidTr="00173081">
        <w:trPr>
          <w:divId w:val="527259509"/>
        </w:trPr>
        <w:tc>
          <w:tcPr>
            <w:tcW w:w="2200" w:type="dxa"/>
            <w:tcMar>
              <w:top w:w="20" w:type="dxa"/>
              <w:left w:w="20" w:type="dxa"/>
              <w:bottom w:w="20" w:type="dxa"/>
              <w:right w:w="20" w:type="dxa"/>
            </w:tcMar>
            <w:vAlign w:val="center"/>
          </w:tcPr>
          <w:p w14:paraId="1B08B8D9" w14:textId="77777777" w:rsidR="00173081" w:rsidRPr="00173081" w:rsidRDefault="00173081" w:rsidP="00C856B7">
            <w:pPr>
              <w:pStyle w:val="movimento"/>
              <w:rPr>
                <w:color w:val="002060"/>
              </w:rPr>
            </w:pPr>
            <w:r w:rsidRPr="00173081">
              <w:rPr>
                <w:color w:val="002060"/>
              </w:rPr>
              <w:t>PAOLELLA SIMONE</w:t>
            </w:r>
          </w:p>
        </w:tc>
        <w:tc>
          <w:tcPr>
            <w:tcW w:w="2200" w:type="dxa"/>
            <w:tcMar>
              <w:top w:w="20" w:type="dxa"/>
              <w:left w:w="20" w:type="dxa"/>
              <w:bottom w:w="20" w:type="dxa"/>
              <w:right w:w="20" w:type="dxa"/>
            </w:tcMar>
            <w:vAlign w:val="center"/>
          </w:tcPr>
          <w:p w14:paraId="38A82810" w14:textId="77777777" w:rsidR="00173081" w:rsidRPr="00173081" w:rsidRDefault="00173081" w:rsidP="00C856B7">
            <w:pPr>
              <w:pStyle w:val="movimento2"/>
              <w:rPr>
                <w:color w:val="002060"/>
              </w:rPr>
            </w:pPr>
            <w:r w:rsidRPr="00173081">
              <w:rPr>
                <w:color w:val="002060"/>
              </w:rPr>
              <w:t xml:space="preserve">(CALCETTO CASTRUM LAURI) </w:t>
            </w:r>
          </w:p>
        </w:tc>
        <w:tc>
          <w:tcPr>
            <w:tcW w:w="800" w:type="dxa"/>
            <w:tcMar>
              <w:top w:w="20" w:type="dxa"/>
              <w:left w:w="20" w:type="dxa"/>
              <w:bottom w:w="20" w:type="dxa"/>
              <w:right w:w="20" w:type="dxa"/>
            </w:tcMar>
            <w:vAlign w:val="center"/>
          </w:tcPr>
          <w:p w14:paraId="2615AF60"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8F5CD3E" w14:textId="77777777" w:rsidR="00173081" w:rsidRPr="00173081" w:rsidRDefault="00173081" w:rsidP="00C856B7">
            <w:pPr>
              <w:pStyle w:val="movimento"/>
              <w:rPr>
                <w:color w:val="002060"/>
              </w:rPr>
            </w:pPr>
            <w:r w:rsidRPr="00173081">
              <w:rPr>
                <w:color w:val="002060"/>
              </w:rPr>
              <w:t>STAZI GIANMARCO</w:t>
            </w:r>
          </w:p>
        </w:tc>
        <w:tc>
          <w:tcPr>
            <w:tcW w:w="2200" w:type="dxa"/>
            <w:tcMar>
              <w:top w:w="20" w:type="dxa"/>
              <w:left w:w="20" w:type="dxa"/>
              <w:bottom w:w="20" w:type="dxa"/>
              <w:right w:w="20" w:type="dxa"/>
            </w:tcMar>
            <w:vAlign w:val="center"/>
          </w:tcPr>
          <w:p w14:paraId="78CF956B" w14:textId="77777777" w:rsidR="00173081" w:rsidRPr="00173081" w:rsidRDefault="00173081" w:rsidP="00C856B7">
            <w:pPr>
              <w:pStyle w:val="movimento2"/>
              <w:rPr>
                <w:color w:val="002060"/>
              </w:rPr>
            </w:pPr>
            <w:r w:rsidRPr="00173081">
              <w:rPr>
                <w:color w:val="002060"/>
              </w:rPr>
              <w:t xml:space="preserve">(CERRETO D ESI C5 A.S.D.) </w:t>
            </w:r>
          </w:p>
        </w:tc>
      </w:tr>
      <w:tr w:rsidR="00173081" w:rsidRPr="00173081" w14:paraId="538A2F2F" w14:textId="77777777" w:rsidTr="00173081">
        <w:trPr>
          <w:divId w:val="527259509"/>
        </w:trPr>
        <w:tc>
          <w:tcPr>
            <w:tcW w:w="2200" w:type="dxa"/>
            <w:tcMar>
              <w:top w:w="20" w:type="dxa"/>
              <w:left w:w="20" w:type="dxa"/>
              <w:bottom w:w="20" w:type="dxa"/>
              <w:right w:w="20" w:type="dxa"/>
            </w:tcMar>
            <w:vAlign w:val="center"/>
          </w:tcPr>
          <w:p w14:paraId="083FEB7D" w14:textId="77777777" w:rsidR="00173081" w:rsidRPr="00173081" w:rsidRDefault="00173081" w:rsidP="00C856B7">
            <w:pPr>
              <w:pStyle w:val="movimento"/>
              <w:rPr>
                <w:color w:val="002060"/>
              </w:rPr>
            </w:pPr>
            <w:r w:rsidRPr="00173081">
              <w:rPr>
                <w:color w:val="002060"/>
              </w:rPr>
              <w:t>LOMBARDI MICHELE</w:t>
            </w:r>
          </w:p>
        </w:tc>
        <w:tc>
          <w:tcPr>
            <w:tcW w:w="2200" w:type="dxa"/>
            <w:tcMar>
              <w:top w:w="20" w:type="dxa"/>
              <w:left w:w="20" w:type="dxa"/>
              <w:bottom w:w="20" w:type="dxa"/>
              <w:right w:w="20" w:type="dxa"/>
            </w:tcMar>
            <w:vAlign w:val="center"/>
          </w:tcPr>
          <w:p w14:paraId="1739C0ED" w14:textId="77777777" w:rsidR="00173081" w:rsidRPr="00173081" w:rsidRDefault="00173081" w:rsidP="00C856B7">
            <w:pPr>
              <w:pStyle w:val="movimento2"/>
              <w:rPr>
                <w:color w:val="002060"/>
              </w:rPr>
            </w:pPr>
            <w:r w:rsidRPr="00173081">
              <w:rPr>
                <w:color w:val="002060"/>
              </w:rPr>
              <w:t xml:space="preserve">(MONTESICURO TRE COLLI) </w:t>
            </w:r>
          </w:p>
        </w:tc>
        <w:tc>
          <w:tcPr>
            <w:tcW w:w="800" w:type="dxa"/>
            <w:tcMar>
              <w:top w:w="20" w:type="dxa"/>
              <w:left w:w="20" w:type="dxa"/>
              <w:bottom w:w="20" w:type="dxa"/>
              <w:right w:w="20" w:type="dxa"/>
            </w:tcMar>
            <w:vAlign w:val="center"/>
          </w:tcPr>
          <w:p w14:paraId="1DAB0583"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4FF3C05" w14:textId="77777777" w:rsidR="00173081" w:rsidRPr="00173081" w:rsidRDefault="00173081" w:rsidP="00C856B7">
            <w:pPr>
              <w:pStyle w:val="movimento"/>
              <w:rPr>
                <w:color w:val="002060"/>
              </w:rPr>
            </w:pPr>
            <w:r w:rsidRPr="00173081">
              <w:rPr>
                <w:color w:val="002060"/>
              </w:rPr>
              <w:t>FARABINI MATTIA</w:t>
            </w:r>
          </w:p>
        </w:tc>
        <w:tc>
          <w:tcPr>
            <w:tcW w:w="2200" w:type="dxa"/>
            <w:tcMar>
              <w:top w:w="20" w:type="dxa"/>
              <w:left w:w="20" w:type="dxa"/>
              <w:bottom w:w="20" w:type="dxa"/>
              <w:right w:w="20" w:type="dxa"/>
            </w:tcMar>
            <w:vAlign w:val="center"/>
          </w:tcPr>
          <w:p w14:paraId="0EAE65F5" w14:textId="77777777" w:rsidR="00173081" w:rsidRPr="00173081" w:rsidRDefault="00173081" w:rsidP="00C856B7">
            <w:pPr>
              <w:pStyle w:val="movimento2"/>
              <w:rPr>
                <w:color w:val="002060"/>
              </w:rPr>
            </w:pPr>
            <w:r w:rsidRPr="00173081">
              <w:rPr>
                <w:color w:val="002060"/>
              </w:rPr>
              <w:t xml:space="preserve">(OLYMPIA FANO C5) </w:t>
            </w:r>
          </w:p>
        </w:tc>
      </w:tr>
      <w:tr w:rsidR="00173081" w:rsidRPr="00173081" w14:paraId="47DC0FE1" w14:textId="77777777" w:rsidTr="00173081">
        <w:trPr>
          <w:divId w:val="527259509"/>
        </w:trPr>
        <w:tc>
          <w:tcPr>
            <w:tcW w:w="2200" w:type="dxa"/>
            <w:tcMar>
              <w:top w:w="20" w:type="dxa"/>
              <w:left w:w="20" w:type="dxa"/>
              <w:bottom w:w="20" w:type="dxa"/>
              <w:right w:w="20" w:type="dxa"/>
            </w:tcMar>
            <w:vAlign w:val="center"/>
          </w:tcPr>
          <w:p w14:paraId="77410D57" w14:textId="77777777" w:rsidR="00173081" w:rsidRPr="00173081" w:rsidRDefault="00173081" w:rsidP="00C856B7">
            <w:pPr>
              <w:pStyle w:val="movimento"/>
              <w:rPr>
                <w:color w:val="002060"/>
              </w:rPr>
            </w:pPr>
            <w:r w:rsidRPr="00173081">
              <w:rPr>
                <w:color w:val="002060"/>
              </w:rPr>
              <w:t>CARNEVALI LUCA</w:t>
            </w:r>
          </w:p>
        </w:tc>
        <w:tc>
          <w:tcPr>
            <w:tcW w:w="2200" w:type="dxa"/>
            <w:tcMar>
              <w:top w:w="20" w:type="dxa"/>
              <w:left w:w="20" w:type="dxa"/>
              <w:bottom w:w="20" w:type="dxa"/>
              <w:right w:w="20" w:type="dxa"/>
            </w:tcMar>
            <w:vAlign w:val="center"/>
          </w:tcPr>
          <w:p w14:paraId="15A9B8B2" w14:textId="77777777" w:rsidR="00173081" w:rsidRPr="00173081" w:rsidRDefault="00173081" w:rsidP="00C856B7">
            <w:pPr>
              <w:pStyle w:val="movimento2"/>
              <w:rPr>
                <w:color w:val="002060"/>
              </w:rPr>
            </w:pPr>
            <w:r w:rsidRPr="00173081">
              <w:rPr>
                <w:color w:val="002060"/>
              </w:rPr>
              <w:t xml:space="preserve">(RECANATI CALCIO A 5) </w:t>
            </w:r>
          </w:p>
        </w:tc>
        <w:tc>
          <w:tcPr>
            <w:tcW w:w="800" w:type="dxa"/>
            <w:tcMar>
              <w:top w:w="20" w:type="dxa"/>
              <w:left w:w="20" w:type="dxa"/>
              <w:bottom w:w="20" w:type="dxa"/>
              <w:right w:w="20" w:type="dxa"/>
            </w:tcMar>
            <w:vAlign w:val="center"/>
          </w:tcPr>
          <w:p w14:paraId="2B1F425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9407D29"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A0E7644" w14:textId="77777777" w:rsidR="00173081" w:rsidRPr="00173081" w:rsidRDefault="00173081" w:rsidP="00C856B7">
            <w:pPr>
              <w:pStyle w:val="movimento2"/>
              <w:rPr>
                <w:color w:val="002060"/>
              </w:rPr>
            </w:pPr>
            <w:r w:rsidRPr="00173081">
              <w:rPr>
                <w:color w:val="002060"/>
              </w:rPr>
              <w:t> </w:t>
            </w:r>
          </w:p>
        </w:tc>
      </w:tr>
    </w:tbl>
    <w:p w14:paraId="605A0A45"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04F58089" w14:textId="77777777" w:rsidTr="00173081">
        <w:trPr>
          <w:divId w:val="527259509"/>
        </w:trPr>
        <w:tc>
          <w:tcPr>
            <w:tcW w:w="2200" w:type="dxa"/>
            <w:tcMar>
              <w:top w:w="20" w:type="dxa"/>
              <w:left w:w="20" w:type="dxa"/>
              <w:bottom w:w="20" w:type="dxa"/>
              <w:right w:w="20" w:type="dxa"/>
            </w:tcMar>
            <w:vAlign w:val="center"/>
          </w:tcPr>
          <w:p w14:paraId="7948E99B" w14:textId="77777777" w:rsidR="00173081" w:rsidRPr="00173081" w:rsidRDefault="00173081" w:rsidP="00C856B7">
            <w:pPr>
              <w:pStyle w:val="movimento"/>
              <w:rPr>
                <w:color w:val="002060"/>
              </w:rPr>
            </w:pPr>
            <w:r w:rsidRPr="00173081">
              <w:rPr>
                <w:color w:val="002060"/>
              </w:rPr>
              <w:t>SHKOZA MARIO</w:t>
            </w:r>
          </w:p>
        </w:tc>
        <w:tc>
          <w:tcPr>
            <w:tcW w:w="2200" w:type="dxa"/>
            <w:tcMar>
              <w:top w:w="20" w:type="dxa"/>
              <w:left w:w="20" w:type="dxa"/>
              <w:bottom w:w="20" w:type="dxa"/>
              <w:right w:w="20" w:type="dxa"/>
            </w:tcMar>
            <w:vAlign w:val="center"/>
          </w:tcPr>
          <w:p w14:paraId="7D36D8C4" w14:textId="77777777" w:rsidR="00173081" w:rsidRPr="00173081" w:rsidRDefault="00173081" w:rsidP="00C856B7">
            <w:pPr>
              <w:pStyle w:val="movimento2"/>
              <w:rPr>
                <w:color w:val="002060"/>
              </w:rPr>
            </w:pPr>
            <w:r w:rsidRPr="00173081">
              <w:rPr>
                <w:color w:val="002060"/>
              </w:rPr>
              <w:t xml:space="preserve">(JESI CALCIO A 5) </w:t>
            </w:r>
          </w:p>
        </w:tc>
        <w:tc>
          <w:tcPr>
            <w:tcW w:w="800" w:type="dxa"/>
            <w:tcMar>
              <w:top w:w="20" w:type="dxa"/>
              <w:left w:w="20" w:type="dxa"/>
              <w:bottom w:w="20" w:type="dxa"/>
              <w:right w:w="20" w:type="dxa"/>
            </w:tcMar>
            <w:vAlign w:val="center"/>
          </w:tcPr>
          <w:p w14:paraId="3C26C1F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5EC6784" w14:textId="77777777" w:rsidR="00173081" w:rsidRPr="00173081" w:rsidRDefault="00173081" w:rsidP="00C856B7">
            <w:pPr>
              <w:pStyle w:val="movimento"/>
              <w:rPr>
                <w:color w:val="002060"/>
              </w:rPr>
            </w:pPr>
            <w:r w:rsidRPr="00173081">
              <w:rPr>
                <w:color w:val="002060"/>
              </w:rPr>
              <w:t>CAFIERO FABIO</w:t>
            </w:r>
          </w:p>
        </w:tc>
        <w:tc>
          <w:tcPr>
            <w:tcW w:w="2200" w:type="dxa"/>
            <w:tcMar>
              <w:top w:w="20" w:type="dxa"/>
              <w:left w:w="20" w:type="dxa"/>
              <w:bottom w:w="20" w:type="dxa"/>
              <w:right w:w="20" w:type="dxa"/>
            </w:tcMar>
            <w:vAlign w:val="center"/>
          </w:tcPr>
          <w:p w14:paraId="494C08AC" w14:textId="77777777" w:rsidR="00173081" w:rsidRPr="00173081" w:rsidRDefault="00173081" w:rsidP="00C856B7">
            <w:pPr>
              <w:pStyle w:val="movimento2"/>
              <w:rPr>
                <w:color w:val="002060"/>
              </w:rPr>
            </w:pPr>
            <w:r w:rsidRPr="00173081">
              <w:rPr>
                <w:color w:val="002060"/>
              </w:rPr>
              <w:t xml:space="preserve">(OLYMPIA FANO C5) </w:t>
            </w:r>
          </w:p>
        </w:tc>
      </w:tr>
      <w:tr w:rsidR="00173081" w:rsidRPr="00173081" w14:paraId="1D41B84A" w14:textId="77777777" w:rsidTr="00173081">
        <w:trPr>
          <w:divId w:val="527259509"/>
        </w:trPr>
        <w:tc>
          <w:tcPr>
            <w:tcW w:w="2200" w:type="dxa"/>
            <w:tcMar>
              <w:top w:w="20" w:type="dxa"/>
              <w:left w:w="20" w:type="dxa"/>
              <w:bottom w:w="20" w:type="dxa"/>
              <w:right w:w="20" w:type="dxa"/>
            </w:tcMar>
            <w:vAlign w:val="center"/>
          </w:tcPr>
          <w:p w14:paraId="5950B746" w14:textId="77777777" w:rsidR="00173081" w:rsidRPr="00173081" w:rsidRDefault="00173081" w:rsidP="00C856B7">
            <w:pPr>
              <w:pStyle w:val="movimento"/>
              <w:rPr>
                <w:color w:val="002060"/>
              </w:rPr>
            </w:pPr>
            <w:r w:rsidRPr="00173081">
              <w:rPr>
                <w:color w:val="002060"/>
              </w:rPr>
              <w:t>VENTURA GIANMARCO</w:t>
            </w:r>
          </w:p>
        </w:tc>
        <w:tc>
          <w:tcPr>
            <w:tcW w:w="2200" w:type="dxa"/>
            <w:tcMar>
              <w:top w:w="20" w:type="dxa"/>
              <w:left w:w="20" w:type="dxa"/>
              <w:bottom w:w="20" w:type="dxa"/>
              <w:right w:w="20" w:type="dxa"/>
            </w:tcMar>
            <w:vAlign w:val="center"/>
          </w:tcPr>
          <w:p w14:paraId="0893D86B" w14:textId="77777777" w:rsidR="00173081" w:rsidRPr="00173081" w:rsidRDefault="00173081" w:rsidP="00C856B7">
            <w:pPr>
              <w:pStyle w:val="movimento2"/>
              <w:rPr>
                <w:color w:val="002060"/>
              </w:rPr>
            </w:pPr>
            <w:r w:rsidRPr="00173081">
              <w:rPr>
                <w:color w:val="002060"/>
              </w:rPr>
              <w:t xml:space="preserve">(OSTRENSE) </w:t>
            </w:r>
          </w:p>
        </w:tc>
        <w:tc>
          <w:tcPr>
            <w:tcW w:w="800" w:type="dxa"/>
            <w:tcMar>
              <w:top w:w="20" w:type="dxa"/>
              <w:left w:w="20" w:type="dxa"/>
              <w:bottom w:w="20" w:type="dxa"/>
              <w:right w:w="20" w:type="dxa"/>
            </w:tcMar>
            <w:vAlign w:val="center"/>
          </w:tcPr>
          <w:p w14:paraId="2AE22823"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12A8116" w14:textId="77777777" w:rsidR="00173081" w:rsidRPr="00173081" w:rsidRDefault="00173081" w:rsidP="00C856B7">
            <w:pPr>
              <w:pStyle w:val="movimento"/>
              <w:rPr>
                <w:color w:val="002060"/>
              </w:rPr>
            </w:pPr>
            <w:r w:rsidRPr="00173081">
              <w:rPr>
                <w:color w:val="002060"/>
              </w:rPr>
              <w:t>SABBATINI JOHNATAN</w:t>
            </w:r>
          </w:p>
        </w:tc>
        <w:tc>
          <w:tcPr>
            <w:tcW w:w="2200" w:type="dxa"/>
            <w:tcMar>
              <w:top w:w="20" w:type="dxa"/>
              <w:left w:w="20" w:type="dxa"/>
              <w:bottom w:w="20" w:type="dxa"/>
              <w:right w:w="20" w:type="dxa"/>
            </w:tcMar>
            <w:vAlign w:val="center"/>
          </w:tcPr>
          <w:p w14:paraId="16A6EF94" w14:textId="77777777" w:rsidR="00173081" w:rsidRPr="00173081" w:rsidRDefault="00173081" w:rsidP="00C856B7">
            <w:pPr>
              <w:pStyle w:val="movimento2"/>
              <w:rPr>
                <w:color w:val="002060"/>
              </w:rPr>
            </w:pPr>
            <w:r w:rsidRPr="00173081">
              <w:rPr>
                <w:color w:val="002060"/>
              </w:rPr>
              <w:t xml:space="preserve">(RECANATI CALCIO A 5) </w:t>
            </w:r>
          </w:p>
        </w:tc>
      </w:tr>
    </w:tbl>
    <w:p w14:paraId="7D47B935" w14:textId="77777777" w:rsidR="00173081" w:rsidRPr="00173081" w:rsidRDefault="00173081" w:rsidP="00173081">
      <w:pPr>
        <w:pStyle w:val="titolo10"/>
        <w:divId w:val="527259509"/>
        <w:rPr>
          <w:color w:val="002060"/>
        </w:rPr>
      </w:pPr>
      <w:r w:rsidRPr="00173081">
        <w:rPr>
          <w:color w:val="002060"/>
        </w:rPr>
        <w:t xml:space="preserve">GARE DEL 30/11/2019 </w:t>
      </w:r>
    </w:p>
    <w:p w14:paraId="43992DA6"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66791BD5"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4F2DB51C" w14:textId="77777777" w:rsidR="00173081" w:rsidRPr="00173081" w:rsidRDefault="00173081" w:rsidP="00173081">
      <w:pPr>
        <w:pStyle w:val="titolo3"/>
        <w:divId w:val="527259509"/>
        <w:rPr>
          <w:color w:val="002060"/>
        </w:rPr>
      </w:pPr>
      <w:r w:rsidRPr="00173081">
        <w:rPr>
          <w:color w:val="002060"/>
        </w:rPr>
        <w:t xml:space="preserve">A CARICO CALCIATORI ESPULSI DAL CAMPO </w:t>
      </w:r>
    </w:p>
    <w:p w14:paraId="2789E13E" w14:textId="77777777" w:rsidR="00173081" w:rsidRPr="00173081" w:rsidRDefault="00173081" w:rsidP="00173081">
      <w:pPr>
        <w:pStyle w:val="titolo20"/>
        <w:divId w:val="527259509"/>
        <w:rPr>
          <w:color w:val="002060"/>
        </w:rPr>
      </w:pPr>
      <w:r w:rsidRPr="00173081">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6DEE156" w14:textId="77777777" w:rsidTr="00173081">
        <w:trPr>
          <w:divId w:val="527259509"/>
        </w:trPr>
        <w:tc>
          <w:tcPr>
            <w:tcW w:w="2200" w:type="dxa"/>
            <w:tcMar>
              <w:top w:w="20" w:type="dxa"/>
              <w:left w:w="20" w:type="dxa"/>
              <w:bottom w:w="20" w:type="dxa"/>
              <w:right w:w="20" w:type="dxa"/>
            </w:tcMar>
            <w:vAlign w:val="center"/>
          </w:tcPr>
          <w:p w14:paraId="6F92DAD7" w14:textId="77777777" w:rsidR="00173081" w:rsidRPr="00173081" w:rsidRDefault="00173081" w:rsidP="00C856B7">
            <w:pPr>
              <w:pStyle w:val="movimento"/>
              <w:rPr>
                <w:color w:val="002060"/>
              </w:rPr>
            </w:pPr>
            <w:r w:rsidRPr="00173081">
              <w:rPr>
                <w:color w:val="002060"/>
              </w:rPr>
              <w:t>MANCINELLI ALEX</w:t>
            </w:r>
          </w:p>
        </w:tc>
        <w:tc>
          <w:tcPr>
            <w:tcW w:w="2200" w:type="dxa"/>
            <w:tcMar>
              <w:top w:w="20" w:type="dxa"/>
              <w:left w:w="20" w:type="dxa"/>
              <w:bottom w:w="20" w:type="dxa"/>
              <w:right w:w="20" w:type="dxa"/>
            </w:tcMar>
            <w:vAlign w:val="center"/>
          </w:tcPr>
          <w:p w14:paraId="6FE269B5" w14:textId="77777777" w:rsidR="00173081" w:rsidRPr="00173081" w:rsidRDefault="00173081" w:rsidP="00C856B7">
            <w:pPr>
              <w:pStyle w:val="movimento2"/>
              <w:rPr>
                <w:color w:val="002060"/>
              </w:rPr>
            </w:pPr>
            <w:r w:rsidRPr="00173081">
              <w:rPr>
                <w:color w:val="002060"/>
              </w:rPr>
              <w:t xml:space="preserve">(NUOVA JUVENTINA FFC) </w:t>
            </w:r>
          </w:p>
        </w:tc>
        <w:tc>
          <w:tcPr>
            <w:tcW w:w="800" w:type="dxa"/>
            <w:tcMar>
              <w:top w:w="20" w:type="dxa"/>
              <w:left w:w="20" w:type="dxa"/>
              <w:bottom w:w="20" w:type="dxa"/>
              <w:right w:w="20" w:type="dxa"/>
            </w:tcMar>
            <w:vAlign w:val="center"/>
          </w:tcPr>
          <w:p w14:paraId="5BFE2B7B"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0D6E8B9"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FAACF49" w14:textId="77777777" w:rsidR="00173081" w:rsidRPr="00173081" w:rsidRDefault="00173081" w:rsidP="00C856B7">
            <w:pPr>
              <w:pStyle w:val="movimento2"/>
              <w:rPr>
                <w:color w:val="002060"/>
              </w:rPr>
            </w:pPr>
            <w:r w:rsidRPr="00173081">
              <w:rPr>
                <w:color w:val="002060"/>
              </w:rPr>
              <w:t> </w:t>
            </w:r>
          </w:p>
        </w:tc>
      </w:tr>
    </w:tbl>
    <w:p w14:paraId="4F777476" w14:textId="77777777" w:rsidR="00173081" w:rsidRPr="00173081" w:rsidRDefault="00173081" w:rsidP="00173081">
      <w:pPr>
        <w:pStyle w:val="breakline"/>
        <w:divId w:val="527259509"/>
        <w:rPr>
          <w:color w:val="002060"/>
        </w:rPr>
      </w:pPr>
    </w:p>
    <w:p w14:paraId="34BBB300"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lastRenderedPageBreak/>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1FCEE291"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5ED686CD" w14:textId="77777777" w:rsidR="00173081" w:rsidRPr="00173081" w:rsidRDefault="00173081" w:rsidP="00173081">
      <w:pPr>
        <w:pStyle w:val="breakline"/>
        <w:divId w:val="527259509"/>
        <w:rPr>
          <w:color w:val="002060"/>
        </w:rPr>
      </w:pPr>
    </w:p>
    <w:p w14:paraId="66FE542A" w14:textId="77777777" w:rsidR="00173081" w:rsidRPr="00173081" w:rsidRDefault="00173081" w:rsidP="00173081">
      <w:pPr>
        <w:pStyle w:val="TITOLOPRINC"/>
        <w:divId w:val="527259509"/>
        <w:rPr>
          <w:color w:val="002060"/>
        </w:rPr>
      </w:pPr>
      <w:r w:rsidRPr="00173081">
        <w:rPr>
          <w:color w:val="002060"/>
        </w:rPr>
        <w:t>CLASSIFICA</w:t>
      </w:r>
    </w:p>
    <w:p w14:paraId="45EFCC77" w14:textId="77777777" w:rsidR="00173081" w:rsidRPr="00173081" w:rsidRDefault="00173081" w:rsidP="00173081">
      <w:pPr>
        <w:pStyle w:val="breakline"/>
        <w:divId w:val="527259509"/>
        <w:rPr>
          <w:color w:val="002060"/>
        </w:rPr>
      </w:pPr>
    </w:p>
    <w:p w14:paraId="1B83B8B7" w14:textId="77777777" w:rsidR="00173081" w:rsidRPr="00173081" w:rsidRDefault="00173081" w:rsidP="00173081">
      <w:pPr>
        <w:pStyle w:val="breakline"/>
        <w:divId w:val="527259509"/>
        <w:rPr>
          <w:color w:val="002060"/>
        </w:rPr>
      </w:pPr>
    </w:p>
    <w:p w14:paraId="275202E6"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27934074"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45F0CC"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338146"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F338FD"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DE2497"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2E9728"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9E5B8"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9EBE59"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F95BDD"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45E69C"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ACA06E" w14:textId="77777777" w:rsidR="00173081" w:rsidRPr="00173081" w:rsidRDefault="00173081" w:rsidP="00C856B7">
            <w:pPr>
              <w:pStyle w:val="HEADERTABELLA"/>
              <w:rPr>
                <w:color w:val="002060"/>
              </w:rPr>
            </w:pPr>
            <w:r w:rsidRPr="00173081">
              <w:rPr>
                <w:color w:val="002060"/>
              </w:rPr>
              <w:t>PE</w:t>
            </w:r>
          </w:p>
        </w:tc>
      </w:tr>
      <w:tr w:rsidR="00173081" w:rsidRPr="00173081" w14:paraId="407A1716"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71C6739" w14:textId="77777777" w:rsidR="00173081" w:rsidRPr="00173081" w:rsidRDefault="00173081" w:rsidP="00C856B7">
            <w:pPr>
              <w:pStyle w:val="ROWTABELLA"/>
              <w:rPr>
                <w:color w:val="002060"/>
              </w:rPr>
            </w:pPr>
            <w:r w:rsidRPr="001730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0E1AD"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EA03C"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5F756"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E7A6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AAB4B"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A28FA" w14:textId="77777777" w:rsidR="00173081" w:rsidRPr="00173081" w:rsidRDefault="00173081" w:rsidP="00C856B7">
            <w:pPr>
              <w:pStyle w:val="ROWTABELLA"/>
              <w:jc w:val="center"/>
              <w:rPr>
                <w:color w:val="002060"/>
              </w:rPr>
            </w:pPr>
            <w:r w:rsidRPr="0017308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2B24C"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EDF48" w14:textId="77777777" w:rsidR="00173081" w:rsidRPr="00173081" w:rsidRDefault="00173081" w:rsidP="00C856B7">
            <w:pPr>
              <w:pStyle w:val="ROWTABELLA"/>
              <w:jc w:val="center"/>
              <w:rPr>
                <w:color w:val="002060"/>
              </w:rPr>
            </w:pPr>
            <w:r w:rsidRPr="0017308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8A68D" w14:textId="77777777" w:rsidR="00173081" w:rsidRPr="00173081" w:rsidRDefault="00173081" w:rsidP="00C856B7">
            <w:pPr>
              <w:pStyle w:val="ROWTABELLA"/>
              <w:jc w:val="center"/>
              <w:rPr>
                <w:color w:val="002060"/>
              </w:rPr>
            </w:pPr>
            <w:r w:rsidRPr="00173081">
              <w:rPr>
                <w:color w:val="002060"/>
              </w:rPr>
              <w:t>0</w:t>
            </w:r>
          </w:p>
        </w:tc>
      </w:tr>
      <w:tr w:rsidR="00173081" w:rsidRPr="00173081" w14:paraId="511C07B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D472BF" w14:textId="77777777" w:rsidR="00173081" w:rsidRPr="00173081" w:rsidRDefault="00173081" w:rsidP="00C856B7">
            <w:pPr>
              <w:pStyle w:val="ROWTABELLA"/>
              <w:rPr>
                <w:color w:val="002060"/>
              </w:rPr>
            </w:pPr>
            <w:r w:rsidRPr="0017308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2D55D"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031AC"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E41A4"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90639"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09AC9"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0861" w14:textId="77777777" w:rsidR="00173081" w:rsidRPr="00173081" w:rsidRDefault="00173081" w:rsidP="00C856B7">
            <w:pPr>
              <w:pStyle w:val="ROWTABELLA"/>
              <w:jc w:val="center"/>
              <w:rPr>
                <w:color w:val="002060"/>
              </w:rPr>
            </w:pPr>
            <w:r w:rsidRPr="0017308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158A4" w14:textId="77777777" w:rsidR="00173081" w:rsidRPr="00173081" w:rsidRDefault="00173081" w:rsidP="00C856B7">
            <w:pPr>
              <w:pStyle w:val="ROWTABELLA"/>
              <w:jc w:val="center"/>
              <w:rPr>
                <w:color w:val="002060"/>
              </w:rPr>
            </w:pPr>
            <w:r w:rsidRPr="001730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25888"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B21CA" w14:textId="77777777" w:rsidR="00173081" w:rsidRPr="00173081" w:rsidRDefault="00173081" w:rsidP="00C856B7">
            <w:pPr>
              <w:pStyle w:val="ROWTABELLA"/>
              <w:jc w:val="center"/>
              <w:rPr>
                <w:color w:val="002060"/>
              </w:rPr>
            </w:pPr>
            <w:r w:rsidRPr="00173081">
              <w:rPr>
                <w:color w:val="002060"/>
              </w:rPr>
              <w:t>0</w:t>
            </w:r>
          </w:p>
        </w:tc>
      </w:tr>
      <w:tr w:rsidR="00173081" w:rsidRPr="00173081" w14:paraId="7D5C09A7"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5FEBD1" w14:textId="77777777" w:rsidR="00173081" w:rsidRPr="00173081" w:rsidRDefault="00173081" w:rsidP="00C856B7">
            <w:pPr>
              <w:pStyle w:val="ROWTABELLA"/>
              <w:rPr>
                <w:color w:val="002060"/>
              </w:rPr>
            </w:pPr>
            <w:r w:rsidRPr="0017308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67495"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37928"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BC522"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65569"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76F7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D0027" w14:textId="77777777" w:rsidR="00173081" w:rsidRPr="00173081" w:rsidRDefault="00173081" w:rsidP="00C856B7">
            <w:pPr>
              <w:pStyle w:val="ROWTABELLA"/>
              <w:jc w:val="center"/>
              <w:rPr>
                <w:color w:val="002060"/>
              </w:rPr>
            </w:pPr>
            <w:r w:rsidRPr="001730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BA7AB"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C1A3F"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7B588" w14:textId="77777777" w:rsidR="00173081" w:rsidRPr="00173081" w:rsidRDefault="00173081" w:rsidP="00C856B7">
            <w:pPr>
              <w:pStyle w:val="ROWTABELLA"/>
              <w:jc w:val="center"/>
              <w:rPr>
                <w:color w:val="002060"/>
              </w:rPr>
            </w:pPr>
            <w:r w:rsidRPr="00173081">
              <w:rPr>
                <w:color w:val="002060"/>
              </w:rPr>
              <w:t>0</w:t>
            </w:r>
          </w:p>
        </w:tc>
      </w:tr>
      <w:tr w:rsidR="00173081" w:rsidRPr="00173081" w14:paraId="447954F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EB5769" w14:textId="77777777" w:rsidR="00173081" w:rsidRPr="00173081" w:rsidRDefault="00173081" w:rsidP="00C856B7">
            <w:pPr>
              <w:pStyle w:val="ROWTABELLA"/>
              <w:rPr>
                <w:color w:val="002060"/>
              </w:rPr>
            </w:pPr>
            <w:r w:rsidRPr="00173081">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527D8"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654F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79813"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1D7CA"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00D69"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F7BB8" w14:textId="77777777" w:rsidR="00173081" w:rsidRPr="00173081" w:rsidRDefault="00173081" w:rsidP="00C856B7">
            <w:pPr>
              <w:pStyle w:val="ROWTABELLA"/>
              <w:jc w:val="center"/>
              <w:rPr>
                <w:color w:val="002060"/>
              </w:rPr>
            </w:pPr>
            <w:r w:rsidRPr="0017308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9FE03" w14:textId="77777777" w:rsidR="00173081" w:rsidRPr="00173081" w:rsidRDefault="00173081" w:rsidP="00C856B7">
            <w:pPr>
              <w:pStyle w:val="ROWTABELLA"/>
              <w:jc w:val="center"/>
              <w:rPr>
                <w:color w:val="002060"/>
              </w:rPr>
            </w:pPr>
            <w:r w:rsidRPr="0017308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28D7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9BDF5" w14:textId="77777777" w:rsidR="00173081" w:rsidRPr="00173081" w:rsidRDefault="00173081" w:rsidP="00C856B7">
            <w:pPr>
              <w:pStyle w:val="ROWTABELLA"/>
              <w:jc w:val="center"/>
              <w:rPr>
                <w:color w:val="002060"/>
              </w:rPr>
            </w:pPr>
            <w:r w:rsidRPr="00173081">
              <w:rPr>
                <w:color w:val="002060"/>
              </w:rPr>
              <w:t>0</w:t>
            </w:r>
          </w:p>
        </w:tc>
      </w:tr>
      <w:tr w:rsidR="00173081" w:rsidRPr="00173081" w14:paraId="028A1A3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BD7652" w14:textId="77777777" w:rsidR="00173081" w:rsidRPr="00173081" w:rsidRDefault="00173081" w:rsidP="00C856B7">
            <w:pPr>
              <w:pStyle w:val="ROWTABELLA"/>
              <w:rPr>
                <w:color w:val="002060"/>
              </w:rPr>
            </w:pPr>
            <w:r w:rsidRPr="0017308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12BE3"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D864B"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5DB7E"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227F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53675"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6F1A9" w14:textId="77777777" w:rsidR="00173081" w:rsidRPr="00173081" w:rsidRDefault="00173081" w:rsidP="00C856B7">
            <w:pPr>
              <w:pStyle w:val="ROWTABELLA"/>
              <w:jc w:val="center"/>
              <w:rPr>
                <w:color w:val="002060"/>
              </w:rPr>
            </w:pPr>
            <w:r w:rsidRPr="001730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19AFD" w14:textId="77777777" w:rsidR="00173081" w:rsidRPr="00173081" w:rsidRDefault="00173081" w:rsidP="00C856B7">
            <w:pPr>
              <w:pStyle w:val="ROWTABELLA"/>
              <w:jc w:val="center"/>
              <w:rPr>
                <w:color w:val="002060"/>
              </w:rPr>
            </w:pPr>
            <w:r w:rsidRPr="001730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3B76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F9593" w14:textId="77777777" w:rsidR="00173081" w:rsidRPr="00173081" w:rsidRDefault="00173081" w:rsidP="00C856B7">
            <w:pPr>
              <w:pStyle w:val="ROWTABELLA"/>
              <w:jc w:val="center"/>
              <w:rPr>
                <w:color w:val="002060"/>
              </w:rPr>
            </w:pPr>
            <w:r w:rsidRPr="00173081">
              <w:rPr>
                <w:color w:val="002060"/>
              </w:rPr>
              <w:t>0</w:t>
            </w:r>
          </w:p>
        </w:tc>
      </w:tr>
      <w:tr w:rsidR="00173081" w:rsidRPr="00173081" w14:paraId="390E4F0E"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1CACE4" w14:textId="77777777" w:rsidR="00173081" w:rsidRPr="00173081" w:rsidRDefault="00173081" w:rsidP="00C856B7">
            <w:pPr>
              <w:pStyle w:val="ROWTABELLA"/>
              <w:rPr>
                <w:color w:val="002060"/>
              </w:rPr>
            </w:pPr>
            <w:r w:rsidRPr="0017308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15270"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47896"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2B808"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AE4D3"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924EF"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A93BB" w14:textId="77777777" w:rsidR="00173081" w:rsidRPr="00173081" w:rsidRDefault="00173081" w:rsidP="00C856B7">
            <w:pPr>
              <w:pStyle w:val="ROWTABELLA"/>
              <w:jc w:val="center"/>
              <w:rPr>
                <w:color w:val="002060"/>
              </w:rPr>
            </w:pPr>
            <w:r w:rsidRPr="001730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23B89"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2BF00"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640BC" w14:textId="77777777" w:rsidR="00173081" w:rsidRPr="00173081" w:rsidRDefault="00173081" w:rsidP="00C856B7">
            <w:pPr>
              <w:pStyle w:val="ROWTABELLA"/>
              <w:jc w:val="center"/>
              <w:rPr>
                <w:color w:val="002060"/>
              </w:rPr>
            </w:pPr>
            <w:r w:rsidRPr="00173081">
              <w:rPr>
                <w:color w:val="002060"/>
              </w:rPr>
              <w:t>0</w:t>
            </w:r>
          </w:p>
        </w:tc>
      </w:tr>
      <w:tr w:rsidR="00173081" w:rsidRPr="00173081" w14:paraId="15C19917"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FB8EFE" w14:textId="77777777" w:rsidR="00173081" w:rsidRPr="00173081" w:rsidRDefault="00173081" w:rsidP="00C856B7">
            <w:pPr>
              <w:pStyle w:val="ROWTABELLA"/>
              <w:rPr>
                <w:color w:val="002060"/>
              </w:rPr>
            </w:pPr>
            <w:r w:rsidRPr="0017308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9AE57"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23A6A"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7C342"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A9124"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F0DEF"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66D55" w14:textId="77777777" w:rsidR="00173081" w:rsidRPr="00173081" w:rsidRDefault="00173081" w:rsidP="00C856B7">
            <w:pPr>
              <w:pStyle w:val="ROWTABELLA"/>
              <w:jc w:val="center"/>
              <w:rPr>
                <w:color w:val="002060"/>
              </w:rPr>
            </w:pPr>
            <w:r w:rsidRPr="001730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D11BF" w14:textId="77777777" w:rsidR="00173081" w:rsidRPr="00173081" w:rsidRDefault="00173081" w:rsidP="00C856B7">
            <w:pPr>
              <w:pStyle w:val="ROWTABELLA"/>
              <w:jc w:val="center"/>
              <w:rPr>
                <w:color w:val="002060"/>
              </w:rPr>
            </w:pPr>
            <w:r w:rsidRPr="001730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EAB3F"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C6814" w14:textId="77777777" w:rsidR="00173081" w:rsidRPr="00173081" w:rsidRDefault="00173081" w:rsidP="00C856B7">
            <w:pPr>
              <w:pStyle w:val="ROWTABELLA"/>
              <w:jc w:val="center"/>
              <w:rPr>
                <w:color w:val="002060"/>
              </w:rPr>
            </w:pPr>
            <w:r w:rsidRPr="00173081">
              <w:rPr>
                <w:color w:val="002060"/>
              </w:rPr>
              <w:t>0</w:t>
            </w:r>
          </w:p>
        </w:tc>
      </w:tr>
      <w:tr w:rsidR="00173081" w:rsidRPr="00173081" w14:paraId="50A9097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1AC852" w14:textId="77777777" w:rsidR="00173081" w:rsidRPr="00173081" w:rsidRDefault="00173081" w:rsidP="00C856B7">
            <w:pPr>
              <w:pStyle w:val="ROWTABELLA"/>
              <w:rPr>
                <w:color w:val="002060"/>
              </w:rPr>
            </w:pPr>
            <w:r w:rsidRPr="0017308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3B7C7"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DF36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0AE43"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A0383"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59F8A"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66101"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41E1C"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3DB3C"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E5614" w14:textId="77777777" w:rsidR="00173081" w:rsidRPr="00173081" w:rsidRDefault="00173081" w:rsidP="00C856B7">
            <w:pPr>
              <w:pStyle w:val="ROWTABELLA"/>
              <w:jc w:val="center"/>
              <w:rPr>
                <w:color w:val="002060"/>
              </w:rPr>
            </w:pPr>
            <w:r w:rsidRPr="00173081">
              <w:rPr>
                <w:color w:val="002060"/>
              </w:rPr>
              <w:t>0</w:t>
            </w:r>
          </w:p>
        </w:tc>
      </w:tr>
      <w:tr w:rsidR="00173081" w:rsidRPr="00173081" w14:paraId="0243E1D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DD1004" w14:textId="77777777" w:rsidR="00173081" w:rsidRPr="00173081" w:rsidRDefault="00173081" w:rsidP="00C856B7">
            <w:pPr>
              <w:pStyle w:val="ROWTABELLA"/>
              <w:rPr>
                <w:color w:val="002060"/>
              </w:rPr>
            </w:pPr>
            <w:r w:rsidRPr="0017308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C57F9"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7C24C"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5CB74"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B0612"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4ADB6"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922C5" w14:textId="77777777" w:rsidR="00173081" w:rsidRPr="00173081" w:rsidRDefault="00173081" w:rsidP="00C856B7">
            <w:pPr>
              <w:pStyle w:val="ROWTABELLA"/>
              <w:jc w:val="center"/>
              <w:rPr>
                <w:color w:val="002060"/>
              </w:rPr>
            </w:pPr>
            <w:r w:rsidRPr="001730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79897"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59519"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5BB6B" w14:textId="77777777" w:rsidR="00173081" w:rsidRPr="00173081" w:rsidRDefault="00173081" w:rsidP="00C856B7">
            <w:pPr>
              <w:pStyle w:val="ROWTABELLA"/>
              <w:jc w:val="center"/>
              <w:rPr>
                <w:color w:val="002060"/>
              </w:rPr>
            </w:pPr>
            <w:r w:rsidRPr="00173081">
              <w:rPr>
                <w:color w:val="002060"/>
              </w:rPr>
              <w:t>0</w:t>
            </w:r>
          </w:p>
        </w:tc>
      </w:tr>
      <w:tr w:rsidR="00173081" w:rsidRPr="00173081" w14:paraId="0D350EB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3B08FD" w14:textId="77777777" w:rsidR="00173081" w:rsidRPr="00173081" w:rsidRDefault="00173081" w:rsidP="00C856B7">
            <w:pPr>
              <w:pStyle w:val="ROWTABELLA"/>
              <w:rPr>
                <w:color w:val="002060"/>
              </w:rPr>
            </w:pPr>
            <w:r w:rsidRPr="0017308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48144"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FF6C0"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9DD71"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13303"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EB069"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2A070" w14:textId="77777777" w:rsidR="00173081" w:rsidRPr="00173081" w:rsidRDefault="00173081" w:rsidP="00C856B7">
            <w:pPr>
              <w:pStyle w:val="ROWTABELLA"/>
              <w:jc w:val="center"/>
              <w:rPr>
                <w:color w:val="002060"/>
              </w:rPr>
            </w:pPr>
            <w:r w:rsidRPr="001730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19891" w14:textId="77777777" w:rsidR="00173081" w:rsidRPr="00173081" w:rsidRDefault="00173081" w:rsidP="00C856B7">
            <w:pPr>
              <w:pStyle w:val="ROWTABELLA"/>
              <w:jc w:val="center"/>
              <w:rPr>
                <w:color w:val="002060"/>
              </w:rPr>
            </w:pPr>
            <w:r w:rsidRPr="001730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6CF23"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55118" w14:textId="77777777" w:rsidR="00173081" w:rsidRPr="00173081" w:rsidRDefault="00173081" w:rsidP="00C856B7">
            <w:pPr>
              <w:pStyle w:val="ROWTABELLA"/>
              <w:jc w:val="center"/>
              <w:rPr>
                <w:color w:val="002060"/>
              </w:rPr>
            </w:pPr>
            <w:r w:rsidRPr="00173081">
              <w:rPr>
                <w:color w:val="002060"/>
              </w:rPr>
              <w:t>0</w:t>
            </w:r>
          </w:p>
        </w:tc>
      </w:tr>
      <w:tr w:rsidR="00173081" w:rsidRPr="00173081" w14:paraId="21DE2CC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815146" w14:textId="77777777" w:rsidR="00173081" w:rsidRPr="00173081" w:rsidRDefault="00173081" w:rsidP="00C856B7">
            <w:pPr>
              <w:pStyle w:val="ROWTABELLA"/>
              <w:rPr>
                <w:color w:val="002060"/>
              </w:rPr>
            </w:pPr>
            <w:r w:rsidRPr="0017308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7D461"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B60EE"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2868B"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0548C"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82E5D"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785C4" w14:textId="77777777" w:rsidR="00173081" w:rsidRPr="00173081" w:rsidRDefault="00173081" w:rsidP="00C856B7">
            <w:pPr>
              <w:pStyle w:val="ROWTABELLA"/>
              <w:jc w:val="center"/>
              <w:rPr>
                <w:color w:val="002060"/>
              </w:rPr>
            </w:pPr>
            <w:r w:rsidRPr="001730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3A444" w14:textId="77777777" w:rsidR="00173081" w:rsidRPr="00173081" w:rsidRDefault="00173081" w:rsidP="00C856B7">
            <w:pPr>
              <w:pStyle w:val="ROWTABELLA"/>
              <w:jc w:val="center"/>
              <w:rPr>
                <w:color w:val="002060"/>
              </w:rPr>
            </w:pPr>
            <w:r w:rsidRPr="001730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1AC68"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FD43F" w14:textId="77777777" w:rsidR="00173081" w:rsidRPr="00173081" w:rsidRDefault="00173081" w:rsidP="00C856B7">
            <w:pPr>
              <w:pStyle w:val="ROWTABELLA"/>
              <w:jc w:val="center"/>
              <w:rPr>
                <w:color w:val="002060"/>
              </w:rPr>
            </w:pPr>
            <w:r w:rsidRPr="00173081">
              <w:rPr>
                <w:color w:val="002060"/>
              </w:rPr>
              <w:t>0</w:t>
            </w:r>
          </w:p>
        </w:tc>
      </w:tr>
      <w:tr w:rsidR="00173081" w:rsidRPr="00173081" w14:paraId="6C8677E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68E1D3" w14:textId="77777777" w:rsidR="00173081" w:rsidRPr="00173081" w:rsidRDefault="00173081" w:rsidP="00C856B7">
            <w:pPr>
              <w:pStyle w:val="ROWTABELLA"/>
              <w:rPr>
                <w:color w:val="002060"/>
              </w:rPr>
            </w:pPr>
            <w:r w:rsidRPr="0017308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C4E71"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A2961"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25066"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30ABC"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F922E"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7DE47"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73578" w14:textId="77777777" w:rsidR="00173081" w:rsidRPr="00173081" w:rsidRDefault="00173081" w:rsidP="00C856B7">
            <w:pPr>
              <w:pStyle w:val="ROWTABELLA"/>
              <w:jc w:val="center"/>
              <w:rPr>
                <w:color w:val="002060"/>
              </w:rPr>
            </w:pPr>
            <w:r w:rsidRPr="0017308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AF0D2"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572EC" w14:textId="77777777" w:rsidR="00173081" w:rsidRPr="00173081" w:rsidRDefault="00173081" w:rsidP="00C856B7">
            <w:pPr>
              <w:pStyle w:val="ROWTABELLA"/>
              <w:jc w:val="center"/>
              <w:rPr>
                <w:color w:val="002060"/>
              </w:rPr>
            </w:pPr>
            <w:r w:rsidRPr="00173081">
              <w:rPr>
                <w:color w:val="002060"/>
              </w:rPr>
              <w:t>0</w:t>
            </w:r>
          </w:p>
        </w:tc>
      </w:tr>
      <w:tr w:rsidR="00173081" w:rsidRPr="00173081" w14:paraId="5F341925"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B31DFA" w14:textId="77777777" w:rsidR="00173081" w:rsidRPr="00173081" w:rsidRDefault="00173081" w:rsidP="00C856B7">
            <w:pPr>
              <w:pStyle w:val="ROWTABELLA"/>
              <w:rPr>
                <w:color w:val="002060"/>
              </w:rPr>
            </w:pPr>
            <w:r w:rsidRPr="0017308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1F53B"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9CA8E"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C4F34"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7386A"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BE8A9"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99767"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21593" w14:textId="77777777" w:rsidR="00173081" w:rsidRPr="00173081" w:rsidRDefault="00173081" w:rsidP="00C856B7">
            <w:pPr>
              <w:pStyle w:val="ROWTABELLA"/>
              <w:jc w:val="center"/>
              <w:rPr>
                <w:color w:val="002060"/>
              </w:rPr>
            </w:pPr>
            <w:r w:rsidRPr="0017308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26300"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CAC1F" w14:textId="77777777" w:rsidR="00173081" w:rsidRPr="00173081" w:rsidRDefault="00173081" w:rsidP="00C856B7">
            <w:pPr>
              <w:pStyle w:val="ROWTABELLA"/>
              <w:jc w:val="center"/>
              <w:rPr>
                <w:color w:val="002060"/>
              </w:rPr>
            </w:pPr>
            <w:r w:rsidRPr="00173081">
              <w:rPr>
                <w:color w:val="002060"/>
              </w:rPr>
              <w:t>0</w:t>
            </w:r>
          </w:p>
        </w:tc>
      </w:tr>
      <w:tr w:rsidR="00173081" w:rsidRPr="00173081" w14:paraId="79CDD7ED"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B59241" w14:textId="77777777" w:rsidR="00173081" w:rsidRPr="00173081" w:rsidRDefault="00173081" w:rsidP="00C856B7">
            <w:pPr>
              <w:pStyle w:val="ROWTABELLA"/>
              <w:rPr>
                <w:color w:val="002060"/>
              </w:rPr>
            </w:pPr>
            <w:r w:rsidRPr="0017308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8C473"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51492"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2DFA3"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A2557"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74C21"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05972"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41A84" w14:textId="77777777" w:rsidR="00173081" w:rsidRPr="00173081" w:rsidRDefault="00173081" w:rsidP="00C856B7">
            <w:pPr>
              <w:pStyle w:val="ROWTABELLA"/>
              <w:jc w:val="center"/>
              <w:rPr>
                <w:color w:val="002060"/>
              </w:rPr>
            </w:pPr>
            <w:r w:rsidRPr="0017308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A2B53" w14:textId="77777777" w:rsidR="00173081" w:rsidRPr="00173081" w:rsidRDefault="00173081" w:rsidP="00C856B7">
            <w:pPr>
              <w:pStyle w:val="ROWTABELLA"/>
              <w:jc w:val="center"/>
              <w:rPr>
                <w:color w:val="002060"/>
              </w:rPr>
            </w:pPr>
            <w:r w:rsidRPr="001730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CBBCF" w14:textId="77777777" w:rsidR="00173081" w:rsidRPr="00173081" w:rsidRDefault="00173081" w:rsidP="00C856B7">
            <w:pPr>
              <w:pStyle w:val="ROWTABELLA"/>
              <w:jc w:val="center"/>
              <w:rPr>
                <w:color w:val="002060"/>
              </w:rPr>
            </w:pPr>
            <w:r w:rsidRPr="00173081">
              <w:rPr>
                <w:color w:val="002060"/>
              </w:rPr>
              <w:t>0</w:t>
            </w:r>
          </w:p>
        </w:tc>
      </w:tr>
    </w:tbl>
    <w:p w14:paraId="68E1964E" w14:textId="77777777" w:rsidR="00173081" w:rsidRPr="00173081" w:rsidRDefault="00173081" w:rsidP="00173081">
      <w:pPr>
        <w:pStyle w:val="breakline"/>
        <w:divId w:val="527259509"/>
        <w:rPr>
          <w:color w:val="002060"/>
        </w:rPr>
      </w:pPr>
    </w:p>
    <w:p w14:paraId="31502E3D" w14:textId="77777777" w:rsidR="00173081" w:rsidRPr="00173081" w:rsidRDefault="00173081" w:rsidP="00173081">
      <w:pPr>
        <w:pStyle w:val="TITOLOPRINC"/>
        <w:divId w:val="527259509"/>
        <w:rPr>
          <w:color w:val="002060"/>
        </w:rPr>
      </w:pPr>
      <w:r w:rsidRPr="00173081">
        <w:rPr>
          <w:color w:val="002060"/>
        </w:rPr>
        <w:t>PROGRAMMA GARE</w:t>
      </w:r>
    </w:p>
    <w:p w14:paraId="6C0AB652" w14:textId="77777777" w:rsidR="00173081" w:rsidRPr="00173081" w:rsidRDefault="00173081" w:rsidP="00173081">
      <w:pPr>
        <w:pStyle w:val="SOTTOTITOLOCAMPIONATO1"/>
        <w:divId w:val="527259509"/>
        <w:rPr>
          <w:color w:val="002060"/>
        </w:rPr>
      </w:pPr>
      <w:r w:rsidRPr="00173081">
        <w:rPr>
          <w:color w:val="002060"/>
        </w:rPr>
        <w:t>GIRONE A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1"/>
        <w:gridCol w:w="1544"/>
      </w:tblGrid>
      <w:tr w:rsidR="00173081" w:rsidRPr="00173081" w14:paraId="3360CF38"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0151A9"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A6B38F"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4355D6"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40A0E5"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696D32"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8F089B"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49FC4C"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31CE9C2F"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FA687E" w14:textId="77777777" w:rsidR="00173081" w:rsidRPr="00173081" w:rsidRDefault="00173081" w:rsidP="00C856B7">
            <w:pPr>
              <w:pStyle w:val="ROWTABELLA"/>
              <w:rPr>
                <w:color w:val="002060"/>
              </w:rPr>
            </w:pPr>
            <w:r w:rsidRPr="00173081">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8778BF" w14:textId="77777777" w:rsidR="00173081" w:rsidRPr="00173081" w:rsidRDefault="00173081" w:rsidP="00C856B7">
            <w:pPr>
              <w:pStyle w:val="ROWTABELLA"/>
              <w:rPr>
                <w:color w:val="002060"/>
              </w:rPr>
            </w:pPr>
            <w:r w:rsidRPr="00173081">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0302275" w14:textId="77777777" w:rsidR="00173081" w:rsidRPr="00173081" w:rsidRDefault="00173081" w:rsidP="00C856B7">
            <w:pPr>
              <w:pStyle w:val="ROWTABELLA"/>
              <w:jc w:val="center"/>
              <w:rPr>
                <w:color w:val="002060"/>
              </w:rPr>
            </w:pPr>
            <w:r w:rsidRPr="001730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A6D200" w14:textId="77777777" w:rsidR="00173081" w:rsidRPr="00173081" w:rsidRDefault="00173081" w:rsidP="00C856B7">
            <w:pPr>
              <w:pStyle w:val="ROWTABELLA"/>
              <w:rPr>
                <w:color w:val="002060"/>
              </w:rPr>
            </w:pPr>
            <w:r w:rsidRPr="00173081">
              <w:rPr>
                <w:color w:val="002060"/>
              </w:rPr>
              <w:t>06/12/2019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D30843" w14:textId="77777777" w:rsidR="00173081" w:rsidRPr="00173081" w:rsidRDefault="00173081" w:rsidP="00C856B7">
            <w:pPr>
              <w:pStyle w:val="ROWTABELLA"/>
              <w:rPr>
                <w:color w:val="002060"/>
              </w:rPr>
            </w:pPr>
            <w:r w:rsidRPr="00173081">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F0F05F" w14:textId="77777777" w:rsidR="00173081" w:rsidRPr="00173081" w:rsidRDefault="00173081" w:rsidP="00C856B7">
            <w:pPr>
              <w:pStyle w:val="ROWTABELLA"/>
              <w:rPr>
                <w:color w:val="002060"/>
              </w:rPr>
            </w:pPr>
            <w:r w:rsidRPr="00173081">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4233EC" w14:textId="77777777" w:rsidR="00173081" w:rsidRPr="00173081" w:rsidRDefault="00173081" w:rsidP="00C856B7">
            <w:pPr>
              <w:pStyle w:val="ROWTABELLA"/>
              <w:rPr>
                <w:color w:val="002060"/>
              </w:rPr>
            </w:pPr>
            <w:r w:rsidRPr="00173081">
              <w:rPr>
                <w:color w:val="002060"/>
              </w:rPr>
              <w:t>VIA DEI TESSITORI</w:t>
            </w:r>
          </w:p>
        </w:tc>
      </w:tr>
      <w:tr w:rsidR="00173081" w:rsidRPr="00173081" w14:paraId="7FAE0BB5"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4A7A6F" w14:textId="77777777" w:rsidR="00173081" w:rsidRPr="00173081" w:rsidRDefault="00173081" w:rsidP="00C856B7">
            <w:pPr>
              <w:pStyle w:val="ROWTABELLA"/>
              <w:rPr>
                <w:color w:val="002060"/>
              </w:rPr>
            </w:pPr>
            <w:r w:rsidRPr="0017308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47D97A" w14:textId="77777777" w:rsidR="00173081" w:rsidRPr="00173081" w:rsidRDefault="00173081" w:rsidP="00C856B7">
            <w:pPr>
              <w:pStyle w:val="ROWTABELLA"/>
              <w:rPr>
                <w:color w:val="002060"/>
              </w:rPr>
            </w:pPr>
            <w:r w:rsidRPr="00173081">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16EFF66"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A48E356"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466109" w14:textId="77777777" w:rsidR="00173081" w:rsidRPr="00173081" w:rsidRDefault="00173081" w:rsidP="00C856B7">
            <w:pPr>
              <w:pStyle w:val="ROWTABELLA"/>
              <w:rPr>
                <w:color w:val="002060"/>
              </w:rPr>
            </w:pPr>
            <w:r w:rsidRPr="00173081">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058DC7" w14:textId="77777777" w:rsidR="00173081" w:rsidRPr="00173081" w:rsidRDefault="00173081" w:rsidP="00C856B7">
            <w:pPr>
              <w:pStyle w:val="ROWTABELLA"/>
              <w:rPr>
                <w:color w:val="002060"/>
              </w:rPr>
            </w:pPr>
            <w:r w:rsidRPr="0017308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1D00A1" w14:textId="77777777" w:rsidR="00173081" w:rsidRPr="00173081" w:rsidRDefault="00173081" w:rsidP="00C856B7">
            <w:pPr>
              <w:pStyle w:val="ROWTABELLA"/>
              <w:rPr>
                <w:color w:val="002060"/>
              </w:rPr>
            </w:pPr>
            <w:r w:rsidRPr="00173081">
              <w:rPr>
                <w:color w:val="002060"/>
              </w:rPr>
              <w:t>VIA ALESSANDRO MANZONI</w:t>
            </w:r>
          </w:p>
        </w:tc>
      </w:tr>
      <w:tr w:rsidR="00173081" w:rsidRPr="00173081" w14:paraId="168111A2"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041C42" w14:textId="77777777" w:rsidR="00173081" w:rsidRPr="00173081" w:rsidRDefault="00173081" w:rsidP="00C856B7">
            <w:pPr>
              <w:pStyle w:val="ROWTABELLA"/>
              <w:rPr>
                <w:color w:val="002060"/>
              </w:rPr>
            </w:pPr>
            <w:r w:rsidRPr="00173081">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BCF368" w14:textId="77777777" w:rsidR="00173081" w:rsidRPr="00173081" w:rsidRDefault="00173081" w:rsidP="00C856B7">
            <w:pPr>
              <w:pStyle w:val="ROWTABELLA"/>
              <w:rPr>
                <w:color w:val="002060"/>
              </w:rPr>
            </w:pPr>
            <w:r w:rsidRPr="00173081">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D2B80B"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EB60FA" w14:textId="77777777" w:rsidR="00173081" w:rsidRPr="00173081" w:rsidRDefault="00173081" w:rsidP="00C856B7">
            <w:pPr>
              <w:pStyle w:val="ROWTABELLA"/>
              <w:rPr>
                <w:color w:val="002060"/>
              </w:rPr>
            </w:pPr>
            <w:r w:rsidRPr="00173081">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4F42EB5" w14:textId="77777777" w:rsidR="00173081" w:rsidRPr="00173081" w:rsidRDefault="00173081" w:rsidP="00C856B7">
            <w:pPr>
              <w:pStyle w:val="ROWTABELLA"/>
              <w:rPr>
                <w:color w:val="002060"/>
              </w:rPr>
            </w:pPr>
            <w:r w:rsidRPr="00173081">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B0D86E" w14:textId="77777777" w:rsidR="00173081" w:rsidRPr="00173081" w:rsidRDefault="00173081" w:rsidP="00C856B7">
            <w:pPr>
              <w:pStyle w:val="ROWTABELLA"/>
              <w:rPr>
                <w:color w:val="002060"/>
              </w:rPr>
            </w:pPr>
            <w:r w:rsidRPr="0017308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6BC568" w14:textId="77777777" w:rsidR="00173081" w:rsidRPr="00173081" w:rsidRDefault="00173081" w:rsidP="00C856B7">
            <w:pPr>
              <w:pStyle w:val="ROWTABELLA"/>
              <w:rPr>
                <w:color w:val="002060"/>
              </w:rPr>
            </w:pPr>
            <w:r w:rsidRPr="00173081">
              <w:rPr>
                <w:color w:val="002060"/>
              </w:rPr>
              <w:t>VIA MATTEOTTI</w:t>
            </w:r>
          </w:p>
        </w:tc>
      </w:tr>
      <w:tr w:rsidR="00173081" w:rsidRPr="00173081" w14:paraId="06F774AE"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8E2813" w14:textId="77777777" w:rsidR="00173081" w:rsidRPr="00173081" w:rsidRDefault="00173081" w:rsidP="00C856B7">
            <w:pPr>
              <w:pStyle w:val="ROWTABELLA"/>
              <w:rPr>
                <w:color w:val="002060"/>
              </w:rPr>
            </w:pPr>
            <w:r w:rsidRPr="00173081">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A451E6" w14:textId="77777777" w:rsidR="00173081" w:rsidRPr="00173081" w:rsidRDefault="00173081" w:rsidP="00C856B7">
            <w:pPr>
              <w:pStyle w:val="ROWTABELLA"/>
              <w:rPr>
                <w:color w:val="002060"/>
              </w:rPr>
            </w:pPr>
            <w:r w:rsidRPr="00173081">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E694BB"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E4C246" w14:textId="77777777" w:rsidR="00173081" w:rsidRPr="00173081" w:rsidRDefault="00173081" w:rsidP="00C856B7">
            <w:pPr>
              <w:pStyle w:val="ROWTABELLA"/>
              <w:rPr>
                <w:color w:val="002060"/>
              </w:rPr>
            </w:pPr>
            <w:r w:rsidRPr="00173081">
              <w:rPr>
                <w:color w:val="002060"/>
              </w:rPr>
              <w:t>06/12/2019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FDA01D" w14:textId="77777777" w:rsidR="00173081" w:rsidRPr="00173081" w:rsidRDefault="00173081" w:rsidP="00C856B7">
            <w:pPr>
              <w:pStyle w:val="ROWTABELLA"/>
              <w:rPr>
                <w:color w:val="002060"/>
              </w:rPr>
            </w:pPr>
            <w:r w:rsidRPr="00173081">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F46A93" w14:textId="77777777" w:rsidR="00173081" w:rsidRPr="00173081" w:rsidRDefault="00173081" w:rsidP="00C856B7">
            <w:pPr>
              <w:pStyle w:val="ROWTABELLA"/>
              <w:rPr>
                <w:color w:val="002060"/>
              </w:rPr>
            </w:pPr>
            <w:r w:rsidRPr="0017308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A974ED" w14:textId="77777777" w:rsidR="00173081" w:rsidRPr="00173081" w:rsidRDefault="00173081" w:rsidP="00C856B7">
            <w:pPr>
              <w:pStyle w:val="ROWTABELLA"/>
              <w:rPr>
                <w:color w:val="002060"/>
              </w:rPr>
            </w:pPr>
            <w:r w:rsidRPr="00173081">
              <w:rPr>
                <w:color w:val="002060"/>
              </w:rPr>
              <w:t>VIA PIRANDELLO AREA MT.4</w:t>
            </w:r>
          </w:p>
        </w:tc>
      </w:tr>
      <w:tr w:rsidR="00173081" w:rsidRPr="00173081" w14:paraId="102BF185"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43DCC0" w14:textId="77777777" w:rsidR="00173081" w:rsidRPr="00173081" w:rsidRDefault="00173081" w:rsidP="00C856B7">
            <w:pPr>
              <w:pStyle w:val="ROWTABELLA"/>
              <w:rPr>
                <w:color w:val="002060"/>
              </w:rPr>
            </w:pPr>
            <w:r w:rsidRPr="0017308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C788BA9" w14:textId="77777777" w:rsidR="00173081" w:rsidRPr="00173081" w:rsidRDefault="00173081" w:rsidP="00C856B7">
            <w:pPr>
              <w:pStyle w:val="ROWTABELLA"/>
              <w:rPr>
                <w:color w:val="002060"/>
              </w:rPr>
            </w:pPr>
            <w:r w:rsidRPr="00173081">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792D165"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780B67"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65A1D9F" w14:textId="77777777" w:rsidR="00173081" w:rsidRPr="00173081" w:rsidRDefault="00173081" w:rsidP="00C856B7">
            <w:pPr>
              <w:pStyle w:val="ROWTABELLA"/>
              <w:rPr>
                <w:color w:val="002060"/>
              </w:rPr>
            </w:pPr>
            <w:r w:rsidRPr="0017308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2F473D" w14:textId="77777777" w:rsidR="00173081" w:rsidRPr="00173081" w:rsidRDefault="00173081" w:rsidP="00C856B7">
            <w:pPr>
              <w:pStyle w:val="ROWTABELLA"/>
              <w:rPr>
                <w:color w:val="002060"/>
              </w:rPr>
            </w:pPr>
            <w:r w:rsidRPr="0017308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CCA6E8" w14:textId="77777777" w:rsidR="00173081" w:rsidRPr="00173081" w:rsidRDefault="00173081" w:rsidP="00C856B7">
            <w:pPr>
              <w:pStyle w:val="ROWTABELLA"/>
              <w:rPr>
                <w:color w:val="002060"/>
              </w:rPr>
            </w:pPr>
            <w:r w:rsidRPr="00173081">
              <w:rPr>
                <w:color w:val="002060"/>
              </w:rPr>
              <w:t>VIA ALDO MORO</w:t>
            </w:r>
          </w:p>
        </w:tc>
      </w:tr>
      <w:tr w:rsidR="00173081" w:rsidRPr="00173081" w14:paraId="50ECC4D2"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DD29A0" w14:textId="77777777" w:rsidR="00173081" w:rsidRPr="00173081" w:rsidRDefault="00173081" w:rsidP="00C856B7">
            <w:pPr>
              <w:pStyle w:val="ROWTABELLA"/>
              <w:rPr>
                <w:color w:val="002060"/>
              </w:rPr>
            </w:pPr>
            <w:r w:rsidRPr="00173081">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929C57" w14:textId="77777777" w:rsidR="00173081" w:rsidRPr="00173081" w:rsidRDefault="00173081" w:rsidP="00C856B7">
            <w:pPr>
              <w:pStyle w:val="ROWTABELLA"/>
              <w:rPr>
                <w:color w:val="002060"/>
              </w:rPr>
            </w:pPr>
            <w:r w:rsidRPr="00173081">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849ECE"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8CD2B09" w14:textId="77777777" w:rsidR="00173081" w:rsidRPr="00173081" w:rsidRDefault="00173081" w:rsidP="00C856B7">
            <w:pPr>
              <w:pStyle w:val="ROWTABELLA"/>
              <w:rPr>
                <w:color w:val="002060"/>
              </w:rPr>
            </w:pPr>
            <w:r w:rsidRPr="00173081">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1F8EF2E" w14:textId="77777777" w:rsidR="00173081" w:rsidRPr="00173081" w:rsidRDefault="00173081" w:rsidP="00C856B7">
            <w:pPr>
              <w:pStyle w:val="ROWTABELLA"/>
              <w:rPr>
                <w:color w:val="002060"/>
              </w:rPr>
            </w:pPr>
            <w:r w:rsidRPr="00173081">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FC9BAA" w14:textId="77777777" w:rsidR="00173081" w:rsidRPr="00173081" w:rsidRDefault="00173081" w:rsidP="00C856B7">
            <w:pPr>
              <w:pStyle w:val="ROWTABELLA"/>
              <w:rPr>
                <w:color w:val="002060"/>
              </w:rPr>
            </w:pPr>
            <w:r w:rsidRPr="00173081">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ECAE6F" w14:textId="77777777" w:rsidR="00173081" w:rsidRPr="00173081" w:rsidRDefault="00173081" w:rsidP="00C856B7">
            <w:pPr>
              <w:pStyle w:val="ROWTABELLA"/>
              <w:rPr>
                <w:color w:val="002060"/>
              </w:rPr>
            </w:pPr>
            <w:r w:rsidRPr="00173081">
              <w:rPr>
                <w:color w:val="002060"/>
              </w:rPr>
              <w:t>VIA FAVETO</w:t>
            </w:r>
          </w:p>
        </w:tc>
      </w:tr>
      <w:tr w:rsidR="00173081" w:rsidRPr="00173081" w14:paraId="422FC47F"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4786BB" w14:textId="77777777" w:rsidR="00173081" w:rsidRPr="00173081" w:rsidRDefault="00173081" w:rsidP="00C856B7">
            <w:pPr>
              <w:pStyle w:val="ROWTABELLA"/>
              <w:rPr>
                <w:color w:val="002060"/>
              </w:rPr>
            </w:pPr>
            <w:r w:rsidRPr="00173081">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0870A1" w14:textId="77777777" w:rsidR="00173081" w:rsidRPr="00173081" w:rsidRDefault="00173081" w:rsidP="00C856B7">
            <w:pPr>
              <w:pStyle w:val="ROWTABELLA"/>
              <w:rPr>
                <w:color w:val="002060"/>
              </w:rPr>
            </w:pPr>
            <w:r w:rsidRPr="00173081">
              <w:rPr>
                <w:color w:val="002060"/>
              </w:rPr>
              <w:t>PIANACCIO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BD588E8"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F223DE" w14:textId="77777777" w:rsidR="00173081" w:rsidRPr="00173081" w:rsidRDefault="00173081" w:rsidP="00C856B7">
            <w:pPr>
              <w:pStyle w:val="ROWTABELLA"/>
              <w:rPr>
                <w:color w:val="002060"/>
              </w:rPr>
            </w:pPr>
            <w:r w:rsidRPr="00173081">
              <w:rPr>
                <w:color w:val="002060"/>
              </w:rPr>
              <w:t>07/12/2019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56D197" w14:textId="77777777" w:rsidR="00173081" w:rsidRPr="00173081" w:rsidRDefault="00173081" w:rsidP="00C856B7">
            <w:pPr>
              <w:pStyle w:val="ROWTABELLA"/>
              <w:rPr>
                <w:color w:val="002060"/>
              </w:rPr>
            </w:pPr>
            <w:r w:rsidRPr="00173081">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B374CF" w14:textId="77777777" w:rsidR="00173081" w:rsidRPr="00173081" w:rsidRDefault="00173081" w:rsidP="00C856B7">
            <w:pPr>
              <w:pStyle w:val="ROWTABELLA"/>
              <w:rPr>
                <w:color w:val="002060"/>
              </w:rPr>
            </w:pPr>
            <w:r w:rsidRPr="00173081">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94F2B4" w14:textId="77777777" w:rsidR="00173081" w:rsidRPr="00173081" w:rsidRDefault="00173081" w:rsidP="00C856B7">
            <w:pPr>
              <w:pStyle w:val="ROWTABELLA"/>
              <w:rPr>
                <w:color w:val="002060"/>
              </w:rPr>
            </w:pPr>
            <w:r w:rsidRPr="00173081">
              <w:rPr>
                <w:color w:val="002060"/>
              </w:rPr>
              <w:t>VIA VERDI</w:t>
            </w:r>
          </w:p>
        </w:tc>
      </w:tr>
    </w:tbl>
    <w:p w14:paraId="3D922590" w14:textId="77777777" w:rsidR="00173081" w:rsidRPr="00173081" w:rsidRDefault="00173081" w:rsidP="00173081">
      <w:pPr>
        <w:pStyle w:val="breakline"/>
        <w:divId w:val="527259509"/>
        <w:rPr>
          <w:color w:val="002060"/>
        </w:rPr>
      </w:pPr>
    </w:p>
    <w:p w14:paraId="2AB7CE98"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CALCIO A CINQUE SERIE C2</w:t>
      </w:r>
    </w:p>
    <w:p w14:paraId="687D696B" w14:textId="77777777" w:rsidR="00173081" w:rsidRPr="00173081" w:rsidRDefault="00173081" w:rsidP="00173081">
      <w:pPr>
        <w:pStyle w:val="TITOLOPRINC"/>
        <w:divId w:val="527259509"/>
        <w:rPr>
          <w:color w:val="002060"/>
        </w:rPr>
      </w:pPr>
      <w:r w:rsidRPr="00173081">
        <w:rPr>
          <w:color w:val="002060"/>
        </w:rPr>
        <w:t>RISULTATI</w:t>
      </w:r>
    </w:p>
    <w:p w14:paraId="2E4223A9" w14:textId="77777777" w:rsidR="00173081" w:rsidRPr="00173081" w:rsidRDefault="00173081" w:rsidP="00173081">
      <w:pPr>
        <w:pStyle w:val="breakline"/>
        <w:divId w:val="527259509"/>
        <w:rPr>
          <w:color w:val="002060"/>
        </w:rPr>
      </w:pPr>
    </w:p>
    <w:p w14:paraId="3A5ED28D" w14:textId="77777777" w:rsidR="00173081" w:rsidRPr="00173081" w:rsidRDefault="00173081" w:rsidP="00173081">
      <w:pPr>
        <w:pStyle w:val="SOTTOTITOLOCAMPIONATO1"/>
        <w:divId w:val="527259509"/>
        <w:rPr>
          <w:color w:val="002060"/>
        </w:rPr>
      </w:pPr>
      <w:r w:rsidRPr="00173081">
        <w:rPr>
          <w:color w:val="002060"/>
        </w:rPr>
        <w:t>RISULTATI UFFICIALI GARE DEL 29/11/2019</w:t>
      </w:r>
    </w:p>
    <w:p w14:paraId="62C041FD"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04B06DCA"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73081" w:rsidRPr="00173081" w14:paraId="2202E4A9"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1EDA3C9A"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70A0EA" w14:textId="77777777" w:rsidR="00173081" w:rsidRPr="00173081" w:rsidRDefault="00173081" w:rsidP="00C856B7">
                  <w:pPr>
                    <w:pStyle w:val="HEADERTABELLA"/>
                    <w:rPr>
                      <w:color w:val="002060"/>
                    </w:rPr>
                  </w:pPr>
                  <w:r w:rsidRPr="00173081">
                    <w:rPr>
                      <w:color w:val="002060"/>
                    </w:rPr>
                    <w:t>GIRONE A - 11 Giornata - A</w:t>
                  </w:r>
                </w:p>
              </w:tc>
            </w:tr>
            <w:tr w:rsidR="00173081" w:rsidRPr="00173081" w14:paraId="558BBD25"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53A2B5" w14:textId="77777777" w:rsidR="00173081" w:rsidRPr="00173081" w:rsidRDefault="00173081" w:rsidP="00C856B7">
                  <w:pPr>
                    <w:pStyle w:val="ROWTABELLA"/>
                    <w:rPr>
                      <w:color w:val="002060"/>
                    </w:rPr>
                  </w:pPr>
                  <w:r w:rsidRPr="0017308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95CD86" w14:textId="77777777" w:rsidR="00173081" w:rsidRPr="00173081" w:rsidRDefault="00173081" w:rsidP="00C856B7">
                  <w:pPr>
                    <w:pStyle w:val="ROWTABELLA"/>
                    <w:rPr>
                      <w:color w:val="002060"/>
                    </w:rPr>
                  </w:pPr>
                  <w:r w:rsidRPr="0017308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FA6A5D" w14:textId="77777777" w:rsidR="00173081" w:rsidRPr="00173081" w:rsidRDefault="00173081" w:rsidP="00C856B7">
                  <w:pPr>
                    <w:pStyle w:val="ROWTABELLA"/>
                    <w:jc w:val="center"/>
                    <w:rPr>
                      <w:color w:val="002060"/>
                    </w:rPr>
                  </w:pPr>
                  <w:r w:rsidRPr="00173081">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CF6613" w14:textId="77777777" w:rsidR="00173081" w:rsidRPr="00173081" w:rsidRDefault="00173081" w:rsidP="00C856B7">
                  <w:pPr>
                    <w:pStyle w:val="ROWTABELLA"/>
                    <w:jc w:val="center"/>
                    <w:rPr>
                      <w:color w:val="002060"/>
                    </w:rPr>
                  </w:pPr>
                  <w:r w:rsidRPr="00173081">
                    <w:rPr>
                      <w:color w:val="002060"/>
                    </w:rPr>
                    <w:t> </w:t>
                  </w:r>
                </w:p>
              </w:tc>
            </w:tr>
            <w:tr w:rsidR="00173081" w:rsidRPr="00173081" w14:paraId="4B86CB49"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E410E7" w14:textId="77777777" w:rsidR="00173081" w:rsidRPr="00173081" w:rsidRDefault="00173081" w:rsidP="00C856B7">
                  <w:pPr>
                    <w:pStyle w:val="ROWTABELLA"/>
                    <w:rPr>
                      <w:color w:val="002060"/>
                    </w:rPr>
                  </w:pPr>
                  <w:r w:rsidRPr="00173081">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4694D4E" w14:textId="77777777" w:rsidR="00173081" w:rsidRPr="00173081" w:rsidRDefault="00173081" w:rsidP="00C856B7">
                  <w:pPr>
                    <w:pStyle w:val="ROWTABELLA"/>
                    <w:rPr>
                      <w:color w:val="002060"/>
                    </w:rPr>
                  </w:pPr>
                  <w:r w:rsidRPr="00173081">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6C765A7" w14:textId="77777777" w:rsidR="00173081" w:rsidRPr="00173081" w:rsidRDefault="00173081" w:rsidP="00C856B7">
                  <w:pPr>
                    <w:pStyle w:val="ROWTABELLA"/>
                    <w:jc w:val="center"/>
                    <w:rPr>
                      <w:color w:val="002060"/>
                    </w:rPr>
                  </w:pPr>
                  <w:r w:rsidRPr="0017308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9399F9" w14:textId="77777777" w:rsidR="00173081" w:rsidRPr="00173081" w:rsidRDefault="00173081" w:rsidP="00C856B7">
                  <w:pPr>
                    <w:pStyle w:val="ROWTABELLA"/>
                    <w:jc w:val="center"/>
                    <w:rPr>
                      <w:color w:val="002060"/>
                    </w:rPr>
                  </w:pPr>
                  <w:r w:rsidRPr="00173081">
                    <w:rPr>
                      <w:color w:val="002060"/>
                    </w:rPr>
                    <w:t> </w:t>
                  </w:r>
                </w:p>
              </w:tc>
            </w:tr>
            <w:tr w:rsidR="00173081" w:rsidRPr="00173081" w14:paraId="4F28AF65"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318398" w14:textId="77777777" w:rsidR="00173081" w:rsidRPr="00173081" w:rsidRDefault="00173081" w:rsidP="00C856B7">
                  <w:pPr>
                    <w:pStyle w:val="ROWTABELLA"/>
                    <w:rPr>
                      <w:color w:val="002060"/>
                    </w:rPr>
                  </w:pPr>
                  <w:r w:rsidRPr="0017308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F920A0D" w14:textId="77777777" w:rsidR="00173081" w:rsidRPr="00173081" w:rsidRDefault="00173081" w:rsidP="00C856B7">
                  <w:pPr>
                    <w:pStyle w:val="ROWTABELLA"/>
                    <w:rPr>
                      <w:color w:val="002060"/>
                    </w:rPr>
                  </w:pPr>
                  <w:r w:rsidRPr="0017308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987887" w14:textId="77777777" w:rsidR="00173081" w:rsidRPr="00173081" w:rsidRDefault="00173081" w:rsidP="00C856B7">
                  <w:pPr>
                    <w:pStyle w:val="ROWTABELLA"/>
                    <w:jc w:val="center"/>
                    <w:rPr>
                      <w:color w:val="002060"/>
                    </w:rPr>
                  </w:pPr>
                  <w:r w:rsidRPr="0017308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54AAC8" w14:textId="77777777" w:rsidR="00173081" w:rsidRPr="00173081" w:rsidRDefault="00173081" w:rsidP="00C856B7">
                  <w:pPr>
                    <w:pStyle w:val="ROWTABELLA"/>
                    <w:jc w:val="center"/>
                    <w:rPr>
                      <w:color w:val="002060"/>
                    </w:rPr>
                  </w:pPr>
                  <w:r w:rsidRPr="00173081">
                    <w:rPr>
                      <w:color w:val="002060"/>
                    </w:rPr>
                    <w:t> </w:t>
                  </w:r>
                </w:p>
              </w:tc>
            </w:tr>
            <w:tr w:rsidR="00173081" w:rsidRPr="00173081" w14:paraId="27B485FE"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6DD8F61" w14:textId="77777777" w:rsidR="00173081" w:rsidRPr="00173081" w:rsidRDefault="00173081" w:rsidP="00C856B7">
                  <w:pPr>
                    <w:pStyle w:val="ROWTABELLA"/>
                    <w:rPr>
                      <w:color w:val="002060"/>
                    </w:rPr>
                  </w:pPr>
                  <w:r w:rsidRPr="00173081">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CD26656" w14:textId="77777777" w:rsidR="00173081" w:rsidRPr="00173081" w:rsidRDefault="00173081" w:rsidP="00C856B7">
                  <w:pPr>
                    <w:pStyle w:val="ROWTABELLA"/>
                    <w:rPr>
                      <w:color w:val="002060"/>
                    </w:rPr>
                  </w:pPr>
                  <w:r w:rsidRPr="00173081">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ACD2E1" w14:textId="77777777" w:rsidR="00173081" w:rsidRPr="00173081" w:rsidRDefault="00173081" w:rsidP="00C856B7">
                  <w:pPr>
                    <w:pStyle w:val="ROWTABELLA"/>
                    <w:jc w:val="center"/>
                    <w:rPr>
                      <w:color w:val="002060"/>
                    </w:rPr>
                  </w:pPr>
                  <w:r w:rsidRPr="0017308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22A8DB" w14:textId="77777777" w:rsidR="00173081" w:rsidRPr="00173081" w:rsidRDefault="00173081" w:rsidP="00C856B7">
                  <w:pPr>
                    <w:pStyle w:val="ROWTABELLA"/>
                    <w:jc w:val="center"/>
                    <w:rPr>
                      <w:color w:val="002060"/>
                    </w:rPr>
                  </w:pPr>
                  <w:r w:rsidRPr="00173081">
                    <w:rPr>
                      <w:color w:val="002060"/>
                    </w:rPr>
                    <w:t> </w:t>
                  </w:r>
                </w:p>
              </w:tc>
            </w:tr>
            <w:tr w:rsidR="00173081" w:rsidRPr="00173081" w14:paraId="46A69122"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3853019" w14:textId="77777777" w:rsidR="00173081" w:rsidRPr="00173081" w:rsidRDefault="00173081" w:rsidP="00C856B7">
                  <w:pPr>
                    <w:pStyle w:val="ROWTABELLA"/>
                    <w:rPr>
                      <w:color w:val="002060"/>
                    </w:rPr>
                  </w:pPr>
                  <w:r w:rsidRPr="0017308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930C38" w14:textId="77777777" w:rsidR="00173081" w:rsidRPr="00173081" w:rsidRDefault="00173081" w:rsidP="00C856B7">
                  <w:pPr>
                    <w:pStyle w:val="ROWTABELLA"/>
                    <w:rPr>
                      <w:color w:val="002060"/>
                    </w:rPr>
                  </w:pPr>
                  <w:r w:rsidRPr="0017308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4891B8" w14:textId="77777777" w:rsidR="00173081" w:rsidRPr="00173081" w:rsidRDefault="00173081" w:rsidP="00C856B7">
                  <w:pPr>
                    <w:pStyle w:val="ROWTABELLA"/>
                    <w:jc w:val="center"/>
                    <w:rPr>
                      <w:color w:val="002060"/>
                    </w:rPr>
                  </w:pPr>
                  <w:r w:rsidRPr="0017308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0AFD5C" w14:textId="77777777" w:rsidR="00173081" w:rsidRPr="00173081" w:rsidRDefault="00173081" w:rsidP="00C856B7">
                  <w:pPr>
                    <w:pStyle w:val="ROWTABELLA"/>
                    <w:jc w:val="center"/>
                    <w:rPr>
                      <w:color w:val="002060"/>
                    </w:rPr>
                  </w:pPr>
                  <w:r w:rsidRPr="00173081">
                    <w:rPr>
                      <w:color w:val="002060"/>
                    </w:rPr>
                    <w:t> </w:t>
                  </w:r>
                </w:p>
              </w:tc>
            </w:tr>
            <w:tr w:rsidR="00173081" w:rsidRPr="00173081" w14:paraId="2B9AD3BC"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1A8F9A" w14:textId="77777777" w:rsidR="00173081" w:rsidRPr="00173081" w:rsidRDefault="00173081" w:rsidP="00C856B7">
                  <w:pPr>
                    <w:pStyle w:val="ROWTABELLA"/>
                    <w:rPr>
                      <w:color w:val="002060"/>
                    </w:rPr>
                  </w:pPr>
                  <w:r w:rsidRPr="00173081">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9040760" w14:textId="77777777" w:rsidR="00173081" w:rsidRPr="00173081" w:rsidRDefault="00173081" w:rsidP="00C856B7">
                  <w:pPr>
                    <w:pStyle w:val="ROWTABELLA"/>
                    <w:rPr>
                      <w:color w:val="002060"/>
                    </w:rPr>
                  </w:pPr>
                  <w:r w:rsidRPr="00173081">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A9BAE3C" w14:textId="77777777" w:rsidR="00173081" w:rsidRPr="00173081" w:rsidRDefault="00173081" w:rsidP="00C856B7">
                  <w:pPr>
                    <w:pStyle w:val="ROWTABELLA"/>
                    <w:jc w:val="center"/>
                    <w:rPr>
                      <w:color w:val="002060"/>
                    </w:rPr>
                  </w:pPr>
                  <w:r w:rsidRPr="00173081">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78351F" w14:textId="77777777" w:rsidR="00173081" w:rsidRPr="00173081" w:rsidRDefault="00173081" w:rsidP="00C856B7">
                  <w:pPr>
                    <w:pStyle w:val="ROWTABELLA"/>
                    <w:jc w:val="center"/>
                    <w:rPr>
                      <w:color w:val="002060"/>
                    </w:rPr>
                  </w:pPr>
                  <w:r w:rsidRPr="00173081">
                    <w:rPr>
                      <w:color w:val="002060"/>
                    </w:rPr>
                    <w:t> </w:t>
                  </w:r>
                </w:p>
              </w:tc>
            </w:tr>
            <w:tr w:rsidR="00173081" w:rsidRPr="00173081" w14:paraId="2BA83615"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B9954E" w14:textId="77777777" w:rsidR="00173081" w:rsidRPr="00173081" w:rsidRDefault="00173081" w:rsidP="00C856B7">
                  <w:pPr>
                    <w:pStyle w:val="ROWTABELLA"/>
                    <w:rPr>
                      <w:color w:val="002060"/>
                    </w:rPr>
                  </w:pPr>
                  <w:r w:rsidRPr="00173081">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A1D284" w14:textId="77777777" w:rsidR="00173081" w:rsidRPr="00173081" w:rsidRDefault="00173081" w:rsidP="00C856B7">
                  <w:pPr>
                    <w:pStyle w:val="ROWTABELLA"/>
                    <w:rPr>
                      <w:color w:val="002060"/>
                    </w:rPr>
                  </w:pPr>
                  <w:r w:rsidRPr="00173081">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15CB1F" w14:textId="77777777" w:rsidR="00173081" w:rsidRPr="00173081" w:rsidRDefault="00173081" w:rsidP="00C856B7">
                  <w:pPr>
                    <w:pStyle w:val="ROWTABELLA"/>
                    <w:jc w:val="center"/>
                    <w:rPr>
                      <w:color w:val="002060"/>
                    </w:rPr>
                  </w:pPr>
                  <w:r w:rsidRPr="00173081">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1E54CE" w14:textId="77777777" w:rsidR="00173081" w:rsidRPr="00173081" w:rsidRDefault="00173081" w:rsidP="00C856B7">
                  <w:pPr>
                    <w:pStyle w:val="ROWTABELLA"/>
                    <w:jc w:val="center"/>
                    <w:rPr>
                      <w:color w:val="002060"/>
                    </w:rPr>
                  </w:pPr>
                  <w:r w:rsidRPr="00173081">
                    <w:rPr>
                      <w:color w:val="002060"/>
                    </w:rPr>
                    <w:t> </w:t>
                  </w:r>
                </w:p>
              </w:tc>
            </w:tr>
          </w:tbl>
          <w:p w14:paraId="6F2F95E6" w14:textId="77777777" w:rsidR="00173081" w:rsidRPr="00173081" w:rsidRDefault="00173081" w:rsidP="00C856B7">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1C390137"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968355" w14:textId="77777777" w:rsidR="00173081" w:rsidRPr="00173081" w:rsidRDefault="00173081" w:rsidP="00C856B7">
                  <w:pPr>
                    <w:pStyle w:val="HEADERTABELLA"/>
                    <w:rPr>
                      <w:color w:val="002060"/>
                    </w:rPr>
                  </w:pPr>
                  <w:r w:rsidRPr="00173081">
                    <w:rPr>
                      <w:color w:val="002060"/>
                    </w:rPr>
                    <w:t>GIRONE B - 11 Giornata - A</w:t>
                  </w:r>
                </w:p>
              </w:tc>
            </w:tr>
            <w:tr w:rsidR="00173081" w:rsidRPr="00173081" w14:paraId="49A729EC"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F04A56" w14:textId="77777777" w:rsidR="00173081" w:rsidRPr="00173081" w:rsidRDefault="00173081" w:rsidP="00C856B7">
                  <w:pPr>
                    <w:pStyle w:val="ROWTABELLA"/>
                    <w:rPr>
                      <w:color w:val="002060"/>
                    </w:rPr>
                  </w:pPr>
                  <w:r w:rsidRPr="0017308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60974B" w14:textId="77777777" w:rsidR="00173081" w:rsidRPr="00173081" w:rsidRDefault="00173081" w:rsidP="00C856B7">
                  <w:pPr>
                    <w:pStyle w:val="ROWTABELLA"/>
                    <w:rPr>
                      <w:color w:val="002060"/>
                    </w:rPr>
                  </w:pPr>
                  <w:r w:rsidRPr="00173081">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98C7C0" w14:textId="77777777" w:rsidR="00173081" w:rsidRPr="00173081" w:rsidRDefault="00173081" w:rsidP="00C856B7">
                  <w:pPr>
                    <w:pStyle w:val="ROWTABELLA"/>
                    <w:jc w:val="center"/>
                    <w:rPr>
                      <w:color w:val="002060"/>
                    </w:rPr>
                  </w:pPr>
                  <w:r w:rsidRPr="00173081">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33F0BC" w14:textId="77777777" w:rsidR="00173081" w:rsidRPr="00173081" w:rsidRDefault="00173081" w:rsidP="00C856B7">
                  <w:pPr>
                    <w:pStyle w:val="ROWTABELLA"/>
                    <w:jc w:val="center"/>
                    <w:rPr>
                      <w:color w:val="002060"/>
                    </w:rPr>
                  </w:pPr>
                  <w:r w:rsidRPr="00173081">
                    <w:rPr>
                      <w:color w:val="002060"/>
                    </w:rPr>
                    <w:t> </w:t>
                  </w:r>
                </w:p>
              </w:tc>
            </w:tr>
            <w:tr w:rsidR="00173081" w:rsidRPr="00173081" w14:paraId="6E9B0D86"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002378" w14:textId="77777777" w:rsidR="00173081" w:rsidRPr="00173081" w:rsidRDefault="00173081" w:rsidP="00C856B7">
                  <w:pPr>
                    <w:pStyle w:val="ROWTABELLA"/>
                    <w:rPr>
                      <w:color w:val="002060"/>
                    </w:rPr>
                  </w:pPr>
                  <w:r w:rsidRPr="00173081">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5D792C" w14:textId="77777777" w:rsidR="00173081" w:rsidRPr="00173081" w:rsidRDefault="00173081" w:rsidP="00C856B7">
                  <w:pPr>
                    <w:pStyle w:val="ROWTABELLA"/>
                    <w:rPr>
                      <w:color w:val="002060"/>
                    </w:rPr>
                  </w:pPr>
                  <w:r w:rsidRPr="00173081">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FE913C" w14:textId="77777777" w:rsidR="00173081" w:rsidRPr="00173081" w:rsidRDefault="00173081" w:rsidP="00C856B7">
                  <w:pPr>
                    <w:pStyle w:val="ROWTABELLA"/>
                    <w:jc w:val="center"/>
                    <w:rPr>
                      <w:color w:val="002060"/>
                    </w:rPr>
                  </w:pPr>
                  <w:r w:rsidRPr="0017308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E167533" w14:textId="77777777" w:rsidR="00173081" w:rsidRPr="00173081" w:rsidRDefault="00173081" w:rsidP="00C856B7">
                  <w:pPr>
                    <w:pStyle w:val="ROWTABELLA"/>
                    <w:jc w:val="center"/>
                    <w:rPr>
                      <w:color w:val="002060"/>
                    </w:rPr>
                  </w:pPr>
                  <w:r w:rsidRPr="00173081">
                    <w:rPr>
                      <w:color w:val="002060"/>
                    </w:rPr>
                    <w:t> </w:t>
                  </w:r>
                </w:p>
              </w:tc>
            </w:tr>
            <w:tr w:rsidR="00173081" w:rsidRPr="00173081" w14:paraId="7D131C8B"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D62D261" w14:textId="77777777" w:rsidR="00173081" w:rsidRPr="00173081" w:rsidRDefault="00173081" w:rsidP="00C856B7">
                  <w:pPr>
                    <w:pStyle w:val="ROWTABELLA"/>
                    <w:rPr>
                      <w:color w:val="002060"/>
                    </w:rPr>
                  </w:pPr>
                  <w:r w:rsidRPr="00173081">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2DA116" w14:textId="77777777" w:rsidR="00173081" w:rsidRPr="00173081" w:rsidRDefault="00173081" w:rsidP="00C856B7">
                  <w:pPr>
                    <w:pStyle w:val="ROWTABELLA"/>
                    <w:rPr>
                      <w:color w:val="002060"/>
                    </w:rPr>
                  </w:pPr>
                  <w:r w:rsidRPr="00173081">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89BEA1" w14:textId="77777777" w:rsidR="00173081" w:rsidRPr="00173081" w:rsidRDefault="00173081" w:rsidP="00C856B7">
                  <w:pPr>
                    <w:pStyle w:val="ROWTABELLA"/>
                    <w:jc w:val="center"/>
                    <w:rPr>
                      <w:color w:val="002060"/>
                    </w:rPr>
                  </w:pPr>
                  <w:r w:rsidRPr="0017308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630713" w14:textId="77777777" w:rsidR="00173081" w:rsidRPr="00173081" w:rsidRDefault="00173081" w:rsidP="00C856B7">
                  <w:pPr>
                    <w:pStyle w:val="ROWTABELLA"/>
                    <w:jc w:val="center"/>
                    <w:rPr>
                      <w:color w:val="002060"/>
                    </w:rPr>
                  </w:pPr>
                  <w:r w:rsidRPr="00173081">
                    <w:rPr>
                      <w:color w:val="002060"/>
                    </w:rPr>
                    <w:t> </w:t>
                  </w:r>
                </w:p>
              </w:tc>
            </w:tr>
            <w:tr w:rsidR="00173081" w:rsidRPr="00173081" w14:paraId="38FE2E8E"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3B0CFC" w14:textId="77777777" w:rsidR="00173081" w:rsidRPr="00173081" w:rsidRDefault="00173081" w:rsidP="00C856B7">
                  <w:pPr>
                    <w:pStyle w:val="ROWTABELLA"/>
                    <w:rPr>
                      <w:color w:val="002060"/>
                    </w:rPr>
                  </w:pPr>
                  <w:r w:rsidRPr="00173081">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6E0F91" w14:textId="77777777" w:rsidR="00173081" w:rsidRPr="00173081" w:rsidRDefault="00173081" w:rsidP="00C856B7">
                  <w:pPr>
                    <w:pStyle w:val="ROWTABELLA"/>
                    <w:rPr>
                      <w:color w:val="002060"/>
                    </w:rPr>
                  </w:pPr>
                  <w:r w:rsidRPr="00173081">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657F65B" w14:textId="77777777" w:rsidR="00173081" w:rsidRPr="00173081" w:rsidRDefault="00173081" w:rsidP="00C856B7">
                  <w:pPr>
                    <w:pStyle w:val="ROWTABELLA"/>
                    <w:jc w:val="center"/>
                    <w:rPr>
                      <w:color w:val="002060"/>
                    </w:rPr>
                  </w:pPr>
                  <w:r w:rsidRPr="0017308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92E23D" w14:textId="77777777" w:rsidR="00173081" w:rsidRPr="00173081" w:rsidRDefault="00173081" w:rsidP="00C856B7">
                  <w:pPr>
                    <w:pStyle w:val="ROWTABELLA"/>
                    <w:jc w:val="center"/>
                    <w:rPr>
                      <w:color w:val="002060"/>
                    </w:rPr>
                  </w:pPr>
                  <w:r w:rsidRPr="00173081">
                    <w:rPr>
                      <w:color w:val="002060"/>
                    </w:rPr>
                    <w:t> </w:t>
                  </w:r>
                </w:p>
              </w:tc>
            </w:tr>
            <w:tr w:rsidR="00173081" w:rsidRPr="00173081" w14:paraId="2A74D7D8"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4CC2C0" w14:textId="77777777" w:rsidR="00173081" w:rsidRPr="00173081" w:rsidRDefault="00173081" w:rsidP="00C856B7">
                  <w:pPr>
                    <w:pStyle w:val="ROWTABELLA"/>
                    <w:rPr>
                      <w:color w:val="002060"/>
                    </w:rPr>
                  </w:pPr>
                  <w:r w:rsidRPr="00173081">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D7E5F7" w14:textId="77777777" w:rsidR="00173081" w:rsidRPr="00173081" w:rsidRDefault="00173081" w:rsidP="00C856B7">
                  <w:pPr>
                    <w:pStyle w:val="ROWTABELLA"/>
                    <w:rPr>
                      <w:color w:val="002060"/>
                    </w:rPr>
                  </w:pPr>
                  <w:r w:rsidRPr="0017308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9E00A3" w14:textId="77777777" w:rsidR="00173081" w:rsidRPr="00173081" w:rsidRDefault="00173081" w:rsidP="00C856B7">
                  <w:pPr>
                    <w:pStyle w:val="ROWTABELLA"/>
                    <w:jc w:val="center"/>
                    <w:rPr>
                      <w:color w:val="002060"/>
                    </w:rPr>
                  </w:pPr>
                  <w:r w:rsidRPr="0017308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8B20C4" w14:textId="77777777" w:rsidR="00173081" w:rsidRPr="00173081" w:rsidRDefault="00173081" w:rsidP="00C856B7">
                  <w:pPr>
                    <w:pStyle w:val="ROWTABELLA"/>
                    <w:jc w:val="center"/>
                    <w:rPr>
                      <w:color w:val="002060"/>
                    </w:rPr>
                  </w:pPr>
                  <w:r w:rsidRPr="00173081">
                    <w:rPr>
                      <w:color w:val="002060"/>
                    </w:rPr>
                    <w:t> </w:t>
                  </w:r>
                </w:p>
              </w:tc>
            </w:tr>
            <w:tr w:rsidR="00173081" w:rsidRPr="00173081" w14:paraId="4502C9AF"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894EBC" w14:textId="77777777" w:rsidR="00173081" w:rsidRPr="00173081" w:rsidRDefault="00173081" w:rsidP="00C856B7">
                  <w:pPr>
                    <w:pStyle w:val="ROWTABELLA"/>
                    <w:rPr>
                      <w:color w:val="002060"/>
                    </w:rPr>
                  </w:pPr>
                  <w:r w:rsidRPr="00173081">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9E7743" w14:textId="77777777" w:rsidR="00173081" w:rsidRPr="00173081" w:rsidRDefault="00173081" w:rsidP="00C856B7">
                  <w:pPr>
                    <w:pStyle w:val="ROWTABELLA"/>
                    <w:rPr>
                      <w:color w:val="002060"/>
                    </w:rPr>
                  </w:pPr>
                  <w:r w:rsidRPr="0017308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520D93" w14:textId="77777777" w:rsidR="00173081" w:rsidRPr="00173081" w:rsidRDefault="00173081" w:rsidP="00C856B7">
                  <w:pPr>
                    <w:pStyle w:val="ROWTABELLA"/>
                    <w:jc w:val="center"/>
                    <w:rPr>
                      <w:color w:val="002060"/>
                    </w:rPr>
                  </w:pPr>
                  <w:r w:rsidRPr="00173081">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DF77C7" w14:textId="77777777" w:rsidR="00173081" w:rsidRPr="00173081" w:rsidRDefault="00173081" w:rsidP="00C856B7">
                  <w:pPr>
                    <w:pStyle w:val="ROWTABELLA"/>
                    <w:jc w:val="center"/>
                    <w:rPr>
                      <w:color w:val="002060"/>
                    </w:rPr>
                  </w:pPr>
                  <w:r w:rsidRPr="00173081">
                    <w:rPr>
                      <w:color w:val="002060"/>
                    </w:rPr>
                    <w:t> </w:t>
                  </w:r>
                </w:p>
              </w:tc>
            </w:tr>
            <w:tr w:rsidR="00173081" w:rsidRPr="00173081" w14:paraId="78EB1131"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0027DA" w14:textId="77777777" w:rsidR="00173081" w:rsidRPr="00173081" w:rsidRDefault="00173081" w:rsidP="00C856B7">
                  <w:pPr>
                    <w:pStyle w:val="ROWTABELLA"/>
                    <w:rPr>
                      <w:color w:val="002060"/>
                    </w:rPr>
                  </w:pPr>
                  <w:r w:rsidRPr="0017308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059189" w14:textId="77777777" w:rsidR="00173081" w:rsidRPr="00173081" w:rsidRDefault="00173081" w:rsidP="00C856B7">
                  <w:pPr>
                    <w:pStyle w:val="ROWTABELLA"/>
                    <w:rPr>
                      <w:color w:val="002060"/>
                    </w:rPr>
                  </w:pPr>
                  <w:r w:rsidRPr="00173081">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AD2F93" w14:textId="77777777" w:rsidR="00173081" w:rsidRPr="00173081" w:rsidRDefault="00173081" w:rsidP="00C856B7">
                  <w:pPr>
                    <w:pStyle w:val="ROWTABELLA"/>
                    <w:jc w:val="center"/>
                    <w:rPr>
                      <w:color w:val="002060"/>
                    </w:rPr>
                  </w:pPr>
                  <w:r w:rsidRPr="00173081">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070F85" w14:textId="77777777" w:rsidR="00173081" w:rsidRPr="00173081" w:rsidRDefault="00173081" w:rsidP="00C856B7">
                  <w:pPr>
                    <w:pStyle w:val="ROWTABELLA"/>
                    <w:jc w:val="center"/>
                    <w:rPr>
                      <w:color w:val="002060"/>
                    </w:rPr>
                  </w:pPr>
                  <w:r w:rsidRPr="00173081">
                    <w:rPr>
                      <w:color w:val="002060"/>
                    </w:rPr>
                    <w:t> </w:t>
                  </w:r>
                </w:p>
              </w:tc>
            </w:tr>
          </w:tbl>
          <w:p w14:paraId="6CFF87A0" w14:textId="77777777" w:rsidR="00173081" w:rsidRPr="00173081" w:rsidRDefault="00173081" w:rsidP="00C856B7">
            <w:pPr>
              <w:rPr>
                <w:color w:val="002060"/>
              </w:rPr>
            </w:pPr>
          </w:p>
        </w:tc>
      </w:tr>
    </w:tbl>
    <w:p w14:paraId="640AF1A6"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73081" w:rsidRPr="00173081" w14:paraId="243DE761"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00EFC7BB"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5475F" w14:textId="77777777" w:rsidR="00173081" w:rsidRPr="00173081" w:rsidRDefault="00173081" w:rsidP="00C856B7">
                  <w:pPr>
                    <w:pStyle w:val="HEADERTABELLA"/>
                    <w:rPr>
                      <w:color w:val="002060"/>
                    </w:rPr>
                  </w:pPr>
                  <w:r w:rsidRPr="00173081">
                    <w:rPr>
                      <w:color w:val="002060"/>
                    </w:rPr>
                    <w:t>GIRONE C - 11 Giornata - A</w:t>
                  </w:r>
                </w:p>
              </w:tc>
            </w:tr>
            <w:tr w:rsidR="00173081" w:rsidRPr="00173081" w14:paraId="50B3599A"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CDF79A" w14:textId="77777777" w:rsidR="00173081" w:rsidRPr="00173081" w:rsidRDefault="00173081" w:rsidP="00C856B7">
                  <w:pPr>
                    <w:pStyle w:val="ROWTABELLA"/>
                    <w:rPr>
                      <w:color w:val="002060"/>
                    </w:rPr>
                  </w:pPr>
                  <w:r w:rsidRPr="00173081">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A077EF" w14:textId="77777777" w:rsidR="00173081" w:rsidRPr="00173081" w:rsidRDefault="00173081" w:rsidP="00C856B7">
                  <w:pPr>
                    <w:pStyle w:val="ROWTABELLA"/>
                    <w:rPr>
                      <w:color w:val="002060"/>
                    </w:rPr>
                  </w:pPr>
                  <w:r w:rsidRPr="00173081">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25D883" w14:textId="77777777" w:rsidR="00173081" w:rsidRPr="00173081" w:rsidRDefault="00173081" w:rsidP="00C856B7">
                  <w:pPr>
                    <w:pStyle w:val="ROWTABELLA"/>
                    <w:jc w:val="center"/>
                    <w:rPr>
                      <w:color w:val="002060"/>
                    </w:rPr>
                  </w:pPr>
                  <w:r w:rsidRPr="00173081">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F00316" w14:textId="77777777" w:rsidR="00173081" w:rsidRPr="00173081" w:rsidRDefault="00173081" w:rsidP="00C856B7">
                  <w:pPr>
                    <w:pStyle w:val="ROWTABELLA"/>
                    <w:jc w:val="center"/>
                    <w:rPr>
                      <w:color w:val="002060"/>
                    </w:rPr>
                  </w:pPr>
                  <w:r w:rsidRPr="00173081">
                    <w:rPr>
                      <w:color w:val="002060"/>
                    </w:rPr>
                    <w:t> </w:t>
                  </w:r>
                </w:p>
              </w:tc>
            </w:tr>
            <w:tr w:rsidR="00173081" w:rsidRPr="00173081" w14:paraId="3B220E46"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815765" w14:textId="77777777" w:rsidR="00173081" w:rsidRPr="00173081" w:rsidRDefault="00173081" w:rsidP="00C856B7">
                  <w:pPr>
                    <w:pStyle w:val="ROWTABELLA"/>
                    <w:rPr>
                      <w:color w:val="002060"/>
                    </w:rPr>
                  </w:pPr>
                  <w:r w:rsidRPr="00173081">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026720" w14:textId="77777777" w:rsidR="00173081" w:rsidRPr="00173081" w:rsidRDefault="00173081" w:rsidP="00C856B7">
                  <w:pPr>
                    <w:pStyle w:val="ROWTABELLA"/>
                    <w:rPr>
                      <w:color w:val="002060"/>
                    </w:rPr>
                  </w:pPr>
                  <w:r w:rsidRPr="00173081">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3B21A0" w14:textId="77777777" w:rsidR="00173081" w:rsidRPr="00173081" w:rsidRDefault="00173081" w:rsidP="00C856B7">
                  <w:pPr>
                    <w:pStyle w:val="ROWTABELLA"/>
                    <w:jc w:val="center"/>
                    <w:rPr>
                      <w:color w:val="002060"/>
                    </w:rPr>
                  </w:pPr>
                  <w:r w:rsidRPr="00173081">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E85B94A" w14:textId="77777777" w:rsidR="00173081" w:rsidRPr="00173081" w:rsidRDefault="00173081" w:rsidP="00C856B7">
                  <w:pPr>
                    <w:pStyle w:val="ROWTABELLA"/>
                    <w:jc w:val="center"/>
                    <w:rPr>
                      <w:color w:val="002060"/>
                    </w:rPr>
                  </w:pPr>
                  <w:r w:rsidRPr="00173081">
                    <w:rPr>
                      <w:color w:val="002060"/>
                    </w:rPr>
                    <w:t> </w:t>
                  </w:r>
                </w:p>
              </w:tc>
            </w:tr>
            <w:tr w:rsidR="00173081" w:rsidRPr="00173081" w14:paraId="3A4AF595"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48A5B5D" w14:textId="77777777" w:rsidR="00173081" w:rsidRPr="00173081" w:rsidRDefault="00173081" w:rsidP="00C856B7">
                  <w:pPr>
                    <w:pStyle w:val="ROWTABELLA"/>
                    <w:rPr>
                      <w:color w:val="002060"/>
                    </w:rPr>
                  </w:pPr>
                  <w:r w:rsidRPr="00173081">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ADFC0A5" w14:textId="77777777" w:rsidR="00173081" w:rsidRPr="00173081" w:rsidRDefault="00173081" w:rsidP="00C856B7">
                  <w:pPr>
                    <w:pStyle w:val="ROWTABELLA"/>
                    <w:rPr>
                      <w:color w:val="002060"/>
                    </w:rPr>
                  </w:pPr>
                  <w:r w:rsidRPr="00173081">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EE6D2F" w14:textId="77777777" w:rsidR="00173081" w:rsidRPr="00173081" w:rsidRDefault="00173081" w:rsidP="00C856B7">
                  <w:pPr>
                    <w:pStyle w:val="ROWTABELLA"/>
                    <w:jc w:val="center"/>
                    <w:rPr>
                      <w:color w:val="002060"/>
                    </w:rPr>
                  </w:pPr>
                  <w:r w:rsidRPr="0017308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DF65A2" w14:textId="77777777" w:rsidR="00173081" w:rsidRPr="00173081" w:rsidRDefault="00173081" w:rsidP="00C856B7">
                  <w:pPr>
                    <w:pStyle w:val="ROWTABELLA"/>
                    <w:jc w:val="center"/>
                    <w:rPr>
                      <w:color w:val="002060"/>
                    </w:rPr>
                  </w:pPr>
                  <w:r w:rsidRPr="00173081">
                    <w:rPr>
                      <w:color w:val="002060"/>
                    </w:rPr>
                    <w:t> </w:t>
                  </w:r>
                </w:p>
              </w:tc>
            </w:tr>
            <w:tr w:rsidR="00173081" w:rsidRPr="00173081" w14:paraId="3543420E"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BC2706" w14:textId="77777777" w:rsidR="00173081" w:rsidRPr="00173081" w:rsidRDefault="00173081" w:rsidP="00C856B7">
                  <w:pPr>
                    <w:pStyle w:val="ROWTABELLA"/>
                    <w:rPr>
                      <w:color w:val="002060"/>
                    </w:rPr>
                  </w:pPr>
                  <w:r w:rsidRPr="0017308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31FF7A" w14:textId="77777777" w:rsidR="00173081" w:rsidRPr="00173081" w:rsidRDefault="00173081" w:rsidP="00C856B7">
                  <w:pPr>
                    <w:pStyle w:val="ROWTABELLA"/>
                    <w:rPr>
                      <w:color w:val="002060"/>
                    </w:rPr>
                  </w:pPr>
                  <w:r w:rsidRPr="00173081">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22AD2F" w14:textId="77777777" w:rsidR="00173081" w:rsidRPr="00173081" w:rsidRDefault="00173081" w:rsidP="00C856B7">
                  <w:pPr>
                    <w:pStyle w:val="ROWTABELLA"/>
                    <w:jc w:val="center"/>
                    <w:rPr>
                      <w:color w:val="002060"/>
                    </w:rPr>
                  </w:pPr>
                  <w:r w:rsidRPr="00173081">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5AB0F3" w14:textId="77777777" w:rsidR="00173081" w:rsidRPr="00173081" w:rsidRDefault="00173081" w:rsidP="00C856B7">
                  <w:pPr>
                    <w:pStyle w:val="ROWTABELLA"/>
                    <w:jc w:val="center"/>
                    <w:rPr>
                      <w:color w:val="002060"/>
                    </w:rPr>
                  </w:pPr>
                  <w:r w:rsidRPr="00173081">
                    <w:rPr>
                      <w:color w:val="002060"/>
                    </w:rPr>
                    <w:t> </w:t>
                  </w:r>
                </w:p>
              </w:tc>
            </w:tr>
            <w:tr w:rsidR="00173081" w:rsidRPr="00173081" w14:paraId="19D04345"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049DC83" w14:textId="77777777" w:rsidR="00173081" w:rsidRPr="00173081" w:rsidRDefault="00173081" w:rsidP="00C856B7">
                  <w:pPr>
                    <w:pStyle w:val="ROWTABELLA"/>
                    <w:rPr>
                      <w:color w:val="002060"/>
                    </w:rPr>
                  </w:pPr>
                  <w:r w:rsidRPr="0017308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C9D8E17" w14:textId="77777777" w:rsidR="00173081" w:rsidRPr="00173081" w:rsidRDefault="00173081" w:rsidP="00C856B7">
                  <w:pPr>
                    <w:pStyle w:val="ROWTABELLA"/>
                    <w:rPr>
                      <w:color w:val="002060"/>
                    </w:rPr>
                  </w:pPr>
                  <w:r w:rsidRPr="00173081">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60F5FA" w14:textId="77777777" w:rsidR="00173081" w:rsidRPr="00173081" w:rsidRDefault="00173081" w:rsidP="00C856B7">
                  <w:pPr>
                    <w:pStyle w:val="ROWTABELLA"/>
                    <w:jc w:val="center"/>
                    <w:rPr>
                      <w:color w:val="002060"/>
                    </w:rPr>
                  </w:pPr>
                  <w:r w:rsidRPr="0017308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C947B1" w14:textId="77777777" w:rsidR="00173081" w:rsidRPr="00173081" w:rsidRDefault="00173081" w:rsidP="00C856B7">
                  <w:pPr>
                    <w:pStyle w:val="ROWTABELLA"/>
                    <w:jc w:val="center"/>
                    <w:rPr>
                      <w:color w:val="002060"/>
                    </w:rPr>
                  </w:pPr>
                  <w:r w:rsidRPr="00173081">
                    <w:rPr>
                      <w:color w:val="002060"/>
                    </w:rPr>
                    <w:t> </w:t>
                  </w:r>
                </w:p>
              </w:tc>
            </w:tr>
            <w:tr w:rsidR="00173081" w:rsidRPr="00173081" w14:paraId="29DA7D35"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B16C1B" w14:textId="77777777" w:rsidR="00173081" w:rsidRPr="00173081" w:rsidRDefault="00173081" w:rsidP="00C856B7">
                  <w:pPr>
                    <w:pStyle w:val="ROWTABELLA"/>
                    <w:rPr>
                      <w:color w:val="002060"/>
                    </w:rPr>
                  </w:pPr>
                  <w:r w:rsidRPr="00173081">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8D30EE" w14:textId="77777777" w:rsidR="00173081" w:rsidRPr="00173081" w:rsidRDefault="00173081" w:rsidP="00C856B7">
                  <w:pPr>
                    <w:pStyle w:val="ROWTABELLA"/>
                    <w:rPr>
                      <w:color w:val="002060"/>
                    </w:rPr>
                  </w:pPr>
                  <w:r w:rsidRPr="00173081">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D9B1498" w14:textId="77777777" w:rsidR="00173081" w:rsidRPr="00173081" w:rsidRDefault="00173081" w:rsidP="00C856B7">
                  <w:pPr>
                    <w:pStyle w:val="ROWTABELLA"/>
                    <w:jc w:val="center"/>
                    <w:rPr>
                      <w:color w:val="002060"/>
                    </w:rPr>
                  </w:pPr>
                  <w:r w:rsidRPr="0017308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171E7E8" w14:textId="77777777" w:rsidR="00173081" w:rsidRPr="00173081" w:rsidRDefault="00173081" w:rsidP="00C856B7">
                  <w:pPr>
                    <w:pStyle w:val="ROWTABELLA"/>
                    <w:jc w:val="center"/>
                    <w:rPr>
                      <w:color w:val="002060"/>
                    </w:rPr>
                  </w:pPr>
                  <w:r w:rsidRPr="00173081">
                    <w:rPr>
                      <w:color w:val="002060"/>
                    </w:rPr>
                    <w:t> </w:t>
                  </w:r>
                </w:p>
              </w:tc>
            </w:tr>
            <w:tr w:rsidR="00173081" w:rsidRPr="00173081" w14:paraId="33F0FC74"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E02307F" w14:textId="77777777" w:rsidR="00173081" w:rsidRPr="00173081" w:rsidRDefault="00173081" w:rsidP="00C856B7">
                  <w:pPr>
                    <w:pStyle w:val="ROWTABELLA"/>
                    <w:rPr>
                      <w:color w:val="002060"/>
                    </w:rPr>
                  </w:pPr>
                  <w:r w:rsidRPr="0017308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0B5498" w14:textId="77777777" w:rsidR="00173081" w:rsidRPr="00173081" w:rsidRDefault="00173081" w:rsidP="00C856B7">
                  <w:pPr>
                    <w:pStyle w:val="ROWTABELLA"/>
                    <w:rPr>
                      <w:color w:val="002060"/>
                    </w:rPr>
                  </w:pPr>
                  <w:r w:rsidRPr="00173081">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B950F7" w14:textId="77777777" w:rsidR="00173081" w:rsidRPr="00173081" w:rsidRDefault="00173081" w:rsidP="00C856B7">
                  <w:pPr>
                    <w:pStyle w:val="ROWTABELLA"/>
                    <w:jc w:val="center"/>
                    <w:rPr>
                      <w:color w:val="002060"/>
                    </w:rPr>
                  </w:pPr>
                  <w:r w:rsidRPr="00173081">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63F669" w14:textId="77777777" w:rsidR="00173081" w:rsidRPr="00173081" w:rsidRDefault="00173081" w:rsidP="00C856B7">
                  <w:pPr>
                    <w:pStyle w:val="ROWTABELLA"/>
                    <w:jc w:val="center"/>
                    <w:rPr>
                      <w:color w:val="002060"/>
                    </w:rPr>
                  </w:pPr>
                  <w:r w:rsidRPr="00173081">
                    <w:rPr>
                      <w:color w:val="002060"/>
                    </w:rPr>
                    <w:t> </w:t>
                  </w:r>
                </w:p>
              </w:tc>
            </w:tr>
          </w:tbl>
          <w:p w14:paraId="3F11AD9B" w14:textId="77777777" w:rsidR="00173081" w:rsidRPr="00173081" w:rsidRDefault="00173081" w:rsidP="00C856B7">
            <w:pPr>
              <w:rPr>
                <w:color w:val="002060"/>
              </w:rPr>
            </w:pPr>
          </w:p>
        </w:tc>
      </w:tr>
    </w:tbl>
    <w:p w14:paraId="75E2466F" w14:textId="77777777" w:rsidR="00173081" w:rsidRPr="00173081" w:rsidRDefault="00173081" w:rsidP="00173081">
      <w:pPr>
        <w:pStyle w:val="breakline"/>
        <w:divId w:val="527259509"/>
        <w:rPr>
          <w:color w:val="002060"/>
        </w:rPr>
      </w:pPr>
    </w:p>
    <w:p w14:paraId="04B4F422" w14:textId="77777777" w:rsidR="00173081" w:rsidRPr="00173081" w:rsidRDefault="00173081" w:rsidP="00173081">
      <w:pPr>
        <w:pStyle w:val="breakline"/>
        <w:divId w:val="527259509"/>
        <w:rPr>
          <w:color w:val="002060"/>
        </w:rPr>
      </w:pPr>
    </w:p>
    <w:p w14:paraId="2D066DBB" w14:textId="77777777" w:rsidR="00173081" w:rsidRPr="00173081" w:rsidRDefault="00173081" w:rsidP="00173081">
      <w:pPr>
        <w:pStyle w:val="TITOLOPRINC"/>
        <w:divId w:val="527259509"/>
        <w:rPr>
          <w:color w:val="002060"/>
        </w:rPr>
      </w:pPr>
      <w:r w:rsidRPr="00173081">
        <w:rPr>
          <w:color w:val="002060"/>
        </w:rPr>
        <w:t>GIUDICE SPORTIVO</w:t>
      </w:r>
    </w:p>
    <w:p w14:paraId="6AAC6D4E"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73EA4963" w14:textId="77777777" w:rsidR="00173081" w:rsidRPr="00173081" w:rsidRDefault="00173081" w:rsidP="00173081">
      <w:pPr>
        <w:pStyle w:val="titolo10"/>
        <w:divId w:val="527259509"/>
        <w:rPr>
          <w:color w:val="002060"/>
        </w:rPr>
      </w:pPr>
      <w:r w:rsidRPr="00173081">
        <w:rPr>
          <w:color w:val="002060"/>
        </w:rPr>
        <w:t xml:space="preserve">GARE DEL 29/11/2019 </w:t>
      </w:r>
    </w:p>
    <w:p w14:paraId="7E0E450F"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047C5873"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3159DAF7" w14:textId="77777777" w:rsidR="00173081" w:rsidRPr="00173081" w:rsidRDefault="00173081" w:rsidP="00173081">
      <w:pPr>
        <w:pStyle w:val="titolo3"/>
        <w:divId w:val="527259509"/>
        <w:rPr>
          <w:color w:val="002060"/>
        </w:rPr>
      </w:pPr>
      <w:r w:rsidRPr="00173081">
        <w:rPr>
          <w:color w:val="002060"/>
        </w:rPr>
        <w:t xml:space="preserve">A CARICO DIRIGENTI </w:t>
      </w:r>
    </w:p>
    <w:p w14:paraId="5F320F7E" w14:textId="77777777" w:rsidR="00173081" w:rsidRPr="00173081" w:rsidRDefault="00173081" w:rsidP="00173081">
      <w:pPr>
        <w:pStyle w:val="titolo20"/>
        <w:divId w:val="527259509"/>
        <w:rPr>
          <w:color w:val="002060"/>
        </w:rPr>
      </w:pPr>
      <w:r w:rsidRPr="00173081">
        <w:rPr>
          <w:color w:val="002060"/>
        </w:rPr>
        <w:t xml:space="preserve">INIBIZIONE A SVOLGERE OGNI ATTIVITA' FINO AL 11/12/2019 </w:t>
      </w:r>
    </w:p>
    <w:p w14:paraId="1E8945D8" w14:textId="77777777" w:rsidR="00173081" w:rsidRPr="00173081" w:rsidRDefault="00173081" w:rsidP="00173081">
      <w:pPr>
        <w:pStyle w:val="titolo20"/>
        <w:divId w:val="527259509"/>
        <w:rPr>
          <w:color w:val="002060"/>
        </w:rPr>
      </w:pPr>
      <w:r w:rsidRPr="00173081">
        <w:rPr>
          <w:color w:val="002060"/>
        </w:rPr>
        <w:t xml:space="preserve">INIBIZIONE A SVOLGERE OGNI ATTIVITA'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5856A93D" w14:textId="77777777" w:rsidTr="00173081">
        <w:trPr>
          <w:divId w:val="527259509"/>
        </w:trPr>
        <w:tc>
          <w:tcPr>
            <w:tcW w:w="2200" w:type="dxa"/>
            <w:tcMar>
              <w:top w:w="20" w:type="dxa"/>
              <w:left w:w="20" w:type="dxa"/>
              <w:bottom w:w="20" w:type="dxa"/>
              <w:right w:w="20" w:type="dxa"/>
            </w:tcMar>
            <w:vAlign w:val="center"/>
          </w:tcPr>
          <w:p w14:paraId="1349269E" w14:textId="77777777" w:rsidR="00173081" w:rsidRPr="00173081" w:rsidRDefault="00173081" w:rsidP="00C856B7">
            <w:pPr>
              <w:pStyle w:val="movimento"/>
              <w:rPr>
                <w:color w:val="002060"/>
              </w:rPr>
            </w:pPr>
            <w:r w:rsidRPr="00173081">
              <w:rPr>
                <w:color w:val="002060"/>
              </w:rPr>
              <w:t>GIACOBONI ALFREDO</w:t>
            </w:r>
          </w:p>
        </w:tc>
        <w:tc>
          <w:tcPr>
            <w:tcW w:w="2200" w:type="dxa"/>
            <w:tcMar>
              <w:top w:w="20" w:type="dxa"/>
              <w:left w:w="20" w:type="dxa"/>
              <w:bottom w:w="20" w:type="dxa"/>
              <w:right w:w="20" w:type="dxa"/>
            </w:tcMar>
            <w:vAlign w:val="center"/>
          </w:tcPr>
          <w:p w14:paraId="785B493F" w14:textId="77777777" w:rsidR="00173081" w:rsidRPr="00173081" w:rsidRDefault="00173081" w:rsidP="00C856B7">
            <w:pPr>
              <w:pStyle w:val="movimento2"/>
              <w:rPr>
                <w:color w:val="002060"/>
              </w:rPr>
            </w:pPr>
            <w:r w:rsidRPr="00173081">
              <w:rPr>
                <w:color w:val="002060"/>
              </w:rPr>
              <w:t xml:space="preserve">(AMICI 84) </w:t>
            </w:r>
          </w:p>
        </w:tc>
        <w:tc>
          <w:tcPr>
            <w:tcW w:w="800" w:type="dxa"/>
            <w:tcMar>
              <w:top w:w="20" w:type="dxa"/>
              <w:left w:w="20" w:type="dxa"/>
              <w:bottom w:w="20" w:type="dxa"/>
              <w:right w:w="20" w:type="dxa"/>
            </w:tcMar>
            <w:vAlign w:val="center"/>
          </w:tcPr>
          <w:p w14:paraId="6115EB86"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0F9546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8282D18" w14:textId="77777777" w:rsidR="00173081" w:rsidRPr="00173081" w:rsidRDefault="00173081" w:rsidP="00C856B7">
            <w:pPr>
              <w:pStyle w:val="movimento2"/>
              <w:rPr>
                <w:color w:val="002060"/>
              </w:rPr>
            </w:pPr>
            <w:r w:rsidRPr="00173081">
              <w:rPr>
                <w:color w:val="002060"/>
              </w:rPr>
              <w:t> </w:t>
            </w:r>
          </w:p>
        </w:tc>
      </w:tr>
    </w:tbl>
    <w:p w14:paraId="0FA779DB" w14:textId="77777777" w:rsidR="00173081" w:rsidRPr="00173081" w:rsidRDefault="00173081" w:rsidP="00173081">
      <w:pPr>
        <w:pStyle w:val="diffida"/>
        <w:spacing w:before="80" w:beforeAutospacing="0" w:after="40" w:afterAutospacing="0"/>
        <w:divId w:val="527259509"/>
        <w:rPr>
          <w:color w:val="002060"/>
        </w:rPr>
      </w:pPr>
      <w:r w:rsidRPr="00173081">
        <w:rPr>
          <w:color w:val="002060"/>
        </w:rPr>
        <w:t xml:space="preserve">Per proteste nei confronti dell'arbitro. Allontanato. </w:t>
      </w:r>
    </w:p>
    <w:p w14:paraId="26FA813B" w14:textId="77777777" w:rsidR="00173081" w:rsidRPr="00173081" w:rsidRDefault="00173081" w:rsidP="00173081">
      <w:pPr>
        <w:pStyle w:val="titolo3"/>
        <w:divId w:val="527259509"/>
        <w:rPr>
          <w:color w:val="002060"/>
        </w:rPr>
      </w:pPr>
      <w:r w:rsidRPr="00173081">
        <w:rPr>
          <w:color w:val="002060"/>
        </w:rPr>
        <w:t xml:space="preserve">A CARICO DI ALLENATORI </w:t>
      </w:r>
    </w:p>
    <w:p w14:paraId="733C7086" w14:textId="77777777" w:rsidR="00173081" w:rsidRPr="00173081" w:rsidRDefault="00173081" w:rsidP="00173081">
      <w:pPr>
        <w:pStyle w:val="titolo20"/>
        <w:divId w:val="527259509"/>
        <w:rPr>
          <w:color w:val="002060"/>
        </w:rPr>
      </w:pPr>
      <w:r w:rsidRPr="00173081">
        <w:rPr>
          <w:color w:val="002060"/>
        </w:rPr>
        <w:t xml:space="preserve">SQUALIFICA FINO AL 1/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7D72F755" w14:textId="77777777" w:rsidTr="00173081">
        <w:trPr>
          <w:divId w:val="527259509"/>
        </w:trPr>
        <w:tc>
          <w:tcPr>
            <w:tcW w:w="2200" w:type="dxa"/>
            <w:tcMar>
              <w:top w:w="20" w:type="dxa"/>
              <w:left w:w="20" w:type="dxa"/>
              <w:bottom w:w="20" w:type="dxa"/>
              <w:right w:w="20" w:type="dxa"/>
            </w:tcMar>
            <w:vAlign w:val="center"/>
          </w:tcPr>
          <w:p w14:paraId="70B5B871" w14:textId="77777777" w:rsidR="00173081" w:rsidRPr="00173081" w:rsidRDefault="00173081" w:rsidP="00C856B7">
            <w:pPr>
              <w:pStyle w:val="movimento"/>
              <w:rPr>
                <w:color w:val="002060"/>
              </w:rPr>
            </w:pPr>
            <w:r w:rsidRPr="00173081">
              <w:rPr>
                <w:color w:val="002060"/>
              </w:rPr>
              <w:t>DI RUSSO GUIDO</w:t>
            </w:r>
          </w:p>
        </w:tc>
        <w:tc>
          <w:tcPr>
            <w:tcW w:w="2200" w:type="dxa"/>
            <w:tcMar>
              <w:top w:w="20" w:type="dxa"/>
              <w:left w:w="20" w:type="dxa"/>
              <w:bottom w:w="20" w:type="dxa"/>
              <w:right w:w="20" w:type="dxa"/>
            </w:tcMar>
            <w:vAlign w:val="center"/>
          </w:tcPr>
          <w:p w14:paraId="0671B952" w14:textId="77777777" w:rsidR="00173081" w:rsidRPr="00173081" w:rsidRDefault="00173081" w:rsidP="00C856B7">
            <w:pPr>
              <w:pStyle w:val="movimento2"/>
              <w:rPr>
                <w:color w:val="002060"/>
              </w:rPr>
            </w:pPr>
            <w:r w:rsidRPr="00173081">
              <w:rPr>
                <w:color w:val="002060"/>
              </w:rPr>
              <w:t xml:space="preserve">(CSI STELLA A.S.D.) </w:t>
            </w:r>
          </w:p>
        </w:tc>
        <w:tc>
          <w:tcPr>
            <w:tcW w:w="800" w:type="dxa"/>
            <w:tcMar>
              <w:top w:w="20" w:type="dxa"/>
              <w:left w:w="20" w:type="dxa"/>
              <w:bottom w:w="20" w:type="dxa"/>
              <w:right w:w="20" w:type="dxa"/>
            </w:tcMar>
            <w:vAlign w:val="center"/>
          </w:tcPr>
          <w:p w14:paraId="53DF326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49DEC1E"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9780C0C" w14:textId="77777777" w:rsidR="00173081" w:rsidRPr="00173081" w:rsidRDefault="00173081" w:rsidP="00C856B7">
            <w:pPr>
              <w:pStyle w:val="movimento2"/>
              <w:rPr>
                <w:color w:val="002060"/>
              </w:rPr>
            </w:pPr>
            <w:r w:rsidRPr="00173081">
              <w:rPr>
                <w:color w:val="002060"/>
              </w:rPr>
              <w:t> </w:t>
            </w:r>
          </w:p>
        </w:tc>
      </w:tr>
    </w:tbl>
    <w:p w14:paraId="3E8762F4" w14:textId="77777777" w:rsidR="00173081" w:rsidRPr="00173081" w:rsidRDefault="00173081" w:rsidP="00173081">
      <w:pPr>
        <w:pStyle w:val="diffida"/>
        <w:spacing w:before="80" w:beforeAutospacing="0" w:after="40" w:afterAutospacing="0"/>
        <w:divId w:val="527259509"/>
        <w:rPr>
          <w:color w:val="002060"/>
        </w:rPr>
      </w:pPr>
      <w:r w:rsidRPr="00173081">
        <w:rPr>
          <w:color w:val="002060"/>
        </w:rPr>
        <w:t xml:space="preserve">Per aver spintonato e offeso un giocatore della squadra avversaria e i componenti della panchina della squadra ospitata provocandoli ad avere un confronto fisico. Allontanato reiterava in tale atteggiamento dagli spalti. </w:t>
      </w:r>
    </w:p>
    <w:p w14:paraId="6AEBF3D8" w14:textId="77777777" w:rsidR="00173081" w:rsidRPr="00173081" w:rsidRDefault="00173081" w:rsidP="00173081">
      <w:pPr>
        <w:pStyle w:val="titolo3"/>
        <w:divId w:val="527259509"/>
        <w:rPr>
          <w:color w:val="002060"/>
        </w:rPr>
      </w:pPr>
      <w:r w:rsidRPr="00173081">
        <w:rPr>
          <w:color w:val="002060"/>
        </w:rPr>
        <w:t xml:space="preserve">A CARICO CALCIATORI ESPULSI DAL CAMPO </w:t>
      </w:r>
    </w:p>
    <w:p w14:paraId="78F69110" w14:textId="77777777" w:rsidR="00173081" w:rsidRPr="00173081" w:rsidRDefault="00173081" w:rsidP="00173081">
      <w:pPr>
        <w:pStyle w:val="titolo20"/>
        <w:divId w:val="527259509"/>
        <w:rPr>
          <w:color w:val="002060"/>
        </w:rPr>
      </w:pPr>
      <w:r w:rsidRPr="00173081">
        <w:rPr>
          <w:color w:val="002060"/>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543A42CE" w14:textId="77777777" w:rsidTr="00173081">
        <w:trPr>
          <w:divId w:val="527259509"/>
        </w:trPr>
        <w:tc>
          <w:tcPr>
            <w:tcW w:w="2200" w:type="dxa"/>
            <w:tcMar>
              <w:top w:w="20" w:type="dxa"/>
              <w:left w:w="20" w:type="dxa"/>
              <w:bottom w:w="20" w:type="dxa"/>
              <w:right w:w="20" w:type="dxa"/>
            </w:tcMar>
            <w:vAlign w:val="center"/>
          </w:tcPr>
          <w:p w14:paraId="26280CB9" w14:textId="77777777" w:rsidR="00173081" w:rsidRPr="00173081" w:rsidRDefault="00173081" w:rsidP="00C856B7">
            <w:pPr>
              <w:pStyle w:val="movimento"/>
              <w:rPr>
                <w:color w:val="002060"/>
              </w:rPr>
            </w:pPr>
            <w:r w:rsidRPr="00173081">
              <w:rPr>
                <w:color w:val="002060"/>
              </w:rPr>
              <w:t>CROCI MATTEO</w:t>
            </w:r>
          </w:p>
        </w:tc>
        <w:tc>
          <w:tcPr>
            <w:tcW w:w="2200" w:type="dxa"/>
            <w:tcMar>
              <w:top w:w="20" w:type="dxa"/>
              <w:left w:w="20" w:type="dxa"/>
              <w:bottom w:w="20" w:type="dxa"/>
              <w:right w:w="20" w:type="dxa"/>
            </w:tcMar>
            <w:vAlign w:val="center"/>
          </w:tcPr>
          <w:p w14:paraId="697CDD10" w14:textId="77777777" w:rsidR="00173081" w:rsidRPr="00173081" w:rsidRDefault="00173081" w:rsidP="00C856B7">
            <w:pPr>
              <w:pStyle w:val="movimento2"/>
              <w:rPr>
                <w:color w:val="002060"/>
              </w:rPr>
            </w:pPr>
            <w:r w:rsidRPr="00173081">
              <w:rPr>
                <w:color w:val="002060"/>
              </w:rPr>
              <w:t xml:space="preserve">(CSI STELLA A.S.D.) </w:t>
            </w:r>
          </w:p>
        </w:tc>
        <w:tc>
          <w:tcPr>
            <w:tcW w:w="800" w:type="dxa"/>
            <w:tcMar>
              <w:top w:w="20" w:type="dxa"/>
              <w:left w:w="20" w:type="dxa"/>
              <w:bottom w:w="20" w:type="dxa"/>
              <w:right w:w="20" w:type="dxa"/>
            </w:tcMar>
            <w:vAlign w:val="center"/>
          </w:tcPr>
          <w:p w14:paraId="76399011"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958D38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FB8163E" w14:textId="77777777" w:rsidR="00173081" w:rsidRPr="00173081" w:rsidRDefault="00173081" w:rsidP="00C856B7">
            <w:pPr>
              <w:pStyle w:val="movimento2"/>
              <w:rPr>
                <w:color w:val="002060"/>
              </w:rPr>
            </w:pPr>
            <w:r w:rsidRPr="00173081">
              <w:rPr>
                <w:color w:val="002060"/>
              </w:rPr>
              <w:t> </w:t>
            </w:r>
          </w:p>
        </w:tc>
      </w:tr>
    </w:tbl>
    <w:p w14:paraId="5A21C375" w14:textId="77777777" w:rsidR="00173081" w:rsidRPr="00173081" w:rsidRDefault="00173081" w:rsidP="00173081">
      <w:pPr>
        <w:pStyle w:val="diffida"/>
        <w:spacing w:before="80" w:beforeAutospacing="0" w:after="40" w:afterAutospacing="0"/>
        <w:divId w:val="527259509"/>
        <w:rPr>
          <w:color w:val="002060"/>
        </w:rPr>
      </w:pPr>
      <w:r w:rsidRPr="00173081">
        <w:rPr>
          <w:color w:val="002060"/>
        </w:rPr>
        <w:t xml:space="preserve">Espulso per essere venuto alle vie di fatto con un giocatore della squadra avversaria, alla notifica del provvedimento insultava l'arbitro.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3C532DE4" w14:textId="77777777" w:rsidTr="00173081">
        <w:trPr>
          <w:divId w:val="527259509"/>
        </w:trPr>
        <w:tc>
          <w:tcPr>
            <w:tcW w:w="2200" w:type="dxa"/>
            <w:tcMar>
              <w:top w:w="20" w:type="dxa"/>
              <w:left w:w="20" w:type="dxa"/>
              <w:bottom w:w="20" w:type="dxa"/>
              <w:right w:w="20" w:type="dxa"/>
            </w:tcMar>
            <w:vAlign w:val="center"/>
          </w:tcPr>
          <w:p w14:paraId="5C544B8D" w14:textId="77777777" w:rsidR="00173081" w:rsidRPr="00173081" w:rsidRDefault="00173081" w:rsidP="00C856B7">
            <w:pPr>
              <w:pStyle w:val="movimento"/>
              <w:rPr>
                <w:color w:val="002060"/>
              </w:rPr>
            </w:pPr>
            <w:r w:rsidRPr="00173081">
              <w:rPr>
                <w:color w:val="002060"/>
              </w:rPr>
              <w:t>SCIARRA VINCENZO</w:t>
            </w:r>
          </w:p>
        </w:tc>
        <w:tc>
          <w:tcPr>
            <w:tcW w:w="2200" w:type="dxa"/>
            <w:tcMar>
              <w:top w:w="20" w:type="dxa"/>
              <w:left w:w="20" w:type="dxa"/>
              <w:bottom w:w="20" w:type="dxa"/>
              <w:right w:w="20" w:type="dxa"/>
            </w:tcMar>
            <w:vAlign w:val="center"/>
          </w:tcPr>
          <w:p w14:paraId="28E33737" w14:textId="77777777" w:rsidR="00173081" w:rsidRPr="00173081" w:rsidRDefault="00173081" w:rsidP="00C856B7">
            <w:pPr>
              <w:pStyle w:val="movimento2"/>
              <w:rPr>
                <w:color w:val="002060"/>
              </w:rPr>
            </w:pPr>
            <w:r w:rsidRPr="00173081">
              <w:rPr>
                <w:color w:val="002060"/>
              </w:rPr>
              <w:t xml:space="preserve">(RIVIERA DELLE PALME) </w:t>
            </w:r>
          </w:p>
        </w:tc>
        <w:tc>
          <w:tcPr>
            <w:tcW w:w="800" w:type="dxa"/>
            <w:tcMar>
              <w:top w:w="20" w:type="dxa"/>
              <w:left w:w="20" w:type="dxa"/>
              <w:bottom w:w="20" w:type="dxa"/>
              <w:right w:w="20" w:type="dxa"/>
            </w:tcMar>
            <w:vAlign w:val="center"/>
          </w:tcPr>
          <w:p w14:paraId="2FCA0E66"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5973B97"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5D5F635" w14:textId="77777777" w:rsidR="00173081" w:rsidRPr="00173081" w:rsidRDefault="00173081" w:rsidP="00C856B7">
            <w:pPr>
              <w:pStyle w:val="movimento2"/>
              <w:rPr>
                <w:color w:val="002060"/>
              </w:rPr>
            </w:pPr>
            <w:r w:rsidRPr="00173081">
              <w:rPr>
                <w:color w:val="002060"/>
              </w:rPr>
              <w:t> </w:t>
            </w:r>
          </w:p>
        </w:tc>
      </w:tr>
    </w:tbl>
    <w:p w14:paraId="5E14471D" w14:textId="77777777" w:rsidR="00173081" w:rsidRPr="00173081" w:rsidRDefault="00173081" w:rsidP="00173081">
      <w:pPr>
        <w:pStyle w:val="diffida"/>
        <w:spacing w:before="80" w:beforeAutospacing="0" w:after="40" w:afterAutospacing="0"/>
        <w:divId w:val="527259509"/>
        <w:rPr>
          <w:color w:val="002060"/>
        </w:rPr>
      </w:pPr>
      <w:r w:rsidRPr="00173081">
        <w:rPr>
          <w:color w:val="002060"/>
        </w:rPr>
        <w:t xml:space="preserve">Espulso per essere venuto alle vie di fatto con un giocatore della squadra avversaria, alla notifica del provvedimento insultava l'arbitro. </w:t>
      </w:r>
    </w:p>
    <w:p w14:paraId="4AF901B8" w14:textId="77777777" w:rsidR="00173081" w:rsidRPr="00173081" w:rsidRDefault="00173081" w:rsidP="00173081">
      <w:pPr>
        <w:pStyle w:val="titolo20"/>
        <w:divId w:val="527259509"/>
        <w:rPr>
          <w:color w:val="002060"/>
        </w:rPr>
      </w:pPr>
      <w:r w:rsidRPr="00173081">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E22235D" w14:textId="77777777" w:rsidTr="00173081">
        <w:trPr>
          <w:divId w:val="527259509"/>
        </w:trPr>
        <w:tc>
          <w:tcPr>
            <w:tcW w:w="2200" w:type="dxa"/>
            <w:tcMar>
              <w:top w:w="20" w:type="dxa"/>
              <w:left w:w="20" w:type="dxa"/>
              <w:bottom w:w="20" w:type="dxa"/>
              <w:right w:w="20" w:type="dxa"/>
            </w:tcMar>
            <w:vAlign w:val="center"/>
          </w:tcPr>
          <w:p w14:paraId="4DC3D60C" w14:textId="77777777" w:rsidR="00173081" w:rsidRPr="00173081" w:rsidRDefault="00173081" w:rsidP="00C856B7">
            <w:pPr>
              <w:pStyle w:val="movimento"/>
              <w:rPr>
                <w:color w:val="002060"/>
              </w:rPr>
            </w:pPr>
            <w:r w:rsidRPr="00173081">
              <w:rPr>
                <w:color w:val="002060"/>
              </w:rPr>
              <w:t>GIRONACCI DIEGO</w:t>
            </w:r>
          </w:p>
        </w:tc>
        <w:tc>
          <w:tcPr>
            <w:tcW w:w="2200" w:type="dxa"/>
            <w:tcMar>
              <w:top w:w="20" w:type="dxa"/>
              <w:left w:w="20" w:type="dxa"/>
              <w:bottom w:w="20" w:type="dxa"/>
              <w:right w:w="20" w:type="dxa"/>
            </w:tcMar>
            <w:vAlign w:val="center"/>
          </w:tcPr>
          <w:p w14:paraId="6CF75AE8" w14:textId="77777777" w:rsidR="00173081" w:rsidRPr="00173081" w:rsidRDefault="00173081" w:rsidP="00C856B7">
            <w:pPr>
              <w:pStyle w:val="movimento2"/>
              <w:rPr>
                <w:color w:val="002060"/>
              </w:rPr>
            </w:pPr>
            <w:r w:rsidRPr="00173081">
              <w:rPr>
                <w:color w:val="002060"/>
              </w:rPr>
              <w:t xml:space="preserve">(U.MANDOLESI CALCIO) </w:t>
            </w:r>
          </w:p>
        </w:tc>
        <w:tc>
          <w:tcPr>
            <w:tcW w:w="800" w:type="dxa"/>
            <w:tcMar>
              <w:top w:w="20" w:type="dxa"/>
              <w:left w:w="20" w:type="dxa"/>
              <w:bottom w:w="20" w:type="dxa"/>
              <w:right w:w="20" w:type="dxa"/>
            </w:tcMar>
            <w:vAlign w:val="center"/>
          </w:tcPr>
          <w:p w14:paraId="68675A3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FFD959F"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E61EF32" w14:textId="77777777" w:rsidR="00173081" w:rsidRPr="00173081" w:rsidRDefault="00173081" w:rsidP="00C856B7">
            <w:pPr>
              <w:pStyle w:val="movimento2"/>
              <w:rPr>
                <w:color w:val="002060"/>
              </w:rPr>
            </w:pPr>
            <w:r w:rsidRPr="00173081">
              <w:rPr>
                <w:color w:val="002060"/>
              </w:rPr>
              <w:t> </w:t>
            </w:r>
          </w:p>
        </w:tc>
      </w:tr>
    </w:tbl>
    <w:p w14:paraId="6EB36439" w14:textId="77777777" w:rsidR="00173081" w:rsidRPr="00173081" w:rsidRDefault="00173081" w:rsidP="00173081">
      <w:pPr>
        <w:pStyle w:val="titolo20"/>
        <w:divId w:val="527259509"/>
        <w:rPr>
          <w:color w:val="002060"/>
        </w:rPr>
      </w:pPr>
      <w:r w:rsidRPr="0017308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793144E6" w14:textId="77777777" w:rsidTr="00173081">
        <w:trPr>
          <w:divId w:val="527259509"/>
        </w:trPr>
        <w:tc>
          <w:tcPr>
            <w:tcW w:w="2200" w:type="dxa"/>
            <w:tcMar>
              <w:top w:w="20" w:type="dxa"/>
              <w:left w:w="20" w:type="dxa"/>
              <w:bottom w:w="20" w:type="dxa"/>
              <w:right w:w="20" w:type="dxa"/>
            </w:tcMar>
            <w:vAlign w:val="center"/>
          </w:tcPr>
          <w:p w14:paraId="7318DCCF" w14:textId="77777777" w:rsidR="00173081" w:rsidRPr="00173081" w:rsidRDefault="00173081" w:rsidP="00C856B7">
            <w:pPr>
              <w:pStyle w:val="movimento"/>
              <w:rPr>
                <w:color w:val="002060"/>
              </w:rPr>
            </w:pPr>
            <w:r w:rsidRPr="00173081">
              <w:rPr>
                <w:color w:val="002060"/>
              </w:rPr>
              <w:t>DE SANTIS FABIO</w:t>
            </w:r>
          </w:p>
        </w:tc>
        <w:tc>
          <w:tcPr>
            <w:tcW w:w="2200" w:type="dxa"/>
            <w:tcMar>
              <w:top w:w="20" w:type="dxa"/>
              <w:left w:w="20" w:type="dxa"/>
              <w:bottom w:w="20" w:type="dxa"/>
              <w:right w:w="20" w:type="dxa"/>
            </w:tcMar>
            <w:vAlign w:val="center"/>
          </w:tcPr>
          <w:p w14:paraId="1BDBE604" w14:textId="77777777" w:rsidR="00173081" w:rsidRPr="00173081" w:rsidRDefault="00173081" w:rsidP="00C856B7">
            <w:pPr>
              <w:pStyle w:val="movimento2"/>
              <w:rPr>
                <w:color w:val="002060"/>
              </w:rPr>
            </w:pPr>
            <w:r w:rsidRPr="00173081">
              <w:rPr>
                <w:color w:val="002060"/>
              </w:rPr>
              <w:t xml:space="preserve">(ALMA JUVENTUS FANO) </w:t>
            </w:r>
          </w:p>
        </w:tc>
        <w:tc>
          <w:tcPr>
            <w:tcW w:w="800" w:type="dxa"/>
            <w:tcMar>
              <w:top w:w="20" w:type="dxa"/>
              <w:left w:w="20" w:type="dxa"/>
              <w:bottom w:w="20" w:type="dxa"/>
              <w:right w:w="20" w:type="dxa"/>
            </w:tcMar>
            <w:vAlign w:val="center"/>
          </w:tcPr>
          <w:p w14:paraId="5E13E1D2"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BCB223C" w14:textId="77777777" w:rsidR="00173081" w:rsidRPr="00173081" w:rsidRDefault="00173081" w:rsidP="00C856B7">
            <w:pPr>
              <w:pStyle w:val="movimento"/>
              <w:rPr>
                <w:color w:val="002060"/>
              </w:rPr>
            </w:pPr>
            <w:r w:rsidRPr="00173081">
              <w:rPr>
                <w:color w:val="002060"/>
              </w:rPr>
              <w:t>SPERANDINI ADANTI EDOARDO</w:t>
            </w:r>
          </w:p>
        </w:tc>
        <w:tc>
          <w:tcPr>
            <w:tcW w:w="2200" w:type="dxa"/>
            <w:tcMar>
              <w:top w:w="20" w:type="dxa"/>
              <w:left w:w="20" w:type="dxa"/>
              <w:bottom w:w="20" w:type="dxa"/>
              <w:right w:w="20" w:type="dxa"/>
            </w:tcMar>
            <w:vAlign w:val="center"/>
          </w:tcPr>
          <w:p w14:paraId="7AED35AE" w14:textId="77777777" w:rsidR="00173081" w:rsidRPr="00173081" w:rsidRDefault="00173081" w:rsidP="00C856B7">
            <w:pPr>
              <w:pStyle w:val="movimento2"/>
              <w:rPr>
                <w:color w:val="002060"/>
              </w:rPr>
            </w:pPr>
            <w:r w:rsidRPr="00173081">
              <w:rPr>
                <w:color w:val="002060"/>
              </w:rPr>
              <w:t xml:space="preserve">(ALMA JUVENTUS FANO) </w:t>
            </w:r>
          </w:p>
        </w:tc>
      </w:tr>
      <w:tr w:rsidR="00173081" w:rsidRPr="00173081" w14:paraId="6D722E32" w14:textId="77777777" w:rsidTr="00173081">
        <w:trPr>
          <w:divId w:val="527259509"/>
        </w:trPr>
        <w:tc>
          <w:tcPr>
            <w:tcW w:w="2200" w:type="dxa"/>
            <w:tcMar>
              <w:top w:w="20" w:type="dxa"/>
              <w:left w:w="20" w:type="dxa"/>
              <w:bottom w:w="20" w:type="dxa"/>
              <w:right w:w="20" w:type="dxa"/>
            </w:tcMar>
            <w:vAlign w:val="center"/>
          </w:tcPr>
          <w:p w14:paraId="722D32F3" w14:textId="77777777" w:rsidR="00173081" w:rsidRPr="00173081" w:rsidRDefault="00173081" w:rsidP="00C856B7">
            <w:pPr>
              <w:pStyle w:val="movimento"/>
              <w:rPr>
                <w:color w:val="002060"/>
              </w:rPr>
            </w:pPr>
            <w:r w:rsidRPr="00173081">
              <w:rPr>
                <w:color w:val="002060"/>
              </w:rPr>
              <w:t>TELLONI EDOARDO</w:t>
            </w:r>
          </w:p>
        </w:tc>
        <w:tc>
          <w:tcPr>
            <w:tcW w:w="2200" w:type="dxa"/>
            <w:tcMar>
              <w:top w:w="20" w:type="dxa"/>
              <w:left w:w="20" w:type="dxa"/>
              <w:bottom w:w="20" w:type="dxa"/>
              <w:right w:w="20" w:type="dxa"/>
            </w:tcMar>
            <w:vAlign w:val="center"/>
          </w:tcPr>
          <w:p w14:paraId="4B0876CF" w14:textId="77777777" w:rsidR="00173081" w:rsidRPr="00173081" w:rsidRDefault="00173081" w:rsidP="00C856B7">
            <w:pPr>
              <w:pStyle w:val="movimento2"/>
              <w:rPr>
                <w:color w:val="002060"/>
              </w:rPr>
            </w:pPr>
            <w:r w:rsidRPr="00173081">
              <w:rPr>
                <w:color w:val="002060"/>
              </w:rPr>
              <w:t xml:space="preserve">(FUTSAL FERMO S.C.) </w:t>
            </w:r>
          </w:p>
        </w:tc>
        <w:tc>
          <w:tcPr>
            <w:tcW w:w="800" w:type="dxa"/>
            <w:tcMar>
              <w:top w:w="20" w:type="dxa"/>
              <w:left w:w="20" w:type="dxa"/>
              <w:bottom w:w="20" w:type="dxa"/>
              <w:right w:w="20" w:type="dxa"/>
            </w:tcMar>
            <w:vAlign w:val="center"/>
          </w:tcPr>
          <w:p w14:paraId="1EC2B7A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F0C039E"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AF39398" w14:textId="77777777" w:rsidR="00173081" w:rsidRPr="00173081" w:rsidRDefault="00173081" w:rsidP="00C856B7">
            <w:pPr>
              <w:pStyle w:val="movimento2"/>
              <w:rPr>
                <w:color w:val="002060"/>
              </w:rPr>
            </w:pPr>
            <w:r w:rsidRPr="00173081">
              <w:rPr>
                <w:color w:val="002060"/>
              </w:rPr>
              <w:t> </w:t>
            </w:r>
          </w:p>
        </w:tc>
      </w:tr>
    </w:tbl>
    <w:p w14:paraId="5063174B"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04817E14" w14:textId="77777777" w:rsidR="00173081" w:rsidRPr="00173081" w:rsidRDefault="00173081" w:rsidP="00173081">
      <w:pPr>
        <w:pStyle w:val="titolo20"/>
        <w:divId w:val="527259509"/>
        <w:rPr>
          <w:color w:val="002060"/>
        </w:rPr>
      </w:pPr>
      <w:r w:rsidRPr="00173081">
        <w:rPr>
          <w:color w:val="002060"/>
        </w:rPr>
        <w:lastRenderedPageBreak/>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06DB7550" w14:textId="77777777" w:rsidTr="00173081">
        <w:trPr>
          <w:divId w:val="527259509"/>
        </w:trPr>
        <w:tc>
          <w:tcPr>
            <w:tcW w:w="2200" w:type="dxa"/>
            <w:tcMar>
              <w:top w:w="20" w:type="dxa"/>
              <w:left w:w="20" w:type="dxa"/>
              <w:bottom w:w="20" w:type="dxa"/>
              <w:right w:w="20" w:type="dxa"/>
            </w:tcMar>
            <w:vAlign w:val="center"/>
          </w:tcPr>
          <w:p w14:paraId="76CE72F8" w14:textId="77777777" w:rsidR="00173081" w:rsidRPr="00173081" w:rsidRDefault="00173081" w:rsidP="00C856B7">
            <w:pPr>
              <w:pStyle w:val="movimento"/>
              <w:rPr>
                <w:color w:val="002060"/>
              </w:rPr>
            </w:pPr>
            <w:r w:rsidRPr="00173081">
              <w:rPr>
                <w:color w:val="002060"/>
              </w:rPr>
              <w:t>BRUZZESI MATTEO</w:t>
            </w:r>
          </w:p>
        </w:tc>
        <w:tc>
          <w:tcPr>
            <w:tcW w:w="2200" w:type="dxa"/>
            <w:tcMar>
              <w:top w:w="20" w:type="dxa"/>
              <w:left w:w="20" w:type="dxa"/>
              <w:bottom w:w="20" w:type="dxa"/>
              <w:right w:w="20" w:type="dxa"/>
            </w:tcMar>
            <w:vAlign w:val="center"/>
          </w:tcPr>
          <w:p w14:paraId="691D8CA7" w14:textId="77777777" w:rsidR="00173081" w:rsidRPr="00173081" w:rsidRDefault="00173081" w:rsidP="00C856B7">
            <w:pPr>
              <w:pStyle w:val="movimento2"/>
              <w:rPr>
                <w:color w:val="002060"/>
              </w:rPr>
            </w:pPr>
            <w:r w:rsidRPr="00173081">
              <w:rPr>
                <w:color w:val="002060"/>
              </w:rPr>
              <w:t xml:space="preserve">(AVENALE) </w:t>
            </w:r>
          </w:p>
        </w:tc>
        <w:tc>
          <w:tcPr>
            <w:tcW w:w="800" w:type="dxa"/>
            <w:tcMar>
              <w:top w:w="20" w:type="dxa"/>
              <w:left w:w="20" w:type="dxa"/>
              <w:bottom w:w="20" w:type="dxa"/>
              <w:right w:w="20" w:type="dxa"/>
            </w:tcMar>
            <w:vAlign w:val="center"/>
          </w:tcPr>
          <w:p w14:paraId="2DA9C68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532C791" w14:textId="77777777" w:rsidR="00173081" w:rsidRPr="00173081" w:rsidRDefault="00173081" w:rsidP="00C856B7">
            <w:pPr>
              <w:pStyle w:val="movimento"/>
              <w:rPr>
                <w:color w:val="002060"/>
              </w:rPr>
            </w:pPr>
            <w:r w:rsidRPr="00173081">
              <w:rPr>
                <w:color w:val="002060"/>
              </w:rPr>
              <w:t>CIOTTI ALESSANDRO</w:t>
            </w:r>
          </w:p>
        </w:tc>
        <w:tc>
          <w:tcPr>
            <w:tcW w:w="2200" w:type="dxa"/>
            <w:tcMar>
              <w:top w:w="20" w:type="dxa"/>
              <w:left w:w="20" w:type="dxa"/>
              <w:bottom w:w="20" w:type="dxa"/>
              <w:right w:w="20" w:type="dxa"/>
            </w:tcMar>
            <w:vAlign w:val="center"/>
          </w:tcPr>
          <w:p w14:paraId="681EF64A" w14:textId="77777777" w:rsidR="00173081" w:rsidRPr="00173081" w:rsidRDefault="00173081" w:rsidP="00C856B7">
            <w:pPr>
              <w:pStyle w:val="movimento2"/>
              <w:rPr>
                <w:color w:val="002060"/>
              </w:rPr>
            </w:pPr>
            <w:r w:rsidRPr="00173081">
              <w:rPr>
                <w:color w:val="002060"/>
              </w:rPr>
              <w:t xml:space="preserve">(BOCASTRUM UNITED) </w:t>
            </w:r>
          </w:p>
        </w:tc>
      </w:tr>
    </w:tbl>
    <w:p w14:paraId="2C303E47" w14:textId="77777777" w:rsidR="00173081" w:rsidRPr="00173081" w:rsidRDefault="00173081" w:rsidP="00173081">
      <w:pPr>
        <w:pStyle w:val="titolo20"/>
        <w:divId w:val="527259509"/>
        <w:rPr>
          <w:color w:val="002060"/>
        </w:rPr>
      </w:pPr>
      <w:r w:rsidRPr="0017308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71CE6CC2" w14:textId="77777777" w:rsidTr="00173081">
        <w:trPr>
          <w:divId w:val="527259509"/>
        </w:trPr>
        <w:tc>
          <w:tcPr>
            <w:tcW w:w="2200" w:type="dxa"/>
            <w:tcMar>
              <w:top w:w="20" w:type="dxa"/>
              <w:left w:w="20" w:type="dxa"/>
              <w:bottom w:w="20" w:type="dxa"/>
              <w:right w:w="20" w:type="dxa"/>
            </w:tcMar>
            <w:vAlign w:val="center"/>
          </w:tcPr>
          <w:p w14:paraId="51D1F6D2" w14:textId="77777777" w:rsidR="00173081" w:rsidRPr="00173081" w:rsidRDefault="00173081" w:rsidP="00C856B7">
            <w:pPr>
              <w:pStyle w:val="movimento"/>
              <w:rPr>
                <w:color w:val="002060"/>
              </w:rPr>
            </w:pPr>
            <w:r w:rsidRPr="00173081">
              <w:rPr>
                <w:color w:val="002060"/>
              </w:rPr>
              <w:t>GIGANTI CARLO GABRIEL</w:t>
            </w:r>
          </w:p>
        </w:tc>
        <w:tc>
          <w:tcPr>
            <w:tcW w:w="2200" w:type="dxa"/>
            <w:tcMar>
              <w:top w:w="20" w:type="dxa"/>
              <w:left w:w="20" w:type="dxa"/>
              <w:bottom w:w="20" w:type="dxa"/>
              <w:right w:w="20" w:type="dxa"/>
            </w:tcMar>
            <w:vAlign w:val="center"/>
          </w:tcPr>
          <w:p w14:paraId="7EF6A5A2" w14:textId="77777777" w:rsidR="00173081" w:rsidRPr="00173081" w:rsidRDefault="00173081" w:rsidP="00C856B7">
            <w:pPr>
              <w:pStyle w:val="movimento2"/>
              <w:rPr>
                <w:color w:val="002060"/>
              </w:rPr>
            </w:pPr>
            <w:r w:rsidRPr="00173081">
              <w:rPr>
                <w:color w:val="002060"/>
              </w:rPr>
              <w:t xml:space="preserve">(AMICI 84) </w:t>
            </w:r>
          </w:p>
        </w:tc>
        <w:tc>
          <w:tcPr>
            <w:tcW w:w="800" w:type="dxa"/>
            <w:tcMar>
              <w:top w:w="20" w:type="dxa"/>
              <w:left w:w="20" w:type="dxa"/>
              <w:bottom w:w="20" w:type="dxa"/>
              <w:right w:w="20" w:type="dxa"/>
            </w:tcMar>
            <w:vAlign w:val="center"/>
          </w:tcPr>
          <w:p w14:paraId="573D45C4"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4AA4B3D" w14:textId="77777777" w:rsidR="00173081" w:rsidRPr="00173081" w:rsidRDefault="00173081" w:rsidP="00C856B7">
            <w:pPr>
              <w:pStyle w:val="movimento"/>
              <w:rPr>
                <w:color w:val="002060"/>
              </w:rPr>
            </w:pPr>
            <w:r w:rsidRPr="00173081">
              <w:rPr>
                <w:color w:val="002060"/>
              </w:rPr>
              <w:t>CANCRINI GIANLUCA</w:t>
            </w:r>
          </w:p>
        </w:tc>
        <w:tc>
          <w:tcPr>
            <w:tcW w:w="2200" w:type="dxa"/>
            <w:tcMar>
              <w:top w:w="20" w:type="dxa"/>
              <w:left w:w="20" w:type="dxa"/>
              <w:bottom w:w="20" w:type="dxa"/>
              <w:right w:w="20" w:type="dxa"/>
            </w:tcMar>
            <w:vAlign w:val="center"/>
          </w:tcPr>
          <w:p w14:paraId="74155799" w14:textId="77777777" w:rsidR="00173081" w:rsidRPr="00173081" w:rsidRDefault="00173081" w:rsidP="00C856B7">
            <w:pPr>
              <w:pStyle w:val="movimento2"/>
              <w:rPr>
                <w:color w:val="002060"/>
              </w:rPr>
            </w:pPr>
            <w:r w:rsidRPr="00173081">
              <w:rPr>
                <w:color w:val="002060"/>
              </w:rPr>
              <w:t xml:space="preserve">(CSI STELLA A.S.D.) </w:t>
            </w:r>
          </w:p>
        </w:tc>
      </w:tr>
      <w:tr w:rsidR="00173081" w:rsidRPr="00173081" w14:paraId="53451462" w14:textId="77777777" w:rsidTr="00173081">
        <w:trPr>
          <w:divId w:val="527259509"/>
        </w:trPr>
        <w:tc>
          <w:tcPr>
            <w:tcW w:w="2200" w:type="dxa"/>
            <w:tcMar>
              <w:top w:w="20" w:type="dxa"/>
              <w:left w:w="20" w:type="dxa"/>
              <w:bottom w:w="20" w:type="dxa"/>
              <w:right w:w="20" w:type="dxa"/>
            </w:tcMar>
            <w:vAlign w:val="center"/>
          </w:tcPr>
          <w:p w14:paraId="172F4923" w14:textId="77777777" w:rsidR="00173081" w:rsidRPr="00173081" w:rsidRDefault="00173081" w:rsidP="00C856B7">
            <w:pPr>
              <w:pStyle w:val="movimento"/>
              <w:rPr>
                <w:color w:val="002060"/>
              </w:rPr>
            </w:pPr>
            <w:r w:rsidRPr="00173081">
              <w:rPr>
                <w:color w:val="002060"/>
              </w:rPr>
              <w:t>PEDINELLI ALBERTO</w:t>
            </w:r>
          </w:p>
        </w:tc>
        <w:tc>
          <w:tcPr>
            <w:tcW w:w="2200" w:type="dxa"/>
            <w:tcMar>
              <w:top w:w="20" w:type="dxa"/>
              <w:left w:w="20" w:type="dxa"/>
              <w:bottom w:w="20" w:type="dxa"/>
              <w:right w:w="20" w:type="dxa"/>
            </w:tcMar>
            <w:vAlign w:val="center"/>
          </w:tcPr>
          <w:p w14:paraId="0C158488" w14:textId="77777777" w:rsidR="00173081" w:rsidRPr="00173081" w:rsidRDefault="00173081" w:rsidP="00C856B7">
            <w:pPr>
              <w:pStyle w:val="movimento2"/>
              <w:rPr>
                <w:color w:val="002060"/>
              </w:rPr>
            </w:pPr>
            <w:r w:rsidRPr="00173081">
              <w:rPr>
                <w:color w:val="002060"/>
              </w:rPr>
              <w:t xml:space="preserve">(REAL S.COSTANZO CALCIO 5) </w:t>
            </w:r>
          </w:p>
        </w:tc>
        <w:tc>
          <w:tcPr>
            <w:tcW w:w="800" w:type="dxa"/>
            <w:tcMar>
              <w:top w:w="20" w:type="dxa"/>
              <w:left w:w="20" w:type="dxa"/>
              <w:bottom w:w="20" w:type="dxa"/>
              <w:right w:w="20" w:type="dxa"/>
            </w:tcMar>
            <w:vAlign w:val="center"/>
          </w:tcPr>
          <w:p w14:paraId="308A0D74"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B32EFE3" w14:textId="77777777" w:rsidR="00173081" w:rsidRPr="00173081" w:rsidRDefault="00173081" w:rsidP="00C856B7">
            <w:pPr>
              <w:pStyle w:val="movimento"/>
              <w:rPr>
                <w:color w:val="002060"/>
              </w:rPr>
            </w:pPr>
            <w:r w:rsidRPr="00173081">
              <w:rPr>
                <w:color w:val="002060"/>
              </w:rPr>
              <w:t>CANNELLA IVAN</w:t>
            </w:r>
          </w:p>
        </w:tc>
        <w:tc>
          <w:tcPr>
            <w:tcW w:w="2200" w:type="dxa"/>
            <w:tcMar>
              <w:top w:w="20" w:type="dxa"/>
              <w:left w:w="20" w:type="dxa"/>
              <w:bottom w:w="20" w:type="dxa"/>
              <w:right w:w="20" w:type="dxa"/>
            </w:tcMar>
            <w:vAlign w:val="center"/>
          </w:tcPr>
          <w:p w14:paraId="2C299BA7" w14:textId="77777777" w:rsidR="00173081" w:rsidRPr="00173081" w:rsidRDefault="00173081" w:rsidP="00C856B7">
            <w:pPr>
              <w:pStyle w:val="movimento2"/>
              <w:rPr>
                <w:color w:val="002060"/>
              </w:rPr>
            </w:pPr>
            <w:r w:rsidRPr="00173081">
              <w:rPr>
                <w:color w:val="002060"/>
              </w:rPr>
              <w:t xml:space="preserve">(RIVIERA DELLE PALME) </w:t>
            </w:r>
          </w:p>
        </w:tc>
      </w:tr>
      <w:tr w:rsidR="00173081" w:rsidRPr="00173081" w14:paraId="3F609407" w14:textId="77777777" w:rsidTr="00173081">
        <w:trPr>
          <w:divId w:val="527259509"/>
        </w:trPr>
        <w:tc>
          <w:tcPr>
            <w:tcW w:w="2200" w:type="dxa"/>
            <w:tcMar>
              <w:top w:w="20" w:type="dxa"/>
              <w:left w:w="20" w:type="dxa"/>
              <w:bottom w:w="20" w:type="dxa"/>
              <w:right w:w="20" w:type="dxa"/>
            </w:tcMar>
            <w:vAlign w:val="center"/>
          </w:tcPr>
          <w:p w14:paraId="1C2BCEB8" w14:textId="77777777" w:rsidR="00173081" w:rsidRPr="00173081" w:rsidRDefault="00173081" w:rsidP="00C856B7">
            <w:pPr>
              <w:pStyle w:val="movimento"/>
              <w:rPr>
                <w:color w:val="002060"/>
              </w:rPr>
            </w:pPr>
            <w:r w:rsidRPr="00173081">
              <w:rPr>
                <w:color w:val="002060"/>
              </w:rPr>
              <w:t>PASQUINI MARCO</w:t>
            </w:r>
          </w:p>
        </w:tc>
        <w:tc>
          <w:tcPr>
            <w:tcW w:w="2200" w:type="dxa"/>
            <w:tcMar>
              <w:top w:w="20" w:type="dxa"/>
              <w:left w:w="20" w:type="dxa"/>
              <w:bottom w:w="20" w:type="dxa"/>
              <w:right w:w="20" w:type="dxa"/>
            </w:tcMar>
            <w:vAlign w:val="center"/>
          </w:tcPr>
          <w:p w14:paraId="57A61786" w14:textId="77777777" w:rsidR="00173081" w:rsidRPr="00173081" w:rsidRDefault="00173081" w:rsidP="00C856B7">
            <w:pPr>
              <w:pStyle w:val="movimento2"/>
              <w:rPr>
                <w:color w:val="002060"/>
              </w:rPr>
            </w:pPr>
            <w:r w:rsidRPr="00173081">
              <w:rPr>
                <w:color w:val="002060"/>
              </w:rPr>
              <w:t xml:space="preserve">(RIVIERA DELLE PALME) </w:t>
            </w:r>
          </w:p>
        </w:tc>
        <w:tc>
          <w:tcPr>
            <w:tcW w:w="800" w:type="dxa"/>
            <w:tcMar>
              <w:top w:w="20" w:type="dxa"/>
              <w:left w:w="20" w:type="dxa"/>
              <w:bottom w:w="20" w:type="dxa"/>
              <w:right w:w="20" w:type="dxa"/>
            </w:tcMar>
            <w:vAlign w:val="center"/>
          </w:tcPr>
          <w:p w14:paraId="19E14FBE"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3BCDA40" w14:textId="77777777" w:rsidR="00173081" w:rsidRPr="00173081" w:rsidRDefault="00173081" w:rsidP="00C856B7">
            <w:pPr>
              <w:pStyle w:val="movimento"/>
              <w:rPr>
                <w:color w:val="002060"/>
              </w:rPr>
            </w:pPr>
            <w:r w:rsidRPr="00173081">
              <w:rPr>
                <w:color w:val="002060"/>
              </w:rPr>
              <w:t>FRATESI SIMONE</w:t>
            </w:r>
          </w:p>
        </w:tc>
        <w:tc>
          <w:tcPr>
            <w:tcW w:w="2200" w:type="dxa"/>
            <w:tcMar>
              <w:top w:w="20" w:type="dxa"/>
              <w:left w:w="20" w:type="dxa"/>
              <w:bottom w:w="20" w:type="dxa"/>
              <w:right w:w="20" w:type="dxa"/>
            </w:tcMar>
            <w:vAlign w:val="center"/>
          </w:tcPr>
          <w:p w14:paraId="2F0DCC3A" w14:textId="77777777" w:rsidR="00173081" w:rsidRPr="00173081" w:rsidRDefault="00173081" w:rsidP="00C856B7">
            <w:pPr>
              <w:pStyle w:val="movimento2"/>
              <w:rPr>
                <w:color w:val="002060"/>
              </w:rPr>
            </w:pPr>
            <w:r w:rsidRPr="00173081">
              <w:rPr>
                <w:color w:val="002060"/>
              </w:rPr>
              <w:t xml:space="preserve">(VALLEFOGLIA C5) </w:t>
            </w:r>
          </w:p>
        </w:tc>
      </w:tr>
    </w:tbl>
    <w:p w14:paraId="771BAAE7" w14:textId="77777777" w:rsidR="00173081" w:rsidRPr="00173081" w:rsidRDefault="00173081" w:rsidP="00173081">
      <w:pPr>
        <w:pStyle w:val="titolo20"/>
        <w:divId w:val="527259509"/>
        <w:rPr>
          <w:color w:val="002060"/>
        </w:rPr>
      </w:pPr>
      <w:r w:rsidRPr="00173081">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4C5EB478" w14:textId="77777777" w:rsidTr="00173081">
        <w:trPr>
          <w:divId w:val="527259509"/>
        </w:trPr>
        <w:tc>
          <w:tcPr>
            <w:tcW w:w="2200" w:type="dxa"/>
            <w:tcMar>
              <w:top w:w="20" w:type="dxa"/>
              <w:left w:w="20" w:type="dxa"/>
              <w:bottom w:w="20" w:type="dxa"/>
              <w:right w:w="20" w:type="dxa"/>
            </w:tcMar>
            <w:vAlign w:val="center"/>
          </w:tcPr>
          <w:p w14:paraId="7B78625D" w14:textId="77777777" w:rsidR="00173081" w:rsidRPr="00173081" w:rsidRDefault="00173081" w:rsidP="00C856B7">
            <w:pPr>
              <w:pStyle w:val="movimento"/>
              <w:rPr>
                <w:color w:val="002060"/>
              </w:rPr>
            </w:pPr>
            <w:r w:rsidRPr="00173081">
              <w:rPr>
                <w:color w:val="002060"/>
              </w:rPr>
              <w:t>CARBINI NICOLA</w:t>
            </w:r>
          </w:p>
        </w:tc>
        <w:tc>
          <w:tcPr>
            <w:tcW w:w="2200" w:type="dxa"/>
            <w:tcMar>
              <w:top w:w="20" w:type="dxa"/>
              <w:left w:w="20" w:type="dxa"/>
              <w:bottom w:w="20" w:type="dxa"/>
              <w:right w:w="20" w:type="dxa"/>
            </w:tcMar>
            <w:vAlign w:val="center"/>
          </w:tcPr>
          <w:p w14:paraId="54629321" w14:textId="77777777" w:rsidR="00173081" w:rsidRPr="00173081" w:rsidRDefault="00173081" w:rsidP="00C856B7">
            <w:pPr>
              <w:pStyle w:val="movimento2"/>
              <w:rPr>
                <w:color w:val="002060"/>
              </w:rPr>
            </w:pPr>
            <w:r w:rsidRPr="00173081">
              <w:rPr>
                <w:color w:val="002060"/>
              </w:rPr>
              <w:t xml:space="preserve">(MONTECAROTTO) </w:t>
            </w:r>
          </w:p>
        </w:tc>
        <w:tc>
          <w:tcPr>
            <w:tcW w:w="800" w:type="dxa"/>
            <w:tcMar>
              <w:top w:w="20" w:type="dxa"/>
              <w:left w:w="20" w:type="dxa"/>
              <w:bottom w:w="20" w:type="dxa"/>
              <w:right w:w="20" w:type="dxa"/>
            </w:tcMar>
            <w:vAlign w:val="center"/>
          </w:tcPr>
          <w:p w14:paraId="64B330E1"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967040D" w14:textId="77777777" w:rsidR="00173081" w:rsidRPr="00173081" w:rsidRDefault="00173081" w:rsidP="00C856B7">
            <w:pPr>
              <w:pStyle w:val="movimento"/>
              <w:rPr>
                <w:color w:val="002060"/>
              </w:rPr>
            </w:pPr>
            <w:r w:rsidRPr="00173081">
              <w:rPr>
                <w:color w:val="002060"/>
              </w:rPr>
              <w:t>LIKA STIVI</w:t>
            </w:r>
          </w:p>
        </w:tc>
        <w:tc>
          <w:tcPr>
            <w:tcW w:w="2200" w:type="dxa"/>
            <w:tcMar>
              <w:top w:w="20" w:type="dxa"/>
              <w:left w:w="20" w:type="dxa"/>
              <w:bottom w:w="20" w:type="dxa"/>
              <w:right w:w="20" w:type="dxa"/>
            </w:tcMar>
            <w:vAlign w:val="center"/>
          </w:tcPr>
          <w:p w14:paraId="1013382C" w14:textId="77777777" w:rsidR="00173081" w:rsidRPr="00173081" w:rsidRDefault="00173081" w:rsidP="00C856B7">
            <w:pPr>
              <w:pStyle w:val="movimento2"/>
              <w:rPr>
                <w:color w:val="002060"/>
              </w:rPr>
            </w:pPr>
            <w:r w:rsidRPr="00173081">
              <w:rPr>
                <w:color w:val="002060"/>
              </w:rPr>
              <w:t xml:space="preserve">(SENIGALLIA CALCIO) </w:t>
            </w:r>
          </w:p>
        </w:tc>
      </w:tr>
    </w:tbl>
    <w:p w14:paraId="683E3A2E" w14:textId="77777777" w:rsidR="00173081" w:rsidRPr="00173081" w:rsidRDefault="00173081" w:rsidP="00173081">
      <w:pPr>
        <w:pStyle w:val="titolo20"/>
        <w:divId w:val="527259509"/>
        <w:rPr>
          <w:color w:val="002060"/>
        </w:rPr>
      </w:pPr>
      <w:r w:rsidRPr="0017308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5E982969" w14:textId="77777777" w:rsidTr="00173081">
        <w:trPr>
          <w:divId w:val="527259509"/>
        </w:trPr>
        <w:tc>
          <w:tcPr>
            <w:tcW w:w="2200" w:type="dxa"/>
            <w:tcMar>
              <w:top w:w="20" w:type="dxa"/>
              <w:left w:w="20" w:type="dxa"/>
              <w:bottom w:w="20" w:type="dxa"/>
              <w:right w:w="20" w:type="dxa"/>
            </w:tcMar>
            <w:vAlign w:val="center"/>
          </w:tcPr>
          <w:p w14:paraId="364AE7B4" w14:textId="77777777" w:rsidR="00173081" w:rsidRPr="00173081" w:rsidRDefault="00173081" w:rsidP="00C856B7">
            <w:pPr>
              <w:pStyle w:val="movimento"/>
              <w:rPr>
                <w:color w:val="002060"/>
              </w:rPr>
            </w:pPr>
            <w:r w:rsidRPr="00173081">
              <w:rPr>
                <w:color w:val="002060"/>
              </w:rPr>
              <w:t>LERRO DAVIDE</w:t>
            </w:r>
          </w:p>
        </w:tc>
        <w:tc>
          <w:tcPr>
            <w:tcW w:w="2200" w:type="dxa"/>
            <w:tcMar>
              <w:top w:w="20" w:type="dxa"/>
              <w:left w:w="20" w:type="dxa"/>
              <w:bottom w:w="20" w:type="dxa"/>
              <w:right w:w="20" w:type="dxa"/>
            </w:tcMar>
            <w:vAlign w:val="center"/>
          </w:tcPr>
          <w:p w14:paraId="72A7BAEE" w14:textId="77777777" w:rsidR="00173081" w:rsidRPr="00173081" w:rsidRDefault="00173081" w:rsidP="00C856B7">
            <w:pPr>
              <w:pStyle w:val="movimento2"/>
              <w:rPr>
                <w:color w:val="002060"/>
              </w:rPr>
            </w:pPr>
            <w:r w:rsidRPr="00173081">
              <w:rPr>
                <w:color w:val="002060"/>
              </w:rPr>
              <w:t xml:space="preserve">(ACLI VILLA MUSONE) </w:t>
            </w:r>
          </w:p>
        </w:tc>
        <w:tc>
          <w:tcPr>
            <w:tcW w:w="800" w:type="dxa"/>
            <w:tcMar>
              <w:top w:w="20" w:type="dxa"/>
              <w:left w:w="20" w:type="dxa"/>
              <w:bottom w:w="20" w:type="dxa"/>
              <w:right w:w="20" w:type="dxa"/>
            </w:tcMar>
            <w:vAlign w:val="center"/>
          </w:tcPr>
          <w:p w14:paraId="27BB34C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3E54528" w14:textId="77777777" w:rsidR="00173081" w:rsidRPr="00173081" w:rsidRDefault="00173081" w:rsidP="00C856B7">
            <w:pPr>
              <w:pStyle w:val="movimento"/>
              <w:rPr>
                <w:color w:val="002060"/>
              </w:rPr>
            </w:pPr>
            <w:r w:rsidRPr="00173081">
              <w:rPr>
                <w:color w:val="002060"/>
              </w:rPr>
              <w:t>FRANCUCCI GINO</w:t>
            </w:r>
          </w:p>
        </w:tc>
        <w:tc>
          <w:tcPr>
            <w:tcW w:w="2200" w:type="dxa"/>
            <w:tcMar>
              <w:top w:w="20" w:type="dxa"/>
              <w:left w:w="20" w:type="dxa"/>
              <w:bottom w:w="20" w:type="dxa"/>
              <w:right w:w="20" w:type="dxa"/>
            </w:tcMar>
            <w:vAlign w:val="center"/>
          </w:tcPr>
          <w:p w14:paraId="1D9B0193" w14:textId="77777777" w:rsidR="00173081" w:rsidRPr="00173081" w:rsidRDefault="00173081" w:rsidP="00C856B7">
            <w:pPr>
              <w:pStyle w:val="movimento2"/>
              <w:rPr>
                <w:color w:val="002060"/>
              </w:rPr>
            </w:pPr>
            <w:r w:rsidRPr="00173081">
              <w:rPr>
                <w:color w:val="002060"/>
              </w:rPr>
              <w:t xml:space="preserve">(RIVIERA DELLE PALME) </w:t>
            </w:r>
          </w:p>
        </w:tc>
      </w:tr>
    </w:tbl>
    <w:p w14:paraId="0E798627" w14:textId="77777777" w:rsidR="00173081" w:rsidRPr="00173081" w:rsidRDefault="00173081" w:rsidP="00173081">
      <w:pPr>
        <w:pStyle w:val="titolo20"/>
        <w:divId w:val="527259509"/>
        <w:rPr>
          <w:color w:val="002060"/>
        </w:rPr>
      </w:pPr>
      <w:r w:rsidRPr="001730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19CA1DF" w14:textId="77777777" w:rsidTr="00173081">
        <w:trPr>
          <w:divId w:val="527259509"/>
        </w:trPr>
        <w:tc>
          <w:tcPr>
            <w:tcW w:w="2200" w:type="dxa"/>
            <w:tcMar>
              <w:top w:w="20" w:type="dxa"/>
              <w:left w:w="20" w:type="dxa"/>
              <w:bottom w:w="20" w:type="dxa"/>
              <w:right w:w="20" w:type="dxa"/>
            </w:tcMar>
            <w:vAlign w:val="center"/>
          </w:tcPr>
          <w:p w14:paraId="671C33F2" w14:textId="77777777" w:rsidR="00173081" w:rsidRPr="00173081" w:rsidRDefault="00173081" w:rsidP="00C856B7">
            <w:pPr>
              <w:pStyle w:val="movimento"/>
              <w:rPr>
                <w:color w:val="002060"/>
              </w:rPr>
            </w:pPr>
            <w:r w:rsidRPr="00173081">
              <w:rPr>
                <w:color w:val="002060"/>
              </w:rPr>
              <w:t>CENTONZE FRANCESCO</w:t>
            </w:r>
          </w:p>
        </w:tc>
        <w:tc>
          <w:tcPr>
            <w:tcW w:w="2200" w:type="dxa"/>
            <w:tcMar>
              <w:top w:w="20" w:type="dxa"/>
              <w:left w:w="20" w:type="dxa"/>
              <w:bottom w:w="20" w:type="dxa"/>
              <w:right w:w="20" w:type="dxa"/>
            </w:tcMar>
            <w:vAlign w:val="center"/>
          </w:tcPr>
          <w:p w14:paraId="4001CA71" w14:textId="77777777" w:rsidR="00173081" w:rsidRPr="00173081" w:rsidRDefault="00173081" w:rsidP="00C856B7">
            <w:pPr>
              <w:pStyle w:val="movimento2"/>
              <w:rPr>
                <w:color w:val="002060"/>
              </w:rPr>
            </w:pPr>
            <w:r w:rsidRPr="00173081">
              <w:rPr>
                <w:color w:val="002060"/>
              </w:rPr>
              <w:t xml:space="preserve">(ACLI MANTOVANI CALCIO A 5) </w:t>
            </w:r>
          </w:p>
        </w:tc>
        <w:tc>
          <w:tcPr>
            <w:tcW w:w="800" w:type="dxa"/>
            <w:tcMar>
              <w:top w:w="20" w:type="dxa"/>
              <w:left w:w="20" w:type="dxa"/>
              <w:bottom w:w="20" w:type="dxa"/>
              <w:right w:w="20" w:type="dxa"/>
            </w:tcMar>
            <w:vAlign w:val="center"/>
          </w:tcPr>
          <w:p w14:paraId="1FC030BD"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B1A746A" w14:textId="77777777" w:rsidR="00173081" w:rsidRPr="00173081" w:rsidRDefault="00173081" w:rsidP="00C856B7">
            <w:pPr>
              <w:pStyle w:val="movimento"/>
              <w:rPr>
                <w:color w:val="002060"/>
              </w:rPr>
            </w:pPr>
            <w:r w:rsidRPr="00173081">
              <w:rPr>
                <w:color w:val="002060"/>
              </w:rPr>
              <w:t>LUCHETTI ALESSANDRO</w:t>
            </w:r>
          </w:p>
        </w:tc>
        <w:tc>
          <w:tcPr>
            <w:tcW w:w="2200" w:type="dxa"/>
            <w:tcMar>
              <w:top w:w="20" w:type="dxa"/>
              <w:left w:w="20" w:type="dxa"/>
              <w:bottom w:w="20" w:type="dxa"/>
              <w:right w:w="20" w:type="dxa"/>
            </w:tcMar>
            <w:vAlign w:val="center"/>
          </w:tcPr>
          <w:p w14:paraId="30F0D15D" w14:textId="77777777" w:rsidR="00173081" w:rsidRPr="00173081" w:rsidRDefault="00173081" w:rsidP="00C856B7">
            <w:pPr>
              <w:pStyle w:val="movimento2"/>
              <w:rPr>
                <w:color w:val="002060"/>
              </w:rPr>
            </w:pPr>
            <w:r w:rsidRPr="00173081">
              <w:rPr>
                <w:color w:val="002060"/>
              </w:rPr>
              <w:t xml:space="preserve">(ACLI MANTOVANI CALCIO A 5) </w:t>
            </w:r>
          </w:p>
        </w:tc>
      </w:tr>
      <w:tr w:rsidR="00173081" w:rsidRPr="00173081" w14:paraId="6A755CF9" w14:textId="77777777" w:rsidTr="00173081">
        <w:trPr>
          <w:divId w:val="527259509"/>
        </w:trPr>
        <w:tc>
          <w:tcPr>
            <w:tcW w:w="2200" w:type="dxa"/>
            <w:tcMar>
              <w:top w:w="20" w:type="dxa"/>
              <w:left w:w="20" w:type="dxa"/>
              <w:bottom w:w="20" w:type="dxa"/>
              <w:right w:w="20" w:type="dxa"/>
            </w:tcMar>
            <w:vAlign w:val="center"/>
          </w:tcPr>
          <w:p w14:paraId="10FAADA0" w14:textId="77777777" w:rsidR="00173081" w:rsidRPr="00173081" w:rsidRDefault="00173081" w:rsidP="00C856B7">
            <w:pPr>
              <w:pStyle w:val="movimento"/>
              <w:rPr>
                <w:color w:val="002060"/>
              </w:rPr>
            </w:pPr>
            <w:r w:rsidRPr="00173081">
              <w:rPr>
                <w:color w:val="002060"/>
              </w:rPr>
              <w:t>MAGNATERRA DIEGO</w:t>
            </w:r>
          </w:p>
        </w:tc>
        <w:tc>
          <w:tcPr>
            <w:tcW w:w="2200" w:type="dxa"/>
            <w:tcMar>
              <w:top w:w="20" w:type="dxa"/>
              <w:left w:w="20" w:type="dxa"/>
              <w:bottom w:w="20" w:type="dxa"/>
              <w:right w:w="20" w:type="dxa"/>
            </w:tcMar>
            <w:vAlign w:val="center"/>
          </w:tcPr>
          <w:p w14:paraId="7BE37CC8" w14:textId="77777777" w:rsidR="00173081" w:rsidRPr="00173081" w:rsidRDefault="00173081" w:rsidP="00C856B7">
            <w:pPr>
              <w:pStyle w:val="movimento2"/>
              <w:rPr>
                <w:color w:val="002060"/>
              </w:rPr>
            </w:pPr>
            <w:r w:rsidRPr="00173081">
              <w:rPr>
                <w:color w:val="002060"/>
              </w:rPr>
              <w:t xml:space="preserve">(ACLI VILLA MUSONE) </w:t>
            </w:r>
          </w:p>
        </w:tc>
        <w:tc>
          <w:tcPr>
            <w:tcW w:w="800" w:type="dxa"/>
            <w:tcMar>
              <w:top w:w="20" w:type="dxa"/>
              <w:left w:w="20" w:type="dxa"/>
              <w:bottom w:w="20" w:type="dxa"/>
              <w:right w:w="20" w:type="dxa"/>
            </w:tcMar>
            <w:vAlign w:val="center"/>
          </w:tcPr>
          <w:p w14:paraId="6137048F"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6B6BE30" w14:textId="77777777" w:rsidR="00173081" w:rsidRPr="00173081" w:rsidRDefault="00173081" w:rsidP="00C856B7">
            <w:pPr>
              <w:pStyle w:val="movimento"/>
              <w:rPr>
                <w:color w:val="002060"/>
              </w:rPr>
            </w:pPr>
            <w:r w:rsidRPr="00173081">
              <w:rPr>
                <w:color w:val="002060"/>
              </w:rPr>
              <w:t>MAZZIERI DIEGO</w:t>
            </w:r>
          </w:p>
        </w:tc>
        <w:tc>
          <w:tcPr>
            <w:tcW w:w="2200" w:type="dxa"/>
            <w:tcMar>
              <w:top w:w="20" w:type="dxa"/>
              <w:left w:w="20" w:type="dxa"/>
              <w:bottom w:w="20" w:type="dxa"/>
              <w:right w:w="20" w:type="dxa"/>
            </w:tcMar>
            <w:vAlign w:val="center"/>
          </w:tcPr>
          <w:p w14:paraId="7BAB01EA" w14:textId="77777777" w:rsidR="00173081" w:rsidRPr="00173081" w:rsidRDefault="00173081" w:rsidP="00C856B7">
            <w:pPr>
              <w:pStyle w:val="movimento2"/>
              <w:rPr>
                <w:color w:val="002060"/>
              </w:rPr>
            </w:pPr>
            <w:r w:rsidRPr="00173081">
              <w:rPr>
                <w:color w:val="002060"/>
              </w:rPr>
              <w:t xml:space="preserve">(AVENALE) </w:t>
            </w:r>
          </w:p>
        </w:tc>
      </w:tr>
      <w:tr w:rsidR="00173081" w:rsidRPr="00173081" w14:paraId="78AC0AA3" w14:textId="77777777" w:rsidTr="00173081">
        <w:trPr>
          <w:divId w:val="527259509"/>
        </w:trPr>
        <w:tc>
          <w:tcPr>
            <w:tcW w:w="2200" w:type="dxa"/>
            <w:tcMar>
              <w:top w:w="20" w:type="dxa"/>
              <w:left w:w="20" w:type="dxa"/>
              <w:bottom w:w="20" w:type="dxa"/>
              <w:right w:w="20" w:type="dxa"/>
            </w:tcMar>
            <w:vAlign w:val="center"/>
          </w:tcPr>
          <w:p w14:paraId="337CBD1C" w14:textId="77777777" w:rsidR="00173081" w:rsidRPr="00173081" w:rsidRDefault="00173081" w:rsidP="00C856B7">
            <w:pPr>
              <w:pStyle w:val="movimento"/>
              <w:rPr>
                <w:color w:val="002060"/>
              </w:rPr>
            </w:pPr>
            <w:r w:rsidRPr="00173081">
              <w:rPr>
                <w:color w:val="002060"/>
              </w:rPr>
              <w:t>PACIONI PAOLO</w:t>
            </w:r>
          </w:p>
        </w:tc>
        <w:tc>
          <w:tcPr>
            <w:tcW w:w="2200" w:type="dxa"/>
            <w:tcMar>
              <w:top w:w="20" w:type="dxa"/>
              <w:left w:w="20" w:type="dxa"/>
              <w:bottom w:w="20" w:type="dxa"/>
              <w:right w:w="20" w:type="dxa"/>
            </w:tcMar>
            <w:vAlign w:val="center"/>
          </w:tcPr>
          <w:p w14:paraId="536FB04A" w14:textId="77777777" w:rsidR="00173081" w:rsidRPr="00173081" w:rsidRDefault="00173081" w:rsidP="00C856B7">
            <w:pPr>
              <w:pStyle w:val="movimento2"/>
              <w:rPr>
                <w:color w:val="002060"/>
              </w:rPr>
            </w:pPr>
            <w:r w:rsidRPr="00173081">
              <w:rPr>
                <w:color w:val="002060"/>
              </w:rPr>
              <w:t xml:space="preserve">(FUTSAL FERMO S.C.) </w:t>
            </w:r>
          </w:p>
        </w:tc>
        <w:tc>
          <w:tcPr>
            <w:tcW w:w="800" w:type="dxa"/>
            <w:tcMar>
              <w:top w:w="20" w:type="dxa"/>
              <w:left w:w="20" w:type="dxa"/>
              <w:bottom w:w="20" w:type="dxa"/>
              <w:right w:w="20" w:type="dxa"/>
            </w:tcMar>
            <w:vAlign w:val="center"/>
          </w:tcPr>
          <w:p w14:paraId="7ECAEDE8"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A15D41E" w14:textId="77777777" w:rsidR="00173081" w:rsidRPr="00173081" w:rsidRDefault="00173081" w:rsidP="00C856B7">
            <w:pPr>
              <w:pStyle w:val="movimento"/>
              <w:rPr>
                <w:color w:val="002060"/>
              </w:rPr>
            </w:pPr>
            <w:r w:rsidRPr="00173081">
              <w:rPr>
                <w:color w:val="002060"/>
              </w:rPr>
              <w:t>CANALE RICCARDO</w:t>
            </w:r>
          </w:p>
        </w:tc>
        <w:tc>
          <w:tcPr>
            <w:tcW w:w="2200" w:type="dxa"/>
            <w:tcMar>
              <w:top w:w="20" w:type="dxa"/>
              <w:left w:w="20" w:type="dxa"/>
              <w:bottom w:w="20" w:type="dxa"/>
              <w:right w:w="20" w:type="dxa"/>
            </w:tcMar>
            <w:vAlign w:val="center"/>
          </w:tcPr>
          <w:p w14:paraId="42776009" w14:textId="77777777" w:rsidR="00173081" w:rsidRPr="00173081" w:rsidRDefault="00173081" w:rsidP="00C856B7">
            <w:pPr>
              <w:pStyle w:val="movimento2"/>
              <w:rPr>
                <w:color w:val="002060"/>
              </w:rPr>
            </w:pPr>
            <w:r w:rsidRPr="00173081">
              <w:rPr>
                <w:color w:val="002060"/>
              </w:rPr>
              <w:t xml:space="preserve">(POTENZA PICENA) </w:t>
            </w:r>
          </w:p>
        </w:tc>
      </w:tr>
      <w:tr w:rsidR="00173081" w:rsidRPr="00173081" w14:paraId="3777FC2C" w14:textId="77777777" w:rsidTr="00173081">
        <w:trPr>
          <w:divId w:val="527259509"/>
        </w:trPr>
        <w:tc>
          <w:tcPr>
            <w:tcW w:w="2200" w:type="dxa"/>
            <w:tcMar>
              <w:top w:w="20" w:type="dxa"/>
              <w:left w:w="20" w:type="dxa"/>
              <w:bottom w:w="20" w:type="dxa"/>
              <w:right w:w="20" w:type="dxa"/>
            </w:tcMar>
            <w:vAlign w:val="center"/>
          </w:tcPr>
          <w:p w14:paraId="7B211974" w14:textId="77777777" w:rsidR="00173081" w:rsidRPr="00173081" w:rsidRDefault="00173081" w:rsidP="00C856B7">
            <w:pPr>
              <w:pStyle w:val="movimento"/>
              <w:rPr>
                <w:color w:val="002060"/>
              </w:rPr>
            </w:pPr>
            <w:r w:rsidRPr="00173081">
              <w:rPr>
                <w:color w:val="002060"/>
              </w:rPr>
              <w:t>CARNEVALI GABRIELE</w:t>
            </w:r>
          </w:p>
        </w:tc>
        <w:tc>
          <w:tcPr>
            <w:tcW w:w="2200" w:type="dxa"/>
            <w:tcMar>
              <w:top w:w="20" w:type="dxa"/>
              <w:left w:w="20" w:type="dxa"/>
              <w:bottom w:w="20" w:type="dxa"/>
              <w:right w:w="20" w:type="dxa"/>
            </w:tcMar>
            <w:vAlign w:val="center"/>
          </w:tcPr>
          <w:p w14:paraId="3FDA7C4A" w14:textId="77777777" w:rsidR="00173081" w:rsidRPr="00173081" w:rsidRDefault="00173081" w:rsidP="00C856B7">
            <w:pPr>
              <w:pStyle w:val="movimento2"/>
              <w:rPr>
                <w:color w:val="002060"/>
              </w:rPr>
            </w:pPr>
            <w:r w:rsidRPr="00173081">
              <w:rPr>
                <w:color w:val="002060"/>
              </w:rPr>
              <w:t xml:space="preserve">(REAL FABRIANO) </w:t>
            </w:r>
          </w:p>
        </w:tc>
        <w:tc>
          <w:tcPr>
            <w:tcW w:w="800" w:type="dxa"/>
            <w:tcMar>
              <w:top w:w="20" w:type="dxa"/>
              <w:left w:w="20" w:type="dxa"/>
              <w:bottom w:w="20" w:type="dxa"/>
              <w:right w:w="20" w:type="dxa"/>
            </w:tcMar>
            <w:vAlign w:val="center"/>
          </w:tcPr>
          <w:p w14:paraId="3BDEF42E"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34A659F" w14:textId="77777777" w:rsidR="00173081" w:rsidRPr="00173081" w:rsidRDefault="00173081" w:rsidP="00C856B7">
            <w:pPr>
              <w:pStyle w:val="movimento"/>
              <w:rPr>
                <w:color w:val="002060"/>
              </w:rPr>
            </w:pPr>
            <w:r w:rsidRPr="00173081">
              <w:rPr>
                <w:color w:val="002060"/>
              </w:rPr>
              <w:t>BRESCINI ALESSANDRO</w:t>
            </w:r>
          </w:p>
        </w:tc>
        <w:tc>
          <w:tcPr>
            <w:tcW w:w="2200" w:type="dxa"/>
            <w:tcMar>
              <w:top w:w="20" w:type="dxa"/>
              <w:left w:w="20" w:type="dxa"/>
              <w:bottom w:w="20" w:type="dxa"/>
              <w:right w:w="20" w:type="dxa"/>
            </w:tcMar>
            <w:vAlign w:val="center"/>
          </w:tcPr>
          <w:p w14:paraId="08296799" w14:textId="77777777" w:rsidR="00173081" w:rsidRPr="00173081" w:rsidRDefault="00173081" w:rsidP="00C856B7">
            <w:pPr>
              <w:pStyle w:val="movimento2"/>
              <w:rPr>
                <w:color w:val="002060"/>
              </w:rPr>
            </w:pPr>
            <w:r w:rsidRPr="00173081">
              <w:rPr>
                <w:color w:val="002060"/>
              </w:rPr>
              <w:t xml:space="preserve">(SPORTLAND) </w:t>
            </w:r>
          </w:p>
        </w:tc>
      </w:tr>
      <w:tr w:rsidR="00173081" w:rsidRPr="00173081" w14:paraId="6AF444F7" w14:textId="77777777" w:rsidTr="00173081">
        <w:trPr>
          <w:divId w:val="527259509"/>
        </w:trPr>
        <w:tc>
          <w:tcPr>
            <w:tcW w:w="2200" w:type="dxa"/>
            <w:tcMar>
              <w:top w:w="20" w:type="dxa"/>
              <w:left w:w="20" w:type="dxa"/>
              <w:bottom w:w="20" w:type="dxa"/>
              <w:right w:w="20" w:type="dxa"/>
            </w:tcMar>
            <w:vAlign w:val="center"/>
          </w:tcPr>
          <w:p w14:paraId="1112088B" w14:textId="77777777" w:rsidR="00173081" w:rsidRPr="00173081" w:rsidRDefault="00173081" w:rsidP="00C856B7">
            <w:pPr>
              <w:pStyle w:val="movimento"/>
              <w:rPr>
                <w:color w:val="002060"/>
              </w:rPr>
            </w:pPr>
            <w:r w:rsidRPr="00173081">
              <w:rPr>
                <w:color w:val="002060"/>
              </w:rPr>
              <w:t>FOGANTE FRANCESCO</w:t>
            </w:r>
          </w:p>
        </w:tc>
        <w:tc>
          <w:tcPr>
            <w:tcW w:w="2200" w:type="dxa"/>
            <w:tcMar>
              <w:top w:w="20" w:type="dxa"/>
              <w:left w:w="20" w:type="dxa"/>
              <w:bottom w:w="20" w:type="dxa"/>
              <w:right w:w="20" w:type="dxa"/>
            </w:tcMar>
            <w:vAlign w:val="center"/>
          </w:tcPr>
          <w:p w14:paraId="7BDE66D4" w14:textId="77777777" w:rsidR="00173081" w:rsidRPr="00173081" w:rsidRDefault="00173081" w:rsidP="00C856B7">
            <w:pPr>
              <w:pStyle w:val="movimento2"/>
              <w:rPr>
                <w:color w:val="002060"/>
              </w:rPr>
            </w:pPr>
            <w:r w:rsidRPr="00173081">
              <w:rPr>
                <w:color w:val="002060"/>
              </w:rPr>
              <w:t xml:space="preserve">(TRE TORRI A.S.D.) </w:t>
            </w:r>
          </w:p>
        </w:tc>
        <w:tc>
          <w:tcPr>
            <w:tcW w:w="800" w:type="dxa"/>
            <w:tcMar>
              <w:top w:w="20" w:type="dxa"/>
              <w:left w:w="20" w:type="dxa"/>
              <w:bottom w:w="20" w:type="dxa"/>
              <w:right w:w="20" w:type="dxa"/>
            </w:tcMar>
            <w:vAlign w:val="center"/>
          </w:tcPr>
          <w:p w14:paraId="1E1BC4E9"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A5DD5B8" w14:textId="77777777" w:rsidR="00173081" w:rsidRPr="00173081" w:rsidRDefault="00173081" w:rsidP="00C856B7">
            <w:pPr>
              <w:pStyle w:val="movimento"/>
              <w:rPr>
                <w:color w:val="002060"/>
              </w:rPr>
            </w:pPr>
            <w:r w:rsidRPr="00173081">
              <w:rPr>
                <w:color w:val="002060"/>
              </w:rPr>
              <w:t>GIRONACCI DIEGO</w:t>
            </w:r>
          </w:p>
        </w:tc>
        <w:tc>
          <w:tcPr>
            <w:tcW w:w="2200" w:type="dxa"/>
            <w:tcMar>
              <w:top w:w="20" w:type="dxa"/>
              <w:left w:w="20" w:type="dxa"/>
              <w:bottom w:w="20" w:type="dxa"/>
              <w:right w:w="20" w:type="dxa"/>
            </w:tcMar>
            <w:vAlign w:val="center"/>
          </w:tcPr>
          <w:p w14:paraId="6CDCBAB9" w14:textId="77777777" w:rsidR="00173081" w:rsidRPr="00173081" w:rsidRDefault="00173081" w:rsidP="00C856B7">
            <w:pPr>
              <w:pStyle w:val="movimento2"/>
              <w:rPr>
                <w:color w:val="002060"/>
              </w:rPr>
            </w:pPr>
            <w:r w:rsidRPr="00173081">
              <w:rPr>
                <w:color w:val="002060"/>
              </w:rPr>
              <w:t xml:space="preserve">(U.MANDOLESI CALCIO) </w:t>
            </w:r>
          </w:p>
        </w:tc>
      </w:tr>
    </w:tbl>
    <w:p w14:paraId="38069804" w14:textId="77777777" w:rsidR="00173081" w:rsidRPr="00173081" w:rsidRDefault="00173081" w:rsidP="00173081">
      <w:pPr>
        <w:pStyle w:val="titolo20"/>
        <w:divId w:val="527259509"/>
        <w:rPr>
          <w:color w:val="002060"/>
        </w:rPr>
      </w:pPr>
      <w:r w:rsidRPr="001730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14FC6F83" w14:textId="77777777" w:rsidTr="00173081">
        <w:trPr>
          <w:divId w:val="527259509"/>
        </w:trPr>
        <w:tc>
          <w:tcPr>
            <w:tcW w:w="2200" w:type="dxa"/>
            <w:tcMar>
              <w:top w:w="20" w:type="dxa"/>
              <w:left w:w="20" w:type="dxa"/>
              <w:bottom w:w="20" w:type="dxa"/>
              <w:right w:w="20" w:type="dxa"/>
            </w:tcMar>
            <w:vAlign w:val="center"/>
          </w:tcPr>
          <w:p w14:paraId="700294A9" w14:textId="77777777" w:rsidR="00173081" w:rsidRPr="00173081" w:rsidRDefault="00173081" w:rsidP="00C856B7">
            <w:pPr>
              <w:pStyle w:val="movimento"/>
              <w:rPr>
                <w:color w:val="002060"/>
              </w:rPr>
            </w:pPr>
            <w:r w:rsidRPr="00173081">
              <w:rPr>
                <w:color w:val="002060"/>
              </w:rPr>
              <w:t>STRAPPATO ANDREA</w:t>
            </w:r>
          </w:p>
        </w:tc>
        <w:tc>
          <w:tcPr>
            <w:tcW w:w="2200" w:type="dxa"/>
            <w:tcMar>
              <w:top w:w="20" w:type="dxa"/>
              <w:left w:w="20" w:type="dxa"/>
              <w:bottom w:w="20" w:type="dxa"/>
              <w:right w:w="20" w:type="dxa"/>
            </w:tcMar>
            <w:vAlign w:val="center"/>
          </w:tcPr>
          <w:p w14:paraId="2E0E14FA" w14:textId="77777777" w:rsidR="00173081" w:rsidRPr="00173081" w:rsidRDefault="00173081" w:rsidP="00C856B7">
            <w:pPr>
              <w:pStyle w:val="movimento2"/>
              <w:rPr>
                <w:color w:val="002060"/>
              </w:rPr>
            </w:pPr>
            <w:r w:rsidRPr="00173081">
              <w:rPr>
                <w:color w:val="002060"/>
              </w:rPr>
              <w:t xml:space="preserve">(ACLI VILLA MUSONE) </w:t>
            </w:r>
          </w:p>
        </w:tc>
        <w:tc>
          <w:tcPr>
            <w:tcW w:w="800" w:type="dxa"/>
            <w:tcMar>
              <w:top w:w="20" w:type="dxa"/>
              <w:left w:w="20" w:type="dxa"/>
              <w:bottom w:w="20" w:type="dxa"/>
              <w:right w:w="20" w:type="dxa"/>
            </w:tcMar>
            <w:vAlign w:val="center"/>
          </w:tcPr>
          <w:p w14:paraId="6D477EC7"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AD78ED4" w14:textId="77777777" w:rsidR="00173081" w:rsidRPr="00173081" w:rsidRDefault="00173081" w:rsidP="00C856B7">
            <w:pPr>
              <w:pStyle w:val="movimento"/>
              <w:rPr>
                <w:color w:val="002060"/>
              </w:rPr>
            </w:pPr>
            <w:r w:rsidRPr="00173081">
              <w:rPr>
                <w:color w:val="002060"/>
              </w:rPr>
              <w:t>GIACOBONI GIORGIO</w:t>
            </w:r>
          </w:p>
        </w:tc>
        <w:tc>
          <w:tcPr>
            <w:tcW w:w="2200" w:type="dxa"/>
            <w:tcMar>
              <w:top w:w="20" w:type="dxa"/>
              <w:left w:w="20" w:type="dxa"/>
              <w:bottom w:w="20" w:type="dxa"/>
              <w:right w:w="20" w:type="dxa"/>
            </w:tcMar>
            <w:vAlign w:val="center"/>
          </w:tcPr>
          <w:p w14:paraId="6A8F42A4" w14:textId="77777777" w:rsidR="00173081" w:rsidRPr="00173081" w:rsidRDefault="00173081" w:rsidP="00C856B7">
            <w:pPr>
              <w:pStyle w:val="movimento2"/>
              <w:rPr>
                <w:color w:val="002060"/>
              </w:rPr>
            </w:pPr>
            <w:r w:rsidRPr="00173081">
              <w:rPr>
                <w:color w:val="002060"/>
              </w:rPr>
              <w:t xml:space="preserve">(AMICI 84) </w:t>
            </w:r>
          </w:p>
        </w:tc>
      </w:tr>
      <w:tr w:rsidR="00173081" w:rsidRPr="00173081" w14:paraId="37D82261" w14:textId="77777777" w:rsidTr="00173081">
        <w:trPr>
          <w:divId w:val="527259509"/>
        </w:trPr>
        <w:tc>
          <w:tcPr>
            <w:tcW w:w="2200" w:type="dxa"/>
            <w:tcMar>
              <w:top w:w="20" w:type="dxa"/>
              <w:left w:w="20" w:type="dxa"/>
              <w:bottom w:w="20" w:type="dxa"/>
              <w:right w:w="20" w:type="dxa"/>
            </w:tcMar>
            <w:vAlign w:val="center"/>
          </w:tcPr>
          <w:p w14:paraId="334EB794" w14:textId="77777777" w:rsidR="00173081" w:rsidRPr="00173081" w:rsidRDefault="00173081" w:rsidP="00C856B7">
            <w:pPr>
              <w:pStyle w:val="movimento"/>
              <w:rPr>
                <w:color w:val="002060"/>
              </w:rPr>
            </w:pPr>
            <w:r w:rsidRPr="00173081">
              <w:rPr>
                <w:color w:val="002060"/>
              </w:rPr>
              <w:t>SCATTOLINI SERAFINO</w:t>
            </w:r>
          </w:p>
        </w:tc>
        <w:tc>
          <w:tcPr>
            <w:tcW w:w="2200" w:type="dxa"/>
            <w:tcMar>
              <w:top w:w="20" w:type="dxa"/>
              <w:left w:w="20" w:type="dxa"/>
              <w:bottom w:w="20" w:type="dxa"/>
              <w:right w:w="20" w:type="dxa"/>
            </w:tcMar>
            <w:vAlign w:val="center"/>
          </w:tcPr>
          <w:p w14:paraId="6DE56B13" w14:textId="77777777" w:rsidR="00173081" w:rsidRPr="00173081" w:rsidRDefault="00173081" w:rsidP="00C856B7">
            <w:pPr>
              <w:pStyle w:val="movimento2"/>
              <w:rPr>
                <w:color w:val="002060"/>
              </w:rPr>
            </w:pPr>
            <w:r w:rsidRPr="00173081">
              <w:rPr>
                <w:color w:val="002060"/>
              </w:rPr>
              <w:t xml:space="preserve">(AMICI 84) </w:t>
            </w:r>
          </w:p>
        </w:tc>
        <w:tc>
          <w:tcPr>
            <w:tcW w:w="800" w:type="dxa"/>
            <w:tcMar>
              <w:top w:w="20" w:type="dxa"/>
              <w:left w:w="20" w:type="dxa"/>
              <w:bottom w:w="20" w:type="dxa"/>
              <w:right w:w="20" w:type="dxa"/>
            </w:tcMar>
            <w:vAlign w:val="center"/>
          </w:tcPr>
          <w:p w14:paraId="1549AE97"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6BBA5E8" w14:textId="77777777" w:rsidR="00173081" w:rsidRPr="00173081" w:rsidRDefault="00173081" w:rsidP="00C856B7">
            <w:pPr>
              <w:pStyle w:val="movimento"/>
              <w:rPr>
                <w:color w:val="002060"/>
              </w:rPr>
            </w:pPr>
            <w:r w:rsidRPr="00173081">
              <w:rPr>
                <w:color w:val="002060"/>
              </w:rPr>
              <w:t>GIACOMINI GIOVANNI</w:t>
            </w:r>
          </w:p>
        </w:tc>
        <w:tc>
          <w:tcPr>
            <w:tcW w:w="2200" w:type="dxa"/>
            <w:tcMar>
              <w:top w:w="20" w:type="dxa"/>
              <w:left w:w="20" w:type="dxa"/>
              <w:bottom w:w="20" w:type="dxa"/>
              <w:right w:w="20" w:type="dxa"/>
            </w:tcMar>
            <w:vAlign w:val="center"/>
          </w:tcPr>
          <w:p w14:paraId="27D880F6" w14:textId="77777777" w:rsidR="00173081" w:rsidRPr="00173081" w:rsidRDefault="00173081" w:rsidP="00C856B7">
            <w:pPr>
              <w:pStyle w:val="movimento2"/>
              <w:rPr>
                <w:color w:val="002060"/>
              </w:rPr>
            </w:pPr>
            <w:r w:rsidRPr="00173081">
              <w:rPr>
                <w:color w:val="002060"/>
              </w:rPr>
              <w:t xml:space="preserve">(AUDAX 1970 S.ANGELO) </w:t>
            </w:r>
          </w:p>
        </w:tc>
      </w:tr>
      <w:tr w:rsidR="00173081" w:rsidRPr="00173081" w14:paraId="121821C3" w14:textId="77777777" w:rsidTr="00173081">
        <w:trPr>
          <w:divId w:val="527259509"/>
        </w:trPr>
        <w:tc>
          <w:tcPr>
            <w:tcW w:w="2200" w:type="dxa"/>
            <w:tcMar>
              <w:top w:w="20" w:type="dxa"/>
              <w:left w:w="20" w:type="dxa"/>
              <w:bottom w:w="20" w:type="dxa"/>
              <w:right w:w="20" w:type="dxa"/>
            </w:tcMar>
            <w:vAlign w:val="center"/>
          </w:tcPr>
          <w:p w14:paraId="79ABA1E0" w14:textId="77777777" w:rsidR="00173081" w:rsidRPr="00173081" w:rsidRDefault="00173081" w:rsidP="00C856B7">
            <w:pPr>
              <w:pStyle w:val="movimento"/>
              <w:rPr>
                <w:color w:val="002060"/>
              </w:rPr>
            </w:pPr>
            <w:r w:rsidRPr="00173081">
              <w:rPr>
                <w:color w:val="002060"/>
              </w:rPr>
              <w:t>DIALLO ASSANE</w:t>
            </w:r>
          </w:p>
        </w:tc>
        <w:tc>
          <w:tcPr>
            <w:tcW w:w="2200" w:type="dxa"/>
            <w:tcMar>
              <w:top w:w="20" w:type="dxa"/>
              <w:left w:w="20" w:type="dxa"/>
              <w:bottom w:w="20" w:type="dxa"/>
              <w:right w:w="20" w:type="dxa"/>
            </w:tcMar>
            <w:vAlign w:val="center"/>
          </w:tcPr>
          <w:p w14:paraId="486E08E2" w14:textId="77777777" w:rsidR="00173081" w:rsidRPr="00173081" w:rsidRDefault="00173081" w:rsidP="00C856B7">
            <w:pPr>
              <w:pStyle w:val="movimento2"/>
              <w:rPr>
                <w:color w:val="002060"/>
              </w:rPr>
            </w:pPr>
            <w:r w:rsidRPr="00173081">
              <w:rPr>
                <w:color w:val="002060"/>
              </w:rPr>
              <w:t xml:space="preserve">(BORGOROSSO TOLENTINO) </w:t>
            </w:r>
          </w:p>
        </w:tc>
        <w:tc>
          <w:tcPr>
            <w:tcW w:w="800" w:type="dxa"/>
            <w:tcMar>
              <w:top w:w="20" w:type="dxa"/>
              <w:left w:w="20" w:type="dxa"/>
              <w:bottom w:w="20" w:type="dxa"/>
              <w:right w:w="20" w:type="dxa"/>
            </w:tcMar>
            <w:vAlign w:val="center"/>
          </w:tcPr>
          <w:p w14:paraId="40579F57"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C88B341" w14:textId="77777777" w:rsidR="00173081" w:rsidRPr="00173081" w:rsidRDefault="00173081" w:rsidP="00C856B7">
            <w:pPr>
              <w:pStyle w:val="movimento"/>
              <w:rPr>
                <w:color w:val="002060"/>
              </w:rPr>
            </w:pPr>
            <w:r w:rsidRPr="00173081">
              <w:rPr>
                <w:color w:val="002060"/>
              </w:rPr>
              <w:t>VERDINI TOMMASO</w:t>
            </w:r>
          </w:p>
        </w:tc>
        <w:tc>
          <w:tcPr>
            <w:tcW w:w="2200" w:type="dxa"/>
            <w:tcMar>
              <w:top w:w="20" w:type="dxa"/>
              <w:left w:w="20" w:type="dxa"/>
              <w:bottom w:w="20" w:type="dxa"/>
              <w:right w:w="20" w:type="dxa"/>
            </w:tcMar>
            <w:vAlign w:val="center"/>
          </w:tcPr>
          <w:p w14:paraId="2351BEF9" w14:textId="77777777" w:rsidR="00173081" w:rsidRPr="00173081" w:rsidRDefault="00173081" w:rsidP="00C856B7">
            <w:pPr>
              <w:pStyle w:val="movimento2"/>
              <w:rPr>
                <w:color w:val="002060"/>
              </w:rPr>
            </w:pPr>
            <w:r w:rsidRPr="00173081">
              <w:rPr>
                <w:color w:val="002060"/>
              </w:rPr>
              <w:t xml:space="preserve">(BORGOROSSO TOLENTINO) </w:t>
            </w:r>
          </w:p>
        </w:tc>
      </w:tr>
      <w:tr w:rsidR="00173081" w:rsidRPr="00173081" w14:paraId="7932C1A5" w14:textId="77777777" w:rsidTr="00173081">
        <w:trPr>
          <w:divId w:val="527259509"/>
        </w:trPr>
        <w:tc>
          <w:tcPr>
            <w:tcW w:w="2200" w:type="dxa"/>
            <w:tcMar>
              <w:top w:w="20" w:type="dxa"/>
              <w:left w:w="20" w:type="dxa"/>
              <w:bottom w:w="20" w:type="dxa"/>
              <w:right w:w="20" w:type="dxa"/>
            </w:tcMar>
            <w:vAlign w:val="center"/>
          </w:tcPr>
          <w:p w14:paraId="42D3FE5F" w14:textId="77777777" w:rsidR="00173081" w:rsidRPr="00173081" w:rsidRDefault="00173081" w:rsidP="00C856B7">
            <w:pPr>
              <w:pStyle w:val="movimento"/>
              <w:rPr>
                <w:color w:val="002060"/>
              </w:rPr>
            </w:pPr>
            <w:r w:rsidRPr="00173081">
              <w:rPr>
                <w:color w:val="002060"/>
              </w:rPr>
              <w:t>CASSANO ALESSIO</w:t>
            </w:r>
          </w:p>
        </w:tc>
        <w:tc>
          <w:tcPr>
            <w:tcW w:w="2200" w:type="dxa"/>
            <w:tcMar>
              <w:top w:w="20" w:type="dxa"/>
              <w:left w:w="20" w:type="dxa"/>
              <w:bottom w:w="20" w:type="dxa"/>
              <w:right w:w="20" w:type="dxa"/>
            </w:tcMar>
            <w:vAlign w:val="center"/>
          </w:tcPr>
          <w:p w14:paraId="59D255C1" w14:textId="77777777" w:rsidR="00173081" w:rsidRPr="00173081" w:rsidRDefault="00173081" w:rsidP="00C856B7">
            <w:pPr>
              <w:pStyle w:val="movimento2"/>
              <w:rPr>
                <w:color w:val="002060"/>
              </w:rPr>
            </w:pPr>
            <w:r w:rsidRPr="00173081">
              <w:rPr>
                <w:color w:val="002060"/>
              </w:rPr>
              <w:t xml:space="preserve">(CASTELBELLINO CALCIO A 5) </w:t>
            </w:r>
          </w:p>
        </w:tc>
        <w:tc>
          <w:tcPr>
            <w:tcW w:w="800" w:type="dxa"/>
            <w:tcMar>
              <w:top w:w="20" w:type="dxa"/>
              <w:left w:w="20" w:type="dxa"/>
              <w:bottom w:w="20" w:type="dxa"/>
              <w:right w:w="20" w:type="dxa"/>
            </w:tcMar>
            <w:vAlign w:val="center"/>
          </w:tcPr>
          <w:p w14:paraId="7530C5BF"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B1F1B28" w14:textId="77777777" w:rsidR="00173081" w:rsidRPr="00173081" w:rsidRDefault="00173081" w:rsidP="00C856B7">
            <w:pPr>
              <w:pStyle w:val="movimento"/>
              <w:rPr>
                <w:color w:val="002060"/>
              </w:rPr>
            </w:pPr>
            <w:r w:rsidRPr="00173081">
              <w:rPr>
                <w:color w:val="002060"/>
              </w:rPr>
              <w:t>DI RONZA MARCO</w:t>
            </w:r>
          </w:p>
        </w:tc>
        <w:tc>
          <w:tcPr>
            <w:tcW w:w="2200" w:type="dxa"/>
            <w:tcMar>
              <w:top w:w="20" w:type="dxa"/>
              <w:left w:w="20" w:type="dxa"/>
              <w:bottom w:w="20" w:type="dxa"/>
              <w:right w:w="20" w:type="dxa"/>
            </w:tcMar>
            <w:vAlign w:val="center"/>
          </w:tcPr>
          <w:p w14:paraId="2361C797" w14:textId="77777777" w:rsidR="00173081" w:rsidRPr="00173081" w:rsidRDefault="00173081" w:rsidP="00C856B7">
            <w:pPr>
              <w:pStyle w:val="movimento2"/>
              <w:rPr>
                <w:color w:val="002060"/>
              </w:rPr>
            </w:pPr>
            <w:r w:rsidRPr="00173081">
              <w:rPr>
                <w:color w:val="002060"/>
              </w:rPr>
              <w:t xml:space="preserve">(CASTELBELLINO CALCIO A 5) </w:t>
            </w:r>
          </w:p>
        </w:tc>
      </w:tr>
      <w:tr w:rsidR="00173081" w:rsidRPr="00173081" w14:paraId="59854E28" w14:textId="77777777" w:rsidTr="00173081">
        <w:trPr>
          <w:divId w:val="527259509"/>
        </w:trPr>
        <w:tc>
          <w:tcPr>
            <w:tcW w:w="2200" w:type="dxa"/>
            <w:tcMar>
              <w:top w:w="20" w:type="dxa"/>
              <w:left w:w="20" w:type="dxa"/>
              <w:bottom w:w="20" w:type="dxa"/>
              <w:right w:w="20" w:type="dxa"/>
            </w:tcMar>
            <w:vAlign w:val="center"/>
          </w:tcPr>
          <w:p w14:paraId="2B3BD652" w14:textId="77777777" w:rsidR="00173081" w:rsidRPr="00173081" w:rsidRDefault="00173081" w:rsidP="00C856B7">
            <w:pPr>
              <w:pStyle w:val="movimento"/>
              <w:rPr>
                <w:color w:val="002060"/>
              </w:rPr>
            </w:pPr>
            <w:r w:rsidRPr="00173081">
              <w:rPr>
                <w:color w:val="002060"/>
              </w:rPr>
              <w:t>GRASSI CHRISTIAN</w:t>
            </w:r>
          </w:p>
        </w:tc>
        <w:tc>
          <w:tcPr>
            <w:tcW w:w="2200" w:type="dxa"/>
            <w:tcMar>
              <w:top w:w="20" w:type="dxa"/>
              <w:left w:w="20" w:type="dxa"/>
              <w:bottom w:w="20" w:type="dxa"/>
              <w:right w:w="20" w:type="dxa"/>
            </w:tcMar>
            <w:vAlign w:val="center"/>
          </w:tcPr>
          <w:p w14:paraId="3199D989" w14:textId="77777777" w:rsidR="00173081" w:rsidRPr="00173081" w:rsidRDefault="00173081" w:rsidP="00C856B7">
            <w:pPr>
              <w:pStyle w:val="movimento2"/>
              <w:rPr>
                <w:color w:val="002060"/>
              </w:rPr>
            </w:pPr>
            <w:r w:rsidRPr="00173081">
              <w:rPr>
                <w:color w:val="002060"/>
              </w:rPr>
              <w:t xml:space="preserve">(CASTELBELLINO CALCIO A 5) </w:t>
            </w:r>
          </w:p>
        </w:tc>
        <w:tc>
          <w:tcPr>
            <w:tcW w:w="800" w:type="dxa"/>
            <w:tcMar>
              <w:top w:w="20" w:type="dxa"/>
              <w:left w:w="20" w:type="dxa"/>
              <w:bottom w:w="20" w:type="dxa"/>
              <w:right w:w="20" w:type="dxa"/>
            </w:tcMar>
            <w:vAlign w:val="center"/>
          </w:tcPr>
          <w:p w14:paraId="763B3D20"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9A4E517" w14:textId="77777777" w:rsidR="00173081" w:rsidRPr="00173081" w:rsidRDefault="00173081" w:rsidP="00C856B7">
            <w:pPr>
              <w:pStyle w:val="movimento"/>
              <w:rPr>
                <w:color w:val="002060"/>
              </w:rPr>
            </w:pPr>
            <w:r w:rsidRPr="00173081">
              <w:rPr>
                <w:color w:val="002060"/>
              </w:rPr>
              <w:t>BATTILANA ANDREA</w:t>
            </w:r>
          </w:p>
        </w:tc>
        <w:tc>
          <w:tcPr>
            <w:tcW w:w="2200" w:type="dxa"/>
            <w:tcMar>
              <w:top w:w="20" w:type="dxa"/>
              <w:left w:w="20" w:type="dxa"/>
              <w:bottom w:w="20" w:type="dxa"/>
              <w:right w:w="20" w:type="dxa"/>
            </w:tcMar>
            <w:vAlign w:val="center"/>
          </w:tcPr>
          <w:p w14:paraId="25F595EC" w14:textId="77777777" w:rsidR="00173081" w:rsidRPr="00173081" w:rsidRDefault="00173081" w:rsidP="00C856B7">
            <w:pPr>
              <w:pStyle w:val="movimento2"/>
              <w:rPr>
                <w:color w:val="002060"/>
              </w:rPr>
            </w:pPr>
            <w:r w:rsidRPr="00173081">
              <w:rPr>
                <w:color w:val="002060"/>
              </w:rPr>
              <w:t xml:space="preserve">(EAGLES PAGLIARE) </w:t>
            </w:r>
          </w:p>
        </w:tc>
      </w:tr>
      <w:tr w:rsidR="00173081" w:rsidRPr="00173081" w14:paraId="15EAC922" w14:textId="77777777" w:rsidTr="00173081">
        <w:trPr>
          <w:divId w:val="527259509"/>
        </w:trPr>
        <w:tc>
          <w:tcPr>
            <w:tcW w:w="2200" w:type="dxa"/>
            <w:tcMar>
              <w:top w:w="20" w:type="dxa"/>
              <w:left w:w="20" w:type="dxa"/>
              <w:bottom w:w="20" w:type="dxa"/>
              <w:right w:w="20" w:type="dxa"/>
            </w:tcMar>
            <w:vAlign w:val="center"/>
          </w:tcPr>
          <w:p w14:paraId="6A14430C" w14:textId="77777777" w:rsidR="00173081" w:rsidRPr="00173081" w:rsidRDefault="00173081" w:rsidP="00C856B7">
            <w:pPr>
              <w:pStyle w:val="movimento"/>
              <w:rPr>
                <w:color w:val="002060"/>
              </w:rPr>
            </w:pPr>
            <w:r w:rsidRPr="00173081">
              <w:rPr>
                <w:color w:val="002060"/>
              </w:rPr>
              <w:t>ARBUSTI NICHOLAS</w:t>
            </w:r>
          </w:p>
        </w:tc>
        <w:tc>
          <w:tcPr>
            <w:tcW w:w="2200" w:type="dxa"/>
            <w:tcMar>
              <w:top w:w="20" w:type="dxa"/>
              <w:left w:w="20" w:type="dxa"/>
              <w:bottom w:w="20" w:type="dxa"/>
              <w:right w:w="20" w:type="dxa"/>
            </w:tcMar>
            <w:vAlign w:val="center"/>
          </w:tcPr>
          <w:p w14:paraId="265D207E" w14:textId="77777777" w:rsidR="00173081" w:rsidRPr="00173081" w:rsidRDefault="00173081" w:rsidP="00C856B7">
            <w:pPr>
              <w:pStyle w:val="movimento2"/>
              <w:rPr>
                <w:color w:val="002060"/>
              </w:rPr>
            </w:pPr>
            <w:r w:rsidRPr="00173081">
              <w:rPr>
                <w:color w:val="002060"/>
              </w:rPr>
              <w:t xml:space="preserve">(FUTSAL MONTURANO) </w:t>
            </w:r>
          </w:p>
        </w:tc>
        <w:tc>
          <w:tcPr>
            <w:tcW w:w="800" w:type="dxa"/>
            <w:tcMar>
              <w:top w:w="20" w:type="dxa"/>
              <w:left w:w="20" w:type="dxa"/>
              <w:bottom w:w="20" w:type="dxa"/>
              <w:right w:w="20" w:type="dxa"/>
            </w:tcMar>
            <w:vAlign w:val="center"/>
          </w:tcPr>
          <w:p w14:paraId="5DB44249"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75FD36B" w14:textId="77777777" w:rsidR="00173081" w:rsidRPr="00173081" w:rsidRDefault="00173081" w:rsidP="00C856B7">
            <w:pPr>
              <w:pStyle w:val="movimento"/>
              <w:rPr>
                <w:color w:val="002060"/>
              </w:rPr>
            </w:pPr>
            <w:r w:rsidRPr="00173081">
              <w:rPr>
                <w:color w:val="002060"/>
              </w:rPr>
              <w:t>IUGA BOGDAN VASILE</w:t>
            </w:r>
          </w:p>
        </w:tc>
        <w:tc>
          <w:tcPr>
            <w:tcW w:w="2200" w:type="dxa"/>
            <w:tcMar>
              <w:top w:w="20" w:type="dxa"/>
              <w:left w:w="20" w:type="dxa"/>
              <w:bottom w:w="20" w:type="dxa"/>
              <w:right w:w="20" w:type="dxa"/>
            </w:tcMar>
            <w:vAlign w:val="center"/>
          </w:tcPr>
          <w:p w14:paraId="623E9519" w14:textId="77777777" w:rsidR="00173081" w:rsidRPr="00173081" w:rsidRDefault="00173081" w:rsidP="00C856B7">
            <w:pPr>
              <w:pStyle w:val="movimento2"/>
              <w:rPr>
                <w:color w:val="002060"/>
              </w:rPr>
            </w:pPr>
            <w:r w:rsidRPr="00173081">
              <w:rPr>
                <w:color w:val="002060"/>
              </w:rPr>
              <w:t xml:space="preserve">(NUOVA OTTRANO 98) </w:t>
            </w:r>
          </w:p>
        </w:tc>
      </w:tr>
      <w:tr w:rsidR="00173081" w:rsidRPr="00173081" w14:paraId="47DF4FA6" w14:textId="77777777" w:rsidTr="00173081">
        <w:trPr>
          <w:divId w:val="527259509"/>
        </w:trPr>
        <w:tc>
          <w:tcPr>
            <w:tcW w:w="2200" w:type="dxa"/>
            <w:tcMar>
              <w:top w:w="20" w:type="dxa"/>
              <w:left w:w="20" w:type="dxa"/>
              <w:bottom w:w="20" w:type="dxa"/>
              <w:right w:w="20" w:type="dxa"/>
            </w:tcMar>
            <w:vAlign w:val="center"/>
          </w:tcPr>
          <w:p w14:paraId="6B32EA27" w14:textId="77777777" w:rsidR="00173081" w:rsidRPr="00173081" w:rsidRDefault="00173081" w:rsidP="00C856B7">
            <w:pPr>
              <w:pStyle w:val="movimento"/>
              <w:rPr>
                <w:color w:val="002060"/>
              </w:rPr>
            </w:pPr>
            <w:r w:rsidRPr="00173081">
              <w:rPr>
                <w:color w:val="002060"/>
              </w:rPr>
              <w:t>FIRMANI GUGLIELMO</w:t>
            </w:r>
          </w:p>
        </w:tc>
        <w:tc>
          <w:tcPr>
            <w:tcW w:w="2200" w:type="dxa"/>
            <w:tcMar>
              <w:top w:w="20" w:type="dxa"/>
              <w:left w:w="20" w:type="dxa"/>
              <w:bottom w:w="20" w:type="dxa"/>
              <w:right w:w="20" w:type="dxa"/>
            </w:tcMar>
            <w:vAlign w:val="center"/>
          </w:tcPr>
          <w:p w14:paraId="1B4DBAFA" w14:textId="77777777" w:rsidR="00173081" w:rsidRPr="00173081" w:rsidRDefault="00173081" w:rsidP="00C856B7">
            <w:pPr>
              <w:pStyle w:val="movimento2"/>
              <w:rPr>
                <w:color w:val="002060"/>
              </w:rPr>
            </w:pPr>
            <w:r w:rsidRPr="00173081">
              <w:rPr>
                <w:color w:val="002060"/>
              </w:rPr>
              <w:t xml:space="preserve">(REAL ANCARIA) </w:t>
            </w:r>
          </w:p>
        </w:tc>
        <w:tc>
          <w:tcPr>
            <w:tcW w:w="800" w:type="dxa"/>
            <w:tcMar>
              <w:top w:w="20" w:type="dxa"/>
              <w:left w:w="20" w:type="dxa"/>
              <w:bottom w:w="20" w:type="dxa"/>
              <w:right w:w="20" w:type="dxa"/>
            </w:tcMar>
            <w:vAlign w:val="center"/>
          </w:tcPr>
          <w:p w14:paraId="100AD660"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ACED448" w14:textId="77777777" w:rsidR="00173081" w:rsidRPr="00173081" w:rsidRDefault="00173081" w:rsidP="00C856B7">
            <w:pPr>
              <w:pStyle w:val="movimento"/>
              <w:rPr>
                <w:color w:val="002060"/>
              </w:rPr>
            </w:pPr>
            <w:r w:rsidRPr="00173081">
              <w:rPr>
                <w:color w:val="002060"/>
              </w:rPr>
              <w:t>STROPPA WILLIAM</w:t>
            </w:r>
          </w:p>
        </w:tc>
        <w:tc>
          <w:tcPr>
            <w:tcW w:w="2200" w:type="dxa"/>
            <w:tcMar>
              <w:top w:w="20" w:type="dxa"/>
              <w:left w:w="20" w:type="dxa"/>
              <w:bottom w:w="20" w:type="dxa"/>
              <w:right w:w="20" w:type="dxa"/>
            </w:tcMar>
            <w:vAlign w:val="center"/>
          </w:tcPr>
          <w:p w14:paraId="3BB2727F" w14:textId="77777777" w:rsidR="00173081" w:rsidRPr="00173081" w:rsidRDefault="00173081" w:rsidP="00C856B7">
            <w:pPr>
              <w:pStyle w:val="movimento2"/>
              <w:rPr>
                <w:color w:val="002060"/>
              </w:rPr>
            </w:pPr>
            <w:r w:rsidRPr="00173081">
              <w:rPr>
                <w:color w:val="002060"/>
              </w:rPr>
              <w:t xml:space="preserve">(REAL FABRIANO) </w:t>
            </w:r>
          </w:p>
        </w:tc>
      </w:tr>
      <w:tr w:rsidR="00173081" w:rsidRPr="00173081" w14:paraId="5E375B3A" w14:textId="77777777" w:rsidTr="00173081">
        <w:trPr>
          <w:divId w:val="527259509"/>
        </w:trPr>
        <w:tc>
          <w:tcPr>
            <w:tcW w:w="2200" w:type="dxa"/>
            <w:tcMar>
              <w:top w:w="20" w:type="dxa"/>
              <w:left w:w="20" w:type="dxa"/>
              <w:bottom w:w="20" w:type="dxa"/>
              <w:right w:w="20" w:type="dxa"/>
            </w:tcMar>
            <w:vAlign w:val="center"/>
          </w:tcPr>
          <w:p w14:paraId="5CFF6127" w14:textId="77777777" w:rsidR="00173081" w:rsidRPr="00173081" w:rsidRDefault="00173081" w:rsidP="00C856B7">
            <w:pPr>
              <w:pStyle w:val="movimento"/>
              <w:rPr>
                <w:color w:val="002060"/>
              </w:rPr>
            </w:pPr>
            <w:r w:rsidRPr="00173081">
              <w:rPr>
                <w:color w:val="002060"/>
              </w:rPr>
              <w:t>FRABONI THOMAS</w:t>
            </w:r>
          </w:p>
        </w:tc>
        <w:tc>
          <w:tcPr>
            <w:tcW w:w="2200" w:type="dxa"/>
            <w:tcMar>
              <w:top w:w="20" w:type="dxa"/>
              <w:left w:w="20" w:type="dxa"/>
              <w:bottom w:w="20" w:type="dxa"/>
              <w:right w:w="20" w:type="dxa"/>
            </w:tcMar>
            <w:vAlign w:val="center"/>
          </w:tcPr>
          <w:p w14:paraId="4C3F0ACE" w14:textId="77777777" w:rsidR="00173081" w:rsidRPr="00173081" w:rsidRDefault="00173081" w:rsidP="00C856B7">
            <w:pPr>
              <w:pStyle w:val="movimento2"/>
              <w:rPr>
                <w:color w:val="002060"/>
              </w:rPr>
            </w:pPr>
            <w:r w:rsidRPr="00173081">
              <w:rPr>
                <w:color w:val="002060"/>
              </w:rPr>
              <w:t xml:space="preserve">(REAL S.COSTANZO CALCIO 5) </w:t>
            </w:r>
          </w:p>
        </w:tc>
        <w:tc>
          <w:tcPr>
            <w:tcW w:w="800" w:type="dxa"/>
            <w:tcMar>
              <w:top w:w="20" w:type="dxa"/>
              <w:left w:w="20" w:type="dxa"/>
              <w:bottom w:w="20" w:type="dxa"/>
              <w:right w:w="20" w:type="dxa"/>
            </w:tcMar>
            <w:vAlign w:val="center"/>
          </w:tcPr>
          <w:p w14:paraId="298E616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63C24E1" w14:textId="77777777" w:rsidR="00173081" w:rsidRPr="00173081" w:rsidRDefault="00173081" w:rsidP="00C856B7">
            <w:pPr>
              <w:pStyle w:val="movimento"/>
              <w:rPr>
                <w:color w:val="002060"/>
              </w:rPr>
            </w:pPr>
            <w:r w:rsidRPr="00173081">
              <w:rPr>
                <w:color w:val="002060"/>
              </w:rPr>
              <w:t>ERRERA ELENIO</w:t>
            </w:r>
          </w:p>
        </w:tc>
        <w:tc>
          <w:tcPr>
            <w:tcW w:w="2200" w:type="dxa"/>
            <w:tcMar>
              <w:top w:w="20" w:type="dxa"/>
              <w:left w:w="20" w:type="dxa"/>
              <w:bottom w:w="20" w:type="dxa"/>
              <w:right w:w="20" w:type="dxa"/>
            </w:tcMar>
            <w:vAlign w:val="center"/>
          </w:tcPr>
          <w:p w14:paraId="5C5FB1DD" w14:textId="77777777" w:rsidR="00173081" w:rsidRPr="00173081" w:rsidRDefault="00173081" w:rsidP="00C856B7">
            <w:pPr>
              <w:pStyle w:val="movimento2"/>
              <w:rPr>
                <w:color w:val="002060"/>
              </w:rPr>
            </w:pPr>
            <w:r w:rsidRPr="00173081">
              <w:rPr>
                <w:color w:val="002060"/>
              </w:rPr>
              <w:t xml:space="preserve">(RIVIERA DELLE PALME) </w:t>
            </w:r>
          </w:p>
        </w:tc>
      </w:tr>
      <w:tr w:rsidR="00173081" w:rsidRPr="00173081" w14:paraId="05EC35F0" w14:textId="77777777" w:rsidTr="00173081">
        <w:trPr>
          <w:divId w:val="527259509"/>
        </w:trPr>
        <w:tc>
          <w:tcPr>
            <w:tcW w:w="2200" w:type="dxa"/>
            <w:tcMar>
              <w:top w:w="20" w:type="dxa"/>
              <w:left w:w="20" w:type="dxa"/>
              <w:bottom w:w="20" w:type="dxa"/>
              <w:right w:w="20" w:type="dxa"/>
            </w:tcMar>
            <w:vAlign w:val="center"/>
          </w:tcPr>
          <w:p w14:paraId="0CB3A826" w14:textId="77777777" w:rsidR="00173081" w:rsidRPr="00173081" w:rsidRDefault="00173081" w:rsidP="00C856B7">
            <w:pPr>
              <w:pStyle w:val="movimento"/>
              <w:rPr>
                <w:color w:val="002060"/>
              </w:rPr>
            </w:pPr>
            <w:r w:rsidRPr="00173081">
              <w:rPr>
                <w:color w:val="002060"/>
              </w:rPr>
              <w:t>PALANCA DANIELE</w:t>
            </w:r>
          </w:p>
        </w:tc>
        <w:tc>
          <w:tcPr>
            <w:tcW w:w="2200" w:type="dxa"/>
            <w:tcMar>
              <w:top w:w="20" w:type="dxa"/>
              <w:left w:w="20" w:type="dxa"/>
              <w:bottom w:w="20" w:type="dxa"/>
              <w:right w:w="20" w:type="dxa"/>
            </w:tcMar>
            <w:vAlign w:val="center"/>
          </w:tcPr>
          <w:p w14:paraId="634678BE" w14:textId="77777777" w:rsidR="00173081" w:rsidRPr="00173081" w:rsidRDefault="00173081" w:rsidP="00C856B7">
            <w:pPr>
              <w:pStyle w:val="movimento2"/>
              <w:rPr>
                <w:color w:val="002060"/>
              </w:rPr>
            </w:pPr>
            <w:r w:rsidRPr="00173081">
              <w:rPr>
                <w:color w:val="002060"/>
              </w:rPr>
              <w:t xml:space="preserve">(RIVIERA DELLE PALME) </w:t>
            </w:r>
          </w:p>
        </w:tc>
        <w:tc>
          <w:tcPr>
            <w:tcW w:w="800" w:type="dxa"/>
            <w:tcMar>
              <w:top w:w="20" w:type="dxa"/>
              <w:left w:w="20" w:type="dxa"/>
              <w:bottom w:w="20" w:type="dxa"/>
              <w:right w:w="20" w:type="dxa"/>
            </w:tcMar>
            <w:vAlign w:val="center"/>
          </w:tcPr>
          <w:p w14:paraId="2193010B"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F9BCBAE" w14:textId="77777777" w:rsidR="00173081" w:rsidRPr="00173081" w:rsidRDefault="00173081" w:rsidP="00C856B7">
            <w:pPr>
              <w:pStyle w:val="movimento"/>
              <w:rPr>
                <w:color w:val="002060"/>
              </w:rPr>
            </w:pPr>
            <w:r w:rsidRPr="00173081">
              <w:rPr>
                <w:color w:val="002060"/>
              </w:rPr>
              <w:t>SALVI FABIO</w:t>
            </w:r>
          </w:p>
        </w:tc>
        <w:tc>
          <w:tcPr>
            <w:tcW w:w="2200" w:type="dxa"/>
            <w:tcMar>
              <w:top w:w="20" w:type="dxa"/>
              <w:left w:w="20" w:type="dxa"/>
              <w:bottom w:w="20" w:type="dxa"/>
              <w:right w:w="20" w:type="dxa"/>
            </w:tcMar>
            <w:vAlign w:val="center"/>
          </w:tcPr>
          <w:p w14:paraId="36E18D08" w14:textId="77777777" w:rsidR="00173081" w:rsidRPr="00173081" w:rsidRDefault="00173081" w:rsidP="00C856B7">
            <w:pPr>
              <w:pStyle w:val="movimento2"/>
              <w:rPr>
                <w:color w:val="002060"/>
              </w:rPr>
            </w:pPr>
            <w:r w:rsidRPr="00173081">
              <w:rPr>
                <w:color w:val="002060"/>
              </w:rPr>
              <w:t xml:space="preserve">(SERRALTA) </w:t>
            </w:r>
          </w:p>
        </w:tc>
      </w:tr>
    </w:tbl>
    <w:p w14:paraId="51DDFD58"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586C504C" w14:textId="77777777" w:rsidTr="00173081">
        <w:trPr>
          <w:divId w:val="527259509"/>
        </w:trPr>
        <w:tc>
          <w:tcPr>
            <w:tcW w:w="2200" w:type="dxa"/>
            <w:tcMar>
              <w:top w:w="20" w:type="dxa"/>
              <w:left w:w="20" w:type="dxa"/>
              <w:bottom w:w="20" w:type="dxa"/>
              <w:right w:w="20" w:type="dxa"/>
            </w:tcMar>
            <w:vAlign w:val="center"/>
          </w:tcPr>
          <w:p w14:paraId="4C4D0BE9" w14:textId="77777777" w:rsidR="00173081" w:rsidRPr="00173081" w:rsidRDefault="00173081" w:rsidP="00C856B7">
            <w:pPr>
              <w:pStyle w:val="movimento"/>
              <w:rPr>
                <w:color w:val="002060"/>
              </w:rPr>
            </w:pPr>
            <w:r w:rsidRPr="00173081">
              <w:rPr>
                <w:color w:val="002060"/>
              </w:rPr>
              <w:t>GUAZZARONI DANILO</w:t>
            </w:r>
          </w:p>
        </w:tc>
        <w:tc>
          <w:tcPr>
            <w:tcW w:w="2200" w:type="dxa"/>
            <w:tcMar>
              <w:top w:w="20" w:type="dxa"/>
              <w:left w:w="20" w:type="dxa"/>
              <w:bottom w:w="20" w:type="dxa"/>
              <w:right w:w="20" w:type="dxa"/>
            </w:tcMar>
            <w:vAlign w:val="center"/>
          </w:tcPr>
          <w:p w14:paraId="42CEB58C" w14:textId="77777777" w:rsidR="00173081" w:rsidRPr="00173081" w:rsidRDefault="00173081" w:rsidP="00C856B7">
            <w:pPr>
              <w:pStyle w:val="movimento2"/>
              <w:rPr>
                <w:color w:val="002060"/>
              </w:rPr>
            </w:pPr>
            <w:r w:rsidRPr="00173081">
              <w:rPr>
                <w:color w:val="002060"/>
              </w:rPr>
              <w:t xml:space="preserve">(ACLI VILLA MUSONE) </w:t>
            </w:r>
          </w:p>
        </w:tc>
        <w:tc>
          <w:tcPr>
            <w:tcW w:w="800" w:type="dxa"/>
            <w:tcMar>
              <w:top w:w="20" w:type="dxa"/>
              <w:left w:w="20" w:type="dxa"/>
              <w:bottom w:w="20" w:type="dxa"/>
              <w:right w:w="20" w:type="dxa"/>
            </w:tcMar>
            <w:vAlign w:val="center"/>
          </w:tcPr>
          <w:p w14:paraId="0F1795C7"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6D9A593" w14:textId="77777777" w:rsidR="00173081" w:rsidRPr="00173081" w:rsidRDefault="00173081" w:rsidP="00C856B7">
            <w:pPr>
              <w:pStyle w:val="movimento"/>
              <w:rPr>
                <w:color w:val="002060"/>
              </w:rPr>
            </w:pPr>
            <w:r w:rsidRPr="00173081">
              <w:rPr>
                <w:color w:val="002060"/>
              </w:rPr>
              <w:t>PANETTI NICOLAS</w:t>
            </w:r>
          </w:p>
        </w:tc>
        <w:tc>
          <w:tcPr>
            <w:tcW w:w="2200" w:type="dxa"/>
            <w:tcMar>
              <w:top w:w="20" w:type="dxa"/>
              <w:left w:w="20" w:type="dxa"/>
              <w:bottom w:w="20" w:type="dxa"/>
              <w:right w:w="20" w:type="dxa"/>
            </w:tcMar>
            <w:vAlign w:val="center"/>
          </w:tcPr>
          <w:p w14:paraId="36B1A74F" w14:textId="77777777" w:rsidR="00173081" w:rsidRPr="00173081" w:rsidRDefault="00173081" w:rsidP="00C856B7">
            <w:pPr>
              <w:pStyle w:val="movimento2"/>
              <w:rPr>
                <w:color w:val="002060"/>
              </w:rPr>
            </w:pPr>
            <w:r w:rsidRPr="00173081">
              <w:rPr>
                <w:color w:val="002060"/>
              </w:rPr>
              <w:t xml:space="preserve">(ACLI VILLA MUSONE) </w:t>
            </w:r>
          </w:p>
        </w:tc>
      </w:tr>
      <w:tr w:rsidR="00173081" w:rsidRPr="00173081" w14:paraId="4151818E" w14:textId="77777777" w:rsidTr="00173081">
        <w:trPr>
          <w:divId w:val="527259509"/>
        </w:trPr>
        <w:tc>
          <w:tcPr>
            <w:tcW w:w="2200" w:type="dxa"/>
            <w:tcMar>
              <w:top w:w="20" w:type="dxa"/>
              <w:left w:w="20" w:type="dxa"/>
              <w:bottom w:w="20" w:type="dxa"/>
              <w:right w:w="20" w:type="dxa"/>
            </w:tcMar>
            <w:vAlign w:val="center"/>
          </w:tcPr>
          <w:p w14:paraId="4E516234" w14:textId="77777777" w:rsidR="00173081" w:rsidRPr="00173081" w:rsidRDefault="00173081" w:rsidP="00C856B7">
            <w:pPr>
              <w:pStyle w:val="movimento"/>
              <w:rPr>
                <w:color w:val="002060"/>
              </w:rPr>
            </w:pPr>
            <w:r w:rsidRPr="00173081">
              <w:rPr>
                <w:color w:val="002060"/>
              </w:rPr>
              <w:t>MENCHETTI ELIA</w:t>
            </w:r>
          </w:p>
        </w:tc>
        <w:tc>
          <w:tcPr>
            <w:tcW w:w="2200" w:type="dxa"/>
            <w:tcMar>
              <w:top w:w="20" w:type="dxa"/>
              <w:left w:w="20" w:type="dxa"/>
              <w:bottom w:w="20" w:type="dxa"/>
              <w:right w:w="20" w:type="dxa"/>
            </w:tcMar>
            <w:vAlign w:val="center"/>
          </w:tcPr>
          <w:p w14:paraId="233142A1" w14:textId="77777777" w:rsidR="00173081" w:rsidRPr="00173081" w:rsidRDefault="00173081" w:rsidP="00C856B7">
            <w:pPr>
              <w:pStyle w:val="movimento2"/>
              <w:rPr>
                <w:color w:val="002060"/>
              </w:rPr>
            </w:pPr>
            <w:r w:rsidRPr="00173081">
              <w:rPr>
                <w:color w:val="002060"/>
              </w:rPr>
              <w:t xml:space="preserve">(ALMA JUVENTUS FANO) </w:t>
            </w:r>
          </w:p>
        </w:tc>
        <w:tc>
          <w:tcPr>
            <w:tcW w:w="800" w:type="dxa"/>
            <w:tcMar>
              <w:top w:w="20" w:type="dxa"/>
              <w:left w:w="20" w:type="dxa"/>
              <w:bottom w:w="20" w:type="dxa"/>
              <w:right w:w="20" w:type="dxa"/>
            </w:tcMar>
            <w:vAlign w:val="center"/>
          </w:tcPr>
          <w:p w14:paraId="33D5D6E2"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DA15F04" w14:textId="77777777" w:rsidR="00173081" w:rsidRPr="00173081" w:rsidRDefault="00173081" w:rsidP="00C856B7">
            <w:pPr>
              <w:pStyle w:val="movimento"/>
              <w:rPr>
                <w:color w:val="002060"/>
              </w:rPr>
            </w:pPr>
            <w:r w:rsidRPr="00173081">
              <w:rPr>
                <w:color w:val="002060"/>
              </w:rPr>
              <w:t>DORINZI ALESSANDRO</w:t>
            </w:r>
          </w:p>
        </w:tc>
        <w:tc>
          <w:tcPr>
            <w:tcW w:w="2200" w:type="dxa"/>
            <w:tcMar>
              <w:top w:w="20" w:type="dxa"/>
              <w:left w:w="20" w:type="dxa"/>
              <w:bottom w:w="20" w:type="dxa"/>
              <w:right w:w="20" w:type="dxa"/>
            </w:tcMar>
            <w:vAlign w:val="center"/>
          </w:tcPr>
          <w:p w14:paraId="22C6D7CC" w14:textId="77777777" w:rsidR="00173081" w:rsidRPr="00173081" w:rsidRDefault="00173081" w:rsidP="00C856B7">
            <w:pPr>
              <w:pStyle w:val="movimento2"/>
              <w:rPr>
                <w:color w:val="002060"/>
              </w:rPr>
            </w:pPr>
            <w:r w:rsidRPr="00173081">
              <w:rPr>
                <w:color w:val="002060"/>
              </w:rPr>
              <w:t xml:space="preserve">(AMICI 84) </w:t>
            </w:r>
          </w:p>
        </w:tc>
      </w:tr>
      <w:tr w:rsidR="00173081" w:rsidRPr="00173081" w14:paraId="7023EB0E" w14:textId="77777777" w:rsidTr="00173081">
        <w:trPr>
          <w:divId w:val="527259509"/>
        </w:trPr>
        <w:tc>
          <w:tcPr>
            <w:tcW w:w="2200" w:type="dxa"/>
            <w:tcMar>
              <w:top w:w="20" w:type="dxa"/>
              <w:left w:w="20" w:type="dxa"/>
              <w:bottom w:w="20" w:type="dxa"/>
              <w:right w:w="20" w:type="dxa"/>
            </w:tcMar>
            <w:vAlign w:val="center"/>
          </w:tcPr>
          <w:p w14:paraId="6EE3F342" w14:textId="77777777" w:rsidR="00173081" w:rsidRPr="00173081" w:rsidRDefault="00173081" w:rsidP="00C856B7">
            <w:pPr>
              <w:pStyle w:val="movimento"/>
              <w:rPr>
                <w:color w:val="002060"/>
              </w:rPr>
            </w:pPr>
            <w:r w:rsidRPr="00173081">
              <w:rPr>
                <w:color w:val="002060"/>
              </w:rPr>
              <w:t>D ORSANEO MARCO</w:t>
            </w:r>
          </w:p>
        </w:tc>
        <w:tc>
          <w:tcPr>
            <w:tcW w:w="2200" w:type="dxa"/>
            <w:tcMar>
              <w:top w:w="20" w:type="dxa"/>
              <w:left w:w="20" w:type="dxa"/>
              <w:bottom w:w="20" w:type="dxa"/>
              <w:right w:w="20" w:type="dxa"/>
            </w:tcMar>
            <w:vAlign w:val="center"/>
          </w:tcPr>
          <w:p w14:paraId="39F8208A" w14:textId="77777777" w:rsidR="00173081" w:rsidRPr="00173081" w:rsidRDefault="00173081" w:rsidP="00C856B7">
            <w:pPr>
              <w:pStyle w:val="movimento2"/>
              <w:rPr>
                <w:color w:val="002060"/>
              </w:rPr>
            </w:pPr>
            <w:r w:rsidRPr="00173081">
              <w:rPr>
                <w:color w:val="002060"/>
              </w:rPr>
              <w:t xml:space="preserve">(AVIS ARCEVIA 1964) </w:t>
            </w:r>
          </w:p>
        </w:tc>
        <w:tc>
          <w:tcPr>
            <w:tcW w:w="800" w:type="dxa"/>
            <w:tcMar>
              <w:top w:w="20" w:type="dxa"/>
              <w:left w:w="20" w:type="dxa"/>
              <w:bottom w:w="20" w:type="dxa"/>
              <w:right w:w="20" w:type="dxa"/>
            </w:tcMar>
            <w:vAlign w:val="center"/>
          </w:tcPr>
          <w:p w14:paraId="7F0527D2"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3D58D64" w14:textId="77777777" w:rsidR="00173081" w:rsidRPr="00173081" w:rsidRDefault="00173081" w:rsidP="00C856B7">
            <w:pPr>
              <w:pStyle w:val="movimento"/>
              <w:rPr>
                <w:color w:val="002060"/>
              </w:rPr>
            </w:pPr>
            <w:r w:rsidRPr="00173081">
              <w:rPr>
                <w:color w:val="002060"/>
              </w:rPr>
              <w:t>PULCINELLI DENNYS</w:t>
            </w:r>
          </w:p>
        </w:tc>
        <w:tc>
          <w:tcPr>
            <w:tcW w:w="2200" w:type="dxa"/>
            <w:tcMar>
              <w:top w:w="20" w:type="dxa"/>
              <w:left w:w="20" w:type="dxa"/>
              <w:bottom w:w="20" w:type="dxa"/>
              <w:right w:w="20" w:type="dxa"/>
            </w:tcMar>
            <w:vAlign w:val="center"/>
          </w:tcPr>
          <w:p w14:paraId="329DF099" w14:textId="77777777" w:rsidR="00173081" w:rsidRPr="00173081" w:rsidRDefault="00173081" w:rsidP="00C856B7">
            <w:pPr>
              <w:pStyle w:val="movimento2"/>
              <w:rPr>
                <w:color w:val="002060"/>
              </w:rPr>
            </w:pPr>
            <w:r w:rsidRPr="00173081">
              <w:rPr>
                <w:color w:val="002060"/>
              </w:rPr>
              <w:t xml:space="preserve">(AVIS ARCEVIA 1964) </w:t>
            </w:r>
          </w:p>
        </w:tc>
      </w:tr>
      <w:tr w:rsidR="00173081" w:rsidRPr="00173081" w14:paraId="25BDCF8C" w14:textId="77777777" w:rsidTr="00173081">
        <w:trPr>
          <w:divId w:val="527259509"/>
        </w:trPr>
        <w:tc>
          <w:tcPr>
            <w:tcW w:w="2200" w:type="dxa"/>
            <w:tcMar>
              <w:top w:w="20" w:type="dxa"/>
              <w:left w:w="20" w:type="dxa"/>
              <w:bottom w:w="20" w:type="dxa"/>
              <w:right w:w="20" w:type="dxa"/>
            </w:tcMar>
            <w:vAlign w:val="center"/>
          </w:tcPr>
          <w:p w14:paraId="2CFD713F" w14:textId="77777777" w:rsidR="00173081" w:rsidRPr="00173081" w:rsidRDefault="00173081" w:rsidP="00C856B7">
            <w:pPr>
              <w:pStyle w:val="movimento"/>
              <w:rPr>
                <w:color w:val="002060"/>
              </w:rPr>
            </w:pPr>
            <w:r w:rsidRPr="00173081">
              <w:rPr>
                <w:color w:val="002060"/>
              </w:rPr>
              <w:t>CORRADETTI DAVIDE</w:t>
            </w:r>
          </w:p>
        </w:tc>
        <w:tc>
          <w:tcPr>
            <w:tcW w:w="2200" w:type="dxa"/>
            <w:tcMar>
              <w:top w:w="20" w:type="dxa"/>
              <w:left w:w="20" w:type="dxa"/>
              <w:bottom w:w="20" w:type="dxa"/>
              <w:right w:w="20" w:type="dxa"/>
            </w:tcMar>
            <w:vAlign w:val="center"/>
          </w:tcPr>
          <w:p w14:paraId="11EE4CCA" w14:textId="77777777" w:rsidR="00173081" w:rsidRPr="00173081" w:rsidRDefault="00173081" w:rsidP="00C856B7">
            <w:pPr>
              <w:pStyle w:val="movimento2"/>
              <w:rPr>
                <w:color w:val="002060"/>
              </w:rPr>
            </w:pPr>
            <w:r w:rsidRPr="00173081">
              <w:rPr>
                <w:color w:val="002060"/>
              </w:rPr>
              <w:t xml:space="preserve">(BOCASTRUM UNITED) </w:t>
            </w:r>
          </w:p>
        </w:tc>
        <w:tc>
          <w:tcPr>
            <w:tcW w:w="800" w:type="dxa"/>
            <w:tcMar>
              <w:top w:w="20" w:type="dxa"/>
              <w:left w:w="20" w:type="dxa"/>
              <w:bottom w:w="20" w:type="dxa"/>
              <w:right w:w="20" w:type="dxa"/>
            </w:tcMar>
            <w:vAlign w:val="center"/>
          </w:tcPr>
          <w:p w14:paraId="7E049F1F"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2595BE1" w14:textId="77777777" w:rsidR="00173081" w:rsidRPr="00173081" w:rsidRDefault="00173081" w:rsidP="00C856B7">
            <w:pPr>
              <w:pStyle w:val="movimento"/>
              <w:rPr>
                <w:color w:val="002060"/>
              </w:rPr>
            </w:pPr>
            <w:r w:rsidRPr="00173081">
              <w:rPr>
                <w:color w:val="002060"/>
              </w:rPr>
              <w:t>LARGONI CHRISTIAN</w:t>
            </w:r>
          </w:p>
        </w:tc>
        <w:tc>
          <w:tcPr>
            <w:tcW w:w="2200" w:type="dxa"/>
            <w:tcMar>
              <w:top w:w="20" w:type="dxa"/>
              <w:left w:w="20" w:type="dxa"/>
              <w:bottom w:w="20" w:type="dxa"/>
              <w:right w:w="20" w:type="dxa"/>
            </w:tcMar>
            <w:vAlign w:val="center"/>
          </w:tcPr>
          <w:p w14:paraId="092684B5" w14:textId="77777777" w:rsidR="00173081" w:rsidRPr="00173081" w:rsidRDefault="00173081" w:rsidP="00C856B7">
            <w:pPr>
              <w:pStyle w:val="movimento2"/>
              <w:rPr>
                <w:color w:val="002060"/>
              </w:rPr>
            </w:pPr>
            <w:r w:rsidRPr="00173081">
              <w:rPr>
                <w:color w:val="002060"/>
              </w:rPr>
              <w:t xml:space="preserve">(CASTELBELLINO CALCIO A 5) </w:t>
            </w:r>
          </w:p>
        </w:tc>
      </w:tr>
      <w:tr w:rsidR="00173081" w:rsidRPr="00173081" w14:paraId="70E1BE26" w14:textId="77777777" w:rsidTr="00173081">
        <w:trPr>
          <w:divId w:val="527259509"/>
        </w:trPr>
        <w:tc>
          <w:tcPr>
            <w:tcW w:w="2200" w:type="dxa"/>
            <w:tcMar>
              <w:top w:w="20" w:type="dxa"/>
              <w:left w:w="20" w:type="dxa"/>
              <w:bottom w:w="20" w:type="dxa"/>
              <w:right w:w="20" w:type="dxa"/>
            </w:tcMar>
            <w:vAlign w:val="center"/>
          </w:tcPr>
          <w:p w14:paraId="7DD005BF" w14:textId="77777777" w:rsidR="00173081" w:rsidRPr="00173081" w:rsidRDefault="00173081" w:rsidP="00C856B7">
            <w:pPr>
              <w:pStyle w:val="movimento"/>
              <w:rPr>
                <w:color w:val="002060"/>
              </w:rPr>
            </w:pPr>
            <w:r w:rsidRPr="00173081">
              <w:rPr>
                <w:color w:val="002060"/>
              </w:rPr>
              <w:t>CAO GIANLUCA</w:t>
            </w:r>
          </w:p>
        </w:tc>
        <w:tc>
          <w:tcPr>
            <w:tcW w:w="2200" w:type="dxa"/>
            <w:tcMar>
              <w:top w:w="20" w:type="dxa"/>
              <w:left w:w="20" w:type="dxa"/>
              <w:bottom w:w="20" w:type="dxa"/>
              <w:right w:w="20" w:type="dxa"/>
            </w:tcMar>
            <w:vAlign w:val="center"/>
          </w:tcPr>
          <w:p w14:paraId="30797310" w14:textId="77777777" w:rsidR="00173081" w:rsidRPr="00173081" w:rsidRDefault="00173081" w:rsidP="00C856B7">
            <w:pPr>
              <w:pStyle w:val="movimento2"/>
              <w:rPr>
                <w:color w:val="002060"/>
              </w:rPr>
            </w:pPr>
            <w:r w:rsidRPr="00173081">
              <w:rPr>
                <w:color w:val="002060"/>
              </w:rPr>
              <w:t xml:space="preserve">(FUTSAL D. E G.) </w:t>
            </w:r>
          </w:p>
        </w:tc>
        <w:tc>
          <w:tcPr>
            <w:tcW w:w="800" w:type="dxa"/>
            <w:tcMar>
              <w:top w:w="20" w:type="dxa"/>
              <w:left w:w="20" w:type="dxa"/>
              <w:bottom w:w="20" w:type="dxa"/>
              <w:right w:w="20" w:type="dxa"/>
            </w:tcMar>
            <w:vAlign w:val="center"/>
          </w:tcPr>
          <w:p w14:paraId="3E3FFE43"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80A14D3" w14:textId="77777777" w:rsidR="00173081" w:rsidRPr="00173081" w:rsidRDefault="00173081" w:rsidP="00C856B7">
            <w:pPr>
              <w:pStyle w:val="movimento"/>
              <w:rPr>
                <w:color w:val="002060"/>
              </w:rPr>
            </w:pPr>
            <w:r w:rsidRPr="00173081">
              <w:rPr>
                <w:color w:val="002060"/>
              </w:rPr>
              <w:t>CRUCIANI SIMONE</w:t>
            </w:r>
          </w:p>
        </w:tc>
        <w:tc>
          <w:tcPr>
            <w:tcW w:w="2200" w:type="dxa"/>
            <w:tcMar>
              <w:top w:w="20" w:type="dxa"/>
              <w:left w:w="20" w:type="dxa"/>
              <w:bottom w:w="20" w:type="dxa"/>
              <w:right w:w="20" w:type="dxa"/>
            </w:tcMar>
            <w:vAlign w:val="center"/>
          </w:tcPr>
          <w:p w14:paraId="75CDBD3D" w14:textId="77777777" w:rsidR="00173081" w:rsidRPr="00173081" w:rsidRDefault="00173081" w:rsidP="00C856B7">
            <w:pPr>
              <w:pStyle w:val="movimento2"/>
              <w:rPr>
                <w:color w:val="002060"/>
              </w:rPr>
            </w:pPr>
            <w:r w:rsidRPr="00173081">
              <w:rPr>
                <w:color w:val="002060"/>
              </w:rPr>
              <w:t xml:space="preserve">(FUTSAL FERMO S.C.) </w:t>
            </w:r>
          </w:p>
        </w:tc>
      </w:tr>
      <w:tr w:rsidR="00173081" w:rsidRPr="00173081" w14:paraId="633BFE36" w14:textId="77777777" w:rsidTr="00173081">
        <w:trPr>
          <w:divId w:val="527259509"/>
        </w:trPr>
        <w:tc>
          <w:tcPr>
            <w:tcW w:w="2200" w:type="dxa"/>
            <w:tcMar>
              <w:top w:w="20" w:type="dxa"/>
              <w:left w:w="20" w:type="dxa"/>
              <w:bottom w:w="20" w:type="dxa"/>
              <w:right w:w="20" w:type="dxa"/>
            </w:tcMar>
            <w:vAlign w:val="center"/>
          </w:tcPr>
          <w:p w14:paraId="1F48B4B6" w14:textId="77777777" w:rsidR="00173081" w:rsidRPr="00173081" w:rsidRDefault="00173081" w:rsidP="00C856B7">
            <w:pPr>
              <w:pStyle w:val="movimento"/>
              <w:rPr>
                <w:color w:val="002060"/>
              </w:rPr>
            </w:pPr>
            <w:r w:rsidRPr="00173081">
              <w:rPr>
                <w:color w:val="002060"/>
              </w:rPr>
              <w:t>VALLUCCI DAMIANO</w:t>
            </w:r>
          </w:p>
        </w:tc>
        <w:tc>
          <w:tcPr>
            <w:tcW w:w="2200" w:type="dxa"/>
            <w:tcMar>
              <w:top w:w="20" w:type="dxa"/>
              <w:left w:w="20" w:type="dxa"/>
              <w:bottom w:w="20" w:type="dxa"/>
              <w:right w:w="20" w:type="dxa"/>
            </w:tcMar>
            <w:vAlign w:val="center"/>
          </w:tcPr>
          <w:p w14:paraId="43497C2A" w14:textId="77777777" w:rsidR="00173081" w:rsidRPr="00173081" w:rsidRDefault="00173081" w:rsidP="00C856B7">
            <w:pPr>
              <w:pStyle w:val="movimento2"/>
              <w:rPr>
                <w:color w:val="002060"/>
              </w:rPr>
            </w:pPr>
            <w:r w:rsidRPr="00173081">
              <w:rPr>
                <w:color w:val="002060"/>
              </w:rPr>
              <w:t xml:space="preserve">(FUTSAL FERMO S.C.) </w:t>
            </w:r>
          </w:p>
        </w:tc>
        <w:tc>
          <w:tcPr>
            <w:tcW w:w="800" w:type="dxa"/>
            <w:tcMar>
              <w:top w:w="20" w:type="dxa"/>
              <w:left w:w="20" w:type="dxa"/>
              <w:bottom w:w="20" w:type="dxa"/>
              <w:right w:w="20" w:type="dxa"/>
            </w:tcMar>
            <w:vAlign w:val="center"/>
          </w:tcPr>
          <w:p w14:paraId="752D2D1F"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129049B" w14:textId="77777777" w:rsidR="00173081" w:rsidRPr="00173081" w:rsidRDefault="00173081" w:rsidP="00C856B7">
            <w:pPr>
              <w:pStyle w:val="movimento"/>
              <w:rPr>
                <w:color w:val="002060"/>
              </w:rPr>
            </w:pPr>
            <w:r w:rsidRPr="00173081">
              <w:rPr>
                <w:color w:val="002060"/>
              </w:rPr>
              <w:t>PENNACCHIETTI ANDREA</w:t>
            </w:r>
          </w:p>
        </w:tc>
        <w:tc>
          <w:tcPr>
            <w:tcW w:w="2200" w:type="dxa"/>
            <w:tcMar>
              <w:top w:w="20" w:type="dxa"/>
              <w:left w:w="20" w:type="dxa"/>
              <w:bottom w:w="20" w:type="dxa"/>
              <w:right w:w="20" w:type="dxa"/>
            </w:tcMar>
            <w:vAlign w:val="center"/>
          </w:tcPr>
          <w:p w14:paraId="7DA2A25E" w14:textId="77777777" w:rsidR="00173081" w:rsidRPr="00173081" w:rsidRDefault="00173081" w:rsidP="00C856B7">
            <w:pPr>
              <w:pStyle w:val="movimento2"/>
              <w:rPr>
                <w:color w:val="002060"/>
              </w:rPr>
            </w:pPr>
            <w:r w:rsidRPr="00173081">
              <w:rPr>
                <w:color w:val="002060"/>
              </w:rPr>
              <w:t xml:space="preserve">(FUTSAL PRANDONE) </w:t>
            </w:r>
          </w:p>
        </w:tc>
      </w:tr>
      <w:tr w:rsidR="00173081" w:rsidRPr="00173081" w14:paraId="18B77D9D" w14:textId="77777777" w:rsidTr="00173081">
        <w:trPr>
          <w:divId w:val="527259509"/>
        </w:trPr>
        <w:tc>
          <w:tcPr>
            <w:tcW w:w="2200" w:type="dxa"/>
            <w:tcMar>
              <w:top w:w="20" w:type="dxa"/>
              <w:left w:w="20" w:type="dxa"/>
              <w:bottom w:w="20" w:type="dxa"/>
              <w:right w:w="20" w:type="dxa"/>
            </w:tcMar>
            <w:vAlign w:val="center"/>
          </w:tcPr>
          <w:p w14:paraId="0F944672" w14:textId="77777777" w:rsidR="00173081" w:rsidRPr="00173081" w:rsidRDefault="00173081" w:rsidP="00C856B7">
            <w:pPr>
              <w:pStyle w:val="movimento"/>
              <w:rPr>
                <w:color w:val="002060"/>
              </w:rPr>
            </w:pPr>
            <w:r w:rsidRPr="00173081">
              <w:rPr>
                <w:color w:val="002060"/>
              </w:rPr>
              <w:t>LORENZETTI JONATA</w:t>
            </w:r>
          </w:p>
        </w:tc>
        <w:tc>
          <w:tcPr>
            <w:tcW w:w="2200" w:type="dxa"/>
            <w:tcMar>
              <w:top w:w="20" w:type="dxa"/>
              <w:left w:w="20" w:type="dxa"/>
              <w:bottom w:w="20" w:type="dxa"/>
              <w:right w:w="20" w:type="dxa"/>
            </w:tcMar>
            <w:vAlign w:val="center"/>
          </w:tcPr>
          <w:p w14:paraId="465F3B4F" w14:textId="77777777" w:rsidR="00173081" w:rsidRPr="00173081" w:rsidRDefault="00173081" w:rsidP="00C856B7">
            <w:pPr>
              <w:pStyle w:val="movimento2"/>
              <w:rPr>
                <w:color w:val="002060"/>
              </w:rPr>
            </w:pPr>
            <w:r w:rsidRPr="00173081">
              <w:rPr>
                <w:color w:val="002060"/>
              </w:rPr>
              <w:t xml:space="preserve">(MONTECAROTTO) </w:t>
            </w:r>
          </w:p>
        </w:tc>
        <w:tc>
          <w:tcPr>
            <w:tcW w:w="800" w:type="dxa"/>
            <w:tcMar>
              <w:top w:w="20" w:type="dxa"/>
              <w:left w:w="20" w:type="dxa"/>
              <w:bottom w:w="20" w:type="dxa"/>
              <w:right w:w="20" w:type="dxa"/>
            </w:tcMar>
            <w:vAlign w:val="center"/>
          </w:tcPr>
          <w:p w14:paraId="4E7332DF"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4736171" w14:textId="77777777" w:rsidR="00173081" w:rsidRPr="00173081" w:rsidRDefault="00173081" w:rsidP="00C856B7">
            <w:pPr>
              <w:pStyle w:val="movimento"/>
              <w:rPr>
                <w:color w:val="002060"/>
              </w:rPr>
            </w:pPr>
            <w:r w:rsidRPr="00173081">
              <w:rPr>
                <w:color w:val="002060"/>
              </w:rPr>
              <w:t>LORENZETTI RAFFAELE</w:t>
            </w:r>
          </w:p>
        </w:tc>
        <w:tc>
          <w:tcPr>
            <w:tcW w:w="2200" w:type="dxa"/>
            <w:tcMar>
              <w:top w:w="20" w:type="dxa"/>
              <w:left w:w="20" w:type="dxa"/>
              <w:bottom w:w="20" w:type="dxa"/>
              <w:right w:w="20" w:type="dxa"/>
            </w:tcMar>
            <w:vAlign w:val="center"/>
          </w:tcPr>
          <w:p w14:paraId="496DEA04" w14:textId="77777777" w:rsidR="00173081" w:rsidRPr="00173081" w:rsidRDefault="00173081" w:rsidP="00C856B7">
            <w:pPr>
              <w:pStyle w:val="movimento2"/>
              <w:rPr>
                <w:color w:val="002060"/>
              </w:rPr>
            </w:pPr>
            <w:r w:rsidRPr="00173081">
              <w:rPr>
                <w:color w:val="002060"/>
              </w:rPr>
              <w:t xml:space="preserve">(MONTECASSIANO CALCIO) </w:t>
            </w:r>
          </w:p>
        </w:tc>
      </w:tr>
      <w:tr w:rsidR="00173081" w:rsidRPr="00173081" w14:paraId="2547279B" w14:textId="77777777" w:rsidTr="00173081">
        <w:trPr>
          <w:divId w:val="527259509"/>
        </w:trPr>
        <w:tc>
          <w:tcPr>
            <w:tcW w:w="2200" w:type="dxa"/>
            <w:tcMar>
              <w:top w:w="20" w:type="dxa"/>
              <w:left w:w="20" w:type="dxa"/>
              <w:bottom w:w="20" w:type="dxa"/>
              <w:right w:w="20" w:type="dxa"/>
            </w:tcMar>
            <w:vAlign w:val="center"/>
          </w:tcPr>
          <w:p w14:paraId="525AA190" w14:textId="77777777" w:rsidR="00173081" w:rsidRPr="00173081" w:rsidRDefault="00173081" w:rsidP="00C856B7">
            <w:pPr>
              <w:pStyle w:val="movimento"/>
              <w:rPr>
                <w:color w:val="002060"/>
              </w:rPr>
            </w:pPr>
            <w:r w:rsidRPr="00173081">
              <w:rPr>
                <w:color w:val="002060"/>
              </w:rPr>
              <w:t>BELFIORE MAURO</w:t>
            </w:r>
          </w:p>
        </w:tc>
        <w:tc>
          <w:tcPr>
            <w:tcW w:w="2200" w:type="dxa"/>
            <w:tcMar>
              <w:top w:w="20" w:type="dxa"/>
              <w:left w:w="20" w:type="dxa"/>
              <w:bottom w:w="20" w:type="dxa"/>
              <w:right w:w="20" w:type="dxa"/>
            </w:tcMar>
            <w:vAlign w:val="center"/>
          </w:tcPr>
          <w:p w14:paraId="79F4ED9F" w14:textId="77777777" w:rsidR="00173081" w:rsidRPr="00173081" w:rsidRDefault="00173081" w:rsidP="00C856B7">
            <w:pPr>
              <w:pStyle w:val="movimento2"/>
              <w:rPr>
                <w:color w:val="002060"/>
              </w:rPr>
            </w:pPr>
            <w:r w:rsidRPr="00173081">
              <w:rPr>
                <w:color w:val="002060"/>
              </w:rPr>
              <w:t xml:space="preserve">(NUOVA OTTRANO 98) </w:t>
            </w:r>
          </w:p>
        </w:tc>
        <w:tc>
          <w:tcPr>
            <w:tcW w:w="800" w:type="dxa"/>
            <w:tcMar>
              <w:top w:w="20" w:type="dxa"/>
              <w:left w:w="20" w:type="dxa"/>
              <w:bottom w:w="20" w:type="dxa"/>
              <w:right w:w="20" w:type="dxa"/>
            </w:tcMar>
            <w:vAlign w:val="center"/>
          </w:tcPr>
          <w:p w14:paraId="444CE492"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4E99FF6" w14:textId="77777777" w:rsidR="00173081" w:rsidRPr="00173081" w:rsidRDefault="00173081" w:rsidP="00C856B7">
            <w:pPr>
              <w:pStyle w:val="movimento"/>
              <w:rPr>
                <w:color w:val="002060"/>
              </w:rPr>
            </w:pPr>
            <w:r w:rsidRPr="00173081">
              <w:rPr>
                <w:color w:val="002060"/>
              </w:rPr>
              <w:t>GALEAZZO MICHELE</w:t>
            </w:r>
          </w:p>
        </w:tc>
        <w:tc>
          <w:tcPr>
            <w:tcW w:w="2200" w:type="dxa"/>
            <w:tcMar>
              <w:top w:w="20" w:type="dxa"/>
              <w:left w:w="20" w:type="dxa"/>
              <w:bottom w:w="20" w:type="dxa"/>
              <w:right w:w="20" w:type="dxa"/>
            </w:tcMar>
            <w:vAlign w:val="center"/>
          </w:tcPr>
          <w:p w14:paraId="21AA81ED" w14:textId="77777777" w:rsidR="00173081" w:rsidRPr="00173081" w:rsidRDefault="00173081" w:rsidP="00C856B7">
            <w:pPr>
              <w:pStyle w:val="movimento2"/>
              <w:rPr>
                <w:color w:val="002060"/>
              </w:rPr>
            </w:pPr>
            <w:r w:rsidRPr="00173081">
              <w:rPr>
                <w:color w:val="002060"/>
              </w:rPr>
              <w:t xml:space="preserve">(NUOVA OTTRANO 98) </w:t>
            </w:r>
          </w:p>
        </w:tc>
      </w:tr>
      <w:tr w:rsidR="00173081" w:rsidRPr="00173081" w14:paraId="037121D6" w14:textId="77777777" w:rsidTr="00173081">
        <w:trPr>
          <w:divId w:val="527259509"/>
        </w:trPr>
        <w:tc>
          <w:tcPr>
            <w:tcW w:w="2200" w:type="dxa"/>
            <w:tcMar>
              <w:top w:w="20" w:type="dxa"/>
              <w:left w:w="20" w:type="dxa"/>
              <w:bottom w:w="20" w:type="dxa"/>
              <w:right w:w="20" w:type="dxa"/>
            </w:tcMar>
            <w:vAlign w:val="center"/>
          </w:tcPr>
          <w:p w14:paraId="35C73C3A" w14:textId="77777777" w:rsidR="00173081" w:rsidRPr="00173081" w:rsidRDefault="00173081" w:rsidP="00C856B7">
            <w:pPr>
              <w:pStyle w:val="movimento"/>
              <w:rPr>
                <w:color w:val="002060"/>
              </w:rPr>
            </w:pPr>
            <w:r w:rsidRPr="00173081">
              <w:rPr>
                <w:color w:val="002060"/>
              </w:rPr>
              <w:t>FAVETTI CLEVERSON</w:t>
            </w:r>
          </w:p>
        </w:tc>
        <w:tc>
          <w:tcPr>
            <w:tcW w:w="2200" w:type="dxa"/>
            <w:tcMar>
              <w:top w:w="20" w:type="dxa"/>
              <w:left w:w="20" w:type="dxa"/>
              <w:bottom w:w="20" w:type="dxa"/>
              <w:right w:w="20" w:type="dxa"/>
            </w:tcMar>
            <w:vAlign w:val="center"/>
          </w:tcPr>
          <w:p w14:paraId="375E4B85" w14:textId="77777777" w:rsidR="00173081" w:rsidRPr="00173081" w:rsidRDefault="00173081" w:rsidP="00C856B7">
            <w:pPr>
              <w:pStyle w:val="movimento2"/>
              <w:rPr>
                <w:color w:val="002060"/>
              </w:rPr>
            </w:pPr>
            <w:r w:rsidRPr="00173081">
              <w:rPr>
                <w:color w:val="002060"/>
              </w:rPr>
              <w:t xml:space="preserve">(POTENZA PICENA) </w:t>
            </w:r>
          </w:p>
        </w:tc>
        <w:tc>
          <w:tcPr>
            <w:tcW w:w="800" w:type="dxa"/>
            <w:tcMar>
              <w:top w:w="20" w:type="dxa"/>
              <w:left w:w="20" w:type="dxa"/>
              <w:bottom w:w="20" w:type="dxa"/>
              <w:right w:w="20" w:type="dxa"/>
            </w:tcMar>
            <w:vAlign w:val="center"/>
          </w:tcPr>
          <w:p w14:paraId="37840DF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018EF6F" w14:textId="77777777" w:rsidR="00173081" w:rsidRPr="00173081" w:rsidRDefault="00173081" w:rsidP="00C856B7">
            <w:pPr>
              <w:pStyle w:val="movimento"/>
              <w:rPr>
                <w:color w:val="002060"/>
              </w:rPr>
            </w:pPr>
            <w:r w:rsidRPr="00173081">
              <w:rPr>
                <w:color w:val="002060"/>
              </w:rPr>
              <w:t>SCIARRA VINCENZO</w:t>
            </w:r>
          </w:p>
        </w:tc>
        <w:tc>
          <w:tcPr>
            <w:tcW w:w="2200" w:type="dxa"/>
            <w:tcMar>
              <w:top w:w="20" w:type="dxa"/>
              <w:left w:w="20" w:type="dxa"/>
              <w:bottom w:w="20" w:type="dxa"/>
              <w:right w:w="20" w:type="dxa"/>
            </w:tcMar>
            <w:vAlign w:val="center"/>
          </w:tcPr>
          <w:p w14:paraId="37A65755" w14:textId="77777777" w:rsidR="00173081" w:rsidRPr="00173081" w:rsidRDefault="00173081" w:rsidP="00C856B7">
            <w:pPr>
              <w:pStyle w:val="movimento2"/>
              <w:rPr>
                <w:color w:val="002060"/>
              </w:rPr>
            </w:pPr>
            <w:r w:rsidRPr="00173081">
              <w:rPr>
                <w:color w:val="002060"/>
              </w:rPr>
              <w:t xml:space="preserve">(RIVIERA DELLE PALME) </w:t>
            </w:r>
          </w:p>
        </w:tc>
      </w:tr>
      <w:tr w:rsidR="00173081" w:rsidRPr="00173081" w14:paraId="01AF4279" w14:textId="77777777" w:rsidTr="00173081">
        <w:trPr>
          <w:divId w:val="527259509"/>
        </w:trPr>
        <w:tc>
          <w:tcPr>
            <w:tcW w:w="2200" w:type="dxa"/>
            <w:tcMar>
              <w:top w:w="20" w:type="dxa"/>
              <w:left w:w="20" w:type="dxa"/>
              <w:bottom w:w="20" w:type="dxa"/>
              <w:right w:w="20" w:type="dxa"/>
            </w:tcMar>
            <w:vAlign w:val="center"/>
          </w:tcPr>
          <w:p w14:paraId="262BCCEF" w14:textId="77777777" w:rsidR="00173081" w:rsidRPr="00173081" w:rsidRDefault="00173081" w:rsidP="00C856B7">
            <w:pPr>
              <w:pStyle w:val="movimento"/>
              <w:rPr>
                <w:color w:val="002060"/>
              </w:rPr>
            </w:pPr>
            <w:r w:rsidRPr="00173081">
              <w:rPr>
                <w:color w:val="002060"/>
              </w:rPr>
              <w:t>ANGELELLI ANDREA</w:t>
            </w:r>
          </w:p>
        </w:tc>
        <w:tc>
          <w:tcPr>
            <w:tcW w:w="2200" w:type="dxa"/>
            <w:tcMar>
              <w:top w:w="20" w:type="dxa"/>
              <w:left w:w="20" w:type="dxa"/>
              <w:bottom w:w="20" w:type="dxa"/>
              <w:right w:w="20" w:type="dxa"/>
            </w:tcMar>
            <w:vAlign w:val="center"/>
          </w:tcPr>
          <w:p w14:paraId="7961BD85" w14:textId="77777777" w:rsidR="00173081" w:rsidRPr="00173081" w:rsidRDefault="00173081" w:rsidP="00C856B7">
            <w:pPr>
              <w:pStyle w:val="movimento2"/>
              <w:rPr>
                <w:color w:val="002060"/>
              </w:rPr>
            </w:pPr>
            <w:r w:rsidRPr="00173081">
              <w:rPr>
                <w:color w:val="002060"/>
              </w:rPr>
              <w:t xml:space="preserve">(SERRALTA) </w:t>
            </w:r>
          </w:p>
        </w:tc>
        <w:tc>
          <w:tcPr>
            <w:tcW w:w="800" w:type="dxa"/>
            <w:tcMar>
              <w:top w:w="20" w:type="dxa"/>
              <w:left w:w="20" w:type="dxa"/>
              <w:bottom w:w="20" w:type="dxa"/>
              <w:right w:w="20" w:type="dxa"/>
            </w:tcMar>
            <w:vAlign w:val="center"/>
          </w:tcPr>
          <w:p w14:paraId="35B0893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08C93B0" w14:textId="77777777" w:rsidR="00173081" w:rsidRPr="00173081" w:rsidRDefault="00173081" w:rsidP="00C856B7">
            <w:pPr>
              <w:pStyle w:val="movimento"/>
              <w:rPr>
                <w:color w:val="002060"/>
              </w:rPr>
            </w:pPr>
            <w:r w:rsidRPr="00173081">
              <w:rPr>
                <w:color w:val="002060"/>
              </w:rPr>
              <w:t>MARCONI MATTIA</w:t>
            </w:r>
          </w:p>
        </w:tc>
        <w:tc>
          <w:tcPr>
            <w:tcW w:w="2200" w:type="dxa"/>
            <w:tcMar>
              <w:top w:w="20" w:type="dxa"/>
              <w:left w:w="20" w:type="dxa"/>
              <w:bottom w:w="20" w:type="dxa"/>
              <w:right w:w="20" w:type="dxa"/>
            </w:tcMar>
            <w:vAlign w:val="center"/>
          </w:tcPr>
          <w:p w14:paraId="3C0AB42F" w14:textId="77777777" w:rsidR="00173081" w:rsidRPr="00173081" w:rsidRDefault="00173081" w:rsidP="00C856B7">
            <w:pPr>
              <w:pStyle w:val="movimento2"/>
              <w:rPr>
                <w:color w:val="002060"/>
              </w:rPr>
            </w:pPr>
            <w:r w:rsidRPr="00173081">
              <w:rPr>
                <w:color w:val="002060"/>
              </w:rPr>
              <w:t xml:space="preserve">(SPORTING GROTTAMMARE) </w:t>
            </w:r>
          </w:p>
        </w:tc>
      </w:tr>
      <w:tr w:rsidR="00173081" w:rsidRPr="00173081" w14:paraId="249351F5" w14:textId="77777777" w:rsidTr="00173081">
        <w:trPr>
          <w:divId w:val="527259509"/>
        </w:trPr>
        <w:tc>
          <w:tcPr>
            <w:tcW w:w="2200" w:type="dxa"/>
            <w:tcMar>
              <w:top w:w="20" w:type="dxa"/>
              <w:left w:w="20" w:type="dxa"/>
              <w:bottom w:w="20" w:type="dxa"/>
              <w:right w:w="20" w:type="dxa"/>
            </w:tcMar>
            <w:vAlign w:val="center"/>
          </w:tcPr>
          <w:p w14:paraId="3B95D5CD" w14:textId="77777777" w:rsidR="00173081" w:rsidRPr="00173081" w:rsidRDefault="00173081" w:rsidP="00C856B7">
            <w:pPr>
              <w:pStyle w:val="movimento"/>
              <w:rPr>
                <w:color w:val="002060"/>
              </w:rPr>
            </w:pPr>
            <w:r w:rsidRPr="00173081">
              <w:rPr>
                <w:color w:val="002060"/>
              </w:rPr>
              <w:t>BALDASCINO UMBERTO</w:t>
            </w:r>
          </w:p>
        </w:tc>
        <w:tc>
          <w:tcPr>
            <w:tcW w:w="2200" w:type="dxa"/>
            <w:tcMar>
              <w:top w:w="20" w:type="dxa"/>
              <w:left w:w="20" w:type="dxa"/>
              <w:bottom w:w="20" w:type="dxa"/>
              <w:right w:w="20" w:type="dxa"/>
            </w:tcMar>
            <w:vAlign w:val="center"/>
          </w:tcPr>
          <w:p w14:paraId="7E37FC01" w14:textId="77777777" w:rsidR="00173081" w:rsidRPr="00173081" w:rsidRDefault="00173081" w:rsidP="00C856B7">
            <w:pPr>
              <w:pStyle w:val="movimento2"/>
              <w:rPr>
                <w:color w:val="002060"/>
              </w:rPr>
            </w:pPr>
            <w:r w:rsidRPr="00173081">
              <w:rPr>
                <w:color w:val="002060"/>
              </w:rPr>
              <w:t xml:space="preserve">(SPORTLAND) </w:t>
            </w:r>
          </w:p>
        </w:tc>
        <w:tc>
          <w:tcPr>
            <w:tcW w:w="800" w:type="dxa"/>
            <w:tcMar>
              <w:top w:w="20" w:type="dxa"/>
              <w:left w:w="20" w:type="dxa"/>
              <w:bottom w:w="20" w:type="dxa"/>
              <w:right w:w="20" w:type="dxa"/>
            </w:tcMar>
            <w:vAlign w:val="center"/>
          </w:tcPr>
          <w:p w14:paraId="44CB9DB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26F1A60" w14:textId="77777777" w:rsidR="00173081" w:rsidRPr="00173081" w:rsidRDefault="00173081" w:rsidP="00C856B7">
            <w:pPr>
              <w:pStyle w:val="movimento"/>
              <w:rPr>
                <w:color w:val="002060"/>
              </w:rPr>
            </w:pPr>
            <w:r w:rsidRPr="00173081">
              <w:rPr>
                <w:color w:val="002060"/>
              </w:rPr>
              <w:t>CEFARIELLO GENNARO</w:t>
            </w:r>
          </w:p>
        </w:tc>
        <w:tc>
          <w:tcPr>
            <w:tcW w:w="2200" w:type="dxa"/>
            <w:tcMar>
              <w:top w:w="20" w:type="dxa"/>
              <w:left w:w="20" w:type="dxa"/>
              <w:bottom w:w="20" w:type="dxa"/>
              <w:right w:w="20" w:type="dxa"/>
            </w:tcMar>
            <w:vAlign w:val="center"/>
          </w:tcPr>
          <w:p w14:paraId="0B53AFFE" w14:textId="77777777" w:rsidR="00173081" w:rsidRPr="00173081" w:rsidRDefault="00173081" w:rsidP="00C856B7">
            <w:pPr>
              <w:pStyle w:val="movimento2"/>
              <w:rPr>
                <w:color w:val="002060"/>
              </w:rPr>
            </w:pPr>
            <w:r w:rsidRPr="00173081">
              <w:rPr>
                <w:color w:val="002060"/>
              </w:rPr>
              <w:t xml:space="preserve">(SPORTLAND) </w:t>
            </w:r>
          </w:p>
        </w:tc>
      </w:tr>
    </w:tbl>
    <w:p w14:paraId="42BBDDB3" w14:textId="77777777" w:rsidR="00173081" w:rsidRPr="00173081" w:rsidRDefault="00173081" w:rsidP="00173081">
      <w:pPr>
        <w:pStyle w:val="breakline"/>
        <w:divId w:val="527259509"/>
        <w:rPr>
          <w:color w:val="002060"/>
        </w:rPr>
      </w:pPr>
    </w:p>
    <w:p w14:paraId="3C34F09F"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55FFE05F"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544F89D5" w14:textId="77777777" w:rsidR="00173081" w:rsidRPr="00173081" w:rsidRDefault="00173081" w:rsidP="00173081">
      <w:pPr>
        <w:pStyle w:val="breakline"/>
        <w:divId w:val="527259509"/>
        <w:rPr>
          <w:color w:val="002060"/>
        </w:rPr>
      </w:pPr>
    </w:p>
    <w:p w14:paraId="0A678ABF" w14:textId="77777777" w:rsidR="00173081" w:rsidRPr="00173081" w:rsidRDefault="00173081" w:rsidP="00173081">
      <w:pPr>
        <w:pStyle w:val="TITOLOPRINC"/>
        <w:divId w:val="527259509"/>
        <w:rPr>
          <w:color w:val="002060"/>
        </w:rPr>
      </w:pPr>
      <w:r w:rsidRPr="00173081">
        <w:rPr>
          <w:color w:val="002060"/>
        </w:rPr>
        <w:t>CLASSIFICA</w:t>
      </w:r>
    </w:p>
    <w:p w14:paraId="4142771C" w14:textId="77777777" w:rsidR="00173081" w:rsidRPr="00173081" w:rsidRDefault="00173081" w:rsidP="00173081">
      <w:pPr>
        <w:pStyle w:val="breakline"/>
        <w:divId w:val="527259509"/>
        <w:rPr>
          <w:color w:val="002060"/>
        </w:rPr>
      </w:pPr>
    </w:p>
    <w:p w14:paraId="2DE05014" w14:textId="77777777" w:rsidR="00173081" w:rsidRPr="00173081" w:rsidRDefault="00173081" w:rsidP="00173081">
      <w:pPr>
        <w:pStyle w:val="breakline"/>
        <w:divId w:val="527259509"/>
        <w:rPr>
          <w:color w:val="002060"/>
        </w:rPr>
      </w:pPr>
    </w:p>
    <w:p w14:paraId="116CE01E"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19DDB72F"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DE9201"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93DF32"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648CC"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838676"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CA3A3A"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28A959"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592DA"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0F6EAB"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1555CF"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89CF2D" w14:textId="77777777" w:rsidR="00173081" w:rsidRPr="00173081" w:rsidRDefault="00173081" w:rsidP="00C856B7">
            <w:pPr>
              <w:pStyle w:val="HEADERTABELLA"/>
              <w:rPr>
                <w:color w:val="002060"/>
              </w:rPr>
            </w:pPr>
            <w:r w:rsidRPr="00173081">
              <w:rPr>
                <w:color w:val="002060"/>
              </w:rPr>
              <w:t>PE</w:t>
            </w:r>
          </w:p>
        </w:tc>
      </w:tr>
      <w:tr w:rsidR="00173081" w:rsidRPr="00173081" w14:paraId="6F75E050"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9C944A3" w14:textId="77777777" w:rsidR="00173081" w:rsidRPr="00173081" w:rsidRDefault="00173081" w:rsidP="00C856B7">
            <w:pPr>
              <w:pStyle w:val="ROWTABELLA"/>
              <w:rPr>
                <w:color w:val="002060"/>
              </w:rPr>
            </w:pPr>
            <w:r w:rsidRPr="00173081">
              <w:rPr>
                <w:color w:val="002060"/>
              </w:rPr>
              <w:lastRenderedPageBreak/>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B14C1"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80D66"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6E15E"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0886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E76B1"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C4E06" w14:textId="77777777" w:rsidR="00173081" w:rsidRPr="00173081" w:rsidRDefault="00173081" w:rsidP="00C856B7">
            <w:pPr>
              <w:pStyle w:val="ROWTABELLA"/>
              <w:jc w:val="center"/>
              <w:rPr>
                <w:color w:val="002060"/>
              </w:rPr>
            </w:pPr>
            <w:r w:rsidRPr="001730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A2155"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D9BF6"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4FD4B" w14:textId="77777777" w:rsidR="00173081" w:rsidRPr="00173081" w:rsidRDefault="00173081" w:rsidP="00C856B7">
            <w:pPr>
              <w:pStyle w:val="ROWTABELLA"/>
              <w:jc w:val="center"/>
              <w:rPr>
                <w:color w:val="002060"/>
              </w:rPr>
            </w:pPr>
            <w:r w:rsidRPr="00173081">
              <w:rPr>
                <w:color w:val="002060"/>
              </w:rPr>
              <w:t>0</w:t>
            </w:r>
          </w:p>
        </w:tc>
      </w:tr>
      <w:tr w:rsidR="00173081" w:rsidRPr="00173081" w14:paraId="5034DA54"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2B5480" w14:textId="77777777" w:rsidR="00173081" w:rsidRPr="00173081" w:rsidRDefault="00173081" w:rsidP="00C856B7">
            <w:pPr>
              <w:pStyle w:val="ROWTABELLA"/>
              <w:rPr>
                <w:color w:val="002060"/>
              </w:rPr>
            </w:pPr>
            <w:r w:rsidRPr="001730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57AA8"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F55CC"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B59FD"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80172"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C57A5"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B17B4"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92829"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68995"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8E70E" w14:textId="77777777" w:rsidR="00173081" w:rsidRPr="00173081" w:rsidRDefault="00173081" w:rsidP="00C856B7">
            <w:pPr>
              <w:pStyle w:val="ROWTABELLA"/>
              <w:jc w:val="center"/>
              <w:rPr>
                <w:color w:val="002060"/>
              </w:rPr>
            </w:pPr>
            <w:r w:rsidRPr="00173081">
              <w:rPr>
                <w:color w:val="002060"/>
              </w:rPr>
              <w:t>0</w:t>
            </w:r>
          </w:p>
        </w:tc>
      </w:tr>
      <w:tr w:rsidR="00173081" w:rsidRPr="00173081" w14:paraId="08F76E6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A8A4FB" w14:textId="77777777" w:rsidR="00173081" w:rsidRPr="00173081" w:rsidRDefault="00173081" w:rsidP="00C856B7">
            <w:pPr>
              <w:pStyle w:val="ROWTABELLA"/>
              <w:rPr>
                <w:color w:val="002060"/>
              </w:rPr>
            </w:pPr>
            <w:r w:rsidRPr="0017308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DEA34"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EAF80"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F767A"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0E9E7"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A3CFB"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2188B" w14:textId="77777777" w:rsidR="00173081" w:rsidRPr="00173081" w:rsidRDefault="00173081" w:rsidP="00C856B7">
            <w:pPr>
              <w:pStyle w:val="ROWTABELLA"/>
              <w:jc w:val="center"/>
              <w:rPr>
                <w:color w:val="002060"/>
              </w:rPr>
            </w:pPr>
            <w:r w:rsidRPr="001730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4382E"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C1294"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197C0" w14:textId="77777777" w:rsidR="00173081" w:rsidRPr="00173081" w:rsidRDefault="00173081" w:rsidP="00C856B7">
            <w:pPr>
              <w:pStyle w:val="ROWTABELLA"/>
              <w:jc w:val="center"/>
              <w:rPr>
                <w:color w:val="002060"/>
              </w:rPr>
            </w:pPr>
            <w:r w:rsidRPr="00173081">
              <w:rPr>
                <w:color w:val="002060"/>
              </w:rPr>
              <w:t>0</w:t>
            </w:r>
          </w:p>
        </w:tc>
      </w:tr>
      <w:tr w:rsidR="00173081" w:rsidRPr="00173081" w14:paraId="04DB7834"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52399C" w14:textId="77777777" w:rsidR="00173081" w:rsidRPr="00173081" w:rsidRDefault="00173081" w:rsidP="00C856B7">
            <w:pPr>
              <w:pStyle w:val="ROWTABELLA"/>
              <w:rPr>
                <w:color w:val="002060"/>
              </w:rPr>
            </w:pPr>
            <w:r w:rsidRPr="0017308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8DC41"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6877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903D5"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4BD0B"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557D1"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6BA7B" w14:textId="77777777" w:rsidR="00173081" w:rsidRPr="00173081" w:rsidRDefault="00173081" w:rsidP="00C856B7">
            <w:pPr>
              <w:pStyle w:val="ROWTABELLA"/>
              <w:jc w:val="center"/>
              <w:rPr>
                <w:color w:val="002060"/>
              </w:rPr>
            </w:pPr>
            <w:r w:rsidRPr="001730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CB416"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57AB2"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0DC2D" w14:textId="77777777" w:rsidR="00173081" w:rsidRPr="00173081" w:rsidRDefault="00173081" w:rsidP="00C856B7">
            <w:pPr>
              <w:pStyle w:val="ROWTABELLA"/>
              <w:jc w:val="center"/>
              <w:rPr>
                <w:color w:val="002060"/>
              </w:rPr>
            </w:pPr>
            <w:r w:rsidRPr="00173081">
              <w:rPr>
                <w:color w:val="002060"/>
              </w:rPr>
              <w:t>0</w:t>
            </w:r>
          </w:p>
        </w:tc>
      </w:tr>
      <w:tr w:rsidR="00173081" w:rsidRPr="00173081" w14:paraId="5D03917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9F0BCC" w14:textId="77777777" w:rsidR="00173081" w:rsidRPr="00173081" w:rsidRDefault="00173081" w:rsidP="00C856B7">
            <w:pPr>
              <w:pStyle w:val="ROWTABELLA"/>
              <w:rPr>
                <w:color w:val="002060"/>
              </w:rPr>
            </w:pPr>
            <w:r w:rsidRPr="0017308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4980E"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A302C"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6CEB7"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52E4D"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E286D"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19904"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809DF"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F543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E1E77" w14:textId="77777777" w:rsidR="00173081" w:rsidRPr="00173081" w:rsidRDefault="00173081" w:rsidP="00C856B7">
            <w:pPr>
              <w:pStyle w:val="ROWTABELLA"/>
              <w:jc w:val="center"/>
              <w:rPr>
                <w:color w:val="002060"/>
              </w:rPr>
            </w:pPr>
            <w:r w:rsidRPr="00173081">
              <w:rPr>
                <w:color w:val="002060"/>
              </w:rPr>
              <w:t>0</w:t>
            </w:r>
          </w:p>
        </w:tc>
      </w:tr>
      <w:tr w:rsidR="00173081" w:rsidRPr="00173081" w14:paraId="7D143B85"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F0AB6B" w14:textId="77777777" w:rsidR="00173081" w:rsidRPr="00173081" w:rsidRDefault="00173081" w:rsidP="00C856B7">
            <w:pPr>
              <w:pStyle w:val="ROWTABELLA"/>
              <w:rPr>
                <w:color w:val="002060"/>
              </w:rPr>
            </w:pPr>
            <w:r w:rsidRPr="0017308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D0741"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C2B4C"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5BE8E"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C0D0D"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D7FCA"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C60F1" w14:textId="77777777" w:rsidR="00173081" w:rsidRPr="00173081" w:rsidRDefault="00173081" w:rsidP="00C856B7">
            <w:pPr>
              <w:pStyle w:val="ROWTABELLA"/>
              <w:jc w:val="center"/>
              <w:rPr>
                <w:color w:val="002060"/>
              </w:rPr>
            </w:pPr>
            <w:r w:rsidRPr="001730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FE15B"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537CD"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A81D9" w14:textId="77777777" w:rsidR="00173081" w:rsidRPr="00173081" w:rsidRDefault="00173081" w:rsidP="00C856B7">
            <w:pPr>
              <w:pStyle w:val="ROWTABELLA"/>
              <w:jc w:val="center"/>
              <w:rPr>
                <w:color w:val="002060"/>
              </w:rPr>
            </w:pPr>
            <w:r w:rsidRPr="00173081">
              <w:rPr>
                <w:color w:val="002060"/>
              </w:rPr>
              <w:t>0</w:t>
            </w:r>
          </w:p>
        </w:tc>
      </w:tr>
      <w:tr w:rsidR="00173081" w:rsidRPr="00173081" w14:paraId="3216AE6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3C476B" w14:textId="77777777" w:rsidR="00173081" w:rsidRPr="00173081" w:rsidRDefault="00173081" w:rsidP="00C856B7">
            <w:pPr>
              <w:pStyle w:val="ROWTABELLA"/>
              <w:rPr>
                <w:color w:val="002060"/>
              </w:rPr>
            </w:pPr>
            <w:r w:rsidRPr="0017308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C8F23"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C258E"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98B88"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ABD2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7EF84"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C6D13"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14EBE"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68486"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6D6AE" w14:textId="77777777" w:rsidR="00173081" w:rsidRPr="00173081" w:rsidRDefault="00173081" w:rsidP="00C856B7">
            <w:pPr>
              <w:pStyle w:val="ROWTABELLA"/>
              <w:jc w:val="center"/>
              <w:rPr>
                <w:color w:val="002060"/>
              </w:rPr>
            </w:pPr>
            <w:r w:rsidRPr="00173081">
              <w:rPr>
                <w:color w:val="002060"/>
              </w:rPr>
              <w:t>0</w:t>
            </w:r>
          </w:p>
        </w:tc>
      </w:tr>
      <w:tr w:rsidR="00173081" w:rsidRPr="00173081" w14:paraId="3925817D"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2E3D94" w14:textId="77777777" w:rsidR="00173081" w:rsidRPr="00173081" w:rsidRDefault="00173081" w:rsidP="00C856B7">
            <w:pPr>
              <w:pStyle w:val="ROWTABELLA"/>
              <w:rPr>
                <w:color w:val="002060"/>
              </w:rPr>
            </w:pPr>
            <w:r w:rsidRPr="0017308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D102A"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1D3FB"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E0AEA"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59ED5"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B138A"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97DE2" w14:textId="77777777" w:rsidR="00173081" w:rsidRPr="00173081" w:rsidRDefault="00173081" w:rsidP="00C856B7">
            <w:pPr>
              <w:pStyle w:val="ROWTABELLA"/>
              <w:jc w:val="center"/>
              <w:rPr>
                <w:color w:val="002060"/>
              </w:rPr>
            </w:pPr>
            <w:r w:rsidRPr="001730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F1E64" w14:textId="77777777" w:rsidR="00173081" w:rsidRPr="00173081" w:rsidRDefault="00173081" w:rsidP="00C856B7">
            <w:pPr>
              <w:pStyle w:val="ROWTABELLA"/>
              <w:jc w:val="center"/>
              <w:rPr>
                <w:color w:val="002060"/>
              </w:rPr>
            </w:pPr>
            <w:r w:rsidRPr="001730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DD39E"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C46D1" w14:textId="77777777" w:rsidR="00173081" w:rsidRPr="00173081" w:rsidRDefault="00173081" w:rsidP="00C856B7">
            <w:pPr>
              <w:pStyle w:val="ROWTABELLA"/>
              <w:jc w:val="center"/>
              <w:rPr>
                <w:color w:val="002060"/>
              </w:rPr>
            </w:pPr>
            <w:r w:rsidRPr="00173081">
              <w:rPr>
                <w:color w:val="002060"/>
              </w:rPr>
              <w:t>0</w:t>
            </w:r>
          </w:p>
        </w:tc>
      </w:tr>
      <w:tr w:rsidR="00173081" w:rsidRPr="00173081" w14:paraId="732DABC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E56FC6" w14:textId="77777777" w:rsidR="00173081" w:rsidRPr="00173081" w:rsidRDefault="00173081" w:rsidP="00C856B7">
            <w:pPr>
              <w:pStyle w:val="ROWTABELLA"/>
              <w:rPr>
                <w:color w:val="002060"/>
              </w:rPr>
            </w:pPr>
            <w:r w:rsidRPr="001730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DF730"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0DAC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7001A"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BDB88"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1D470"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F930B" w14:textId="77777777" w:rsidR="00173081" w:rsidRPr="00173081" w:rsidRDefault="00173081" w:rsidP="00C856B7">
            <w:pPr>
              <w:pStyle w:val="ROWTABELLA"/>
              <w:jc w:val="center"/>
              <w:rPr>
                <w:color w:val="002060"/>
              </w:rPr>
            </w:pPr>
            <w:r w:rsidRPr="001730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8FC57"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56C72"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E3F43" w14:textId="77777777" w:rsidR="00173081" w:rsidRPr="00173081" w:rsidRDefault="00173081" w:rsidP="00C856B7">
            <w:pPr>
              <w:pStyle w:val="ROWTABELLA"/>
              <w:jc w:val="center"/>
              <w:rPr>
                <w:color w:val="002060"/>
              </w:rPr>
            </w:pPr>
            <w:r w:rsidRPr="00173081">
              <w:rPr>
                <w:color w:val="002060"/>
              </w:rPr>
              <w:t>0</w:t>
            </w:r>
          </w:p>
        </w:tc>
      </w:tr>
      <w:tr w:rsidR="00173081" w:rsidRPr="00173081" w14:paraId="38CCED1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22F0B7" w14:textId="77777777" w:rsidR="00173081" w:rsidRPr="00173081" w:rsidRDefault="00173081" w:rsidP="00C856B7">
            <w:pPr>
              <w:pStyle w:val="ROWTABELLA"/>
              <w:rPr>
                <w:color w:val="002060"/>
              </w:rPr>
            </w:pPr>
            <w:r w:rsidRPr="0017308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98202"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D6548"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38433"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37AE9"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F0314"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5E638"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D9E8C" w14:textId="77777777" w:rsidR="00173081" w:rsidRPr="00173081" w:rsidRDefault="00173081" w:rsidP="00C856B7">
            <w:pPr>
              <w:pStyle w:val="ROWTABELLA"/>
              <w:jc w:val="center"/>
              <w:rPr>
                <w:color w:val="002060"/>
              </w:rPr>
            </w:pPr>
            <w:r w:rsidRPr="001730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86783"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7B739" w14:textId="77777777" w:rsidR="00173081" w:rsidRPr="00173081" w:rsidRDefault="00173081" w:rsidP="00C856B7">
            <w:pPr>
              <w:pStyle w:val="ROWTABELLA"/>
              <w:jc w:val="center"/>
              <w:rPr>
                <w:color w:val="002060"/>
              </w:rPr>
            </w:pPr>
            <w:r w:rsidRPr="00173081">
              <w:rPr>
                <w:color w:val="002060"/>
              </w:rPr>
              <w:t>0</w:t>
            </w:r>
          </w:p>
        </w:tc>
      </w:tr>
      <w:tr w:rsidR="00173081" w:rsidRPr="00173081" w14:paraId="326231CF"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B11820" w14:textId="77777777" w:rsidR="00173081" w:rsidRPr="00173081" w:rsidRDefault="00173081" w:rsidP="00C856B7">
            <w:pPr>
              <w:pStyle w:val="ROWTABELLA"/>
              <w:rPr>
                <w:color w:val="002060"/>
              </w:rPr>
            </w:pPr>
            <w:r w:rsidRPr="0017308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74C02"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BAE0A"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069C8"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707AF"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E78F2"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2DAD7" w14:textId="77777777" w:rsidR="00173081" w:rsidRPr="00173081" w:rsidRDefault="00173081" w:rsidP="00C856B7">
            <w:pPr>
              <w:pStyle w:val="ROWTABELLA"/>
              <w:jc w:val="center"/>
              <w:rPr>
                <w:color w:val="002060"/>
              </w:rPr>
            </w:pPr>
            <w:r w:rsidRPr="001730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25EC5" w14:textId="77777777" w:rsidR="00173081" w:rsidRPr="00173081" w:rsidRDefault="00173081" w:rsidP="00C856B7">
            <w:pPr>
              <w:pStyle w:val="ROWTABELLA"/>
              <w:jc w:val="center"/>
              <w:rPr>
                <w:color w:val="002060"/>
              </w:rPr>
            </w:pPr>
            <w:r w:rsidRPr="0017308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A7E5C"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E849C" w14:textId="77777777" w:rsidR="00173081" w:rsidRPr="00173081" w:rsidRDefault="00173081" w:rsidP="00C856B7">
            <w:pPr>
              <w:pStyle w:val="ROWTABELLA"/>
              <w:jc w:val="center"/>
              <w:rPr>
                <w:color w:val="002060"/>
              </w:rPr>
            </w:pPr>
            <w:r w:rsidRPr="00173081">
              <w:rPr>
                <w:color w:val="002060"/>
              </w:rPr>
              <w:t>0</w:t>
            </w:r>
          </w:p>
        </w:tc>
      </w:tr>
      <w:tr w:rsidR="00173081" w:rsidRPr="00173081" w14:paraId="05C1D4E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1DA391" w14:textId="77777777" w:rsidR="00173081" w:rsidRPr="00173081" w:rsidRDefault="00173081" w:rsidP="00C856B7">
            <w:pPr>
              <w:pStyle w:val="ROWTABELLA"/>
              <w:rPr>
                <w:color w:val="002060"/>
              </w:rPr>
            </w:pPr>
            <w:r w:rsidRPr="001730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8FBEC"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54529"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AE0C1"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D220E"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05A0A"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AFB22"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14ED2" w14:textId="77777777" w:rsidR="00173081" w:rsidRPr="00173081" w:rsidRDefault="00173081" w:rsidP="00C856B7">
            <w:pPr>
              <w:pStyle w:val="ROWTABELLA"/>
              <w:jc w:val="center"/>
              <w:rPr>
                <w:color w:val="002060"/>
              </w:rPr>
            </w:pPr>
            <w:r w:rsidRPr="001730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9B7B7"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9B0D7" w14:textId="77777777" w:rsidR="00173081" w:rsidRPr="00173081" w:rsidRDefault="00173081" w:rsidP="00C856B7">
            <w:pPr>
              <w:pStyle w:val="ROWTABELLA"/>
              <w:jc w:val="center"/>
              <w:rPr>
                <w:color w:val="002060"/>
              </w:rPr>
            </w:pPr>
            <w:r w:rsidRPr="00173081">
              <w:rPr>
                <w:color w:val="002060"/>
              </w:rPr>
              <w:t>0</w:t>
            </w:r>
          </w:p>
        </w:tc>
      </w:tr>
      <w:tr w:rsidR="00173081" w:rsidRPr="00173081" w14:paraId="5CA4C9A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11E04F" w14:textId="77777777" w:rsidR="00173081" w:rsidRPr="00173081" w:rsidRDefault="00173081" w:rsidP="00C856B7">
            <w:pPr>
              <w:pStyle w:val="ROWTABELLA"/>
              <w:rPr>
                <w:color w:val="002060"/>
              </w:rPr>
            </w:pPr>
            <w:r w:rsidRPr="0017308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72597"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A0B77"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6A681"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E674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CBC0D"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70D79" w14:textId="77777777" w:rsidR="00173081" w:rsidRPr="00173081" w:rsidRDefault="00173081" w:rsidP="00C856B7">
            <w:pPr>
              <w:pStyle w:val="ROWTABELLA"/>
              <w:jc w:val="center"/>
              <w:rPr>
                <w:color w:val="002060"/>
              </w:rPr>
            </w:pPr>
            <w:r w:rsidRPr="001730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CB121" w14:textId="77777777" w:rsidR="00173081" w:rsidRPr="00173081" w:rsidRDefault="00173081" w:rsidP="00C856B7">
            <w:pPr>
              <w:pStyle w:val="ROWTABELLA"/>
              <w:jc w:val="center"/>
              <w:rPr>
                <w:color w:val="002060"/>
              </w:rPr>
            </w:pPr>
            <w:r w:rsidRPr="001730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3EE1E"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2D866" w14:textId="77777777" w:rsidR="00173081" w:rsidRPr="00173081" w:rsidRDefault="00173081" w:rsidP="00C856B7">
            <w:pPr>
              <w:pStyle w:val="ROWTABELLA"/>
              <w:jc w:val="center"/>
              <w:rPr>
                <w:color w:val="002060"/>
              </w:rPr>
            </w:pPr>
            <w:r w:rsidRPr="00173081">
              <w:rPr>
                <w:color w:val="002060"/>
              </w:rPr>
              <w:t>0</w:t>
            </w:r>
          </w:p>
        </w:tc>
      </w:tr>
      <w:tr w:rsidR="00173081" w:rsidRPr="00173081" w14:paraId="1745F8BA"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D8C43D" w14:textId="77777777" w:rsidR="00173081" w:rsidRPr="00173081" w:rsidRDefault="00173081" w:rsidP="00C856B7">
            <w:pPr>
              <w:pStyle w:val="ROWTABELLA"/>
              <w:rPr>
                <w:color w:val="002060"/>
              </w:rPr>
            </w:pPr>
            <w:r w:rsidRPr="0017308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D3751"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0127E"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22D2F"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C53DD"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A45C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41DA4"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1EC73"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8E9BF"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C026D" w14:textId="77777777" w:rsidR="00173081" w:rsidRPr="00173081" w:rsidRDefault="00173081" w:rsidP="00C856B7">
            <w:pPr>
              <w:pStyle w:val="ROWTABELLA"/>
              <w:jc w:val="center"/>
              <w:rPr>
                <w:color w:val="002060"/>
              </w:rPr>
            </w:pPr>
            <w:r w:rsidRPr="00173081">
              <w:rPr>
                <w:color w:val="002060"/>
              </w:rPr>
              <w:t>0</w:t>
            </w:r>
          </w:p>
        </w:tc>
      </w:tr>
    </w:tbl>
    <w:p w14:paraId="7263A50D" w14:textId="77777777" w:rsidR="00173081" w:rsidRPr="00173081" w:rsidRDefault="00173081" w:rsidP="00173081">
      <w:pPr>
        <w:pStyle w:val="breakline"/>
        <w:divId w:val="527259509"/>
        <w:rPr>
          <w:color w:val="002060"/>
        </w:rPr>
      </w:pPr>
    </w:p>
    <w:p w14:paraId="73BFC760" w14:textId="77777777" w:rsidR="00173081" w:rsidRPr="00173081" w:rsidRDefault="00173081" w:rsidP="00173081">
      <w:pPr>
        <w:pStyle w:val="breakline"/>
        <w:divId w:val="527259509"/>
        <w:rPr>
          <w:color w:val="002060"/>
        </w:rPr>
      </w:pPr>
    </w:p>
    <w:p w14:paraId="1F509E32"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2DCA43F8"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D1A26D"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512DA0"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50410C"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DC2ED1"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CF060"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E74A7"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EE2C84"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EBBEA"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EBD280"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F7782E" w14:textId="77777777" w:rsidR="00173081" w:rsidRPr="00173081" w:rsidRDefault="00173081" w:rsidP="00C856B7">
            <w:pPr>
              <w:pStyle w:val="HEADERTABELLA"/>
              <w:rPr>
                <w:color w:val="002060"/>
              </w:rPr>
            </w:pPr>
            <w:r w:rsidRPr="00173081">
              <w:rPr>
                <w:color w:val="002060"/>
              </w:rPr>
              <w:t>PE</w:t>
            </w:r>
          </w:p>
        </w:tc>
      </w:tr>
      <w:tr w:rsidR="00173081" w:rsidRPr="00173081" w14:paraId="6222361F"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9E50F8" w14:textId="77777777" w:rsidR="00173081" w:rsidRPr="00173081" w:rsidRDefault="00173081" w:rsidP="00C856B7">
            <w:pPr>
              <w:pStyle w:val="ROWTABELLA"/>
              <w:rPr>
                <w:color w:val="002060"/>
              </w:rPr>
            </w:pPr>
            <w:r w:rsidRPr="0017308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505B3"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86212"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70F4D"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2D0BE"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EE5B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F450B" w14:textId="77777777" w:rsidR="00173081" w:rsidRPr="00173081" w:rsidRDefault="00173081" w:rsidP="00C856B7">
            <w:pPr>
              <w:pStyle w:val="ROWTABELLA"/>
              <w:jc w:val="center"/>
              <w:rPr>
                <w:color w:val="002060"/>
              </w:rPr>
            </w:pPr>
            <w:r w:rsidRPr="001730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88D3E"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F399E"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26825" w14:textId="77777777" w:rsidR="00173081" w:rsidRPr="00173081" w:rsidRDefault="00173081" w:rsidP="00C856B7">
            <w:pPr>
              <w:pStyle w:val="ROWTABELLA"/>
              <w:jc w:val="center"/>
              <w:rPr>
                <w:color w:val="002060"/>
              </w:rPr>
            </w:pPr>
            <w:r w:rsidRPr="00173081">
              <w:rPr>
                <w:color w:val="002060"/>
              </w:rPr>
              <w:t>0</w:t>
            </w:r>
          </w:p>
        </w:tc>
      </w:tr>
      <w:tr w:rsidR="00173081" w:rsidRPr="00173081" w14:paraId="0F24323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832591" w14:textId="77777777" w:rsidR="00173081" w:rsidRPr="00173081" w:rsidRDefault="00173081" w:rsidP="00C856B7">
            <w:pPr>
              <w:pStyle w:val="ROWTABELLA"/>
              <w:rPr>
                <w:color w:val="002060"/>
              </w:rPr>
            </w:pPr>
            <w:r w:rsidRPr="00173081">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51181"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D55E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6840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3979F"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C8681"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0D13D" w14:textId="77777777" w:rsidR="00173081" w:rsidRPr="00173081" w:rsidRDefault="00173081" w:rsidP="00C856B7">
            <w:pPr>
              <w:pStyle w:val="ROWTABELLA"/>
              <w:jc w:val="center"/>
              <w:rPr>
                <w:color w:val="002060"/>
              </w:rPr>
            </w:pPr>
            <w:r w:rsidRPr="001730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7EADA"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970EE"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E3C17" w14:textId="77777777" w:rsidR="00173081" w:rsidRPr="00173081" w:rsidRDefault="00173081" w:rsidP="00C856B7">
            <w:pPr>
              <w:pStyle w:val="ROWTABELLA"/>
              <w:jc w:val="center"/>
              <w:rPr>
                <w:color w:val="002060"/>
              </w:rPr>
            </w:pPr>
            <w:r w:rsidRPr="00173081">
              <w:rPr>
                <w:color w:val="002060"/>
              </w:rPr>
              <w:t>0</w:t>
            </w:r>
          </w:p>
        </w:tc>
      </w:tr>
      <w:tr w:rsidR="00173081" w:rsidRPr="00173081" w14:paraId="305CDF9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A67B1B" w14:textId="77777777" w:rsidR="00173081" w:rsidRPr="00173081" w:rsidRDefault="00173081" w:rsidP="00C856B7">
            <w:pPr>
              <w:pStyle w:val="ROWTABELLA"/>
              <w:rPr>
                <w:color w:val="002060"/>
              </w:rPr>
            </w:pPr>
            <w:r w:rsidRPr="0017308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DBDEE"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C4EDD"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A7AB5"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24680"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760AF"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4FEA6" w14:textId="77777777" w:rsidR="00173081" w:rsidRPr="00173081" w:rsidRDefault="00173081" w:rsidP="00C856B7">
            <w:pPr>
              <w:pStyle w:val="ROWTABELLA"/>
              <w:jc w:val="center"/>
              <w:rPr>
                <w:color w:val="002060"/>
              </w:rPr>
            </w:pPr>
            <w:r w:rsidRPr="001730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A27C9"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4F8B4"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5CB17" w14:textId="77777777" w:rsidR="00173081" w:rsidRPr="00173081" w:rsidRDefault="00173081" w:rsidP="00C856B7">
            <w:pPr>
              <w:pStyle w:val="ROWTABELLA"/>
              <w:jc w:val="center"/>
              <w:rPr>
                <w:color w:val="002060"/>
              </w:rPr>
            </w:pPr>
            <w:r w:rsidRPr="00173081">
              <w:rPr>
                <w:color w:val="002060"/>
              </w:rPr>
              <w:t>0</w:t>
            </w:r>
          </w:p>
        </w:tc>
      </w:tr>
      <w:tr w:rsidR="00173081" w:rsidRPr="00173081" w14:paraId="5A6AAA7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FA5A1A" w14:textId="77777777" w:rsidR="00173081" w:rsidRPr="00173081" w:rsidRDefault="00173081" w:rsidP="00C856B7">
            <w:pPr>
              <w:pStyle w:val="ROWTABELLA"/>
              <w:rPr>
                <w:color w:val="002060"/>
              </w:rPr>
            </w:pPr>
            <w:r w:rsidRPr="00173081">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F9BC5"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7A604"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8ABEF"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8F0C6"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9CCEC"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75046" w14:textId="77777777" w:rsidR="00173081" w:rsidRPr="00173081" w:rsidRDefault="00173081" w:rsidP="00C856B7">
            <w:pPr>
              <w:pStyle w:val="ROWTABELLA"/>
              <w:jc w:val="center"/>
              <w:rPr>
                <w:color w:val="002060"/>
              </w:rPr>
            </w:pPr>
            <w:r w:rsidRPr="001730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F85C4" w14:textId="77777777" w:rsidR="00173081" w:rsidRPr="00173081" w:rsidRDefault="00173081" w:rsidP="00C856B7">
            <w:pPr>
              <w:pStyle w:val="ROWTABELLA"/>
              <w:jc w:val="center"/>
              <w:rPr>
                <w:color w:val="002060"/>
              </w:rPr>
            </w:pPr>
            <w:r w:rsidRPr="001730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B7F1B"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7EC8D" w14:textId="77777777" w:rsidR="00173081" w:rsidRPr="00173081" w:rsidRDefault="00173081" w:rsidP="00C856B7">
            <w:pPr>
              <w:pStyle w:val="ROWTABELLA"/>
              <w:jc w:val="center"/>
              <w:rPr>
                <w:color w:val="002060"/>
              </w:rPr>
            </w:pPr>
            <w:r w:rsidRPr="00173081">
              <w:rPr>
                <w:color w:val="002060"/>
              </w:rPr>
              <w:t>0</w:t>
            </w:r>
          </w:p>
        </w:tc>
      </w:tr>
      <w:tr w:rsidR="00173081" w:rsidRPr="00173081" w14:paraId="0087567A"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1AD3B6" w14:textId="77777777" w:rsidR="00173081" w:rsidRPr="00173081" w:rsidRDefault="00173081" w:rsidP="00C856B7">
            <w:pPr>
              <w:pStyle w:val="ROWTABELLA"/>
              <w:rPr>
                <w:color w:val="002060"/>
              </w:rPr>
            </w:pPr>
            <w:r w:rsidRPr="0017308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8D6EB"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9BB22"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CBEF2"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64194"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E8164"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69CC4"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8D0F6"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54B54"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7A6D0" w14:textId="77777777" w:rsidR="00173081" w:rsidRPr="00173081" w:rsidRDefault="00173081" w:rsidP="00C856B7">
            <w:pPr>
              <w:pStyle w:val="ROWTABELLA"/>
              <w:jc w:val="center"/>
              <w:rPr>
                <w:color w:val="002060"/>
              </w:rPr>
            </w:pPr>
            <w:r w:rsidRPr="00173081">
              <w:rPr>
                <w:color w:val="002060"/>
              </w:rPr>
              <w:t>0</w:t>
            </w:r>
          </w:p>
        </w:tc>
      </w:tr>
      <w:tr w:rsidR="00173081" w:rsidRPr="00173081" w14:paraId="1FA3B35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0D42C9" w14:textId="77777777" w:rsidR="00173081" w:rsidRPr="00173081" w:rsidRDefault="00173081" w:rsidP="00C856B7">
            <w:pPr>
              <w:pStyle w:val="ROWTABELLA"/>
              <w:rPr>
                <w:color w:val="002060"/>
              </w:rPr>
            </w:pPr>
            <w:r w:rsidRPr="001730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80944"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83864"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82121"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BCFCC"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F92A9"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A3728" w14:textId="77777777" w:rsidR="00173081" w:rsidRPr="00173081" w:rsidRDefault="00173081" w:rsidP="00C856B7">
            <w:pPr>
              <w:pStyle w:val="ROWTABELLA"/>
              <w:jc w:val="center"/>
              <w:rPr>
                <w:color w:val="002060"/>
              </w:rPr>
            </w:pPr>
            <w:r w:rsidRPr="001730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2EA9A"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ECD18"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EDF92" w14:textId="77777777" w:rsidR="00173081" w:rsidRPr="00173081" w:rsidRDefault="00173081" w:rsidP="00C856B7">
            <w:pPr>
              <w:pStyle w:val="ROWTABELLA"/>
              <w:jc w:val="center"/>
              <w:rPr>
                <w:color w:val="002060"/>
              </w:rPr>
            </w:pPr>
            <w:r w:rsidRPr="00173081">
              <w:rPr>
                <w:color w:val="002060"/>
              </w:rPr>
              <w:t>0</w:t>
            </w:r>
          </w:p>
        </w:tc>
      </w:tr>
      <w:tr w:rsidR="00173081" w:rsidRPr="00173081" w14:paraId="4C2E210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22E4A5" w14:textId="77777777" w:rsidR="00173081" w:rsidRPr="00173081" w:rsidRDefault="00173081" w:rsidP="00C856B7">
            <w:pPr>
              <w:pStyle w:val="ROWTABELLA"/>
              <w:rPr>
                <w:color w:val="002060"/>
              </w:rPr>
            </w:pPr>
            <w:r w:rsidRPr="0017308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A6CF3"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28C68"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13B5C"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F2080"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E8D83"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7D194" w14:textId="77777777" w:rsidR="00173081" w:rsidRPr="00173081" w:rsidRDefault="00173081" w:rsidP="00C856B7">
            <w:pPr>
              <w:pStyle w:val="ROWTABELLA"/>
              <w:jc w:val="center"/>
              <w:rPr>
                <w:color w:val="002060"/>
              </w:rPr>
            </w:pPr>
            <w:r w:rsidRPr="001730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FDF53"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754B5"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990A0" w14:textId="77777777" w:rsidR="00173081" w:rsidRPr="00173081" w:rsidRDefault="00173081" w:rsidP="00C856B7">
            <w:pPr>
              <w:pStyle w:val="ROWTABELLA"/>
              <w:jc w:val="center"/>
              <w:rPr>
                <w:color w:val="002060"/>
              </w:rPr>
            </w:pPr>
            <w:r w:rsidRPr="00173081">
              <w:rPr>
                <w:color w:val="002060"/>
              </w:rPr>
              <w:t>0</w:t>
            </w:r>
          </w:p>
        </w:tc>
      </w:tr>
      <w:tr w:rsidR="00173081" w:rsidRPr="00173081" w14:paraId="33BA57B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B67173" w14:textId="77777777" w:rsidR="00173081" w:rsidRPr="00173081" w:rsidRDefault="00173081" w:rsidP="00C856B7">
            <w:pPr>
              <w:pStyle w:val="ROWTABELLA"/>
              <w:rPr>
                <w:color w:val="002060"/>
              </w:rPr>
            </w:pPr>
            <w:r w:rsidRPr="0017308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B0313" w14:textId="5123E6D9" w:rsidR="00173081" w:rsidRPr="00173081" w:rsidRDefault="002F705B" w:rsidP="00C856B7">
            <w:pPr>
              <w:pStyle w:val="ROWTABELLA"/>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1AF85"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73CF7" w14:textId="0828A1ED" w:rsidR="00173081" w:rsidRPr="00173081" w:rsidRDefault="002F705B" w:rsidP="00C856B7">
            <w:pPr>
              <w:pStyle w:val="ROWTABELLA"/>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A7352" w14:textId="28AB678D" w:rsidR="00173081" w:rsidRPr="00173081" w:rsidRDefault="002F705B" w:rsidP="00C856B7">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6F558"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F18AB" w14:textId="75E2BAD1" w:rsidR="00173081" w:rsidRPr="00173081" w:rsidRDefault="002F705B" w:rsidP="00C856B7">
            <w:pPr>
              <w:pStyle w:val="ROWTABELLA"/>
              <w:jc w:val="center"/>
              <w:rPr>
                <w:color w:val="002060"/>
              </w:rPr>
            </w:pPr>
            <w:r>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240F1"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26240" w14:textId="6CFD8390" w:rsidR="00173081" w:rsidRPr="00173081" w:rsidRDefault="002F705B" w:rsidP="00C856B7">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FFF1A" w14:textId="77777777" w:rsidR="00173081" w:rsidRPr="00173081" w:rsidRDefault="00173081" w:rsidP="00C856B7">
            <w:pPr>
              <w:pStyle w:val="ROWTABELLA"/>
              <w:jc w:val="center"/>
              <w:rPr>
                <w:color w:val="002060"/>
              </w:rPr>
            </w:pPr>
            <w:r w:rsidRPr="00173081">
              <w:rPr>
                <w:color w:val="002060"/>
              </w:rPr>
              <w:t>0</w:t>
            </w:r>
          </w:p>
        </w:tc>
      </w:tr>
      <w:tr w:rsidR="00173081" w:rsidRPr="00173081" w14:paraId="37B11C1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C40E6E" w14:textId="77777777" w:rsidR="00173081" w:rsidRPr="00173081" w:rsidRDefault="00173081" w:rsidP="00C856B7">
            <w:pPr>
              <w:pStyle w:val="ROWTABELLA"/>
              <w:rPr>
                <w:color w:val="002060"/>
              </w:rPr>
            </w:pPr>
            <w:r w:rsidRPr="0017308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A4A9C" w14:textId="119F7D6E" w:rsidR="00173081" w:rsidRPr="00173081" w:rsidRDefault="00173081" w:rsidP="00C856B7">
            <w:pPr>
              <w:pStyle w:val="ROWTABELLA"/>
              <w:jc w:val="center"/>
              <w:rPr>
                <w:color w:val="002060"/>
              </w:rPr>
            </w:pPr>
            <w:r w:rsidRPr="00173081">
              <w:rPr>
                <w:color w:val="002060"/>
              </w:rPr>
              <w:t>1</w:t>
            </w:r>
            <w:r w:rsidR="002F70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D0270"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34C44"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1B4C8" w14:textId="23AF414A" w:rsidR="00173081" w:rsidRPr="00173081" w:rsidRDefault="002F705B" w:rsidP="00C856B7">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11BAC" w14:textId="65F8108D" w:rsidR="00173081" w:rsidRPr="00173081" w:rsidRDefault="002F705B" w:rsidP="00C856B7">
            <w:pPr>
              <w:pStyle w:val="ROWTABELLA"/>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F661C"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D04BB" w14:textId="0DC2FFBA" w:rsidR="00173081" w:rsidRPr="00173081" w:rsidRDefault="002F705B" w:rsidP="00C856B7">
            <w:pPr>
              <w:pStyle w:val="ROWTABELLA"/>
              <w:jc w:val="center"/>
              <w:rPr>
                <w:color w:val="002060"/>
              </w:rPr>
            </w:pPr>
            <w:r>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B5B7E" w14:textId="0262B454" w:rsidR="00173081" w:rsidRPr="00173081" w:rsidRDefault="002F705B" w:rsidP="00C856B7">
            <w:pPr>
              <w:pStyle w:val="ROWTABELLA"/>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1B747" w14:textId="77777777" w:rsidR="00173081" w:rsidRPr="00173081" w:rsidRDefault="00173081" w:rsidP="00C856B7">
            <w:pPr>
              <w:pStyle w:val="ROWTABELLA"/>
              <w:jc w:val="center"/>
              <w:rPr>
                <w:color w:val="002060"/>
              </w:rPr>
            </w:pPr>
            <w:r w:rsidRPr="00173081">
              <w:rPr>
                <w:color w:val="002060"/>
              </w:rPr>
              <w:t>0</w:t>
            </w:r>
          </w:p>
        </w:tc>
      </w:tr>
      <w:tr w:rsidR="00173081" w:rsidRPr="00173081" w14:paraId="20FE27F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8ED35B" w14:textId="77777777" w:rsidR="00173081" w:rsidRPr="00173081" w:rsidRDefault="00173081" w:rsidP="00C856B7">
            <w:pPr>
              <w:pStyle w:val="ROWTABELLA"/>
              <w:rPr>
                <w:color w:val="002060"/>
              </w:rPr>
            </w:pPr>
            <w:r w:rsidRPr="0017308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F045B"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6D6AC"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6667E"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6B9BA"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FF921"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51152"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668AE" w14:textId="77777777" w:rsidR="00173081" w:rsidRPr="00173081" w:rsidRDefault="00173081" w:rsidP="00C856B7">
            <w:pPr>
              <w:pStyle w:val="ROWTABELLA"/>
              <w:jc w:val="center"/>
              <w:rPr>
                <w:color w:val="002060"/>
              </w:rPr>
            </w:pPr>
            <w:r w:rsidRPr="0017308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AB8A5"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A7F31" w14:textId="77777777" w:rsidR="00173081" w:rsidRPr="00173081" w:rsidRDefault="00173081" w:rsidP="00C856B7">
            <w:pPr>
              <w:pStyle w:val="ROWTABELLA"/>
              <w:jc w:val="center"/>
              <w:rPr>
                <w:color w:val="002060"/>
              </w:rPr>
            </w:pPr>
            <w:r w:rsidRPr="00173081">
              <w:rPr>
                <w:color w:val="002060"/>
              </w:rPr>
              <w:t>0</w:t>
            </w:r>
          </w:p>
        </w:tc>
      </w:tr>
      <w:tr w:rsidR="00173081" w:rsidRPr="00173081" w14:paraId="38816A44"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50B654" w14:textId="77777777" w:rsidR="00173081" w:rsidRPr="00173081" w:rsidRDefault="00173081" w:rsidP="00C856B7">
            <w:pPr>
              <w:pStyle w:val="ROWTABELLA"/>
              <w:rPr>
                <w:color w:val="002060"/>
              </w:rPr>
            </w:pPr>
            <w:r w:rsidRPr="00173081">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F8ECE"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649F4"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FFCAB"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CFCAB"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61014"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38E94"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1B043" w14:textId="77777777" w:rsidR="00173081" w:rsidRPr="00173081" w:rsidRDefault="00173081" w:rsidP="00C856B7">
            <w:pPr>
              <w:pStyle w:val="ROWTABELLA"/>
              <w:jc w:val="center"/>
              <w:rPr>
                <w:color w:val="002060"/>
              </w:rPr>
            </w:pPr>
            <w:r w:rsidRPr="001730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3D4C6"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6B959" w14:textId="77777777" w:rsidR="00173081" w:rsidRPr="00173081" w:rsidRDefault="00173081" w:rsidP="00C856B7">
            <w:pPr>
              <w:pStyle w:val="ROWTABELLA"/>
              <w:jc w:val="center"/>
              <w:rPr>
                <w:color w:val="002060"/>
              </w:rPr>
            </w:pPr>
            <w:r w:rsidRPr="00173081">
              <w:rPr>
                <w:color w:val="002060"/>
              </w:rPr>
              <w:t>0</w:t>
            </w:r>
          </w:p>
        </w:tc>
      </w:tr>
      <w:tr w:rsidR="00173081" w:rsidRPr="00173081" w14:paraId="38E65FD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D691DC" w14:textId="77777777" w:rsidR="00173081" w:rsidRPr="00173081" w:rsidRDefault="00173081" w:rsidP="00C856B7">
            <w:pPr>
              <w:pStyle w:val="ROWTABELLA"/>
              <w:rPr>
                <w:color w:val="002060"/>
              </w:rPr>
            </w:pPr>
            <w:r w:rsidRPr="0017308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698FC"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7E33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5D0B5"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4B460"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8B43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5BC86"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E6320"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DCBF8"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6C0FC" w14:textId="77777777" w:rsidR="00173081" w:rsidRPr="00173081" w:rsidRDefault="00173081" w:rsidP="00C856B7">
            <w:pPr>
              <w:pStyle w:val="ROWTABELLA"/>
              <w:jc w:val="center"/>
              <w:rPr>
                <w:color w:val="002060"/>
              </w:rPr>
            </w:pPr>
            <w:r w:rsidRPr="00173081">
              <w:rPr>
                <w:color w:val="002060"/>
              </w:rPr>
              <w:t>0</w:t>
            </w:r>
          </w:p>
        </w:tc>
      </w:tr>
      <w:tr w:rsidR="00173081" w:rsidRPr="00173081" w14:paraId="6C27832E"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F84C5E" w14:textId="77777777" w:rsidR="00173081" w:rsidRPr="00173081" w:rsidRDefault="00173081" w:rsidP="00C856B7">
            <w:pPr>
              <w:pStyle w:val="ROWTABELLA"/>
              <w:rPr>
                <w:color w:val="002060"/>
              </w:rPr>
            </w:pPr>
            <w:r w:rsidRPr="00173081">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69CFE"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1BD5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AE471"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A9181"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CBC29"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B3082"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0CD3C" w14:textId="77777777" w:rsidR="00173081" w:rsidRPr="00173081" w:rsidRDefault="00173081" w:rsidP="00C856B7">
            <w:pPr>
              <w:pStyle w:val="ROWTABELLA"/>
              <w:jc w:val="center"/>
              <w:rPr>
                <w:color w:val="002060"/>
              </w:rPr>
            </w:pPr>
            <w:r w:rsidRPr="001730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E40BF"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6EA4E" w14:textId="77777777" w:rsidR="00173081" w:rsidRPr="00173081" w:rsidRDefault="00173081" w:rsidP="00C856B7">
            <w:pPr>
              <w:pStyle w:val="ROWTABELLA"/>
              <w:jc w:val="center"/>
              <w:rPr>
                <w:color w:val="002060"/>
              </w:rPr>
            </w:pPr>
            <w:r w:rsidRPr="00173081">
              <w:rPr>
                <w:color w:val="002060"/>
              </w:rPr>
              <w:t>0</w:t>
            </w:r>
          </w:p>
        </w:tc>
      </w:tr>
      <w:tr w:rsidR="00173081" w:rsidRPr="00173081" w14:paraId="007CDA9D"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E07B8A" w14:textId="77777777" w:rsidR="00173081" w:rsidRPr="00173081" w:rsidRDefault="00173081" w:rsidP="00C856B7">
            <w:pPr>
              <w:pStyle w:val="ROWTABELLA"/>
              <w:rPr>
                <w:color w:val="002060"/>
              </w:rPr>
            </w:pPr>
            <w:r w:rsidRPr="0017308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0327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D47E3"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BB9F0"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90A5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FC4C9"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D50E7"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56762" w14:textId="77777777" w:rsidR="00173081" w:rsidRPr="00173081" w:rsidRDefault="00173081" w:rsidP="00C856B7">
            <w:pPr>
              <w:pStyle w:val="ROWTABELLA"/>
              <w:jc w:val="center"/>
              <w:rPr>
                <w:color w:val="002060"/>
              </w:rPr>
            </w:pPr>
            <w:r w:rsidRPr="001730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C2704"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1AD94" w14:textId="77777777" w:rsidR="00173081" w:rsidRPr="00173081" w:rsidRDefault="00173081" w:rsidP="00C856B7">
            <w:pPr>
              <w:pStyle w:val="ROWTABELLA"/>
              <w:jc w:val="center"/>
              <w:rPr>
                <w:color w:val="002060"/>
              </w:rPr>
            </w:pPr>
            <w:r w:rsidRPr="00173081">
              <w:rPr>
                <w:color w:val="002060"/>
              </w:rPr>
              <w:t>0</w:t>
            </w:r>
          </w:p>
        </w:tc>
      </w:tr>
    </w:tbl>
    <w:p w14:paraId="50DB7653" w14:textId="77777777" w:rsidR="00173081" w:rsidRPr="00173081" w:rsidRDefault="00173081" w:rsidP="00173081">
      <w:pPr>
        <w:pStyle w:val="breakline"/>
        <w:divId w:val="527259509"/>
        <w:rPr>
          <w:color w:val="002060"/>
        </w:rPr>
      </w:pPr>
    </w:p>
    <w:p w14:paraId="0E573E53" w14:textId="77777777" w:rsidR="00173081" w:rsidRPr="00173081" w:rsidRDefault="00173081" w:rsidP="00173081">
      <w:pPr>
        <w:pStyle w:val="breakline"/>
        <w:divId w:val="527259509"/>
        <w:rPr>
          <w:color w:val="002060"/>
        </w:rPr>
      </w:pPr>
    </w:p>
    <w:p w14:paraId="43FEB1DF" w14:textId="77777777" w:rsidR="00173081" w:rsidRPr="00173081" w:rsidRDefault="00173081" w:rsidP="00173081">
      <w:pPr>
        <w:pStyle w:val="SOTTOTITOLOCAMPIONATO1"/>
        <w:divId w:val="527259509"/>
        <w:rPr>
          <w:color w:val="002060"/>
        </w:rPr>
      </w:pPr>
      <w:r w:rsidRPr="001730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4E6CB9E8"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FA88F0"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641942"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9CA0C"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391CBB"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FFAC4"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3F9F6"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691427"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370872"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4B9C95"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C2EF8D" w14:textId="77777777" w:rsidR="00173081" w:rsidRPr="00173081" w:rsidRDefault="00173081" w:rsidP="00C856B7">
            <w:pPr>
              <w:pStyle w:val="HEADERTABELLA"/>
              <w:rPr>
                <w:color w:val="002060"/>
              </w:rPr>
            </w:pPr>
            <w:r w:rsidRPr="00173081">
              <w:rPr>
                <w:color w:val="002060"/>
              </w:rPr>
              <w:t>PE</w:t>
            </w:r>
          </w:p>
        </w:tc>
      </w:tr>
      <w:tr w:rsidR="00173081" w:rsidRPr="00173081" w14:paraId="01533523"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24D046" w14:textId="77777777" w:rsidR="00173081" w:rsidRPr="00173081" w:rsidRDefault="00173081" w:rsidP="00C856B7">
            <w:pPr>
              <w:pStyle w:val="ROWTABELLA"/>
              <w:rPr>
                <w:color w:val="002060"/>
              </w:rPr>
            </w:pPr>
            <w:r w:rsidRPr="00173081">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6E2D8"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97B5D"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EAB93"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90BEE"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B880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E0AA7" w14:textId="77777777" w:rsidR="00173081" w:rsidRPr="00173081" w:rsidRDefault="00173081" w:rsidP="00C856B7">
            <w:pPr>
              <w:pStyle w:val="ROWTABELLA"/>
              <w:jc w:val="center"/>
              <w:rPr>
                <w:color w:val="002060"/>
              </w:rPr>
            </w:pPr>
            <w:r w:rsidRPr="0017308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B4C30"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684AA" w14:textId="77777777" w:rsidR="00173081" w:rsidRPr="00173081" w:rsidRDefault="00173081" w:rsidP="00C856B7">
            <w:pPr>
              <w:pStyle w:val="ROWTABELLA"/>
              <w:jc w:val="center"/>
              <w:rPr>
                <w:color w:val="002060"/>
              </w:rPr>
            </w:pPr>
            <w:r w:rsidRPr="0017308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C1C37" w14:textId="77777777" w:rsidR="00173081" w:rsidRPr="00173081" w:rsidRDefault="00173081" w:rsidP="00C856B7">
            <w:pPr>
              <w:pStyle w:val="ROWTABELLA"/>
              <w:jc w:val="center"/>
              <w:rPr>
                <w:color w:val="002060"/>
              </w:rPr>
            </w:pPr>
            <w:r w:rsidRPr="00173081">
              <w:rPr>
                <w:color w:val="002060"/>
              </w:rPr>
              <w:t>0</w:t>
            </w:r>
          </w:p>
        </w:tc>
      </w:tr>
      <w:tr w:rsidR="00173081" w:rsidRPr="00173081" w14:paraId="24EEF72F"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2A3A4E" w14:textId="77777777" w:rsidR="00173081" w:rsidRPr="00173081" w:rsidRDefault="00173081" w:rsidP="00C856B7">
            <w:pPr>
              <w:pStyle w:val="ROWTABELLA"/>
              <w:rPr>
                <w:color w:val="002060"/>
              </w:rPr>
            </w:pPr>
            <w:r w:rsidRPr="00173081">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BC431"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24293"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0D2C6"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2D9C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AB8E9"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48CE6" w14:textId="77777777" w:rsidR="00173081" w:rsidRPr="00173081" w:rsidRDefault="00173081" w:rsidP="00C856B7">
            <w:pPr>
              <w:pStyle w:val="ROWTABELLA"/>
              <w:jc w:val="center"/>
              <w:rPr>
                <w:color w:val="002060"/>
              </w:rPr>
            </w:pPr>
            <w:r w:rsidRPr="001730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E2D9F"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8ECF9"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7FFD9" w14:textId="77777777" w:rsidR="00173081" w:rsidRPr="00173081" w:rsidRDefault="00173081" w:rsidP="00C856B7">
            <w:pPr>
              <w:pStyle w:val="ROWTABELLA"/>
              <w:jc w:val="center"/>
              <w:rPr>
                <w:color w:val="002060"/>
              </w:rPr>
            </w:pPr>
            <w:r w:rsidRPr="00173081">
              <w:rPr>
                <w:color w:val="002060"/>
              </w:rPr>
              <w:t>0</w:t>
            </w:r>
          </w:p>
        </w:tc>
      </w:tr>
      <w:tr w:rsidR="00173081" w:rsidRPr="00173081" w14:paraId="5A812F6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8D8742" w14:textId="77777777" w:rsidR="00173081" w:rsidRPr="00173081" w:rsidRDefault="00173081" w:rsidP="00C856B7">
            <w:pPr>
              <w:pStyle w:val="ROWTABELLA"/>
              <w:rPr>
                <w:color w:val="002060"/>
              </w:rPr>
            </w:pPr>
            <w:r w:rsidRPr="00173081">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AF03B"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EC7A5"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DF854"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CA43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52CB3"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08A84" w14:textId="77777777" w:rsidR="00173081" w:rsidRPr="00173081" w:rsidRDefault="00173081" w:rsidP="00C856B7">
            <w:pPr>
              <w:pStyle w:val="ROWTABELLA"/>
              <w:jc w:val="center"/>
              <w:rPr>
                <w:color w:val="002060"/>
              </w:rPr>
            </w:pPr>
            <w:r w:rsidRPr="001730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EF2B3" w14:textId="77777777" w:rsidR="00173081" w:rsidRPr="00173081" w:rsidRDefault="00173081" w:rsidP="00C856B7">
            <w:pPr>
              <w:pStyle w:val="ROWTABELLA"/>
              <w:jc w:val="center"/>
              <w:rPr>
                <w:color w:val="002060"/>
              </w:rPr>
            </w:pPr>
            <w:r w:rsidRPr="001730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18389"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FF5B0" w14:textId="77777777" w:rsidR="00173081" w:rsidRPr="00173081" w:rsidRDefault="00173081" w:rsidP="00C856B7">
            <w:pPr>
              <w:pStyle w:val="ROWTABELLA"/>
              <w:jc w:val="center"/>
              <w:rPr>
                <w:color w:val="002060"/>
              </w:rPr>
            </w:pPr>
            <w:r w:rsidRPr="00173081">
              <w:rPr>
                <w:color w:val="002060"/>
              </w:rPr>
              <w:t>0</w:t>
            </w:r>
          </w:p>
        </w:tc>
      </w:tr>
      <w:tr w:rsidR="00173081" w:rsidRPr="00173081" w14:paraId="2D74E4B4"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03C9A0" w14:textId="77777777" w:rsidR="00173081" w:rsidRPr="00173081" w:rsidRDefault="00173081" w:rsidP="00C856B7">
            <w:pPr>
              <w:pStyle w:val="ROWTABELLA"/>
              <w:rPr>
                <w:color w:val="002060"/>
              </w:rPr>
            </w:pPr>
            <w:r w:rsidRPr="0017308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ABEBE"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43AAA"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B7C1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3C976"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45E5B"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47C29" w14:textId="77777777" w:rsidR="00173081" w:rsidRPr="00173081" w:rsidRDefault="00173081" w:rsidP="00C856B7">
            <w:pPr>
              <w:pStyle w:val="ROWTABELLA"/>
              <w:jc w:val="center"/>
              <w:rPr>
                <w:color w:val="002060"/>
              </w:rPr>
            </w:pPr>
            <w:r w:rsidRPr="001730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C0616" w14:textId="77777777" w:rsidR="00173081" w:rsidRPr="00173081" w:rsidRDefault="00173081" w:rsidP="00C856B7">
            <w:pPr>
              <w:pStyle w:val="ROWTABELLA"/>
              <w:jc w:val="center"/>
              <w:rPr>
                <w:color w:val="002060"/>
              </w:rPr>
            </w:pPr>
            <w:r w:rsidRPr="001730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267FD"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C2144" w14:textId="77777777" w:rsidR="00173081" w:rsidRPr="00173081" w:rsidRDefault="00173081" w:rsidP="00C856B7">
            <w:pPr>
              <w:pStyle w:val="ROWTABELLA"/>
              <w:jc w:val="center"/>
              <w:rPr>
                <w:color w:val="002060"/>
              </w:rPr>
            </w:pPr>
            <w:r w:rsidRPr="00173081">
              <w:rPr>
                <w:color w:val="002060"/>
              </w:rPr>
              <w:t>0</w:t>
            </w:r>
          </w:p>
        </w:tc>
      </w:tr>
      <w:tr w:rsidR="00173081" w:rsidRPr="00173081" w14:paraId="2DC203A7"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768D4D" w14:textId="77777777" w:rsidR="00173081" w:rsidRPr="00173081" w:rsidRDefault="00173081" w:rsidP="00C856B7">
            <w:pPr>
              <w:pStyle w:val="ROWTABELLA"/>
              <w:rPr>
                <w:color w:val="002060"/>
              </w:rPr>
            </w:pPr>
            <w:r w:rsidRPr="001730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7C0D9"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E4B07"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131AD"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B5D10"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E16E3"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0E7C4" w14:textId="77777777" w:rsidR="00173081" w:rsidRPr="00173081" w:rsidRDefault="00173081" w:rsidP="00C856B7">
            <w:pPr>
              <w:pStyle w:val="ROWTABELLA"/>
              <w:jc w:val="center"/>
              <w:rPr>
                <w:color w:val="002060"/>
              </w:rPr>
            </w:pPr>
            <w:r w:rsidRPr="0017308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83A38"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E6563"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4684C" w14:textId="77777777" w:rsidR="00173081" w:rsidRPr="00173081" w:rsidRDefault="00173081" w:rsidP="00C856B7">
            <w:pPr>
              <w:pStyle w:val="ROWTABELLA"/>
              <w:jc w:val="center"/>
              <w:rPr>
                <w:color w:val="002060"/>
              </w:rPr>
            </w:pPr>
            <w:r w:rsidRPr="00173081">
              <w:rPr>
                <w:color w:val="002060"/>
              </w:rPr>
              <w:t>0</w:t>
            </w:r>
          </w:p>
        </w:tc>
      </w:tr>
      <w:tr w:rsidR="00173081" w:rsidRPr="00173081" w14:paraId="49CC161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12E18F" w14:textId="77777777" w:rsidR="00173081" w:rsidRPr="00173081" w:rsidRDefault="00173081" w:rsidP="00C856B7">
            <w:pPr>
              <w:pStyle w:val="ROWTABELLA"/>
              <w:rPr>
                <w:color w:val="002060"/>
              </w:rPr>
            </w:pPr>
            <w:r w:rsidRPr="0017308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3CDCA"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AA9FA"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7D5BB"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F2EB7"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FFCC5"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0E6B0"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EAE99"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D1A6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B5803" w14:textId="77777777" w:rsidR="00173081" w:rsidRPr="00173081" w:rsidRDefault="00173081" w:rsidP="00C856B7">
            <w:pPr>
              <w:pStyle w:val="ROWTABELLA"/>
              <w:jc w:val="center"/>
              <w:rPr>
                <w:color w:val="002060"/>
              </w:rPr>
            </w:pPr>
            <w:r w:rsidRPr="00173081">
              <w:rPr>
                <w:color w:val="002060"/>
              </w:rPr>
              <w:t>0</w:t>
            </w:r>
          </w:p>
        </w:tc>
      </w:tr>
      <w:tr w:rsidR="00173081" w:rsidRPr="00173081" w14:paraId="626B796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78A0F6" w14:textId="77777777" w:rsidR="00173081" w:rsidRPr="00173081" w:rsidRDefault="00173081" w:rsidP="00C856B7">
            <w:pPr>
              <w:pStyle w:val="ROWTABELLA"/>
              <w:rPr>
                <w:color w:val="002060"/>
              </w:rPr>
            </w:pPr>
            <w:r w:rsidRPr="0017308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3DC13"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EB585"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68975"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414B0"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A6CD8"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E6A31"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CBDD5"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B5AA9"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1EDC5" w14:textId="77777777" w:rsidR="00173081" w:rsidRPr="00173081" w:rsidRDefault="00173081" w:rsidP="00C856B7">
            <w:pPr>
              <w:pStyle w:val="ROWTABELLA"/>
              <w:jc w:val="center"/>
              <w:rPr>
                <w:color w:val="002060"/>
              </w:rPr>
            </w:pPr>
            <w:r w:rsidRPr="00173081">
              <w:rPr>
                <w:color w:val="002060"/>
              </w:rPr>
              <w:t>0</w:t>
            </w:r>
          </w:p>
        </w:tc>
      </w:tr>
      <w:tr w:rsidR="00173081" w:rsidRPr="00173081" w14:paraId="12AE0A4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1C5DC5" w14:textId="77777777" w:rsidR="00173081" w:rsidRPr="00173081" w:rsidRDefault="00173081" w:rsidP="00C856B7">
            <w:pPr>
              <w:pStyle w:val="ROWTABELLA"/>
              <w:rPr>
                <w:color w:val="002060"/>
              </w:rPr>
            </w:pPr>
            <w:r w:rsidRPr="0017308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63F1B"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FE846"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E637B"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B12F1"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281CE"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A7A53" w14:textId="77777777" w:rsidR="00173081" w:rsidRPr="00173081" w:rsidRDefault="00173081" w:rsidP="00C856B7">
            <w:pPr>
              <w:pStyle w:val="ROWTABELLA"/>
              <w:jc w:val="center"/>
              <w:rPr>
                <w:color w:val="002060"/>
              </w:rPr>
            </w:pPr>
            <w:r w:rsidRPr="001730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3AEB9"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2D09D"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9F5F8" w14:textId="77777777" w:rsidR="00173081" w:rsidRPr="00173081" w:rsidRDefault="00173081" w:rsidP="00C856B7">
            <w:pPr>
              <w:pStyle w:val="ROWTABELLA"/>
              <w:jc w:val="center"/>
              <w:rPr>
                <w:color w:val="002060"/>
              </w:rPr>
            </w:pPr>
            <w:r w:rsidRPr="00173081">
              <w:rPr>
                <w:color w:val="002060"/>
              </w:rPr>
              <w:t>0</w:t>
            </w:r>
          </w:p>
        </w:tc>
      </w:tr>
      <w:tr w:rsidR="00173081" w:rsidRPr="00173081" w14:paraId="2654844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CC2D51" w14:textId="77777777" w:rsidR="00173081" w:rsidRPr="00173081" w:rsidRDefault="00173081" w:rsidP="00C856B7">
            <w:pPr>
              <w:pStyle w:val="ROWTABELLA"/>
              <w:rPr>
                <w:color w:val="002060"/>
              </w:rPr>
            </w:pPr>
            <w:r w:rsidRPr="0017308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33DC3"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54AAA"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E3A05"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498A0"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FFE8E"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54B8E"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04260" w14:textId="77777777" w:rsidR="00173081" w:rsidRPr="00173081" w:rsidRDefault="00173081" w:rsidP="00C856B7">
            <w:pPr>
              <w:pStyle w:val="ROWTABELLA"/>
              <w:jc w:val="center"/>
              <w:rPr>
                <w:color w:val="002060"/>
              </w:rPr>
            </w:pPr>
            <w:r w:rsidRPr="001730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F5B21"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7DD60" w14:textId="77777777" w:rsidR="00173081" w:rsidRPr="00173081" w:rsidRDefault="00173081" w:rsidP="00C856B7">
            <w:pPr>
              <w:pStyle w:val="ROWTABELLA"/>
              <w:jc w:val="center"/>
              <w:rPr>
                <w:color w:val="002060"/>
              </w:rPr>
            </w:pPr>
            <w:r w:rsidRPr="00173081">
              <w:rPr>
                <w:color w:val="002060"/>
              </w:rPr>
              <w:t>0</w:t>
            </w:r>
          </w:p>
        </w:tc>
      </w:tr>
      <w:tr w:rsidR="00173081" w:rsidRPr="00173081" w14:paraId="511F2FC5"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63F19D" w14:textId="77777777" w:rsidR="00173081" w:rsidRPr="00173081" w:rsidRDefault="00173081" w:rsidP="00C856B7">
            <w:pPr>
              <w:pStyle w:val="ROWTABELLA"/>
              <w:rPr>
                <w:color w:val="002060"/>
              </w:rPr>
            </w:pPr>
            <w:r w:rsidRPr="0017308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8C8A2"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5DC53"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921E2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C0C12"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7EE13"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51915" w14:textId="77777777" w:rsidR="00173081" w:rsidRPr="00173081" w:rsidRDefault="00173081" w:rsidP="00C856B7">
            <w:pPr>
              <w:pStyle w:val="ROWTABELLA"/>
              <w:jc w:val="center"/>
              <w:rPr>
                <w:color w:val="002060"/>
              </w:rPr>
            </w:pPr>
            <w:r w:rsidRPr="001730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00DBA"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B5CE7"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7FCF0" w14:textId="77777777" w:rsidR="00173081" w:rsidRPr="00173081" w:rsidRDefault="00173081" w:rsidP="00C856B7">
            <w:pPr>
              <w:pStyle w:val="ROWTABELLA"/>
              <w:jc w:val="center"/>
              <w:rPr>
                <w:color w:val="002060"/>
              </w:rPr>
            </w:pPr>
            <w:r w:rsidRPr="00173081">
              <w:rPr>
                <w:color w:val="002060"/>
              </w:rPr>
              <w:t>0</w:t>
            </w:r>
          </w:p>
        </w:tc>
      </w:tr>
      <w:tr w:rsidR="00173081" w:rsidRPr="00173081" w14:paraId="75357EB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787554" w14:textId="77777777" w:rsidR="00173081" w:rsidRPr="00173081" w:rsidRDefault="00173081" w:rsidP="00C856B7">
            <w:pPr>
              <w:pStyle w:val="ROWTABELLA"/>
              <w:rPr>
                <w:color w:val="002060"/>
              </w:rPr>
            </w:pPr>
            <w:r w:rsidRPr="00173081">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9EC6A"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F4A45"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0EF8B"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25CF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670A4"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BFA6D" w14:textId="77777777" w:rsidR="00173081" w:rsidRPr="00173081" w:rsidRDefault="00173081" w:rsidP="00C856B7">
            <w:pPr>
              <w:pStyle w:val="ROWTABELLA"/>
              <w:jc w:val="center"/>
              <w:rPr>
                <w:color w:val="002060"/>
              </w:rPr>
            </w:pPr>
            <w:r w:rsidRPr="001730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2FFF1" w14:textId="77777777" w:rsidR="00173081" w:rsidRPr="00173081" w:rsidRDefault="00173081" w:rsidP="00C856B7">
            <w:pPr>
              <w:pStyle w:val="ROWTABELLA"/>
              <w:jc w:val="center"/>
              <w:rPr>
                <w:color w:val="002060"/>
              </w:rPr>
            </w:pPr>
            <w:r w:rsidRPr="0017308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179F3"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01800" w14:textId="77777777" w:rsidR="00173081" w:rsidRPr="00173081" w:rsidRDefault="00173081" w:rsidP="00C856B7">
            <w:pPr>
              <w:pStyle w:val="ROWTABELLA"/>
              <w:jc w:val="center"/>
              <w:rPr>
                <w:color w:val="002060"/>
              </w:rPr>
            </w:pPr>
            <w:r w:rsidRPr="00173081">
              <w:rPr>
                <w:color w:val="002060"/>
              </w:rPr>
              <w:t>0</w:t>
            </w:r>
          </w:p>
        </w:tc>
      </w:tr>
      <w:tr w:rsidR="00173081" w:rsidRPr="00173081" w14:paraId="36C9F09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4BB7C2" w14:textId="77777777" w:rsidR="00173081" w:rsidRPr="00173081" w:rsidRDefault="00173081" w:rsidP="00C856B7">
            <w:pPr>
              <w:pStyle w:val="ROWTABELLA"/>
              <w:rPr>
                <w:color w:val="002060"/>
              </w:rPr>
            </w:pPr>
            <w:r w:rsidRPr="00173081">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54FA4"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D08F6"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DC307"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F882F"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84619"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5F5E9"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7DAC3" w14:textId="77777777" w:rsidR="00173081" w:rsidRPr="00173081" w:rsidRDefault="00173081" w:rsidP="00C856B7">
            <w:pPr>
              <w:pStyle w:val="ROWTABELLA"/>
              <w:jc w:val="center"/>
              <w:rPr>
                <w:color w:val="002060"/>
              </w:rPr>
            </w:pPr>
            <w:r w:rsidRPr="001730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052FE"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CA02E" w14:textId="77777777" w:rsidR="00173081" w:rsidRPr="00173081" w:rsidRDefault="00173081" w:rsidP="00C856B7">
            <w:pPr>
              <w:pStyle w:val="ROWTABELLA"/>
              <w:jc w:val="center"/>
              <w:rPr>
                <w:color w:val="002060"/>
              </w:rPr>
            </w:pPr>
            <w:r w:rsidRPr="00173081">
              <w:rPr>
                <w:color w:val="002060"/>
              </w:rPr>
              <w:t>0</w:t>
            </w:r>
          </w:p>
        </w:tc>
      </w:tr>
      <w:tr w:rsidR="00173081" w:rsidRPr="00173081" w14:paraId="12C0158A"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2059B9" w14:textId="77777777" w:rsidR="00173081" w:rsidRPr="00173081" w:rsidRDefault="00173081" w:rsidP="00C856B7">
            <w:pPr>
              <w:pStyle w:val="ROWTABELLA"/>
              <w:rPr>
                <w:color w:val="002060"/>
              </w:rPr>
            </w:pPr>
            <w:r w:rsidRPr="00173081">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F123C"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B3D5F"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E3A7C"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6682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6C0D0"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FD62F" w14:textId="77777777" w:rsidR="00173081" w:rsidRPr="00173081" w:rsidRDefault="00173081" w:rsidP="00C856B7">
            <w:pPr>
              <w:pStyle w:val="ROWTABELLA"/>
              <w:jc w:val="center"/>
              <w:rPr>
                <w:color w:val="002060"/>
              </w:rPr>
            </w:pPr>
            <w:r w:rsidRPr="001730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8B533" w14:textId="77777777" w:rsidR="00173081" w:rsidRPr="00173081" w:rsidRDefault="00173081" w:rsidP="00C856B7">
            <w:pPr>
              <w:pStyle w:val="ROWTABELLA"/>
              <w:jc w:val="center"/>
              <w:rPr>
                <w:color w:val="002060"/>
              </w:rPr>
            </w:pPr>
            <w:r w:rsidRPr="0017308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C1D33"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905CC" w14:textId="77777777" w:rsidR="00173081" w:rsidRPr="00173081" w:rsidRDefault="00173081" w:rsidP="00C856B7">
            <w:pPr>
              <w:pStyle w:val="ROWTABELLA"/>
              <w:jc w:val="center"/>
              <w:rPr>
                <w:color w:val="002060"/>
              </w:rPr>
            </w:pPr>
            <w:r w:rsidRPr="00173081">
              <w:rPr>
                <w:color w:val="002060"/>
              </w:rPr>
              <w:t>0</w:t>
            </w:r>
          </w:p>
        </w:tc>
      </w:tr>
      <w:tr w:rsidR="00173081" w:rsidRPr="00173081" w14:paraId="720CCC62"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070BF9" w14:textId="77777777" w:rsidR="00173081" w:rsidRPr="00173081" w:rsidRDefault="00173081" w:rsidP="00C856B7">
            <w:pPr>
              <w:pStyle w:val="ROWTABELLA"/>
              <w:rPr>
                <w:color w:val="002060"/>
              </w:rPr>
            </w:pPr>
            <w:r w:rsidRPr="00173081">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33C2E"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879C4"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431DE"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9C713"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6EAF0"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FB427"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F3A7F" w14:textId="77777777" w:rsidR="00173081" w:rsidRPr="00173081" w:rsidRDefault="00173081" w:rsidP="00C856B7">
            <w:pPr>
              <w:pStyle w:val="ROWTABELLA"/>
              <w:jc w:val="center"/>
              <w:rPr>
                <w:color w:val="002060"/>
              </w:rPr>
            </w:pPr>
            <w:r w:rsidRPr="0017308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3FD6B" w14:textId="77777777" w:rsidR="00173081" w:rsidRPr="00173081" w:rsidRDefault="00173081" w:rsidP="00C856B7">
            <w:pPr>
              <w:pStyle w:val="ROWTABELLA"/>
              <w:jc w:val="center"/>
              <w:rPr>
                <w:color w:val="002060"/>
              </w:rPr>
            </w:pPr>
            <w:r w:rsidRPr="0017308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DBF33" w14:textId="77777777" w:rsidR="00173081" w:rsidRPr="00173081" w:rsidRDefault="00173081" w:rsidP="00C856B7">
            <w:pPr>
              <w:pStyle w:val="ROWTABELLA"/>
              <w:jc w:val="center"/>
              <w:rPr>
                <w:color w:val="002060"/>
              </w:rPr>
            </w:pPr>
            <w:r w:rsidRPr="00173081">
              <w:rPr>
                <w:color w:val="002060"/>
              </w:rPr>
              <w:t>0</w:t>
            </w:r>
          </w:p>
        </w:tc>
      </w:tr>
    </w:tbl>
    <w:p w14:paraId="7009C907" w14:textId="77777777" w:rsidR="00173081" w:rsidRPr="00173081" w:rsidRDefault="00173081" w:rsidP="00173081">
      <w:pPr>
        <w:pStyle w:val="breakline"/>
        <w:divId w:val="527259509"/>
        <w:rPr>
          <w:color w:val="002060"/>
        </w:rPr>
      </w:pPr>
    </w:p>
    <w:p w14:paraId="42721471" w14:textId="77777777" w:rsidR="00173081" w:rsidRPr="00173081" w:rsidRDefault="00173081" w:rsidP="00173081">
      <w:pPr>
        <w:pStyle w:val="TITOLOPRINC"/>
        <w:divId w:val="527259509"/>
        <w:rPr>
          <w:color w:val="002060"/>
        </w:rPr>
      </w:pPr>
      <w:r w:rsidRPr="00173081">
        <w:rPr>
          <w:color w:val="002060"/>
        </w:rPr>
        <w:t>PROGRAMMA GARE</w:t>
      </w:r>
    </w:p>
    <w:p w14:paraId="2D87197B" w14:textId="77777777" w:rsidR="00173081" w:rsidRPr="00173081" w:rsidRDefault="00173081" w:rsidP="00173081">
      <w:pPr>
        <w:pStyle w:val="SOTTOTITOLOCAMPIONATO1"/>
        <w:divId w:val="527259509"/>
        <w:rPr>
          <w:color w:val="002060"/>
        </w:rPr>
      </w:pPr>
      <w:r w:rsidRPr="00173081">
        <w:rPr>
          <w:color w:val="002060"/>
        </w:rPr>
        <w:t>GIRONE A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78"/>
        <w:gridCol w:w="1996"/>
        <w:gridCol w:w="385"/>
        <w:gridCol w:w="897"/>
        <w:gridCol w:w="1281"/>
        <w:gridCol w:w="1529"/>
        <w:gridCol w:w="1534"/>
      </w:tblGrid>
      <w:tr w:rsidR="00173081" w:rsidRPr="00173081" w14:paraId="17150DDB"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E942C6"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37D86"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33E1E"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D2E6D4"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EE3C5D"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EA477"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481330"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6C11DFF8"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DC13B7D" w14:textId="77777777" w:rsidR="00173081" w:rsidRPr="00173081" w:rsidRDefault="00173081" w:rsidP="00C856B7">
            <w:pPr>
              <w:pStyle w:val="ROWTABELLA"/>
              <w:rPr>
                <w:color w:val="002060"/>
              </w:rPr>
            </w:pPr>
            <w:r w:rsidRPr="0017308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13F557" w14:textId="77777777" w:rsidR="00173081" w:rsidRPr="00173081" w:rsidRDefault="00173081" w:rsidP="00C856B7">
            <w:pPr>
              <w:pStyle w:val="ROWTABELLA"/>
              <w:rPr>
                <w:color w:val="002060"/>
              </w:rPr>
            </w:pPr>
            <w:r w:rsidRPr="00173081">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DB7D6A9" w14:textId="77777777" w:rsidR="00173081" w:rsidRPr="00173081" w:rsidRDefault="00173081" w:rsidP="00C856B7">
            <w:pPr>
              <w:pStyle w:val="ROWTABELLA"/>
              <w:jc w:val="center"/>
              <w:rPr>
                <w:color w:val="002060"/>
              </w:rPr>
            </w:pPr>
            <w:r w:rsidRPr="001730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B2D2E3" w14:textId="77777777" w:rsidR="00173081" w:rsidRPr="00173081" w:rsidRDefault="00173081" w:rsidP="00C856B7">
            <w:pPr>
              <w:pStyle w:val="ROWTABELLA"/>
              <w:rPr>
                <w:color w:val="002060"/>
              </w:rPr>
            </w:pPr>
            <w:r w:rsidRPr="00173081">
              <w:rPr>
                <w:color w:val="002060"/>
              </w:rPr>
              <w:t>06/12/2019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50F87F" w14:textId="77777777" w:rsidR="00173081" w:rsidRPr="00173081" w:rsidRDefault="00173081" w:rsidP="00C856B7">
            <w:pPr>
              <w:pStyle w:val="ROWTABELLA"/>
              <w:rPr>
                <w:color w:val="002060"/>
              </w:rPr>
            </w:pPr>
            <w:r w:rsidRPr="00173081">
              <w:rPr>
                <w:color w:val="002060"/>
              </w:rPr>
              <w:t>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5A1C85" w14:textId="77777777" w:rsidR="00173081" w:rsidRPr="00173081" w:rsidRDefault="00173081" w:rsidP="00C856B7">
            <w:pPr>
              <w:pStyle w:val="ROWTABELLA"/>
              <w:rPr>
                <w:color w:val="002060"/>
              </w:rPr>
            </w:pPr>
            <w:r w:rsidRPr="0017308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04ED57" w14:textId="77777777" w:rsidR="00173081" w:rsidRPr="00173081" w:rsidRDefault="00173081" w:rsidP="00C856B7">
            <w:pPr>
              <w:pStyle w:val="ROWTABELLA"/>
              <w:rPr>
                <w:color w:val="002060"/>
              </w:rPr>
            </w:pPr>
            <w:r w:rsidRPr="00173081">
              <w:rPr>
                <w:color w:val="002060"/>
              </w:rPr>
              <w:t>VIA VILLA TOMBARI</w:t>
            </w:r>
          </w:p>
        </w:tc>
      </w:tr>
      <w:tr w:rsidR="00173081" w:rsidRPr="00173081" w14:paraId="70411D40"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4CA243C" w14:textId="77777777" w:rsidR="00173081" w:rsidRPr="00173081" w:rsidRDefault="00173081" w:rsidP="00C856B7">
            <w:pPr>
              <w:pStyle w:val="ROWTABELLA"/>
              <w:rPr>
                <w:color w:val="002060"/>
              </w:rPr>
            </w:pPr>
            <w:r w:rsidRPr="00173081">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DCBE14" w14:textId="77777777" w:rsidR="00173081" w:rsidRPr="00173081" w:rsidRDefault="00173081" w:rsidP="00C856B7">
            <w:pPr>
              <w:pStyle w:val="ROWTABELLA"/>
              <w:rPr>
                <w:color w:val="002060"/>
              </w:rPr>
            </w:pPr>
            <w:r w:rsidRPr="00173081">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74EC85"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A26956" w14:textId="77777777" w:rsidR="00173081" w:rsidRPr="00173081" w:rsidRDefault="00173081" w:rsidP="00C856B7">
            <w:pPr>
              <w:pStyle w:val="ROWTABELLA"/>
              <w:rPr>
                <w:color w:val="002060"/>
              </w:rPr>
            </w:pPr>
            <w:r w:rsidRPr="00173081">
              <w:rPr>
                <w:color w:val="002060"/>
              </w:rPr>
              <w:t>06/12/2019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5AFB281" w14:textId="77777777" w:rsidR="00173081" w:rsidRPr="00173081" w:rsidRDefault="00173081" w:rsidP="00C856B7">
            <w:pPr>
              <w:pStyle w:val="ROWTABELLA"/>
              <w:rPr>
                <w:color w:val="002060"/>
              </w:rPr>
            </w:pPr>
            <w:r w:rsidRPr="00173081">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5FC36D" w14:textId="77777777" w:rsidR="00173081" w:rsidRPr="00173081" w:rsidRDefault="00173081" w:rsidP="00C856B7">
            <w:pPr>
              <w:pStyle w:val="ROWTABELLA"/>
              <w:rPr>
                <w:color w:val="002060"/>
              </w:rPr>
            </w:pPr>
            <w:r w:rsidRPr="00173081">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D8E7CA" w14:textId="77777777" w:rsidR="00173081" w:rsidRPr="00173081" w:rsidRDefault="00173081" w:rsidP="00C856B7">
            <w:pPr>
              <w:pStyle w:val="ROWTABELLA"/>
              <w:rPr>
                <w:color w:val="002060"/>
              </w:rPr>
            </w:pPr>
            <w:r w:rsidRPr="00173081">
              <w:rPr>
                <w:color w:val="002060"/>
              </w:rPr>
              <w:t>VIA RISORGIMENTO 16</w:t>
            </w:r>
          </w:p>
        </w:tc>
      </w:tr>
      <w:tr w:rsidR="00173081" w:rsidRPr="00173081" w14:paraId="088F4AED"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D0C1D89" w14:textId="77777777" w:rsidR="00173081" w:rsidRPr="00173081" w:rsidRDefault="00173081" w:rsidP="00C856B7">
            <w:pPr>
              <w:pStyle w:val="ROWTABELLA"/>
              <w:rPr>
                <w:color w:val="002060"/>
              </w:rPr>
            </w:pPr>
            <w:r w:rsidRPr="00173081">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D5B8DC" w14:textId="77777777" w:rsidR="00173081" w:rsidRPr="00173081" w:rsidRDefault="00173081" w:rsidP="00C856B7">
            <w:pPr>
              <w:pStyle w:val="ROWTABELLA"/>
              <w:rPr>
                <w:color w:val="002060"/>
              </w:rPr>
            </w:pPr>
            <w:r w:rsidRPr="00173081">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218A38"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C045F5" w14:textId="77777777" w:rsidR="00173081" w:rsidRPr="00173081" w:rsidRDefault="00173081" w:rsidP="00C856B7">
            <w:pPr>
              <w:pStyle w:val="ROWTABELLA"/>
              <w:rPr>
                <w:color w:val="002060"/>
              </w:rPr>
            </w:pPr>
            <w:r w:rsidRPr="00173081">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E48AA02" w14:textId="77777777" w:rsidR="00173081" w:rsidRPr="00173081" w:rsidRDefault="00173081" w:rsidP="00C856B7">
            <w:pPr>
              <w:pStyle w:val="ROWTABELLA"/>
              <w:rPr>
                <w:color w:val="002060"/>
              </w:rPr>
            </w:pPr>
            <w:r w:rsidRPr="00173081">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AEFF0B" w14:textId="77777777" w:rsidR="00173081" w:rsidRPr="00173081" w:rsidRDefault="00173081" w:rsidP="00C856B7">
            <w:pPr>
              <w:pStyle w:val="ROWTABELLA"/>
              <w:rPr>
                <w:color w:val="002060"/>
              </w:rPr>
            </w:pPr>
            <w:r w:rsidRPr="0017308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7B2D8C" w14:textId="77777777" w:rsidR="00173081" w:rsidRPr="00173081" w:rsidRDefault="00173081" w:rsidP="00C856B7">
            <w:pPr>
              <w:pStyle w:val="ROWTABELLA"/>
              <w:rPr>
                <w:color w:val="002060"/>
              </w:rPr>
            </w:pPr>
            <w:r w:rsidRPr="00173081">
              <w:rPr>
                <w:color w:val="002060"/>
              </w:rPr>
              <w:t>VIA CELLINI, 13</w:t>
            </w:r>
          </w:p>
        </w:tc>
      </w:tr>
      <w:tr w:rsidR="00173081" w:rsidRPr="00173081" w14:paraId="1B658277"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3A0B42" w14:textId="77777777" w:rsidR="00173081" w:rsidRPr="00173081" w:rsidRDefault="00173081" w:rsidP="00C856B7">
            <w:pPr>
              <w:pStyle w:val="ROWTABELLA"/>
              <w:rPr>
                <w:color w:val="002060"/>
              </w:rPr>
            </w:pPr>
            <w:r w:rsidRPr="00173081">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CEE6C6" w14:textId="77777777" w:rsidR="00173081" w:rsidRPr="00173081" w:rsidRDefault="00173081" w:rsidP="00C856B7">
            <w:pPr>
              <w:pStyle w:val="ROWTABELLA"/>
              <w:rPr>
                <w:color w:val="002060"/>
              </w:rPr>
            </w:pPr>
            <w:r w:rsidRPr="00173081">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78273F"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869C9D"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C330F46" w14:textId="77777777" w:rsidR="00173081" w:rsidRPr="00173081" w:rsidRDefault="00173081" w:rsidP="00C856B7">
            <w:pPr>
              <w:pStyle w:val="ROWTABELLA"/>
              <w:rPr>
                <w:color w:val="002060"/>
              </w:rPr>
            </w:pPr>
            <w:r w:rsidRPr="00173081">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DDBAE9" w14:textId="77777777" w:rsidR="00173081" w:rsidRPr="00173081" w:rsidRDefault="00173081" w:rsidP="00C856B7">
            <w:pPr>
              <w:pStyle w:val="ROWTABELLA"/>
              <w:rPr>
                <w:color w:val="002060"/>
              </w:rPr>
            </w:pPr>
            <w:r w:rsidRPr="00173081">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58453F" w14:textId="77777777" w:rsidR="00173081" w:rsidRPr="00173081" w:rsidRDefault="00173081" w:rsidP="00C856B7">
            <w:pPr>
              <w:pStyle w:val="ROWTABELLA"/>
              <w:rPr>
                <w:color w:val="002060"/>
              </w:rPr>
            </w:pPr>
            <w:r w:rsidRPr="00173081">
              <w:rPr>
                <w:color w:val="002060"/>
              </w:rPr>
              <w:t>VIA ROSSINI</w:t>
            </w:r>
          </w:p>
        </w:tc>
      </w:tr>
      <w:tr w:rsidR="00173081" w:rsidRPr="00173081" w14:paraId="5218311E"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4ADD62" w14:textId="77777777" w:rsidR="00173081" w:rsidRPr="00173081" w:rsidRDefault="00173081" w:rsidP="00C856B7">
            <w:pPr>
              <w:pStyle w:val="ROWTABELLA"/>
              <w:rPr>
                <w:color w:val="002060"/>
              </w:rPr>
            </w:pPr>
            <w:r w:rsidRPr="00173081">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31BBD62" w14:textId="77777777" w:rsidR="00173081" w:rsidRPr="00173081" w:rsidRDefault="00173081" w:rsidP="00C856B7">
            <w:pPr>
              <w:pStyle w:val="ROWTABELLA"/>
              <w:rPr>
                <w:color w:val="002060"/>
              </w:rPr>
            </w:pPr>
            <w:r w:rsidRPr="00173081">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A3D4F11"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0EF965"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8276B3" w14:textId="77777777" w:rsidR="00173081" w:rsidRPr="00173081" w:rsidRDefault="00173081" w:rsidP="00C856B7">
            <w:pPr>
              <w:pStyle w:val="ROWTABELLA"/>
              <w:rPr>
                <w:color w:val="002060"/>
              </w:rPr>
            </w:pPr>
            <w:r w:rsidRPr="00173081">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109728" w14:textId="77777777" w:rsidR="00173081" w:rsidRPr="00173081" w:rsidRDefault="00173081" w:rsidP="00C856B7">
            <w:pPr>
              <w:pStyle w:val="ROWTABELLA"/>
              <w:rPr>
                <w:color w:val="002060"/>
              </w:rPr>
            </w:pPr>
            <w:r w:rsidRPr="0017308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83A330" w14:textId="77777777" w:rsidR="00173081" w:rsidRPr="00173081" w:rsidRDefault="00173081" w:rsidP="00C856B7">
            <w:pPr>
              <w:pStyle w:val="ROWTABELLA"/>
              <w:rPr>
                <w:color w:val="002060"/>
              </w:rPr>
            </w:pPr>
            <w:r w:rsidRPr="00173081">
              <w:rPr>
                <w:color w:val="002060"/>
              </w:rPr>
              <w:t>VIA NAZARIO SAURO</w:t>
            </w:r>
          </w:p>
        </w:tc>
      </w:tr>
      <w:tr w:rsidR="00173081" w:rsidRPr="00173081" w14:paraId="5FCDCB5F"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212D16" w14:textId="77777777" w:rsidR="00173081" w:rsidRPr="00173081" w:rsidRDefault="00173081" w:rsidP="00C856B7">
            <w:pPr>
              <w:pStyle w:val="ROWTABELLA"/>
              <w:rPr>
                <w:color w:val="002060"/>
              </w:rPr>
            </w:pPr>
            <w:r w:rsidRPr="00173081">
              <w:rPr>
                <w:color w:val="002060"/>
              </w:rPr>
              <w:lastRenderedPageBreak/>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4CB48A8" w14:textId="77777777" w:rsidR="00173081" w:rsidRPr="00173081" w:rsidRDefault="00173081" w:rsidP="00C856B7">
            <w:pPr>
              <w:pStyle w:val="ROWTABELLA"/>
              <w:rPr>
                <w:color w:val="002060"/>
              </w:rPr>
            </w:pPr>
            <w:r w:rsidRPr="00173081">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AF408D"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4C542A"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459B28" w14:textId="77777777" w:rsidR="00173081" w:rsidRPr="00173081" w:rsidRDefault="00173081" w:rsidP="00C856B7">
            <w:pPr>
              <w:pStyle w:val="ROWTABELLA"/>
              <w:rPr>
                <w:color w:val="002060"/>
              </w:rPr>
            </w:pPr>
            <w:r w:rsidRPr="00173081">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5E4DCF" w14:textId="77777777" w:rsidR="00173081" w:rsidRPr="00173081" w:rsidRDefault="00173081" w:rsidP="00C856B7">
            <w:pPr>
              <w:pStyle w:val="ROWTABELLA"/>
              <w:rPr>
                <w:color w:val="002060"/>
              </w:rPr>
            </w:pPr>
            <w:r w:rsidRPr="00173081">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DBD6D6" w14:textId="77777777" w:rsidR="00173081" w:rsidRPr="00173081" w:rsidRDefault="00173081" w:rsidP="00C856B7">
            <w:pPr>
              <w:pStyle w:val="ROWTABELLA"/>
              <w:rPr>
                <w:color w:val="002060"/>
              </w:rPr>
            </w:pPr>
            <w:r w:rsidRPr="00173081">
              <w:rPr>
                <w:color w:val="002060"/>
              </w:rPr>
              <w:t>VIA MAZZINI</w:t>
            </w:r>
          </w:p>
        </w:tc>
      </w:tr>
      <w:tr w:rsidR="00173081" w:rsidRPr="00173081" w14:paraId="47D9D99C"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FFF09F" w14:textId="77777777" w:rsidR="00173081" w:rsidRPr="00173081" w:rsidRDefault="00173081" w:rsidP="00C856B7">
            <w:pPr>
              <w:pStyle w:val="ROWTABELLA"/>
              <w:rPr>
                <w:color w:val="002060"/>
              </w:rPr>
            </w:pPr>
            <w:r w:rsidRPr="00173081">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BF004C" w14:textId="77777777" w:rsidR="00173081" w:rsidRPr="00173081" w:rsidRDefault="00173081" w:rsidP="00C856B7">
            <w:pPr>
              <w:pStyle w:val="ROWTABELLA"/>
              <w:rPr>
                <w:color w:val="002060"/>
              </w:rPr>
            </w:pPr>
            <w:r w:rsidRPr="00173081">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F7B12E3"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907FE8" w14:textId="77777777" w:rsidR="00173081" w:rsidRPr="00173081" w:rsidRDefault="00173081" w:rsidP="00C856B7">
            <w:pPr>
              <w:pStyle w:val="ROWTABELLA"/>
              <w:rPr>
                <w:color w:val="002060"/>
              </w:rPr>
            </w:pPr>
            <w:r w:rsidRPr="00173081">
              <w:rPr>
                <w:color w:val="002060"/>
              </w:rPr>
              <w:t>07/12/2019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87C146" w14:textId="77777777" w:rsidR="00173081" w:rsidRPr="00173081" w:rsidRDefault="00173081" w:rsidP="00C856B7">
            <w:pPr>
              <w:pStyle w:val="ROWTABELLA"/>
              <w:rPr>
                <w:color w:val="002060"/>
              </w:rPr>
            </w:pPr>
            <w:r w:rsidRPr="00173081">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0E53AC" w14:textId="77777777" w:rsidR="00173081" w:rsidRPr="00173081" w:rsidRDefault="00173081" w:rsidP="00C856B7">
            <w:pPr>
              <w:pStyle w:val="ROWTABELLA"/>
              <w:rPr>
                <w:color w:val="002060"/>
              </w:rPr>
            </w:pPr>
            <w:r w:rsidRPr="0017308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ACE4FF" w14:textId="77777777" w:rsidR="00173081" w:rsidRPr="00173081" w:rsidRDefault="00173081" w:rsidP="00C856B7">
            <w:pPr>
              <w:pStyle w:val="ROWTABELLA"/>
              <w:rPr>
                <w:color w:val="002060"/>
              </w:rPr>
            </w:pPr>
            <w:r w:rsidRPr="00173081">
              <w:rPr>
                <w:color w:val="002060"/>
              </w:rPr>
              <w:t>VIA PETRARCA</w:t>
            </w:r>
          </w:p>
        </w:tc>
      </w:tr>
    </w:tbl>
    <w:p w14:paraId="0B7E20BF" w14:textId="77777777" w:rsidR="00173081" w:rsidRPr="00173081" w:rsidRDefault="00173081" w:rsidP="00173081">
      <w:pPr>
        <w:pStyle w:val="breakline"/>
        <w:divId w:val="527259509"/>
        <w:rPr>
          <w:color w:val="002060"/>
        </w:rPr>
      </w:pPr>
    </w:p>
    <w:p w14:paraId="00BB0885" w14:textId="77777777" w:rsidR="00173081" w:rsidRPr="00173081" w:rsidRDefault="00173081" w:rsidP="00173081">
      <w:pPr>
        <w:pStyle w:val="breakline"/>
        <w:divId w:val="527259509"/>
        <w:rPr>
          <w:color w:val="002060"/>
        </w:rPr>
      </w:pPr>
    </w:p>
    <w:p w14:paraId="22429495" w14:textId="77777777" w:rsidR="00173081" w:rsidRPr="00173081" w:rsidRDefault="00173081" w:rsidP="00173081">
      <w:pPr>
        <w:pStyle w:val="breakline"/>
        <w:divId w:val="527259509"/>
        <w:rPr>
          <w:color w:val="002060"/>
        </w:rPr>
      </w:pPr>
    </w:p>
    <w:p w14:paraId="6F4AEFCB" w14:textId="77777777" w:rsidR="00173081" w:rsidRPr="00173081" w:rsidRDefault="00173081" w:rsidP="00173081">
      <w:pPr>
        <w:pStyle w:val="SOTTOTITOLOCAMPIONATO1"/>
        <w:divId w:val="527259509"/>
        <w:rPr>
          <w:color w:val="002060"/>
        </w:rPr>
      </w:pPr>
      <w:r w:rsidRPr="00173081">
        <w:rPr>
          <w:color w:val="002060"/>
        </w:rPr>
        <w:t>GIRONE B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25"/>
        <w:gridCol w:w="385"/>
        <w:gridCol w:w="898"/>
        <w:gridCol w:w="1176"/>
        <w:gridCol w:w="1546"/>
        <w:gridCol w:w="1548"/>
      </w:tblGrid>
      <w:tr w:rsidR="00173081" w:rsidRPr="00173081" w14:paraId="078D7930"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E3805"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17DE06"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D6D96"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51F26D"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CE1EC1"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7EC62D"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85940D"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24306E45"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6EDE55" w14:textId="77777777" w:rsidR="00173081" w:rsidRPr="00173081" w:rsidRDefault="00173081" w:rsidP="00C856B7">
            <w:pPr>
              <w:pStyle w:val="ROWTABELLA"/>
              <w:rPr>
                <w:color w:val="002060"/>
              </w:rPr>
            </w:pPr>
            <w:r w:rsidRPr="00173081">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54500E" w14:textId="77777777" w:rsidR="00173081" w:rsidRPr="00173081" w:rsidRDefault="00173081" w:rsidP="00C856B7">
            <w:pPr>
              <w:pStyle w:val="ROWTABELLA"/>
              <w:rPr>
                <w:color w:val="002060"/>
              </w:rPr>
            </w:pPr>
            <w:r w:rsidRPr="00173081">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68FCF26" w14:textId="77777777" w:rsidR="00173081" w:rsidRPr="00173081" w:rsidRDefault="00173081" w:rsidP="00C856B7">
            <w:pPr>
              <w:pStyle w:val="ROWTABELLA"/>
              <w:jc w:val="center"/>
              <w:rPr>
                <w:color w:val="002060"/>
              </w:rPr>
            </w:pPr>
            <w:r w:rsidRPr="001730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0AC923" w14:textId="77777777" w:rsidR="00173081" w:rsidRPr="00173081" w:rsidRDefault="00173081" w:rsidP="00C856B7">
            <w:pPr>
              <w:pStyle w:val="ROWTABELLA"/>
              <w:rPr>
                <w:color w:val="002060"/>
              </w:rPr>
            </w:pPr>
            <w:r w:rsidRPr="00173081">
              <w:rPr>
                <w:color w:val="002060"/>
              </w:rPr>
              <w:t>06/12/2019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D2FF95" w14:textId="77777777" w:rsidR="00173081" w:rsidRPr="00173081" w:rsidRDefault="00173081" w:rsidP="00C856B7">
            <w:pPr>
              <w:pStyle w:val="ROWTABELLA"/>
              <w:rPr>
                <w:color w:val="002060"/>
              </w:rPr>
            </w:pPr>
            <w:r w:rsidRPr="00173081">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A3D5FD" w14:textId="77777777" w:rsidR="00173081" w:rsidRPr="00173081" w:rsidRDefault="00173081" w:rsidP="00C856B7">
            <w:pPr>
              <w:pStyle w:val="ROWTABELLA"/>
              <w:rPr>
                <w:color w:val="002060"/>
              </w:rPr>
            </w:pPr>
            <w:r w:rsidRPr="00173081">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552319" w14:textId="77777777" w:rsidR="00173081" w:rsidRPr="00173081" w:rsidRDefault="00173081" w:rsidP="00C856B7">
            <w:pPr>
              <w:pStyle w:val="ROWTABELLA"/>
              <w:rPr>
                <w:color w:val="002060"/>
              </w:rPr>
            </w:pPr>
            <w:r w:rsidRPr="00173081">
              <w:rPr>
                <w:color w:val="002060"/>
              </w:rPr>
              <w:t>VIA CERQUATTI</w:t>
            </w:r>
          </w:p>
        </w:tc>
      </w:tr>
      <w:tr w:rsidR="00173081" w:rsidRPr="00173081" w14:paraId="734A99EC"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030E07" w14:textId="77777777" w:rsidR="00173081" w:rsidRPr="00173081" w:rsidRDefault="00173081" w:rsidP="00C856B7">
            <w:pPr>
              <w:pStyle w:val="ROWTABELLA"/>
              <w:rPr>
                <w:color w:val="002060"/>
              </w:rPr>
            </w:pPr>
            <w:r w:rsidRPr="00173081">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3E0EE4" w14:textId="77777777" w:rsidR="00173081" w:rsidRPr="00173081" w:rsidRDefault="00173081" w:rsidP="00C856B7">
            <w:pPr>
              <w:pStyle w:val="ROWTABELLA"/>
              <w:rPr>
                <w:color w:val="002060"/>
              </w:rPr>
            </w:pPr>
            <w:r w:rsidRPr="00173081">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CE0D7A"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E7FA8E"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D83EF86" w14:textId="77777777" w:rsidR="00173081" w:rsidRPr="00173081" w:rsidRDefault="00173081" w:rsidP="00C856B7">
            <w:pPr>
              <w:pStyle w:val="ROWTABELLA"/>
              <w:rPr>
                <w:color w:val="002060"/>
              </w:rPr>
            </w:pPr>
            <w:r w:rsidRPr="00173081">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88F4FF" w14:textId="77777777" w:rsidR="00173081" w:rsidRPr="00173081" w:rsidRDefault="00173081" w:rsidP="00C856B7">
            <w:pPr>
              <w:pStyle w:val="ROWTABELLA"/>
              <w:rPr>
                <w:color w:val="002060"/>
              </w:rPr>
            </w:pPr>
            <w:r w:rsidRPr="0017308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2BA44B" w14:textId="77777777" w:rsidR="00173081" w:rsidRPr="00173081" w:rsidRDefault="00173081" w:rsidP="00C856B7">
            <w:pPr>
              <w:pStyle w:val="ROWTABELLA"/>
              <w:rPr>
                <w:color w:val="002060"/>
              </w:rPr>
            </w:pPr>
            <w:r w:rsidRPr="00173081">
              <w:rPr>
                <w:color w:val="002060"/>
              </w:rPr>
              <w:t>VIA TAGLIAMENTO</w:t>
            </w:r>
          </w:p>
        </w:tc>
      </w:tr>
      <w:tr w:rsidR="00173081" w:rsidRPr="00173081" w14:paraId="44FC1DB6"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FFFA48" w14:textId="77777777" w:rsidR="00173081" w:rsidRPr="00173081" w:rsidRDefault="00173081" w:rsidP="00C856B7">
            <w:pPr>
              <w:pStyle w:val="ROWTABELLA"/>
              <w:rPr>
                <w:color w:val="002060"/>
              </w:rPr>
            </w:pPr>
            <w:r w:rsidRPr="00173081">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316642" w14:textId="77777777" w:rsidR="00173081" w:rsidRPr="00173081" w:rsidRDefault="00173081" w:rsidP="00C856B7">
            <w:pPr>
              <w:pStyle w:val="ROWTABELLA"/>
              <w:rPr>
                <w:color w:val="002060"/>
              </w:rPr>
            </w:pPr>
            <w:r w:rsidRPr="00173081">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2CE479"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945980D"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E6F701" w14:textId="77777777" w:rsidR="00173081" w:rsidRPr="00173081" w:rsidRDefault="00173081" w:rsidP="00C856B7">
            <w:pPr>
              <w:pStyle w:val="ROWTABELLA"/>
              <w:rPr>
                <w:color w:val="002060"/>
              </w:rPr>
            </w:pPr>
            <w:r w:rsidRPr="0017308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9E9164" w14:textId="77777777" w:rsidR="00173081" w:rsidRPr="00173081" w:rsidRDefault="00173081" w:rsidP="00C856B7">
            <w:pPr>
              <w:pStyle w:val="ROWTABELLA"/>
              <w:rPr>
                <w:color w:val="002060"/>
              </w:rPr>
            </w:pPr>
            <w:r w:rsidRPr="00173081">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3C93BB" w14:textId="77777777" w:rsidR="00173081" w:rsidRPr="00173081" w:rsidRDefault="00173081" w:rsidP="00C856B7">
            <w:pPr>
              <w:pStyle w:val="ROWTABELLA"/>
              <w:rPr>
                <w:color w:val="002060"/>
              </w:rPr>
            </w:pPr>
            <w:r w:rsidRPr="00173081">
              <w:rPr>
                <w:color w:val="002060"/>
              </w:rPr>
              <w:t>VIA GRAMSCI</w:t>
            </w:r>
          </w:p>
        </w:tc>
      </w:tr>
      <w:tr w:rsidR="00173081" w:rsidRPr="00173081" w14:paraId="1A646DBD"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70CB27A" w14:textId="77777777" w:rsidR="00173081" w:rsidRPr="00173081" w:rsidRDefault="00173081" w:rsidP="00C856B7">
            <w:pPr>
              <w:pStyle w:val="ROWTABELLA"/>
              <w:rPr>
                <w:color w:val="002060"/>
              </w:rPr>
            </w:pPr>
            <w:r w:rsidRPr="00173081">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27A040" w14:textId="77777777" w:rsidR="00173081" w:rsidRPr="00173081" w:rsidRDefault="00173081" w:rsidP="00C856B7">
            <w:pPr>
              <w:pStyle w:val="ROWTABELLA"/>
              <w:rPr>
                <w:color w:val="002060"/>
              </w:rPr>
            </w:pPr>
            <w:r w:rsidRPr="00173081">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3B9E5A"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36BA24" w14:textId="77777777" w:rsidR="00173081" w:rsidRPr="00173081" w:rsidRDefault="00173081" w:rsidP="00C856B7">
            <w:pPr>
              <w:pStyle w:val="ROWTABELLA"/>
              <w:rPr>
                <w:color w:val="002060"/>
              </w:rPr>
            </w:pPr>
            <w:r w:rsidRPr="00173081">
              <w:rPr>
                <w:color w:val="002060"/>
              </w:rPr>
              <w:t>06/12/2019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8FA994" w14:textId="77777777" w:rsidR="00173081" w:rsidRPr="00173081" w:rsidRDefault="00173081" w:rsidP="00C856B7">
            <w:pPr>
              <w:pStyle w:val="ROWTABELLA"/>
              <w:rPr>
                <w:color w:val="002060"/>
              </w:rPr>
            </w:pPr>
            <w:r w:rsidRPr="00173081">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697CF0" w14:textId="77777777" w:rsidR="00173081" w:rsidRPr="00173081" w:rsidRDefault="00173081" w:rsidP="00C856B7">
            <w:pPr>
              <w:pStyle w:val="ROWTABELLA"/>
              <w:rPr>
                <w:color w:val="002060"/>
              </w:rPr>
            </w:pPr>
            <w:r w:rsidRPr="0017308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EAEBCA" w14:textId="77777777" w:rsidR="00173081" w:rsidRPr="00173081" w:rsidRDefault="00173081" w:rsidP="00C856B7">
            <w:pPr>
              <w:pStyle w:val="ROWTABELLA"/>
              <w:rPr>
                <w:color w:val="002060"/>
              </w:rPr>
            </w:pPr>
            <w:r w:rsidRPr="00173081">
              <w:rPr>
                <w:color w:val="002060"/>
              </w:rPr>
              <w:t>VIA GEMME, 13</w:t>
            </w:r>
          </w:p>
        </w:tc>
      </w:tr>
      <w:tr w:rsidR="00173081" w:rsidRPr="00173081" w14:paraId="2AB9C2C0"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D2BED5" w14:textId="77777777" w:rsidR="00173081" w:rsidRPr="00173081" w:rsidRDefault="00173081" w:rsidP="00C856B7">
            <w:pPr>
              <w:pStyle w:val="ROWTABELLA"/>
              <w:rPr>
                <w:color w:val="002060"/>
              </w:rPr>
            </w:pPr>
            <w:r w:rsidRPr="00173081">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EFBCAF" w14:textId="77777777" w:rsidR="00173081" w:rsidRPr="00173081" w:rsidRDefault="00173081" w:rsidP="00C856B7">
            <w:pPr>
              <w:pStyle w:val="ROWTABELLA"/>
              <w:rPr>
                <w:color w:val="002060"/>
              </w:rPr>
            </w:pPr>
            <w:r w:rsidRPr="00173081">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C264E1B"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8F350E"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F32C5C" w14:textId="77777777" w:rsidR="00173081" w:rsidRPr="00173081" w:rsidRDefault="00173081" w:rsidP="00C856B7">
            <w:pPr>
              <w:pStyle w:val="ROWTABELLA"/>
              <w:rPr>
                <w:color w:val="002060"/>
              </w:rPr>
            </w:pPr>
            <w:r w:rsidRPr="00173081">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F989D5" w14:textId="77777777" w:rsidR="00173081" w:rsidRPr="00173081" w:rsidRDefault="00173081" w:rsidP="00C856B7">
            <w:pPr>
              <w:pStyle w:val="ROWTABELLA"/>
              <w:rPr>
                <w:color w:val="002060"/>
              </w:rPr>
            </w:pPr>
            <w:r w:rsidRPr="0017308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298400" w14:textId="77777777" w:rsidR="00173081" w:rsidRPr="00173081" w:rsidRDefault="00173081" w:rsidP="00C856B7">
            <w:pPr>
              <w:pStyle w:val="ROWTABELLA"/>
              <w:rPr>
                <w:color w:val="002060"/>
              </w:rPr>
            </w:pPr>
            <w:r w:rsidRPr="00173081">
              <w:rPr>
                <w:color w:val="002060"/>
              </w:rPr>
              <w:t>VIA DELLO SPORT</w:t>
            </w:r>
          </w:p>
        </w:tc>
      </w:tr>
      <w:tr w:rsidR="00173081" w:rsidRPr="00173081" w14:paraId="159CDDA4"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37115EB" w14:textId="77777777" w:rsidR="00173081" w:rsidRPr="00173081" w:rsidRDefault="00173081" w:rsidP="00C856B7">
            <w:pPr>
              <w:pStyle w:val="ROWTABELLA"/>
              <w:rPr>
                <w:color w:val="002060"/>
              </w:rPr>
            </w:pPr>
            <w:r w:rsidRPr="0017308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462ADDE" w14:textId="77777777" w:rsidR="00173081" w:rsidRPr="00173081" w:rsidRDefault="00173081" w:rsidP="00C856B7">
            <w:pPr>
              <w:pStyle w:val="ROWTABELLA"/>
              <w:rPr>
                <w:color w:val="002060"/>
              </w:rPr>
            </w:pPr>
            <w:r w:rsidRPr="00173081">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B4DACB"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3A599D"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8CBAE6" w14:textId="77777777" w:rsidR="00173081" w:rsidRPr="00173081" w:rsidRDefault="00173081" w:rsidP="00C856B7">
            <w:pPr>
              <w:pStyle w:val="ROWTABELLA"/>
              <w:rPr>
                <w:color w:val="002060"/>
              </w:rPr>
            </w:pPr>
            <w:r w:rsidRPr="00173081">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EABB61" w14:textId="77777777" w:rsidR="00173081" w:rsidRPr="00173081" w:rsidRDefault="00173081" w:rsidP="00C856B7">
            <w:pPr>
              <w:pStyle w:val="ROWTABELLA"/>
              <w:rPr>
                <w:color w:val="002060"/>
              </w:rPr>
            </w:pPr>
            <w:r w:rsidRPr="0017308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23706D" w14:textId="77777777" w:rsidR="00173081" w:rsidRPr="00173081" w:rsidRDefault="00173081" w:rsidP="00C856B7">
            <w:pPr>
              <w:pStyle w:val="ROWTABELLA"/>
              <w:rPr>
                <w:color w:val="002060"/>
              </w:rPr>
            </w:pPr>
            <w:r w:rsidRPr="00173081">
              <w:rPr>
                <w:color w:val="002060"/>
              </w:rPr>
              <w:t>VIA B.BUOZZI</w:t>
            </w:r>
          </w:p>
        </w:tc>
      </w:tr>
      <w:tr w:rsidR="00173081" w:rsidRPr="00173081" w14:paraId="5AC08EEA"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EFA077" w14:textId="77777777" w:rsidR="00173081" w:rsidRPr="00173081" w:rsidRDefault="00173081" w:rsidP="00C856B7">
            <w:pPr>
              <w:pStyle w:val="ROWTABELLA"/>
              <w:rPr>
                <w:color w:val="002060"/>
              </w:rPr>
            </w:pPr>
            <w:r w:rsidRPr="00173081">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EBBE70" w14:textId="77777777" w:rsidR="00173081" w:rsidRPr="00173081" w:rsidRDefault="00173081" w:rsidP="00C856B7">
            <w:pPr>
              <w:pStyle w:val="ROWTABELLA"/>
              <w:rPr>
                <w:color w:val="002060"/>
              </w:rPr>
            </w:pPr>
            <w:r w:rsidRPr="00173081">
              <w:rPr>
                <w:color w:val="002060"/>
              </w:rPr>
              <w:t>SERRALTA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F593EB"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389847"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36CA04" w14:textId="77777777" w:rsidR="00173081" w:rsidRPr="00173081" w:rsidRDefault="00173081" w:rsidP="00C856B7">
            <w:pPr>
              <w:pStyle w:val="ROWTABELLA"/>
              <w:rPr>
                <w:color w:val="002060"/>
              </w:rPr>
            </w:pPr>
            <w:r w:rsidRPr="00173081">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F0B65A" w14:textId="77777777" w:rsidR="00173081" w:rsidRPr="00173081" w:rsidRDefault="00173081" w:rsidP="00C856B7">
            <w:pPr>
              <w:pStyle w:val="ROWTABELLA"/>
              <w:rPr>
                <w:color w:val="002060"/>
              </w:rPr>
            </w:pPr>
            <w:r w:rsidRPr="00173081">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904555" w14:textId="77777777" w:rsidR="00173081" w:rsidRPr="00173081" w:rsidRDefault="00173081" w:rsidP="00C856B7">
            <w:pPr>
              <w:pStyle w:val="ROWTABELLA"/>
              <w:rPr>
                <w:color w:val="002060"/>
              </w:rPr>
            </w:pPr>
            <w:r w:rsidRPr="00173081">
              <w:rPr>
                <w:color w:val="002060"/>
              </w:rPr>
              <w:t>VIA LUDOVICO SCARFIOTTI</w:t>
            </w:r>
          </w:p>
        </w:tc>
      </w:tr>
    </w:tbl>
    <w:p w14:paraId="28379A53" w14:textId="77777777" w:rsidR="00173081" w:rsidRPr="00173081" w:rsidRDefault="00173081" w:rsidP="00173081">
      <w:pPr>
        <w:pStyle w:val="breakline"/>
        <w:divId w:val="527259509"/>
        <w:rPr>
          <w:color w:val="002060"/>
        </w:rPr>
      </w:pPr>
    </w:p>
    <w:p w14:paraId="78282A88" w14:textId="77777777" w:rsidR="00173081" w:rsidRPr="00173081" w:rsidRDefault="00173081" w:rsidP="00173081">
      <w:pPr>
        <w:pStyle w:val="breakline"/>
        <w:divId w:val="527259509"/>
        <w:rPr>
          <w:color w:val="002060"/>
        </w:rPr>
      </w:pPr>
    </w:p>
    <w:p w14:paraId="37F48F14" w14:textId="77777777" w:rsidR="00173081" w:rsidRPr="00173081" w:rsidRDefault="00173081" w:rsidP="00173081">
      <w:pPr>
        <w:pStyle w:val="breakline"/>
        <w:divId w:val="527259509"/>
        <w:rPr>
          <w:color w:val="002060"/>
        </w:rPr>
      </w:pPr>
    </w:p>
    <w:p w14:paraId="3C21CCDB" w14:textId="77777777" w:rsidR="00173081" w:rsidRPr="00173081" w:rsidRDefault="00173081" w:rsidP="00173081">
      <w:pPr>
        <w:pStyle w:val="SOTTOTITOLOCAMPIONATO1"/>
        <w:divId w:val="527259509"/>
        <w:rPr>
          <w:color w:val="002060"/>
        </w:rPr>
      </w:pPr>
      <w:r w:rsidRPr="00173081">
        <w:rPr>
          <w:color w:val="002060"/>
        </w:rPr>
        <w:t>GIRONE C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22"/>
        <w:gridCol w:w="385"/>
        <w:gridCol w:w="898"/>
        <w:gridCol w:w="1177"/>
        <w:gridCol w:w="1549"/>
        <w:gridCol w:w="1557"/>
      </w:tblGrid>
      <w:tr w:rsidR="00173081" w:rsidRPr="00173081" w14:paraId="39ED264A"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BCB82F"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F2DFFB"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87723C"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36174E"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28C4F5"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18B8A1"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6FD939"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0F208B01"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E2C2C4" w14:textId="77777777" w:rsidR="00173081" w:rsidRPr="00173081" w:rsidRDefault="00173081" w:rsidP="00C856B7">
            <w:pPr>
              <w:pStyle w:val="ROWTABELLA"/>
              <w:rPr>
                <w:color w:val="002060"/>
              </w:rPr>
            </w:pPr>
            <w:r w:rsidRPr="00173081">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56C9E5" w14:textId="77777777" w:rsidR="00173081" w:rsidRPr="00173081" w:rsidRDefault="00173081" w:rsidP="00C856B7">
            <w:pPr>
              <w:pStyle w:val="ROWTABELLA"/>
              <w:rPr>
                <w:color w:val="002060"/>
              </w:rPr>
            </w:pPr>
            <w:r w:rsidRPr="00173081">
              <w:rPr>
                <w:color w:val="002060"/>
              </w:rPr>
              <w:t>FUTSAL SILENZI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B8C3738" w14:textId="77777777" w:rsidR="00173081" w:rsidRPr="00173081" w:rsidRDefault="00173081" w:rsidP="00C856B7">
            <w:pPr>
              <w:pStyle w:val="ROWTABELLA"/>
              <w:jc w:val="center"/>
              <w:rPr>
                <w:color w:val="002060"/>
              </w:rPr>
            </w:pPr>
            <w:r w:rsidRPr="001730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2F683D" w14:textId="77777777" w:rsidR="00173081" w:rsidRPr="00173081" w:rsidRDefault="00173081" w:rsidP="00C856B7">
            <w:pPr>
              <w:pStyle w:val="ROWTABELLA"/>
              <w:rPr>
                <w:color w:val="002060"/>
              </w:rPr>
            </w:pPr>
            <w:r w:rsidRPr="00173081">
              <w:rPr>
                <w:color w:val="002060"/>
              </w:rPr>
              <w:t>06/12/2019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BEC09B" w14:textId="77777777" w:rsidR="00173081" w:rsidRPr="00173081" w:rsidRDefault="00173081" w:rsidP="00C856B7">
            <w:pPr>
              <w:pStyle w:val="ROWTABELLA"/>
              <w:rPr>
                <w:color w:val="002060"/>
              </w:rPr>
            </w:pPr>
            <w:r w:rsidRPr="00173081">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EFC8FB" w14:textId="77777777" w:rsidR="00173081" w:rsidRPr="00173081" w:rsidRDefault="00173081" w:rsidP="00C856B7">
            <w:pPr>
              <w:pStyle w:val="ROWTABELLA"/>
              <w:rPr>
                <w:color w:val="002060"/>
              </w:rPr>
            </w:pPr>
            <w:r w:rsidRPr="00173081">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FE3AC0" w14:textId="77777777" w:rsidR="00173081" w:rsidRPr="00173081" w:rsidRDefault="00173081" w:rsidP="00C856B7">
            <w:pPr>
              <w:pStyle w:val="ROWTABELLA"/>
              <w:rPr>
                <w:color w:val="002060"/>
              </w:rPr>
            </w:pPr>
            <w:r w:rsidRPr="00173081">
              <w:rPr>
                <w:color w:val="002060"/>
              </w:rPr>
              <w:t>PIAZZA S. D'ACQUISTO</w:t>
            </w:r>
          </w:p>
        </w:tc>
      </w:tr>
      <w:tr w:rsidR="00173081" w:rsidRPr="00173081" w14:paraId="140EA9C9"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816221" w14:textId="77777777" w:rsidR="00173081" w:rsidRPr="00173081" w:rsidRDefault="00173081" w:rsidP="00C856B7">
            <w:pPr>
              <w:pStyle w:val="ROWTABELLA"/>
              <w:rPr>
                <w:color w:val="002060"/>
              </w:rPr>
            </w:pPr>
            <w:r w:rsidRPr="00173081">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9E71BD" w14:textId="77777777" w:rsidR="00173081" w:rsidRPr="00173081" w:rsidRDefault="00173081" w:rsidP="00C856B7">
            <w:pPr>
              <w:pStyle w:val="ROWTABELLA"/>
              <w:rPr>
                <w:color w:val="002060"/>
              </w:rPr>
            </w:pPr>
            <w:r w:rsidRPr="00173081">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7E5345"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4D88C2" w14:textId="77777777" w:rsidR="00173081" w:rsidRPr="00173081" w:rsidRDefault="00173081" w:rsidP="00C856B7">
            <w:pPr>
              <w:pStyle w:val="ROWTABELLA"/>
              <w:rPr>
                <w:color w:val="002060"/>
              </w:rPr>
            </w:pPr>
            <w:r w:rsidRPr="00173081">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845CB6" w14:textId="77777777" w:rsidR="00173081" w:rsidRPr="00173081" w:rsidRDefault="00173081" w:rsidP="00C856B7">
            <w:pPr>
              <w:pStyle w:val="ROWTABELLA"/>
              <w:rPr>
                <w:color w:val="002060"/>
              </w:rPr>
            </w:pPr>
            <w:r w:rsidRPr="00173081">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E56AB1" w14:textId="77777777" w:rsidR="00173081" w:rsidRPr="00173081" w:rsidRDefault="00173081" w:rsidP="00C856B7">
            <w:pPr>
              <w:pStyle w:val="ROWTABELLA"/>
              <w:rPr>
                <w:color w:val="002060"/>
              </w:rPr>
            </w:pPr>
            <w:r w:rsidRPr="00173081">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3AC119" w14:textId="77777777" w:rsidR="00173081" w:rsidRPr="00173081" w:rsidRDefault="00173081" w:rsidP="00C856B7">
            <w:pPr>
              <w:pStyle w:val="ROWTABELLA"/>
              <w:rPr>
                <w:color w:val="002060"/>
              </w:rPr>
            </w:pPr>
            <w:r w:rsidRPr="00173081">
              <w:rPr>
                <w:color w:val="002060"/>
              </w:rPr>
              <w:t>LOC. ROCCHETTA</w:t>
            </w:r>
          </w:p>
        </w:tc>
      </w:tr>
      <w:tr w:rsidR="00173081" w:rsidRPr="00173081" w14:paraId="564BE966"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94455C" w14:textId="77777777" w:rsidR="00173081" w:rsidRPr="00173081" w:rsidRDefault="00173081" w:rsidP="00C856B7">
            <w:pPr>
              <w:pStyle w:val="ROWTABELLA"/>
              <w:rPr>
                <w:color w:val="002060"/>
              </w:rPr>
            </w:pPr>
            <w:r w:rsidRPr="00173081">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359CE3" w14:textId="77777777" w:rsidR="00173081" w:rsidRPr="00173081" w:rsidRDefault="00173081" w:rsidP="00C856B7">
            <w:pPr>
              <w:pStyle w:val="ROWTABELLA"/>
              <w:rPr>
                <w:color w:val="002060"/>
              </w:rPr>
            </w:pPr>
            <w:r w:rsidRPr="00173081">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D0685D"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407E99" w14:textId="77777777" w:rsidR="00173081" w:rsidRPr="00173081" w:rsidRDefault="00173081" w:rsidP="00C856B7">
            <w:pPr>
              <w:pStyle w:val="ROWTABELLA"/>
              <w:rPr>
                <w:color w:val="002060"/>
              </w:rPr>
            </w:pPr>
            <w:r w:rsidRPr="00173081">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456807" w14:textId="77777777" w:rsidR="00173081" w:rsidRPr="00173081" w:rsidRDefault="00173081" w:rsidP="00C856B7">
            <w:pPr>
              <w:pStyle w:val="ROWTABELLA"/>
              <w:rPr>
                <w:color w:val="002060"/>
              </w:rPr>
            </w:pPr>
            <w:r w:rsidRPr="00173081">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B4DA71" w14:textId="77777777" w:rsidR="00173081" w:rsidRPr="00173081" w:rsidRDefault="00173081" w:rsidP="00C856B7">
            <w:pPr>
              <w:pStyle w:val="ROWTABELLA"/>
              <w:rPr>
                <w:color w:val="002060"/>
              </w:rPr>
            </w:pPr>
            <w:r w:rsidRPr="0017308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2CEB4F" w14:textId="77777777" w:rsidR="00173081" w:rsidRPr="00173081" w:rsidRDefault="00173081" w:rsidP="00C856B7">
            <w:pPr>
              <w:pStyle w:val="ROWTABELLA"/>
              <w:rPr>
                <w:color w:val="002060"/>
              </w:rPr>
            </w:pPr>
            <w:r w:rsidRPr="00173081">
              <w:rPr>
                <w:color w:val="002060"/>
              </w:rPr>
              <w:t>FRAZ.PAGLIARE VIA VECCHI</w:t>
            </w:r>
          </w:p>
        </w:tc>
      </w:tr>
      <w:tr w:rsidR="00173081" w:rsidRPr="00173081" w14:paraId="5CD230C6"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45D4A2" w14:textId="77777777" w:rsidR="00173081" w:rsidRPr="00173081" w:rsidRDefault="00173081" w:rsidP="00C856B7">
            <w:pPr>
              <w:pStyle w:val="ROWTABELLA"/>
              <w:rPr>
                <w:color w:val="002060"/>
              </w:rPr>
            </w:pPr>
            <w:r w:rsidRPr="00173081">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6FB2644" w14:textId="77777777" w:rsidR="00173081" w:rsidRPr="00173081" w:rsidRDefault="00173081" w:rsidP="00C856B7">
            <w:pPr>
              <w:pStyle w:val="ROWTABELLA"/>
              <w:rPr>
                <w:color w:val="002060"/>
              </w:rPr>
            </w:pPr>
            <w:r w:rsidRPr="00173081">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BF7C942"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F0B88D" w14:textId="77777777" w:rsidR="00173081" w:rsidRPr="00173081" w:rsidRDefault="00173081" w:rsidP="00C856B7">
            <w:pPr>
              <w:pStyle w:val="ROWTABELLA"/>
              <w:rPr>
                <w:color w:val="002060"/>
              </w:rPr>
            </w:pPr>
            <w:r w:rsidRPr="00173081">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E4CF51" w14:textId="77777777" w:rsidR="00173081" w:rsidRPr="00173081" w:rsidRDefault="00173081" w:rsidP="00C856B7">
            <w:pPr>
              <w:pStyle w:val="ROWTABELLA"/>
              <w:rPr>
                <w:color w:val="002060"/>
              </w:rPr>
            </w:pPr>
            <w:r w:rsidRPr="00173081">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F224F4" w14:textId="77777777" w:rsidR="00173081" w:rsidRPr="00173081" w:rsidRDefault="00173081" w:rsidP="00C856B7">
            <w:pPr>
              <w:pStyle w:val="ROWTABELLA"/>
              <w:rPr>
                <w:color w:val="002060"/>
              </w:rPr>
            </w:pPr>
            <w:r w:rsidRPr="0017308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8065E7" w14:textId="77777777" w:rsidR="00173081" w:rsidRPr="00173081" w:rsidRDefault="00173081" w:rsidP="00C856B7">
            <w:pPr>
              <w:pStyle w:val="ROWTABELLA"/>
              <w:rPr>
                <w:color w:val="002060"/>
              </w:rPr>
            </w:pPr>
            <w:r w:rsidRPr="00173081">
              <w:rPr>
                <w:color w:val="002060"/>
              </w:rPr>
              <w:t>VIA CARDUCCI</w:t>
            </w:r>
          </w:p>
        </w:tc>
      </w:tr>
      <w:tr w:rsidR="00173081" w:rsidRPr="00173081" w14:paraId="78E022CC"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A5FE50" w14:textId="77777777" w:rsidR="00173081" w:rsidRPr="00173081" w:rsidRDefault="00173081" w:rsidP="00C856B7">
            <w:pPr>
              <w:pStyle w:val="ROWTABELLA"/>
              <w:rPr>
                <w:color w:val="002060"/>
              </w:rPr>
            </w:pPr>
            <w:r w:rsidRPr="00173081">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91A097F" w14:textId="77777777" w:rsidR="00173081" w:rsidRPr="00173081" w:rsidRDefault="00173081" w:rsidP="00C856B7">
            <w:pPr>
              <w:pStyle w:val="ROWTABELLA"/>
              <w:rPr>
                <w:color w:val="002060"/>
              </w:rPr>
            </w:pPr>
            <w:r w:rsidRPr="00173081">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EB1D15"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4C7A790" w14:textId="77777777" w:rsidR="00173081" w:rsidRPr="00173081" w:rsidRDefault="00173081" w:rsidP="00C856B7">
            <w:pPr>
              <w:pStyle w:val="ROWTABELLA"/>
              <w:rPr>
                <w:color w:val="002060"/>
              </w:rPr>
            </w:pPr>
            <w:r w:rsidRPr="00173081">
              <w:rPr>
                <w:color w:val="002060"/>
              </w:rPr>
              <w:t>06/12/2019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741F98" w14:textId="77777777" w:rsidR="00173081" w:rsidRPr="00173081" w:rsidRDefault="00173081" w:rsidP="00C856B7">
            <w:pPr>
              <w:pStyle w:val="ROWTABELLA"/>
              <w:rPr>
                <w:color w:val="002060"/>
              </w:rPr>
            </w:pPr>
            <w:r w:rsidRPr="00173081">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ECF3B8" w14:textId="77777777" w:rsidR="00173081" w:rsidRPr="00173081" w:rsidRDefault="00173081" w:rsidP="00C856B7">
            <w:pPr>
              <w:pStyle w:val="ROWTABELLA"/>
              <w:rPr>
                <w:color w:val="002060"/>
              </w:rPr>
            </w:pPr>
            <w:r w:rsidRPr="00173081">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4EAA18" w14:textId="77777777" w:rsidR="00173081" w:rsidRPr="00173081" w:rsidRDefault="00173081" w:rsidP="00C856B7">
            <w:pPr>
              <w:pStyle w:val="ROWTABELLA"/>
              <w:rPr>
                <w:color w:val="002060"/>
              </w:rPr>
            </w:pPr>
            <w:r w:rsidRPr="00173081">
              <w:rPr>
                <w:color w:val="002060"/>
              </w:rPr>
              <w:t>VIA OLIMPIADI</w:t>
            </w:r>
          </w:p>
        </w:tc>
      </w:tr>
      <w:tr w:rsidR="00173081" w:rsidRPr="00173081" w14:paraId="23325C60"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9A3E245" w14:textId="77777777" w:rsidR="00173081" w:rsidRPr="00173081" w:rsidRDefault="00173081" w:rsidP="00C856B7">
            <w:pPr>
              <w:pStyle w:val="ROWTABELLA"/>
              <w:rPr>
                <w:color w:val="002060"/>
              </w:rPr>
            </w:pPr>
            <w:r w:rsidRPr="00173081">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2C5C24" w14:textId="77777777" w:rsidR="00173081" w:rsidRPr="00173081" w:rsidRDefault="00173081" w:rsidP="00C856B7">
            <w:pPr>
              <w:pStyle w:val="ROWTABELLA"/>
              <w:rPr>
                <w:color w:val="002060"/>
              </w:rPr>
            </w:pPr>
            <w:r w:rsidRPr="00173081">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D79A35"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43C7E3" w14:textId="77777777" w:rsidR="00173081" w:rsidRPr="00173081" w:rsidRDefault="00173081" w:rsidP="00C856B7">
            <w:pPr>
              <w:pStyle w:val="ROWTABELLA"/>
              <w:rPr>
                <w:color w:val="002060"/>
              </w:rPr>
            </w:pPr>
            <w:r w:rsidRPr="00173081">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5800C4" w14:textId="77777777" w:rsidR="00173081" w:rsidRPr="00173081" w:rsidRDefault="00173081" w:rsidP="00C856B7">
            <w:pPr>
              <w:pStyle w:val="ROWTABELLA"/>
              <w:rPr>
                <w:color w:val="002060"/>
              </w:rPr>
            </w:pPr>
            <w:r w:rsidRPr="0017308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224CF8" w14:textId="77777777" w:rsidR="00173081" w:rsidRPr="00173081" w:rsidRDefault="00173081" w:rsidP="00C856B7">
            <w:pPr>
              <w:pStyle w:val="ROWTABELLA"/>
              <w:rPr>
                <w:color w:val="002060"/>
              </w:rPr>
            </w:pPr>
            <w:r w:rsidRPr="00173081">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EFCA57" w14:textId="77777777" w:rsidR="00173081" w:rsidRPr="00173081" w:rsidRDefault="00173081" w:rsidP="00C856B7">
            <w:pPr>
              <w:pStyle w:val="ROWTABELLA"/>
              <w:rPr>
                <w:color w:val="002060"/>
              </w:rPr>
            </w:pPr>
            <w:r w:rsidRPr="00173081">
              <w:rPr>
                <w:color w:val="002060"/>
              </w:rPr>
              <w:t>VIA FONTE DI MONSIGNORE</w:t>
            </w:r>
          </w:p>
        </w:tc>
      </w:tr>
      <w:tr w:rsidR="00173081" w:rsidRPr="00173081" w14:paraId="5E9DD38C"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0E9096" w14:textId="77777777" w:rsidR="00173081" w:rsidRPr="00173081" w:rsidRDefault="00173081" w:rsidP="00C856B7">
            <w:pPr>
              <w:pStyle w:val="ROWTABELLA"/>
              <w:rPr>
                <w:color w:val="002060"/>
              </w:rPr>
            </w:pPr>
            <w:r w:rsidRPr="00173081">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CDAFCB" w14:textId="77777777" w:rsidR="00173081" w:rsidRPr="00173081" w:rsidRDefault="00173081" w:rsidP="00C856B7">
            <w:pPr>
              <w:pStyle w:val="ROWTABELLA"/>
              <w:rPr>
                <w:color w:val="002060"/>
              </w:rPr>
            </w:pPr>
            <w:r w:rsidRPr="00173081">
              <w:rPr>
                <w:color w:val="002060"/>
              </w:rPr>
              <w:t>FUTSAL D. E G.</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0DDEEC4"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1D9DF6" w14:textId="77777777" w:rsidR="00173081" w:rsidRPr="00173081" w:rsidRDefault="00173081" w:rsidP="00C856B7">
            <w:pPr>
              <w:pStyle w:val="ROWTABELLA"/>
              <w:rPr>
                <w:color w:val="002060"/>
              </w:rPr>
            </w:pPr>
            <w:r w:rsidRPr="00173081">
              <w:rPr>
                <w:color w:val="002060"/>
              </w:rPr>
              <w:t>06/12/2019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41A828" w14:textId="77777777" w:rsidR="00173081" w:rsidRPr="00173081" w:rsidRDefault="00173081" w:rsidP="00C856B7">
            <w:pPr>
              <w:pStyle w:val="ROWTABELLA"/>
              <w:rPr>
                <w:color w:val="002060"/>
              </w:rPr>
            </w:pPr>
            <w:r w:rsidRPr="00173081">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DCCC71" w14:textId="77777777" w:rsidR="00173081" w:rsidRPr="00173081" w:rsidRDefault="00173081" w:rsidP="00C856B7">
            <w:pPr>
              <w:pStyle w:val="ROWTABELLA"/>
              <w:rPr>
                <w:color w:val="002060"/>
              </w:rPr>
            </w:pPr>
            <w:r w:rsidRPr="00173081">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9BD095" w14:textId="77777777" w:rsidR="00173081" w:rsidRPr="00173081" w:rsidRDefault="00173081" w:rsidP="00C856B7">
            <w:pPr>
              <w:pStyle w:val="ROWTABELLA"/>
              <w:rPr>
                <w:color w:val="002060"/>
              </w:rPr>
            </w:pPr>
            <w:r w:rsidRPr="00173081">
              <w:rPr>
                <w:color w:val="002060"/>
              </w:rPr>
              <w:t>VIA DELLO SPORT</w:t>
            </w:r>
          </w:p>
        </w:tc>
      </w:tr>
    </w:tbl>
    <w:p w14:paraId="67C97F98" w14:textId="77777777" w:rsidR="00173081" w:rsidRPr="00173081" w:rsidRDefault="00173081" w:rsidP="00173081">
      <w:pPr>
        <w:pStyle w:val="breakline"/>
        <w:divId w:val="527259509"/>
        <w:rPr>
          <w:color w:val="002060"/>
        </w:rPr>
      </w:pPr>
    </w:p>
    <w:p w14:paraId="3830CCFA"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REGIONALE CALCIO A 5 FEMMINILE</w:t>
      </w:r>
    </w:p>
    <w:p w14:paraId="433455BB" w14:textId="77777777" w:rsidR="00173081" w:rsidRPr="00173081" w:rsidRDefault="00173081" w:rsidP="00173081">
      <w:pPr>
        <w:pStyle w:val="TITOLOPRINC"/>
        <w:divId w:val="527259509"/>
        <w:rPr>
          <w:color w:val="002060"/>
        </w:rPr>
      </w:pPr>
      <w:r w:rsidRPr="00173081">
        <w:rPr>
          <w:color w:val="002060"/>
        </w:rPr>
        <w:t>VARIAZIONI AL PROGRAMMA GARE</w:t>
      </w:r>
    </w:p>
    <w:p w14:paraId="49C9C8A4" w14:textId="77777777" w:rsidR="00173081" w:rsidRPr="00173081" w:rsidRDefault="00173081" w:rsidP="00173081">
      <w:pPr>
        <w:pStyle w:val="breakline"/>
        <w:divId w:val="527259509"/>
        <w:rPr>
          <w:color w:val="002060"/>
        </w:rPr>
      </w:pPr>
    </w:p>
    <w:p w14:paraId="5D231005" w14:textId="77777777" w:rsidR="00173081" w:rsidRPr="00173081" w:rsidRDefault="00173081" w:rsidP="00173081">
      <w:pPr>
        <w:pStyle w:val="breakline"/>
        <w:divId w:val="527259509"/>
        <w:rPr>
          <w:color w:val="002060"/>
        </w:rPr>
      </w:pPr>
    </w:p>
    <w:p w14:paraId="252A84DB"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73081" w:rsidRPr="00173081" w14:paraId="0B729C49"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794C1" w14:textId="77777777" w:rsidR="00173081" w:rsidRPr="00173081" w:rsidRDefault="00173081"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2B017"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3A457C"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888BCD"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680494"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8451B9"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3FE346"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FECFB1" w14:textId="77777777" w:rsidR="00173081" w:rsidRPr="00173081" w:rsidRDefault="00173081" w:rsidP="00C856B7">
            <w:pPr>
              <w:pStyle w:val="HEADERTABELLA"/>
              <w:rPr>
                <w:color w:val="002060"/>
              </w:rPr>
            </w:pPr>
            <w:r w:rsidRPr="00173081">
              <w:rPr>
                <w:color w:val="002060"/>
              </w:rPr>
              <w:t>Impianto</w:t>
            </w:r>
          </w:p>
        </w:tc>
      </w:tr>
      <w:tr w:rsidR="00173081" w:rsidRPr="00173081" w14:paraId="25858512"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24DF9" w14:textId="77777777" w:rsidR="00173081" w:rsidRPr="00173081" w:rsidRDefault="00173081" w:rsidP="00C856B7">
            <w:pPr>
              <w:pStyle w:val="ROWTABELLA"/>
              <w:rPr>
                <w:color w:val="002060"/>
                <w:highlight w:val="yellow"/>
              </w:rPr>
            </w:pPr>
            <w:r w:rsidRPr="00173081">
              <w:rPr>
                <w:color w:val="002060"/>
                <w:highlight w:val="yellow"/>
              </w:rPr>
              <w:t>17/12/2019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61ECC" w14:textId="77777777" w:rsidR="00173081" w:rsidRPr="00173081" w:rsidRDefault="00173081" w:rsidP="00C856B7">
            <w:pPr>
              <w:pStyle w:val="ROWTABELLA"/>
              <w:jc w:val="center"/>
              <w:rPr>
                <w:color w:val="002060"/>
                <w:highlight w:val="yellow"/>
              </w:rPr>
            </w:pPr>
            <w:r w:rsidRPr="00173081">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8740B" w14:textId="77777777" w:rsidR="00173081" w:rsidRPr="00173081" w:rsidRDefault="00173081" w:rsidP="00C856B7">
            <w:pPr>
              <w:pStyle w:val="ROWTABELLA"/>
              <w:rPr>
                <w:color w:val="002060"/>
                <w:highlight w:val="yellow"/>
              </w:rPr>
            </w:pPr>
            <w:r w:rsidRPr="00173081">
              <w:rPr>
                <w:color w:val="002060"/>
                <w:highlight w:val="yellow"/>
              </w:rPr>
              <w:t>SAN MICHELE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88E42" w14:textId="77777777" w:rsidR="00173081" w:rsidRPr="00173081" w:rsidRDefault="00173081" w:rsidP="00C856B7">
            <w:pPr>
              <w:pStyle w:val="ROWTABELLA"/>
              <w:rPr>
                <w:color w:val="002060"/>
                <w:highlight w:val="yellow"/>
              </w:rPr>
            </w:pPr>
            <w:r w:rsidRPr="00173081">
              <w:rPr>
                <w:color w:val="002060"/>
                <w:highlight w:val="yellow"/>
              </w:rPr>
              <w:t>LF JESINA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63FA9" w14:textId="77777777" w:rsidR="00173081" w:rsidRPr="00173081" w:rsidRDefault="00173081" w:rsidP="00C856B7">
            <w:pPr>
              <w:pStyle w:val="ROWTABELLA"/>
              <w:rPr>
                <w:color w:val="002060"/>
              </w:rPr>
            </w:pPr>
            <w:r w:rsidRPr="00173081">
              <w:rPr>
                <w:color w:val="002060"/>
              </w:rPr>
              <w:t>20/12/2019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50D64" w14:textId="77777777" w:rsidR="00173081" w:rsidRPr="00173081" w:rsidRDefault="00173081" w:rsidP="00C856B7">
            <w:pPr>
              <w:pStyle w:val="ROWTABELLA"/>
              <w:jc w:val="center"/>
              <w:rPr>
                <w:color w:val="002060"/>
              </w:rPr>
            </w:pPr>
            <w:r w:rsidRPr="0017308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F6462" w14:textId="77777777" w:rsidR="00173081" w:rsidRPr="00173081" w:rsidRDefault="00173081" w:rsidP="00C856B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AE023" w14:textId="77777777" w:rsidR="00173081" w:rsidRPr="00173081" w:rsidRDefault="00173081" w:rsidP="00C856B7">
            <w:pPr>
              <w:rPr>
                <w:color w:val="002060"/>
              </w:rPr>
            </w:pPr>
          </w:p>
        </w:tc>
      </w:tr>
    </w:tbl>
    <w:p w14:paraId="0E4EBBD0" w14:textId="77777777" w:rsidR="00173081" w:rsidRPr="00173081" w:rsidRDefault="00173081" w:rsidP="00173081">
      <w:pPr>
        <w:pStyle w:val="breakline"/>
        <w:divId w:val="527259509"/>
        <w:rPr>
          <w:color w:val="002060"/>
        </w:rPr>
      </w:pPr>
    </w:p>
    <w:p w14:paraId="7D87DDD8" w14:textId="77777777" w:rsidR="00173081" w:rsidRPr="00173081" w:rsidRDefault="00173081" w:rsidP="00173081">
      <w:pPr>
        <w:pStyle w:val="breakline"/>
        <w:divId w:val="527259509"/>
        <w:rPr>
          <w:color w:val="002060"/>
        </w:rPr>
      </w:pPr>
    </w:p>
    <w:p w14:paraId="6056AC04"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73081" w:rsidRPr="00173081" w14:paraId="25898D09"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11FBBA" w14:textId="77777777" w:rsidR="00173081" w:rsidRPr="00173081" w:rsidRDefault="00173081"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F30C73"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31779C"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C681BA"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B7F2F"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FAF3E8"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6BF035"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EB14CC" w14:textId="77777777" w:rsidR="00173081" w:rsidRPr="00173081" w:rsidRDefault="00173081" w:rsidP="00C856B7">
            <w:pPr>
              <w:pStyle w:val="HEADERTABELLA"/>
              <w:rPr>
                <w:color w:val="002060"/>
              </w:rPr>
            </w:pPr>
            <w:r w:rsidRPr="00173081">
              <w:rPr>
                <w:color w:val="002060"/>
              </w:rPr>
              <w:t>Impianto</w:t>
            </w:r>
          </w:p>
        </w:tc>
      </w:tr>
      <w:tr w:rsidR="00173081" w:rsidRPr="00173081" w14:paraId="1D6850CA"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44B37" w14:textId="77777777" w:rsidR="00173081" w:rsidRPr="00173081" w:rsidRDefault="00173081" w:rsidP="00C856B7">
            <w:pPr>
              <w:pStyle w:val="ROWTABELLA"/>
              <w:rPr>
                <w:color w:val="002060"/>
                <w:highlight w:val="yellow"/>
              </w:rPr>
            </w:pPr>
            <w:r w:rsidRPr="00173081">
              <w:rPr>
                <w:color w:val="002060"/>
                <w:highlight w:val="yellow"/>
              </w:rPr>
              <w:t>07/12/2019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6589E" w14:textId="77777777" w:rsidR="00173081" w:rsidRPr="00173081" w:rsidRDefault="00173081" w:rsidP="00C856B7">
            <w:pPr>
              <w:pStyle w:val="ROWTABELLA"/>
              <w:jc w:val="center"/>
              <w:rPr>
                <w:color w:val="002060"/>
                <w:highlight w:val="yellow"/>
              </w:rPr>
            </w:pPr>
            <w:r w:rsidRPr="0017308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284DC" w14:textId="77777777" w:rsidR="00173081" w:rsidRPr="00173081" w:rsidRDefault="00173081" w:rsidP="00C856B7">
            <w:pPr>
              <w:pStyle w:val="ROWTABELLA"/>
              <w:rPr>
                <w:color w:val="002060"/>
                <w:highlight w:val="yellow"/>
              </w:rPr>
            </w:pPr>
            <w:r w:rsidRPr="00173081">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FAF22" w14:textId="77777777" w:rsidR="00173081" w:rsidRPr="00173081" w:rsidRDefault="00173081" w:rsidP="00C856B7">
            <w:pPr>
              <w:pStyle w:val="ROWTABELLA"/>
              <w:rPr>
                <w:color w:val="002060"/>
                <w:highlight w:val="yellow"/>
              </w:rPr>
            </w:pPr>
            <w:r w:rsidRPr="00173081">
              <w:rPr>
                <w:color w:val="002060"/>
                <w:highlight w:val="yellow"/>
              </w:rPr>
              <w:t>POLISPORTIVA BORGOSOLESTA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E8292" w14:textId="77777777" w:rsidR="00173081" w:rsidRPr="00173081" w:rsidRDefault="00173081" w:rsidP="00C856B7">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3DF00" w14:textId="77777777" w:rsidR="00173081" w:rsidRPr="00173081" w:rsidRDefault="00173081" w:rsidP="00C856B7">
            <w:pPr>
              <w:pStyle w:val="ROWTABELLA"/>
              <w:jc w:val="center"/>
              <w:rPr>
                <w:color w:val="002060"/>
              </w:rPr>
            </w:pPr>
            <w:r w:rsidRPr="00173081">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ED32D" w14:textId="77777777" w:rsidR="00173081" w:rsidRPr="00173081" w:rsidRDefault="00173081" w:rsidP="00C856B7">
            <w:pPr>
              <w:pStyle w:val="ROWTABELLA"/>
              <w:jc w:val="center"/>
              <w:rPr>
                <w:color w:val="002060"/>
              </w:rPr>
            </w:pPr>
            <w:r w:rsidRPr="00173081">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82675" w14:textId="77777777" w:rsidR="00173081" w:rsidRPr="00173081" w:rsidRDefault="00173081" w:rsidP="00C856B7">
            <w:pPr>
              <w:rPr>
                <w:color w:val="002060"/>
              </w:rPr>
            </w:pPr>
          </w:p>
        </w:tc>
      </w:tr>
      <w:tr w:rsidR="00173081" w:rsidRPr="00173081" w14:paraId="7B3F097E"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019A4" w14:textId="77777777" w:rsidR="00173081" w:rsidRPr="00173081" w:rsidRDefault="00173081" w:rsidP="00C856B7">
            <w:pPr>
              <w:pStyle w:val="ROWTABELLA"/>
              <w:rPr>
                <w:color w:val="002060"/>
                <w:highlight w:val="yellow"/>
              </w:rPr>
            </w:pPr>
            <w:r w:rsidRPr="00173081">
              <w:rPr>
                <w:color w:val="002060"/>
                <w:highlight w:val="yellow"/>
              </w:rPr>
              <w:t>12/12/2019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494A0" w14:textId="77777777" w:rsidR="00173081" w:rsidRPr="00173081" w:rsidRDefault="00173081" w:rsidP="00C856B7">
            <w:pPr>
              <w:pStyle w:val="ROWTABELLA"/>
              <w:jc w:val="center"/>
              <w:rPr>
                <w:color w:val="002060"/>
                <w:highlight w:val="yellow"/>
              </w:rPr>
            </w:pPr>
            <w:r w:rsidRPr="0017308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6951E" w14:textId="77777777" w:rsidR="00173081" w:rsidRPr="00173081" w:rsidRDefault="00173081" w:rsidP="00C856B7">
            <w:pPr>
              <w:pStyle w:val="ROWTABELLA"/>
              <w:rPr>
                <w:color w:val="002060"/>
                <w:highlight w:val="yellow"/>
              </w:rPr>
            </w:pPr>
            <w:r w:rsidRPr="00173081">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37551" w14:textId="77777777" w:rsidR="00173081" w:rsidRPr="00173081" w:rsidRDefault="00173081" w:rsidP="00C856B7">
            <w:pPr>
              <w:pStyle w:val="ROWTABELLA"/>
              <w:rPr>
                <w:color w:val="002060"/>
                <w:highlight w:val="yellow"/>
              </w:rPr>
            </w:pPr>
            <w:r w:rsidRPr="00173081">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880F6" w14:textId="77777777" w:rsidR="00173081" w:rsidRPr="00173081" w:rsidRDefault="00173081" w:rsidP="00C856B7">
            <w:pPr>
              <w:pStyle w:val="ROWTABELLA"/>
              <w:rPr>
                <w:color w:val="002060"/>
              </w:rPr>
            </w:pPr>
            <w:r w:rsidRPr="00173081">
              <w:rPr>
                <w:color w:val="002060"/>
              </w:rPr>
              <w:t>13/12/2019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843B9" w14:textId="77777777" w:rsidR="00173081" w:rsidRPr="00173081" w:rsidRDefault="00173081" w:rsidP="00C856B7">
            <w:pPr>
              <w:pStyle w:val="ROWTABELLA"/>
              <w:jc w:val="center"/>
              <w:rPr>
                <w:color w:val="002060"/>
              </w:rPr>
            </w:pPr>
            <w:r w:rsidRPr="0017308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AC855" w14:textId="77777777" w:rsidR="00173081" w:rsidRPr="00173081" w:rsidRDefault="00173081" w:rsidP="00C856B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41A3B" w14:textId="77777777" w:rsidR="00173081" w:rsidRPr="00173081" w:rsidRDefault="00173081" w:rsidP="00C856B7">
            <w:pPr>
              <w:rPr>
                <w:color w:val="002060"/>
              </w:rPr>
            </w:pPr>
          </w:p>
        </w:tc>
      </w:tr>
    </w:tbl>
    <w:p w14:paraId="3C5C3297" w14:textId="77777777" w:rsidR="00173081" w:rsidRPr="00173081" w:rsidRDefault="00173081" w:rsidP="00173081">
      <w:pPr>
        <w:pStyle w:val="breakline"/>
        <w:divId w:val="527259509"/>
        <w:rPr>
          <w:color w:val="002060"/>
        </w:rPr>
      </w:pPr>
    </w:p>
    <w:p w14:paraId="380DADFD" w14:textId="77777777" w:rsidR="00173081" w:rsidRPr="00173081" w:rsidRDefault="00173081" w:rsidP="00173081">
      <w:pPr>
        <w:pStyle w:val="breakline"/>
        <w:divId w:val="527259509"/>
        <w:rPr>
          <w:color w:val="002060"/>
        </w:rPr>
      </w:pPr>
    </w:p>
    <w:p w14:paraId="7FD8824C" w14:textId="77777777" w:rsidR="00173081" w:rsidRPr="00173081" w:rsidRDefault="00173081" w:rsidP="00173081">
      <w:pPr>
        <w:pStyle w:val="TITOLOPRINC"/>
        <w:divId w:val="527259509"/>
        <w:rPr>
          <w:color w:val="002060"/>
        </w:rPr>
      </w:pPr>
      <w:r w:rsidRPr="00173081">
        <w:rPr>
          <w:color w:val="002060"/>
        </w:rPr>
        <w:lastRenderedPageBreak/>
        <w:t>RISULTATI</w:t>
      </w:r>
    </w:p>
    <w:p w14:paraId="300B9113" w14:textId="77777777" w:rsidR="00173081" w:rsidRPr="00173081" w:rsidRDefault="00173081" w:rsidP="00173081">
      <w:pPr>
        <w:pStyle w:val="breakline"/>
        <w:divId w:val="527259509"/>
        <w:rPr>
          <w:color w:val="002060"/>
        </w:rPr>
      </w:pPr>
    </w:p>
    <w:p w14:paraId="46C95C4B" w14:textId="77777777" w:rsidR="00173081" w:rsidRPr="00173081" w:rsidRDefault="00173081" w:rsidP="00173081">
      <w:pPr>
        <w:pStyle w:val="SOTTOTITOLOCAMPIONATO1"/>
        <w:divId w:val="527259509"/>
        <w:rPr>
          <w:color w:val="002060"/>
        </w:rPr>
      </w:pPr>
      <w:r w:rsidRPr="00173081">
        <w:rPr>
          <w:color w:val="002060"/>
        </w:rPr>
        <w:t>RISULTATI UFFICIALI GARE DEL 01/12/2019</w:t>
      </w:r>
    </w:p>
    <w:p w14:paraId="35E693A5"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69BAF815"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73081" w:rsidRPr="00173081" w14:paraId="3A0AB847"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661A37D7"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CC20FC" w14:textId="77777777" w:rsidR="00173081" w:rsidRPr="00173081" w:rsidRDefault="00173081" w:rsidP="00C856B7">
                  <w:pPr>
                    <w:pStyle w:val="HEADERTABELLA"/>
                    <w:rPr>
                      <w:color w:val="002060"/>
                    </w:rPr>
                  </w:pPr>
                  <w:r w:rsidRPr="00173081">
                    <w:rPr>
                      <w:color w:val="002060"/>
                    </w:rPr>
                    <w:t>GIRONE A - 2 Giornata - R</w:t>
                  </w:r>
                </w:p>
              </w:tc>
            </w:tr>
            <w:tr w:rsidR="00173081" w:rsidRPr="00173081" w14:paraId="17762695"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6DD1A36" w14:textId="77777777" w:rsidR="00173081" w:rsidRPr="00173081" w:rsidRDefault="00173081" w:rsidP="00C856B7">
                  <w:pPr>
                    <w:pStyle w:val="ROWTABELLA"/>
                    <w:rPr>
                      <w:color w:val="002060"/>
                    </w:rPr>
                  </w:pPr>
                  <w:r w:rsidRPr="00173081">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433AB2" w14:textId="77777777" w:rsidR="00173081" w:rsidRPr="00173081" w:rsidRDefault="00173081" w:rsidP="00C856B7">
                  <w:pPr>
                    <w:pStyle w:val="ROWTABELLA"/>
                    <w:rPr>
                      <w:color w:val="002060"/>
                    </w:rPr>
                  </w:pPr>
                  <w:r w:rsidRPr="00173081">
                    <w:rPr>
                      <w:color w:val="002060"/>
                    </w:rPr>
                    <w:t>- LF JESINA FEMMINILE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2F9788" w14:textId="77777777" w:rsidR="00173081" w:rsidRPr="00173081" w:rsidRDefault="00173081" w:rsidP="00C856B7">
                  <w:pPr>
                    <w:pStyle w:val="ROWTABELLA"/>
                    <w:jc w:val="center"/>
                    <w:rPr>
                      <w:color w:val="002060"/>
                    </w:rPr>
                  </w:pPr>
                  <w:r w:rsidRPr="00173081">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50037" w14:textId="77777777" w:rsidR="00173081" w:rsidRPr="00173081" w:rsidRDefault="00173081" w:rsidP="00C856B7">
                  <w:pPr>
                    <w:pStyle w:val="ROWTABELLA"/>
                    <w:jc w:val="center"/>
                    <w:rPr>
                      <w:color w:val="002060"/>
                    </w:rPr>
                  </w:pPr>
                  <w:r w:rsidRPr="00173081">
                    <w:rPr>
                      <w:color w:val="002060"/>
                    </w:rPr>
                    <w:t> </w:t>
                  </w:r>
                </w:p>
              </w:tc>
            </w:tr>
            <w:tr w:rsidR="00173081" w:rsidRPr="00173081" w14:paraId="089BB6FE"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B2EB7C" w14:textId="77777777" w:rsidR="00173081" w:rsidRPr="00173081" w:rsidRDefault="00173081" w:rsidP="00C856B7">
                  <w:pPr>
                    <w:pStyle w:val="ROWTABELLA"/>
                    <w:rPr>
                      <w:color w:val="002060"/>
                    </w:rPr>
                  </w:pPr>
                  <w:r w:rsidRPr="00173081">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00C738" w14:textId="77777777" w:rsidR="00173081" w:rsidRPr="00173081" w:rsidRDefault="00173081" w:rsidP="00C856B7">
                  <w:pPr>
                    <w:pStyle w:val="ROWTABELLA"/>
                    <w:rPr>
                      <w:color w:val="002060"/>
                    </w:rPr>
                  </w:pPr>
                  <w:r w:rsidRPr="00173081">
                    <w:rPr>
                      <w:color w:val="002060"/>
                    </w:rPr>
                    <w:t>- SAN MICHELE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E77AA6" w14:textId="77777777" w:rsidR="00173081" w:rsidRPr="00173081" w:rsidRDefault="00173081" w:rsidP="00C856B7">
                  <w:pPr>
                    <w:pStyle w:val="ROWTABELLA"/>
                    <w:jc w:val="center"/>
                    <w:rPr>
                      <w:color w:val="002060"/>
                    </w:rPr>
                  </w:pPr>
                  <w:r w:rsidRPr="0017308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58FAD5" w14:textId="77777777" w:rsidR="00173081" w:rsidRPr="00173081" w:rsidRDefault="00173081" w:rsidP="00C856B7">
                  <w:pPr>
                    <w:pStyle w:val="ROWTABELLA"/>
                    <w:jc w:val="center"/>
                    <w:rPr>
                      <w:color w:val="002060"/>
                    </w:rPr>
                  </w:pPr>
                  <w:r w:rsidRPr="00173081">
                    <w:rPr>
                      <w:color w:val="002060"/>
                    </w:rPr>
                    <w:t> </w:t>
                  </w:r>
                </w:p>
              </w:tc>
            </w:tr>
            <w:tr w:rsidR="00173081" w:rsidRPr="00173081" w14:paraId="0883BB8D"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C7DA41" w14:textId="77777777" w:rsidR="00173081" w:rsidRPr="00173081" w:rsidRDefault="00173081" w:rsidP="00C856B7">
                  <w:pPr>
                    <w:pStyle w:val="ROWTABELLA"/>
                    <w:rPr>
                      <w:color w:val="002060"/>
                    </w:rPr>
                  </w:pPr>
                  <w:r w:rsidRPr="00173081">
                    <w:rPr>
                      <w:color w:val="002060"/>
                    </w:rPr>
                    <w:t>(2) 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0CE15C" w14:textId="77777777" w:rsidR="00173081" w:rsidRPr="00173081" w:rsidRDefault="00173081" w:rsidP="00C856B7">
                  <w:pPr>
                    <w:pStyle w:val="ROWTABELLA"/>
                    <w:rPr>
                      <w:color w:val="002060"/>
                    </w:rPr>
                  </w:pPr>
                  <w:r w:rsidRPr="00173081">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2E2F8F" w14:textId="77777777" w:rsidR="00173081" w:rsidRPr="00173081" w:rsidRDefault="00173081" w:rsidP="00C856B7">
                  <w:pPr>
                    <w:pStyle w:val="ROWTABELLA"/>
                    <w:jc w:val="center"/>
                    <w:rPr>
                      <w:color w:val="002060"/>
                    </w:rPr>
                  </w:pPr>
                  <w:r w:rsidRPr="00173081">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E35014" w14:textId="77777777" w:rsidR="00173081" w:rsidRPr="00173081" w:rsidRDefault="00173081" w:rsidP="00C856B7">
                  <w:pPr>
                    <w:pStyle w:val="ROWTABELLA"/>
                    <w:jc w:val="center"/>
                    <w:rPr>
                      <w:color w:val="002060"/>
                    </w:rPr>
                  </w:pPr>
                  <w:r w:rsidRPr="00173081">
                    <w:rPr>
                      <w:color w:val="002060"/>
                    </w:rPr>
                    <w:t> </w:t>
                  </w:r>
                </w:p>
              </w:tc>
            </w:tr>
            <w:tr w:rsidR="00173081" w:rsidRPr="00173081" w14:paraId="73691B8A"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40BED11D" w14:textId="77777777" w:rsidR="00173081" w:rsidRPr="00173081" w:rsidRDefault="00173081" w:rsidP="00C856B7">
                  <w:pPr>
                    <w:pStyle w:val="ROWTABELLA"/>
                    <w:rPr>
                      <w:color w:val="002060"/>
                    </w:rPr>
                  </w:pPr>
                  <w:r w:rsidRPr="00173081">
                    <w:rPr>
                      <w:color w:val="002060"/>
                    </w:rPr>
                    <w:t>(1) - disputata il 29/11/2019</w:t>
                  </w:r>
                </w:p>
              </w:tc>
            </w:tr>
            <w:tr w:rsidR="00173081" w:rsidRPr="00173081" w14:paraId="525715B6"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22528222" w14:textId="77777777" w:rsidR="00173081" w:rsidRPr="00173081" w:rsidRDefault="00173081" w:rsidP="00C856B7">
                  <w:pPr>
                    <w:pStyle w:val="ROWTABELLA"/>
                    <w:rPr>
                      <w:color w:val="002060"/>
                    </w:rPr>
                  </w:pPr>
                  <w:r w:rsidRPr="00173081">
                    <w:rPr>
                      <w:color w:val="002060"/>
                    </w:rPr>
                    <w:t>(2) - disputata il 30/11/2019</w:t>
                  </w:r>
                </w:p>
              </w:tc>
            </w:tr>
          </w:tbl>
          <w:p w14:paraId="71E8CC45" w14:textId="77777777" w:rsidR="00173081" w:rsidRPr="00173081" w:rsidRDefault="00173081" w:rsidP="00C856B7">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675C63CD"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F15527" w14:textId="77777777" w:rsidR="00173081" w:rsidRPr="00173081" w:rsidRDefault="00173081" w:rsidP="00C856B7">
                  <w:pPr>
                    <w:pStyle w:val="HEADERTABELLA"/>
                    <w:rPr>
                      <w:color w:val="002060"/>
                    </w:rPr>
                  </w:pPr>
                  <w:r w:rsidRPr="00173081">
                    <w:rPr>
                      <w:color w:val="002060"/>
                    </w:rPr>
                    <w:t>GIRONE B - 2 Giornata - R</w:t>
                  </w:r>
                </w:p>
              </w:tc>
            </w:tr>
            <w:tr w:rsidR="00173081" w:rsidRPr="00173081" w14:paraId="4BB8DECC"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6D96DF" w14:textId="77777777" w:rsidR="00173081" w:rsidRPr="00173081" w:rsidRDefault="00173081" w:rsidP="00C856B7">
                  <w:pPr>
                    <w:pStyle w:val="ROWTABELLA"/>
                    <w:rPr>
                      <w:color w:val="002060"/>
                    </w:rPr>
                  </w:pPr>
                  <w:r w:rsidRPr="00173081">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41DC54" w14:textId="77777777" w:rsidR="00173081" w:rsidRPr="00173081" w:rsidRDefault="00173081" w:rsidP="00C856B7">
                  <w:pPr>
                    <w:pStyle w:val="ROWTABELLA"/>
                    <w:rPr>
                      <w:color w:val="002060"/>
                    </w:rPr>
                  </w:pPr>
                  <w:r w:rsidRPr="00173081">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AE4AE5" w14:textId="77777777" w:rsidR="00173081" w:rsidRPr="00173081" w:rsidRDefault="00173081" w:rsidP="00C856B7">
                  <w:pPr>
                    <w:pStyle w:val="ROWTABELLA"/>
                    <w:jc w:val="center"/>
                    <w:rPr>
                      <w:color w:val="002060"/>
                    </w:rPr>
                  </w:pPr>
                  <w:r w:rsidRPr="00173081">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7C1EDE" w14:textId="77777777" w:rsidR="00173081" w:rsidRPr="00173081" w:rsidRDefault="00173081" w:rsidP="00C856B7">
                  <w:pPr>
                    <w:pStyle w:val="ROWTABELLA"/>
                    <w:jc w:val="center"/>
                    <w:rPr>
                      <w:color w:val="002060"/>
                    </w:rPr>
                  </w:pPr>
                  <w:r w:rsidRPr="00173081">
                    <w:rPr>
                      <w:color w:val="002060"/>
                    </w:rPr>
                    <w:t> </w:t>
                  </w:r>
                </w:p>
              </w:tc>
            </w:tr>
            <w:tr w:rsidR="00173081" w:rsidRPr="00173081" w14:paraId="5FF9812C"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E482223" w14:textId="77777777" w:rsidR="00173081" w:rsidRPr="00173081" w:rsidRDefault="00173081" w:rsidP="00C856B7">
                  <w:pPr>
                    <w:pStyle w:val="ROWTABELLA"/>
                    <w:rPr>
                      <w:color w:val="002060"/>
                    </w:rPr>
                  </w:pPr>
                  <w:r w:rsidRPr="00173081">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0524D05" w14:textId="77777777" w:rsidR="00173081" w:rsidRPr="00173081" w:rsidRDefault="00173081" w:rsidP="00C856B7">
                  <w:pPr>
                    <w:pStyle w:val="ROWTABELLA"/>
                    <w:rPr>
                      <w:color w:val="002060"/>
                    </w:rPr>
                  </w:pPr>
                  <w:r w:rsidRPr="00173081">
                    <w:rPr>
                      <w:color w:val="002060"/>
                    </w:rPr>
                    <w:t>- POLISPORTIVA BORGOSOLESTA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61640C" w14:textId="77777777" w:rsidR="00173081" w:rsidRPr="00173081" w:rsidRDefault="00173081" w:rsidP="00C856B7">
                  <w:pPr>
                    <w:pStyle w:val="ROWTABELLA"/>
                    <w:jc w:val="center"/>
                    <w:rPr>
                      <w:color w:val="002060"/>
                    </w:rPr>
                  </w:pPr>
                  <w:r w:rsidRPr="0017308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481925" w14:textId="77777777" w:rsidR="00173081" w:rsidRPr="00173081" w:rsidRDefault="00173081" w:rsidP="00C856B7">
                  <w:pPr>
                    <w:pStyle w:val="ROWTABELLA"/>
                    <w:jc w:val="center"/>
                    <w:rPr>
                      <w:color w:val="002060"/>
                    </w:rPr>
                  </w:pPr>
                  <w:r w:rsidRPr="00173081">
                    <w:rPr>
                      <w:color w:val="002060"/>
                    </w:rPr>
                    <w:t> </w:t>
                  </w:r>
                </w:p>
              </w:tc>
            </w:tr>
            <w:tr w:rsidR="00173081" w:rsidRPr="00173081" w14:paraId="5A418D80"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DD61EF" w14:textId="77777777" w:rsidR="00173081" w:rsidRPr="00173081" w:rsidRDefault="00173081" w:rsidP="00C856B7">
                  <w:pPr>
                    <w:pStyle w:val="ROWTABELLA"/>
                    <w:rPr>
                      <w:color w:val="002060"/>
                    </w:rPr>
                  </w:pPr>
                  <w:r w:rsidRPr="00173081">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502C559" w14:textId="77777777" w:rsidR="00173081" w:rsidRPr="00173081" w:rsidRDefault="00173081" w:rsidP="00C856B7">
                  <w:pPr>
                    <w:pStyle w:val="ROWTABELLA"/>
                    <w:rPr>
                      <w:color w:val="002060"/>
                    </w:rPr>
                  </w:pPr>
                  <w:r w:rsidRPr="00173081">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59B1A9" w14:textId="77777777" w:rsidR="00173081" w:rsidRPr="00173081" w:rsidRDefault="00173081" w:rsidP="00C856B7">
                  <w:pPr>
                    <w:pStyle w:val="ROWTABELLA"/>
                    <w:jc w:val="center"/>
                    <w:rPr>
                      <w:color w:val="002060"/>
                    </w:rPr>
                  </w:pPr>
                  <w:r w:rsidRPr="00173081">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A01986D" w14:textId="77777777" w:rsidR="00173081" w:rsidRPr="00173081" w:rsidRDefault="00173081" w:rsidP="00C856B7">
                  <w:pPr>
                    <w:pStyle w:val="ROWTABELLA"/>
                    <w:jc w:val="center"/>
                    <w:rPr>
                      <w:color w:val="002060"/>
                    </w:rPr>
                  </w:pPr>
                  <w:r w:rsidRPr="00173081">
                    <w:rPr>
                      <w:color w:val="002060"/>
                    </w:rPr>
                    <w:t> </w:t>
                  </w:r>
                </w:p>
              </w:tc>
            </w:tr>
            <w:tr w:rsidR="00173081" w:rsidRPr="00173081" w14:paraId="5CEBBC2A"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DE43AA" w14:textId="77777777" w:rsidR="00173081" w:rsidRPr="00173081" w:rsidRDefault="00173081" w:rsidP="00C856B7">
                  <w:pPr>
                    <w:pStyle w:val="ROWTABELLA"/>
                    <w:rPr>
                      <w:color w:val="002060"/>
                    </w:rPr>
                  </w:pPr>
                  <w:r w:rsidRPr="00173081">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D69445" w14:textId="77777777" w:rsidR="00173081" w:rsidRPr="00173081" w:rsidRDefault="00173081" w:rsidP="00C856B7">
                  <w:pPr>
                    <w:pStyle w:val="ROWTABELLA"/>
                    <w:rPr>
                      <w:color w:val="002060"/>
                    </w:rPr>
                  </w:pPr>
                  <w:r w:rsidRPr="00173081">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02E7CB" w14:textId="77777777" w:rsidR="00173081" w:rsidRPr="00173081" w:rsidRDefault="00173081" w:rsidP="00C856B7">
                  <w:pPr>
                    <w:pStyle w:val="ROWTABELLA"/>
                    <w:jc w:val="center"/>
                    <w:rPr>
                      <w:color w:val="002060"/>
                    </w:rPr>
                  </w:pPr>
                  <w:r w:rsidRPr="00173081">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833095" w14:textId="77777777" w:rsidR="00173081" w:rsidRPr="00173081" w:rsidRDefault="00173081" w:rsidP="00C856B7">
                  <w:pPr>
                    <w:pStyle w:val="ROWTABELLA"/>
                    <w:jc w:val="center"/>
                    <w:rPr>
                      <w:color w:val="002060"/>
                    </w:rPr>
                  </w:pPr>
                  <w:r w:rsidRPr="00173081">
                    <w:rPr>
                      <w:color w:val="002060"/>
                    </w:rPr>
                    <w:t> </w:t>
                  </w:r>
                </w:p>
              </w:tc>
            </w:tr>
            <w:tr w:rsidR="00173081" w:rsidRPr="00173081" w14:paraId="0B5A1E46"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5A9E70CC" w14:textId="77777777" w:rsidR="00173081" w:rsidRPr="00173081" w:rsidRDefault="00173081" w:rsidP="00C856B7">
                  <w:pPr>
                    <w:pStyle w:val="ROWTABELLA"/>
                    <w:rPr>
                      <w:color w:val="002060"/>
                    </w:rPr>
                  </w:pPr>
                  <w:r w:rsidRPr="00173081">
                    <w:rPr>
                      <w:color w:val="002060"/>
                    </w:rPr>
                    <w:t>(1) - disputata il 30/11/2019</w:t>
                  </w:r>
                </w:p>
              </w:tc>
            </w:tr>
          </w:tbl>
          <w:p w14:paraId="1B4826F1" w14:textId="77777777" w:rsidR="00173081" w:rsidRPr="00173081" w:rsidRDefault="00173081" w:rsidP="00C856B7">
            <w:pPr>
              <w:rPr>
                <w:color w:val="002060"/>
              </w:rPr>
            </w:pPr>
          </w:p>
        </w:tc>
      </w:tr>
    </w:tbl>
    <w:p w14:paraId="484C55A2" w14:textId="77777777" w:rsidR="00173081" w:rsidRPr="00173081" w:rsidRDefault="00173081" w:rsidP="00173081">
      <w:pPr>
        <w:pStyle w:val="breakline"/>
        <w:divId w:val="527259509"/>
        <w:rPr>
          <w:color w:val="002060"/>
        </w:rPr>
      </w:pPr>
    </w:p>
    <w:p w14:paraId="337DF986" w14:textId="77777777" w:rsidR="00173081" w:rsidRPr="00173081" w:rsidRDefault="00173081" w:rsidP="00173081">
      <w:pPr>
        <w:pStyle w:val="breakline"/>
        <w:divId w:val="527259509"/>
        <w:rPr>
          <w:color w:val="002060"/>
        </w:rPr>
      </w:pPr>
    </w:p>
    <w:p w14:paraId="02DA6313" w14:textId="77777777" w:rsidR="00173081" w:rsidRPr="00173081" w:rsidRDefault="00173081" w:rsidP="00173081">
      <w:pPr>
        <w:pStyle w:val="TITOLOPRINC"/>
        <w:divId w:val="527259509"/>
        <w:rPr>
          <w:color w:val="002060"/>
        </w:rPr>
      </w:pPr>
      <w:r w:rsidRPr="00173081">
        <w:rPr>
          <w:color w:val="002060"/>
        </w:rPr>
        <w:t>GIUDICE SPORTIVO</w:t>
      </w:r>
    </w:p>
    <w:p w14:paraId="0F1777C4"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125A65F6" w14:textId="77777777" w:rsidR="00173081" w:rsidRPr="00173081" w:rsidRDefault="00173081" w:rsidP="00173081">
      <w:pPr>
        <w:pStyle w:val="titolo10"/>
        <w:divId w:val="527259509"/>
        <w:rPr>
          <w:color w:val="002060"/>
        </w:rPr>
      </w:pPr>
      <w:r w:rsidRPr="00173081">
        <w:rPr>
          <w:color w:val="002060"/>
        </w:rPr>
        <w:t xml:space="preserve">GARE DEL 29/11/2019 </w:t>
      </w:r>
    </w:p>
    <w:p w14:paraId="31064AFC"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59777D5D"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58112E21"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26237D8F"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8929709" w14:textId="77777777" w:rsidTr="00173081">
        <w:trPr>
          <w:divId w:val="527259509"/>
        </w:trPr>
        <w:tc>
          <w:tcPr>
            <w:tcW w:w="2200" w:type="dxa"/>
            <w:tcMar>
              <w:top w:w="20" w:type="dxa"/>
              <w:left w:w="20" w:type="dxa"/>
              <w:bottom w:w="20" w:type="dxa"/>
              <w:right w:w="20" w:type="dxa"/>
            </w:tcMar>
            <w:vAlign w:val="center"/>
          </w:tcPr>
          <w:p w14:paraId="3A949B0F" w14:textId="77777777" w:rsidR="00173081" w:rsidRPr="00173081" w:rsidRDefault="00173081" w:rsidP="00C856B7">
            <w:pPr>
              <w:pStyle w:val="movimento"/>
              <w:rPr>
                <w:color w:val="002060"/>
              </w:rPr>
            </w:pPr>
            <w:r w:rsidRPr="00173081">
              <w:rPr>
                <w:color w:val="002060"/>
              </w:rPr>
              <w:t>RIPESI MARTA</w:t>
            </w:r>
          </w:p>
        </w:tc>
        <w:tc>
          <w:tcPr>
            <w:tcW w:w="2200" w:type="dxa"/>
            <w:tcMar>
              <w:top w:w="20" w:type="dxa"/>
              <w:left w:w="20" w:type="dxa"/>
              <w:bottom w:w="20" w:type="dxa"/>
              <w:right w:w="20" w:type="dxa"/>
            </w:tcMar>
            <w:vAlign w:val="center"/>
          </w:tcPr>
          <w:p w14:paraId="720D6C8E" w14:textId="77777777" w:rsidR="00173081" w:rsidRPr="00173081" w:rsidRDefault="00173081" w:rsidP="00C856B7">
            <w:pPr>
              <w:pStyle w:val="movimento2"/>
              <w:rPr>
                <w:color w:val="002060"/>
              </w:rPr>
            </w:pPr>
            <w:r w:rsidRPr="00173081">
              <w:rPr>
                <w:color w:val="002060"/>
              </w:rPr>
              <w:t xml:space="preserve">(ACLI MANTOVANI CALCIO A 5) </w:t>
            </w:r>
          </w:p>
        </w:tc>
        <w:tc>
          <w:tcPr>
            <w:tcW w:w="800" w:type="dxa"/>
            <w:tcMar>
              <w:top w:w="20" w:type="dxa"/>
              <w:left w:w="20" w:type="dxa"/>
              <w:bottom w:w="20" w:type="dxa"/>
              <w:right w:w="20" w:type="dxa"/>
            </w:tcMar>
            <w:vAlign w:val="center"/>
          </w:tcPr>
          <w:p w14:paraId="080A8930"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73DA4D2" w14:textId="77777777" w:rsidR="00173081" w:rsidRPr="00173081" w:rsidRDefault="00173081" w:rsidP="00C856B7">
            <w:pPr>
              <w:pStyle w:val="movimento"/>
              <w:rPr>
                <w:color w:val="002060"/>
              </w:rPr>
            </w:pPr>
            <w:r w:rsidRPr="00173081">
              <w:rPr>
                <w:color w:val="002060"/>
              </w:rPr>
              <w:t>GAGLIARDI VALENTINA</w:t>
            </w:r>
          </w:p>
        </w:tc>
        <w:tc>
          <w:tcPr>
            <w:tcW w:w="2200" w:type="dxa"/>
            <w:tcMar>
              <w:top w:w="20" w:type="dxa"/>
              <w:left w:w="20" w:type="dxa"/>
              <w:bottom w:w="20" w:type="dxa"/>
              <w:right w:w="20" w:type="dxa"/>
            </w:tcMar>
            <w:vAlign w:val="center"/>
          </w:tcPr>
          <w:p w14:paraId="32E8D07A" w14:textId="77777777" w:rsidR="00173081" w:rsidRPr="00173081" w:rsidRDefault="00173081" w:rsidP="00C856B7">
            <w:pPr>
              <w:pStyle w:val="movimento2"/>
              <w:rPr>
                <w:color w:val="002060"/>
              </w:rPr>
            </w:pPr>
            <w:r w:rsidRPr="00173081">
              <w:rPr>
                <w:color w:val="002060"/>
              </w:rPr>
              <w:t xml:space="preserve">(LF JESINA FEMMINILE) </w:t>
            </w:r>
          </w:p>
        </w:tc>
      </w:tr>
      <w:tr w:rsidR="00173081" w:rsidRPr="00173081" w14:paraId="02DD0657" w14:textId="77777777" w:rsidTr="00173081">
        <w:trPr>
          <w:divId w:val="527259509"/>
        </w:trPr>
        <w:tc>
          <w:tcPr>
            <w:tcW w:w="2200" w:type="dxa"/>
            <w:tcMar>
              <w:top w:w="20" w:type="dxa"/>
              <w:left w:w="20" w:type="dxa"/>
              <w:bottom w:w="20" w:type="dxa"/>
              <w:right w:w="20" w:type="dxa"/>
            </w:tcMar>
            <w:vAlign w:val="center"/>
          </w:tcPr>
          <w:p w14:paraId="1AB90F63" w14:textId="77777777" w:rsidR="00173081" w:rsidRPr="00173081" w:rsidRDefault="00173081" w:rsidP="00C856B7">
            <w:pPr>
              <w:pStyle w:val="movimento"/>
              <w:rPr>
                <w:color w:val="002060"/>
              </w:rPr>
            </w:pPr>
            <w:r w:rsidRPr="00173081">
              <w:rPr>
                <w:color w:val="002060"/>
              </w:rPr>
              <w:t>FATICA MARIA MADDALENA</w:t>
            </w:r>
          </w:p>
        </w:tc>
        <w:tc>
          <w:tcPr>
            <w:tcW w:w="2200" w:type="dxa"/>
            <w:tcMar>
              <w:top w:w="20" w:type="dxa"/>
              <w:left w:w="20" w:type="dxa"/>
              <w:bottom w:w="20" w:type="dxa"/>
              <w:right w:w="20" w:type="dxa"/>
            </w:tcMar>
            <w:vAlign w:val="center"/>
          </w:tcPr>
          <w:p w14:paraId="488FF7A5" w14:textId="77777777" w:rsidR="00173081" w:rsidRPr="00173081" w:rsidRDefault="00173081" w:rsidP="00C856B7">
            <w:pPr>
              <w:pStyle w:val="movimento2"/>
              <w:rPr>
                <w:color w:val="002060"/>
              </w:rPr>
            </w:pPr>
            <w:r w:rsidRPr="00173081">
              <w:rPr>
                <w:color w:val="002060"/>
              </w:rPr>
              <w:t xml:space="preserve">(SAN MICHELE) </w:t>
            </w:r>
          </w:p>
        </w:tc>
        <w:tc>
          <w:tcPr>
            <w:tcW w:w="800" w:type="dxa"/>
            <w:tcMar>
              <w:top w:w="20" w:type="dxa"/>
              <w:left w:w="20" w:type="dxa"/>
              <w:bottom w:w="20" w:type="dxa"/>
              <w:right w:w="20" w:type="dxa"/>
            </w:tcMar>
            <w:vAlign w:val="center"/>
          </w:tcPr>
          <w:p w14:paraId="561C5500"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7F5B599"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84464D4" w14:textId="77777777" w:rsidR="00173081" w:rsidRPr="00173081" w:rsidRDefault="00173081" w:rsidP="00C856B7">
            <w:pPr>
              <w:pStyle w:val="movimento2"/>
              <w:rPr>
                <w:color w:val="002060"/>
              </w:rPr>
            </w:pPr>
            <w:r w:rsidRPr="00173081">
              <w:rPr>
                <w:color w:val="002060"/>
              </w:rPr>
              <w:t> </w:t>
            </w:r>
          </w:p>
        </w:tc>
      </w:tr>
    </w:tbl>
    <w:p w14:paraId="7448EB9A" w14:textId="77777777" w:rsidR="00173081" w:rsidRPr="00173081" w:rsidRDefault="00173081" w:rsidP="00173081">
      <w:pPr>
        <w:pStyle w:val="titolo10"/>
        <w:divId w:val="527259509"/>
        <w:rPr>
          <w:color w:val="002060"/>
        </w:rPr>
      </w:pPr>
      <w:r w:rsidRPr="00173081">
        <w:rPr>
          <w:color w:val="002060"/>
        </w:rPr>
        <w:t xml:space="preserve">GARE DEL 30/11/2019 </w:t>
      </w:r>
    </w:p>
    <w:p w14:paraId="2C837566"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4A3B9D99"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6C19E4B9"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38688DDC" w14:textId="77777777" w:rsidR="00173081" w:rsidRPr="00173081" w:rsidRDefault="00173081" w:rsidP="00173081">
      <w:pPr>
        <w:pStyle w:val="titolo20"/>
        <w:divId w:val="527259509"/>
        <w:rPr>
          <w:color w:val="002060"/>
        </w:rPr>
      </w:pPr>
      <w:r w:rsidRPr="001730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5DA45539" w14:textId="77777777" w:rsidTr="00173081">
        <w:trPr>
          <w:divId w:val="527259509"/>
        </w:trPr>
        <w:tc>
          <w:tcPr>
            <w:tcW w:w="2200" w:type="dxa"/>
            <w:tcMar>
              <w:top w:w="20" w:type="dxa"/>
              <w:left w:w="20" w:type="dxa"/>
              <w:bottom w:w="20" w:type="dxa"/>
              <w:right w:w="20" w:type="dxa"/>
            </w:tcMar>
            <w:vAlign w:val="center"/>
          </w:tcPr>
          <w:p w14:paraId="1E17061E" w14:textId="77777777" w:rsidR="00173081" w:rsidRPr="00173081" w:rsidRDefault="00173081" w:rsidP="00C856B7">
            <w:pPr>
              <w:pStyle w:val="movimento"/>
              <w:rPr>
                <w:color w:val="002060"/>
              </w:rPr>
            </w:pPr>
            <w:r w:rsidRPr="00173081">
              <w:rPr>
                <w:color w:val="002060"/>
              </w:rPr>
              <w:t>MANNELLA ANGELA MARIA</w:t>
            </w:r>
          </w:p>
        </w:tc>
        <w:tc>
          <w:tcPr>
            <w:tcW w:w="2200" w:type="dxa"/>
            <w:tcMar>
              <w:top w:w="20" w:type="dxa"/>
              <w:left w:w="20" w:type="dxa"/>
              <w:bottom w:w="20" w:type="dxa"/>
              <w:right w:w="20" w:type="dxa"/>
            </w:tcMar>
            <w:vAlign w:val="center"/>
          </w:tcPr>
          <w:p w14:paraId="74527487" w14:textId="77777777" w:rsidR="00173081" w:rsidRPr="00173081" w:rsidRDefault="00173081" w:rsidP="00C856B7">
            <w:pPr>
              <w:pStyle w:val="movimento2"/>
              <w:rPr>
                <w:color w:val="002060"/>
              </w:rPr>
            </w:pPr>
            <w:r w:rsidRPr="00173081">
              <w:rPr>
                <w:color w:val="002060"/>
              </w:rPr>
              <w:t xml:space="preserve">(CANTINE RIUNITE CSI) </w:t>
            </w:r>
          </w:p>
        </w:tc>
        <w:tc>
          <w:tcPr>
            <w:tcW w:w="800" w:type="dxa"/>
            <w:tcMar>
              <w:top w:w="20" w:type="dxa"/>
              <w:left w:w="20" w:type="dxa"/>
              <w:bottom w:w="20" w:type="dxa"/>
              <w:right w:w="20" w:type="dxa"/>
            </w:tcMar>
            <w:vAlign w:val="center"/>
          </w:tcPr>
          <w:p w14:paraId="1A4D51C3"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3465CE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D6743E3" w14:textId="77777777" w:rsidR="00173081" w:rsidRPr="00173081" w:rsidRDefault="00173081" w:rsidP="00C856B7">
            <w:pPr>
              <w:pStyle w:val="movimento2"/>
              <w:rPr>
                <w:color w:val="002060"/>
              </w:rPr>
            </w:pPr>
            <w:r w:rsidRPr="00173081">
              <w:rPr>
                <w:color w:val="002060"/>
              </w:rPr>
              <w:t> </w:t>
            </w:r>
          </w:p>
        </w:tc>
      </w:tr>
    </w:tbl>
    <w:p w14:paraId="04664BEB" w14:textId="77777777" w:rsidR="00173081" w:rsidRPr="00173081" w:rsidRDefault="00173081" w:rsidP="00173081">
      <w:pPr>
        <w:pStyle w:val="titolo10"/>
        <w:divId w:val="527259509"/>
        <w:rPr>
          <w:color w:val="002060"/>
        </w:rPr>
      </w:pPr>
      <w:r w:rsidRPr="00173081">
        <w:rPr>
          <w:color w:val="002060"/>
        </w:rPr>
        <w:t xml:space="preserve">GARE DEL 1/12/2019 </w:t>
      </w:r>
    </w:p>
    <w:p w14:paraId="637B3289"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084EAC81"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4D3C9892"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28B5EC5C" w14:textId="77777777" w:rsidR="00173081" w:rsidRPr="00173081" w:rsidRDefault="00173081" w:rsidP="00173081">
      <w:pPr>
        <w:pStyle w:val="titolo20"/>
        <w:divId w:val="527259509"/>
        <w:rPr>
          <w:color w:val="002060"/>
        </w:rPr>
      </w:pPr>
      <w:r w:rsidRPr="001730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1C642C8" w14:textId="77777777" w:rsidTr="00173081">
        <w:trPr>
          <w:divId w:val="527259509"/>
        </w:trPr>
        <w:tc>
          <w:tcPr>
            <w:tcW w:w="2200" w:type="dxa"/>
            <w:tcMar>
              <w:top w:w="20" w:type="dxa"/>
              <w:left w:w="20" w:type="dxa"/>
              <w:bottom w:w="20" w:type="dxa"/>
              <w:right w:w="20" w:type="dxa"/>
            </w:tcMar>
            <w:vAlign w:val="center"/>
          </w:tcPr>
          <w:p w14:paraId="66395EA9" w14:textId="77777777" w:rsidR="00173081" w:rsidRPr="00173081" w:rsidRDefault="00173081" w:rsidP="00C856B7">
            <w:pPr>
              <w:pStyle w:val="movimento"/>
              <w:rPr>
                <w:color w:val="002060"/>
              </w:rPr>
            </w:pPr>
            <w:r w:rsidRPr="00173081">
              <w:rPr>
                <w:color w:val="002060"/>
              </w:rPr>
              <w:t>PATACCA CRIZIA</w:t>
            </w:r>
          </w:p>
        </w:tc>
        <w:tc>
          <w:tcPr>
            <w:tcW w:w="2200" w:type="dxa"/>
            <w:tcMar>
              <w:top w:w="20" w:type="dxa"/>
              <w:left w:w="20" w:type="dxa"/>
              <w:bottom w:w="20" w:type="dxa"/>
              <w:right w:w="20" w:type="dxa"/>
            </w:tcMar>
            <w:vAlign w:val="center"/>
          </w:tcPr>
          <w:p w14:paraId="41F1600C" w14:textId="77777777" w:rsidR="00173081" w:rsidRPr="00173081" w:rsidRDefault="00173081" w:rsidP="00C856B7">
            <w:pPr>
              <w:pStyle w:val="movimento2"/>
              <w:rPr>
                <w:color w:val="002060"/>
              </w:rPr>
            </w:pPr>
            <w:r w:rsidRPr="00173081">
              <w:rPr>
                <w:color w:val="002060"/>
              </w:rPr>
              <w:t xml:space="preserve">(POLISPORTIVA BORGOSOLESTA) </w:t>
            </w:r>
          </w:p>
        </w:tc>
        <w:tc>
          <w:tcPr>
            <w:tcW w:w="800" w:type="dxa"/>
            <w:tcMar>
              <w:top w:w="20" w:type="dxa"/>
              <w:left w:w="20" w:type="dxa"/>
              <w:bottom w:w="20" w:type="dxa"/>
              <w:right w:w="20" w:type="dxa"/>
            </w:tcMar>
            <w:vAlign w:val="center"/>
          </w:tcPr>
          <w:p w14:paraId="63FE805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58EEE4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7584E72" w14:textId="77777777" w:rsidR="00173081" w:rsidRPr="00173081" w:rsidRDefault="00173081" w:rsidP="00C856B7">
            <w:pPr>
              <w:pStyle w:val="movimento2"/>
              <w:rPr>
                <w:color w:val="002060"/>
              </w:rPr>
            </w:pPr>
            <w:r w:rsidRPr="00173081">
              <w:rPr>
                <w:color w:val="002060"/>
              </w:rPr>
              <w:t> </w:t>
            </w:r>
          </w:p>
        </w:tc>
      </w:tr>
    </w:tbl>
    <w:p w14:paraId="4DFCC48D"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E5FB04C" w14:textId="77777777" w:rsidTr="00173081">
        <w:trPr>
          <w:divId w:val="527259509"/>
        </w:trPr>
        <w:tc>
          <w:tcPr>
            <w:tcW w:w="2200" w:type="dxa"/>
            <w:tcMar>
              <w:top w:w="20" w:type="dxa"/>
              <w:left w:w="20" w:type="dxa"/>
              <w:bottom w:w="20" w:type="dxa"/>
              <w:right w:w="20" w:type="dxa"/>
            </w:tcMar>
            <w:vAlign w:val="center"/>
          </w:tcPr>
          <w:p w14:paraId="750D4384" w14:textId="77777777" w:rsidR="00173081" w:rsidRPr="00173081" w:rsidRDefault="00173081" w:rsidP="00C856B7">
            <w:pPr>
              <w:pStyle w:val="movimento"/>
              <w:rPr>
                <w:color w:val="002060"/>
              </w:rPr>
            </w:pPr>
            <w:r w:rsidRPr="00173081">
              <w:rPr>
                <w:color w:val="002060"/>
              </w:rPr>
              <w:t>BERDINI MARTINA</w:t>
            </w:r>
          </w:p>
        </w:tc>
        <w:tc>
          <w:tcPr>
            <w:tcW w:w="2200" w:type="dxa"/>
            <w:tcMar>
              <w:top w:w="20" w:type="dxa"/>
              <w:left w:w="20" w:type="dxa"/>
              <w:bottom w:w="20" w:type="dxa"/>
              <w:right w:w="20" w:type="dxa"/>
            </w:tcMar>
            <w:vAlign w:val="center"/>
          </w:tcPr>
          <w:p w14:paraId="18E4072E" w14:textId="77777777" w:rsidR="00173081" w:rsidRPr="00173081" w:rsidRDefault="00173081" w:rsidP="00C856B7">
            <w:pPr>
              <w:pStyle w:val="movimento2"/>
              <w:rPr>
                <w:color w:val="002060"/>
              </w:rPr>
            </w:pPr>
            <w:r w:rsidRPr="00173081">
              <w:rPr>
                <w:color w:val="002060"/>
              </w:rPr>
              <w:t xml:space="preserve">(LA FENICE C5) </w:t>
            </w:r>
          </w:p>
        </w:tc>
        <w:tc>
          <w:tcPr>
            <w:tcW w:w="800" w:type="dxa"/>
            <w:tcMar>
              <w:top w:w="20" w:type="dxa"/>
              <w:left w:w="20" w:type="dxa"/>
              <w:bottom w:w="20" w:type="dxa"/>
              <w:right w:w="20" w:type="dxa"/>
            </w:tcMar>
            <w:vAlign w:val="center"/>
          </w:tcPr>
          <w:p w14:paraId="7EF43CA9"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AC80E23" w14:textId="77777777" w:rsidR="00173081" w:rsidRPr="00173081" w:rsidRDefault="00173081" w:rsidP="00C856B7">
            <w:pPr>
              <w:pStyle w:val="movimento"/>
              <w:rPr>
                <w:color w:val="002060"/>
              </w:rPr>
            </w:pPr>
            <w:r w:rsidRPr="00173081">
              <w:rPr>
                <w:color w:val="002060"/>
              </w:rPr>
              <w:t>CASAGRANDE SYLVIE</w:t>
            </w:r>
          </w:p>
        </w:tc>
        <w:tc>
          <w:tcPr>
            <w:tcW w:w="2200" w:type="dxa"/>
            <w:tcMar>
              <w:top w:w="20" w:type="dxa"/>
              <w:left w:w="20" w:type="dxa"/>
              <w:bottom w:w="20" w:type="dxa"/>
              <w:right w:w="20" w:type="dxa"/>
            </w:tcMar>
            <w:vAlign w:val="center"/>
          </w:tcPr>
          <w:p w14:paraId="67D34089" w14:textId="77777777" w:rsidR="00173081" w:rsidRPr="00173081" w:rsidRDefault="00173081" w:rsidP="00C856B7">
            <w:pPr>
              <w:pStyle w:val="movimento2"/>
              <w:rPr>
                <w:color w:val="002060"/>
              </w:rPr>
            </w:pPr>
            <w:r w:rsidRPr="00173081">
              <w:rPr>
                <w:color w:val="002060"/>
              </w:rPr>
              <w:t xml:space="preserve">(RECANATI CALCIO A 5) </w:t>
            </w:r>
          </w:p>
        </w:tc>
      </w:tr>
    </w:tbl>
    <w:p w14:paraId="27FB15FF" w14:textId="77777777" w:rsidR="00173081" w:rsidRPr="00173081" w:rsidRDefault="00173081" w:rsidP="00173081">
      <w:pPr>
        <w:pStyle w:val="breakline"/>
        <w:divId w:val="527259509"/>
        <w:rPr>
          <w:color w:val="002060"/>
        </w:rPr>
      </w:pPr>
    </w:p>
    <w:p w14:paraId="6687AEED"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lastRenderedPageBreak/>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7E4EAB63"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2B11E762" w14:textId="77777777" w:rsidR="00173081" w:rsidRPr="00173081" w:rsidRDefault="00173081" w:rsidP="00173081">
      <w:pPr>
        <w:pStyle w:val="breakline"/>
        <w:divId w:val="527259509"/>
        <w:rPr>
          <w:color w:val="002060"/>
        </w:rPr>
      </w:pPr>
    </w:p>
    <w:p w14:paraId="68E65C29" w14:textId="77777777" w:rsidR="00173081" w:rsidRPr="00173081" w:rsidRDefault="00173081" w:rsidP="00173081">
      <w:pPr>
        <w:pStyle w:val="TITOLOPRINC"/>
        <w:divId w:val="527259509"/>
        <w:rPr>
          <w:color w:val="002060"/>
        </w:rPr>
      </w:pPr>
      <w:r w:rsidRPr="00173081">
        <w:rPr>
          <w:color w:val="002060"/>
        </w:rPr>
        <w:t>CLASSIFICA</w:t>
      </w:r>
    </w:p>
    <w:p w14:paraId="686A8E9F" w14:textId="77777777" w:rsidR="00173081" w:rsidRPr="00173081" w:rsidRDefault="00173081" w:rsidP="00173081">
      <w:pPr>
        <w:pStyle w:val="breakline"/>
        <w:divId w:val="527259509"/>
        <w:rPr>
          <w:color w:val="002060"/>
        </w:rPr>
      </w:pPr>
    </w:p>
    <w:p w14:paraId="5AEE6205" w14:textId="77777777" w:rsidR="00173081" w:rsidRPr="00173081" w:rsidRDefault="00173081" w:rsidP="00173081">
      <w:pPr>
        <w:pStyle w:val="breakline"/>
        <w:divId w:val="527259509"/>
        <w:rPr>
          <w:color w:val="002060"/>
        </w:rPr>
      </w:pPr>
    </w:p>
    <w:p w14:paraId="0633481D"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587552DD"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624265"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A0FEE"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20562"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757E67"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F34BA"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1667FC"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A01306"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06BD45"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97F613"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C83A66" w14:textId="77777777" w:rsidR="00173081" w:rsidRPr="00173081" w:rsidRDefault="00173081" w:rsidP="00C856B7">
            <w:pPr>
              <w:pStyle w:val="HEADERTABELLA"/>
              <w:rPr>
                <w:color w:val="002060"/>
              </w:rPr>
            </w:pPr>
            <w:r w:rsidRPr="00173081">
              <w:rPr>
                <w:color w:val="002060"/>
              </w:rPr>
              <w:t>PE</w:t>
            </w:r>
          </w:p>
        </w:tc>
      </w:tr>
      <w:tr w:rsidR="00173081" w:rsidRPr="00173081" w14:paraId="6EAD6F3B"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F8D336" w14:textId="77777777" w:rsidR="00173081" w:rsidRPr="00173081" w:rsidRDefault="00173081" w:rsidP="00C856B7">
            <w:pPr>
              <w:pStyle w:val="ROWTABELLA"/>
              <w:rPr>
                <w:color w:val="002060"/>
              </w:rPr>
            </w:pPr>
            <w:r w:rsidRPr="00173081">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B79D0"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CE713"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97474"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57AF5"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AC34D"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32097" w14:textId="77777777" w:rsidR="00173081" w:rsidRPr="00173081" w:rsidRDefault="00173081" w:rsidP="00C856B7">
            <w:pPr>
              <w:pStyle w:val="ROWTABELLA"/>
              <w:jc w:val="center"/>
              <w:rPr>
                <w:color w:val="002060"/>
              </w:rPr>
            </w:pPr>
            <w:r w:rsidRPr="001730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5FC7F"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48475"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A3AC4" w14:textId="77777777" w:rsidR="00173081" w:rsidRPr="00173081" w:rsidRDefault="00173081" w:rsidP="00C856B7">
            <w:pPr>
              <w:pStyle w:val="ROWTABELLA"/>
              <w:jc w:val="center"/>
              <w:rPr>
                <w:color w:val="002060"/>
              </w:rPr>
            </w:pPr>
            <w:r w:rsidRPr="00173081">
              <w:rPr>
                <w:color w:val="002060"/>
              </w:rPr>
              <w:t>0</w:t>
            </w:r>
          </w:p>
        </w:tc>
      </w:tr>
      <w:tr w:rsidR="00173081" w:rsidRPr="00173081" w14:paraId="7849348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911835" w14:textId="77777777" w:rsidR="00173081" w:rsidRPr="00173081" w:rsidRDefault="00173081" w:rsidP="00C856B7">
            <w:pPr>
              <w:pStyle w:val="ROWTABELLA"/>
              <w:rPr>
                <w:color w:val="002060"/>
              </w:rPr>
            </w:pPr>
            <w:r w:rsidRPr="0017308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A60C6"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F7C9E"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CC0CC"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D0E46"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98E2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FA91E"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79ECB"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3A2BE"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73A6E" w14:textId="77777777" w:rsidR="00173081" w:rsidRPr="00173081" w:rsidRDefault="00173081" w:rsidP="00C856B7">
            <w:pPr>
              <w:pStyle w:val="ROWTABELLA"/>
              <w:jc w:val="center"/>
              <w:rPr>
                <w:color w:val="002060"/>
              </w:rPr>
            </w:pPr>
            <w:r w:rsidRPr="00173081">
              <w:rPr>
                <w:color w:val="002060"/>
              </w:rPr>
              <w:t>0</w:t>
            </w:r>
          </w:p>
        </w:tc>
      </w:tr>
      <w:tr w:rsidR="00173081" w:rsidRPr="00173081" w14:paraId="408F8EE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71CD9B" w14:textId="77777777" w:rsidR="00173081" w:rsidRPr="00173081" w:rsidRDefault="00173081" w:rsidP="00C856B7">
            <w:pPr>
              <w:pStyle w:val="ROWTABELLA"/>
              <w:rPr>
                <w:color w:val="002060"/>
              </w:rPr>
            </w:pPr>
            <w:r w:rsidRPr="00173081">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978C4"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ADFA7"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2EB74"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F7630"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6005C"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872A3"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286F2"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FC071"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67051" w14:textId="77777777" w:rsidR="00173081" w:rsidRPr="00173081" w:rsidRDefault="00173081" w:rsidP="00C856B7">
            <w:pPr>
              <w:pStyle w:val="ROWTABELLA"/>
              <w:jc w:val="center"/>
              <w:rPr>
                <w:color w:val="002060"/>
              </w:rPr>
            </w:pPr>
            <w:r w:rsidRPr="00173081">
              <w:rPr>
                <w:color w:val="002060"/>
              </w:rPr>
              <w:t>0</w:t>
            </w:r>
          </w:p>
        </w:tc>
      </w:tr>
      <w:tr w:rsidR="00173081" w:rsidRPr="00173081" w14:paraId="1864F96D"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6AAFC0" w14:textId="77777777" w:rsidR="00173081" w:rsidRPr="00173081" w:rsidRDefault="00173081" w:rsidP="00C856B7">
            <w:pPr>
              <w:pStyle w:val="ROWTABELLA"/>
              <w:rPr>
                <w:color w:val="002060"/>
              </w:rPr>
            </w:pPr>
            <w:r w:rsidRPr="0017308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55103"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1A80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7B00B"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962E0"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2ECCA"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2CAD1"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B67B4"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62B93"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26F4F" w14:textId="77777777" w:rsidR="00173081" w:rsidRPr="00173081" w:rsidRDefault="00173081" w:rsidP="00C856B7">
            <w:pPr>
              <w:pStyle w:val="ROWTABELLA"/>
              <w:jc w:val="center"/>
              <w:rPr>
                <w:color w:val="002060"/>
              </w:rPr>
            </w:pPr>
            <w:r w:rsidRPr="00173081">
              <w:rPr>
                <w:color w:val="002060"/>
              </w:rPr>
              <w:t>0</w:t>
            </w:r>
          </w:p>
        </w:tc>
      </w:tr>
      <w:tr w:rsidR="00173081" w:rsidRPr="00173081" w14:paraId="5EF51E0F"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C18843" w14:textId="77777777" w:rsidR="00173081" w:rsidRPr="00173081" w:rsidRDefault="00173081" w:rsidP="00C856B7">
            <w:pPr>
              <w:pStyle w:val="ROWTABELLA"/>
              <w:rPr>
                <w:color w:val="002060"/>
              </w:rPr>
            </w:pPr>
            <w:r w:rsidRPr="001730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55EFC"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9D212"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CE54A"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51F2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9CC48"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E8BD8"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7C552"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9AB30"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92674" w14:textId="77777777" w:rsidR="00173081" w:rsidRPr="00173081" w:rsidRDefault="00173081" w:rsidP="00C856B7">
            <w:pPr>
              <w:pStyle w:val="ROWTABELLA"/>
              <w:jc w:val="center"/>
              <w:rPr>
                <w:color w:val="002060"/>
              </w:rPr>
            </w:pPr>
            <w:r w:rsidRPr="00173081">
              <w:rPr>
                <w:color w:val="002060"/>
              </w:rPr>
              <w:t>0</w:t>
            </w:r>
          </w:p>
        </w:tc>
      </w:tr>
      <w:tr w:rsidR="00173081" w:rsidRPr="00173081" w14:paraId="29E4369A"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8F1131" w14:textId="77777777" w:rsidR="00173081" w:rsidRPr="00173081" w:rsidRDefault="00173081" w:rsidP="00C856B7">
            <w:pPr>
              <w:pStyle w:val="ROWTABELLA"/>
              <w:rPr>
                <w:color w:val="002060"/>
              </w:rPr>
            </w:pPr>
            <w:r w:rsidRPr="0017308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38CA6"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77BEC"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9C860"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8FB3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96B6F"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B32B5"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4F1C3"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BC5E4"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3A601" w14:textId="77777777" w:rsidR="00173081" w:rsidRPr="00173081" w:rsidRDefault="00173081" w:rsidP="00C856B7">
            <w:pPr>
              <w:pStyle w:val="ROWTABELLA"/>
              <w:jc w:val="center"/>
              <w:rPr>
                <w:color w:val="002060"/>
              </w:rPr>
            </w:pPr>
            <w:r w:rsidRPr="00173081">
              <w:rPr>
                <w:color w:val="002060"/>
              </w:rPr>
              <w:t>0</w:t>
            </w:r>
          </w:p>
        </w:tc>
      </w:tr>
      <w:tr w:rsidR="00173081" w:rsidRPr="00173081" w14:paraId="58FA9AEC"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0F7B4D" w14:textId="77777777" w:rsidR="00173081" w:rsidRPr="00173081" w:rsidRDefault="00173081" w:rsidP="00C856B7">
            <w:pPr>
              <w:pStyle w:val="ROWTABELLA"/>
              <w:rPr>
                <w:color w:val="002060"/>
              </w:rPr>
            </w:pPr>
            <w:r w:rsidRPr="00173081">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A0C24"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0B2BE"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611FE"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D177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AE48F"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F2D19"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1E82D" w14:textId="77777777" w:rsidR="00173081" w:rsidRPr="00173081" w:rsidRDefault="00173081" w:rsidP="00C856B7">
            <w:pPr>
              <w:pStyle w:val="ROWTABELLA"/>
              <w:jc w:val="center"/>
              <w:rPr>
                <w:color w:val="002060"/>
              </w:rPr>
            </w:pPr>
            <w:r w:rsidRPr="0017308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50D37" w14:textId="77777777" w:rsidR="00173081" w:rsidRPr="00173081" w:rsidRDefault="00173081" w:rsidP="00C856B7">
            <w:pPr>
              <w:pStyle w:val="ROWTABELLA"/>
              <w:jc w:val="center"/>
              <w:rPr>
                <w:color w:val="002060"/>
              </w:rPr>
            </w:pPr>
            <w:r w:rsidRPr="001730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8F563" w14:textId="77777777" w:rsidR="00173081" w:rsidRPr="00173081" w:rsidRDefault="00173081" w:rsidP="00C856B7">
            <w:pPr>
              <w:pStyle w:val="ROWTABELLA"/>
              <w:jc w:val="center"/>
              <w:rPr>
                <w:color w:val="002060"/>
              </w:rPr>
            </w:pPr>
            <w:r w:rsidRPr="00173081">
              <w:rPr>
                <w:color w:val="002060"/>
              </w:rPr>
              <w:t>0</w:t>
            </w:r>
          </w:p>
        </w:tc>
      </w:tr>
    </w:tbl>
    <w:p w14:paraId="21164646" w14:textId="77777777" w:rsidR="00173081" w:rsidRPr="00173081" w:rsidRDefault="00173081" w:rsidP="00173081">
      <w:pPr>
        <w:pStyle w:val="breakline"/>
        <w:divId w:val="527259509"/>
        <w:rPr>
          <w:color w:val="002060"/>
        </w:rPr>
      </w:pPr>
    </w:p>
    <w:p w14:paraId="6E92AC8A" w14:textId="77777777" w:rsidR="00173081" w:rsidRPr="00173081" w:rsidRDefault="00173081" w:rsidP="00173081">
      <w:pPr>
        <w:pStyle w:val="breakline"/>
        <w:divId w:val="527259509"/>
        <w:rPr>
          <w:color w:val="002060"/>
        </w:rPr>
      </w:pPr>
    </w:p>
    <w:p w14:paraId="0BF2246B"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1B661BDE"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6BE121"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A89B09"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507F43"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2F02C2"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89A904"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25BE72"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07D389"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4B0A7B"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DDF71C"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5DD2A0" w14:textId="77777777" w:rsidR="00173081" w:rsidRPr="00173081" w:rsidRDefault="00173081" w:rsidP="00C856B7">
            <w:pPr>
              <w:pStyle w:val="HEADERTABELLA"/>
              <w:rPr>
                <w:color w:val="002060"/>
              </w:rPr>
            </w:pPr>
            <w:r w:rsidRPr="00173081">
              <w:rPr>
                <w:color w:val="002060"/>
              </w:rPr>
              <w:t>PE</w:t>
            </w:r>
          </w:p>
        </w:tc>
      </w:tr>
      <w:tr w:rsidR="00173081" w:rsidRPr="00173081" w14:paraId="2D6271EE"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747E206" w14:textId="77777777" w:rsidR="00173081" w:rsidRPr="00173081" w:rsidRDefault="00173081" w:rsidP="00C856B7">
            <w:pPr>
              <w:pStyle w:val="ROWTABELLA"/>
              <w:rPr>
                <w:color w:val="002060"/>
              </w:rPr>
            </w:pPr>
            <w:r w:rsidRPr="00173081">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6D9DE"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103C0"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99805"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9C54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2A10B"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8F1D1"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1E26C"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8410C"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42DEC" w14:textId="77777777" w:rsidR="00173081" w:rsidRPr="00173081" w:rsidRDefault="00173081" w:rsidP="00C856B7">
            <w:pPr>
              <w:pStyle w:val="ROWTABELLA"/>
              <w:jc w:val="center"/>
              <w:rPr>
                <w:color w:val="002060"/>
              </w:rPr>
            </w:pPr>
            <w:r w:rsidRPr="00173081">
              <w:rPr>
                <w:color w:val="002060"/>
              </w:rPr>
              <w:t>0</w:t>
            </w:r>
          </w:p>
        </w:tc>
      </w:tr>
      <w:tr w:rsidR="00173081" w:rsidRPr="00173081" w14:paraId="4346831D"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B97DF8" w14:textId="77777777" w:rsidR="00173081" w:rsidRPr="00173081" w:rsidRDefault="00173081" w:rsidP="00C856B7">
            <w:pPr>
              <w:pStyle w:val="ROWTABELLA"/>
              <w:rPr>
                <w:color w:val="002060"/>
              </w:rPr>
            </w:pPr>
            <w:r w:rsidRPr="0017308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26A03"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9C38B"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F65CA"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0DC5D"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2AE6E"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A9936"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49200"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1B442"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D32E6" w14:textId="77777777" w:rsidR="00173081" w:rsidRPr="00173081" w:rsidRDefault="00173081" w:rsidP="00C856B7">
            <w:pPr>
              <w:pStyle w:val="ROWTABELLA"/>
              <w:jc w:val="center"/>
              <w:rPr>
                <w:color w:val="002060"/>
              </w:rPr>
            </w:pPr>
            <w:r w:rsidRPr="00173081">
              <w:rPr>
                <w:color w:val="002060"/>
              </w:rPr>
              <w:t>0</w:t>
            </w:r>
          </w:p>
        </w:tc>
      </w:tr>
      <w:tr w:rsidR="00173081" w:rsidRPr="00173081" w14:paraId="725D6F2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20B60C" w14:textId="77777777" w:rsidR="00173081" w:rsidRPr="00173081" w:rsidRDefault="00173081" w:rsidP="00C856B7">
            <w:pPr>
              <w:pStyle w:val="ROWTABELLA"/>
              <w:rPr>
                <w:color w:val="002060"/>
              </w:rPr>
            </w:pPr>
            <w:r w:rsidRPr="001730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49AEA"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7D175"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B6D2B"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7C13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D5152"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5A2EA"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7A29B"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5E59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64837" w14:textId="77777777" w:rsidR="00173081" w:rsidRPr="00173081" w:rsidRDefault="00173081" w:rsidP="00C856B7">
            <w:pPr>
              <w:pStyle w:val="ROWTABELLA"/>
              <w:jc w:val="center"/>
              <w:rPr>
                <w:color w:val="002060"/>
              </w:rPr>
            </w:pPr>
            <w:r w:rsidRPr="00173081">
              <w:rPr>
                <w:color w:val="002060"/>
              </w:rPr>
              <w:t>0</w:t>
            </w:r>
          </w:p>
        </w:tc>
      </w:tr>
      <w:tr w:rsidR="00173081" w:rsidRPr="00173081" w14:paraId="49FA82B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7EDB4E" w14:textId="77777777" w:rsidR="00173081" w:rsidRPr="00173081" w:rsidRDefault="00173081" w:rsidP="00C856B7">
            <w:pPr>
              <w:pStyle w:val="ROWTABELLA"/>
              <w:rPr>
                <w:color w:val="002060"/>
              </w:rPr>
            </w:pPr>
            <w:r w:rsidRPr="0017308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FFD99"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0D49C"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95297"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256A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4134D"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52C65"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4D3BE"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BEA94"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2FF58" w14:textId="77777777" w:rsidR="00173081" w:rsidRPr="00173081" w:rsidRDefault="00173081" w:rsidP="00C856B7">
            <w:pPr>
              <w:pStyle w:val="ROWTABELLA"/>
              <w:jc w:val="center"/>
              <w:rPr>
                <w:color w:val="002060"/>
              </w:rPr>
            </w:pPr>
            <w:r w:rsidRPr="00173081">
              <w:rPr>
                <w:color w:val="002060"/>
              </w:rPr>
              <w:t>0</w:t>
            </w:r>
          </w:p>
        </w:tc>
      </w:tr>
      <w:tr w:rsidR="00173081" w:rsidRPr="00173081" w14:paraId="644135F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74DB8E" w14:textId="77777777" w:rsidR="00173081" w:rsidRPr="00173081" w:rsidRDefault="00173081" w:rsidP="00C856B7">
            <w:pPr>
              <w:pStyle w:val="ROWTABELLA"/>
              <w:rPr>
                <w:color w:val="002060"/>
              </w:rPr>
            </w:pPr>
            <w:r w:rsidRPr="001730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797D9"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941B1"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9DF52"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9133A"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341A8"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A9C9B"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6A03B" w14:textId="77777777" w:rsidR="00173081" w:rsidRPr="00173081" w:rsidRDefault="00173081" w:rsidP="00C856B7">
            <w:pPr>
              <w:pStyle w:val="ROWTABELLA"/>
              <w:jc w:val="center"/>
              <w:rPr>
                <w:color w:val="002060"/>
              </w:rPr>
            </w:pPr>
            <w:r w:rsidRPr="001730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DBA93"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B434A" w14:textId="77777777" w:rsidR="00173081" w:rsidRPr="00173081" w:rsidRDefault="00173081" w:rsidP="00C856B7">
            <w:pPr>
              <w:pStyle w:val="ROWTABELLA"/>
              <w:jc w:val="center"/>
              <w:rPr>
                <w:color w:val="002060"/>
              </w:rPr>
            </w:pPr>
            <w:r w:rsidRPr="00173081">
              <w:rPr>
                <w:color w:val="002060"/>
              </w:rPr>
              <w:t>0</w:t>
            </w:r>
          </w:p>
        </w:tc>
      </w:tr>
      <w:tr w:rsidR="00173081" w:rsidRPr="00173081" w14:paraId="5C43D3E5"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C01488" w14:textId="77777777" w:rsidR="00173081" w:rsidRPr="00173081" w:rsidRDefault="00173081" w:rsidP="00C856B7">
            <w:pPr>
              <w:pStyle w:val="ROWTABELLA"/>
              <w:rPr>
                <w:color w:val="002060"/>
              </w:rPr>
            </w:pPr>
            <w:r w:rsidRPr="0017308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06A0A"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0EA29"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3E948"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94672"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074B5"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A0FCF"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D39AF"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AE55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CEA42" w14:textId="77777777" w:rsidR="00173081" w:rsidRPr="00173081" w:rsidRDefault="00173081" w:rsidP="00C856B7">
            <w:pPr>
              <w:pStyle w:val="ROWTABELLA"/>
              <w:jc w:val="center"/>
              <w:rPr>
                <w:color w:val="002060"/>
              </w:rPr>
            </w:pPr>
            <w:r w:rsidRPr="00173081">
              <w:rPr>
                <w:color w:val="002060"/>
              </w:rPr>
              <w:t>0</w:t>
            </w:r>
          </w:p>
        </w:tc>
      </w:tr>
      <w:tr w:rsidR="00173081" w:rsidRPr="00173081" w14:paraId="76AC86A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24E404" w14:textId="77777777" w:rsidR="00173081" w:rsidRPr="00173081" w:rsidRDefault="00173081" w:rsidP="00C856B7">
            <w:pPr>
              <w:pStyle w:val="ROWTABELLA"/>
              <w:rPr>
                <w:color w:val="002060"/>
              </w:rPr>
            </w:pPr>
            <w:r w:rsidRPr="001730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C2F8A"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8A2EA"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EC67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1C7A9"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569D8"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A804D"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8D520"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50D96"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6E8C4" w14:textId="77777777" w:rsidR="00173081" w:rsidRPr="00173081" w:rsidRDefault="00173081" w:rsidP="00C856B7">
            <w:pPr>
              <w:pStyle w:val="ROWTABELLA"/>
              <w:jc w:val="center"/>
              <w:rPr>
                <w:color w:val="002060"/>
              </w:rPr>
            </w:pPr>
            <w:r w:rsidRPr="00173081">
              <w:rPr>
                <w:color w:val="002060"/>
              </w:rPr>
              <w:t>0</w:t>
            </w:r>
          </w:p>
        </w:tc>
      </w:tr>
      <w:tr w:rsidR="00173081" w:rsidRPr="00173081" w14:paraId="31248006"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B6EAF8" w14:textId="77777777" w:rsidR="00173081" w:rsidRPr="00173081" w:rsidRDefault="00173081" w:rsidP="00C856B7">
            <w:pPr>
              <w:pStyle w:val="ROWTABELLA"/>
              <w:rPr>
                <w:color w:val="002060"/>
              </w:rPr>
            </w:pPr>
            <w:r w:rsidRPr="0017308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10363"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BB7E5"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A983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F6A60"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0B56C"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CD430"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51B1D"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E1408"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35158" w14:textId="77777777" w:rsidR="00173081" w:rsidRPr="00173081" w:rsidRDefault="00173081" w:rsidP="00C856B7">
            <w:pPr>
              <w:pStyle w:val="ROWTABELLA"/>
              <w:jc w:val="center"/>
              <w:rPr>
                <w:color w:val="002060"/>
              </w:rPr>
            </w:pPr>
            <w:r w:rsidRPr="00173081">
              <w:rPr>
                <w:color w:val="002060"/>
              </w:rPr>
              <w:t>0</w:t>
            </w:r>
          </w:p>
        </w:tc>
      </w:tr>
    </w:tbl>
    <w:p w14:paraId="605044F6" w14:textId="77777777" w:rsidR="00173081" w:rsidRPr="00173081" w:rsidRDefault="00173081" w:rsidP="00173081">
      <w:pPr>
        <w:pStyle w:val="breakline"/>
        <w:divId w:val="527259509"/>
        <w:rPr>
          <w:color w:val="002060"/>
        </w:rPr>
      </w:pPr>
    </w:p>
    <w:p w14:paraId="027288F5" w14:textId="77777777" w:rsidR="00173081" w:rsidRPr="00173081" w:rsidRDefault="00173081" w:rsidP="00173081">
      <w:pPr>
        <w:pStyle w:val="TITOLOPRINC"/>
        <w:divId w:val="527259509"/>
        <w:rPr>
          <w:color w:val="002060"/>
        </w:rPr>
      </w:pPr>
      <w:r w:rsidRPr="00173081">
        <w:rPr>
          <w:color w:val="002060"/>
        </w:rPr>
        <w:t>PROGRAMMA GARE</w:t>
      </w:r>
    </w:p>
    <w:p w14:paraId="7EFCCE94" w14:textId="77777777" w:rsidR="00173081" w:rsidRPr="00173081" w:rsidRDefault="00173081" w:rsidP="00173081">
      <w:pPr>
        <w:pStyle w:val="SOTTOTITOLOCAMPIONATO1"/>
        <w:divId w:val="527259509"/>
        <w:rPr>
          <w:color w:val="002060"/>
        </w:rPr>
      </w:pPr>
      <w:r w:rsidRPr="00173081">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173081" w:rsidRPr="00173081" w14:paraId="421127F6"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8E1115"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23336"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37DA0"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74940"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A20C45"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D7BD2"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40F71"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0CF58B1E"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36CDE7" w14:textId="77777777" w:rsidR="00173081" w:rsidRPr="00173081" w:rsidRDefault="00173081" w:rsidP="00C856B7">
            <w:pPr>
              <w:pStyle w:val="ROWTABELLA"/>
              <w:rPr>
                <w:color w:val="002060"/>
              </w:rPr>
            </w:pPr>
            <w:r w:rsidRPr="00173081">
              <w:rPr>
                <w:color w:val="002060"/>
              </w:rPr>
              <w:t>SAN MICHELE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85DFF8" w14:textId="77777777" w:rsidR="00173081" w:rsidRPr="00173081" w:rsidRDefault="00173081" w:rsidP="00C856B7">
            <w:pPr>
              <w:pStyle w:val="ROWTABELLA"/>
              <w:rPr>
                <w:color w:val="002060"/>
              </w:rPr>
            </w:pPr>
            <w:r w:rsidRPr="00173081">
              <w:rPr>
                <w:color w:val="002060"/>
              </w:rPr>
              <w:t>S.ORSO 1980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6EE311E"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DF27D5" w14:textId="77777777" w:rsidR="00173081" w:rsidRPr="00173081" w:rsidRDefault="00173081" w:rsidP="00C856B7">
            <w:pPr>
              <w:pStyle w:val="ROWTABELLA"/>
              <w:rPr>
                <w:color w:val="002060"/>
              </w:rPr>
            </w:pPr>
            <w:r w:rsidRPr="00173081">
              <w:rPr>
                <w:color w:val="002060"/>
              </w:rPr>
              <w:t>06/12/2019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0811B7" w14:textId="77777777" w:rsidR="00173081" w:rsidRPr="00173081" w:rsidRDefault="00173081" w:rsidP="00C856B7">
            <w:pPr>
              <w:pStyle w:val="ROWTABELLA"/>
              <w:rPr>
                <w:color w:val="002060"/>
              </w:rPr>
            </w:pPr>
            <w:r w:rsidRPr="00173081">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9C4C5B" w14:textId="77777777" w:rsidR="00173081" w:rsidRPr="00173081" w:rsidRDefault="00173081" w:rsidP="00C856B7">
            <w:pPr>
              <w:pStyle w:val="ROWTABELLA"/>
              <w:rPr>
                <w:color w:val="002060"/>
              </w:rPr>
            </w:pPr>
            <w:r w:rsidRPr="0017308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2A25B7" w14:textId="77777777" w:rsidR="00173081" w:rsidRPr="00173081" w:rsidRDefault="00173081" w:rsidP="00C856B7">
            <w:pPr>
              <w:pStyle w:val="ROWTABELLA"/>
              <w:rPr>
                <w:color w:val="002060"/>
              </w:rPr>
            </w:pPr>
            <w:r w:rsidRPr="00173081">
              <w:rPr>
                <w:color w:val="002060"/>
              </w:rPr>
              <w:t>VIA LORETO</w:t>
            </w:r>
          </w:p>
        </w:tc>
      </w:tr>
      <w:tr w:rsidR="00173081" w:rsidRPr="00173081" w14:paraId="6AA8A246"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E6A2C3" w14:textId="77777777" w:rsidR="00173081" w:rsidRPr="00173081" w:rsidRDefault="00173081" w:rsidP="00C856B7">
            <w:pPr>
              <w:pStyle w:val="ROWTABELLA"/>
              <w:rPr>
                <w:color w:val="002060"/>
              </w:rPr>
            </w:pPr>
            <w:r w:rsidRPr="00173081">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FEFAC4" w14:textId="77777777" w:rsidR="00173081" w:rsidRPr="00173081" w:rsidRDefault="00173081" w:rsidP="00C856B7">
            <w:pPr>
              <w:pStyle w:val="ROWTABELLA"/>
              <w:rPr>
                <w:color w:val="002060"/>
              </w:rPr>
            </w:pPr>
            <w:r w:rsidRPr="00173081">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E70891"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409AF0" w14:textId="77777777" w:rsidR="00173081" w:rsidRPr="00173081" w:rsidRDefault="00173081" w:rsidP="00C856B7">
            <w:pPr>
              <w:pStyle w:val="ROWTABELLA"/>
              <w:rPr>
                <w:color w:val="002060"/>
              </w:rPr>
            </w:pPr>
            <w:r w:rsidRPr="00173081">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F84B11E" w14:textId="77777777" w:rsidR="00173081" w:rsidRPr="00173081" w:rsidRDefault="00173081" w:rsidP="00C856B7">
            <w:pPr>
              <w:pStyle w:val="ROWTABELLA"/>
              <w:rPr>
                <w:color w:val="002060"/>
              </w:rPr>
            </w:pPr>
            <w:r w:rsidRPr="00173081">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8BB421" w14:textId="77777777" w:rsidR="00173081" w:rsidRPr="00173081" w:rsidRDefault="00173081" w:rsidP="00C856B7">
            <w:pPr>
              <w:pStyle w:val="ROWTABELLA"/>
              <w:rPr>
                <w:color w:val="002060"/>
              </w:rPr>
            </w:pPr>
            <w:r w:rsidRPr="00173081">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89FC81" w14:textId="77777777" w:rsidR="00173081" w:rsidRPr="00173081" w:rsidRDefault="00173081" w:rsidP="00C856B7">
            <w:pPr>
              <w:pStyle w:val="ROWTABELLA"/>
              <w:rPr>
                <w:color w:val="002060"/>
              </w:rPr>
            </w:pPr>
            <w:r w:rsidRPr="00173081">
              <w:rPr>
                <w:color w:val="002060"/>
              </w:rPr>
              <w:t>VIA DELL'ANNUNZIATA</w:t>
            </w:r>
          </w:p>
        </w:tc>
      </w:tr>
      <w:tr w:rsidR="00173081" w:rsidRPr="00173081" w14:paraId="12533D28"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6652B9" w14:textId="77777777" w:rsidR="00173081" w:rsidRPr="00173081" w:rsidRDefault="00173081" w:rsidP="00C856B7">
            <w:pPr>
              <w:pStyle w:val="ROWTABELLA"/>
              <w:rPr>
                <w:color w:val="002060"/>
              </w:rPr>
            </w:pPr>
            <w:r w:rsidRPr="00173081">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806BF6" w14:textId="77777777" w:rsidR="00173081" w:rsidRPr="00173081" w:rsidRDefault="00173081" w:rsidP="00C856B7">
            <w:pPr>
              <w:pStyle w:val="ROWTABELLA"/>
              <w:rPr>
                <w:color w:val="002060"/>
              </w:rPr>
            </w:pPr>
            <w:r w:rsidRPr="00173081">
              <w:rPr>
                <w:color w:val="002060"/>
              </w:rPr>
              <w:t>PIANDIROSE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BBA6D4B"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FFC78A" w14:textId="77777777" w:rsidR="00173081" w:rsidRPr="00173081" w:rsidRDefault="00173081" w:rsidP="00C856B7">
            <w:pPr>
              <w:pStyle w:val="ROWTABELLA"/>
              <w:rPr>
                <w:color w:val="002060"/>
              </w:rPr>
            </w:pPr>
            <w:r w:rsidRPr="00173081">
              <w:rPr>
                <w:color w:val="002060"/>
              </w:rPr>
              <w:t>10/12/2019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96C530" w14:textId="77777777" w:rsidR="00173081" w:rsidRPr="00173081" w:rsidRDefault="00173081" w:rsidP="00C856B7">
            <w:pPr>
              <w:pStyle w:val="ROWTABELLA"/>
              <w:rPr>
                <w:color w:val="002060"/>
              </w:rPr>
            </w:pPr>
            <w:r w:rsidRPr="00173081">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1783ED" w14:textId="77777777" w:rsidR="00173081" w:rsidRPr="00173081" w:rsidRDefault="00173081" w:rsidP="00C856B7">
            <w:pPr>
              <w:pStyle w:val="ROWTABELLA"/>
              <w:rPr>
                <w:color w:val="002060"/>
              </w:rPr>
            </w:pPr>
            <w:r w:rsidRPr="0017308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2CEB7E" w14:textId="77777777" w:rsidR="00173081" w:rsidRPr="00173081" w:rsidRDefault="00173081" w:rsidP="00C856B7">
            <w:pPr>
              <w:pStyle w:val="ROWTABELLA"/>
              <w:rPr>
                <w:color w:val="002060"/>
              </w:rPr>
            </w:pPr>
            <w:r w:rsidRPr="00173081">
              <w:rPr>
                <w:color w:val="002060"/>
              </w:rPr>
              <w:t>VIA BORGO DI SOTTO</w:t>
            </w:r>
          </w:p>
        </w:tc>
      </w:tr>
    </w:tbl>
    <w:p w14:paraId="1E5DEF17" w14:textId="77777777" w:rsidR="00173081" w:rsidRPr="00173081" w:rsidRDefault="00173081" w:rsidP="00173081">
      <w:pPr>
        <w:pStyle w:val="breakline"/>
        <w:divId w:val="527259509"/>
        <w:rPr>
          <w:color w:val="002060"/>
        </w:rPr>
      </w:pPr>
    </w:p>
    <w:p w14:paraId="14AA0ABE" w14:textId="77777777" w:rsidR="00173081" w:rsidRPr="00173081" w:rsidRDefault="00173081" w:rsidP="00173081">
      <w:pPr>
        <w:pStyle w:val="breakline"/>
        <w:divId w:val="527259509"/>
        <w:rPr>
          <w:color w:val="002060"/>
        </w:rPr>
      </w:pPr>
    </w:p>
    <w:p w14:paraId="5A6AD624" w14:textId="77777777" w:rsidR="00173081" w:rsidRPr="00173081" w:rsidRDefault="00173081" w:rsidP="00173081">
      <w:pPr>
        <w:pStyle w:val="breakline"/>
        <w:divId w:val="527259509"/>
        <w:rPr>
          <w:color w:val="002060"/>
        </w:rPr>
      </w:pPr>
    </w:p>
    <w:p w14:paraId="4FA608FB" w14:textId="77777777" w:rsidR="00173081" w:rsidRPr="00173081" w:rsidRDefault="00173081" w:rsidP="00173081">
      <w:pPr>
        <w:pStyle w:val="SOTTOTITOLOCAMPIONATO1"/>
        <w:divId w:val="527259509"/>
        <w:rPr>
          <w:color w:val="002060"/>
        </w:rPr>
      </w:pPr>
      <w:r w:rsidRPr="00173081">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3"/>
        <w:gridCol w:w="385"/>
        <w:gridCol w:w="898"/>
        <w:gridCol w:w="1192"/>
        <w:gridCol w:w="1547"/>
        <w:gridCol w:w="1547"/>
      </w:tblGrid>
      <w:tr w:rsidR="00173081" w:rsidRPr="00173081" w14:paraId="47F4A1AB"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36039"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7F38C9"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234D6"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A1C9F6"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CDC281"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B8410"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F6324D"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3BF954A9"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EAF3F7" w14:textId="77777777" w:rsidR="00173081" w:rsidRPr="00173081" w:rsidRDefault="00173081" w:rsidP="00C856B7">
            <w:pPr>
              <w:pStyle w:val="ROWTABELLA"/>
              <w:rPr>
                <w:color w:val="002060"/>
              </w:rPr>
            </w:pPr>
            <w:r w:rsidRPr="00173081">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9E1236" w14:textId="77777777" w:rsidR="00173081" w:rsidRPr="00173081" w:rsidRDefault="00173081" w:rsidP="00C856B7">
            <w:pPr>
              <w:pStyle w:val="ROWTABELLA"/>
              <w:rPr>
                <w:color w:val="002060"/>
              </w:rPr>
            </w:pPr>
            <w:r w:rsidRPr="00173081">
              <w:rPr>
                <w:color w:val="002060"/>
              </w:rPr>
              <w:t>RIPABERARDA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92D8665"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89B64B" w14:textId="77777777" w:rsidR="00173081" w:rsidRPr="00173081" w:rsidRDefault="00173081" w:rsidP="00C856B7">
            <w:pPr>
              <w:pStyle w:val="ROWTABELLA"/>
              <w:rPr>
                <w:color w:val="002060"/>
              </w:rPr>
            </w:pPr>
            <w:r w:rsidRPr="00173081">
              <w:rPr>
                <w:color w:val="002060"/>
              </w:rPr>
              <w:t>06/12/2019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2340C6" w14:textId="77777777" w:rsidR="00173081" w:rsidRPr="00173081" w:rsidRDefault="00173081" w:rsidP="00C856B7">
            <w:pPr>
              <w:pStyle w:val="ROWTABELLA"/>
              <w:rPr>
                <w:color w:val="002060"/>
              </w:rPr>
            </w:pPr>
            <w:r w:rsidRPr="00173081">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78CA7D" w14:textId="77777777" w:rsidR="00173081" w:rsidRPr="00173081" w:rsidRDefault="00173081" w:rsidP="00C856B7">
            <w:pPr>
              <w:pStyle w:val="ROWTABELLA"/>
              <w:rPr>
                <w:color w:val="002060"/>
              </w:rPr>
            </w:pPr>
            <w:r w:rsidRPr="0017308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FD0018" w14:textId="77777777" w:rsidR="00173081" w:rsidRPr="00173081" w:rsidRDefault="00173081" w:rsidP="00C856B7">
            <w:pPr>
              <w:pStyle w:val="ROWTABELLA"/>
              <w:rPr>
                <w:color w:val="002060"/>
              </w:rPr>
            </w:pPr>
            <w:r w:rsidRPr="00173081">
              <w:rPr>
                <w:color w:val="002060"/>
              </w:rPr>
              <w:t>VIA DELLA REPUBBLICA</w:t>
            </w:r>
          </w:p>
        </w:tc>
      </w:tr>
      <w:tr w:rsidR="00173081" w:rsidRPr="00173081" w14:paraId="51222664"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31BD38" w14:textId="77777777" w:rsidR="00173081" w:rsidRPr="00173081" w:rsidRDefault="00173081" w:rsidP="00C856B7">
            <w:pPr>
              <w:pStyle w:val="ROWTABELLA"/>
              <w:rPr>
                <w:color w:val="002060"/>
              </w:rPr>
            </w:pPr>
            <w:r w:rsidRPr="00173081">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3507C6" w14:textId="77777777" w:rsidR="00173081" w:rsidRPr="00173081" w:rsidRDefault="00173081" w:rsidP="00C856B7">
            <w:pPr>
              <w:pStyle w:val="ROWTABELLA"/>
              <w:rPr>
                <w:color w:val="002060"/>
              </w:rPr>
            </w:pPr>
            <w:r w:rsidRPr="00173081">
              <w:rPr>
                <w:color w:val="002060"/>
              </w:rPr>
              <w:t>POLISPORTIVA BORGOSOLESTA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782F7D"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C2B24B" w14:textId="77777777" w:rsidR="00173081" w:rsidRPr="00173081" w:rsidRDefault="00173081" w:rsidP="00C856B7">
            <w:pPr>
              <w:pStyle w:val="ROWTABELLA"/>
              <w:rPr>
                <w:color w:val="002060"/>
              </w:rPr>
            </w:pPr>
            <w:r w:rsidRPr="00173081">
              <w:rPr>
                <w:color w:val="002060"/>
              </w:rPr>
              <w:t>07/12/2019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3E9F97" w14:textId="77777777" w:rsidR="00173081" w:rsidRPr="00173081" w:rsidRDefault="00173081" w:rsidP="00C856B7">
            <w:pPr>
              <w:pStyle w:val="ROWTABELLA"/>
              <w:rPr>
                <w:color w:val="002060"/>
              </w:rPr>
            </w:pPr>
            <w:r w:rsidRPr="00173081">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7D5479" w14:textId="77777777" w:rsidR="00173081" w:rsidRPr="00173081" w:rsidRDefault="00173081" w:rsidP="00C856B7">
            <w:pPr>
              <w:pStyle w:val="ROWTABELLA"/>
              <w:rPr>
                <w:color w:val="002060"/>
              </w:rPr>
            </w:pPr>
            <w:r w:rsidRPr="0017308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1E8005" w14:textId="77777777" w:rsidR="00173081" w:rsidRPr="00173081" w:rsidRDefault="00173081" w:rsidP="00C856B7">
            <w:pPr>
              <w:pStyle w:val="ROWTABELLA"/>
              <w:rPr>
                <w:color w:val="002060"/>
              </w:rPr>
            </w:pPr>
            <w:r w:rsidRPr="00173081">
              <w:rPr>
                <w:color w:val="002060"/>
              </w:rPr>
              <w:t>VIA ALFIERI SNC</w:t>
            </w:r>
          </w:p>
        </w:tc>
      </w:tr>
      <w:tr w:rsidR="00173081" w:rsidRPr="00173081" w14:paraId="764AEDA2"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27BDCB" w14:textId="77777777" w:rsidR="00173081" w:rsidRPr="00173081" w:rsidRDefault="00173081" w:rsidP="00C856B7">
            <w:pPr>
              <w:pStyle w:val="ROWTABELLA"/>
              <w:rPr>
                <w:color w:val="002060"/>
              </w:rPr>
            </w:pPr>
            <w:r w:rsidRPr="0017308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A8EB10" w14:textId="77777777" w:rsidR="00173081" w:rsidRPr="00173081" w:rsidRDefault="00173081" w:rsidP="00C856B7">
            <w:pPr>
              <w:pStyle w:val="ROWTABELLA"/>
              <w:rPr>
                <w:color w:val="002060"/>
              </w:rPr>
            </w:pPr>
            <w:r w:rsidRPr="00173081">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4EA83E"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992DC9" w14:textId="77777777" w:rsidR="00173081" w:rsidRPr="00173081" w:rsidRDefault="00173081" w:rsidP="00C856B7">
            <w:pPr>
              <w:pStyle w:val="ROWTABELLA"/>
              <w:rPr>
                <w:color w:val="002060"/>
              </w:rPr>
            </w:pPr>
            <w:r w:rsidRPr="00173081">
              <w:rPr>
                <w:color w:val="002060"/>
              </w:rPr>
              <w:t>07/12/2019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7E5B00" w14:textId="77777777" w:rsidR="00173081" w:rsidRPr="00173081" w:rsidRDefault="00173081" w:rsidP="00C856B7">
            <w:pPr>
              <w:pStyle w:val="ROWTABELLA"/>
              <w:rPr>
                <w:color w:val="002060"/>
              </w:rPr>
            </w:pPr>
            <w:r w:rsidRPr="0017308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75E6D2" w14:textId="77777777" w:rsidR="00173081" w:rsidRPr="00173081" w:rsidRDefault="00173081" w:rsidP="00C856B7">
            <w:pPr>
              <w:pStyle w:val="ROWTABELLA"/>
              <w:rPr>
                <w:color w:val="002060"/>
              </w:rPr>
            </w:pPr>
            <w:r w:rsidRPr="0017308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24B546" w14:textId="77777777" w:rsidR="00173081" w:rsidRPr="00173081" w:rsidRDefault="00173081" w:rsidP="00C856B7">
            <w:pPr>
              <w:pStyle w:val="ROWTABELLA"/>
              <w:rPr>
                <w:color w:val="002060"/>
              </w:rPr>
            </w:pPr>
            <w:r w:rsidRPr="00173081">
              <w:rPr>
                <w:color w:val="002060"/>
              </w:rPr>
              <w:t>VIA ALDO MORO</w:t>
            </w:r>
          </w:p>
        </w:tc>
      </w:tr>
      <w:tr w:rsidR="00173081" w:rsidRPr="00173081" w14:paraId="43DA6B42"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8B4A53" w14:textId="77777777" w:rsidR="00173081" w:rsidRPr="00173081" w:rsidRDefault="00173081" w:rsidP="00C856B7">
            <w:pPr>
              <w:pStyle w:val="ROWTABELLA"/>
              <w:rPr>
                <w:color w:val="002060"/>
              </w:rPr>
            </w:pPr>
            <w:r w:rsidRPr="00173081">
              <w:rPr>
                <w:color w:val="002060"/>
              </w:rPr>
              <w:t>CSKA CORRIDONIA C5F</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AF3057" w14:textId="77777777" w:rsidR="00173081" w:rsidRPr="00173081" w:rsidRDefault="00173081" w:rsidP="00C856B7">
            <w:pPr>
              <w:pStyle w:val="ROWTABELLA"/>
              <w:rPr>
                <w:color w:val="002060"/>
              </w:rPr>
            </w:pPr>
            <w:r w:rsidRPr="00173081">
              <w:rPr>
                <w:color w:val="002060"/>
              </w:rPr>
              <w:t>LA FENICE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8DE3972"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4E9AF7" w14:textId="77777777" w:rsidR="00173081" w:rsidRPr="00173081" w:rsidRDefault="00173081" w:rsidP="00C856B7">
            <w:pPr>
              <w:pStyle w:val="ROWTABELLA"/>
              <w:rPr>
                <w:color w:val="002060"/>
              </w:rPr>
            </w:pPr>
            <w:r w:rsidRPr="00173081">
              <w:rPr>
                <w:color w:val="002060"/>
              </w:rPr>
              <w:t>08/12/2019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9BCA54" w14:textId="77777777" w:rsidR="00173081" w:rsidRPr="00173081" w:rsidRDefault="00173081" w:rsidP="00C856B7">
            <w:pPr>
              <w:pStyle w:val="ROWTABELLA"/>
              <w:rPr>
                <w:color w:val="002060"/>
              </w:rPr>
            </w:pPr>
            <w:r w:rsidRPr="00173081">
              <w:rPr>
                <w:color w:val="002060"/>
              </w:rPr>
              <w:t>IMPIANTO C/5 PARS "PIO CAROSI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ADAEC3" w14:textId="77777777" w:rsidR="00173081" w:rsidRPr="00173081" w:rsidRDefault="00173081" w:rsidP="00C856B7">
            <w:pPr>
              <w:pStyle w:val="ROWTABELLA"/>
              <w:rPr>
                <w:color w:val="002060"/>
              </w:rPr>
            </w:pPr>
            <w:r w:rsidRPr="00173081">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165C2A" w14:textId="77777777" w:rsidR="00173081" w:rsidRPr="00173081" w:rsidRDefault="00173081" w:rsidP="00C856B7">
            <w:pPr>
              <w:pStyle w:val="ROWTABELLA"/>
              <w:rPr>
                <w:color w:val="002060"/>
              </w:rPr>
            </w:pPr>
            <w:r w:rsidRPr="00173081">
              <w:rPr>
                <w:color w:val="002060"/>
              </w:rPr>
              <w:t>CONTRADA CIGLIANO 14</w:t>
            </w:r>
          </w:p>
        </w:tc>
      </w:tr>
    </w:tbl>
    <w:p w14:paraId="2D519F11" w14:textId="77777777" w:rsidR="00173081" w:rsidRPr="00173081" w:rsidRDefault="00173081" w:rsidP="00173081">
      <w:pPr>
        <w:pStyle w:val="breakline"/>
        <w:divId w:val="527259509"/>
        <w:rPr>
          <w:color w:val="002060"/>
        </w:rPr>
      </w:pPr>
    </w:p>
    <w:p w14:paraId="2F500BB8" w14:textId="77777777" w:rsidR="00173081" w:rsidRPr="00173081" w:rsidRDefault="00173081" w:rsidP="00173081">
      <w:pPr>
        <w:pStyle w:val="breakline"/>
        <w:divId w:val="527259509"/>
        <w:rPr>
          <w:color w:val="002060"/>
        </w:rPr>
      </w:pPr>
    </w:p>
    <w:p w14:paraId="2CDE62B1" w14:textId="77777777" w:rsidR="00173081" w:rsidRPr="00173081" w:rsidRDefault="00173081" w:rsidP="00173081">
      <w:pPr>
        <w:pStyle w:val="breakline"/>
        <w:divId w:val="527259509"/>
        <w:rPr>
          <w:color w:val="002060"/>
        </w:rPr>
      </w:pPr>
    </w:p>
    <w:p w14:paraId="6A7CF9C3" w14:textId="77777777" w:rsidR="00173081" w:rsidRPr="00173081" w:rsidRDefault="00173081" w:rsidP="00173081">
      <w:pPr>
        <w:pStyle w:val="SOTTOTITOLOCAMPIONATO1"/>
        <w:divId w:val="527259509"/>
        <w:rPr>
          <w:color w:val="002060"/>
        </w:rPr>
      </w:pPr>
      <w:r w:rsidRPr="00173081">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173081" w:rsidRPr="00173081" w14:paraId="20AF41D7"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6A965"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D75AF"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38AD4A"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CCD3E"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3AA9CC"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90F510"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164DB1"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40FD8EC1" w14:textId="77777777" w:rsidTr="0017308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E7D93F8" w14:textId="77777777" w:rsidR="00173081" w:rsidRPr="00173081" w:rsidRDefault="00173081" w:rsidP="00C856B7">
            <w:pPr>
              <w:pStyle w:val="ROWTABELLA"/>
              <w:rPr>
                <w:color w:val="002060"/>
              </w:rPr>
            </w:pPr>
            <w:r w:rsidRPr="00173081">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A27A25" w14:textId="77777777" w:rsidR="00173081" w:rsidRPr="00173081" w:rsidRDefault="00173081" w:rsidP="00C856B7">
            <w:pPr>
              <w:pStyle w:val="ROWTABELLA"/>
              <w:rPr>
                <w:color w:val="002060"/>
              </w:rPr>
            </w:pPr>
            <w:r w:rsidRPr="00173081">
              <w:rPr>
                <w:color w:val="002060"/>
              </w:rPr>
              <w:t>BAYER CAPPUCCINI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34AA65"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79AD12" w14:textId="77777777" w:rsidR="00173081" w:rsidRPr="00173081" w:rsidRDefault="00173081" w:rsidP="00C856B7">
            <w:pPr>
              <w:pStyle w:val="ROWTABELLA"/>
              <w:rPr>
                <w:color w:val="002060"/>
              </w:rPr>
            </w:pPr>
            <w:r w:rsidRPr="00173081">
              <w:rPr>
                <w:color w:val="002060"/>
              </w:rPr>
              <w:t>12/12/2019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F17737" w14:textId="77777777" w:rsidR="00173081" w:rsidRPr="00173081" w:rsidRDefault="00173081" w:rsidP="00C856B7">
            <w:pPr>
              <w:pStyle w:val="ROWTABELLA"/>
              <w:rPr>
                <w:color w:val="002060"/>
              </w:rPr>
            </w:pPr>
            <w:r w:rsidRPr="00173081">
              <w:rPr>
                <w:color w:val="002060"/>
              </w:rPr>
              <w:t>CAMPO C/5 "MANDOLESI"- COPERT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772D21" w14:textId="77777777" w:rsidR="00173081" w:rsidRPr="00173081" w:rsidRDefault="00173081" w:rsidP="00C856B7">
            <w:pPr>
              <w:pStyle w:val="ROWTABELLA"/>
              <w:rPr>
                <w:color w:val="002060"/>
              </w:rPr>
            </w:pPr>
            <w:r w:rsidRPr="00173081">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0B3503" w14:textId="77777777" w:rsidR="00173081" w:rsidRPr="00173081" w:rsidRDefault="00173081" w:rsidP="00C856B7">
            <w:pPr>
              <w:pStyle w:val="ROWTABELLA"/>
              <w:rPr>
                <w:color w:val="002060"/>
              </w:rPr>
            </w:pPr>
            <w:r w:rsidRPr="00173081">
              <w:rPr>
                <w:color w:val="002060"/>
              </w:rPr>
              <w:t>VIA DELLE REGIONI, 8</w:t>
            </w:r>
          </w:p>
        </w:tc>
      </w:tr>
    </w:tbl>
    <w:p w14:paraId="5A5A53B5" w14:textId="77777777" w:rsidR="00173081" w:rsidRPr="00173081" w:rsidRDefault="00173081" w:rsidP="00173081">
      <w:pPr>
        <w:pStyle w:val="breakline"/>
        <w:divId w:val="527259509"/>
        <w:rPr>
          <w:color w:val="002060"/>
        </w:rPr>
      </w:pPr>
    </w:p>
    <w:p w14:paraId="564A3F8A"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UNDER 21 CALCIO A 5 REGIONALE</w:t>
      </w:r>
    </w:p>
    <w:p w14:paraId="7974637A" w14:textId="77777777" w:rsidR="00173081" w:rsidRPr="00173081" w:rsidRDefault="00173081" w:rsidP="00173081">
      <w:pPr>
        <w:pStyle w:val="TITOLOPRINC"/>
        <w:divId w:val="527259509"/>
        <w:rPr>
          <w:color w:val="002060"/>
        </w:rPr>
      </w:pPr>
      <w:r w:rsidRPr="00173081">
        <w:rPr>
          <w:color w:val="002060"/>
        </w:rPr>
        <w:t>VARIAZIONI AL PROGRAMMA GARE</w:t>
      </w:r>
    </w:p>
    <w:p w14:paraId="01193111" w14:textId="77777777" w:rsidR="00173081" w:rsidRPr="00173081" w:rsidRDefault="00173081" w:rsidP="00173081">
      <w:pPr>
        <w:pStyle w:val="breakline"/>
        <w:divId w:val="527259509"/>
        <w:rPr>
          <w:color w:val="002060"/>
        </w:rPr>
      </w:pPr>
    </w:p>
    <w:p w14:paraId="3E7C0276"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73081" w:rsidRPr="00173081" w14:paraId="6286B300"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745EE" w14:textId="77777777" w:rsidR="00173081" w:rsidRPr="00173081" w:rsidRDefault="00173081"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C29155"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4E237F"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4B31F"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48B35B"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59714"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51BF1F"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1DCE79" w14:textId="77777777" w:rsidR="00173081" w:rsidRPr="00173081" w:rsidRDefault="00173081" w:rsidP="00C856B7">
            <w:pPr>
              <w:pStyle w:val="HEADERTABELLA"/>
              <w:rPr>
                <w:color w:val="002060"/>
              </w:rPr>
            </w:pPr>
            <w:r w:rsidRPr="00173081">
              <w:rPr>
                <w:color w:val="002060"/>
              </w:rPr>
              <w:t>Impianto</w:t>
            </w:r>
          </w:p>
        </w:tc>
      </w:tr>
      <w:tr w:rsidR="00173081" w:rsidRPr="00173081" w14:paraId="0D669DE5"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DE5EF" w14:textId="77777777" w:rsidR="00173081" w:rsidRPr="00173081" w:rsidRDefault="00173081" w:rsidP="00C856B7">
            <w:pPr>
              <w:pStyle w:val="ROWTABELLA"/>
              <w:rPr>
                <w:color w:val="002060"/>
                <w:highlight w:val="yellow"/>
              </w:rPr>
            </w:pPr>
            <w:r w:rsidRPr="00173081">
              <w:rPr>
                <w:color w:val="002060"/>
                <w:highlight w:val="yellow"/>
              </w:rPr>
              <w:t>12/12/2019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AE0FC" w14:textId="77777777" w:rsidR="00173081" w:rsidRPr="00173081" w:rsidRDefault="00173081" w:rsidP="00C856B7">
            <w:pPr>
              <w:pStyle w:val="ROWTABELLA"/>
              <w:jc w:val="center"/>
              <w:rPr>
                <w:color w:val="002060"/>
                <w:highlight w:val="yellow"/>
              </w:rPr>
            </w:pPr>
            <w:r w:rsidRPr="0017308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5F13F" w14:textId="77777777" w:rsidR="00173081" w:rsidRPr="00173081" w:rsidRDefault="00173081" w:rsidP="00C856B7">
            <w:pPr>
              <w:pStyle w:val="ROWTABELLA"/>
              <w:rPr>
                <w:color w:val="002060"/>
                <w:highlight w:val="yellow"/>
              </w:rPr>
            </w:pPr>
            <w:r w:rsidRPr="00173081">
              <w:rPr>
                <w:color w:val="002060"/>
                <w:highlight w:val="yellow"/>
              </w:rPr>
              <w:t>CANDIA BARACCOLA ASPIO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4E596" w14:textId="77777777" w:rsidR="00173081" w:rsidRPr="00173081" w:rsidRDefault="00173081" w:rsidP="00C856B7">
            <w:pPr>
              <w:pStyle w:val="ROWTABELLA"/>
              <w:rPr>
                <w:color w:val="002060"/>
                <w:highlight w:val="yellow"/>
              </w:rPr>
            </w:pPr>
            <w:r w:rsidRPr="00173081">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89451" w14:textId="77777777" w:rsidR="00173081" w:rsidRPr="00173081" w:rsidRDefault="00173081" w:rsidP="00C856B7">
            <w:pPr>
              <w:pStyle w:val="ROWTABELLA"/>
              <w:rPr>
                <w:color w:val="002060"/>
              </w:rPr>
            </w:pPr>
            <w:r w:rsidRPr="00173081">
              <w:rPr>
                <w:color w:val="002060"/>
              </w:rPr>
              <w:t>07/12/2019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EC5AF" w14:textId="77777777" w:rsidR="00173081" w:rsidRPr="00173081" w:rsidRDefault="00173081" w:rsidP="00C856B7">
            <w:pPr>
              <w:pStyle w:val="ROWTABELLA"/>
              <w:jc w:val="center"/>
              <w:rPr>
                <w:color w:val="002060"/>
              </w:rPr>
            </w:pPr>
            <w:r w:rsidRPr="00173081">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2B7BF" w14:textId="77777777" w:rsidR="00173081" w:rsidRPr="00173081" w:rsidRDefault="00173081" w:rsidP="00C856B7">
            <w:pPr>
              <w:pStyle w:val="ROWTABELLA"/>
              <w:jc w:val="center"/>
              <w:rPr>
                <w:color w:val="002060"/>
              </w:rPr>
            </w:pPr>
            <w:r w:rsidRPr="0017308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FE6D1" w14:textId="77777777" w:rsidR="00173081" w:rsidRPr="00173081" w:rsidRDefault="00173081" w:rsidP="00C856B7">
            <w:pPr>
              <w:rPr>
                <w:color w:val="002060"/>
              </w:rPr>
            </w:pPr>
          </w:p>
        </w:tc>
      </w:tr>
    </w:tbl>
    <w:p w14:paraId="34C415FC" w14:textId="77777777" w:rsidR="00173081" w:rsidRPr="00173081" w:rsidRDefault="00173081" w:rsidP="00173081">
      <w:pPr>
        <w:pStyle w:val="breakline"/>
        <w:divId w:val="527259509"/>
        <w:rPr>
          <w:color w:val="002060"/>
        </w:rPr>
      </w:pPr>
    </w:p>
    <w:p w14:paraId="618C3C70" w14:textId="77777777" w:rsidR="00173081" w:rsidRPr="00173081" w:rsidRDefault="00173081" w:rsidP="00173081">
      <w:pPr>
        <w:pStyle w:val="breakline"/>
        <w:divId w:val="527259509"/>
        <w:rPr>
          <w:color w:val="002060"/>
        </w:rPr>
      </w:pPr>
    </w:p>
    <w:p w14:paraId="5BF770FF" w14:textId="77777777" w:rsidR="00173081" w:rsidRPr="00173081" w:rsidRDefault="00173081" w:rsidP="00173081">
      <w:pPr>
        <w:pStyle w:val="SOTTOTITOLOCAMPIONATO1"/>
        <w:divId w:val="527259509"/>
        <w:rPr>
          <w:color w:val="002060"/>
        </w:rPr>
      </w:pPr>
      <w:r w:rsidRPr="001730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73081" w:rsidRPr="00173081" w14:paraId="2F7EA411"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6DE73" w14:textId="77777777" w:rsidR="00173081" w:rsidRPr="00173081" w:rsidRDefault="00173081"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80A644"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7732EE"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99F17"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890BE5"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9A4888"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DD3217"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D78E65" w14:textId="77777777" w:rsidR="00173081" w:rsidRPr="00173081" w:rsidRDefault="00173081" w:rsidP="00C856B7">
            <w:pPr>
              <w:pStyle w:val="HEADERTABELLA"/>
              <w:rPr>
                <w:color w:val="002060"/>
              </w:rPr>
            </w:pPr>
            <w:r w:rsidRPr="00173081">
              <w:rPr>
                <w:color w:val="002060"/>
              </w:rPr>
              <w:t>Impianto</w:t>
            </w:r>
          </w:p>
        </w:tc>
      </w:tr>
      <w:tr w:rsidR="00173081" w:rsidRPr="00173081" w14:paraId="5F0D4E12"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8DEE4" w14:textId="77777777" w:rsidR="00173081" w:rsidRPr="00173081" w:rsidRDefault="00173081" w:rsidP="00C856B7">
            <w:pPr>
              <w:pStyle w:val="ROWTABELLA"/>
              <w:rPr>
                <w:color w:val="002060"/>
                <w:highlight w:val="yellow"/>
              </w:rPr>
            </w:pPr>
            <w:r w:rsidRPr="00173081">
              <w:rPr>
                <w:color w:val="002060"/>
                <w:highlight w:val="yellow"/>
              </w:rPr>
              <w:t>07/12/2019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BABF1" w14:textId="77777777" w:rsidR="00173081" w:rsidRPr="00173081" w:rsidRDefault="00173081" w:rsidP="00C856B7">
            <w:pPr>
              <w:pStyle w:val="ROWTABELLA"/>
              <w:jc w:val="center"/>
              <w:rPr>
                <w:color w:val="002060"/>
                <w:highlight w:val="yellow"/>
              </w:rPr>
            </w:pPr>
            <w:r w:rsidRPr="0017308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01198" w14:textId="77777777" w:rsidR="00173081" w:rsidRPr="00173081" w:rsidRDefault="00173081" w:rsidP="00C856B7">
            <w:pPr>
              <w:pStyle w:val="ROWTABELLA"/>
              <w:rPr>
                <w:color w:val="002060"/>
                <w:highlight w:val="yellow"/>
              </w:rPr>
            </w:pPr>
            <w:r w:rsidRPr="00173081">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FD447" w14:textId="77777777" w:rsidR="00173081" w:rsidRPr="00173081" w:rsidRDefault="00173081" w:rsidP="00C856B7">
            <w:pPr>
              <w:pStyle w:val="ROWTABELLA"/>
              <w:rPr>
                <w:color w:val="002060"/>
                <w:highlight w:val="yellow"/>
              </w:rPr>
            </w:pPr>
            <w:r w:rsidRPr="00173081">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F7C64" w14:textId="77777777" w:rsidR="00173081" w:rsidRPr="00173081" w:rsidRDefault="00173081" w:rsidP="00C856B7">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3BE93" w14:textId="77777777" w:rsidR="00173081" w:rsidRPr="00173081" w:rsidRDefault="00173081" w:rsidP="00C856B7">
            <w:pPr>
              <w:pStyle w:val="ROWTABELLA"/>
              <w:jc w:val="center"/>
              <w:rPr>
                <w:color w:val="002060"/>
              </w:rPr>
            </w:pPr>
            <w:r w:rsidRPr="00173081">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2FAB8" w14:textId="77777777" w:rsidR="00173081" w:rsidRPr="00173081" w:rsidRDefault="00173081" w:rsidP="00C856B7">
            <w:pPr>
              <w:pStyle w:val="ROWTABELLA"/>
              <w:jc w:val="center"/>
              <w:rPr>
                <w:color w:val="002060"/>
              </w:rPr>
            </w:pPr>
            <w:r w:rsidRPr="00173081">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965A6" w14:textId="77777777" w:rsidR="00173081" w:rsidRPr="00173081" w:rsidRDefault="00173081" w:rsidP="00C856B7">
            <w:pPr>
              <w:rPr>
                <w:color w:val="002060"/>
              </w:rPr>
            </w:pPr>
          </w:p>
        </w:tc>
      </w:tr>
    </w:tbl>
    <w:p w14:paraId="1C78EE4B" w14:textId="77777777" w:rsidR="00173081" w:rsidRPr="00173081" w:rsidRDefault="00173081" w:rsidP="00173081">
      <w:pPr>
        <w:pStyle w:val="breakline"/>
        <w:divId w:val="527259509"/>
        <w:rPr>
          <w:color w:val="002060"/>
        </w:rPr>
      </w:pPr>
    </w:p>
    <w:p w14:paraId="665A8058" w14:textId="77777777" w:rsidR="00173081" w:rsidRPr="00173081" w:rsidRDefault="00173081" w:rsidP="00173081">
      <w:pPr>
        <w:pStyle w:val="breakline"/>
        <w:divId w:val="527259509"/>
        <w:rPr>
          <w:color w:val="002060"/>
        </w:rPr>
      </w:pPr>
    </w:p>
    <w:p w14:paraId="38FAACA6" w14:textId="77777777" w:rsidR="00173081" w:rsidRPr="00173081" w:rsidRDefault="00173081" w:rsidP="00173081">
      <w:pPr>
        <w:pStyle w:val="TITOLOPRINC"/>
        <w:divId w:val="527259509"/>
        <w:rPr>
          <w:color w:val="002060"/>
        </w:rPr>
      </w:pPr>
      <w:r w:rsidRPr="00173081">
        <w:rPr>
          <w:color w:val="002060"/>
        </w:rPr>
        <w:t>RISULTATI</w:t>
      </w:r>
    </w:p>
    <w:p w14:paraId="03BE3FBD" w14:textId="77777777" w:rsidR="00173081" w:rsidRPr="00173081" w:rsidRDefault="00173081" w:rsidP="00173081">
      <w:pPr>
        <w:pStyle w:val="breakline"/>
        <w:divId w:val="527259509"/>
        <w:rPr>
          <w:color w:val="002060"/>
        </w:rPr>
      </w:pPr>
    </w:p>
    <w:p w14:paraId="349FEA90" w14:textId="77777777" w:rsidR="00173081" w:rsidRPr="00173081" w:rsidRDefault="00173081" w:rsidP="00173081">
      <w:pPr>
        <w:pStyle w:val="SOTTOTITOLOCAMPIONATO1"/>
        <w:divId w:val="527259509"/>
        <w:rPr>
          <w:color w:val="002060"/>
        </w:rPr>
      </w:pPr>
      <w:r w:rsidRPr="00173081">
        <w:rPr>
          <w:color w:val="002060"/>
        </w:rPr>
        <w:t>RISULTATI UFFICIALI GARE DEL 30/11/2019</w:t>
      </w:r>
    </w:p>
    <w:p w14:paraId="75F652ED"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05D84C48"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73081" w:rsidRPr="00173081" w14:paraId="21294E53"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697EB548"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F31523" w14:textId="77777777" w:rsidR="00173081" w:rsidRPr="00173081" w:rsidRDefault="00173081" w:rsidP="00C856B7">
                  <w:pPr>
                    <w:pStyle w:val="HEADERTABELLA"/>
                    <w:rPr>
                      <w:color w:val="002060"/>
                    </w:rPr>
                  </w:pPr>
                  <w:r w:rsidRPr="00173081">
                    <w:rPr>
                      <w:color w:val="002060"/>
                    </w:rPr>
                    <w:t>GIRONE A - 2 Giornata - R</w:t>
                  </w:r>
                </w:p>
              </w:tc>
            </w:tr>
            <w:tr w:rsidR="00173081" w:rsidRPr="00173081" w14:paraId="25B11FCD"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FD75A1" w14:textId="77777777" w:rsidR="00173081" w:rsidRPr="00173081" w:rsidRDefault="00173081" w:rsidP="00C856B7">
                  <w:pPr>
                    <w:pStyle w:val="ROWTABELLA"/>
                    <w:rPr>
                      <w:color w:val="002060"/>
                    </w:rPr>
                  </w:pPr>
                  <w:r w:rsidRPr="00173081">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967F99" w14:textId="77777777" w:rsidR="00173081" w:rsidRPr="00173081" w:rsidRDefault="00173081" w:rsidP="00C856B7">
                  <w:pPr>
                    <w:pStyle w:val="ROWTABELLA"/>
                    <w:rPr>
                      <w:color w:val="002060"/>
                    </w:rPr>
                  </w:pPr>
                  <w:r w:rsidRPr="00173081">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A9EFD1" w14:textId="77777777" w:rsidR="00173081" w:rsidRPr="00173081" w:rsidRDefault="00173081" w:rsidP="00C856B7">
                  <w:pPr>
                    <w:pStyle w:val="ROWTABELLA"/>
                    <w:jc w:val="center"/>
                    <w:rPr>
                      <w:color w:val="002060"/>
                    </w:rPr>
                  </w:pPr>
                  <w:r w:rsidRPr="00173081">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61F999" w14:textId="77777777" w:rsidR="00173081" w:rsidRPr="00173081" w:rsidRDefault="00173081" w:rsidP="00C856B7">
                  <w:pPr>
                    <w:pStyle w:val="ROWTABELLA"/>
                    <w:jc w:val="center"/>
                    <w:rPr>
                      <w:color w:val="002060"/>
                    </w:rPr>
                  </w:pPr>
                  <w:r w:rsidRPr="00173081">
                    <w:rPr>
                      <w:color w:val="002060"/>
                    </w:rPr>
                    <w:t> </w:t>
                  </w:r>
                </w:p>
              </w:tc>
            </w:tr>
            <w:tr w:rsidR="00173081" w:rsidRPr="00173081" w14:paraId="5FA61E8B"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1DBE50" w14:textId="77777777" w:rsidR="00173081" w:rsidRPr="00173081" w:rsidRDefault="00173081" w:rsidP="00C856B7">
                  <w:pPr>
                    <w:pStyle w:val="ROWTABELLA"/>
                    <w:rPr>
                      <w:color w:val="002060"/>
                    </w:rPr>
                  </w:pPr>
                  <w:r w:rsidRPr="00173081">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1AB76F" w14:textId="77777777" w:rsidR="00173081" w:rsidRPr="00173081" w:rsidRDefault="00173081" w:rsidP="00C856B7">
                  <w:pPr>
                    <w:pStyle w:val="ROWTABELLA"/>
                    <w:rPr>
                      <w:color w:val="002060"/>
                    </w:rPr>
                  </w:pPr>
                  <w:r w:rsidRPr="00173081">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FC1C40" w14:textId="77777777" w:rsidR="00173081" w:rsidRPr="00173081" w:rsidRDefault="00173081" w:rsidP="00C856B7">
                  <w:pPr>
                    <w:pStyle w:val="ROWTABELLA"/>
                    <w:jc w:val="center"/>
                    <w:rPr>
                      <w:color w:val="002060"/>
                    </w:rPr>
                  </w:pPr>
                  <w:r w:rsidRPr="00173081">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4D4B810" w14:textId="77777777" w:rsidR="00173081" w:rsidRPr="00173081" w:rsidRDefault="00173081" w:rsidP="00C856B7">
                  <w:pPr>
                    <w:pStyle w:val="ROWTABELLA"/>
                    <w:jc w:val="center"/>
                    <w:rPr>
                      <w:color w:val="002060"/>
                    </w:rPr>
                  </w:pPr>
                  <w:r w:rsidRPr="00173081">
                    <w:rPr>
                      <w:color w:val="002060"/>
                    </w:rPr>
                    <w:t>D</w:t>
                  </w:r>
                </w:p>
              </w:tc>
            </w:tr>
            <w:tr w:rsidR="00173081" w:rsidRPr="00173081" w14:paraId="66330273"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EEA772" w14:textId="77777777" w:rsidR="00173081" w:rsidRPr="00173081" w:rsidRDefault="00173081" w:rsidP="00C856B7">
                  <w:pPr>
                    <w:pStyle w:val="ROWTABELLA"/>
                    <w:rPr>
                      <w:color w:val="002060"/>
                    </w:rPr>
                  </w:pPr>
                  <w:r w:rsidRPr="00173081">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9A77F0" w14:textId="77777777" w:rsidR="00173081" w:rsidRPr="00173081" w:rsidRDefault="00173081" w:rsidP="00C856B7">
                  <w:pPr>
                    <w:pStyle w:val="ROWTABELLA"/>
                    <w:rPr>
                      <w:color w:val="002060"/>
                    </w:rPr>
                  </w:pPr>
                  <w:r w:rsidRPr="00173081">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F7FC84" w14:textId="77777777" w:rsidR="00173081" w:rsidRPr="00173081" w:rsidRDefault="00173081" w:rsidP="00C856B7">
                  <w:pPr>
                    <w:pStyle w:val="ROWTABELLA"/>
                    <w:jc w:val="center"/>
                    <w:rPr>
                      <w:color w:val="002060"/>
                    </w:rPr>
                  </w:pPr>
                  <w:r w:rsidRPr="00173081">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9F4BFD" w14:textId="77777777" w:rsidR="00173081" w:rsidRPr="00173081" w:rsidRDefault="00173081" w:rsidP="00C856B7">
                  <w:pPr>
                    <w:pStyle w:val="ROWTABELLA"/>
                    <w:jc w:val="center"/>
                    <w:rPr>
                      <w:color w:val="002060"/>
                    </w:rPr>
                  </w:pPr>
                  <w:r w:rsidRPr="00173081">
                    <w:rPr>
                      <w:color w:val="002060"/>
                    </w:rPr>
                    <w:t> </w:t>
                  </w:r>
                </w:p>
              </w:tc>
            </w:tr>
            <w:tr w:rsidR="00173081" w:rsidRPr="00173081" w14:paraId="510FCE0F"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4DF1D1F0" w14:textId="77777777" w:rsidR="00173081" w:rsidRPr="00173081" w:rsidRDefault="00173081" w:rsidP="00C856B7">
                  <w:pPr>
                    <w:pStyle w:val="ROWTABELLA"/>
                    <w:rPr>
                      <w:color w:val="002060"/>
                    </w:rPr>
                  </w:pPr>
                  <w:r w:rsidRPr="00173081">
                    <w:rPr>
                      <w:color w:val="002060"/>
                    </w:rPr>
                    <w:t>(1) - disputata il 01/12/2019</w:t>
                  </w:r>
                </w:p>
              </w:tc>
            </w:tr>
          </w:tbl>
          <w:p w14:paraId="66610889" w14:textId="77777777" w:rsidR="00173081" w:rsidRPr="00173081" w:rsidRDefault="00173081" w:rsidP="00C856B7">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6D817520"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16FF9" w14:textId="77777777" w:rsidR="00173081" w:rsidRPr="00173081" w:rsidRDefault="00173081" w:rsidP="00C856B7">
                  <w:pPr>
                    <w:pStyle w:val="HEADERTABELLA"/>
                    <w:rPr>
                      <w:color w:val="002060"/>
                    </w:rPr>
                  </w:pPr>
                  <w:r w:rsidRPr="00173081">
                    <w:rPr>
                      <w:color w:val="002060"/>
                    </w:rPr>
                    <w:t>GIRONE B - 2 Giornata - R</w:t>
                  </w:r>
                </w:p>
              </w:tc>
            </w:tr>
            <w:tr w:rsidR="00173081" w:rsidRPr="00173081" w14:paraId="7BAA97C3"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774C61" w14:textId="77777777" w:rsidR="00173081" w:rsidRPr="00173081" w:rsidRDefault="00173081" w:rsidP="00C856B7">
                  <w:pPr>
                    <w:pStyle w:val="ROWTABELLA"/>
                    <w:rPr>
                      <w:color w:val="002060"/>
                    </w:rPr>
                  </w:pPr>
                  <w:r w:rsidRPr="0017308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B9F389" w14:textId="77777777" w:rsidR="00173081" w:rsidRPr="00173081" w:rsidRDefault="00173081" w:rsidP="00C856B7">
                  <w:pPr>
                    <w:pStyle w:val="ROWTABELLA"/>
                    <w:rPr>
                      <w:color w:val="002060"/>
                    </w:rPr>
                  </w:pPr>
                  <w:r w:rsidRPr="00173081">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C0C7DB" w14:textId="77777777" w:rsidR="00173081" w:rsidRPr="00173081" w:rsidRDefault="00173081" w:rsidP="00C856B7">
                  <w:pPr>
                    <w:pStyle w:val="ROWTABELLA"/>
                    <w:jc w:val="center"/>
                    <w:rPr>
                      <w:color w:val="002060"/>
                    </w:rPr>
                  </w:pPr>
                  <w:r w:rsidRPr="0017308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BFE46B" w14:textId="77777777" w:rsidR="00173081" w:rsidRPr="00173081" w:rsidRDefault="00173081" w:rsidP="00C856B7">
                  <w:pPr>
                    <w:pStyle w:val="ROWTABELLA"/>
                    <w:jc w:val="center"/>
                    <w:rPr>
                      <w:color w:val="002060"/>
                    </w:rPr>
                  </w:pPr>
                  <w:r w:rsidRPr="00173081">
                    <w:rPr>
                      <w:color w:val="002060"/>
                    </w:rPr>
                    <w:t> </w:t>
                  </w:r>
                </w:p>
              </w:tc>
            </w:tr>
            <w:tr w:rsidR="00173081" w:rsidRPr="00173081" w14:paraId="549B236A"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8D0B33" w14:textId="77777777" w:rsidR="00173081" w:rsidRPr="00173081" w:rsidRDefault="00173081" w:rsidP="00C856B7">
                  <w:pPr>
                    <w:pStyle w:val="ROWTABELLA"/>
                    <w:rPr>
                      <w:color w:val="002060"/>
                    </w:rPr>
                  </w:pPr>
                  <w:r w:rsidRPr="0017308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FF38B00" w14:textId="77777777" w:rsidR="00173081" w:rsidRPr="00173081" w:rsidRDefault="00173081" w:rsidP="00C856B7">
                  <w:pPr>
                    <w:pStyle w:val="ROWTABELLA"/>
                    <w:rPr>
                      <w:color w:val="002060"/>
                    </w:rPr>
                  </w:pPr>
                  <w:r w:rsidRPr="0017308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287948" w14:textId="77777777" w:rsidR="00173081" w:rsidRPr="00173081" w:rsidRDefault="00173081" w:rsidP="00C856B7">
                  <w:pPr>
                    <w:pStyle w:val="ROWTABELLA"/>
                    <w:jc w:val="center"/>
                    <w:rPr>
                      <w:color w:val="002060"/>
                    </w:rPr>
                  </w:pPr>
                  <w:r w:rsidRPr="00173081">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C1A9C7" w14:textId="77777777" w:rsidR="00173081" w:rsidRPr="00173081" w:rsidRDefault="00173081" w:rsidP="00C856B7">
                  <w:pPr>
                    <w:pStyle w:val="ROWTABELLA"/>
                    <w:jc w:val="center"/>
                    <w:rPr>
                      <w:color w:val="002060"/>
                    </w:rPr>
                  </w:pPr>
                  <w:r w:rsidRPr="00173081">
                    <w:rPr>
                      <w:color w:val="002060"/>
                    </w:rPr>
                    <w:t> </w:t>
                  </w:r>
                </w:p>
              </w:tc>
            </w:tr>
            <w:tr w:rsidR="00173081" w:rsidRPr="00173081" w14:paraId="5A138EBA"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AA7777" w14:textId="77777777" w:rsidR="00173081" w:rsidRPr="00173081" w:rsidRDefault="00173081" w:rsidP="00C856B7">
                  <w:pPr>
                    <w:pStyle w:val="ROWTABELLA"/>
                    <w:rPr>
                      <w:color w:val="002060"/>
                    </w:rPr>
                  </w:pPr>
                  <w:r w:rsidRPr="00173081">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B607E4" w14:textId="77777777" w:rsidR="00173081" w:rsidRPr="00173081" w:rsidRDefault="00173081" w:rsidP="00C856B7">
                  <w:pPr>
                    <w:pStyle w:val="ROWTABELLA"/>
                    <w:rPr>
                      <w:color w:val="002060"/>
                    </w:rPr>
                  </w:pPr>
                  <w:r w:rsidRPr="00173081">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5992BC" w14:textId="77777777" w:rsidR="00173081" w:rsidRPr="00173081" w:rsidRDefault="00173081" w:rsidP="00C856B7">
                  <w:pPr>
                    <w:pStyle w:val="ROWTABELLA"/>
                    <w:jc w:val="center"/>
                    <w:rPr>
                      <w:color w:val="002060"/>
                    </w:rPr>
                  </w:pPr>
                  <w:r w:rsidRPr="00173081">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5F3F7D" w14:textId="77777777" w:rsidR="00173081" w:rsidRPr="00173081" w:rsidRDefault="00173081" w:rsidP="00C856B7">
                  <w:pPr>
                    <w:pStyle w:val="ROWTABELLA"/>
                    <w:jc w:val="center"/>
                    <w:rPr>
                      <w:color w:val="002060"/>
                    </w:rPr>
                  </w:pPr>
                  <w:r w:rsidRPr="00173081">
                    <w:rPr>
                      <w:color w:val="002060"/>
                    </w:rPr>
                    <w:t> </w:t>
                  </w:r>
                </w:p>
              </w:tc>
            </w:tr>
          </w:tbl>
          <w:p w14:paraId="3B575A20" w14:textId="77777777" w:rsidR="00173081" w:rsidRPr="00173081" w:rsidRDefault="00173081" w:rsidP="00C856B7">
            <w:pPr>
              <w:rPr>
                <w:color w:val="002060"/>
              </w:rPr>
            </w:pPr>
          </w:p>
        </w:tc>
      </w:tr>
    </w:tbl>
    <w:p w14:paraId="48AE91AE"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73081" w:rsidRPr="00173081" w14:paraId="779EC160"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6107B02F"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179DA5" w14:textId="77777777" w:rsidR="00173081" w:rsidRPr="00173081" w:rsidRDefault="00173081" w:rsidP="00C856B7">
                  <w:pPr>
                    <w:pStyle w:val="HEADERTABELLA"/>
                    <w:rPr>
                      <w:color w:val="002060"/>
                    </w:rPr>
                  </w:pPr>
                  <w:r w:rsidRPr="00173081">
                    <w:rPr>
                      <w:color w:val="002060"/>
                    </w:rPr>
                    <w:t>GIRONE C - 2 Giornata - R</w:t>
                  </w:r>
                </w:p>
              </w:tc>
            </w:tr>
            <w:tr w:rsidR="00173081" w:rsidRPr="00173081" w14:paraId="49BF2D99"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EFEF4FB" w14:textId="77777777" w:rsidR="00173081" w:rsidRPr="00173081" w:rsidRDefault="00173081" w:rsidP="00C856B7">
                  <w:pPr>
                    <w:pStyle w:val="ROWTABELLA"/>
                    <w:rPr>
                      <w:color w:val="002060"/>
                    </w:rPr>
                  </w:pPr>
                  <w:r w:rsidRPr="00173081">
                    <w:rPr>
                      <w:color w:val="002060"/>
                    </w:rPr>
                    <w:t>(1) 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092F55" w14:textId="77777777" w:rsidR="00173081" w:rsidRPr="00173081" w:rsidRDefault="00173081" w:rsidP="00C856B7">
                  <w:pPr>
                    <w:pStyle w:val="ROWTABELLA"/>
                    <w:rPr>
                      <w:color w:val="002060"/>
                    </w:rPr>
                  </w:pPr>
                  <w:r w:rsidRPr="00173081">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6983F3" w14:textId="77777777" w:rsidR="00173081" w:rsidRPr="00173081" w:rsidRDefault="00173081" w:rsidP="00C856B7">
                  <w:pPr>
                    <w:pStyle w:val="ROWTABELLA"/>
                    <w:jc w:val="center"/>
                    <w:rPr>
                      <w:color w:val="002060"/>
                    </w:rPr>
                  </w:pPr>
                  <w:r w:rsidRPr="00173081">
                    <w:rPr>
                      <w:color w:val="002060"/>
                    </w:rPr>
                    <w:t>11 - 7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F80AB2" w14:textId="77777777" w:rsidR="00173081" w:rsidRPr="00173081" w:rsidRDefault="00173081" w:rsidP="00C856B7">
                  <w:pPr>
                    <w:pStyle w:val="ROWTABELLA"/>
                    <w:jc w:val="center"/>
                    <w:rPr>
                      <w:color w:val="002060"/>
                    </w:rPr>
                  </w:pPr>
                  <w:r w:rsidRPr="00173081">
                    <w:rPr>
                      <w:color w:val="002060"/>
                    </w:rPr>
                    <w:t> </w:t>
                  </w:r>
                </w:p>
              </w:tc>
            </w:tr>
            <w:tr w:rsidR="00173081" w:rsidRPr="00173081" w14:paraId="08EAF626"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4525BE" w14:textId="77777777" w:rsidR="00173081" w:rsidRPr="00173081" w:rsidRDefault="00173081" w:rsidP="00C856B7">
                  <w:pPr>
                    <w:pStyle w:val="ROWTABELLA"/>
                    <w:rPr>
                      <w:color w:val="002060"/>
                    </w:rPr>
                  </w:pPr>
                  <w:r w:rsidRPr="00173081">
                    <w:rPr>
                      <w:color w:val="002060"/>
                    </w:rPr>
                    <w:t>(2) 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5C5B7B9" w14:textId="77777777" w:rsidR="00173081" w:rsidRPr="00173081" w:rsidRDefault="00173081" w:rsidP="00C856B7">
                  <w:pPr>
                    <w:pStyle w:val="ROWTABELLA"/>
                    <w:rPr>
                      <w:color w:val="002060"/>
                    </w:rPr>
                  </w:pPr>
                  <w:r w:rsidRPr="00173081">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261BE8" w14:textId="77777777" w:rsidR="00173081" w:rsidRPr="00173081" w:rsidRDefault="00173081" w:rsidP="00C856B7">
                  <w:pPr>
                    <w:pStyle w:val="ROWTABELLA"/>
                    <w:jc w:val="center"/>
                    <w:rPr>
                      <w:color w:val="002060"/>
                    </w:rPr>
                  </w:pPr>
                  <w:r w:rsidRPr="0017308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A097C1B" w14:textId="77777777" w:rsidR="00173081" w:rsidRPr="00173081" w:rsidRDefault="00173081" w:rsidP="00C856B7">
                  <w:pPr>
                    <w:pStyle w:val="ROWTABELLA"/>
                    <w:jc w:val="center"/>
                    <w:rPr>
                      <w:color w:val="002060"/>
                    </w:rPr>
                  </w:pPr>
                  <w:r w:rsidRPr="00173081">
                    <w:rPr>
                      <w:color w:val="002060"/>
                    </w:rPr>
                    <w:t> </w:t>
                  </w:r>
                </w:p>
              </w:tc>
            </w:tr>
            <w:tr w:rsidR="00173081" w:rsidRPr="00173081" w14:paraId="051F4213"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F1B738" w14:textId="77777777" w:rsidR="00173081" w:rsidRPr="00173081" w:rsidRDefault="00173081" w:rsidP="00C856B7">
                  <w:pPr>
                    <w:pStyle w:val="ROWTABELLA"/>
                    <w:rPr>
                      <w:color w:val="002060"/>
                    </w:rPr>
                  </w:pPr>
                  <w:r w:rsidRPr="00173081">
                    <w:rPr>
                      <w:color w:val="002060"/>
                    </w:rPr>
                    <w:t>(2)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0EA7A7" w14:textId="77777777" w:rsidR="00173081" w:rsidRPr="00173081" w:rsidRDefault="00173081" w:rsidP="00C856B7">
                  <w:pPr>
                    <w:pStyle w:val="ROWTABELLA"/>
                    <w:rPr>
                      <w:color w:val="002060"/>
                    </w:rPr>
                  </w:pPr>
                  <w:r w:rsidRPr="00173081">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427002" w14:textId="77777777" w:rsidR="00173081" w:rsidRPr="00173081" w:rsidRDefault="00173081" w:rsidP="00C856B7">
                  <w:pPr>
                    <w:pStyle w:val="ROWTABELLA"/>
                    <w:jc w:val="center"/>
                    <w:rPr>
                      <w:color w:val="002060"/>
                    </w:rPr>
                  </w:pPr>
                  <w:r w:rsidRPr="00173081">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CFDB5D" w14:textId="77777777" w:rsidR="00173081" w:rsidRPr="00173081" w:rsidRDefault="00173081" w:rsidP="00C856B7">
                  <w:pPr>
                    <w:pStyle w:val="ROWTABELLA"/>
                    <w:jc w:val="center"/>
                    <w:rPr>
                      <w:color w:val="002060"/>
                    </w:rPr>
                  </w:pPr>
                  <w:r w:rsidRPr="00173081">
                    <w:rPr>
                      <w:color w:val="002060"/>
                    </w:rPr>
                    <w:t> </w:t>
                  </w:r>
                </w:p>
              </w:tc>
            </w:tr>
            <w:tr w:rsidR="00173081" w:rsidRPr="00173081" w14:paraId="1674C169"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1B368ABA" w14:textId="77777777" w:rsidR="00173081" w:rsidRPr="00173081" w:rsidRDefault="00173081" w:rsidP="00C856B7">
                  <w:pPr>
                    <w:pStyle w:val="ROWTABELLA"/>
                    <w:rPr>
                      <w:color w:val="002060"/>
                    </w:rPr>
                  </w:pPr>
                  <w:r w:rsidRPr="00173081">
                    <w:rPr>
                      <w:color w:val="002060"/>
                    </w:rPr>
                    <w:t>(1) - disputata il 02/12/2019</w:t>
                  </w:r>
                </w:p>
              </w:tc>
            </w:tr>
            <w:tr w:rsidR="00173081" w:rsidRPr="00173081" w14:paraId="0476CF42"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182CA9B2" w14:textId="77777777" w:rsidR="00173081" w:rsidRPr="00173081" w:rsidRDefault="00173081" w:rsidP="00C856B7">
                  <w:pPr>
                    <w:pStyle w:val="ROWTABELLA"/>
                    <w:rPr>
                      <w:color w:val="002060"/>
                    </w:rPr>
                  </w:pPr>
                  <w:r w:rsidRPr="00173081">
                    <w:rPr>
                      <w:color w:val="002060"/>
                    </w:rPr>
                    <w:t>(2) - disputata il 01/12/2019</w:t>
                  </w:r>
                </w:p>
              </w:tc>
            </w:tr>
          </w:tbl>
          <w:p w14:paraId="5CF9D64A" w14:textId="77777777" w:rsidR="00173081" w:rsidRPr="00173081" w:rsidRDefault="00173081" w:rsidP="00C856B7">
            <w:pPr>
              <w:rPr>
                <w:color w:val="002060"/>
              </w:rPr>
            </w:pPr>
          </w:p>
        </w:tc>
      </w:tr>
    </w:tbl>
    <w:p w14:paraId="206D80AE" w14:textId="77777777" w:rsidR="00173081" w:rsidRPr="00173081" w:rsidRDefault="00173081" w:rsidP="00173081">
      <w:pPr>
        <w:pStyle w:val="breakline"/>
        <w:divId w:val="527259509"/>
        <w:rPr>
          <w:color w:val="002060"/>
        </w:rPr>
      </w:pPr>
    </w:p>
    <w:p w14:paraId="23EE4FFB" w14:textId="77777777" w:rsidR="00173081" w:rsidRPr="00173081" w:rsidRDefault="00173081" w:rsidP="00173081">
      <w:pPr>
        <w:pStyle w:val="breakline"/>
        <w:divId w:val="527259509"/>
        <w:rPr>
          <w:color w:val="002060"/>
        </w:rPr>
      </w:pPr>
    </w:p>
    <w:p w14:paraId="087F0F94" w14:textId="77777777" w:rsidR="00173081" w:rsidRPr="00173081" w:rsidRDefault="00173081" w:rsidP="00173081">
      <w:pPr>
        <w:pStyle w:val="TITOLOPRINC"/>
        <w:divId w:val="527259509"/>
        <w:rPr>
          <w:color w:val="002060"/>
        </w:rPr>
      </w:pPr>
      <w:r w:rsidRPr="00173081">
        <w:rPr>
          <w:color w:val="002060"/>
        </w:rPr>
        <w:t>GIUDICE SPORTIVO</w:t>
      </w:r>
    </w:p>
    <w:p w14:paraId="0D854782"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4D14F62E" w14:textId="77777777" w:rsidR="00173081" w:rsidRPr="00173081" w:rsidRDefault="00173081" w:rsidP="00173081">
      <w:pPr>
        <w:pStyle w:val="titolo10"/>
        <w:divId w:val="527259509"/>
        <w:rPr>
          <w:color w:val="002060"/>
        </w:rPr>
      </w:pPr>
      <w:r w:rsidRPr="00173081">
        <w:rPr>
          <w:color w:val="002060"/>
        </w:rPr>
        <w:t xml:space="preserve">GARE DEL 30/11/2019 </w:t>
      </w:r>
    </w:p>
    <w:p w14:paraId="38352624" w14:textId="77777777" w:rsidR="00173081" w:rsidRPr="00173081" w:rsidRDefault="00173081" w:rsidP="00173081">
      <w:pPr>
        <w:pStyle w:val="titolo6"/>
        <w:divId w:val="527259509"/>
        <w:rPr>
          <w:color w:val="002060"/>
        </w:rPr>
      </w:pPr>
      <w:r w:rsidRPr="00173081">
        <w:rPr>
          <w:color w:val="002060"/>
        </w:rPr>
        <w:t xml:space="preserve">DECISIONI DEL GIUDICE SPORTIVO </w:t>
      </w:r>
    </w:p>
    <w:p w14:paraId="6A050E57" w14:textId="77777777" w:rsidR="00173081" w:rsidRPr="00173081" w:rsidRDefault="00173081" w:rsidP="00173081">
      <w:pPr>
        <w:pStyle w:val="titolo20"/>
        <w:divId w:val="527259509"/>
        <w:rPr>
          <w:color w:val="002060"/>
        </w:rPr>
      </w:pPr>
      <w:r w:rsidRPr="00173081">
        <w:rPr>
          <w:color w:val="002060"/>
        </w:rPr>
        <w:t xml:space="preserve">PREANNUNCIO DI RECLAMO </w:t>
      </w:r>
    </w:p>
    <w:p w14:paraId="5F040296" w14:textId="77777777" w:rsidR="00173081" w:rsidRPr="00173081" w:rsidRDefault="00173081" w:rsidP="00173081">
      <w:pPr>
        <w:pStyle w:val="diffida"/>
        <w:spacing w:before="80" w:beforeAutospacing="0" w:after="40" w:afterAutospacing="0"/>
        <w:jc w:val="left"/>
        <w:divId w:val="527259509"/>
        <w:rPr>
          <w:color w:val="002060"/>
        </w:rPr>
      </w:pPr>
      <w:r w:rsidRPr="00173081">
        <w:rPr>
          <w:color w:val="002060"/>
        </w:rPr>
        <w:t xml:space="preserve">gara del 30/11/2019 AUDAX 1970 S.ANGELO - OLYMPIA FANO C5 </w:t>
      </w:r>
      <w:r w:rsidRPr="00173081">
        <w:rPr>
          <w:color w:val="002060"/>
        </w:rPr>
        <w:br/>
        <w:t xml:space="preserve">Preso atto del preannuncio di ricorso da parte della Società A.S.D.OLYMPIA FANO C5 si soprassiede ad ogni decisione in merito. </w:t>
      </w:r>
    </w:p>
    <w:p w14:paraId="37E40C4F" w14:textId="77777777" w:rsidR="00173081" w:rsidRPr="00173081" w:rsidRDefault="00173081" w:rsidP="00173081">
      <w:pPr>
        <w:pStyle w:val="diffida"/>
        <w:spacing w:before="80" w:beforeAutospacing="0" w:after="40" w:afterAutospacing="0"/>
        <w:jc w:val="left"/>
        <w:divId w:val="527259509"/>
        <w:rPr>
          <w:color w:val="002060"/>
        </w:rPr>
      </w:pPr>
      <w:r w:rsidRPr="00173081">
        <w:rPr>
          <w:color w:val="002060"/>
        </w:rPr>
        <w:t xml:space="preserve">Nel relativo paragrafo, di seguito, si riportano i provvedimenti disciplinari assunti a carico di tesserati per quanto in atti. </w:t>
      </w:r>
    </w:p>
    <w:p w14:paraId="42B9080B"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4F766390" w14:textId="77777777" w:rsidR="00173081" w:rsidRPr="00173081" w:rsidRDefault="00173081" w:rsidP="00173081">
      <w:pPr>
        <w:pStyle w:val="TITOLO7B"/>
        <w:divId w:val="527259509"/>
        <w:rPr>
          <w:color w:val="002060"/>
        </w:rPr>
      </w:pPr>
      <w:r w:rsidRPr="00173081">
        <w:rPr>
          <w:color w:val="002060"/>
        </w:rPr>
        <w:lastRenderedPageBreak/>
        <w:t xml:space="preserve">In base alle risultanze degli atti ufficiali sono state deliberate le seguenti sanzioni disciplinari. </w:t>
      </w:r>
    </w:p>
    <w:p w14:paraId="0BD675CA"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3D717E21" w14:textId="77777777" w:rsidR="00173081" w:rsidRPr="00173081" w:rsidRDefault="00173081" w:rsidP="00173081">
      <w:pPr>
        <w:pStyle w:val="titolo20"/>
        <w:divId w:val="527259509"/>
        <w:rPr>
          <w:color w:val="002060"/>
        </w:rPr>
      </w:pPr>
      <w:r w:rsidRPr="001730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65D57788" w14:textId="77777777" w:rsidTr="00173081">
        <w:trPr>
          <w:divId w:val="527259509"/>
        </w:trPr>
        <w:tc>
          <w:tcPr>
            <w:tcW w:w="2200" w:type="dxa"/>
            <w:tcMar>
              <w:top w:w="20" w:type="dxa"/>
              <w:left w:w="20" w:type="dxa"/>
              <w:bottom w:w="20" w:type="dxa"/>
              <w:right w:w="20" w:type="dxa"/>
            </w:tcMar>
            <w:vAlign w:val="center"/>
          </w:tcPr>
          <w:p w14:paraId="46009739" w14:textId="77777777" w:rsidR="00173081" w:rsidRPr="00173081" w:rsidRDefault="00173081" w:rsidP="00C856B7">
            <w:pPr>
              <w:pStyle w:val="movimento"/>
              <w:rPr>
                <w:color w:val="002060"/>
              </w:rPr>
            </w:pPr>
            <w:r w:rsidRPr="00173081">
              <w:rPr>
                <w:color w:val="002060"/>
              </w:rPr>
              <w:t>ANTONIONI ALEX</w:t>
            </w:r>
          </w:p>
        </w:tc>
        <w:tc>
          <w:tcPr>
            <w:tcW w:w="2200" w:type="dxa"/>
            <w:tcMar>
              <w:top w:w="20" w:type="dxa"/>
              <w:left w:w="20" w:type="dxa"/>
              <w:bottom w:w="20" w:type="dxa"/>
              <w:right w:w="20" w:type="dxa"/>
            </w:tcMar>
            <w:vAlign w:val="center"/>
          </w:tcPr>
          <w:p w14:paraId="1FB63A61" w14:textId="77777777" w:rsidR="00173081" w:rsidRPr="00173081" w:rsidRDefault="00173081" w:rsidP="00C856B7">
            <w:pPr>
              <w:pStyle w:val="movimento2"/>
              <w:rPr>
                <w:color w:val="002060"/>
              </w:rPr>
            </w:pPr>
            <w:r w:rsidRPr="00173081">
              <w:rPr>
                <w:color w:val="002060"/>
              </w:rPr>
              <w:t xml:space="preserve">(OLYMPIA FANO C5) </w:t>
            </w:r>
          </w:p>
        </w:tc>
        <w:tc>
          <w:tcPr>
            <w:tcW w:w="800" w:type="dxa"/>
            <w:tcMar>
              <w:top w:w="20" w:type="dxa"/>
              <w:left w:w="20" w:type="dxa"/>
              <w:bottom w:w="20" w:type="dxa"/>
              <w:right w:w="20" w:type="dxa"/>
            </w:tcMar>
            <w:vAlign w:val="center"/>
          </w:tcPr>
          <w:p w14:paraId="2CEA587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5504357"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3343B58" w14:textId="77777777" w:rsidR="00173081" w:rsidRPr="00173081" w:rsidRDefault="00173081" w:rsidP="00C856B7">
            <w:pPr>
              <w:pStyle w:val="movimento2"/>
              <w:rPr>
                <w:color w:val="002060"/>
              </w:rPr>
            </w:pPr>
            <w:r w:rsidRPr="00173081">
              <w:rPr>
                <w:color w:val="002060"/>
              </w:rPr>
              <w:t> </w:t>
            </w:r>
          </w:p>
        </w:tc>
      </w:tr>
    </w:tbl>
    <w:p w14:paraId="49579112" w14:textId="77777777" w:rsidR="00173081" w:rsidRPr="00173081" w:rsidRDefault="00173081" w:rsidP="00173081">
      <w:pPr>
        <w:pStyle w:val="titolo20"/>
        <w:divId w:val="527259509"/>
        <w:rPr>
          <w:color w:val="002060"/>
        </w:rPr>
      </w:pPr>
      <w:r w:rsidRPr="001730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7307BB2" w14:textId="77777777" w:rsidTr="00173081">
        <w:trPr>
          <w:divId w:val="527259509"/>
        </w:trPr>
        <w:tc>
          <w:tcPr>
            <w:tcW w:w="2200" w:type="dxa"/>
            <w:tcMar>
              <w:top w:w="20" w:type="dxa"/>
              <w:left w:w="20" w:type="dxa"/>
              <w:bottom w:w="20" w:type="dxa"/>
              <w:right w:w="20" w:type="dxa"/>
            </w:tcMar>
            <w:vAlign w:val="center"/>
          </w:tcPr>
          <w:p w14:paraId="3F653243" w14:textId="77777777" w:rsidR="00173081" w:rsidRPr="00173081" w:rsidRDefault="00173081" w:rsidP="00C856B7">
            <w:pPr>
              <w:pStyle w:val="movimento"/>
              <w:rPr>
                <w:color w:val="002060"/>
              </w:rPr>
            </w:pPr>
            <w:r w:rsidRPr="00173081">
              <w:rPr>
                <w:color w:val="002060"/>
              </w:rPr>
              <w:t>BIKAI LUCIEN</w:t>
            </w:r>
          </w:p>
        </w:tc>
        <w:tc>
          <w:tcPr>
            <w:tcW w:w="2200" w:type="dxa"/>
            <w:tcMar>
              <w:top w:w="20" w:type="dxa"/>
              <w:left w:w="20" w:type="dxa"/>
              <w:bottom w:w="20" w:type="dxa"/>
              <w:right w:w="20" w:type="dxa"/>
            </w:tcMar>
            <w:vAlign w:val="center"/>
          </w:tcPr>
          <w:p w14:paraId="2845FC33" w14:textId="77777777" w:rsidR="00173081" w:rsidRPr="00173081" w:rsidRDefault="00173081" w:rsidP="00C856B7">
            <w:pPr>
              <w:pStyle w:val="movimento2"/>
              <w:rPr>
                <w:color w:val="002060"/>
              </w:rPr>
            </w:pPr>
            <w:r w:rsidRPr="00173081">
              <w:rPr>
                <w:color w:val="002060"/>
              </w:rPr>
              <w:t xml:space="preserve">(AUDAX 1970 S.ANGELO) </w:t>
            </w:r>
          </w:p>
        </w:tc>
        <w:tc>
          <w:tcPr>
            <w:tcW w:w="800" w:type="dxa"/>
            <w:tcMar>
              <w:top w:w="20" w:type="dxa"/>
              <w:left w:w="20" w:type="dxa"/>
              <w:bottom w:w="20" w:type="dxa"/>
              <w:right w:w="20" w:type="dxa"/>
            </w:tcMar>
            <w:vAlign w:val="center"/>
          </w:tcPr>
          <w:p w14:paraId="1FE8EB6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59C5F3B" w14:textId="77777777" w:rsidR="00173081" w:rsidRPr="00173081" w:rsidRDefault="00173081" w:rsidP="00C856B7">
            <w:pPr>
              <w:pStyle w:val="movimento"/>
              <w:rPr>
                <w:color w:val="002060"/>
              </w:rPr>
            </w:pPr>
            <w:r w:rsidRPr="00173081">
              <w:rPr>
                <w:color w:val="002060"/>
              </w:rPr>
              <w:t>BIAGINI MARCO</w:t>
            </w:r>
          </w:p>
        </w:tc>
        <w:tc>
          <w:tcPr>
            <w:tcW w:w="2200" w:type="dxa"/>
            <w:tcMar>
              <w:top w:w="20" w:type="dxa"/>
              <w:left w:w="20" w:type="dxa"/>
              <w:bottom w:w="20" w:type="dxa"/>
              <w:right w:w="20" w:type="dxa"/>
            </w:tcMar>
            <w:vAlign w:val="center"/>
          </w:tcPr>
          <w:p w14:paraId="1AFE41D6" w14:textId="77777777" w:rsidR="00173081" w:rsidRPr="00173081" w:rsidRDefault="00173081" w:rsidP="00C856B7">
            <w:pPr>
              <w:pStyle w:val="movimento2"/>
              <w:rPr>
                <w:color w:val="002060"/>
              </w:rPr>
            </w:pPr>
            <w:r w:rsidRPr="00173081">
              <w:rPr>
                <w:color w:val="002060"/>
              </w:rPr>
              <w:t xml:space="preserve">(CALCIO A 5 CORINALDO) </w:t>
            </w:r>
          </w:p>
        </w:tc>
      </w:tr>
    </w:tbl>
    <w:p w14:paraId="0A06240C"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44092DDB" w14:textId="77777777" w:rsidTr="00173081">
        <w:trPr>
          <w:divId w:val="527259509"/>
        </w:trPr>
        <w:tc>
          <w:tcPr>
            <w:tcW w:w="2200" w:type="dxa"/>
            <w:tcMar>
              <w:top w:w="20" w:type="dxa"/>
              <w:left w:w="20" w:type="dxa"/>
              <w:bottom w:w="20" w:type="dxa"/>
              <w:right w:w="20" w:type="dxa"/>
            </w:tcMar>
            <w:vAlign w:val="center"/>
          </w:tcPr>
          <w:p w14:paraId="28A1A5AB" w14:textId="77777777" w:rsidR="00173081" w:rsidRPr="00173081" w:rsidRDefault="00173081" w:rsidP="00C856B7">
            <w:pPr>
              <w:pStyle w:val="movimento"/>
              <w:rPr>
                <w:color w:val="002060"/>
              </w:rPr>
            </w:pPr>
            <w:r w:rsidRPr="00173081">
              <w:rPr>
                <w:color w:val="002060"/>
              </w:rPr>
              <w:t>GAMBARARA LUCA</w:t>
            </w:r>
          </w:p>
        </w:tc>
        <w:tc>
          <w:tcPr>
            <w:tcW w:w="2200" w:type="dxa"/>
            <w:tcMar>
              <w:top w:w="20" w:type="dxa"/>
              <w:left w:w="20" w:type="dxa"/>
              <w:bottom w:w="20" w:type="dxa"/>
              <w:right w:w="20" w:type="dxa"/>
            </w:tcMar>
            <w:vAlign w:val="center"/>
          </w:tcPr>
          <w:p w14:paraId="5C5D6BA2" w14:textId="77777777" w:rsidR="00173081" w:rsidRPr="00173081" w:rsidRDefault="00173081" w:rsidP="00C856B7">
            <w:pPr>
              <w:pStyle w:val="movimento2"/>
              <w:rPr>
                <w:color w:val="002060"/>
              </w:rPr>
            </w:pPr>
            <w:r w:rsidRPr="00173081">
              <w:rPr>
                <w:color w:val="002060"/>
              </w:rPr>
              <w:t xml:space="preserve">(ATL URBINO C5 1999) </w:t>
            </w:r>
          </w:p>
        </w:tc>
        <w:tc>
          <w:tcPr>
            <w:tcW w:w="800" w:type="dxa"/>
            <w:tcMar>
              <w:top w:w="20" w:type="dxa"/>
              <w:left w:w="20" w:type="dxa"/>
              <w:bottom w:w="20" w:type="dxa"/>
              <w:right w:w="20" w:type="dxa"/>
            </w:tcMar>
            <w:vAlign w:val="center"/>
          </w:tcPr>
          <w:p w14:paraId="06F70FE1"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F28DF0A" w14:textId="77777777" w:rsidR="00173081" w:rsidRPr="00173081" w:rsidRDefault="00173081" w:rsidP="00C856B7">
            <w:pPr>
              <w:pStyle w:val="movimento"/>
              <w:rPr>
                <w:color w:val="002060"/>
              </w:rPr>
            </w:pPr>
            <w:r w:rsidRPr="00173081">
              <w:rPr>
                <w:color w:val="002060"/>
              </w:rPr>
              <w:t>SALTARELLI GIANMARCO</w:t>
            </w:r>
          </w:p>
        </w:tc>
        <w:tc>
          <w:tcPr>
            <w:tcW w:w="2200" w:type="dxa"/>
            <w:tcMar>
              <w:top w:w="20" w:type="dxa"/>
              <w:left w:w="20" w:type="dxa"/>
              <w:bottom w:w="20" w:type="dxa"/>
              <w:right w:w="20" w:type="dxa"/>
            </w:tcMar>
            <w:vAlign w:val="center"/>
          </w:tcPr>
          <w:p w14:paraId="6E01543A" w14:textId="77777777" w:rsidR="00173081" w:rsidRPr="00173081" w:rsidRDefault="00173081" w:rsidP="00C856B7">
            <w:pPr>
              <w:pStyle w:val="movimento2"/>
              <w:rPr>
                <w:color w:val="002060"/>
              </w:rPr>
            </w:pPr>
            <w:r w:rsidRPr="00173081">
              <w:rPr>
                <w:color w:val="002060"/>
              </w:rPr>
              <w:t xml:space="preserve">(AUDAX 1970 S.ANGELO) </w:t>
            </w:r>
          </w:p>
        </w:tc>
      </w:tr>
      <w:tr w:rsidR="00173081" w:rsidRPr="00173081" w14:paraId="2859CCCB" w14:textId="77777777" w:rsidTr="00173081">
        <w:trPr>
          <w:divId w:val="527259509"/>
        </w:trPr>
        <w:tc>
          <w:tcPr>
            <w:tcW w:w="2200" w:type="dxa"/>
            <w:tcMar>
              <w:top w:w="20" w:type="dxa"/>
              <w:left w:w="20" w:type="dxa"/>
              <w:bottom w:w="20" w:type="dxa"/>
              <w:right w:w="20" w:type="dxa"/>
            </w:tcMar>
            <w:vAlign w:val="center"/>
          </w:tcPr>
          <w:p w14:paraId="2F30FCE8" w14:textId="77777777" w:rsidR="00173081" w:rsidRPr="00173081" w:rsidRDefault="00173081" w:rsidP="00C856B7">
            <w:pPr>
              <w:pStyle w:val="movimento"/>
              <w:rPr>
                <w:color w:val="002060"/>
              </w:rPr>
            </w:pPr>
            <w:r w:rsidRPr="00173081">
              <w:rPr>
                <w:color w:val="002060"/>
              </w:rPr>
              <w:t>CIARIMBOLI LORIS</w:t>
            </w:r>
          </w:p>
        </w:tc>
        <w:tc>
          <w:tcPr>
            <w:tcW w:w="2200" w:type="dxa"/>
            <w:tcMar>
              <w:top w:w="20" w:type="dxa"/>
              <w:left w:w="20" w:type="dxa"/>
              <w:bottom w:w="20" w:type="dxa"/>
              <w:right w:w="20" w:type="dxa"/>
            </w:tcMar>
            <w:vAlign w:val="center"/>
          </w:tcPr>
          <w:p w14:paraId="05631BAA" w14:textId="77777777" w:rsidR="00173081" w:rsidRPr="00173081" w:rsidRDefault="00173081" w:rsidP="00C856B7">
            <w:pPr>
              <w:pStyle w:val="movimento2"/>
              <w:rPr>
                <w:color w:val="002060"/>
              </w:rPr>
            </w:pPr>
            <w:r w:rsidRPr="00173081">
              <w:rPr>
                <w:color w:val="002060"/>
              </w:rPr>
              <w:t xml:space="preserve">(CALCIO A 5 CORINALDO) </w:t>
            </w:r>
          </w:p>
        </w:tc>
        <w:tc>
          <w:tcPr>
            <w:tcW w:w="800" w:type="dxa"/>
            <w:tcMar>
              <w:top w:w="20" w:type="dxa"/>
              <w:left w:w="20" w:type="dxa"/>
              <w:bottom w:w="20" w:type="dxa"/>
              <w:right w:w="20" w:type="dxa"/>
            </w:tcMar>
            <w:vAlign w:val="center"/>
          </w:tcPr>
          <w:p w14:paraId="4628F1E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BD4AD51"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909CF13" w14:textId="77777777" w:rsidR="00173081" w:rsidRPr="00173081" w:rsidRDefault="00173081" w:rsidP="00C856B7">
            <w:pPr>
              <w:pStyle w:val="movimento2"/>
              <w:rPr>
                <w:color w:val="002060"/>
              </w:rPr>
            </w:pPr>
            <w:r w:rsidRPr="00173081">
              <w:rPr>
                <w:color w:val="002060"/>
              </w:rPr>
              <w:t> </w:t>
            </w:r>
          </w:p>
        </w:tc>
      </w:tr>
    </w:tbl>
    <w:p w14:paraId="181246C3" w14:textId="77777777" w:rsidR="00173081" w:rsidRPr="00173081" w:rsidRDefault="00173081" w:rsidP="00173081">
      <w:pPr>
        <w:pStyle w:val="titolo10"/>
        <w:divId w:val="527259509"/>
        <w:rPr>
          <w:color w:val="002060"/>
        </w:rPr>
      </w:pPr>
      <w:r w:rsidRPr="00173081">
        <w:rPr>
          <w:color w:val="002060"/>
        </w:rPr>
        <w:t xml:space="preserve">GARE DEL 1/12/2019 </w:t>
      </w:r>
    </w:p>
    <w:p w14:paraId="10317777"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54C0D4CA"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04B02AF2"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756C260E"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08103B2A" w14:textId="77777777" w:rsidTr="00173081">
        <w:trPr>
          <w:divId w:val="527259509"/>
        </w:trPr>
        <w:tc>
          <w:tcPr>
            <w:tcW w:w="2200" w:type="dxa"/>
            <w:tcMar>
              <w:top w:w="20" w:type="dxa"/>
              <w:left w:w="20" w:type="dxa"/>
              <w:bottom w:w="20" w:type="dxa"/>
              <w:right w:w="20" w:type="dxa"/>
            </w:tcMar>
            <w:vAlign w:val="center"/>
          </w:tcPr>
          <w:p w14:paraId="50FCE45E" w14:textId="77777777" w:rsidR="00173081" w:rsidRPr="00173081" w:rsidRDefault="00173081" w:rsidP="00C856B7">
            <w:pPr>
              <w:pStyle w:val="movimento"/>
              <w:rPr>
                <w:color w:val="002060"/>
              </w:rPr>
            </w:pPr>
            <w:r w:rsidRPr="00173081">
              <w:rPr>
                <w:color w:val="002060"/>
              </w:rPr>
              <w:t>OLIVIERI TOMMASO</w:t>
            </w:r>
          </w:p>
        </w:tc>
        <w:tc>
          <w:tcPr>
            <w:tcW w:w="2200" w:type="dxa"/>
            <w:tcMar>
              <w:top w:w="20" w:type="dxa"/>
              <w:left w:w="20" w:type="dxa"/>
              <w:bottom w:w="20" w:type="dxa"/>
              <w:right w:w="20" w:type="dxa"/>
            </w:tcMar>
            <w:vAlign w:val="center"/>
          </w:tcPr>
          <w:p w14:paraId="10D1B89A" w14:textId="77777777" w:rsidR="00173081" w:rsidRPr="00173081" w:rsidRDefault="00173081" w:rsidP="00C856B7">
            <w:pPr>
              <w:pStyle w:val="movimento2"/>
              <w:rPr>
                <w:color w:val="002060"/>
              </w:rPr>
            </w:pPr>
            <w:r w:rsidRPr="00173081">
              <w:rPr>
                <w:color w:val="002060"/>
              </w:rPr>
              <w:t xml:space="preserve">(REAL S.COSTANZO CALCIO 5) </w:t>
            </w:r>
          </w:p>
        </w:tc>
        <w:tc>
          <w:tcPr>
            <w:tcW w:w="800" w:type="dxa"/>
            <w:tcMar>
              <w:top w:w="20" w:type="dxa"/>
              <w:left w:w="20" w:type="dxa"/>
              <w:bottom w:w="20" w:type="dxa"/>
              <w:right w:w="20" w:type="dxa"/>
            </w:tcMar>
            <w:vAlign w:val="center"/>
          </w:tcPr>
          <w:p w14:paraId="58A3A63D"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92D5824"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B9B18B8" w14:textId="77777777" w:rsidR="00173081" w:rsidRPr="00173081" w:rsidRDefault="00173081" w:rsidP="00C856B7">
            <w:pPr>
              <w:pStyle w:val="movimento2"/>
              <w:rPr>
                <w:color w:val="002060"/>
              </w:rPr>
            </w:pPr>
            <w:r w:rsidRPr="00173081">
              <w:rPr>
                <w:color w:val="002060"/>
              </w:rPr>
              <w:t> </w:t>
            </w:r>
          </w:p>
        </w:tc>
      </w:tr>
    </w:tbl>
    <w:p w14:paraId="71BA7885" w14:textId="77777777" w:rsidR="00173081" w:rsidRPr="00173081" w:rsidRDefault="00173081" w:rsidP="00173081">
      <w:pPr>
        <w:pStyle w:val="breakline"/>
        <w:divId w:val="527259509"/>
        <w:rPr>
          <w:color w:val="002060"/>
        </w:rPr>
      </w:pPr>
    </w:p>
    <w:p w14:paraId="19AE8459"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571811E3"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51731D36" w14:textId="77777777" w:rsidR="00173081" w:rsidRPr="00173081" w:rsidRDefault="00173081" w:rsidP="00173081">
      <w:pPr>
        <w:pStyle w:val="breakline"/>
        <w:divId w:val="527259509"/>
        <w:rPr>
          <w:color w:val="002060"/>
        </w:rPr>
      </w:pPr>
    </w:p>
    <w:p w14:paraId="48348219" w14:textId="77777777" w:rsidR="00173081" w:rsidRPr="00173081" w:rsidRDefault="00173081" w:rsidP="00173081">
      <w:pPr>
        <w:pStyle w:val="TITOLOPRINC"/>
        <w:divId w:val="527259509"/>
        <w:rPr>
          <w:color w:val="002060"/>
        </w:rPr>
      </w:pPr>
      <w:r w:rsidRPr="00173081">
        <w:rPr>
          <w:color w:val="002060"/>
        </w:rPr>
        <w:t>CLASSIFICA</w:t>
      </w:r>
    </w:p>
    <w:p w14:paraId="216FDEFD" w14:textId="77777777" w:rsidR="00173081" w:rsidRPr="00173081" w:rsidRDefault="00173081" w:rsidP="00173081">
      <w:pPr>
        <w:pStyle w:val="breakline"/>
        <w:divId w:val="527259509"/>
        <w:rPr>
          <w:color w:val="002060"/>
        </w:rPr>
      </w:pPr>
    </w:p>
    <w:p w14:paraId="5BCA4495" w14:textId="77777777" w:rsidR="00173081" w:rsidRPr="00173081" w:rsidRDefault="00173081" w:rsidP="00173081">
      <w:pPr>
        <w:pStyle w:val="breakline"/>
        <w:divId w:val="527259509"/>
        <w:rPr>
          <w:color w:val="002060"/>
        </w:rPr>
      </w:pPr>
    </w:p>
    <w:p w14:paraId="79B5FC90"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11F6B44E"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A72ADB"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23E7DB"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27D4C"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0DA40D"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5B5F97"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6EE7AB"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BA4D5D"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68BC7"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9D2478"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8CB488" w14:textId="77777777" w:rsidR="00173081" w:rsidRPr="00173081" w:rsidRDefault="00173081" w:rsidP="00C856B7">
            <w:pPr>
              <w:pStyle w:val="HEADERTABELLA"/>
              <w:rPr>
                <w:color w:val="002060"/>
              </w:rPr>
            </w:pPr>
            <w:r w:rsidRPr="00173081">
              <w:rPr>
                <w:color w:val="002060"/>
              </w:rPr>
              <w:t>PE</w:t>
            </w:r>
          </w:p>
        </w:tc>
      </w:tr>
      <w:tr w:rsidR="00173081" w:rsidRPr="00173081" w14:paraId="3F00169C"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6FC138" w14:textId="77777777" w:rsidR="00173081" w:rsidRPr="00173081" w:rsidRDefault="00173081" w:rsidP="00C856B7">
            <w:pPr>
              <w:pStyle w:val="ROWTABELLA"/>
              <w:rPr>
                <w:color w:val="002060"/>
              </w:rPr>
            </w:pPr>
            <w:r w:rsidRPr="0017308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4539E"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898CF"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B10D2"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1170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DB0CD"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47DF8" w14:textId="77777777" w:rsidR="00173081" w:rsidRPr="00173081" w:rsidRDefault="00173081" w:rsidP="00C856B7">
            <w:pPr>
              <w:pStyle w:val="ROWTABELLA"/>
              <w:jc w:val="center"/>
              <w:rPr>
                <w:color w:val="002060"/>
              </w:rPr>
            </w:pPr>
            <w:r w:rsidRPr="001730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1503D"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FF008"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81B66" w14:textId="77777777" w:rsidR="00173081" w:rsidRPr="00173081" w:rsidRDefault="00173081" w:rsidP="00C856B7">
            <w:pPr>
              <w:pStyle w:val="ROWTABELLA"/>
              <w:jc w:val="center"/>
              <w:rPr>
                <w:color w:val="002060"/>
              </w:rPr>
            </w:pPr>
            <w:r w:rsidRPr="00173081">
              <w:rPr>
                <w:color w:val="002060"/>
              </w:rPr>
              <w:t>0</w:t>
            </w:r>
          </w:p>
        </w:tc>
      </w:tr>
      <w:tr w:rsidR="00173081" w:rsidRPr="00173081" w14:paraId="4D32502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703093" w14:textId="77777777" w:rsidR="00173081" w:rsidRPr="00173081" w:rsidRDefault="00173081" w:rsidP="00C856B7">
            <w:pPr>
              <w:pStyle w:val="ROWTABELLA"/>
              <w:rPr>
                <w:color w:val="002060"/>
              </w:rPr>
            </w:pPr>
            <w:r w:rsidRPr="001730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418F8"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ECA52"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48421"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DC5BF"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80F79"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65BB1"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85AC3"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EACED"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CE1E1" w14:textId="77777777" w:rsidR="00173081" w:rsidRPr="00173081" w:rsidRDefault="00173081" w:rsidP="00C856B7">
            <w:pPr>
              <w:pStyle w:val="ROWTABELLA"/>
              <w:jc w:val="center"/>
              <w:rPr>
                <w:color w:val="002060"/>
              </w:rPr>
            </w:pPr>
            <w:r w:rsidRPr="00173081">
              <w:rPr>
                <w:color w:val="002060"/>
              </w:rPr>
              <w:t>0</w:t>
            </w:r>
          </w:p>
        </w:tc>
      </w:tr>
      <w:tr w:rsidR="00173081" w:rsidRPr="00173081" w14:paraId="46BFB9CA"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39B2B9" w14:textId="77777777" w:rsidR="00173081" w:rsidRPr="00173081" w:rsidRDefault="00173081" w:rsidP="00C856B7">
            <w:pPr>
              <w:pStyle w:val="ROWTABELLA"/>
              <w:rPr>
                <w:color w:val="002060"/>
              </w:rPr>
            </w:pPr>
            <w:r w:rsidRPr="0017308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A32C8"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AF8C0"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5AC46"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EE10E"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CB804"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C5ACD"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4534D"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C68DE"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FF9D1" w14:textId="77777777" w:rsidR="00173081" w:rsidRPr="00173081" w:rsidRDefault="00173081" w:rsidP="00C856B7">
            <w:pPr>
              <w:pStyle w:val="ROWTABELLA"/>
              <w:jc w:val="center"/>
              <w:rPr>
                <w:color w:val="002060"/>
              </w:rPr>
            </w:pPr>
            <w:r w:rsidRPr="00173081">
              <w:rPr>
                <w:color w:val="002060"/>
              </w:rPr>
              <w:t>0</w:t>
            </w:r>
          </w:p>
        </w:tc>
      </w:tr>
      <w:tr w:rsidR="00173081" w:rsidRPr="00173081" w14:paraId="63B3A5F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4765AE" w14:textId="77777777" w:rsidR="00173081" w:rsidRPr="00173081" w:rsidRDefault="00173081" w:rsidP="00C856B7">
            <w:pPr>
              <w:pStyle w:val="ROWTABELLA"/>
              <w:rPr>
                <w:color w:val="002060"/>
              </w:rPr>
            </w:pPr>
            <w:r w:rsidRPr="0017308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4A240"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1232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E67F5"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71C37"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2275A"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C521B"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6A84D"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391A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77AEC" w14:textId="77777777" w:rsidR="00173081" w:rsidRPr="00173081" w:rsidRDefault="00173081" w:rsidP="00C856B7">
            <w:pPr>
              <w:pStyle w:val="ROWTABELLA"/>
              <w:jc w:val="center"/>
              <w:rPr>
                <w:color w:val="002060"/>
              </w:rPr>
            </w:pPr>
            <w:r w:rsidRPr="00173081">
              <w:rPr>
                <w:color w:val="002060"/>
              </w:rPr>
              <w:t>0</w:t>
            </w:r>
          </w:p>
        </w:tc>
      </w:tr>
      <w:tr w:rsidR="00173081" w:rsidRPr="00173081" w14:paraId="04563EC5"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F30D0E" w14:textId="77777777" w:rsidR="00173081" w:rsidRPr="00173081" w:rsidRDefault="00173081" w:rsidP="00C856B7">
            <w:pPr>
              <w:pStyle w:val="ROWTABELLA"/>
              <w:rPr>
                <w:color w:val="002060"/>
              </w:rPr>
            </w:pPr>
            <w:r w:rsidRPr="0017308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8DCD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D8052"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09DA2"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C3383"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0CC09"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02585"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C5E9E"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6C48B"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EC69C" w14:textId="77777777" w:rsidR="00173081" w:rsidRPr="00173081" w:rsidRDefault="00173081" w:rsidP="00C856B7">
            <w:pPr>
              <w:pStyle w:val="ROWTABELLA"/>
              <w:jc w:val="center"/>
              <w:rPr>
                <w:color w:val="002060"/>
              </w:rPr>
            </w:pPr>
            <w:r w:rsidRPr="00173081">
              <w:rPr>
                <w:color w:val="002060"/>
              </w:rPr>
              <w:t>0</w:t>
            </w:r>
          </w:p>
        </w:tc>
      </w:tr>
      <w:tr w:rsidR="00173081" w:rsidRPr="00173081" w14:paraId="6D459A1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B2B4D9" w14:textId="77777777" w:rsidR="00173081" w:rsidRPr="00173081" w:rsidRDefault="00173081" w:rsidP="00C856B7">
            <w:pPr>
              <w:pStyle w:val="ROWTABELLA"/>
              <w:rPr>
                <w:color w:val="002060"/>
              </w:rPr>
            </w:pPr>
            <w:r w:rsidRPr="0017308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0EC42"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46A88"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7B2F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A1D47"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1FB51"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33A0E"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6E695"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89E25"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7DE3D" w14:textId="77777777" w:rsidR="00173081" w:rsidRPr="00173081" w:rsidRDefault="00173081" w:rsidP="00C856B7">
            <w:pPr>
              <w:pStyle w:val="ROWTABELLA"/>
              <w:jc w:val="center"/>
              <w:rPr>
                <w:color w:val="002060"/>
              </w:rPr>
            </w:pPr>
            <w:r w:rsidRPr="00173081">
              <w:rPr>
                <w:color w:val="002060"/>
              </w:rPr>
              <w:t>0</w:t>
            </w:r>
          </w:p>
        </w:tc>
      </w:tr>
      <w:tr w:rsidR="00173081" w:rsidRPr="00173081" w14:paraId="08F0326D"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35F6BF" w14:textId="77777777" w:rsidR="00173081" w:rsidRPr="00173081" w:rsidRDefault="00173081" w:rsidP="00C856B7">
            <w:pPr>
              <w:pStyle w:val="ROWTABELLA"/>
              <w:rPr>
                <w:color w:val="002060"/>
              </w:rPr>
            </w:pPr>
            <w:r w:rsidRPr="0017308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7B776"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5D49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8F9C5"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2E9C2"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EA699"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9FD5F"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9EB6B" w14:textId="77777777" w:rsidR="00173081" w:rsidRPr="00173081" w:rsidRDefault="00173081" w:rsidP="00C856B7">
            <w:pPr>
              <w:pStyle w:val="ROWTABELLA"/>
              <w:jc w:val="center"/>
              <w:rPr>
                <w:color w:val="002060"/>
              </w:rPr>
            </w:pPr>
            <w:r w:rsidRPr="001730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953C6"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F75A0" w14:textId="77777777" w:rsidR="00173081" w:rsidRPr="00173081" w:rsidRDefault="00173081" w:rsidP="00C856B7">
            <w:pPr>
              <w:pStyle w:val="ROWTABELLA"/>
              <w:jc w:val="center"/>
              <w:rPr>
                <w:color w:val="002060"/>
              </w:rPr>
            </w:pPr>
            <w:r w:rsidRPr="00173081">
              <w:rPr>
                <w:color w:val="002060"/>
              </w:rPr>
              <w:t>0</w:t>
            </w:r>
          </w:p>
        </w:tc>
      </w:tr>
    </w:tbl>
    <w:p w14:paraId="01CB3507" w14:textId="77777777" w:rsidR="00173081" w:rsidRPr="00173081" w:rsidRDefault="00173081" w:rsidP="00173081">
      <w:pPr>
        <w:pStyle w:val="breakline"/>
        <w:divId w:val="527259509"/>
        <w:rPr>
          <w:color w:val="002060"/>
        </w:rPr>
      </w:pPr>
    </w:p>
    <w:p w14:paraId="6BBDEE36" w14:textId="77777777" w:rsidR="00173081" w:rsidRPr="00173081" w:rsidRDefault="00173081" w:rsidP="00173081">
      <w:pPr>
        <w:pStyle w:val="breakline"/>
        <w:divId w:val="527259509"/>
        <w:rPr>
          <w:color w:val="002060"/>
        </w:rPr>
      </w:pPr>
    </w:p>
    <w:p w14:paraId="70686EF3"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6BA40951"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754F3E"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6DFE2D"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CD98A"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F27122"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EACB57"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87A5F7"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F6F202"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F2B8B"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262DDD"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BA643B" w14:textId="77777777" w:rsidR="00173081" w:rsidRPr="00173081" w:rsidRDefault="00173081" w:rsidP="00C856B7">
            <w:pPr>
              <w:pStyle w:val="HEADERTABELLA"/>
              <w:rPr>
                <w:color w:val="002060"/>
              </w:rPr>
            </w:pPr>
            <w:r w:rsidRPr="00173081">
              <w:rPr>
                <w:color w:val="002060"/>
              </w:rPr>
              <w:t>PE</w:t>
            </w:r>
          </w:p>
        </w:tc>
      </w:tr>
      <w:tr w:rsidR="00173081" w:rsidRPr="00173081" w14:paraId="3260F741"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06591F" w14:textId="77777777" w:rsidR="00173081" w:rsidRPr="00173081" w:rsidRDefault="00173081" w:rsidP="00C856B7">
            <w:pPr>
              <w:pStyle w:val="ROWTABELLA"/>
              <w:rPr>
                <w:color w:val="002060"/>
              </w:rPr>
            </w:pPr>
            <w:r w:rsidRPr="0017308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5B4EF"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AF0E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934C6"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A6739"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6C0A2"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8F944" w14:textId="77777777" w:rsidR="00173081" w:rsidRPr="00173081" w:rsidRDefault="00173081" w:rsidP="00C856B7">
            <w:pPr>
              <w:pStyle w:val="ROWTABELLA"/>
              <w:jc w:val="center"/>
              <w:rPr>
                <w:color w:val="002060"/>
              </w:rPr>
            </w:pPr>
            <w:r w:rsidRPr="001730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F8DA0"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930DA"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4139B" w14:textId="77777777" w:rsidR="00173081" w:rsidRPr="00173081" w:rsidRDefault="00173081" w:rsidP="00C856B7">
            <w:pPr>
              <w:pStyle w:val="ROWTABELLA"/>
              <w:jc w:val="center"/>
              <w:rPr>
                <w:color w:val="002060"/>
              </w:rPr>
            </w:pPr>
            <w:r w:rsidRPr="00173081">
              <w:rPr>
                <w:color w:val="002060"/>
              </w:rPr>
              <w:t>0</w:t>
            </w:r>
          </w:p>
        </w:tc>
      </w:tr>
      <w:tr w:rsidR="00173081" w:rsidRPr="00173081" w14:paraId="62A7932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FA3933" w14:textId="77777777" w:rsidR="00173081" w:rsidRPr="00173081" w:rsidRDefault="00173081" w:rsidP="00C856B7">
            <w:pPr>
              <w:pStyle w:val="ROWTABELLA"/>
              <w:rPr>
                <w:color w:val="002060"/>
              </w:rPr>
            </w:pPr>
            <w:r w:rsidRPr="0017308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14965"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988CD"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1E388"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2C80C"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16714"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C2143"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4ED9E"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C9DE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2F9D7" w14:textId="77777777" w:rsidR="00173081" w:rsidRPr="00173081" w:rsidRDefault="00173081" w:rsidP="00C856B7">
            <w:pPr>
              <w:pStyle w:val="ROWTABELLA"/>
              <w:jc w:val="center"/>
              <w:rPr>
                <w:color w:val="002060"/>
              </w:rPr>
            </w:pPr>
            <w:r w:rsidRPr="00173081">
              <w:rPr>
                <w:color w:val="002060"/>
              </w:rPr>
              <w:t>0</w:t>
            </w:r>
          </w:p>
        </w:tc>
      </w:tr>
      <w:tr w:rsidR="00173081" w:rsidRPr="00173081" w14:paraId="6804630D"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C54EA8" w14:textId="77777777" w:rsidR="00173081" w:rsidRPr="00173081" w:rsidRDefault="00173081" w:rsidP="00C856B7">
            <w:pPr>
              <w:pStyle w:val="ROWTABELLA"/>
              <w:rPr>
                <w:color w:val="002060"/>
              </w:rPr>
            </w:pPr>
            <w:r w:rsidRPr="001730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756CE"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9D329"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699D2"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7E389"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0B4DE"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78809" w14:textId="77777777" w:rsidR="00173081" w:rsidRPr="00173081" w:rsidRDefault="00173081" w:rsidP="00C856B7">
            <w:pPr>
              <w:pStyle w:val="ROWTABELLA"/>
              <w:jc w:val="center"/>
              <w:rPr>
                <w:color w:val="002060"/>
              </w:rPr>
            </w:pPr>
            <w:r w:rsidRPr="001730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A7D84"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DE5EE"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A9F0C" w14:textId="77777777" w:rsidR="00173081" w:rsidRPr="00173081" w:rsidRDefault="00173081" w:rsidP="00C856B7">
            <w:pPr>
              <w:pStyle w:val="ROWTABELLA"/>
              <w:jc w:val="center"/>
              <w:rPr>
                <w:color w:val="002060"/>
              </w:rPr>
            </w:pPr>
            <w:r w:rsidRPr="00173081">
              <w:rPr>
                <w:color w:val="002060"/>
              </w:rPr>
              <w:t>0</w:t>
            </w:r>
          </w:p>
        </w:tc>
      </w:tr>
      <w:tr w:rsidR="00173081" w:rsidRPr="00173081" w14:paraId="523CD897"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58E5CF" w14:textId="77777777" w:rsidR="00173081" w:rsidRPr="00173081" w:rsidRDefault="00173081" w:rsidP="00C856B7">
            <w:pPr>
              <w:pStyle w:val="ROWTABELLA"/>
              <w:rPr>
                <w:color w:val="002060"/>
              </w:rPr>
            </w:pPr>
            <w:r w:rsidRPr="0017308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4E1E1"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A70F8"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CBA3A"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11EA2"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10558"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6C84C"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F08D1"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2017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FB76F" w14:textId="77777777" w:rsidR="00173081" w:rsidRPr="00173081" w:rsidRDefault="00173081" w:rsidP="00C856B7">
            <w:pPr>
              <w:pStyle w:val="ROWTABELLA"/>
              <w:jc w:val="center"/>
              <w:rPr>
                <w:color w:val="002060"/>
              </w:rPr>
            </w:pPr>
            <w:r w:rsidRPr="00173081">
              <w:rPr>
                <w:color w:val="002060"/>
              </w:rPr>
              <w:t>0</w:t>
            </w:r>
          </w:p>
        </w:tc>
      </w:tr>
      <w:tr w:rsidR="00173081" w:rsidRPr="00173081" w14:paraId="1C635E72"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4E0CB3" w14:textId="77777777" w:rsidR="00173081" w:rsidRPr="00173081" w:rsidRDefault="00173081" w:rsidP="00C856B7">
            <w:pPr>
              <w:pStyle w:val="ROWTABELLA"/>
              <w:rPr>
                <w:color w:val="002060"/>
              </w:rPr>
            </w:pPr>
            <w:r w:rsidRPr="0017308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9DB75"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50CB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4D671"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3755C"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A1444"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83BA0"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42CD2"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8659E"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F4127" w14:textId="77777777" w:rsidR="00173081" w:rsidRPr="00173081" w:rsidRDefault="00173081" w:rsidP="00C856B7">
            <w:pPr>
              <w:pStyle w:val="ROWTABELLA"/>
              <w:jc w:val="center"/>
              <w:rPr>
                <w:color w:val="002060"/>
              </w:rPr>
            </w:pPr>
            <w:r w:rsidRPr="00173081">
              <w:rPr>
                <w:color w:val="002060"/>
              </w:rPr>
              <w:t>0</w:t>
            </w:r>
          </w:p>
        </w:tc>
      </w:tr>
      <w:tr w:rsidR="00173081" w:rsidRPr="00173081" w14:paraId="3971341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2AF6C2" w14:textId="77777777" w:rsidR="00173081" w:rsidRPr="00173081" w:rsidRDefault="00173081" w:rsidP="00C856B7">
            <w:pPr>
              <w:pStyle w:val="ROWTABELLA"/>
              <w:rPr>
                <w:color w:val="002060"/>
              </w:rPr>
            </w:pPr>
            <w:r w:rsidRPr="0017308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944EC"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5E068"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EEB58"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7689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3FF42"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46CBC"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C0F08"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9A296"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F37ED" w14:textId="77777777" w:rsidR="00173081" w:rsidRPr="00173081" w:rsidRDefault="00173081" w:rsidP="00C856B7">
            <w:pPr>
              <w:pStyle w:val="ROWTABELLA"/>
              <w:jc w:val="center"/>
              <w:rPr>
                <w:color w:val="002060"/>
              </w:rPr>
            </w:pPr>
            <w:r w:rsidRPr="00173081">
              <w:rPr>
                <w:color w:val="002060"/>
              </w:rPr>
              <w:t>0</w:t>
            </w:r>
          </w:p>
        </w:tc>
      </w:tr>
      <w:tr w:rsidR="00173081" w:rsidRPr="00173081" w14:paraId="2EC0BBC2"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E7807D" w14:textId="77777777" w:rsidR="00173081" w:rsidRPr="00173081" w:rsidRDefault="00173081" w:rsidP="00C856B7">
            <w:pPr>
              <w:pStyle w:val="ROWTABELLA"/>
              <w:rPr>
                <w:color w:val="002060"/>
              </w:rPr>
            </w:pPr>
            <w:r w:rsidRPr="0017308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90F1B"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55487"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89116"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2F53A"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66BD7"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3F2AB"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1629D"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0E85F"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F34FE" w14:textId="77777777" w:rsidR="00173081" w:rsidRPr="00173081" w:rsidRDefault="00173081" w:rsidP="00C856B7">
            <w:pPr>
              <w:pStyle w:val="ROWTABELLA"/>
              <w:jc w:val="center"/>
              <w:rPr>
                <w:color w:val="002060"/>
              </w:rPr>
            </w:pPr>
            <w:r w:rsidRPr="00173081">
              <w:rPr>
                <w:color w:val="002060"/>
              </w:rPr>
              <w:t>0</w:t>
            </w:r>
          </w:p>
        </w:tc>
      </w:tr>
    </w:tbl>
    <w:p w14:paraId="32EFBFE5" w14:textId="77777777" w:rsidR="00173081" w:rsidRPr="00173081" w:rsidRDefault="00173081" w:rsidP="00173081">
      <w:pPr>
        <w:pStyle w:val="breakline"/>
        <w:divId w:val="527259509"/>
        <w:rPr>
          <w:color w:val="002060"/>
        </w:rPr>
      </w:pPr>
    </w:p>
    <w:p w14:paraId="32A1736F" w14:textId="77777777" w:rsidR="00173081" w:rsidRPr="00173081" w:rsidRDefault="00173081" w:rsidP="00173081">
      <w:pPr>
        <w:pStyle w:val="breakline"/>
        <w:divId w:val="527259509"/>
        <w:rPr>
          <w:color w:val="002060"/>
        </w:rPr>
      </w:pPr>
    </w:p>
    <w:p w14:paraId="76D6287C" w14:textId="77777777" w:rsidR="00173081" w:rsidRPr="00173081" w:rsidRDefault="00173081" w:rsidP="00173081">
      <w:pPr>
        <w:pStyle w:val="SOTTOTITOLOCAMPIONATO1"/>
        <w:divId w:val="527259509"/>
        <w:rPr>
          <w:color w:val="002060"/>
        </w:rPr>
      </w:pPr>
      <w:r w:rsidRPr="001730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42098A6D"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DC21F9"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1009EC"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5992FA"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685E67"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A9099"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A2F1A"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3DB30A"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0A621E"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310C9"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7BA7A" w14:textId="77777777" w:rsidR="00173081" w:rsidRPr="00173081" w:rsidRDefault="00173081" w:rsidP="00C856B7">
            <w:pPr>
              <w:pStyle w:val="HEADERTABELLA"/>
              <w:rPr>
                <w:color w:val="002060"/>
              </w:rPr>
            </w:pPr>
            <w:r w:rsidRPr="00173081">
              <w:rPr>
                <w:color w:val="002060"/>
              </w:rPr>
              <w:t>PE</w:t>
            </w:r>
          </w:p>
        </w:tc>
      </w:tr>
      <w:tr w:rsidR="00173081" w:rsidRPr="00173081" w14:paraId="02536489"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10429B" w14:textId="77777777" w:rsidR="00173081" w:rsidRPr="00173081" w:rsidRDefault="00173081" w:rsidP="00C856B7">
            <w:pPr>
              <w:pStyle w:val="ROWTABELLA"/>
              <w:rPr>
                <w:color w:val="002060"/>
              </w:rPr>
            </w:pPr>
            <w:r w:rsidRPr="0017308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7E0F8"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E477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861A4"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6C07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1B699"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6D5AF" w14:textId="77777777" w:rsidR="00173081" w:rsidRPr="00173081" w:rsidRDefault="00173081" w:rsidP="00C856B7">
            <w:pPr>
              <w:pStyle w:val="ROWTABELLA"/>
              <w:jc w:val="center"/>
              <w:rPr>
                <w:color w:val="002060"/>
              </w:rPr>
            </w:pPr>
            <w:r w:rsidRPr="001730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08D11"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08DA1"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64C22" w14:textId="77777777" w:rsidR="00173081" w:rsidRPr="00173081" w:rsidRDefault="00173081" w:rsidP="00C856B7">
            <w:pPr>
              <w:pStyle w:val="ROWTABELLA"/>
              <w:jc w:val="center"/>
              <w:rPr>
                <w:color w:val="002060"/>
              </w:rPr>
            </w:pPr>
            <w:r w:rsidRPr="00173081">
              <w:rPr>
                <w:color w:val="002060"/>
              </w:rPr>
              <w:t>0</w:t>
            </w:r>
          </w:p>
        </w:tc>
      </w:tr>
      <w:tr w:rsidR="00173081" w:rsidRPr="00173081" w14:paraId="3DE61A0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448760" w14:textId="77777777" w:rsidR="00173081" w:rsidRPr="00173081" w:rsidRDefault="00173081" w:rsidP="00C856B7">
            <w:pPr>
              <w:pStyle w:val="ROWTABELLA"/>
              <w:rPr>
                <w:color w:val="002060"/>
              </w:rPr>
            </w:pPr>
            <w:r w:rsidRPr="001730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A6323"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A30D2"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FD2D6"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840F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15324"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F7F65"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70E13"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3B436"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55622" w14:textId="77777777" w:rsidR="00173081" w:rsidRPr="00173081" w:rsidRDefault="00173081" w:rsidP="00C856B7">
            <w:pPr>
              <w:pStyle w:val="ROWTABELLA"/>
              <w:jc w:val="center"/>
              <w:rPr>
                <w:color w:val="002060"/>
              </w:rPr>
            </w:pPr>
            <w:r w:rsidRPr="00173081">
              <w:rPr>
                <w:color w:val="002060"/>
              </w:rPr>
              <w:t>0</w:t>
            </w:r>
          </w:p>
        </w:tc>
      </w:tr>
      <w:tr w:rsidR="00173081" w:rsidRPr="00173081" w14:paraId="4C325785"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80BFC1" w14:textId="77777777" w:rsidR="00173081" w:rsidRPr="00173081" w:rsidRDefault="00173081" w:rsidP="00C856B7">
            <w:pPr>
              <w:pStyle w:val="ROWTABELLA"/>
              <w:rPr>
                <w:color w:val="002060"/>
              </w:rPr>
            </w:pPr>
            <w:r w:rsidRPr="001730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920B6"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8B88B"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C587A"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B3210"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C5F51"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14F30"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7B716"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787E1"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4A81F" w14:textId="77777777" w:rsidR="00173081" w:rsidRPr="00173081" w:rsidRDefault="00173081" w:rsidP="00C856B7">
            <w:pPr>
              <w:pStyle w:val="ROWTABELLA"/>
              <w:jc w:val="center"/>
              <w:rPr>
                <w:color w:val="002060"/>
              </w:rPr>
            </w:pPr>
            <w:r w:rsidRPr="00173081">
              <w:rPr>
                <w:color w:val="002060"/>
              </w:rPr>
              <w:t>0</w:t>
            </w:r>
          </w:p>
        </w:tc>
      </w:tr>
      <w:tr w:rsidR="00173081" w:rsidRPr="00173081" w14:paraId="0CDA33A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54743D" w14:textId="77777777" w:rsidR="00173081" w:rsidRPr="00173081" w:rsidRDefault="00173081" w:rsidP="00C856B7">
            <w:pPr>
              <w:pStyle w:val="ROWTABELLA"/>
              <w:rPr>
                <w:color w:val="002060"/>
              </w:rPr>
            </w:pPr>
            <w:r w:rsidRPr="0017308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C29B8"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93E5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9D99D"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E2A7C"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0B7B4"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45A5E"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BAA28"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B8A7C"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C9B9A" w14:textId="77777777" w:rsidR="00173081" w:rsidRPr="00173081" w:rsidRDefault="00173081" w:rsidP="00C856B7">
            <w:pPr>
              <w:pStyle w:val="ROWTABELLA"/>
              <w:jc w:val="center"/>
              <w:rPr>
                <w:color w:val="002060"/>
              </w:rPr>
            </w:pPr>
            <w:r w:rsidRPr="00173081">
              <w:rPr>
                <w:color w:val="002060"/>
              </w:rPr>
              <w:t>0</w:t>
            </w:r>
          </w:p>
        </w:tc>
      </w:tr>
      <w:tr w:rsidR="00173081" w:rsidRPr="00173081" w14:paraId="01E6CDB4"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FC0C79" w14:textId="77777777" w:rsidR="00173081" w:rsidRPr="00173081" w:rsidRDefault="00173081" w:rsidP="00C856B7">
            <w:pPr>
              <w:pStyle w:val="ROWTABELLA"/>
              <w:rPr>
                <w:color w:val="002060"/>
              </w:rPr>
            </w:pPr>
            <w:r w:rsidRPr="00173081">
              <w:rPr>
                <w:color w:val="002060"/>
              </w:rPr>
              <w:lastRenderedPageBreak/>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73508"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A3ACB"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E2AC8"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BF480"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FB508"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0C847"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01381"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8E8D1"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89987" w14:textId="77777777" w:rsidR="00173081" w:rsidRPr="00173081" w:rsidRDefault="00173081" w:rsidP="00C856B7">
            <w:pPr>
              <w:pStyle w:val="ROWTABELLA"/>
              <w:jc w:val="center"/>
              <w:rPr>
                <w:color w:val="002060"/>
              </w:rPr>
            </w:pPr>
            <w:r w:rsidRPr="00173081">
              <w:rPr>
                <w:color w:val="002060"/>
              </w:rPr>
              <w:t>0</w:t>
            </w:r>
          </w:p>
        </w:tc>
      </w:tr>
      <w:tr w:rsidR="00173081" w:rsidRPr="00173081" w14:paraId="4212D07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6E16F6" w14:textId="77777777" w:rsidR="00173081" w:rsidRPr="00173081" w:rsidRDefault="00173081" w:rsidP="00C856B7">
            <w:pPr>
              <w:pStyle w:val="ROWTABELLA"/>
              <w:rPr>
                <w:color w:val="002060"/>
              </w:rPr>
            </w:pPr>
            <w:r w:rsidRPr="0017308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3810F"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AF4F0"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388E2"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71CF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E3765"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00278"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B9B31" w14:textId="77777777" w:rsidR="00173081" w:rsidRPr="00173081" w:rsidRDefault="00173081" w:rsidP="00C856B7">
            <w:pPr>
              <w:pStyle w:val="ROWTABELLA"/>
              <w:jc w:val="center"/>
              <w:rPr>
                <w:color w:val="002060"/>
              </w:rPr>
            </w:pPr>
            <w:r w:rsidRPr="001730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DB2B2"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D0EF0" w14:textId="77777777" w:rsidR="00173081" w:rsidRPr="00173081" w:rsidRDefault="00173081" w:rsidP="00C856B7">
            <w:pPr>
              <w:pStyle w:val="ROWTABELLA"/>
              <w:jc w:val="center"/>
              <w:rPr>
                <w:color w:val="002060"/>
              </w:rPr>
            </w:pPr>
            <w:r w:rsidRPr="00173081">
              <w:rPr>
                <w:color w:val="002060"/>
              </w:rPr>
              <w:t>0</w:t>
            </w:r>
          </w:p>
        </w:tc>
      </w:tr>
      <w:tr w:rsidR="00173081" w:rsidRPr="00173081" w14:paraId="37F21CAA"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D49024" w14:textId="77777777" w:rsidR="00173081" w:rsidRPr="00173081" w:rsidRDefault="00173081" w:rsidP="00C856B7">
            <w:pPr>
              <w:pStyle w:val="ROWTABELLA"/>
              <w:rPr>
                <w:color w:val="002060"/>
              </w:rPr>
            </w:pPr>
            <w:r w:rsidRPr="0017308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A9B49"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3E9B4"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98258"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A4FA6"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E5983"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CD7FE"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73092" w14:textId="77777777" w:rsidR="00173081" w:rsidRPr="00173081" w:rsidRDefault="00173081" w:rsidP="00C856B7">
            <w:pPr>
              <w:pStyle w:val="ROWTABELLA"/>
              <w:jc w:val="center"/>
              <w:rPr>
                <w:color w:val="002060"/>
              </w:rPr>
            </w:pPr>
            <w:r w:rsidRPr="0017308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F3046"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BC21A" w14:textId="77777777" w:rsidR="00173081" w:rsidRPr="00173081" w:rsidRDefault="00173081" w:rsidP="00C856B7">
            <w:pPr>
              <w:pStyle w:val="ROWTABELLA"/>
              <w:jc w:val="center"/>
              <w:rPr>
                <w:color w:val="002060"/>
              </w:rPr>
            </w:pPr>
            <w:r w:rsidRPr="00173081">
              <w:rPr>
                <w:color w:val="002060"/>
              </w:rPr>
              <w:t>0</w:t>
            </w:r>
          </w:p>
        </w:tc>
      </w:tr>
    </w:tbl>
    <w:p w14:paraId="5E426898" w14:textId="77777777" w:rsidR="00173081" w:rsidRPr="00173081" w:rsidRDefault="00173081" w:rsidP="00173081">
      <w:pPr>
        <w:pStyle w:val="breakline"/>
        <w:divId w:val="527259509"/>
        <w:rPr>
          <w:color w:val="002060"/>
        </w:rPr>
      </w:pPr>
    </w:p>
    <w:p w14:paraId="34B369F5" w14:textId="77777777" w:rsidR="00173081" w:rsidRPr="00173081" w:rsidRDefault="00173081" w:rsidP="00173081">
      <w:pPr>
        <w:pStyle w:val="TITOLOPRINC"/>
        <w:divId w:val="527259509"/>
        <w:rPr>
          <w:color w:val="002060"/>
        </w:rPr>
      </w:pPr>
      <w:r w:rsidRPr="00173081">
        <w:rPr>
          <w:color w:val="002060"/>
        </w:rPr>
        <w:t>PROGRAMMA GARE</w:t>
      </w:r>
    </w:p>
    <w:p w14:paraId="61F4B491" w14:textId="77777777" w:rsidR="00173081" w:rsidRPr="00173081" w:rsidRDefault="00173081" w:rsidP="00173081">
      <w:pPr>
        <w:pStyle w:val="SOTTOTITOLOCAMPIONATO1"/>
        <w:divId w:val="527259509"/>
        <w:rPr>
          <w:color w:val="002060"/>
        </w:rPr>
      </w:pPr>
      <w:r w:rsidRPr="00173081">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173081" w:rsidRPr="00173081" w14:paraId="4AECF613"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C01358"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B2C353"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C355F"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85ED9"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7B5C6F"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95F19A"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6294A2"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4E916393"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A90E0A" w14:textId="77777777" w:rsidR="00173081" w:rsidRPr="00173081" w:rsidRDefault="00173081" w:rsidP="00C856B7">
            <w:pPr>
              <w:pStyle w:val="ROWTABELLA"/>
              <w:rPr>
                <w:color w:val="002060"/>
              </w:rPr>
            </w:pPr>
            <w:r w:rsidRPr="00173081">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8C9F5B" w14:textId="77777777" w:rsidR="00173081" w:rsidRPr="00173081" w:rsidRDefault="00173081" w:rsidP="00C856B7">
            <w:pPr>
              <w:pStyle w:val="ROWTABELLA"/>
              <w:rPr>
                <w:color w:val="002060"/>
              </w:rPr>
            </w:pPr>
            <w:r w:rsidRPr="00173081">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4CA1424"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7377C1" w14:textId="77777777" w:rsidR="00173081" w:rsidRPr="00173081" w:rsidRDefault="00173081" w:rsidP="00C856B7">
            <w:pPr>
              <w:pStyle w:val="ROWTABELLA"/>
              <w:rPr>
                <w:color w:val="002060"/>
              </w:rPr>
            </w:pPr>
            <w:r w:rsidRPr="00173081">
              <w:rPr>
                <w:color w:val="002060"/>
              </w:rPr>
              <w:t>07/12/2019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C5F651" w14:textId="77777777" w:rsidR="00173081" w:rsidRPr="00173081" w:rsidRDefault="00173081" w:rsidP="00C856B7">
            <w:pPr>
              <w:pStyle w:val="ROWTABELLA"/>
              <w:rPr>
                <w:color w:val="002060"/>
              </w:rPr>
            </w:pPr>
            <w:r w:rsidRPr="00173081">
              <w:rPr>
                <w:color w:val="002060"/>
              </w:rPr>
              <w:t>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8734AE" w14:textId="77777777" w:rsidR="00173081" w:rsidRPr="00173081" w:rsidRDefault="00173081" w:rsidP="00C856B7">
            <w:pPr>
              <w:pStyle w:val="ROWTABELLA"/>
              <w:rPr>
                <w:color w:val="002060"/>
              </w:rPr>
            </w:pPr>
            <w:r w:rsidRPr="00173081">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FCB3FA" w14:textId="77777777" w:rsidR="00173081" w:rsidRPr="00173081" w:rsidRDefault="00173081" w:rsidP="00C856B7">
            <w:pPr>
              <w:pStyle w:val="ROWTABELLA"/>
              <w:rPr>
                <w:color w:val="002060"/>
              </w:rPr>
            </w:pPr>
            <w:r w:rsidRPr="00173081">
              <w:rPr>
                <w:color w:val="002060"/>
              </w:rPr>
              <w:t>VIA TOBAGI STAZ. CASTELBELLINO</w:t>
            </w:r>
          </w:p>
        </w:tc>
      </w:tr>
      <w:tr w:rsidR="00173081" w:rsidRPr="00173081" w14:paraId="7A23A174"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A5CB81" w14:textId="77777777" w:rsidR="00173081" w:rsidRPr="00173081" w:rsidRDefault="00173081" w:rsidP="00C856B7">
            <w:pPr>
              <w:pStyle w:val="ROWTABELLA"/>
              <w:rPr>
                <w:color w:val="002060"/>
              </w:rPr>
            </w:pPr>
            <w:r w:rsidRPr="00173081">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7CEA2F" w14:textId="77777777" w:rsidR="00173081" w:rsidRPr="00173081" w:rsidRDefault="00173081" w:rsidP="00C856B7">
            <w:pPr>
              <w:pStyle w:val="ROWTABELLA"/>
              <w:rPr>
                <w:color w:val="002060"/>
              </w:rPr>
            </w:pPr>
            <w:r w:rsidRPr="00173081">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30CA25"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C7A256" w14:textId="77777777" w:rsidR="00173081" w:rsidRPr="00173081" w:rsidRDefault="00173081" w:rsidP="00C856B7">
            <w:pPr>
              <w:pStyle w:val="ROWTABELLA"/>
              <w:rPr>
                <w:color w:val="002060"/>
              </w:rPr>
            </w:pPr>
            <w:r w:rsidRPr="00173081">
              <w:rPr>
                <w:color w:val="002060"/>
              </w:rPr>
              <w:t>07/12/2019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ABC696" w14:textId="77777777" w:rsidR="00173081" w:rsidRPr="00173081" w:rsidRDefault="00173081" w:rsidP="00C856B7">
            <w:pPr>
              <w:pStyle w:val="ROWTABELLA"/>
              <w:rPr>
                <w:color w:val="002060"/>
              </w:rPr>
            </w:pPr>
            <w:r w:rsidRPr="00173081">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EE4063" w14:textId="77777777" w:rsidR="00173081" w:rsidRPr="00173081" w:rsidRDefault="00173081" w:rsidP="00C856B7">
            <w:pPr>
              <w:pStyle w:val="ROWTABELLA"/>
              <w:rPr>
                <w:color w:val="002060"/>
              </w:rPr>
            </w:pPr>
            <w:r w:rsidRPr="0017308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28CBEA" w14:textId="77777777" w:rsidR="00173081" w:rsidRPr="00173081" w:rsidRDefault="00173081" w:rsidP="00C856B7">
            <w:pPr>
              <w:pStyle w:val="ROWTABELLA"/>
              <w:rPr>
                <w:color w:val="002060"/>
              </w:rPr>
            </w:pPr>
            <w:r w:rsidRPr="00173081">
              <w:rPr>
                <w:color w:val="002060"/>
              </w:rPr>
              <w:t>VIA D.ALIGHIERI</w:t>
            </w:r>
          </w:p>
        </w:tc>
      </w:tr>
      <w:tr w:rsidR="00173081" w:rsidRPr="00173081" w14:paraId="76BDA4FF"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3F5C9FD" w14:textId="77777777" w:rsidR="00173081" w:rsidRPr="00173081" w:rsidRDefault="00173081" w:rsidP="00C856B7">
            <w:pPr>
              <w:pStyle w:val="ROWTABELLA"/>
              <w:rPr>
                <w:color w:val="002060"/>
              </w:rPr>
            </w:pPr>
            <w:r w:rsidRPr="00173081">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52C9A6" w14:textId="77777777" w:rsidR="00173081" w:rsidRPr="00173081" w:rsidRDefault="00173081" w:rsidP="00C856B7">
            <w:pPr>
              <w:pStyle w:val="ROWTABELLA"/>
              <w:rPr>
                <w:color w:val="002060"/>
              </w:rPr>
            </w:pPr>
            <w:r w:rsidRPr="00173081">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E0EBDDF"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96E250" w14:textId="77777777" w:rsidR="00173081" w:rsidRPr="00173081" w:rsidRDefault="00173081" w:rsidP="00C856B7">
            <w:pPr>
              <w:pStyle w:val="ROWTABELLA"/>
              <w:rPr>
                <w:color w:val="002060"/>
              </w:rPr>
            </w:pPr>
            <w:r w:rsidRPr="00173081">
              <w:rPr>
                <w:color w:val="002060"/>
              </w:rPr>
              <w:t>08/12/2019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74E9CA" w14:textId="77777777" w:rsidR="00173081" w:rsidRPr="00173081" w:rsidRDefault="00173081" w:rsidP="00C856B7">
            <w:pPr>
              <w:pStyle w:val="ROWTABELLA"/>
              <w:rPr>
                <w:color w:val="002060"/>
              </w:rPr>
            </w:pPr>
            <w:r w:rsidRPr="00173081">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398BE0" w14:textId="77777777" w:rsidR="00173081" w:rsidRPr="00173081" w:rsidRDefault="00173081" w:rsidP="00C856B7">
            <w:pPr>
              <w:pStyle w:val="ROWTABELLA"/>
              <w:rPr>
                <w:color w:val="002060"/>
              </w:rPr>
            </w:pPr>
            <w:r w:rsidRPr="00173081">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B7F1A2" w14:textId="77777777" w:rsidR="00173081" w:rsidRPr="00173081" w:rsidRDefault="00173081" w:rsidP="00C856B7">
            <w:pPr>
              <w:pStyle w:val="ROWTABELLA"/>
              <w:rPr>
                <w:color w:val="002060"/>
              </w:rPr>
            </w:pPr>
            <w:r w:rsidRPr="00173081">
              <w:rPr>
                <w:color w:val="002060"/>
              </w:rPr>
              <w:t>VIA ROSSINI</w:t>
            </w:r>
          </w:p>
        </w:tc>
      </w:tr>
    </w:tbl>
    <w:p w14:paraId="646FBFF9" w14:textId="77777777" w:rsidR="00173081" w:rsidRPr="00173081" w:rsidRDefault="00173081" w:rsidP="00173081">
      <w:pPr>
        <w:pStyle w:val="breakline"/>
        <w:divId w:val="527259509"/>
        <w:rPr>
          <w:color w:val="002060"/>
        </w:rPr>
      </w:pPr>
    </w:p>
    <w:p w14:paraId="2E249EAE" w14:textId="77777777" w:rsidR="00173081" w:rsidRPr="00173081" w:rsidRDefault="00173081" w:rsidP="00173081">
      <w:pPr>
        <w:pStyle w:val="breakline"/>
        <w:divId w:val="527259509"/>
        <w:rPr>
          <w:color w:val="002060"/>
        </w:rPr>
      </w:pPr>
    </w:p>
    <w:p w14:paraId="4DE85047" w14:textId="77777777" w:rsidR="00173081" w:rsidRPr="00173081" w:rsidRDefault="00173081" w:rsidP="00173081">
      <w:pPr>
        <w:pStyle w:val="breakline"/>
        <w:divId w:val="527259509"/>
        <w:rPr>
          <w:color w:val="002060"/>
        </w:rPr>
      </w:pPr>
    </w:p>
    <w:p w14:paraId="645C902D" w14:textId="77777777" w:rsidR="00173081" w:rsidRPr="00173081" w:rsidRDefault="00173081" w:rsidP="00173081">
      <w:pPr>
        <w:pStyle w:val="SOTTOTITOLOCAMPIONATO1"/>
        <w:divId w:val="527259509"/>
        <w:rPr>
          <w:color w:val="002060"/>
        </w:rPr>
      </w:pPr>
      <w:r w:rsidRPr="00173081">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173081" w:rsidRPr="00173081" w14:paraId="48AABB2C"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140D20"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486B59"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4B36A8"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7CB8A6"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4AE8B"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68D61A"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EA617C"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4B5A84F1"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DB5AC1" w14:textId="77777777" w:rsidR="00173081" w:rsidRPr="00173081" w:rsidRDefault="00173081" w:rsidP="00C856B7">
            <w:pPr>
              <w:pStyle w:val="ROWTABELLA"/>
              <w:rPr>
                <w:color w:val="002060"/>
              </w:rPr>
            </w:pPr>
            <w:r w:rsidRPr="00173081">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357ACC" w14:textId="77777777" w:rsidR="00173081" w:rsidRPr="00173081" w:rsidRDefault="00173081" w:rsidP="00C856B7">
            <w:pPr>
              <w:pStyle w:val="ROWTABELLA"/>
              <w:rPr>
                <w:color w:val="002060"/>
              </w:rPr>
            </w:pPr>
            <w:r w:rsidRPr="00173081">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8B4D867"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DE974D" w14:textId="77777777" w:rsidR="00173081" w:rsidRPr="00173081" w:rsidRDefault="00173081" w:rsidP="00C856B7">
            <w:pPr>
              <w:pStyle w:val="ROWTABELLA"/>
              <w:rPr>
                <w:color w:val="002060"/>
              </w:rPr>
            </w:pPr>
            <w:r w:rsidRPr="00173081">
              <w:rPr>
                <w:color w:val="002060"/>
              </w:rPr>
              <w:t>07/12/2019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5F1B13" w14:textId="77777777" w:rsidR="00173081" w:rsidRPr="00173081" w:rsidRDefault="00173081" w:rsidP="00C856B7">
            <w:pPr>
              <w:pStyle w:val="ROWTABELLA"/>
              <w:rPr>
                <w:color w:val="002060"/>
              </w:rPr>
            </w:pPr>
            <w:r w:rsidRPr="00173081">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9E60EC" w14:textId="77777777" w:rsidR="00173081" w:rsidRPr="00173081" w:rsidRDefault="00173081" w:rsidP="00C856B7">
            <w:pPr>
              <w:pStyle w:val="ROWTABELLA"/>
              <w:rPr>
                <w:color w:val="002060"/>
              </w:rPr>
            </w:pPr>
            <w:r w:rsidRPr="00173081">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F92058" w14:textId="77777777" w:rsidR="00173081" w:rsidRPr="00173081" w:rsidRDefault="00173081" w:rsidP="00C856B7">
            <w:pPr>
              <w:pStyle w:val="ROWTABELLA"/>
              <w:rPr>
                <w:color w:val="002060"/>
              </w:rPr>
            </w:pPr>
            <w:r w:rsidRPr="00173081">
              <w:rPr>
                <w:color w:val="002060"/>
              </w:rPr>
              <w:t>FRAZIONE COPPO VIA FORMA</w:t>
            </w:r>
          </w:p>
        </w:tc>
      </w:tr>
      <w:tr w:rsidR="00173081" w:rsidRPr="00173081" w14:paraId="0A564D2C"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AAAFB7F" w14:textId="77777777" w:rsidR="00173081" w:rsidRPr="00173081" w:rsidRDefault="00173081" w:rsidP="00C856B7">
            <w:pPr>
              <w:pStyle w:val="ROWTABELLA"/>
              <w:rPr>
                <w:color w:val="002060"/>
              </w:rPr>
            </w:pPr>
            <w:r w:rsidRPr="00173081">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7F3132" w14:textId="77777777" w:rsidR="00173081" w:rsidRPr="00173081" w:rsidRDefault="00173081" w:rsidP="00C856B7">
            <w:pPr>
              <w:pStyle w:val="ROWTABELLA"/>
              <w:rPr>
                <w:color w:val="002060"/>
              </w:rPr>
            </w:pPr>
            <w:r w:rsidRPr="00173081">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8F20E1"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ED5025" w14:textId="77777777" w:rsidR="00173081" w:rsidRPr="00173081" w:rsidRDefault="00173081" w:rsidP="00C856B7">
            <w:pPr>
              <w:pStyle w:val="ROWTABELLA"/>
              <w:rPr>
                <w:color w:val="002060"/>
              </w:rPr>
            </w:pPr>
            <w:r w:rsidRPr="00173081">
              <w:rPr>
                <w:color w:val="002060"/>
              </w:rPr>
              <w:t>07/12/2019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A2897C0" w14:textId="77777777" w:rsidR="00173081" w:rsidRPr="00173081" w:rsidRDefault="00173081" w:rsidP="00C856B7">
            <w:pPr>
              <w:pStyle w:val="ROWTABELLA"/>
              <w:rPr>
                <w:color w:val="002060"/>
              </w:rPr>
            </w:pPr>
            <w:r w:rsidRPr="00173081">
              <w:rPr>
                <w:color w:val="002060"/>
              </w:rPr>
              <w:t>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52616A" w14:textId="77777777" w:rsidR="00173081" w:rsidRPr="00173081" w:rsidRDefault="00173081" w:rsidP="00C856B7">
            <w:pPr>
              <w:pStyle w:val="ROWTABELLA"/>
              <w:rPr>
                <w:color w:val="002060"/>
              </w:rPr>
            </w:pPr>
            <w:r w:rsidRPr="0017308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6FEFFB" w14:textId="77777777" w:rsidR="00173081" w:rsidRPr="00173081" w:rsidRDefault="00173081" w:rsidP="00C856B7">
            <w:pPr>
              <w:pStyle w:val="ROWTABELLA"/>
              <w:rPr>
                <w:color w:val="002060"/>
              </w:rPr>
            </w:pPr>
            <w:r w:rsidRPr="00173081">
              <w:rPr>
                <w:color w:val="002060"/>
              </w:rPr>
              <w:t>FRAZ. CASENUOVE DI OSIMO</w:t>
            </w:r>
          </w:p>
        </w:tc>
      </w:tr>
      <w:tr w:rsidR="00173081" w:rsidRPr="00173081" w14:paraId="321815B5"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DB546C" w14:textId="77777777" w:rsidR="00173081" w:rsidRPr="00173081" w:rsidRDefault="00173081" w:rsidP="00C856B7">
            <w:pPr>
              <w:pStyle w:val="ROWTABELLA"/>
              <w:rPr>
                <w:color w:val="002060"/>
              </w:rPr>
            </w:pPr>
            <w:r w:rsidRPr="00173081">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4278FF" w14:textId="77777777" w:rsidR="00173081" w:rsidRPr="00173081" w:rsidRDefault="00173081" w:rsidP="00C856B7">
            <w:pPr>
              <w:pStyle w:val="ROWTABELLA"/>
              <w:rPr>
                <w:color w:val="002060"/>
              </w:rPr>
            </w:pPr>
            <w:r w:rsidRPr="00173081">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928863C"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B27D18" w14:textId="77777777" w:rsidR="00173081" w:rsidRPr="00173081" w:rsidRDefault="00173081" w:rsidP="00C856B7">
            <w:pPr>
              <w:pStyle w:val="ROWTABELLA"/>
              <w:rPr>
                <w:color w:val="002060"/>
              </w:rPr>
            </w:pPr>
            <w:r w:rsidRPr="00173081">
              <w:rPr>
                <w:color w:val="002060"/>
              </w:rPr>
              <w:t>12/12/2019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75DEA2" w14:textId="77777777" w:rsidR="00173081" w:rsidRPr="00173081" w:rsidRDefault="00173081" w:rsidP="00C856B7">
            <w:pPr>
              <w:pStyle w:val="ROWTABELLA"/>
              <w:rPr>
                <w:color w:val="002060"/>
              </w:rPr>
            </w:pPr>
            <w:r w:rsidRPr="00173081">
              <w:rPr>
                <w:color w:val="002060"/>
              </w:rPr>
              <w:t>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EAA952" w14:textId="77777777" w:rsidR="00173081" w:rsidRPr="00173081" w:rsidRDefault="00173081" w:rsidP="00C856B7">
            <w:pPr>
              <w:pStyle w:val="ROWTABELLA"/>
              <w:rPr>
                <w:color w:val="002060"/>
              </w:rPr>
            </w:pPr>
            <w:r w:rsidRPr="0017308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6E78AC" w14:textId="77777777" w:rsidR="00173081" w:rsidRPr="00173081" w:rsidRDefault="00173081" w:rsidP="00C856B7">
            <w:pPr>
              <w:pStyle w:val="ROWTABELLA"/>
              <w:rPr>
                <w:color w:val="002060"/>
              </w:rPr>
            </w:pPr>
            <w:r w:rsidRPr="00173081">
              <w:rPr>
                <w:color w:val="002060"/>
              </w:rPr>
              <w:t>LOCALITA' CANDIA</w:t>
            </w:r>
          </w:p>
        </w:tc>
      </w:tr>
    </w:tbl>
    <w:p w14:paraId="61059592" w14:textId="77777777" w:rsidR="00173081" w:rsidRPr="00173081" w:rsidRDefault="00173081" w:rsidP="00173081">
      <w:pPr>
        <w:pStyle w:val="breakline"/>
        <w:divId w:val="527259509"/>
        <w:rPr>
          <w:color w:val="002060"/>
        </w:rPr>
      </w:pPr>
    </w:p>
    <w:p w14:paraId="2E47F38F" w14:textId="77777777" w:rsidR="00173081" w:rsidRPr="00173081" w:rsidRDefault="00173081" w:rsidP="00173081">
      <w:pPr>
        <w:pStyle w:val="breakline"/>
        <w:divId w:val="527259509"/>
        <w:rPr>
          <w:color w:val="002060"/>
        </w:rPr>
      </w:pPr>
    </w:p>
    <w:p w14:paraId="19576F8C" w14:textId="77777777" w:rsidR="00173081" w:rsidRPr="00173081" w:rsidRDefault="00173081" w:rsidP="00173081">
      <w:pPr>
        <w:pStyle w:val="breakline"/>
        <w:divId w:val="527259509"/>
        <w:rPr>
          <w:color w:val="002060"/>
        </w:rPr>
      </w:pPr>
    </w:p>
    <w:p w14:paraId="4A5F02FC" w14:textId="77777777" w:rsidR="00173081" w:rsidRPr="00173081" w:rsidRDefault="00173081" w:rsidP="00173081">
      <w:pPr>
        <w:pStyle w:val="SOTTOTITOLOCAMPIONATO1"/>
        <w:divId w:val="527259509"/>
        <w:rPr>
          <w:color w:val="002060"/>
        </w:rPr>
      </w:pPr>
      <w:r w:rsidRPr="00173081">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77"/>
        <w:gridCol w:w="1564"/>
        <w:gridCol w:w="1549"/>
      </w:tblGrid>
      <w:tr w:rsidR="00173081" w:rsidRPr="00173081" w14:paraId="59193B57"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024F12"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A030FF"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456BD"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08208"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8919A3"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A96CE9"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419AA"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504976C2"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06555E" w14:textId="77777777" w:rsidR="00173081" w:rsidRPr="00173081" w:rsidRDefault="00173081" w:rsidP="00C856B7">
            <w:pPr>
              <w:pStyle w:val="ROWTABELLA"/>
              <w:rPr>
                <w:color w:val="002060"/>
              </w:rPr>
            </w:pPr>
            <w:r w:rsidRPr="00173081">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05CC0A" w14:textId="77777777" w:rsidR="00173081" w:rsidRPr="00173081" w:rsidRDefault="00173081" w:rsidP="00C856B7">
            <w:pPr>
              <w:pStyle w:val="ROWTABELLA"/>
              <w:rPr>
                <w:color w:val="002060"/>
              </w:rPr>
            </w:pPr>
            <w:r w:rsidRPr="00173081">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771941F"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4C1FBC" w14:textId="77777777" w:rsidR="00173081" w:rsidRPr="00173081" w:rsidRDefault="00173081" w:rsidP="00C856B7">
            <w:pPr>
              <w:pStyle w:val="ROWTABELLA"/>
              <w:rPr>
                <w:color w:val="002060"/>
              </w:rPr>
            </w:pPr>
            <w:r w:rsidRPr="00173081">
              <w:rPr>
                <w:color w:val="002060"/>
              </w:rPr>
              <w:t>07/12/2019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6A4B29" w14:textId="77777777" w:rsidR="00173081" w:rsidRPr="00173081" w:rsidRDefault="00173081" w:rsidP="00C856B7">
            <w:pPr>
              <w:pStyle w:val="ROWTABELLA"/>
              <w:rPr>
                <w:color w:val="002060"/>
              </w:rPr>
            </w:pPr>
            <w:r w:rsidRPr="00173081">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D231E5" w14:textId="77777777" w:rsidR="00173081" w:rsidRPr="00173081" w:rsidRDefault="00173081" w:rsidP="00C856B7">
            <w:pPr>
              <w:pStyle w:val="ROWTABELLA"/>
              <w:rPr>
                <w:color w:val="002060"/>
              </w:rPr>
            </w:pPr>
            <w:r w:rsidRPr="0017308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D0FB67" w14:textId="77777777" w:rsidR="00173081" w:rsidRPr="00173081" w:rsidRDefault="00173081" w:rsidP="00C856B7">
            <w:pPr>
              <w:pStyle w:val="ROWTABELLA"/>
              <w:rPr>
                <w:color w:val="002060"/>
              </w:rPr>
            </w:pPr>
            <w:r w:rsidRPr="00173081">
              <w:rPr>
                <w:color w:val="002060"/>
              </w:rPr>
              <w:t>VIA ABBADIA DI FIASTRA</w:t>
            </w:r>
          </w:p>
        </w:tc>
      </w:tr>
      <w:tr w:rsidR="00173081" w:rsidRPr="00173081" w14:paraId="43EB503A"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5DD03D" w14:textId="77777777" w:rsidR="00173081" w:rsidRPr="00173081" w:rsidRDefault="00173081" w:rsidP="00C856B7">
            <w:pPr>
              <w:pStyle w:val="ROWTABELLA"/>
              <w:rPr>
                <w:color w:val="002060"/>
              </w:rPr>
            </w:pPr>
            <w:r w:rsidRPr="0017308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0A6CE3" w14:textId="77777777" w:rsidR="00173081" w:rsidRPr="00173081" w:rsidRDefault="00173081" w:rsidP="00C856B7">
            <w:pPr>
              <w:pStyle w:val="ROWTABELLA"/>
              <w:rPr>
                <w:color w:val="002060"/>
              </w:rPr>
            </w:pPr>
            <w:r w:rsidRPr="00173081">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FFE0D6"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613735" w14:textId="77777777" w:rsidR="00173081" w:rsidRPr="00173081" w:rsidRDefault="00173081" w:rsidP="00C856B7">
            <w:pPr>
              <w:pStyle w:val="ROWTABELLA"/>
              <w:rPr>
                <w:color w:val="002060"/>
              </w:rPr>
            </w:pPr>
            <w:r w:rsidRPr="00173081">
              <w:rPr>
                <w:color w:val="002060"/>
              </w:rPr>
              <w:t>07/12/2019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8F9EFA" w14:textId="77777777" w:rsidR="00173081" w:rsidRPr="00173081" w:rsidRDefault="00173081" w:rsidP="00C856B7">
            <w:pPr>
              <w:pStyle w:val="ROWTABELLA"/>
              <w:rPr>
                <w:color w:val="002060"/>
              </w:rPr>
            </w:pPr>
            <w:r w:rsidRPr="0017308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D2DBE6" w14:textId="77777777" w:rsidR="00173081" w:rsidRPr="00173081" w:rsidRDefault="00173081" w:rsidP="00C856B7">
            <w:pPr>
              <w:pStyle w:val="ROWTABELLA"/>
              <w:rPr>
                <w:color w:val="002060"/>
              </w:rPr>
            </w:pPr>
            <w:r w:rsidRPr="0017308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4AE2CB" w14:textId="77777777" w:rsidR="00173081" w:rsidRPr="00173081" w:rsidRDefault="00173081" w:rsidP="00C856B7">
            <w:pPr>
              <w:pStyle w:val="ROWTABELLA"/>
              <w:rPr>
                <w:color w:val="002060"/>
              </w:rPr>
            </w:pPr>
            <w:r w:rsidRPr="00173081">
              <w:rPr>
                <w:color w:val="002060"/>
              </w:rPr>
              <w:t>VIA ALDO MORO</w:t>
            </w:r>
          </w:p>
        </w:tc>
      </w:tr>
      <w:tr w:rsidR="00173081" w:rsidRPr="00173081" w14:paraId="207A6D35"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57189AD" w14:textId="77777777" w:rsidR="00173081" w:rsidRPr="00173081" w:rsidRDefault="00173081" w:rsidP="00C856B7">
            <w:pPr>
              <w:pStyle w:val="ROWTABELLA"/>
              <w:rPr>
                <w:color w:val="002060"/>
              </w:rPr>
            </w:pPr>
            <w:r w:rsidRPr="00173081">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BB8C0F" w14:textId="77777777" w:rsidR="00173081" w:rsidRPr="00173081" w:rsidRDefault="00173081" w:rsidP="00C856B7">
            <w:pPr>
              <w:pStyle w:val="ROWTABELLA"/>
              <w:rPr>
                <w:color w:val="002060"/>
              </w:rPr>
            </w:pPr>
            <w:r w:rsidRPr="00173081">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8F90FF7"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E63B84" w14:textId="77777777" w:rsidR="00173081" w:rsidRPr="00173081" w:rsidRDefault="00173081" w:rsidP="00C856B7">
            <w:pPr>
              <w:pStyle w:val="ROWTABELLA"/>
              <w:rPr>
                <w:color w:val="002060"/>
              </w:rPr>
            </w:pPr>
            <w:r w:rsidRPr="00173081">
              <w:rPr>
                <w:color w:val="002060"/>
              </w:rPr>
              <w:t>08/12/2019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86070E" w14:textId="77777777" w:rsidR="00173081" w:rsidRPr="00173081" w:rsidRDefault="00173081" w:rsidP="00C856B7">
            <w:pPr>
              <w:pStyle w:val="ROWTABELLA"/>
              <w:rPr>
                <w:color w:val="002060"/>
              </w:rPr>
            </w:pPr>
            <w:r w:rsidRPr="00173081">
              <w:rPr>
                <w:color w:val="002060"/>
              </w:rPr>
              <w:t>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C95E3B" w14:textId="77777777" w:rsidR="00173081" w:rsidRPr="00173081" w:rsidRDefault="00173081" w:rsidP="00C856B7">
            <w:pPr>
              <w:pStyle w:val="ROWTABELLA"/>
              <w:rPr>
                <w:color w:val="002060"/>
              </w:rPr>
            </w:pPr>
            <w:r w:rsidRPr="00173081">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30D579" w14:textId="77777777" w:rsidR="00173081" w:rsidRPr="00173081" w:rsidRDefault="00173081" w:rsidP="00C856B7">
            <w:pPr>
              <w:pStyle w:val="ROWTABELLA"/>
              <w:rPr>
                <w:color w:val="002060"/>
              </w:rPr>
            </w:pPr>
            <w:r w:rsidRPr="00173081">
              <w:rPr>
                <w:color w:val="002060"/>
              </w:rPr>
              <w:t>VIA B.ROSSI SNC</w:t>
            </w:r>
          </w:p>
        </w:tc>
      </w:tr>
    </w:tbl>
    <w:p w14:paraId="13BC5376" w14:textId="77777777" w:rsidR="00173081" w:rsidRPr="00173081" w:rsidRDefault="00173081" w:rsidP="00173081">
      <w:pPr>
        <w:pStyle w:val="breakline"/>
        <w:divId w:val="527259509"/>
        <w:rPr>
          <w:color w:val="002060"/>
        </w:rPr>
      </w:pPr>
    </w:p>
    <w:p w14:paraId="3ADA9B1A"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UNDER 19 CALCIO A 5 REGIONALE</w:t>
      </w:r>
    </w:p>
    <w:p w14:paraId="50640F21" w14:textId="77777777" w:rsidR="00FB5960" w:rsidRPr="00173081" w:rsidRDefault="00FB5960" w:rsidP="00FB5960">
      <w:pPr>
        <w:pStyle w:val="TITOLOPRINC"/>
        <w:divId w:val="527259509"/>
        <w:rPr>
          <w:color w:val="002060"/>
        </w:rPr>
      </w:pPr>
      <w:r w:rsidRPr="00173081">
        <w:rPr>
          <w:color w:val="002060"/>
        </w:rPr>
        <w:t>VARIAZIONI AL PROGRAMMA GARE</w:t>
      </w:r>
    </w:p>
    <w:p w14:paraId="29A550D0" w14:textId="77777777" w:rsidR="00FB5960" w:rsidRPr="00173081" w:rsidRDefault="00FB5960" w:rsidP="00FB5960">
      <w:pPr>
        <w:pStyle w:val="breakline"/>
        <w:divId w:val="527259509"/>
        <w:rPr>
          <w:color w:val="002060"/>
        </w:rPr>
      </w:pPr>
    </w:p>
    <w:p w14:paraId="4619FDA6" w14:textId="77777777" w:rsidR="00FB5960" w:rsidRPr="00173081" w:rsidRDefault="00FB5960" w:rsidP="00FB5960">
      <w:pPr>
        <w:pStyle w:val="breakline"/>
        <w:divId w:val="527259509"/>
        <w:rPr>
          <w:color w:val="002060"/>
        </w:rPr>
      </w:pPr>
    </w:p>
    <w:p w14:paraId="6E24AB15" w14:textId="77777777" w:rsidR="00FB5960" w:rsidRPr="00173081" w:rsidRDefault="00FB5960" w:rsidP="00FB5960">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FB5960" w:rsidRPr="00173081" w14:paraId="30E5303F" w14:textId="77777777" w:rsidTr="00FB596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44668" w14:textId="77777777" w:rsidR="00FB5960" w:rsidRPr="00173081" w:rsidRDefault="00FB5960"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CDCE55" w14:textId="77777777" w:rsidR="00FB5960" w:rsidRPr="00173081" w:rsidRDefault="00FB5960"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7188D1" w14:textId="77777777" w:rsidR="00FB5960" w:rsidRPr="00173081" w:rsidRDefault="00FB5960"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A902A" w14:textId="77777777" w:rsidR="00FB5960" w:rsidRPr="00173081" w:rsidRDefault="00FB5960"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999E14" w14:textId="77777777" w:rsidR="00FB5960" w:rsidRPr="00173081" w:rsidRDefault="00FB5960"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26B2A" w14:textId="77777777" w:rsidR="00FB5960" w:rsidRPr="00173081" w:rsidRDefault="00FB5960"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E5F483" w14:textId="77777777" w:rsidR="00FB5960" w:rsidRPr="00173081" w:rsidRDefault="00FB5960"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21FA7" w14:textId="77777777" w:rsidR="00FB5960" w:rsidRPr="00173081" w:rsidRDefault="00FB5960" w:rsidP="00C856B7">
            <w:pPr>
              <w:pStyle w:val="HEADERTABELLA"/>
              <w:rPr>
                <w:color w:val="002060"/>
              </w:rPr>
            </w:pPr>
            <w:r w:rsidRPr="00173081">
              <w:rPr>
                <w:color w:val="002060"/>
              </w:rPr>
              <w:t>Impianto</w:t>
            </w:r>
          </w:p>
        </w:tc>
      </w:tr>
      <w:tr w:rsidR="00FB5960" w:rsidRPr="00173081" w14:paraId="0521A40D" w14:textId="77777777" w:rsidTr="00FB596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8ADE9" w14:textId="09F17850" w:rsidR="00FB5960" w:rsidRPr="00173081" w:rsidRDefault="00FB5960" w:rsidP="00C856B7">
            <w:pPr>
              <w:pStyle w:val="ROWTABELLA"/>
              <w:rPr>
                <w:color w:val="002060"/>
                <w:highlight w:val="yellow"/>
              </w:rPr>
            </w:pPr>
            <w:r w:rsidRPr="00173081">
              <w:rPr>
                <w:color w:val="002060"/>
                <w:highlight w:val="yellow"/>
              </w:rPr>
              <w:t>1</w:t>
            </w:r>
            <w:r>
              <w:rPr>
                <w:color w:val="002060"/>
                <w:highlight w:val="yellow"/>
              </w:rPr>
              <w:t>8</w:t>
            </w:r>
            <w:r w:rsidRPr="00173081">
              <w:rPr>
                <w:color w:val="002060"/>
                <w:highlight w:val="yellow"/>
              </w:rPr>
              <w:t>/12/2019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4B95C" w14:textId="77777777" w:rsidR="00FB5960" w:rsidRPr="00173081" w:rsidRDefault="00FB5960" w:rsidP="00C856B7">
            <w:pPr>
              <w:pStyle w:val="ROWTABELLA"/>
              <w:jc w:val="center"/>
              <w:rPr>
                <w:color w:val="002060"/>
                <w:highlight w:val="yellow"/>
              </w:rPr>
            </w:pPr>
            <w:r w:rsidRPr="00173081">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7BF9C" w14:textId="6379D039" w:rsidR="00FB5960" w:rsidRPr="00173081" w:rsidRDefault="00FB5960" w:rsidP="00C856B7">
            <w:pPr>
              <w:pStyle w:val="ROWTABELLA"/>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E9E90" w14:textId="3F3F626F" w:rsidR="00FB5960" w:rsidRPr="00173081" w:rsidRDefault="00FB5960" w:rsidP="00C856B7">
            <w:pPr>
              <w:pStyle w:val="ROWTABELLA"/>
              <w:rPr>
                <w:color w:val="002060"/>
                <w:highlight w:val="yellow"/>
              </w:rPr>
            </w:pPr>
            <w:r>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5BA74" w14:textId="44C9EAE4" w:rsidR="00FB5960" w:rsidRPr="00173081" w:rsidRDefault="00FB5960" w:rsidP="00C856B7">
            <w:pPr>
              <w:pStyle w:val="ROWTABELLA"/>
              <w:rPr>
                <w:color w:val="002060"/>
              </w:rPr>
            </w:pPr>
            <w:r>
              <w:rPr>
                <w:color w:val="002060"/>
              </w:rPr>
              <w:t>21/12/2019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EBA32" w14:textId="77777777" w:rsidR="00FB5960" w:rsidRPr="00173081" w:rsidRDefault="00FB5960" w:rsidP="00C856B7">
            <w:pPr>
              <w:pStyle w:val="ROWTABELLA"/>
              <w:jc w:val="center"/>
              <w:rPr>
                <w:color w:val="002060"/>
              </w:rPr>
            </w:pPr>
            <w:r w:rsidRPr="0017308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A09FE" w14:textId="262B979A" w:rsidR="00FB5960" w:rsidRPr="00FB5960" w:rsidRDefault="00FB5960" w:rsidP="00FB5960">
            <w:pPr>
              <w:jc w:val="center"/>
              <w:rPr>
                <w:rFonts w:ascii="Arial" w:hAnsi="Arial" w:cs="Arial"/>
                <w:color w:val="002060"/>
                <w:sz w:val="12"/>
                <w:szCs w:val="12"/>
              </w:rPr>
            </w:pPr>
            <w:r w:rsidRPr="00FB5960">
              <w:rPr>
                <w:rFonts w:ascii="Arial" w:hAnsi="Arial" w:cs="Arial"/>
                <w:color w:val="002060"/>
                <w:sz w:val="12"/>
                <w:szCs w:val="12"/>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E62D0" w14:textId="64555D33" w:rsidR="00FB5960" w:rsidRPr="00FB5960" w:rsidRDefault="00FB5960" w:rsidP="00C856B7">
            <w:pPr>
              <w:rPr>
                <w:rFonts w:ascii="Arial" w:hAnsi="Arial" w:cs="Arial"/>
                <w:color w:val="002060"/>
                <w:sz w:val="12"/>
                <w:szCs w:val="12"/>
              </w:rPr>
            </w:pPr>
            <w:r w:rsidRPr="00FB5960">
              <w:rPr>
                <w:rFonts w:ascii="Arial" w:hAnsi="Arial" w:cs="Arial"/>
                <w:color w:val="002060"/>
                <w:sz w:val="12"/>
                <w:szCs w:val="12"/>
                <w:highlight w:val="yellow"/>
              </w:rPr>
              <w:t>CAMPO DI C5 ENTRO PAL OLIMPIA MONTEPORZIO VIA RISORGIMENTO 16</w:t>
            </w:r>
          </w:p>
        </w:tc>
      </w:tr>
    </w:tbl>
    <w:p w14:paraId="55D064F7" w14:textId="77777777" w:rsidR="00FB5960" w:rsidRPr="00FB5960" w:rsidRDefault="00FB5960" w:rsidP="00173081">
      <w:pPr>
        <w:pStyle w:val="TITOLOPRINC"/>
        <w:divId w:val="527259509"/>
        <w:rPr>
          <w:color w:val="002060"/>
          <w:sz w:val="6"/>
          <w:szCs w:val="6"/>
        </w:rPr>
      </w:pPr>
    </w:p>
    <w:p w14:paraId="6F7D07FD" w14:textId="769F3C12" w:rsidR="00173081" w:rsidRPr="00173081" w:rsidRDefault="00173081" w:rsidP="00173081">
      <w:pPr>
        <w:pStyle w:val="TITOLOPRINC"/>
        <w:divId w:val="527259509"/>
        <w:rPr>
          <w:color w:val="002060"/>
        </w:rPr>
      </w:pPr>
      <w:r w:rsidRPr="00173081">
        <w:rPr>
          <w:color w:val="002060"/>
        </w:rPr>
        <w:t>RISULTATI</w:t>
      </w:r>
    </w:p>
    <w:p w14:paraId="2AA8630E" w14:textId="77777777" w:rsidR="00173081" w:rsidRPr="00173081" w:rsidRDefault="00173081" w:rsidP="00173081">
      <w:pPr>
        <w:pStyle w:val="breakline"/>
        <w:divId w:val="527259509"/>
        <w:rPr>
          <w:color w:val="002060"/>
        </w:rPr>
      </w:pPr>
    </w:p>
    <w:p w14:paraId="18ECEA87" w14:textId="77777777" w:rsidR="00173081" w:rsidRPr="00173081" w:rsidRDefault="00173081" w:rsidP="00173081">
      <w:pPr>
        <w:pStyle w:val="SOTTOTITOLOCAMPIONATO1"/>
        <w:divId w:val="527259509"/>
        <w:rPr>
          <w:color w:val="002060"/>
        </w:rPr>
      </w:pPr>
      <w:r w:rsidRPr="00173081">
        <w:rPr>
          <w:color w:val="002060"/>
        </w:rPr>
        <w:t>RISULTATI UFFICIALI GARE DEL 02/12/2019</w:t>
      </w:r>
    </w:p>
    <w:p w14:paraId="53EDF9BC"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6B928014"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73081" w:rsidRPr="00173081" w14:paraId="1FA7F748"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6D045F23"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4876D9" w14:textId="77777777" w:rsidR="00173081" w:rsidRPr="00173081" w:rsidRDefault="00173081" w:rsidP="00C856B7">
                  <w:pPr>
                    <w:pStyle w:val="HEADERTABELLA"/>
                    <w:rPr>
                      <w:color w:val="002060"/>
                    </w:rPr>
                  </w:pPr>
                  <w:r w:rsidRPr="00173081">
                    <w:rPr>
                      <w:color w:val="002060"/>
                    </w:rPr>
                    <w:t>GIRONE B - 1 Giornata - R</w:t>
                  </w:r>
                </w:p>
              </w:tc>
            </w:tr>
            <w:tr w:rsidR="00173081" w:rsidRPr="00173081" w14:paraId="716BD0C5" w14:textId="77777777" w:rsidTr="00C856B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BC2A8BD" w14:textId="77777777" w:rsidR="00173081" w:rsidRPr="00173081" w:rsidRDefault="00173081" w:rsidP="00C856B7">
                  <w:pPr>
                    <w:pStyle w:val="ROWTABELLA"/>
                    <w:rPr>
                      <w:color w:val="002060"/>
                    </w:rPr>
                  </w:pPr>
                  <w:r w:rsidRPr="00173081">
                    <w:rPr>
                      <w:color w:val="002060"/>
                    </w:rPr>
                    <w:lastRenderedPageBreak/>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D05192" w14:textId="77777777" w:rsidR="00173081" w:rsidRPr="00173081" w:rsidRDefault="00173081" w:rsidP="00C856B7">
                  <w:pPr>
                    <w:pStyle w:val="ROWTABELLA"/>
                    <w:rPr>
                      <w:color w:val="002060"/>
                    </w:rPr>
                  </w:pPr>
                  <w:r w:rsidRPr="00173081">
                    <w:rPr>
                      <w:color w:val="002060"/>
                    </w:rPr>
                    <w:t>- C.U.S. MACERATA CALCIO A5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D631FF" w14:textId="77777777" w:rsidR="00173081" w:rsidRPr="00173081" w:rsidRDefault="00173081" w:rsidP="00C856B7">
                  <w:pPr>
                    <w:pStyle w:val="ROWTABELLA"/>
                    <w:jc w:val="center"/>
                    <w:rPr>
                      <w:color w:val="002060"/>
                    </w:rPr>
                  </w:pPr>
                  <w:r w:rsidRPr="00173081">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48C2F4" w14:textId="77777777" w:rsidR="00173081" w:rsidRPr="00173081" w:rsidRDefault="00173081" w:rsidP="00C856B7">
                  <w:pPr>
                    <w:pStyle w:val="ROWTABELLA"/>
                    <w:jc w:val="center"/>
                    <w:rPr>
                      <w:color w:val="002060"/>
                    </w:rPr>
                  </w:pPr>
                  <w:r w:rsidRPr="00173081">
                    <w:rPr>
                      <w:color w:val="002060"/>
                    </w:rPr>
                    <w:t> </w:t>
                  </w:r>
                </w:p>
              </w:tc>
            </w:tr>
          </w:tbl>
          <w:p w14:paraId="5035165E" w14:textId="77777777" w:rsidR="00173081" w:rsidRPr="00173081" w:rsidRDefault="00173081" w:rsidP="00C856B7">
            <w:pPr>
              <w:rPr>
                <w:color w:val="002060"/>
                <w:sz w:val="24"/>
                <w:szCs w:val="24"/>
              </w:rPr>
            </w:pPr>
          </w:p>
        </w:tc>
      </w:tr>
    </w:tbl>
    <w:p w14:paraId="09C6448D" w14:textId="77777777" w:rsidR="00173081" w:rsidRPr="00173081" w:rsidRDefault="00173081" w:rsidP="00173081">
      <w:pPr>
        <w:pStyle w:val="breakline"/>
        <w:divId w:val="527259509"/>
        <w:rPr>
          <w:color w:val="002060"/>
        </w:rPr>
      </w:pPr>
    </w:p>
    <w:p w14:paraId="16407BF7" w14:textId="77777777" w:rsidR="00173081" w:rsidRPr="00173081" w:rsidRDefault="00173081" w:rsidP="00173081">
      <w:pPr>
        <w:pStyle w:val="breakline"/>
        <w:divId w:val="527259509"/>
        <w:rPr>
          <w:color w:val="002060"/>
        </w:rPr>
      </w:pPr>
    </w:p>
    <w:p w14:paraId="42E062AF" w14:textId="77777777" w:rsidR="00173081" w:rsidRPr="00173081" w:rsidRDefault="00173081" w:rsidP="00173081">
      <w:pPr>
        <w:pStyle w:val="SOTTOTITOLOCAMPIONATO1"/>
        <w:divId w:val="527259509"/>
        <w:rPr>
          <w:color w:val="002060"/>
        </w:rPr>
      </w:pPr>
      <w:r w:rsidRPr="00173081">
        <w:rPr>
          <w:color w:val="002060"/>
        </w:rPr>
        <w:t>RISULTATI UFFICIALI GARE DEL 30/11/2019</w:t>
      </w:r>
    </w:p>
    <w:p w14:paraId="3536B701"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0F177CA1"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73081" w:rsidRPr="00173081" w14:paraId="4203548A"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243F88A0"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4E91C" w14:textId="77777777" w:rsidR="00173081" w:rsidRPr="00173081" w:rsidRDefault="00173081" w:rsidP="00C856B7">
                  <w:pPr>
                    <w:pStyle w:val="HEADERTABELLA"/>
                    <w:rPr>
                      <w:color w:val="002060"/>
                    </w:rPr>
                  </w:pPr>
                  <w:r w:rsidRPr="00173081">
                    <w:rPr>
                      <w:color w:val="002060"/>
                    </w:rPr>
                    <w:t>GIRONE A - 2 Giornata - R</w:t>
                  </w:r>
                </w:p>
              </w:tc>
            </w:tr>
            <w:tr w:rsidR="00173081" w:rsidRPr="00173081" w14:paraId="560C2A36"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693778" w14:textId="77777777" w:rsidR="00173081" w:rsidRPr="00173081" w:rsidRDefault="00173081" w:rsidP="00C856B7">
                  <w:pPr>
                    <w:pStyle w:val="ROWTABELLA"/>
                    <w:rPr>
                      <w:color w:val="002060"/>
                    </w:rPr>
                  </w:pPr>
                  <w:r w:rsidRPr="0017308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81CC29" w14:textId="77777777" w:rsidR="00173081" w:rsidRPr="00173081" w:rsidRDefault="00173081" w:rsidP="00C856B7">
                  <w:pPr>
                    <w:pStyle w:val="ROWTABELLA"/>
                    <w:rPr>
                      <w:color w:val="002060"/>
                    </w:rPr>
                  </w:pPr>
                  <w:r w:rsidRPr="00173081">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822B5E" w14:textId="77777777" w:rsidR="00173081" w:rsidRPr="00173081" w:rsidRDefault="00173081" w:rsidP="00C856B7">
                  <w:pPr>
                    <w:pStyle w:val="ROWTABELLA"/>
                    <w:jc w:val="center"/>
                    <w:rPr>
                      <w:color w:val="002060"/>
                    </w:rPr>
                  </w:pPr>
                  <w:r w:rsidRPr="00173081">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C69342" w14:textId="77777777" w:rsidR="00173081" w:rsidRPr="00173081" w:rsidRDefault="00173081" w:rsidP="00C856B7">
                  <w:pPr>
                    <w:pStyle w:val="ROWTABELLA"/>
                    <w:jc w:val="center"/>
                    <w:rPr>
                      <w:color w:val="002060"/>
                    </w:rPr>
                  </w:pPr>
                  <w:r w:rsidRPr="00173081">
                    <w:rPr>
                      <w:color w:val="002060"/>
                    </w:rPr>
                    <w:t> </w:t>
                  </w:r>
                </w:p>
              </w:tc>
            </w:tr>
            <w:tr w:rsidR="00173081" w:rsidRPr="00173081" w14:paraId="657457C1"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BC2E4A" w14:textId="77777777" w:rsidR="00173081" w:rsidRPr="00173081" w:rsidRDefault="00173081" w:rsidP="00C856B7">
                  <w:pPr>
                    <w:pStyle w:val="ROWTABELLA"/>
                    <w:rPr>
                      <w:color w:val="002060"/>
                    </w:rPr>
                  </w:pPr>
                  <w:r w:rsidRPr="00173081">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488A19" w14:textId="77777777" w:rsidR="00173081" w:rsidRPr="00173081" w:rsidRDefault="00173081" w:rsidP="00C856B7">
                  <w:pPr>
                    <w:pStyle w:val="ROWTABELLA"/>
                    <w:rPr>
                      <w:color w:val="002060"/>
                    </w:rPr>
                  </w:pPr>
                  <w:r w:rsidRPr="0017308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E6CA49" w14:textId="77777777" w:rsidR="00173081" w:rsidRPr="00173081" w:rsidRDefault="00173081" w:rsidP="00C856B7">
                  <w:pPr>
                    <w:pStyle w:val="ROWTABELLA"/>
                    <w:jc w:val="center"/>
                    <w:rPr>
                      <w:color w:val="002060"/>
                    </w:rPr>
                  </w:pPr>
                  <w:r w:rsidRPr="0017308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EB06E5" w14:textId="77777777" w:rsidR="00173081" w:rsidRPr="00173081" w:rsidRDefault="00173081" w:rsidP="00C856B7">
                  <w:pPr>
                    <w:pStyle w:val="ROWTABELLA"/>
                    <w:jc w:val="center"/>
                    <w:rPr>
                      <w:color w:val="002060"/>
                    </w:rPr>
                  </w:pPr>
                  <w:r w:rsidRPr="00173081">
                    <w:rPr>
                      <w:color w:val="002060"/>
                    </w:rPr>
                    <w:t> </w:t>
                  </w:r>
                </w:p>
              </w:tc>
            </w:tr>
            <w:tr w:rsidR="00173081" w:rsidRPr="00173081" w14:paraId="7819D000"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577BC7" w14:textId="77777777" w:rsidR="00173081" w:rsidRPr="00173081" w:rsidRDefault="00173081" w:rsidP="00C856B7">
                  <w:pPr>
                    <w:pStyle w:val="ROWTABELLA"/>
                    <w:rPr>
                      <w:color w:val="002060"/>
                    </w:rPr>
                  </w:pPr>
                  <w:r w:rsidRPr="00173081">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345404" w14:textId="77777777" w:rsidR="00173081" w:rsidRPr="00173081" w:rsidRDefault="00173081" w:rsidP="00C856B7">
                  <w:pPr>
                    <w:pStyle w:val="ROWTABELLA"/>
                    <w:rPr>
                      <w:color w:val="002060"/>
                    </w:rPr>
                  </w:pPr>
                  <w:r w:rsidRPr="00173081">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87E54F" w14:textId="77777777" w:rsidR="00173081" w:rsidRPr="00173081" w:rsidRDefault="00173081" w:rsidP="00C856B7">
                  <w:pPr>
                    <w:pStyle w:val="ROWTABELLA"/>
                    <w:jc w:val="center"/>
                    <w:rPr>
                      <w:color w:val="002060"/>
                    </w:rPr>
                  </w:pPr>
                  <w:r w:rsidRPr="00173081">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74E8F5" w14:textId="77777777" w:rsidR="00173081" w:rsidRPr="00173081" w:rsidRDefault="00173081" w:rsidP="00C856B7">
                  <w:pPr>
                    <w:pStyle w:val="ROWTABELLA"/>
                    <w:jc w:val="center"/>
                    <w:rPr>
                      <w:color w:val="002060"/>
                    </w:rPr>
                  </w:pPr>
                  <w:r w:rsidRPr="00173081">
                    <w:rPr>
                      <w:color w:val="002060"/>
                    </w:rPr>
                    <w:t> </w:t>
                  </w:r>
                </w:p>
              </w:tc>
            </w:tr>
            <w:tr w:rsidR="00173081" w:rsidRPr="00173081" w14:paraId="63EA775E"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114D7767" w14:textId="77777777" w:rsidR="00173081" w:rsidRPr="00173081" w:rsidRDefault="00173081" w:rsidP="00C856B7">
                  <w:pPr>
                    <w:pStyle w:val="ROWTABELLA"/>
                    <w:rPr>
                      <w:color w:val="002060"/>
                    </w:rPr>
                  </w:pPr>
                  <w:r w:rsidRPr="00173081">
                    <w:rPr>
                      <w:color w:val="002060"/>
                    </w:rPr>
                    <w:t>(1) - disputata il 01/12/2019</w:t>
                  </w:r>
                </w:p>
              </w:tc>
            </w:tr>
          </w:tbl>
          <w:p w14:paraId="34F23FE5" w14:textId="77777777" w:rsidR="00173081" w:rsidRPr="00173081" w:rsidRDefault="00173081" w:rsidP="00C856B7">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64357E03"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89F980" w14:textId="77777777" w:rsidR="00173081" w:rsidRPr="00173081" w:rsidRDefault="00173081" w:rsidP="00C856B7">
                  <w:pPr>
                    <w:pStyle w:val="HEADERTABELLA"/>
                    <w:rPr>
                      <w:color w:val="002060"/>
                    </w:rPr>
                  </w:pPr>
                  <w:r w:rsidRPr="00173081">
                    <w:rPr>
                      <w:color w:val="002060"/>
                    </w:rPr>
                    <w:t>GIRONE B - 2 Giornata - R</w:t>
                  </w:r>
                </w:p>
              </w:tc>
            </w:tr>
            <w:tr w:rsidR="00173081" w:rsidRPr="00173081" w14:paraId="1B34107D"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30231C" w14:textId="77777777" w:rsidR="00173081" w:rsidRPr="00173081" w:rsidRDefault="00173081" w:rsidP="00C856B7">
                  <w:pPr>
                    <w:pStyle w:val="ROWTABELLA"/>
                    <w:rPr>
                      <w:color w:val="002060"/>
                    </w:rPr>
                  </w:pPr>
                  <w:r w:rsidRPr="0017308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BFEA33" w14:textId="77777777" w:rsidR="00173081" w:rsidRPr="00173081" w:rsidRDefault="00173081" w:rsidP="00C856B7">
                  <w:pPr>
                    <w:pStyle w:val="ROWTABELLA"/>
                    <w:rPr>
                      <w:color w:val="002060"/>
                    </w:rPr>
                  </w:pPr>
                  <w:r w:rsidRPr="00173081">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887847" w14:textId="77777777" w:rsidR="00173081" w:rsidRPr="00173081" w:rsidRDefault="00173081" w:rsidP="00C856B7">
                  <w:pPr>
                    <w:pStyle w:val="ROWTABELLA"/>
                    <w:jc w:val="center"/>
                    <w:rPr>
                      <w:color w:val="002060"/>
                    </w:rPr>
                  </w:pPr>
                  <w:r w:rsidRPr="00173081">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7AF5CA" w14:textId="77777777" w:rsidR="00173081" w:rsidRPr="00173081" w:rsidRDefault="00173081" w:rsidP="00C856B7">
                  <w:pPr>
                    <w:pStyle w:val="ROWTABELLA"/>
                    <w:jc w:val="center"/>
                    <w:rPr>
                      <w:color w:val="002060"/>
                    </w:rPr>
                  </w:pPr>
                  <w:r w:rsidRPr="00173081">
                    <w:rPr>
                      <w:color w:val="002060"/>
                    </w:rPr>
                    <w:t> </w:t>
                  </w:r>
                </w:p>
              </w:tc>
            </w:tr>
            <w:tr w:rsidR="00173081" w:rsidRPr="00173081" w14:paraId="5022C36C"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769578A" w14:textId="77777777" w:rsidR="00173081" w:rsidRPr="00173081" w:rsidRDefault="00173081" w:rsidP="00C856B7">
                  <w:pPr>
                    <w:pStyle w:val="ROWTABELLA"/>
                    <w:rPr>
                      <w:color w:val="002060"/>
                    </w:rPr>
                  </w:pPr>
                  <w:r w:rsidRPr="0017308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F501196" w14:textId="77777777" w:rsidR="00173081" w:rsidRPr="00173081" w:rsidRDefault="00173081" w:rsidP="00C856B7">
                  <w:pPr>
                    <w:pStyle w:val="ROWTABELLA"/>
                    <w:rPr>
                      <w:color w:val="002060"/>
                    </w:rPr>
                  </w:pPr>
                  <w:r w:rsidRPr="0017308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BF9A23" w14:textId="77777777" w:rsidR="00173081" w:rsidRPr="00173081" w:rsidRDefault="00173081" w:rsidP="00C856B7">
                  <w:pPr>
                    <w:pStyle w:val="ROWTABELLA"/>
                    <w:jc w:val="center"/>
                    <w:rPr>
                      <w:color w:val="002060"/>
                    </w:rPr>
                  </w:pPr>
                  <w:r w:rsidRPr="0017308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88E0BE" w14:textId="77777777" w:rsidR="00173081" w:rsidRPr="00173081" w:rsidRDefault="00173081" w:rsidP="00C856B7">
                  <w:pPr>
                    <w:pStyle w:val="ROWTABELLA"/>
                    <w:jc w:val="center"/>
                    <w:rPr>
                      <w:color w:val="002060"/>
                    </w:rPr>
                  </w:pPr>
                  <w:r w:rsidRPr="00173081">
                    <w:rPr>
                      <w:color w:val="002060"/>
                    </w:rPr>
                    <w:t> </w:t>
                  </w:r>
                </w:p>
              </w:tc>
            </w:tr>
            <w:tr w:rsidR="00173081" w:rsidRPr="00173081" w14:paraId="385399ED"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AFDD60" w14:textId="77777777" w:rsidR="00173081" w:rsidRPr="00173081" w:rsidRDefault="00173081" w:rsidP="00C856B7">
                  <w:pPr>
                    <w:pStyle w:val="ROWTABELLA"/>
                    <w:rPr>
                      <w:color w:val="002060"/>
                    </w:rPr>
                  </w:pPr>
                  <w:r w:rsidRPr="00173081">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CC8F3B" w14:textId="77777777" w:rsidR="00173081" w:rsidRPr="00173081" w:rsidRDefault="00173081" w:rsidP="00C856B7">
                  <w:pPr>
                    <w:pStyle w:val="ROWTABELLA"/>
                    <w:rPr>
                      <w:color w:val="002060"/>
                    </w:rPr>
                  </w:pPr>
                  <w:r w:rsidRPr="00173081">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9F9EBB" w14:textId="77777777" w:rsidR="00173081" w:rsidRPr="00173081" w:rsidRDefault="00173081" w:rsidP="00C856B7">
                  <w:pPr>
                    <w:pStyle w:val="ROWTABELLA"/>
                    <w:jc w:val="center"/>
                    <w:rPr>
                      <w:color w:val="002060"/>
                    </w:rPr>
                  </w:pPr>
                  <w:r w:rsidRPr="00173081">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992CAC" w14:textId="77777777" w:rsidR="00173081" w:rsidRPr="00173081" w:rsidRDefault="00173081" w:rsidP="00C856B7">
                  <w:pPr>
                    <w:pStyle w:val="ROWTABELLA"/>
                    <w:jc w:val="center"/>
                    <w:rPr>
                      <w:color w:val="002060"/>
                    </w:rPr>
                  </w:pPr>
                  <w:r w:rsidRPr="00173081">
                    <w:rPr>
                      <w:color w:val="002060"/>
                    </w:rPr>
                    <w:t> </w:t>
                  </w:r>
                </w:p>
              </w:tc>
            </w:tr>
          </w:tbl>
          <w:p w14:paraId="7A44F1F6" w14:textId="77777777" w:rsidR="00173081" w:rsidRPr="00173081" w:rsidRDefault="00173081" w:rsidP="00C856B7">
            <w:pPr>
              <w:rPr>
                <w:color w:val="002060"/>
                <w:sz w:val="24"/>
                <w:szCs w:val="24"/>
              </w:rPr>
            </w:pPr>
          </w:p>
        </w:tc>
      </w:tr>
    </w:tbl>
    <w:p w14:paraId="14CF1AD0" w14:textId="77777777" w:rsidR="00173081" w:rsidRPr="00173081" w:rsidRDefault="00173081" w:rsidP="00173081">
      <w:pPr>
        <w:pStyle w:val="breakline"/>
        <w:divId w:val="527259509"/>
        <w:rPr>
          <w:color w:val="002060"/>
        </w:rPr>
      </w:pPr>
    </w:p>
    <w:p w14:paraId="68444785" w14:textId="77777777" w:rsidR="00173081" w:rsidRPr="00173081" w:rsidRDefault="00173081" w:rsidP="00173081">
      <w:pPr>
        <w:pStyle w:val="breakline"/>
        <w:divId w:val="527259509"/>
        <w:rPr>
          <w:color w:val="002060"/>
        </w:rPr>
      </w:pPr>
    </w:p>
    <w:p w14:paraId="1E78AEBB" w14:textId="77777777" w:rsidR="00173081" w:rsidRPr="00173081" w:rsidRDefault="00173081" w:rsidP="00173081">
      <w:pPr>
        <w:pStyle w:val="TITOLOPRINC"/>
        <w:divId w:val="527259509"/>
        <w:rPr>
          <w:color w:val="002060"/>
        </w:rPr>
      </w:pPr>
      <w:r w:rsidRPr="00173081">
        <w:rPr>
          <w:color w:val="002060"/>
        </w:rPr>
        <w:t>GIUDICE SPORTIVO</w:t>
      </w:r>
    </w:p>
    <w:p w14:paraId="16D4079D"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5F34D70B" w14:textId="77777777" w:rsidR="00173081" w:rsidRPr="00173081" w:rsidRDefault="00173081" w:rsidP="00173081">
      <w:pPr>
        <w:pStyle w:val="titolo10"/>
        <w:divId w:val="527259509"/>
        <w:rPr>
          <w:color w:val="002060"/>
        </w:rPr>
      </w:pPr>
      <w:r w:rsidRPr="00173081">
        <w:rPr>
          <w:color w:val="002060"/>
        </w:rPr>
        <w:t xml:space="preserve">GARE DEL 30/11/2019 </w:t>
      </w:r>
    </w:p>
    <w:p w14:paraId="092AA601"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442F2225"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5F3DBE9B"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5EC61FFE"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43C75235" w14:textId="77777777" w:rsidTr="00173081">
        <w:trPr>
          <w:divId w:val="527259509"/>
        </w:trPr>
        <w:tc>
          <w:tcPr>
            <w:tcW w:w="2200" w:type="dxa"/>
            <w:tcMar>
              <w:top w:w="20" w:type="dxa"/>
              <w:left w:w="20" w:type="dxa"/>
              <w:bottom w:w="20" w:type="dxa"/>
              <w:right w:w="20" w:type="dxa"/>
            </w:tcMar>
            <w:vAlign w:val="center"/>
          </w:tcPr>
          <w:p w14:paraId="71C62B63" w14:textId="77777777" w:rsidR="00173081" w:rsidRPr="00173081" w:rsidRDefault="00173081" w:rsidP="00C856B7">
            <w:pPr>
              <w:pStyle w:val="movimento"/>
              <w:rPr>
                <w:color w:val="002060"/>
              </w:rPr>
            </w:pPr>
            <w:r w:rsidRPr="00173081">
              <w:rPr>
                <w:color w:val="002060"/>
              </w:rPr>
              <w:t>BRUSCHI CHRISTIAN</w:t>
            </w:r>
          </w:p>
        </w:tc>
        <w:tc>
          <w:tcPr>
            <w:tcW w:w="2200" w:type="dxa"/>
            <w:tcMar>
              <w:top w:w="20" w:type="dxa"/>
              <w:left w:w="20" w:type="dxa"/>
              <w:bottom w:w="20" w:type="dxa"/>
              <w:right w:w="20" w:type="dxa"/>
            </w:tcMar>
            <w:vAlign w:val="center"/>
          </w:tcPr>
          <w:p w14:paraId="5A7B662E" w14:textId="77777777" w:rsidR="00173081" w:rsidRPr="00173081" w:rsidRDefault="00173081" w:rsidP="00C856B7">
            <w:pPr>
              <w:pStyle w:val="movimento2"/>
              <w:rPr>
                <w:color w:val="002060"/>
              </w:rPr>
            </w:pPr>
            <w:r w:rsidRPr="00173081">
              <w:rPr>
                <w:color w:val="002060"/>
              </w:rPr>
              <w:t xml:space="preserve">(ACLI AUDAX MONTECOSARO C5) </w:t>
            </w:r>
          </w:p>
        </w:tc>
        <w:tc>
          <w:tcPr>
            <w:tcW w:w="800" w:type="dxa"/>
            <w:tcMar>
              <w:top w:w="20" w:type="dxa"/>
              <w:left w:w="20" w:type="dxa"/>
              <w:bottom w:w="20" w:type="dxa"/>
              <w:right w:w="20" w:type="dxa"/>
            </w:tcMar>
            <w:vAlign w:val="center"/>
          </w:tcPr>
          <w:p w14:paraId="4B0BDE3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1597060" w14:textId="77777777" w:rsidR="00173081" w:rsidRPr="00173081" w:rsidRDefault="00173081" w:rsidP="00C856B7">
            <w:pPr>
              <w:pStyle w:val="movimento"/>
              <w:rPr>
                <w:color w:val="002060"/>
              </w:rPr>
            </w:pPr>
            <w:r w:rsidRPr="00173081">
              <w:rPr>
                <w:color w:val="002060"/>
              </w:rPr>
              <w:t>CASOLE SEBASTIANO</w:t>
            </w:r>
          </w:p>
        </w:tc>
        <w:tc>
          <w:tcPr>
            <w:tcW w:w="2200" w:type="dxa"/>
            <w:tcMar>
              <w:top w:w="20" w:type="dxa"/>
              <w:left w:w="20" w:type="dxa"/>
              <w:bottom w:w="20" w:type="dxa"/>
              <w:right w:w="20" w:type="dxa"/>
            </w:tcMar>
            <w:vAlign w:val="center"/>
          </w:tcPr>
          <w:p w14:paraId="7F38DEC6" w14:textId="77777777" w:rsidR="00173081" w:rsidRPr="00173081" w:rsidRDefault="00173081" w:rsidP="00C856B7">
            <w:pPr>
              <w:pStyle w:val="movimento2"/>
              <w:rPr>
                <w:color w:val="002060"/>
              </w:rPr>
            </w:pPr>
            <w:r w:rsidRPr="00173081">
              <w:rPr>
                <w:color w:val="002060"/>
              </w:rPr>
              <w:t xml:space="preserve">(FUTSAL POTENZA PICENA) </w:t>
            </w:r>
          </w:p>
        </w:tc>
      </w:tr>
    </w:tbl>
    <w:p w14:paraId="50A993E5" w14:textId="77777777" w:rsidR="00173081" w:rsidRPr="00173081" w:rsidRDefault="00173081" w:rsidP="00173081">
      <w:pPr>
        <w:pStyle w:val="titolo10"/>
        <w:divId w:val="527259509"/>
        <w:rPr>
          <w:color w:val="002060"/>
        </w:rPr>
      </w:pPr>
      <w:r w:rsidRPr="00173081">
        <w:rPr>
          <w:color w:val="002060"/>
        </w:rPr>
        <w:t xml:space="preserve">GARE DEL 1/12/2019 </w:t>
      </w:r>
    </w:p>
    <w:p w14:paraId="149B8D76"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2E8EB678"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33FAE1D3"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3AB63963"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90DF9DD" w14:textId="77777777" w:rsidTr="00173081">
        <w:trPr>
          <w:divId w:val="527259509"/>
        </w:trPr>
        <w:tc>
          <w:tcPr>
            <w:tcW w:w="2200" w:type="dxa"/>
            <w:tcMar>
              <w:top w:w="20" w:type="dxa"/>
              <w:left w:w="20" w:type="dxa"/>
              <w:bottom w:w="20" w:type="dxa"/>
              <w:right w:w="20" w:type="dxa"/>
            </w:tcMar>
            <w:vAlign w:val="center"/>
          </w:tcPr>
          <w:p w14:paraId="7BC46DB8" w14:textId="77777777" w:rsidR="00173081" w:rsidRPr="00173081" w:rsidRDefault="00173081" w:rsidP="00C856B7">
            <w:pPr>
              <w:pStyle w:val="movimento"/>
              <w:rPr>
                <w:color w:val="002060"/>
              </w:rPr>
            </w:pPr>
            <w:r w:rsidRPr="00173081">
              <w:rPr>
                <w:color w:val="002060"/>
              </w:rPr>
              <w:t>PALLOTTA ALESSANDRO</w:t>
            </w:r>
          </w:p>
        </w:tc>
        <w:tc>
          <w:tcPr>
            <w:tcW w:w="2200" w:type="dxa"/>
            <w:tcMar>
              <w:top w:w="20" w:type="dxa"/>
              <w:left w:w="20" w:type="dxa"/>
              <w:bottom w:w="20" w:type="dxa"/>
              <w:right w:w="20" w:type="dxa"/>
            </w:tcMar>
            <w:vAlign w:val="center"/>
          </w:tcPr>
          <w:p w14:paraId="39B2151E" w14:textId="77777777" w:rsidR="00173081" w:rsidRPr="00173081" w:rsidRDefault="00173081" w:rsidP="00C856B7">
            <w:pPr>
              <w:pStyle w:val="movimento2"/>
              <w:rPr>
                <w:color w:val="002060"/>
              </w:rPr>
            </w:pPr>
            <w:r w:rsidRPr="00173081">
              <w:rPr>
                <w:color w:val="002060"/>
              </w:rPr>
              <w:t xml:space="preserve">(RECANATI CALCIO A 5) </w:t>
            </w:r>
          </w:p>
        </w:tc>
        <w:tc>
          <w:tcPr>
            <w:tcW w:w="800" w:type="dxa"/>
            <w:tcMar>
              <w:top w:w="20" w:type="dxa"/>
              <w:left w:w="20" w:type="dxa"/>
              <w:bottom w:w="20" w:type="dxa"/>
              <w:right w:w="20" w:type="dxa"/>
            </w:tcMar>
            <w:vAlign w:val="center"/>
          </w:tcPr>
          <w:p w14:paraId="7FE101AD"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60A4B9F"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40403AF" w14:textId="77777777" w:rsidR="00173081" w:rsidRPr="00173081" w:rsidRDefault="00173081" w:rsidP="00C856B7">
            <w:pPr>
              <w:pStyle w:val="movimento2"/>
              <w:rPr>
                <w:color w:val="002060"/>
              </w:rPr>
            </w:pPr>
            <w:r w:rsidRPr="00173081">
              <w:rPr>
                <w:color w:val="002060"/>
              </w:rPr>
              <w:t> </w:t>
            </w:r>
          </w:p>
        </w:tc>
      </w:tr>
    </w:tbl>
    <w:p w14:paraId="183749FC" w14:textId="77777777" w:rsidR="00173081" w:rsidRPr="00173081" w:rsidRDefault="00173081" w:rsidP="00173081">
      <w:pPr>
        <w:pStyle w:val="titolo10"/>
        <w:divId w:val="527259509"/>
        <w:rPr>
          <w:color w:val="002060"/>
        </w:rPr>
      </w:pPr>
      <w:r w:rsidRPr="00173081">
        <w:rPr>
          <w:color w:val="002060"/>
        </w:rPr>
        <w:t xml:space="preserve">GARE DEL 2/12/2019 </w:t>
      </w:r>
    </w:p>
    <w:p w14:paraId="1C1E12F4"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48C9DC47"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03146E22" w14:textId="77777777" w:rsidR="00173081" w:rsidRPr="00173081" w:rsidRDefault="00173081" w:rsidP="00173081">
      <w:pPr>
        <w:pStyle w:val="titolo3"/>
        <w:divId w:val="527259509"/>
        <w:rPr>
          <w:color w:val="002060"/>
        </w:rPr>
      </w:pPr>
      <w:r w:rsidRPr="00173081">
        <w:rPr>
          <w:color w:val="002060"/>
        </w:rPr>
        <w:t xml:space="preserve">A CARICO CALCIATORI ESPULSI DAL CAMPO </w:t>
      </w:r>
    </w:p>
    <w:p w14:paraId="41D1B5C4" w14:textId="77777777" w:rsidR="00173081" w:rsidRPr="00173081" w:rsidRDefault="00173081" w:rsidP="00173081">
      <w:pPr>
        <w:pStyle w:val="titolo20"/>
        <w:divId w:val="527259509"/>
        <w:rPr>
          <w:color w:val="002060"/>
        </w:rPr>
      </w:pPr>
      <w:r w:rsidRPr="00173081">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34C4A35D" w14:textId="77777777" w:rsidTr="00173081">
        <w:trPr>
          <w:divId w:val="527259509"/>
        </w:trPr>
        <w:tc>
          <w:tcPr>
            <w:tcW w:w="2200" w:type="dxa"/>
            <w:tcMar>
              <w:top w:w="20" w:type="dxa"/>
              <w:left w:w="20" w:type="dxa"/>
              <w:bottom w:w="20" w:type="dxa"/>
              <w:right w:w="20" w:type="dxa"/>
            </w:tcMar>
            <w:vAlign w:val="center"/>
          </w:tcPr>
          <w:p w14:paraId="2536E883" w14:textId="77777777" w:rsidR="00173081" w:rsidRPr="00173081" w:rsidRDefault="00173081" w:rsidP="00C856B7">
            <w:pPr>
              <w:pStyle w:val="movimento"/>
              <w:rPr>
                <w:color w:val="002060"/>
              </w:rPr>
            </w:pPr>
            <w:r w:rsidRPr="00173081">
              <w:rPr>
                <w:color w:val="002060"/>
              </w:rPr>
              <w:t>GIACCHETTA ALESSIO</w:t>
            </w:r>
          </w:p>
        </w:tc>
        <w:tc>
          <w:tcPr>
            <w:tcW w:w="2200" w:type="dxa"/>
            <w:tcMar>
              <w:top w:w="20" w:type="dxa"/>
              <w:left w:w="20" w:type="dxa"/>
              <w:bottom w:w="20" w:type="dxa"/>
              <w:right w:w="20" w:type="dxa"/>
            </w:tcMar>
            <w:vAlign w:val="center"/>
          </w:tcPr>
          <w:p w14:paraId="4682BEEF" w14:textId="77777777" w:rsidR="00173081" w:rsidRPr="00173081" w:rsidRDefault="00173081" w:rsidP="00C856B7">
            <w:pPr>
              <w:pStyle w:val="movimento2"/>
              <w:rPr>
                <w:color w:val="002060"/>
              </w:rPr>
            </w:pPr>
            <w:r w:rsidRPr="00173081">
              <w:rPr>
                <w:color w:val="002060"/>
              </w:rPr>
              <w:t xml:space="preserve">(C.U.S. MACERATA CALCIO A5) </w:t>
            </w:r>
          </w:p>
        </w:tc>
        <w:tc>
          <w:tcPr>
            <w:tcW w:w="800" w:type="dxa"/>
            <w:tcMar>
              <w:top w:w="20" w:type="dxa"/>
              <w:left w:w="20" w:type="dxa"/>
              <w:bottom w:w="20" w:type="dxa"/>
              <w:right w:w="20" w:type="dxa"/>
            </w:tcMar>
            <w:vAlign w:val="center"/>
          </w:tcPr>
          <w:p w14:paraId="20E3AC6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95962CD"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5303095" w14:textId="77777777" w:rsidR="00173081" w:rsidRPr="00173081" w:rsidRDefault="00173081" w:rsidP="00C856B7">
            <w:pPr>
              <w:pStyle w:val="movimento2"/>
              <w:rPr>
                <w:color w:val="002060"/>
              </w:rPr>
            </w:pPr>
            <w:r w:rsidRPr="00173081">
              <w:rPr>
                <w:color w:val="002060"/>
              </w:rPr>
              <w:t> </w:t>
            </w:r>
          </w:p>
        </w:tc>
      </w:tr>
    </w:tbl>
    <w:p w14:paraId="76BBFB73" w14:textId="77777777" w:rsidR="00173081" w:rsidRPr="00173081" w:rsidRDefault="00173081" w:rsidP="00173081">
      <w:pPr>
        <w:pStyle w:val="diffida"/>
        <w:spacing w:before="80" w:beforeAutospacing="0" w:after="40" w:afterAutospacing="0"/>
        <w:divId w:val="527259509"/>
        <w:rPr>
          <w:color w:val="002060"/>
        </w:rPr>
      </w:pPr>
      <w:r w:rsidRPr="00173081">
        <w:rPr>
          <w:color w:val="002060"/>
        </w:rPr>
        <w:t xml:space="preserve">Per aver rivolto frasi offensive al direttore di gara. </w:t>
      </w:r>
    </w:p>
    <w:p w14:paraId="24AA74B9"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3A4CA01E" w14:textId="77777777" w:rsidR="00173081" w:rsidRPr="00173081" w:rsidRDefault="00173081" w:rsidP="00173081">
      <w:pPr>
        <w:pStyle w:val="titolo20"/>
        <w:divId w:val="527259509"/>
        <w:rPr>
          <w:color w:val="002060"/>
        </w:rPr>
      </w:pPr>
      <w:r w:rsidRPr="0017308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3C78F927" w14:textId="77777777" w:rsidTr="00173081">
        <w:trPr>
          <w:divId w:val="527259509"/>
        </w:trPr>
        <w:tc>
          <w:tcPr>
            <w:tcW w:w="2200" w:type="dxa"/>
            <w:tcMar>
              <w:top w:w="20" w:type="dxa"/>
              <w:left w:w="20" w:type="dxa"/>
              <w:bottom w:w="20" w:type="dxa"/>
              <w:right w:w="20" w:type="dxa"/>
            </w:tcMar>
            <w:vAlign w:val="center"/>
          </w:tcPr>
          <w:p w14:paraId="28A7809B" w14:textId="77777777" w:rsidR="00173081" w:rsidRPr="00173081" w:rsidRDefault="00173081" w:rsidP="00C856B7">
            <w:pPr>
              <w:pStyle w:val="movimento"/>
              <w:rPr>
                <w:color w:val="002060"/>
              </w:rPr>
            </w:pPr>
            <w:r w:rsidRPr="00173081">
              <w:rPr>
                <w:color w:val="002060"/>
              </w:rPr>
              <w:t>SEGHETTI NICOLA</w:t>
            </w:r>
          </w:p>
        </w:tc>
        <w:tc>
          <w:tcPr>
            <w:tcW w:w="2200" w:type="dxa"/>
            <w:tcMar>
              <w:top w:w="20" w:type="dxa"/>
              <w:left w:w="20" w:type="dxa"/>
              <w:bottom w:w="20" w:type="dxa"/>
              <w:right w:w="20" w:type="dxa"/>
            </w:tcMar>
            <w:vAlign w:val="center"/>
          </w:tcPr>
          <w:p w14:paraId="3CFD8EC1" w14:textId="77777777" w:rsidR="00173081" w:rsidRPr="00173081" w:rsidRDefault="00173081" w:rsidP="00C856B7">
            <w:pPr>
              <w:pStyle w:val="movimento2"/>
              <w:rPr>
                <w:color w:val="002060"/>
              </w:rPr>
            </w:pPr>
            <w:r w:rsidRPr="00173081">
              <w:rPr>
                <w:color w:val="002060"/>
              </w:rPr>
              <w:t xml:space="preserve">(C.U.S. MACERATA CALCIO A5) </w:t>
            </w:r>
          </w:p>
        </w:tc>
        <w:tc>
          <w:tcPr>
            <w:tcW w:w="800" w:type="dxa"/>
            <w:tcMar>
              <w:top w:w="20" w:type="dxa"/>
              <w:left w:w="20" w:type="dxa"/>
              <w:bottom w:w="20" w:type="dxa"/>
              <w:right w:w="20" w:type="dxa"/>
            </w:tcMar>
            <w:vAlign w:val="center"/>
          </w:tcPr>
          <w:p w14:paraId="665A50C9"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1DA249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8BA41BF" w14:textId="77777777" w:rsidR="00173081" w:rsidRPr="00173081" w:rsidRDefault="00173081" w:rsidP="00C856B7">
            <w:pPr>
              <w:pStyle w:val="movimento2"/>
              <w:rPr>
                <w:color w:val="002060"/>
              </w:rPr>
            </w:pPr>
            <w:r w:rsidRPr="00173081">
              <w:rPr>
                <w:color w:val="002060"/>
              </w:rPr>
              <w:t> </w:t>
            </w:r>
          </w:p>
        </w:tc>
      </w:tr>
    </w:tbl>
    <w:p w14:paraId="07FB32ED" w14:textId="77777777" w:rsidR="00173081" w:rsidRPr="00173081" w:rsidRDefault="00173081" w:rsidP="00173081">
      <w:pPr>
        <w:pStyle w:val="breakline"/>
        <w:divId w:val="527259509"/>
        <w:rPr>
          <w:color w:val="002060"/>
        </w:rPr>
      </w:pPr>
    </w:p>
    <w:p w14:paraId="4ADD54D6"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280C6C10"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lastRenderedPageBreak/>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7F9A5EE0" w14:textId="77777777" w:rsidR="00173081" w:rsidRPr="00173081" w:rsidRDefault="00173081" w:rsidP="00173081">
      <w:pPr>
        <w:pStyle w:val="breakline"/>
        <w:divId w:val="527259509"/>
        <w:rPr>
          <w:color w:val="002060"/>
        </w:rPr>
      </w:pPr>
    </w:p>
    <w:p w14:paraId="6036B900" w14:textId="77777777" w:rsidR="00173081" w:rsidRPr="00173081" w:rsidRDefault="00173081" w:rsidP="00173081">
      <w:pPr>
        <w:pStyle w:val="TITOLOPRINC"/>
        <w:divId w:val="527259509"/>
        <w:rPr>
          <w:color w:val="002060"/>
        </w:rPr>
      </w:pPr>
      <w:r w:rsidRPr="00173081">
        <w:rPr>
          <w:color w:val="002060"/>
        </w:rPr>
        <w:t>CLASSIFICA</w:t>
      </w:r>
    </w:p>
    <w:p w14:paraId="2E641822" w14:textId="77777777" w:rsidR="00173081" w:rsidRPr="00173081" w:rsidRDefault="00173081" w:rsidP="00173081">
      <w:pPr>
        <w:pStyle w:val="breakline"/>
        <w:divId w:val="527259509"/>
        <w:rPr>
          <w:color w:val="002060"/>
        </w:rPr>
      </w:pPr>
    </w:p>
    <w:p w14:paraId="50FE8FBD" w14:textId="77777777" w:rsidR="00173081" w:rsidRPr="00173081" w:rsidRDefault="00173081" w:rsidP="00173081">
      <w:pPr>
        <w:pStyle w:val="breakline"/>
        <w:divId w:val="527259509"/>
        <w:rPr>
          <w:color w:val="002060"/>
        </w:rPr>
      </w:pPr>
    </w:p>
    <w:p w14:paraId="50DD3920"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3DCF035B"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E556F1"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453EFB"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8DFE73"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673E65"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D18082"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BD093"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BD469C"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4A92C8"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EDE0C4"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D49E6F" w14:textId="77777777" w:rsidR="00173081" w:rsidRPr="00173081" w:rsidRDefault="00173081" w:rsidP="00C856B7">
            <w:pPr>
              <w:pStyle w:val="HEADERTABELLA"/>
              <w:rPr>
                <w:color w:val="002060"/>
              </w:rPr>
            </w:pPr>
            <w:r w:rsidRPr="00173081">
              <w:rPr>
                <w:color w:val="002060"/>
              </w:rPr>
              <w:t>PE</w:t>
            </w:r>
          </w:p>
        </w:tc>
      </w:tr>
      <w:tr w:rsidR="00173081" w:rsidRPr="00173081" w14:paraId="136341CD"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9C09DCA" w14:textId="77777777" w:rsidR="00173081" w:rsidRPr="00173081" w:rsidRDefault="00173081" w:rsidP="00C856B7">
            <w:pPr>
              <w:pStyle w:val="ROWTABELLA"/>
              <w:rPr>
                <w:color w:val="002060"/>
              </w:rPr>
            </w:pPr>
            <w:r w:rsidRPr="0017308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21F27"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21408"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729EF"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0840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6B27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9BE4C" w14:textId="77777777" w:rsidR="00173081" w:rsidRPr="00173081" w:rsidRDefault="00173081" w:rsidP="00C856B7">
            <w:pPr>
              <w:pStyle w:val="ROWTABELLA"/>
              <w:jc w:val="center"/>
              <w:rPr>
                <w:color w:val="002060"/>
              </w:rPr>
            </w:pPr>
            <w:r w:rsidRPr="001730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64A7E"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4985D"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62AC2" w14:textId="77777777" w:rsidR="00173081" w:rsidRPr="00173081" w:rsidRDefault="00173081" w:rsidP="00C856B7">
            <w:pPr>
              <w:pStyle w:val="ROWTABELLA"/>
              <w:jc w:val="center"/>
              <w:rPr>
                <w:color w:val="002060"/>
              </w:rPr>
            </w:pPr>
            <w:r w:rsidRPr="00173081">
              <w:rPr>
                <w:color w:val="002060"/>
              </w:rPr>
              <w:t>0</w:t>
            </w:r>
          </w:p>
        </w:tc>
      </w:tr>
      <w:tr w:rsidR="00173081" w:rsidRPr="00173081" w14:paraId="325924D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E0098C" w14:textId="77777777" w:rsidR="00173081" w:rsidRPr="00173081" w:rsidRDefault="00173081" w:rsidP="00C856B7">
            <w:pPr>
              <w:pStyle w:val="ROWTABELLA"/>
              <w:rPr>
                <w:color w:val="002060"/>
              </w:rPr>
            </w:pPr>
            <w:r w:rsidRPr="001730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B22EA"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749C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6C20C"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EFCF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C12FB"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1134E"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E755F"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995C8"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3CC16" w14:textId="77777777" w:rsidR="00173081" w:rsidRPr="00173081" w:rsidRDefault="00173081" w:rsidP="00C856B7">
            <w:pPr>
              <w:pStyle w:val="ROWTABELLA"/>
              <w:jc w:val="center"/>
              <w:rPr>
                <w:color w:val="002060"/>
              </w:rPr>
            </w:pPr>
            <w:r w:rsidRPr="00173081">
              <w:rPr>
                <w:color w:val="002060"/>
              </w:rPr>
              <w:t>0</w:t>
            </w:r>
          </w:p>
        </w:tc>
      </w:tr>
      <w:tr w:rsidR="00173081" w:rsidRPr="00173081" w14:paraId="2B49848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E6EC1B" w14:textId="77777777" w:rsidR="00173081" w:rsidRPr="00173081" w:rsidRDefault="00173081" w:rsidP="00C856B7">
            <w:pPr>
              <w:pStyle w:val="ROWTABELLA"/>
              <w:rPr>
                <w:color w:val="002060"/>
              </w:rPr>
            </w:pPr>
            <w:r w:rsidRPr="001730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C816D"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E269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B2939"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95CA7"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450B3"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8E1A7"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5C2F9"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5953C"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B0346" w14:textId="77777777" w:rsidR="00173081" w:rsidRPr="00173081" w:rsidRDefault="00173081" w:rsidP="00C856B7">
            <w:pPr>
              <w:pStyle w:val="ROWTABELLA"/>
              <w:jc w:val="center"/>
              <w:rPr>
                <w:color w:val="002060"/>
              </w:rPr>
            </w:pPr>
            <w:r w:rsidRPr="00173081">
              <w:rPr>
                <w:color w:val="002060"/>
              </w:rPr>
              <w:t>0</w:t>
            </w:r>
          </w:p>
        </w:tc>
      </w:tr>
      <w:tr w:rsidR="00173081" w:rsidRPr="00173081" w14:paraId="046A298E"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6DD854" w14:textId="77777777" w:rsidR="00173081" w:rsidRPr="00173081" w:rsidRDefault="00173081" w:rsidP="00C856B7">
            <w:pPr>
              <w:pStyle w:val="ROWTABELLA"/>
              <w:rPr>
                <w:color w:val="002060"/>
              </w:rPr>
            </w:pPr>
            <w:r w:rsidRPr="00173081">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0EB94"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A572A"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EF4A0"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B5618"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2CADC"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D223A" w14:textId="77777777" w:rsidR="00173081" w:rsidRPr="00173081" w:rsidRDefault="00173081" w:rsidP="00C856B7">
            <w:pPr>
              <w:pStyle w:val="ROWTABELLA"/>
              <w:jc w:val="center"/>
              <w:rPr>
                <w:color w:val="002060"/>
              </w:rPr>
            </w:pPr>
            <w:r w:rsidRPr="001730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6EFC7"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95D90"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746F7" w14:textId="77777777" w:rsidR="00173081" w:rsidRPr="00173081" w:rsidRDefault="00173081" w:rsidP="00C856B7">
            <w:pPr>
              <w:pStyle w:val="ROWTABELLA"/>
              <w:jc w:val="center"/>
              <w:rPr>
                <w:color w:val="002060"/>
              </w:rPr>
            </w:pPr>
            <w:r w:rsidRPr="00173081">
              <w:rPr>
                <w:color w:val="002060"/>
              </w:rPr>
              <w:t>0</w:t>
            </w:r>
          </w:p>
        </w:tc>
      </w:tr>
      <w:tr w:rsidR="00173081" w:rsidRPr="00173081" w14:paraId="525F0972"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C8EC6C" w14:textId="77777777" w:rsidR="00173081" w:rsidRPr="00173081" w:rsidRDefault="00173081" w:rsidP="00C856B7">
            <w:pPr>
              <w:pStyle w:val="ROWTABELLA"/>
              <w:rPr>
                <w:color w:val="002060"/>
              </w:rPr>
            </w:pPr>
            <w:r w:rsidRPr="0017308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2E225"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A8979"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8AD51"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DC567"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AFD79"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AEAF1"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3ED2C"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EB814"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8C44A" w14:textId="77777777" w:rsidR="00173081" w:rsidRPr="00173081" w:rsidRDefault="00173081" w:rsidP="00C856B7">
            <w:pPr>
              <w:pStyle w:val="ROWTABELLA"/>
              <w:jc w:val="center"/>
              <w:rPr>
                <w:color w:val="002060"/>
              </w:rPr>
            </w:pPr>
            <w:r w:rsidRPr="00173081">
              <w:rPr>
                <w:color w:val="002060"/>
              </w:rPr>
              <w:t>0</w:t>
            </w:r>
          </w:p>
        </w:tc>
      </w:tr>
      <w:tr w:rsidR="00173081" w:rsidRPr="00173081" w14:paraId="3EE184F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FA4DF5" w14:textId="77777777" w:rsidR="00173081" w:rsidRPr="00173081" w:rsidRDefault="00173081" w:rsidP="00C856B7">
            <w:pPr>
              <w:pStyle w:val="ROWTABELLA"/>
              <w:rPr>
                <w:color w:val="002060"/>
              </w:rPr>
            </w:pPr>
            <w:r w:rsidRPr="001730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D66EC"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27169"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57E6C"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FAE54"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FB618"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967A6"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A163D"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3C7DA"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6B7AF" w14:textId="77777777" w:rsidR="00173081" w:rsidRPr="00173081" w:rsidRDefault="00173081" w:rsidP="00C856B7">
            <w:pPr>
              <w:pStyle w:val="ROWTABELLA"/>
              <w:jc w:val="center"/>
              <w:rPr>
                <w:color w:val="002060"/>
              </w:rPr>
            </w:pPr>
            <w:r w:rsidRPr="00173081">
              <w:rPr>
                <w:color w:val="002060"/>
              </w:rPr>
              <w:t>0</w:t>
            </w:r>
          </w:p>
        </w:tc>
      </w:tr>
      <w:tr w:rsidR="00173081" w:rsidRPr="00173081" w14:paraId="24E1032E"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B71A79" w14:textId="77777777" w:rsidR="00173081" w:rsidRPr="00173081" w:rsidRDefault="00173081" w:rsidP="00C856B7">
            <w:pPr>
              <w:pStyle w:val="ROWTABELLA"/>
              <w:rPr>
                <w:color w:val="002060"/>
              </w:rPr>
            </w:pPr>
            <w:r w:rsidRPr="0017308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F81E0"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65A3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F189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020D2"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7D8CD"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5195F"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B36BD" w14:textId="77777777" w:rsidR="00173081" w:rsidRPr="00173081" w:rsidRDefault="00173081" w:rsidP="00C856B7">
            <w:pPr>
              <w:pStyle w:val="ROWTABELLA"/>
              <w:jc w:val="center"/>
              <w:rPr>
                <w:color w:val="002060"/>
              </w:rPr>
            </w:pPr>
            <w:r w:rsidRPr="001730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FD9B6"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FE7EC" w14:textId="77777777" w:rsidR="00173081" w:rsidRPr="00173081" w:rsidRDefault="00173081" w:rsidP="00C856B7">
            <w:pPr>
              <w:pStyle w:val="ROWTABELLA"/>
              <w:jc w:val="center"/>
              <w:rPr>
                <w:color w:val="002060"/>
              </w:rPr>
            </w:pPr>
            <w:r w:rsidRPr="00173081">
              <w:rPr>
                <w:color w:val="002060"/>
              </w:rPr>
              <w:t>0</w:t>
            </w:r>
          </w:p>
        </w:tc>
      </w:tr>
    </w:tbl>
    <w:p w14:paraId="6743C942" w14:textId="77777777" w:rsidR="00173081" w:rsidRPr="00173081" w:rsidRDefault="00173081" w:rsidP="00173081">
      <w:pPr>
        <w:pStyle w:val="breakline"/>
        <w:divId w:val="527259509"/>
        <w:rPr>
          <w:color w:val="002060"/>
        </w:rPr>
      </w:pPr>
    </w:p>
    <w:p w14:paraId="2E8CE91B" w14:textId="77777777" w:rsidR="00173081" w:rsidRPr="00173081" w:rsidRDefault="00173081" w:rsidP="00173081">
      <w:pPr>
        <w:pStyle w:val="breakline"/>
        <w:divId w:val="527259509"/>
        <w:rPr>
          <w:color w:val="002060"/>
        </w:rPr>
      </w:pPr>
    </w:p>
    <w:p w14:paraId="6ED77B82"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4FD92541"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AA2E19"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B7694C"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F57E2"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EB59AF"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C6D96"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64D341"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09548F"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DB3AA"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E23FB2"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B27FAE" w14:textId="77777777" w:rsidR="00173081" w:rsidRPr="00173081" w:rsidRDefault="00173081" w:rsidP="00C856B7">
            <w:pPr>
              <w:pStyle w:val="HEADERTABELLA"/>
              <w:rPr>
                <w:color w:val="002060"/>
              </w:rPr>
            </w:pPr>
            <w:r w:rsidRPr="00173081">
              <w:rPr>
                <w:color w:val="002060"/>
              </w:rPr>
              <w:t>PE</w:t>
            </w:r>
          </w:p>
        </w:tc>
      </w:tr>
      <w:tr w:rsidR="00173081" w:rsidRPr="00173081" w14:paraId="4D3C056B"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770FF2" w14:textId="77777777" w:rsidR="00173081" w:rsidRPr="00173081" w:rsidRDefault="00173081" w:rsidP="00C856B7">
            <w:pPr>
              <w:pStyle w:val="ROWTABELLA"/>
              <w:rPr>
                <w:color w:val="002060"/>
              </w:rPr>
            </w:pPr>
            <w:r w:rsidRPr="001730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B8EE1"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53104"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65A25"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D024C"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E1B0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02B2B" w14:textId="77777777" w:rsidR="00173081" w:rsidRPr="00173081" w:rsidRDefault="00173081" w:rsidP="00C856B7">
            <w:pPr>
              <w:pStyle w:val="ROWTABELLA"/>
              <w:jc w:val="center"/>
              <w:rPr>
                <w:color w:val="002060"/>
              </w:rPr>
            </w:pPr>
            <w:r w:rsidRPr="001730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4F6F8"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38D17"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89515" w14:textId="77777777" w:rsidR="00173081" w:rsidRPr="00173081" w:rsidRDefault="00173081" w:rsidP="00C856B7">
            <w:pPr>
              <w:pStyle w:val="ROWTABELLA"/>
              <w:jc w:val="center"/>
              <w:rPr>
                <w:color w:val="002060"/>
              </w:rPr>
            </w:pPr>
            <w:r w:rsidRPr="00173081">
              <w:rPr>
                <w:color w:val="002060"/>
              </w:rPr>
              <w:t>0</w:t>
            </w:r>
          </w:p>
        </w:tc>
      </w:tr>
      <w:tr w:rsidR="00173081" w:rsidRPr="00173081" w14:paraId="2187D5A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A8BBF5" w14:textId="77777777" w:rsidR="00173081" w:rsidRPr="00173081" w:rsidRDefault="00173081" w:rsidP="00C856B7">
            <w:pPr>
              <w:pStyle w:val="ROWTABELLA"/>
              <w:rPr>
                <w:color w:val="002060"/>
              </w:rPr>
            </w:pPr>
            <w:r w:rsidRPr="0017308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F5090"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284C0"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B648A"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CAABE"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F2618"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55649"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C1A31"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5A451"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D7B16" w14:textId="77777777" w:rsidR="00173081" w:rsidRPr="00173081" w:rsidRDefault="00173081" w:rsidP="00C856B7">
            <w:pPr>
              <w:pStyle w:val="ROWTABELLA"/>
              <w:jc w:val="center"/>
              <w:rPr>
                <w:color w:val="002060"/>
              </w:rPr>
            </w:pPr>
            <w:r w:rsidRPr="00173081">
              <w:rPr>
                <w:color w:val="002060"/>
              </w:rPr>
              <w:t>0</w:t>
            </w:r>
          </w:p>
        </w:tc>
      </w:tr>
      <w:tr w:rsidR="00173081" w:rsidRPr="00173081" w14:paraId="0424C4C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1C5FA0" w14:textId="77777777" w:rsidR="00173081" w:rsidRPr="00173081" w:rsidRDefault="00173081" w:rsidP="00C856B7">
            <w:pPr>
              <w:pStyle w:val="ROWTABELLA"/>
              <w:rPr>
                <w:color w:val="002060"/>
              </w:rPr>
            </w:pPr>
            <w:r w:rsidRPr="0017308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D75E9"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13DFE"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404A6"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34A2C"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122D1"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1ABE8" w14:textId="77777777" w:rsidR="00173081" w:rsidRPr="00173081" w:rsidRDefault="00173081" w:rsidP="00C856B7">
            <w:pPr>
              <w:pStyle w:val="ROWTABELLA"/>
              <w:jc w:val="center"/>
              <w:rPr>
                <w:color w:val="002060"/>
              </w:rPr>
            </w:pPr>
            <w:r w:rsidRPr="001730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CB70D"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74A68"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E6C12" w14:textId="77777777" w:rsidR="00173081" w:rsidRPr="00173081" w:rsidRDefault="00173081" w:rsidP="00C856B7">
            <w:pPr>
              <w:pStyle w:val="ROWTABELLA"/>
              <w:jc w:val="center"/>
              <w:rPr>
                <w:color w:val="002060"/>
              </w:rPr>
            </w:pPr>
            <w:r w:rsidRPr="00173081">
              <w:rPr>
                <w:color w:val="002060"/>
              </w:rPr>
              <w:t>0</w:t>
            </w:r>
          </w:p>
        </w:tc>
      </w:tr>
      <w:tr w:rsidR="00173081" w:rsidRPr="00173081" w14:paraId="1DAC848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E091F" w14:textId="77777777" w:rsidR="00173081" w:rsidRPr="00173081" w:rsidRDefault="00173081" w:rsidP="00C856B7">
            <w:pPr>
              <w:pStyle w:val="ROWTABELLA"/>
              <w:rPr>
                <w:color w:val="002060"/>
              </w:rPr>
            </w:pPr>
            <w:r w:rsidRPr="0017308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0A347"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4E3C3"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28B2D"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2274B"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A624E"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A2021" w14:textId="77777777" w:rsidR="00173081" w:rsidRPr="00173081" w:rsidRDefault="00173081" w:rsidP="00C856B7">
            <w:pPr>
              <w:pStyle w:val="ROWTABELLA"/>
              <w:jc w:val="center"/>
              <w:rPr>
                <w:color w:val="002060"/>
              </w:rPr>
            </w:pPr>
            <w:r w:rsidRPr="001730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F6B00"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8D71C"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12D87" w14:textId="77777777" w:rsidR="00173081" w:rsidRPr="00173081" w:rsidRDefault="00173081" w:rsidP="00C856B7">
            <w:pPr>
              <w:pStyle w:val="ROWTABELLA"/>
              <w:jc w:val="center"/>
              <w:rPr>
                <w:color w:val="002060"/>
              </w:rPr>
            </w:pPr>
            <w:r w:rsidRPr="00173081">
              <w:rPr>
                <w:color w:val="002060"/>
              </w:rPr>
              <w:t>0</w:t>
            </w:r>
          </w:p>
        </w:tc>
      </w:tr>
      <w:tr w:rsidR="00173081" w:rsidRPr="00173081" w14:paraId="58E62BF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6461CA" w14:textId="77777777" w:rsidR="00173081" w:rsidRPr="00173081" w:rsidRDefault="00173081" w:rsidP="00C856B7">
            <w:pPr>
              <w:pStyle w:val="ROWTABELLA"/>
              <w:rPr>
                <w:color w:val="002060"/>
              </w:rPr>
            </w:pPr>
            <w:r w:rsidRPr="0017308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8782B"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6F825"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A53EB"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24C37"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2BEE9"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2BDE6"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BDE73" w14:textId="77777777" w:rsidR="00173081" w:rsidRPr="00173081" w:rsidRDefault="00173081" w:rsidP="00C856B7">
            <w:pPr>
              <w:pStyle w:val="ROWTABELLA"/>
              <w:jc w:val="center"/>
              <w:rPr>
                <w:color w:val="002060"/>
              </w:rPr>
            </w:pPr>
            <w:r w:rsidRPr="001730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1969B"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B6DF4" w14:textId="77777777" w:rsidR="00173081" w:rsidRPr="00173081" w:rsidRDefault="00173081" w:rsidP="00C856B7">
            <w:pPr>
              <w:pStyle w:val="ROWTABELLA"/>
              <w:jc w:val="center"/>
              <w:rPr>
                <w:color w:val="002060"/>
              </w:rPr>
            </w:pPr>
            <w:r w:rsidRPr="00173081">
              <w:rPr>
                <w:color w:val="002060"/>
              </w:rPr>
              <w:t>0</w:t>
            </w:r>
          </w:p>
        </w:tc>
      </w:tr>
      <w:tr w:rsidR="00173081" w:rsidRPr="00173081" w14:paraId="552F100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309199" w14:textId="77777777" w:rsidR="00173081" w:rsidRPr="00173081" w:rsidRDefault="00173081" w:rsidP="00C856B7">
            <w:pPr>
              <w:pStyle w:val="ROWTABELLA"/>
              <w:rPr>
                <w:color w:val="002060"/>
              </w:rPr>
            </w:pPr>
            <w:r w:rsidRPr="001730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E5448"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3FC6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63E93"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B7AB8"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FE5A4"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9CE12" w14:textId="77777777" w:rsidR="00173081" w:rsidRPr="00173081" w:rsidRDefault="00173081" w:rsidP="00C856B7">
            <w:pPr>
              <w:pStyle w:val="ROWTABELLA"/>
              <w:jc w:val="center"/>
              <w:rPr>
                <w:color w:val="002060"/>
              </w:rPr>
            </w:pPr>
            <w:r w:rsidRPr="001730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36E5E" w14:textId="77777777" w:rsidR="00173081" w:rsidRPr="00173081" w:rsidRDefault="00173081" w:rsidP="00C856B7">
            <w:pPr>
              <w:pStyle w:val="ROWTABELLA"/>
              <w:jc w:val="center"/>
              <w:rPr>
                <w:color w:val="002060"/>
              </w:rPr>
            </w:pPr>
            <w:r w:rsidRPr="001730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DE037"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F968A" w14:textId="77777777" w:rsidR="00173081" w:rsidRPr="00173081" w:rsidRDefault="00173081" w:rsidP="00C856B7">
            <w:pPr>
              <w:pStyle w:val="ROWTABELLA"/>
              <w:jc w:val="center"/>
              <w:rPr>
                <w:color w:val="002060"/>
              </w:rPr>
            </w:pPr>
            <w:r w:rsidRPr="00173081">
              <w:rPr>
                <w:color w:val="002060"/>
              </w:rPr>
              <w:t>0</w:t>
            </w:r>
          </w:p>
        </w:tc>
      </w:tr>
      <w:tr w:rsidR="00173081" w:rsidRPr="00173081" w14:paraId="2C9DD454"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8621E1" w14:textId="77777777" w:rsidR="00173081" w:rsidRPr="00173081" w:rsidRDefault="00173081" w:rsidP="00C856B7">
            <w:pPr>
              <w:pStyle w:val="ROWTABELLA"/>
              <w:rPr>
                <w:color w:val="002060"/>
              </w:rPr>
            </w:pPr>
            <w:r w:rsidRPr="0017308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E5F98"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64685"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C69B5"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0154C"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E0EED"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F7FEC"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B7B2A" w14:textId="77777777" w:rsidR="00173081" w:rsidRPr="00173081" w:rsidRDefault="00173081" w:rsidP="00C856B7">
            <w:pPr>
              <w:pStyle w:val="ROWTABELLA"/>
              <w:jc w:val="center"/>
              <w:rPr>
                <w:color w:val="002060"/>
              </w:rPr>
            </w:pPr>
            <w:r w:rsidRPr="001730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0F2F7"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5DF8B" w14:textId="77777777" w:rsidR="00173081" w:rsidRPr="00173081" w:rsidRDefault="00173081" w:rsidP="00C856B7">
            <w:pPr>
              <w:pStyle w:val="ROWTABELLA"/>
              <w:jc w:val="center"/>
              <w:rPr>
                <w:color w:val="002060"/>
              </w:rPr>
            </w:pPr>
            <w:r w:rsidRPr="00173081">
              <w:rPr>
                <w:color w:val="002060"/>
              </w:rPr>
              <w:t>0</w:t>
            </w:r>
          </w:p>
        </w:tc>
      </w:tr>
    </w:tbl>
    <w:p w14:paraId="3DE765AB" w14:textId="77777777" w:rsidR="00173081" w:rsidRPr="00173081" w:rsidRDefault="00173081" w:rsidP="00173081">
      <w:pPr>
        <w:pStyle w:val="breakline"/>
        <w:divId w:val="527259509"/>
        <w:rPr>
          <w:color w:val="002060"/>
        </w:rPr>
      </w:pPr>
    </w:p>
    <w:p w14:paraId="71343213" w14:textId="77777777" w:rsidR="00173081" w:rsidRPr="00173081" w:rsidRDefault="00173081" w:rsidP="00173081">
      <w:pPr>
        <w:pStyle w:val="TITOLOPRINC"/>
        <w:divId w:val="527259509"/>
        <w:rPr>
          <w:color w:val="002060"/>
        </w:rPr>
      </w:pPr>
      <w:r w:rsidRPr="00173081">
        <w:rPr>
          <w:color w:val="002060"/>
        </w:rPr>
        <w:t>PROGRAMMA GARE</w:t>
      </w:r>
    </w:p>
    <w:p w14:paraId="7A7204C0" w14:textId="77777777" w:rsidR="00173081" w:rsidRPr="00173081" w:rsidRDefault="00173081" w:rsidP="00173081">
      <w:pPr>
        <w:pStyle w:val="SOTTOTITOLOCAMPIONATO1"/>
        <w:divId w:val="527259509"/>
        <w:rPr>
          <w:color w:val="002060"/>
        </w:rPr>
      </w:pPr>
      <w:r w:rsidRPr="00173081">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18"/>
        <w:gridCol w:w="385"/>
        <w:gridCol w:w="898"/>
        <w:gridCol w:w="1177"/>
        <w:gridCol w:w="1549"/>
        <w:gridCol w:w="1549"/>
      </w:tblGrid>
      <w:tr w:rsidR="00173081" w:rsidRPr="00173081" w14:paraId="2FF09E9E"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2D31B7"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D8E59C"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ED915A"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EE0807"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B6E8AF"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94A07"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9E12F"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0D63695C"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D01E55F" w14:textId="77777777" w:rsidR="00173081" w:rsidRPr="00173081" w:rsidRDefault="00173081" w:rsidP="00C856B7">
            <w:pPr>
              <w:pStyle w:val="ROWTABELLA"/>
              <w:rPr>
                <w:color w:val="002060"/>
              </w:rPr>
            </w:pPr>
            <w:r w:rsidRPr="00173081">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C93C6A" w14:textId="77777777" w:rsidR="00173081" w:rsidRPr="00173081" w:rsidRDefault="00173081" w:rsidP="00C856B7">
            <w:pPr>
              <w:pStyle w:val="ROWTABELLA"/>
              <w:rPr>
                <w:color w:val="002060"/>
              </w:rPr>
            </w:pPr>
            <w:r w:rsidRPr="00173081">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F1F6C40"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88A081" w14:textId="77777777" w:rsidR="00173081" w:rsidRPr="00173081" w:rsidRDefault="00173081" w:rsidP="00C856B7">
            <w:pPr>
              <w:pStyle w:val="ROWTABELLA"/>
              <w:rPr>
                <w:color w:val="002060"/>
              </w:rPr>
            </w:pPr>
            <w:r w:rsidRPr="00173081">
              <w:rPr>
                <w:color w:val="002060"/>
              </w:rPr>
              <w:t>07/12/2019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8232C0" w14:textId="77777777" w:rsidR="00173081" w:rsidRPr="00173081" w:rsidRDefault="00173081" w:rsidP="00C856B7">
            <w:pPr>
              <w:pStyle w:val="ROWTABELLA"/>
              <w:rPr>
                <w:color w:val="002060"/>
              </w:rPr>
            </w:pPr>
            <w:r w:rsidRPr="00173081">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E1F14D" w14:textId="77777777" w:rsidR="00173081" w:rsidRPr="00173081" w:rsidRDefault="00173081" w:rsidP="00C856B7">
            <w:pPr>
              <w:pStyle w:val="ROWTABELLA"/>
              <w:rPr>
                <w:color w:val="002060"/>
              </w:rPr>
            </w:pPr>
            <w:r w:rsidRPr="0017308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F2F310" w14:textId="77777777" w:rsidR="00173081" w:rsidRPr="00173081" w:rsidRDefault="00173081" w:rsidP="00C856B7">
            <w:pPr>
              <w:pStyle w:val="ROWTABELLA"/>
              <w:rPr>
                <w:color w:val="002060"/>
              </w:rPr>
            </w:pPr>
            <w:r w:rsidRPr="00173081">
              <w:rPr>
                <w:color w:val="002060"/>
              </w:rPr>
              <w:t>VIA ANTONIO ROSMINI 22/B</w:t>
            </w:r>
          </w:p>
        </w:tc>
      </w:tr>
      <w:tr w:rsidR="00173081" w:rsidRPr="00173081" w14:paraId="266B6081"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CD98E8" w14:textId="77777777" w:rsidR="00173081" w:rsidRPr="00173081" w:rsidRDefault="00173081" w:rsidP="00C856B7">
            <w:pPr>
              <w:pStyle w:val="ROWTABELLA"/>
              <w:rPr>
                <w:color w:val="002060"/>
              </w:rPr>
            </w:pPr>
            <w:r w:rsidRPr="00173081">
              <w:rPr>
                <w:color w:val="002060"/>
              </w:rPr>
              <w:t>CAMPOCAVALLO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6FD5BF" w14:textId="77777777" w:rsidR="00173081" w:rsidRPr="00173081" w:rsidRDefault="00173081" w:rsidP="00C856B7">
            <w:pPr>
              <w:pStyle w:val="ROWTABELLA"/>
              <w:rPr>
                <w:color w:val="002060"/>
              </w:rPr>
            </w:pPr>
            <w:r w:rsidRPr="00173081">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067D595"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797CC3" w14:textId="77777777" w:rsidR="00173081" w:rsidRPr="00173081" w:rsidRDefault="00173081" w:rsidP="00C856B7">
            <w:pPr>
              <w:pStyle w:val="ROWTABELLA"/>
              <w:rPr>
                <w:color w:val="002060"/>
              </w:rPr>
            </w:pPr>
            <w:r w:rsidRPr="00173081">
              <w:rPr>
                <w:color w:val="002060"/>
              </w:rPr>
              <w:t>07/12/2019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B41131" w14:textId="77777777" w:rsidR="00173081" w:rsidRPr="00173081" w:rsidRDefault="00173081" w:rsidP="00C856B7">
            <w:pPr>
              <w:pStyle w:val="ROWTABELLA"/>
              <w:rPr>
                <w:color w:val="002060"/>
              </w:rPr>
            </w:pPr>
            <w:r w:rsidRPr="00173081">
              <w:rPr>
                <w:color w:val="002060"/>
              </w:rPr>
              <w:t>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046229" w14:textId="77777777" w:rsidR="00173081" w:rsidRPr="00173081" w:rsidRDefault="00173081" w:rsidP="00C856B7">
            <w:pPr>
              <w:pStyle w:val="ROWTABELLA"/>
              <w:rPr>
                <w:color w:val="002060"/>
              </w:rPr>
            </w:pPr>
            <w:r w:rsidRPr="0017308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36A52D" w14:textId="77777777" w:rsidR="00173081" w:rsidRPr="00173081" w:rsidRDefault="00173081" w:rsidP="00C856B7">
            <w:pPr>
              <w:pStyle w:val="ROWTABELLA"/>
              <w:rPr>
                <w:color w:val="002060"/>
              </w:rPr>
            </w:pPr>
            <w:r w:rsidRPr="00173081">
              <w:rPr>
                <w:color w:val="002060"/>
              </w:rPr>
              <w:t>VIA VESCOVARA, 7</w:t>
            </w:r>
          </w:p>
        </w:tc>
      </w:tr>
      <w:tr w:rsidR="00173081" w:rsidRPr="00173081" w14:paraId="0EF91048"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61EE56" w14:textId="77777777" w:rsidR="00173081" w:rsidRPr="00173081" w:rsidRDefault="00173081" w:rsidP="00C856B7">
            <w:pPr>
              <w:pStyle w:val="ROWTABELLA"/>
              <w:rPr>
                <w:color w:val="002060"/>
              </w:rPr>
            </w:pPr>
            <w:r w:rsidRPr="00173081">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0118EE" w14:textId="77777777" w:rsidR="00173081" w:rsidRPr="00173081" w:rsidRDefault="00173081" w:rsidP="00C856B7">
            <w:pPr>
              <w:pStyle w:val="ROWTABELLA"/>
              <w:rPr>
                <w:color w:val="002060"/>
              </w:rPr>
            </w:pPr>
            <w:r w:rsidRPr="00173081">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264B6F"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28DBE7" w14:textId="77777777" w:rsidR="00173081" w:rsidRPr="00173081" w:rsidRDefault="00173081" w:rsidP="00C856B7">
            <w:pPr>
              <w:pStyle w:val="ROWTABELLA"/>
              <w:rPr>
                <w:color w:val="002060"/>
              </w:rPr>
            </w:pPr>
            <w:r w:rsidRPr="00173081">
              <w:rPr>
                <w:color w:val="002060"/>
              </w:rPr>
              <w:t>07/12/2019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89336A" w14:textId="77777777" w:rsidR="00173081" w:rsidRPr="00173081" w:rsidRDefault="00173081" w:rsidP="00C856B7">
            <w:pPr>
              <w:pStyle w:val="ROWTABELLA"/>
              <w:rPr>
                <w:color w:val="002060"/>
              </w:rPr>
            </w:pPr>
            <w:r w:rsidRPr="00173081">
              <w:rPr>
                <w:color w:val="002060"/>
              </w:rPr>
              <w:t>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864524" w14:textId="77777777" w:rsidR="00173081" w:rsidRPr="00173081" w:rsidRDefault="00173081" w:rsidP="00C856B7">
            <w:pPr>
              <w:pStyle w:val="ROWTABELLA"/>
              <w:rPr>
                <w:color w:val="002060"/>
              </w:rPr>
            </w:pPr>
            <w:r w:rsidRPr="00173081">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177BE7" w14:textId="77777777" w:rsidR="00173081" w:rsidRPr="00173081" w:rsidRDefault="00173081" w:rsidP="00C856B7">
            <w:pPr>
              <w:pStyle w:val="ROWTABELLA"/>
              <w:rPr>
                <w:color w:val="002060"/>
              </w:rPr>
            </w:pPr>
            <w:r w:rsidRPr="00173081">
              <w:rPr>
                <w:color w:val="002060"/>
              </w:rPr>
              <w:t>VIA DELLO STADIO</w:t>
            </w:r>
          </w:p>
        </w:tc>
      </w:tr>
    </w:tbl>
    <w:p w14:paraId="03F258F3" w14:textId="77777777" w:rsidR="00173081" w:rsidRPr="00173081" w:rsidRDefault="00173081" w:rsidP="00173081">
      <w:pPr>
        <w:pStyle w:val="breakline"/>
        <w:divId w:val="527259509"/>
        <w:rPr>
          <w:color w:val="002060"/>
        </w:rPr>
      </w:pPr>
    </w:p>
    <w:p w14:paraId="034B1E00" w14:textId="77777777" w:rsidR="00173081" w:rsidRPr="00173081" w:rsidRDefault="00173081" w:rsidP="00173081">
      <w:pPr>
        <w:pStyle w:val="breakline"/>
        <w:divId w:val="527259509"/>
        <w:rPr>
          <w:color w:val="002060"/>
        </w:rPr>
      </w:pPr>
    </w:p>
    <w:p w14:paraId="73CA908E" w14:textId="77777777" w:rsidR="00173081" w:rsidRPr="00173081" w:rsidRDefault="00173081" w:rsidP="00173081">
      <w:pPr>
        <w:pStyle w:val="breakline"/>
        <w:divId w:val="527259509"/>
        <w:rPr>
          <w:color w:val="002060"/>
        </w:rPr>
      </w:pPr>
    </w:p>
    <w:p w14:paraId="3D189E63" w14:textId="77777777" w:rsidR="00173081" w:rsidRPr="00173081" w:rsidRDefault="00173081" w:rsidP="00173081">
      <w:pPr>
        <w:pStyle w:val="SOTTOTITOLOCAMPIONATO1"/>
        <w:divId w:val="527259509"/>
        <w:rPr>
          <w:color w:val="002060"/>
        </w:rPr>
      </w:pPr>
      <w:r w:rsidRPr="00173081">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173081" w:rsidRPr="00173081" w14:paraId="27D071F5"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0FDAD"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90BB27"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890D3"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88B755"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EE1910"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4444EB"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14B780"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77EFCB52"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B09049" w14:textId="77777777" w:rsidR="00173081" w:rsidRPr="00173081" w:rsidRDefault="00173081" w:rsidP="00C856B7">
            <w:pPr>
              <w:pStyle w:val="ROWTABELLA"/>
              <w:rPr>
                <w:color w:val="002060"/>
              </w:rPr>
            </w:pPr>
            <w:r w:rsidRPr="00173081">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9BF08C" w14:textId="77777777" w:rsidR="00173081" w:rsidRPr="00173081" w:rsidRDefault="00173081" w:rsidP="00C856B7">
            <w:pPr>
              <w:pStyle w:val="ROWTABELLA"/>
              <w:rPr>
                <w:color w:val="002060"/>
              </w:rPr>
            </w:pPr>
            <w:r w:rsidRPr="00173081">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B681542"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04731F" w14:textId="77777777" w:rsidR="00173081" w:rsidRPr="00173081" w:rsidRDefault="00173081" w:rsidP="00C856B7">
            <w:pPr>
              <w:pStyle w:val="ROWTABELLA"/>
              <w:rPr>
                <w:color w:val="002060"/>
              </w:rPr>
            </w:pPr>
            <w:r w:rsidRPr="00173081">
              <w:rPr>
                <w:color w:val="002060"/>
              </w:rPr>
              <w:t>07/12/2019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C1468E" w14:textId="77777777" w:rsidR="00173081" w:rsidRPr="00173081" w:rsidRDefault="00173081" w:rsidP="00C856B7">
            <w:pPr>
              <w:pStyle w:val="ROWTABELLA"/>
              <w:rPr>
                <w:color w:val="002060"/>
              </w:rPr>
            </w:pPr>
            <w:r w:rsidRPr="00173081">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BC6457" w14:textId="77777777" w:rsidR="00173081" w:rsidRPr="00173081" w:rsidRDefault="00173081" w:rsidP="00C856B7">
            <w:pPr>
              <w:pStyle w:val="ROWTABELLA"/>
              <w:rPr>
                <w:color w:val="002060"/>
              </w:rPr>
            </w:pPr>
            <w:r w:rsidRPr="00173081">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6244A1" w14:textId="77777777" w:rsidR="00173081" w:rsidRPr="00173081" w:rsidRDefault="00173081" w:rsidP="00C856B7">
            <w:pPr>
              <w:pStyle w:val="ROWTABELLA"/>
              <w:rPr>
                <w:color w:val="002060"/>
              </w:rPr>
            </w:pPr>
            <w:r w:rsidRPr="00173081">
              <w:rPr>
                <w:color w:val="002060"/>
              </w:rPr>
              <w:t>VIA DELLO SPORT</w:t>
            </w:r>
          </w:p>
        </w:tc>
      </w:tr>
      <w:tr w:rsidR="00173081" w:rsidRPr="00173081" w14:paraId="43B5C503"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580C4A" w14:textId="77777777" w:rsidR="00173081" w:rsidRPr="00173081" w:rsidRDefault="00173081" w:rsidP="00C856B7">
            <w:pPr>
              <w:pStyle w:val="ROWTABELLA"/>
              <w:rPr>
                <w:color w:val="002060"/>
              </w:rPr>
            </w:pPr>
            <w:r w:rsidRPr="0017308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DC4454" w14:textId="77777777" w:rsidR="00173081" w:rsidRPr="00173081" w:rsidRDefault="00173081" w:rsidP="00C856B7">
            <w:pPr>
              <w:pStyle w:val="ROWTABELLA"/>
              <w:rPr>
                <w:color w:val="002060"/>
              </w:rPr>
            </w:pPr>
            <w:r w:rsidRPr="00173081">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36355D"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AA0B60" w14:textId="77777777" w:rsidR="00173081" w:rsidRPr="00173081" w:rsidRDefault="00173081" w:rsidP="00C856B7">
            <w:pPr>
              <w:pStyle w:val="ROWTABELLA"/>
              <w:rPr>
                <w:color w:val="002060"/>
              </w:rPr>
            </w:pPr>
            <w:r w:rsidRPr="00173081">
              <w:rPr>
                <w:color w:val="002060"/>
              </w:rPr>
              <w:t>08/12/2019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832C81" w14:textId="77777777" w:rsidR="00173081" w:rsidRPr="00173081" w:rsidRDefault="00173081" w:rsidP="00C856B7">
            <w:pPr>
              <w:pStyle w:val="ROWTABELLA"/>
              <w:rPr>
                <w:color w:val="002060"/>
              </w:rPr>
            </w:pPr>
            <w:r w:rsidRPr="00173081">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4F2768" w14:textId="77777777" w:rsidR="00173081" w:rsidRPr="00173081" w:rsidRDefault="00173081" w:rsidP="00C856B7">
            <w:pPr>
              <w:pStyle w:val="ROWTABELLA"/>
              <w:rPr>
                <w:color w:val="002060"/>
              </w:rPr>
            </w:pPr>
            <w:r w:rsidRPr="0017308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A792C0" w14:textId="77777777" w:rsidR="00173081" w:rsidRPr="00173081" w:rsidRDefault="00173081" w:rsidP="00C856B7">
            <w:pPr>
              <w:pStyle w:val="ROWTABELLA"/>
              <w:rPr>
                <w:color w:val="002060"/>
              </w:rPr>
            </w:pPr>
            <w:r w:rsidRPr="00173081">
              <w:rPr>
                <w:color w:val="002060"/>
              </w:rPr>
              <w:t>VIA FRATELLI CERVI</w:t>
            </w:r>
          </w:p>
        </w:tc>
      </w:tr>
      <w:tr w:rsidR="00173081" w:rsidRPr="00173081" w14:paraId="28C10B52"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53E845" w14:textId="77777777" w:rsidR="00173081" w:rsidRPr="00173081" w:rsidRDefault="00173081" w:rsidP="00C856B7">
            <w:pPr>
              <w:pStyle w:val="ROWTABELLA"/>
              <w:rPr>
                <w:color w:val="002060"/>
              </w:rPr>
            </w:pPr>
            <w:r w:rsidRPr="0017308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027349" w14:textId="77777777" w:rsidR="00173081" w:rsidRPr="00173081" w:rsidRDefault="00173081" w:rsidP="00C856B7">
            <w:pPr>
              <w:pStyle w:val="ROWTABELLA"/>
              <w:rPr>
                <w:color w:val="002060"/>
              </w:rPr>
            </w:pPr>
            <w:r w:rsidRPr="00173081">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60D97A8"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7FBD3C" w14:textId="77777777" w:rsidR="00173081" w:rsidRPr="00173081" w:rsidRDefault="00173081" w:rsidP="00C856B7">
            <w:pPr>
              <w:pStyle w:val="ROWTABELLA"/>
              <w:rPr>
                <w:color w:val="002060"/>
              </w:rPr>
            </w:pPr>
            <w:r w:rsidRPr="00173081">
              <w:rPr>
                <w:color w:val="002060"/>
              </w:rPr>
              <w:t>08/12/2019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8B58ED" w14:textId="77777777" w:rsidR="00173081" w:rsidRPr="00173081" w:rsidRDefault="00173081" w:rsidP="00C856B7">
            <w:pPr>
              <w:pStyle w:val="ROWTABELLA"/>
              <w:rPr>
                <w:color w:val="002060"/>
              </w:rPr>
            </w:pPr>
            <w:r w:rsidRPr="00173081">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DF436F" w14:textId="77777777" w:rsidR="00173081" w:rsidRPr="00173081" w:rsidRDefault="00173081" w:rsidP="00C856B7">
            <w:pPr>
              <w:pStyle w:val="ROWTABELLA"/>
              <w:rPr>
                <w:color w:val="002060"/>
              </w:rPr>
            </w:pPr>
            <w:r w:rsidRPr="0017308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2AA9CE" w14:textId="77777777" w:rsidR="00173081" w:rsidRPr="00173081" w:rsidRDefault="00173081" w:rsidP="00C856B7">
            <w:pPr>
              <w:pStyle w:val="ROWTABELLA"/>
              <w:rPr>
                <w:color w:val="002060"/>
              </w:rPr>
            </w:pPr>
            <w:r w:rsidRPr="00173081">
              <w:rPr>
                <w:color w:val="002060"/>
              </w:rPr>
              <w:t>VIA DELLE REGIONI, 8</w:t>
            </w:r>
          </w:p>
        </w:tc>
      </w:tr>
    </w:tbl>
    <w:p w14:paraId="10DC0735" w14:textId="77777777" w:rsidR="00173081" w:rsidRPr="00173081" w:rsidRDefault="00173081" w:rsidP="00173081">
      <w:pPr>
        <w:pStyle w:val="breakline"/>
        <w:divId w:val="527259509"/>
        <w:rPr>
          <w:color w:val="002060"/>
        </w:rPr>
      </w:pPr>
    </w:p>
    <w:p w14:paraId="640D3B7E"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UNDER 17 C5 REGIONALI MASCHILI</w:t>
      </w:r>
    </w:p>
    <w:p w14:paraId="6AB0364D" w14:textId="77777777" w:rsidR="00173081" w:rsidRPr="00173081" w:rsidRDefault="00173081" w:rsidP="00173081">
      <w:pPr>
        <w:pStyle w:val="TITOLOPRINC"/>
        <w:divId w:val="527259509"/>
        <w:rPr>
          <w:color w:val="002060"/>
        </w:rPr>
      </w:pPr>
      <w:r w:rsidRPr="00173081">
        <w:rPr>
          <w:color w:val="002060"/>
        </w:rPr>
        <w:t>VARIAZIONI AL PROGRAMMA GARE</w:t>
      </w:r>
    </w:p>
    <w:p w14:paraId="05200689" w14:textId="77777777" w:rsidR="00173081" w:rsidRPr="00173081" w:rsidRDefault="00173081" w:rsidP="00173081">
      <w:pPr>
        <w:pStyle w:val="breakline"/>
        <w:divId w:val="527259509"/>
        <w:rPr>
          <w:color w:val="002060"/>
        </w:rPr>
      </w:pPr>
    </w:p>
    <w:p w14:paraId="38A77216" w14:textId="77777777" w:rsidR="00173081" w:rsidRPr="00173081" w:rsidRDefault="00173081" w:rsidP="00173081">
      <w:pPr>
        <w:pStyle w:val="breakline"/>
        <w:divId w:val="527259509"/>
        <w:rPr>
          <w:color w:val="002060"/>
        </w:rPr>
      </w:pPr>
    </w:p>
    <w:p w14:paraId="0AD0984D"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73081" w:rsidRPr="00173081" w14:paraId="5F7AC3DB"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F816F" w14:textId="77777777" w:rsidR="00173081" w:rsidRPr="00173081" w:rsidRDefault="00173081" w:rsidP="00C856B7">
            <w:pPr>
              <w:pStyle w:val="HEADERTABELLA"/>
              <w:rPr>
                <w:color w:val="002060"/>
              </w:rPr>
            </w:pPr>
            <w:r w:rsidRPr="00173081">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C579C1"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DCD9D2"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9D3F1B"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8AC55A"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1DFAA"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AE7205"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90DFE" w14:textId="77777777" w:rsidR="00173081" w:rsidRPr="00173081" w:rsidRDefault="00173081" w:rsidP="00C856B7">
            <w:pPr>
              <w:pStyle w:val="HEADERTABELLA"/>
              <w:rPr>
                <w:color w:val="002060"/>
              </w:rPr>
            </w:pPr>
            <w:r w:rsidRPr="00173081">
              <w:rPr>
                <w:color w:val="002060"/>
              </w:rPr>
              <w:t>Impianto</w:t>
            </w:r>
          </w:p>
        </w:tc>
      </w:tr>
      <w:tr w:rsidR="00173081" w:rsidRPr="00173081" w14:paraId="210C3D98"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888B2" w14:textId="77777777" w:rsidR="00173081" w:rsidRPr="00173081" w:rsidRDefault="00173081" w:rsidP="00C856B7">
            <w:pPr>
              <w:pStyle w:val="ROWTABELLA"/>
              <w:rPr>
                <w:color w:val="002060"/>
                <w:highlight w:val="yellow"/>
              </w:rPr>
            </w:pPr>
            <w:r w:rsidRPr="00173081">
              <w:rPr>
                <w:color w:val="002060"/>
                <w:highlight w:val="yellow"/>
              </w:rPr>
              <w:t>11/12/2019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0C9DD" w14:textId="77777777" w:rsidR="00173081" w:rsidRPr="00173081" w:rsidRDefault="00173081" w:rsidP="00C856B7">
            <w:pPr>
              <w:pStyle w:val="ROWTABELLA"/>
              <w:jc w:val="center"/>
              <w:rPr>
                <w:color w:val="002060"/>
                <w:highlight w:val="yellow"/>
              </w:rPr>
            </w:pPr>
            <w:r w:rsidRPr="0017308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CFBC6" w14:textId="77777777" w:rsidR="00173081" w:rsidRPr="00173081" w:rsidRDefault="00173081" w:rsidP="00C856B7">
            <w:pPr>
              <w:pStyle w:val="ROWTABELLA"/>
              <w:rPr>
                <w:color w:val="002060"/>
                <w:highlight w:val="yellow"/>
              </w:rPr>
            </w:pPr>
            <w:r w:rsidRPr="00173081">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3C89F" w14:textId="77777777" w:rsidR="00173081" w:rsidRPr="00173081" w:rsidRDefault="00173081" w:rsidP="00C856B7">
            <w:pPr>
              <w:pStyle w:val="ROWTABELLA"/>
              <w:rPr>
                <w:color w:val="002060"/>
                <w:highlight w:val="yellow"/>
              </w:rPr>
            </w:pPr>
            <w:r w:rsidRPr="00173081">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478F8" w14:textId="77777777" w:rsidR="00173081" w:rsidRPr="00173081" w:rsidRDefault="00173081" w:rsidP="00C856B7">
            <w:pPr>
              <w:pStyle w:val="ROWTABELLA"/>
              <w:rPr>
                <w:color w:val="002060"/>
              </w:rPr>
            </w:pPr>
            <w:r w:rsidRPr="00173081">
              <w:rPr>
                <w:color w:val="002060"/>
              </w:rPr>
              <w:t>08/12/2019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18994" w14:textId="77777777" w:rsidR="00173081" w:rsidRPr="00173081" w:rsidRDefault="00173081" w:rsidP="00C856B7">
            <w:pPr>
              <w:pStyle w:val="ROWTABELLA"/>
              <w:jc w:val="center"/>
              <w:rPr>
                <w:color w:val="002060"/>
                <w:highlight w:val="yellow"/>
              </w:rPr>
            </w:pPr>
            <w:r w:rsidRPr="0017308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7B12E" w14:textId="77777777" w:rsidR="00173081" w:rsidRPr="00173081" w:rsidRDefault="00173081" w:rsidP="00C856B7">
            <w:pPr>
              <w:pStyle w:val="ROWTABELLA"/>
              <w:jc w:val="center"/>
              <w:rPr>
                <w:color w:val="002060"/>
              </w:rPr>
            </w:pPr>
            <w:r w:rsidRPr="0017308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51750" w14:textId="77777777" w:rsidR="00173081" w:rsidRPr="00173081" w:rsidRDefault="00173081" w:rsidP="00C856B7">
            <w:pPr>
              <w:pStyle w:val="ROWTABELLA"/>
              <w:rPr>
                <w:color w:val="002060"/>
              </w:rPr>
            </w:pPr>
            <w:r w:rsidRPr="00173081">
              <w:rPr>
                <w:color w:val="002060"/>
                <w:highlight w:val="yellow"/>
              </w:rPr>
              <w:t>CAMPO DI C5 ENTRO PAL OLIMPIA MONTEPORZIO VIA RISORGIMENTO 16</w:t>
            </w:r>
          </w:p>
        </w:tc>
      </w:tr>
      <w:tr w:rsidR="00173081" w:rsidRPr="00173081" w14:paraId="64E634C9"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3A86A" w14:textId="77777777" w:rsidR="00173081" w:rsidRPr="00173081" w:rsidRDefault="00173081" w:rsidP="00C856B7">
            <w:pPr>
              <w:pStyle w:val="ROWTABELLA"/>
              <w:rPr>
                <w:color w:val="002060"/>
                <w:highlight w:val="yellow"/>
              </w:rPr>
            </w:pPr>
            <w:r w:rsidRPr="00173081">
              <w:rPr>
                <w:color w:val="002060"/>
                <w:highlight w:val="yellow"/>
              </w:rPr>
              <w:t>23/12/2019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0CD30" w14:textId="77777777" w:rsidR="00173081" w:rsidRPr="00173081" w:rsidRDefault="00173081" w:rsidP="00C856B7">
            <w:pPr>
              <w:pStyle w:val="ROWTABELLA"/>
              <w:jc w:val="center"/>
              <w:rPr>
                <w:color w:val="002060"/>
                <w:highlight w:val="yellow"/>
              </w:rPr>
            </w:pPr>
            <w:r w:rsidRPr="00173081">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C8CD1" w14:textId="77777777" w:rsidR="00173081" w:rsidRPr="00173081" w:rsidRDefault="00173081" w:rsidP="00C856B7">
            <w:pPr>
              <w:pStyle w:val="ROWTABELLA"/>
              <w:rPr>
                <w:color w:val="002060"/>
                <w:highlight w:val="yellow"/>
              </w:rPr>
            </w:pPr>
            <w:r w:rsidRPr="00173081">
              <w:rPr>
                <w:color w:val="002060"/>
                <w:highlight w:val="yellow"/>
              </w:rPr>
              <w:t>REAL S.COSTANZO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31AB8" w14:textId="77777777" w:rsidR="00173081" w:rsidRPr="00173081" w:rsidRDefault="00173081" w:rsidP="00C856B7">
            <w:pPr>
              <w:pStyle w:val="ROWTABELLA"/>
              <w:rPr>
                <w:color w:val="002060"/>
                <w:highlight w:val="yellow"/>
              </w:rPr>
            </w:pPr>
            <w:r w:rsidRPr="00173081">
              <w:rPr>
                <w:color w:val="002060"/>
                <w:highlight w:val="yellow"/>
              </w:rPr>
              <w:t xml:space="preserve">REAL S.COSTANZO </w:t>
            </w:r>
            <w:proofErr w:type="spellStart"/>
            <w:r w:rsidRPr="00173081">
              <w:rPr>
                <w:color w:val="002060"/>
                <w:highlight w:val="yellow"/>
              </w:rPr>
              <w:t>CALCIsq.B</w:t>
            </w:r>
            <w:proofErr w:type="spellEnd"/>
            <w:r w:rsidRPr="00173081">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4FB29" w14:textId="77777777" w:rsidR="00173081" w:rsidRPr="00173081" w:rsidRDefault="00173081" w:rsidP="00C856B7">
            <w:pPr>
              <w:pStyle w:val="ROWTABELLA"/>
              <w:rPr>
                <w:color w:val="002060"/>
              </w:rPr>
            </w:pPr>
            <w:r w:rsidRPr="00173081">
              <w:rPr>
                <w:color w:val="002060"/>
              </w:rPr>
              <w:t>29/12/2019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4001A" w14:textId="77777777" w:rsidR="00173081" w:rsidRPr="00173081" w:rsidRDefault="00173081" w:rsidP="00C856B7">
            <w:pPr>
              <w:pStyle w:val="ROWTABELLA"/>
              <w:jc w:val="center"/>
              <w:rPr>
                <w:color w:val="002060"/>
              </w:rPr>
            </w:pPr>
            <w:r w:rsidRPr="0017308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4C5BB" w14:textId="77777777" w:rsidR="00173081" w:rsidRPr="00173081" w:rsidRDefault="00173081" w:rsidP="00C856B7">
            <w:pPr>
              <w:pStyle w:val="ROWTABELLA"/>
              <w:jc w:val="center"/>
              <w:rPr>
                <w:color w:val="002060"/>
              </w:rPr>
            </w:pPr>
            <w:r w:rsidRPr="00173081">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25A11" w14:textId="77777777" w:rsidR="00173081" w:rsidRPr="00173081" w:rsidRDefault="00173081" w:rsidP="00C856B7">
            <w:pPr>
              <w:rPr>
                <w:color w:val="002060"/>
                <w:sz w:val="24"/>
                <w:szCs w:val="24"/>
              </w:rPr>
            </w:pPr>
          </w:p>
        </w:tc>
      </w:tr>
    </w:tbl>
    <w:p w14:paraId="6E83F189" w14:textId="77777777" w:rsidR="00173081" w:rsidRPr="00173081" w:rsidRDefault="00173081" w:rsidP="00173081">
      <w:pPr>
        <w:pStyle w:val="breakline"/>
        <w:divId w:val="527259509"/>
        <w:rPr>
          <w:color w:val="002060"/>
        </w:rPr>
      </w:pPr>
    </w:p>
    <w:p w14:paraId="56D611E6" w14:textId="77777777" w:rsidR="00173081" w:rsidRPr="00173081" w:rsidRDefault="00173081" w:rsidP="00173081">
      <w:pPr>
        <w:pStyle w:val="breakline"/>
        <w:divId w:val="527259509"/>
        <w:rPr>
          <w:color w:val="002060"/>
        </w:rPr>
      </w:pPr>
    </w:p>
    <w:p w14:paraId="6D798B94"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73081" w:rsidRPr="00173081" w14:paraId="34E4B1AB"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ECA39A" w14:textId="77777777" w:rsidR="00173081" w:rsidRPr="00173081" w:rsidRDefault="00173081"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4D2816"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77F14"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A2E6C0"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7B2E57"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AD8A3B"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9CF656"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A33993" w14:textId="77777777" w:rsidR="00173081" w:rsidRPr="00173081" w:rsidRDefault="00173081" w:rsidP="00C856B7">
            <w:pPr>
              <w:pStyle w:val="HEADERTABELLA"/>
              <w:rPr>
                <w:color w:val="002060"/>
              </w:rPr>
            </w:pPr>
            <w:r w:rsidRPr="00173081">
              <w:rPr>
                <w:color w:val="002060"/>
              </w:rPr>
              <w:t>Impianto</w:t>
            </w:r>
          </w:p>
        </w:tc>
      </w:tr>
      <w:tr w:rsidR="00173081" w:rsidRPr="00173081" w14:paraId="45B7A85C"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0AAF0" w14:textId="77777777" w:rsidR="00173081" w:rsidRPr="00173081" w:rsidRDefault="00173081" w:rsidP="00C856B7">
            <w:pPr>
              <w:pStyle w:val="ROWTABELLA"/>
              <w:rPr>
                <w:color w:val="002060"/>
                <w:highlight w:val="yellow"/>
              </w:rPr>
            </w:pPr>
            <w:r w:rsidRPr="00173081">
              <w:rPr>
                <w:color w:val="002060"/>
                <w:highlight w:val="yellow"/>
              </w:rPr>
              <w:t>11/12/2019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A8D69" w14:textId="77777777" w:rsidR="00173081" w:rsidRPr="00173081" w:rsidRDefault="00173081" w:rsidP="00C856B7">
            <w:pPr>
              <w:pStyle w:val="ROWTABELLA"/>
              <w:jc w:val="center"/>
              <w:rPr>
                <w:color w:val="002060"/>
                <w:highlight w:val="yellow"/>
              </w:rPr>
            </w:pPr>
            <w:r w:rsidRPr="0017308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FAEEA" w14:textId="77777777" w:rsidR="00173081" w:rsidRPr="00173081" w:rsidRDefault="00173081" w:rsidP="00C856B7">
            <w:pPr>
              <w:pStyle w:val="ROWTABELLA"/>
              <w:rPr>
                <w:color w:val="002060"/>
                <w:highlight w:val="yellow"/>
              </w:rPr>
            </w:pPr>
            <w:r w:rsidRPr="00173081">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62291" w14:textId="77777777" w:rsidR="00173081" w:rsidRPr="00173081" w:rsidRDefault="00173081" w:rsidP="00C856B7">
            <w:pPr>
              <w:pStyle w:val="ROWTABELLA"/>
              <w:rPr>
                <w:color w:val="002060"/>
                <w:highlight w:val="yellow"/>
              </w:rPr>
            </w:pPr>
            <w:r w:rsidRPr="00173081">
              <w:rPr>
                <w:color w:val="002060"/>
                <w:highlight w:val="yellow"/>
              </w:rPr>
              <w:t>POLISPORTIVA GAGLIARDA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91388" w14:textId="77777777" w:rsidR="00173081" w:rsidRPr="00173081" w:rsidRDefault="00173081" w:rsidP="00C856B7">
            <w:pPr>
              <w:pStyle w:val="ROWTABELLA"/>
              <w:rPr>
                <w:color w:val="002060"/>
              </w:rPr>
            </w:pPr>
            <w:r w:rsidRPr="00173081">
              <w:rPr>
                <w:color w:val="002060"/>
              </w:rPr>
              <w:t>07/12/2019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F0FD0" w14:textId="77777777" w:rsidR="00173081" w:rsidRPr="00173081" w:rsidRDefault="00173081" w:rsidP="00C856B7">
            <w:pPr>
              <w:pStyle w:val="ROWTABELLA"/>
              <w:jc w:val="center"/>
              <w:rPr>
                <w:color w:val="002060"/>
              </w:rPr>
            </w:pPr>
            <w:r w:rsidRPr="00173081">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E7C60" w14:textId="77777777" w:rsidR="00173081" w:rsidRPr="00173081" w:rsidRDefault="00173081" w:rsidP="00C856B7">
            <w:pPr>
              <w:jc w:val="center"/>
              <w:rPr>
                <w:rFonts w:ascii="Arial" w:hAnsi="Arial" w:cs="Arial"/>
                <w:color w:val="002060"/>
                <w:sz w:val="12"/>
                <w:szCs w:val="12"/>
              </w:rPr>
            </w:pPr>
            <w:r w:rsidRPr="00173081">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6323C" w14:textId="77777777" w:rsidR="00173081" w:rsidRPr="00173081" w:rsidRDefault="00173081" w:rsidP="00C856B7">
            <w:pPr>
              <w:jc w:val="center"/>
              <w:rPr>
                <w:rFonts w:ascii="Arial" w:hAnsi="Arial" w:cs="Arial"/>
                <w:color w:val="002060"/>
                <w:sz w:val="12"/>
                <w:szCs w:val="12"/>
              </w:rPr>
            </w:pPr>
          </w:p>
          <w:p w14:paraId="0C020CF4" w14:textId="77777777" w:rsidR="00173081" w:rsidRPr="00173081" w:rsidRDefault="00173081" w:rsidP="00C856B7">
            <w:pPr>
              <w:jc w:val="center"/>
              <w:rPr>
                <w:rFonts w:ascii="Arial" w:hAnsi="Arial" w:cs="Arial"/>
                <w:color w:val="002060"/>
                <w:sz w:val="12"/>
                <w:szCs w:val="12"/>
              </w:rPr>
            </w:pPr>
          </w:p>
        </w:tc>
      </w:tr>
      <w:tr w:rsidR="00173081" w:rsidRPr="00173081" w14:paraId="54B606FD"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2A258" w14:textId="77777777" w:rsidR="00173081" w:rsidRPr="00173081" w:rsidRDefault="00173081" w:rsidP="00C856B7">
            <w:pPr>
              <w:pStyle w:val="ROWTABELLA"/>
              <w:rPr>
                <w:color w:val="002060"/>
                <w:highlight w:val="yellow"/>
              </w:rPr>
            </w:pPr>
            <w:r w:rsidRPr="00173081">
              <w:rPr>
                <w:color w:val="002060"/>
                <w:highlight w:val="yellow"/>
              </w:rPr>
              <w:t>07/12/2019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AEA68" w14:textId="77777777" w:rsidR="00173081" w:rsidRPr="00173081" w:rsidRDefault="00173081" w:rsidP="00C856B7">
            <w:pPr>
              <w:pStyle w:val="ROWTABELLA"/>
              <w:jc w:val="center"/>
              <w:rPr>
                <w:color w:val="002060"/>
                <w:highlight w:val="yellow"/>
              </w:rPr>
            </w:pPr>
            <w:r w:rsidRPr="00173081">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F427D" w14:textId="77777777" w:rsidR="00173081" w:rsidRPr="00173081" w:rsidRDefault="00173081" w:rsidP="00C856B7">
            <w:pPr>
              <w:pStyle w:val="ROWTABELLA"/>
              <w:rPr>
                <w:color w:val="002060"/>
                <w:highlight w:val="yellow"/>
              </w:rPr>
            </w:pPr>
            <w:r w:rsidRPr="00173081">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6A3C8" w14:textId="77777777" w:rsidR="00173081" w:rsidRPr="00173081" w:rsidRDefault="00173081" w:rsidP="00C856B7">
            <w:pPr>
              <w:pStyle w:val="ROWTABELLA"/>
              <w:rPr>
                <w:color w:val="002060"/>
                <w:highlight w:val="yellow"/>
              </w:rPr>
            </w:pPr>
            <w:r w:rsidRPr="00173081">
              <w:rPr>
                <w:color w:val="002060"/>
                <w:highlight w:val="yellow"/>
              </w:rPr>
              <w:t>FUTSAL COBA SPORTIVA DIL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5F890" w14:textId="77777777" w:rsidR="00173081" w:rsidRPr="00173081" w:rsidRDefault="00173081" w:rsidP="00C856B7">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D7C0A" w14:textId="77777777" w:rsidR="00173081" w:rsidRPr="00173081" w:rsidRDefault="00173081" w:rsidP="00C856B7">
            <w:pPr>
              <w:pStyle w:val="ROWTABELLA"/>
              <w:jc w:val="center"/>
              <w:rPr>
                <w:color w:val="002060"/>
              </w:rPr>
            </w:pPr>
            <w:r w:rsidRPr="0017308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C494C" w14:textId="77777777" w:rsidR="00173081" w:rsidRPr="00173081" w:rsidRDefault="00173081" w:rsidP="00C856B7">
            <w:pPr>
              <w:pStyle w:val="ROWTABELLA"/>
              <w:jc w:val="center"/>
              <w:rPr>
                <w:color w:val="002060"/>
              </w:rPr>
            </w:pPr>
            <w:r w:rsidRPr="00173081">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4D541" w14:textId="77777777" w:rsidR="00173081" w:rsidRPr="00173081" w:rsidRDefault="00173081" w:rsidP="00C856B7">
            <w:pPr>
              <w:pStyle w:val="ROWTABELLA"/>
              <w:rPr>
                <w:color w:val="002060"/>
              </w:rPr>
            </w:pPr>
            <w:r w:rsidRPr="00173081">
              <w:rPr>
                <w:color w:val="002060"/>
                <w:highlight w:val="yellow"/>
              </w:rPr>
              <w:t>PALESTRA SCUOLA "CARLO URBANI" POLLENZA VIA EUROPA - CASETTE VERDINI</w:t>
            </w:r>
          </w:p>
        </w:tc>
      </w:tr>
    </w:tbl>
    <w:p w14:paraId="6636F2CC" w14:textId="77777777" w:rsidR="00173081" w:rsidRPr="00173081" w:rsidRDefault="00173081" w:rsidP="00173081">
      <w:pPr>
        <w:pStyle w:val="breakline"/>
        <w:divId w:val="527259509"/>
        <w:rPr>
          <w:color w:val="002060"/>
        </w:rPr>
      </w:pPr>
    </w:p>
    <w:p w14:paraId="650D629C" w14:textId="77777777" w:rsidR="00173081" w:rsidRPr="00173081" w:rsidRDefault="00173081" w:rsidP="00173081">
      <w:pPr>
        <w:pStyle w:val="breakline"/>
        <w:divId w:val="527259509"/>
        <w:rPr>
          <w:color w:val="002060"/>
        </w:rPr>
      </w:pPr>
    </w:p>
    <w:p w14:paraId="4D8CE718" w14:textId="77777777" w:rsidR="00173081" w:rsidRPr="00173081" w:rsidRDefault="00173081" w:rsidP="00173081">
      <w:pPr>
        <w:pStyle w:val="TITOLOPRINC"/>
        <w:divId w:val="527259509"/>
        <w:rPr>
          <w:color w:val="002060"/>
        </w:rPr>
      </w:pPr>
      <w:r w:rsidRPr="00173081">
        <w:rPr>
          <w:color w:val="002060"/>
        </w:rPr>
        <w:t>RISULTATI</w:t>
      </w:r>
    </w:p>
    <w:p w14:paraId="318A5731" w14:textId="77777777" w:rsidR="00173081" w:rsidRPr="00173081" w:rsidRDefault="00173081" w:rsidP="00173081">
      <w:pPr>
        <w:pStyle w:val="breakline"/>
        <w:divId w:val="527259509"/>
        <w:rPr>
          <w:color w:val="002060"/>
        </w:rPr>
      </w:pPr>
    </w:p>
    <w:p w14:paraId="233FB39E" w14:textId="77777777" w:rsidR="00173081" w:rsidRPr="00173081" w:rsidRDefault="00173081" w:rsidP="00173081">
      <w:pPr>
        <w:pStyle w:val="SOTTOTITOLOCAMPIONATO1"/>
        <w:divId w:val="527259509"/>
        <w:rPr>
          <w:color w:val="002060"/>
        </w:rPr>
      </w:pPr>
      <w:r w:rsidRPr="00173081">
        <w:rPr>
          <w:color w:val="002060"/>
        </w:rPr>
        <w:t>RISULTATI UFFICIALI GARE DEL 30/11/2019</w:t>
      </w:r>
    </w:p>
    <w:p w14:paraId="5DDA6C71"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1F7F2629"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73081" w:rsidRPr="00173081" w14:paraId="51F1B215"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33675F58"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E7B714" w14:textId="77777777" w:rsidR="00173081" w:rsidRPr="00173081" w:rsidRDefault="00173081" w:rsidP="00C856B7">
                  <w:pPr>
                    <w:pStyle w:val="HEADERTABELLA"/>
                    <w:rPr>
                      <w:color w:val="002060"/>
                    </w:rPr>
                  </w:pPr>
                  <w:r w:rsidRPr="00173081">
                    <w:rPr>
                      <w:color w:val="002060"/>
                    </w:rPr>
                    <w:t>GIRONE A - 9 Giornata - A</w:t>
                  </w:r>
                </w:p>
              </w:tc>
            </w:tr>
            <w:tr w:rsidR="00173081" w:rsidRPr="00173081" w14:paraId="4DAEB156"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C18E29" w14:textId="77777777" w:rsidR="00173081" w:rsidRPr="00173081" w:rsidRDefault="00173081" w:rsidP="00C856B7">
                  <w:pPr>
                    <w:pStyle w:val="ROWTABELLA"/>
                    <w:rPr>
                      <w:color w:val="002060"/>
                    </w:rPr>
                  </w:pPr>
                  <w:r w:rsidRPr="00173081">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77708B" w14:textId="77777777" w:rsidR="00173081" w:rsidRPr="00173081" w:rsidRDefault="00173081" w:rsidP="00C856B7">
                  <w:pPr>
                    <w:pStyle w:val="ROWTABELLA"/>
                    <w:rPr>
                      <w:color w:val="002060"/>
                    </w:rPr>
                  </w:pPr>
                  <w:r w:rsidRPr="00173081">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256070" w14:textId="77777777" w:rsidR="00173081" w:rsidRPr="00173081" w:rsidRDefault="00173081" w:rsidP="00C856B7">
                  <w:pPr>
                    <w:pStyle w:val="ROWTABELLA"/>
                    <w:jc w:val="center"/>
                    <w:rPr>
                      <w:color w:val="002060"/>
                    </w:rPr>
                  </w:pPr>
                  <w:r w:rsidRPr="00173081">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F1574B" w14:textId="77777777" w:rsidR="00173081" w:rsidRPr="00173081" w:rsidRDefault="00173081" w:rsidP="00C856B7">
                  <w:pPr>
                    <w:pStyle w:val="ROWTABELLA"/>
                    <w:jc w:val="center"/>
                    <w:rPr>
                      <w:color w:val="002060"/>
                    </w:rPr>
                  </w:pPr>
                  <w:r w:rsidRPr="00173081">
                    <w:rPr>
                      <w:color w:val="002060"/>
                    </w:rPr>
                    <w:t> </w:t>
                  </w:r>
                </w:p>
              </w:tc>
            </w:tr>
            <w:tr w:rsidR="00173081" w:rsidRPr="00173081" w14:paraId="5FD45E4E"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D608F5" w14:textId="77777777" w:rsidR="00173081" w:rsidRPr="00173081" w:rsidRDefault="00173081" w:rsidP="00C856B7">
                  <w:pPr>
                    <w:pStyle w:val="ROWTABELLA"/>
                    <w:rPr>
                      <w:color w:val="002060"/>
                    </w:rPr>
                  </w:pPr>
                  <w:r w:rsidRPr="00173081">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227B3E" w14:textId="77777777" w:rsidR="00173081" w:rsidRPr="00173081" w:rsidRDefault="00173081" w:rsidP="00C856B7">
                  <w:pPr>
                    <w:pStyle w:val="ROWTABELLA"/>
                    <w:rPr>
                      <w:color w:val="002060"/>
                    </w:rPr>
                  </w:pPr>
                  <w:r w:rsidRPr="0017308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4DEC402" w14:textId="77777777" w:rsidR="00173081" w:rsidRPr="00173081" w:rsidRDefault="00173081" w:rsidP="00C856B7">
                  <w:pPr>
                    <w:pStyle w:val="ROWTABELLA"/>
                    <w:jc w:val="center"/>
                    <w:rPr>
                      <w:color w:val="002060"/>
                    </w:rPr>
                  </w:pPr>
                  <w:r w:rsidRPr="00173081">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1222F7" w14:textId="77777777" w:rsidR="00173081" w:rsidRPr="00173081" w:rsidRDefault="00173081" w:rsidP="00C856B7">
                  <w:pPr>
                    <w:pStyle w:val="ROWTABELLA"/>
                    <w:jc w:val="center"/>
                    <w:rPr>
                      <w:color w:val="002060"/>
                    </w:rPr>
                  </w:pPr>
                  <w:r w:rsidRPr="00173081">
                    <w:rPr>
                      <w:color w:val="002060"/>
                    </w:rPr>
                    <w:t> </w:t>
                  </w:r>
                </w:p>
              </w:tc>
            </w:tr>
            <w:tr w:rsidR="00173081" w:rsidRPr="00173081" w14:paraId="57F09194"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132CAD9" w14:textId="77777777" w:rsidR="00173081" w:rsidRPr="00173081" w:rsidRDefault="00173081" w:rsidP="00C856B7">
                  <w:pPr>
                    <w:pStyle w:val="ROWTABELLA"/>
                    <w:rPr>
                      <w:color w:val="002060"/>
                    </w:rPr>
                  </w:pPr>
                  <w:r w:rsidRPr="00173081">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49CD1FB" w14:textId="77777777" w:rsidR="00173081" w:rsidRPr="00173081" w:rsidRDefault="00173081" w:rsidP="00C856B7">
                  <w:pPr>
                    <w:pStyle w:val="ROWTABELLA"/>
                    <w:rPr>
                      <w:color w:val="002060"/>
                    </w:rPr>
                  </w:pPr>
                  <w:r w:rsidRPr="0017308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F305A6E" w14:textId="77777777" w:rsidR="00173081" w:rsidRPr="00173081" w:rsidRDefault="00173081" w:rsidP="00C856B7">
                  <w:pPr>
                    <w:pStyle w:val="ROWTABELLA"/>
                    <w:jc w:val="center"/>
                    <w:rPr>
                      <w:color w:val="002060"/>
                    </w:rPr>
                  </w:pPr>
                  <w:r w:rsidRPr="0017308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D0A1C69" w14:textId="77777777" w:rsidR="00173081" w:rsidRPr="00173081" w:rsidRDefault="00173081" w:rsidP="00C856B7">
                  <w:pPr>
                    <w:pStyle w:val="ROWTABELLA"/>
                    <w:jc w:val="center"/>
                    <w:rPr>
                      <w:color w:val="002060"/>
                    </w:rPr>
                  </w:pPr>
                  <w:r w:rsidRPr="00173081">
                    <w:rPr>
                      <w:color w:val="002060"/>
                    </w:rPr>
                    <w:t> </w:t>
                  </w:r>
                </w:p>
              </w:tc>
            </w:tr>
            <w:tr w:rsidR="00173081" w:rsidRPr="00173081" w14:paraId="38EFDCBC"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0DC5C3" w14:textId="77777777" w:rsidR="00173081" w:rsidRPr="00173081" w:rsidRDefault="00173081" w:rsidP="00C856B7">
                  <w:pPr>
                    <w:pStyle w:val="ROWTABELLA"/>
                    <w:rPr>
                      <w:color w:val="002060"/>
                    </w:rPr>
                  </w:pPr>
                  <w:r w:rsidRPr="00173081">
                    <w:rPr>
                      <w:color w:val="002060"/>
                    </w:rPr>
                    <w:t xml:space="preserve">(1) REAL S.COSTANZO </w:t>
                  </w:r>
                  <w:proofErr w:type="spellStart"/>
                  <w:r w:rsidRPr="00173081">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268B25E" w14:textId="77777777" w:rsidR="00173081" w:rsidRPr="00173081" w:rsidRDefault="00173081" w:rsidP="00C856B7">
                  <w:pPr>
                    <w:pStyle w:val="ROWTABELLA"/>
                    <w:rPr>
                      <w:color w:val="002060"/>
                    </w:rPr>
                  </w:pPr>
                  <w:r w:rsidRPr="0017308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58F828A" w14:textId="77777777" w:rsidR="00173081" w:rsidRPr="00173081" w:rsidRDefault="00173081" w:rsidP="00C856B7">
                  <w:pPr>
                    <w:pStyle w:val="ROWTABELLA"/>
                    <w:jc w:val="center"/>
                    <w:rPr>
                      <w:color w:val="002060"/>
                    </w:rPr>
                  </w:pPr>
                  <w:r w:rsidRPr="00173081">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D8F9910" w14:textId="77777777" w:rsidR="00173081" w:rsidRPr="00173081" w:rsidRDefault="00173081" w:rsidP="00C856B7">
                  <w:pPr>
                    <w:pStyle w:val="ROWTABELLA"/>
                    <w:jc w:val="center"/>
                    <w:rPr>
                      <w:color w:val="002060"/>
                    </w:rPr>
                  </w:pPr>
                  <w:r w:rsidRPr="00173081">
                    <w:rPr>
                      <w:color w:val="002060"/>
                    </w:rPr>
                    <w:t> </w:t>
                  </w:r>
                </w:p>
              </w:tc>
            </w:tr>
            <w:tr w:rsidR="00173081" w:rsidRPr="00173081" w14:paraId="6A4F4F9E"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F3F26F" w14:textId="77777777" w:rsidR="00173081" w:rsidRPr="00173081" w:rsidRDefault="00173081" w:rsidP="00C856B7">
                  <w:pPr>
                    <w:pStyle w:val="ROWTABELLA"/>
                    <w:rPr>
                      <w:color w:val="002060"/>
                    </w:rPr>
                  </w:pPr>
                  <w:r w:rsidRPr="00173081">
                    <w:rPr>
                      <w:color w:val="002060"/>
                    </w:rPr>
                    <w:t>(1) 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DA879DE" w14:textId="77777777" w:rsidR="00173081" w:rsidRPr="00173081" w:rsidRDefault="00173081" w:rsidP="00C856B7">
                  <w:pPr>
                    <w:pStyle w:val="ROWTABELLA"/>
                    <w:rPr>
                      <w:color w:val="002060"/>
                    </w:rPr>
                  </w:pPr>
                  <w:r w:rsidRPr="0017308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5828EB" w14:textId="77777777" w:rsidR="00173081" w:rsidRPr="00173081" w:rsidRDefault="00173081" w:rsidP="00C856B7">
                  <w:pPr>
                    <w:pStyle w:val="ROWTABELLA"/>
                    <w:jc w:val="center"/>
                    <w:rPr>
                      <w:color w:val="002060"/>
                    </w:rPr>
                  </w:pPr>
                  <w:r w:rsidRPr="00173081">
                    <w:rPr>
                      <w:color w:val="002060"/>
                    </w:rPr>
                    <w:t>19 - 1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8268F2C" w14:textId="77777777" w:rsidR="00173081" w:rsidRPr="00173081" w:rsidRDefault="00173081" w:rsidP="00C856B7">
                  <w:pPr>
                    <w:pStyle w:val="ROWTABELLA"/>
                    <w:jc w:val="center"/>
                    <w:rPr>
                      <w:color w:val="002060"/>
                    </w:rPr>
                  </w:pPr>
                  <w:r w:rsidRPr="00173081">
                    <w:rPr>
                      <w:color w:val="002060"/>
                    </w:rPr>
                    <w:t> </w:t>
                  </w:r>
                </w:p>
              </w:tc>
            </w:tr>
            <w:tr w:rsidR="00173081" w:rsidRPr="00173081" w14:paraId="04D21D9B"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AE48EB" w14:textId="77777777" w:rsidR="00173081" w:rsidRPr="00173081" w:rsidRDefault="00173081" w:rsidP="00C856B7">
                  <w:pPr>
                    <w:pStyle w:val="ROWTABELLA"/>
                    <w:rPr>
                      <w:color w:val="002060"/>
                    </w:rPr>
                  </w:pPr>
                  <w:r w:rsidRPr="00173081">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306E7C" w14:textId="77777777" w:rsidR="00173081" w:rsidRPr="00173081" w:rsidRDefault="00173081" w:rsidP="00C856B7">
                  <w:pPr>
                    <w:pStyle w:val="ROWTABELLA"/>
                    <w:rPr>
                      <w:color w:val="002060"/>
                    </w:rPr>
                  </w:pPr>
                  <w:r w:rsidRPr="0017308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0B627D" w14:textId="77777777" w:rsidR="00173081" w:rsidRPr="00173081" w:rsidRDefault="00173081" w:rsidP="00C856B7">
                  <w:pPr>
                    <w:pStyle w:val="ROWTABELLA"/>
                    <w:jc w:val="center"/>
                    <w:rPr>
                      <w:color w:val="002060"/>
                    </w:rPr>
                  </w:pPr>
                  <w:r w:rsidRPr="00173081">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CE2E46" w14:textId="77777777" w:rsidR="00173081" w:rsidRPr="00173081" w:rsidRDefault="00173081" w:rsidP="00C856B7">
                  <w:pPr>
                    <w:pStyle w:val="ROWTABELLA"/>
                    <w:jc w:val="center"/>
                    <w:rPr>
                      <w:color w:val="002060"/>
                    </w:rPr>
                  </w:pPr>
                  <w:r w:rsidRPr="00173081">
                    <w:rPr>
                      <w:color w:val="002060"/>
                    </w:rPr>
                    <w:t> </w:t>
                  </w:r>
                </w:p>
              </w:tc>
            </w:tr>
            <w:tr w:rsidR="00173081" w:rsidRPr="00173081" w14:paraId="59FE1537"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0BC6858C" w14:textId="77777777" w:rsidR="00173081" w:rsidRPr="00173081" w:rsidRDefault="00173081" w:rsidP="00C856B7">
                  <w:pPr>
                    <w:pStyle w:val="ROWTABELLA"/>
                    <w:rPr>
                      <w:color w:val="002060"/>
                    </w:rPr>
                  </w:pPr>
                  <w:r w:rsidRPr="00173081">
                    <w:rPr>
                      <w:color w:val="002060"/>
                    </w:rPr>
                    <w:t>(1) - disputata il 01/12/2019</w:t>
                  </w:r>
                </w:p>
              </w:tc>
            </w:tr>
          </w:tbl>
          <w:p w14:paraId="0380B228" w14:textId="77777777" w:rsidR="00173081" w:rsidRPr="00173081" w:rsidRDefault="00173081" w:rsidP="00C856B7">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468BE37D"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3F4D78" w14:textId="77777777" w:rsidR="00173081" w:rsidRPr="00173081" w:rsidRDefault="00173081" w:rsidP="00C856B7">
                  <w:pPr>
                    <w:pStyle w:val="HEADERTABELLA"/>
                    <w:rPr>
                      <w:color w:val="002060"/>
                    </w:rPr>
                  </w:pPr>
                  <w:r w:rsidRPr="00173081">
                    <w:rPr>
                      <w:color w:val="002060"/>
                    </w:rPr>
                    <w:t>GIRONE B - 9 Giornata - A</w:t>
                  </w:r>
                </w:p>
              </w:tc>
            </w:tr>
            <w:tr w:rsidR="00173081" w:rsidRPr="00173081" w14:paraId="2BA1DA42"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A305A7" w14:textId="77777777" w:rsidR="00173081" w:rsidRPr="00173081" w:rsidRDefault="00173081" w:rsidP="00C856B7">
                  <w:pPr>
                    <w:pStyle w:val="ROWTABELLA"/>
                    <w:rPr>
                      <w:color w:val="002060"/>
                    </w:rPr>
                  </w:pPr>
                  <w:r w:rsidRPr="00173081">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1CD04E" w14:textId="77777777" w:rsidR="00173081" w:rsidRPr="00173081" w:rsidRDefault="00173081" w:rsidP="00C856B7">
                  <w:pPr>
                    <w:pStyle w:val="ROWTABELLA"/>
                    <w:rPr>
                      <w:color w:val="002060"/>
                    </w:rPr>
                  </w:pPr>
                  <w:r w:rsidRPr="00173081">
                    <w:rPr>
                      <w:color w:val="002060"/>
                    </w:rPr>
                    <w:t>- TENAX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7004E5" w14:textId="77777777" w:rsidR="00173081" w:rsidRPr="00173081" w:rsidRDefault="00173081" w:rsidP="00C856B7">
                  <w:pPr>
                    <w:pStyle w:val="ROWTABELLA"/>
                    <w:jc w:val="center"/>
                    <w:rPr>
                      <w:color w:val="002060"/>
                    </w:rPr>
                  </w:pPr>
                  <w:r w:rsidRPr="00173081">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78A6C0" w14:textId="77777777" w:rsidR="00173081" w:rsidRPr="00173081" w:rsidRDefault="00173081" w:rsidP="00C856B7">
                  <w:pPr>
                    <w:pStyle w:val="ROWTABELLA"/>
                    <w:jc w:val="center"/>
                    <w:rPr>
                      <w:color w:val="002060"/>
                    </w:rPr>
                  </w:pPr>
                  <w:r w:rsidRPr="00173081">
                    <w:rPr>
                      <w:color w:val="002060"/>
                    </w:rPr>
                    <w:t> </w:t>
                  </w:r>
                </w:p>
              </w:tc>
            </w:tr>
            <w:tr w:rsidR="00173081" w:rsidRPr="00173081" w14:paraId="7798C9D3"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3EECE4" w14:textId="77777777" w:rsidR="00173081" w:rsidRPr="00173081" w:rsidRDefault="00173081" w:rsidP="00C856B7">
                  <w:pPr>
                    <w:pStyle w:val="ROWTABELLA"/>
                    <w:rPr>
                      <w:color w:val="002060"/>
                    </w:rPr>
                  </w:pPr>
                  <w:r w:rsidRPr="0017308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12DBA4" w14:textId="77777777" w:rsidR="00173081" w:rsidRPr="00173081" w:rsidRDefault="00173081" w:rsidP="00C856B7">
                  <w:pPr>
                    <w:pStyle w:val="ROWTABELLA"/>
                    <w:rPr>
                      <w:color w:val="002060"/>
                    </w:rPr>
                  </w:pPr>
                  <w:r w:rsidRPr="00173081">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681034F" w14:textId="77777777" w:rsidR="00173081" w:rsidRPr="00173081" w:rsidRDefault="00173081" w:rsidP="00C856B7">
                  <w:pPr>
                    <w:pStyle w:val="ROWTABELLA"/>
                    <w:jc w:val="center"/>
                    <w:rPr>
                      <w:color w:val="002060"/>
                    </w:rPr>
                  </w:pPr>
                  <w:r w:rsidRPr="0017308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68DAA5" w14:textId="77777777" w:rsidR="00173081" w:rsidRPr="00173081" w:rsidRDefault="00173081" w:rsidP="00C856B7">
                  <w:pPr>
                    <w:pStyle w:val="ROWTABELLA"/>
                    <w:jc w:val="center"/>
                    <w:rPr>
                      <w:color w:val="002060"/>
                    </w:rPr>
                  </w:pPr>
                  <w:r w:rsidRPr="00173081">
                    <w:rPr>
                      <w:color w:val="002060"/>
                    </w:rPr>
                    <w:t> </w:t>
                  </w:r>
                </w:p>
              </w:tc>
            </w:tr>
            <w:tr w:rsidR="00173081" w:rsidRPr="00173081" w14:paraId="428C0C1C"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B839458" w14:textId="77777777" w:rsidR="00173081" w:rsidRPr="00173081" w:rsidRDefault="00173081" w:rsidP="00C856B7">
                  <w:pPr>
                    <w:pStyle w:val="ROWTABELLA"/>
                    <w:rPr>
                      <w:color w:val="002060"/>
                    </w:rPr>
                  </w:pPr>
                  <w:r w:rsidRPr="00173081">
                    <w:rPr>
                      <w:color w:val="002060"/>
                    </w:rPr>
                    <w:t>(1) 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1DED500" w14:textId="77777777" w:rsidR="00173081" w:rsidRPr="00173081" w:rsidRDefault="00173081" w:rsidP="00C856B7">
                  <w:pPr>
                    <w:pStyle w:val="ROWTABELLA"/>
                    <w:rPr>
                      <w:color w:val="002060"/>
                    </w:rPr>
                  </w:pPr>
                  <w:r w:rsidRPr="0017308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C9E4375" w14:textId="77777777" w:rsidR="00173081" w:rsidRPr="00173081" w:rsidRDefault="00173081" w:rsidP="00C856B7">
                  <w:pPr>
                    <w:pStyle w:val="ROWTABELLA"/>
                    <w:jc w:val="center"/>
                    <w:rPr>
                      <w:color w:val="002060"/>
                    </w:rPr>
                  </w:pPr>
                  <w:r w:rsidRPr="00173081">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E8EACE7" w14:textId="77777777" w:rsidR="00173081" w:rsidRPr="00173081" w:rsidRDefault="00173081" w:rsidP="00C856B7">
                  <w:pPr>
                    <w:pStyle w:val="ROWTABELLA"/>
                    <w:jc w:val="center"/>
                    <w:rPr>
                      <w:color w:val="002060"/>
                    </w:rPr>
                  </w:pPr>
                  <w:r w:rsidRPr="00173081">
                    <w:rPr>
                      <w:color w:val="002060"/>
                    </w:rPr>
                    <w:t> </w:t>
                  </w:r>
                </w:p>
              </w:tc>
            </w:tr>
            <w:tr w:rsidR="00173081" w:rsidRPr="00173081" w14:paraId="199E0834"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1B9611F" w14:textId="77777777" w:rsidR="00173081" w:rsidRPr="00173081" w:rsidRDefault="00173081" w:rsidP="00C856B7">
                  <w:pPr>
                    <w:pStyle w:val="ROWTABELLA"/>
                    <w:rPr>
                      <w:color w:val="002060"/>
                    </w:rPr>
                  </w:pPr>
                  <w:r w:rsidRPr="00173081">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CF98AA" w14:textId="77777777" w:rsidR="00173081" w:rsidRPr="00173081" w:rsidRDefault="00173081" w:rsidP="00C856B7">
                  <w:pPr>
                    <w:pStyle w:val="ROWTABELLA"/>
                    <w:rPr>
                      <w:color w:val="002060"/>
                    </w:rPr>
                  </w:pPr>
                  <w:r w:rsidRPr="00173081">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A20604A" w14:textId="77777777" w:rsidR="00173081" w:rsidRPr="00173081" w:rsidRDefault="00173081" w:rsidP="00C856B7">
                  <w:pPr>
                    <w:pStyle w:val="ROWTABELLA"/>
                    <w:jc w:val="center"/>
                    <w:rPr>
                      <w:color w:val="002060"/>
                    </w:rPr>
                  </w:pPr>
                  <w:r w:rsidRPr="0017308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71AC901" w14:textId="77777777" w:rsidR="00173081" w:rsidRPr="00173081" w:rsidRDefault="00173081" w:rsidP="00C856B7">
                  <w:pPr>
                    <w:pStyle w:val="ROWTABELLA"/>
                    <w:jc w:val="center"/>
                    <w:rPr>
                      <w:color w:val="002060"/>
                    </w:rPr>
                  </w:pPr>
                  <w:r w:rsidRPr="00173081">
                    <w:rPr>
                      <w:color w:val="002060"/>
                    </w:rPr>
                    <w:t> </w:t>
                  </w:r>
                </w:p>
              </w:tc>
            </w:tr>
            <w:tr w:rsidR="00173081" w:rsidRPr="00173081" w14:paraId="2DCB6A68"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AD6863" w14:textId="77777777" w:rsidR="00173081" w:rsidRPr="00173081" w:rsidRDefault="00173081" w:rsidP="00C856B7">
                  <w:pPr>
                    <w:pStyle w:val="ROWTABELLA"/>
                    <w:rPr>
                      <w:color w:val="002060"/>
                    </w:rPr>
                  </w:pPr>
                  <w:r w:rsidRPr="00173081">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8A9254" w14:textId="77777777" w:rsidR="00173081" w:rsidRPr="00173081" w:rsidRDefault="00173081" w:rsidP="00C856B7">
                  <w:pPr>
                    <w:pStyle w:val="ROWTABELLA"/>
                    <w:rPr>
                      <w:color w:val="002060"/>
                    </w:rPr>
                  </w:pPr>
                  <w:r w:rsidRPr="00173081">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1C7DBB" w14:textId="77777777" w:rsidR="00173081" w:rsidRPr="00173081" w:rsidRDefault="00173081" w:rsidP="00C856B7">
                  <w:pPr>
                    <w:pStyle w:val="ROWTABELLA"/>
                    <w:jc w:val="center"/>
                    <w:rPr>
                      <w:color w:val="002060"/>
                    </w:rPr>
                  </w:pPr>
                  <w:r w:rsidRPr="00173081">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1020E9" w14:textId="77777777" w:rsidR="00173081" w:rsidRPr="00173081" w:rsidRDefault="00173081" w:rsidP="00C856B7">
                  <w:pPr>
                    <w:pStyle w:val="ROWTABELLA"/>
                    <w:jc w:val="center"/>
                    <w:rPr>
                      <w:color w:val="002060"/>
                    </w:rPr>
                  </w:pPr>
                  <w:r w:rsidRPr="00173081">
                    <w:rPr>
                      <w:color w:val="002060"/>
                    </w:rPr>
                    <w:t> </w:t>
                  </w:r>
                </w:p>
              </w:tc>
            </w:tr>
            <w:tr w:rsidR="00173081" w:rsidRPr="00173081" w14:paraId="5FF4AB98"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6FBDD080" w14:textId="77777777" w:rsidR="00173081" w:rsidRPr="00173081" w:rsidRDefault="00173081" w:rsidP="00C856B7">
                  <w:pPr>
                    <w:pStyle w:val="ROWTABELLA"/>
                    <w:rPr>
                      <w:color w:val="002060"/>
                    </w:rPr>
                  </w:pPr>
                  <w:r w:rsidRPr="00173081">
                    <w:rPr>
                      <w:color w:val="002060"/>
                    </w:rPr>
                    <w:t>(1) - disputata il 01/12/2019</w:t>
                  </w:r>
                </w:p>
              </w:tc>
            </w:tr>
          </w:tbl>
          <w:p w14:paraId="4867D20A" w14:textId="77777777" w:rsidR="00173081" w:rsidRPr="00173081" w:rsidRDefault="00173081" w:rsidP="00C856B7">
            <w:pPr>
              <w:rPr>
                <w:color w:val="002060"/>
                <w:sz w:val="24"/>
                <w:szCs w:val="24"/>
              </w:rPr>
            </w:pPr>
          </w:p>
        </w:tc>
      </w:tr>
    </w:tbl>
    <w:p w14:paraId="4049B169" w14:textId="77777777" w:rsidR="00173081" w:rsidRPr="00173081" w:rsidRDefault="00173081" w:rsidP="00173081">
      <w:pPr>
        <w:pStyle w:val="breakline"/>
        <w:divId w:val="527259509"/>
        <w:rPr>
          <w:color w:val="002060"/>
        </w:rPr>
      </w:pPr>
    </w:p>
    <w:p w14:paraId="6627E48E" w14:textId="77777777" w:rsidR="00173081" w:rsidRPr="00173081" w:rsidRDefault="00173081" w:rsidP="00173081">
      <w:pPr>
        <w:pStyle w:val="breakline"/>
        <w:divId w:val="527259509"/>
        <w:rPr>
          <w:color w:val="002060"/>
        </w:rPr>
      </w:pPr>
    </w:p>
    <w:p w14:paraId="23780C81" w14:textId="77777777" w:rsidR="00173081" w:rsidRPr="00173081" w:rsidRDefault="00173081" w:rsidP="00173081">
      <w:pPr>
        <w:pStyle w:val="TITOLOPRINC"/>
        <w:divId w:val="527259509"/>
        <w:rPr>
          <w:color w:val="002060"/>
        </w:rPr>
      </w:pPr>
      <w:r w:rsidRPr="00173081">
        <w:rPr>
          <w:color w:val="002060"/>
        </w:rPr>
        <w:t>GIUDICE SPORTIVO</w:t>
      </w:r>
    </w:p>
    <w:p w14:paraId="4F848070"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29401EC8" w14:textId="77777777" w:rsidR="00173081" w:rsidRPr="00173081" w:rsidRDefault="00173081" w:rsidP="00173081">
      <w:pPr>
        <w:pStyle w:val="titolo10"/>
        <w:divId w:val="527259509"/>
        <w:rPr>
          <w:color w:val="002060"/>
        </w:rPr>
      </w:pPr>
      <w:r w:rsidRPr="00173081">
        <w:rPr>
          <w:color w:val="002060"/>
        </w:rPr>
        <w:t xml:space="preserve">GARE DEL 30/11/2019 </w:t>
      </w:r>
    </w:p>
    <w:p w14:paraId="1BE9AD2F"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6EA5A556"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63C4B619" w14:textId="77777777" w:rsidR="00173081" w:rsidRPr="00173081" w:rsidRDefault="00173081" w:rsidP="00173081">
      <w:pPr>
        <w:pStyle w:val="titolo3"/>
        <w:divId w:val="527259509"/>
        <w:rPr>
          <w:color w:val="002060"/>
        </w:rPr>
      </w:pPr>
      <w:r w:rsidRPr="00173081">
        <w:rPr>
          <w:color w:val="002060"/>
        </w:rPr>
        <w:t xml:space="preserve">A CARICO CALCIATORI ESPULSI DAL CAMPO </w:t>
      </w:r>
    </w:p>
    <w:p w14:paraId="0C8ABF9E" w14:textId="77777777" w:rsidR="00173081" w:rsidRPr="00173081" w:rsidRDefault="00173081" w:rsidP="00173081">
      <w:pPr>
        <w:pStyle w:val="titolo20"/>
        <w:divId w:val="527259509"/>
        <w:rPr>
          <w:color w:val="002060"/>
        </w:rPr>
      </w:pPr>
      <w:r w:rsidRPr="00173081">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7801B735" w14:textId="77777777" w:rsidTr="00173081">
        <w:trPr>
          <w:divId w:val="527259509"/>
        </w:trPr>
        <w:tc>
          <w:tcPr>
            <w:tcW w:w="2200" w:type="dxa"/>
            <w:tcMar>
              <w:top w:w="20" w:type="dxa"/>
              <w:left w:w="20" w:type="dxa"/>
              <w:bottom w:w="20" w:type="dxa"/>
              <w:right w:w="20" w:type="dxa"/>
            </w:tcMar>
            <w:vAlign w:val="center"/>
          </w:tcPr>
          <w:p w14:paraId="41E5BE68" w14:textId="77777777" w:rsidR="00173081" w:rsidRPr="00173081" w:rsidRDefault="00173081" w:rsidP="00C856B7">
            <w:pPr>
              <w:pStyle w:val="movimento"/>
              <w:rPr>
                <w:color w:val="002060"/>
              </w:rPr>
            </w:pPr>
            <w:r w:rsidRPr="00173081">
              <w:rPr>
                <w:color w:val="002060"/>
              </w:rPr>
              <w:t>BOTTICELLI FRANCESCO</w:t>
            </w:r>
          </w:p>
        </w:tc>
        <w:tc>
          <w:tcPr>
            <w:tcW w:w="2200" w:type="dxa"/>
            <w:tcMar>
              <w:top w:w="20" w:type="dxa"/>
              <w:left w:w="20" w:type="dxa"/>
              <w:bottom w:w="20" w:type="dxa"/>
              <w:right w:w="20" w:type="dxa"/>
            </w:tcMar>
            <w:vAlign w:val="center"/>
          </w:tcPr>
          <w:p w14:paraId="25C6637D" w14:textId="77777777" w:rsidR="00173081" w:rsidRPr="00173081" w:rsidRDefault="00173081" w:rsidP="00C856B7">
            <w:pPr>
              <w:pStyle w:val="movimento2"/>
              <w:rPr>
                <w:color w:val="002060"/>
              </w:rPr>
            </w:pPr>
            <w:r w:rsidRPr="00173081">
              <w:rPr>
                <w:color w:val="002060"/>
              </w:rPr>
              <w:t xml:space="preserve">(FUTSAL ASKL) </w:t>
            </w:r>
          </w:p>
        </w:tc>
        <w:tc>
          <w:tcPr>
            <w:tcW w:w="800" w:type="dxa"/>
            <w:tcMar>
              <w:top w:w="20" w:type="dxa"/>
              <w:left w:w="20" w:type="dxa"/>
              <w:bottom w:w="20" w:type="dxa"/>
              <w:right w:w="20" w:type="dxa"/>
            </w:tcMar>
            <w:vAlign w:val="center"/>
          </w:tcPr>
          <w:p w14:paraId="46E385BB"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18E302D"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6DAEEA2" w14:textId="77777777" w:rsidR="00173081" w:rsidRPr="00173081" w:rsidRDefault="00173081" w:rsidP="00C856B7">
            <w:pPr>
              <w:pStyle w:val="movimento2"/>
              <w:rPr>
                <w:color w:val="002060"/>
              </w:rPr>
            </w:pPr>
            <w:r w:rsidRPr="00173081">
              <w:rPr>
                <w:color w:val="002060"/>
              </w:rPr>
              <w:t> </w:t>
            </w:r>
          </w:p>
        </w:tc>
      </w:tr>
    </w:tbl>
    <w:p w14:paraId="74DE5DD8"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11C30F66" w14:textId="77777777" w:rsidR="00173081" w:rsidRPr="00173081" w:rsidRDefault="00173081" w:rsidP="00173081">
      <w:pPr>
        <w:pStyle w:val="titolo20"/>
        <w:divId w:val="527259509"/>
        <w:rPr>
          <w:color w:val="002060"/>
        </w:rPr>
      </w:pPr>
      <w:r w:rsidRPr="0017308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650DB556" w14:textId="77777777" w:rsidTr="00173081">
        <w:trPr>
          <w:divId w:val="527259509"/>
        </w:trPr>
        <w:tc>
          <w:tcPr>
            <w:tcW w:w="2200" w:type="dxa"/>
            <w:tcMar>
              <w:top w:w="20" w:type="dxa"/>
              <w:left w:w="20" w:type="dxa"/>
              <w:bottom w:w="20" w:type="dxa"/>
              <w:right w:w="20" w:type="dxa"/>
            </w:tcMar>
            <w:vAlign w:val="center"/>
          </w:tcPr>
          <w:p w14:paraId="03326D23" w14:textId="77777777" w:rsidR="00173081" w:rsidRPr="00173081" w:rsidRDefault="00173081" w:rsidP="00C856B7">
            <w:pPr>
              <w:pStyle w:val="movimento"/>
              <w:rPr>
                <w:color w:val="002060"/>
              </w:rPr>
            </w:pPr>
            <w:r w:rsidRPr="00173081">
              <w:rPr>
                <w:color w:val="002060"/>
              </w:rPr>
              <w:t>BONCI MATTEO</w:t>
            </w:r>
          </w:p>
        </w:tc>
        <w:tc>
          <w:tcPr>
            <w:tcW w:w="2200" w:type="dxa"/>
            <w:tcMar>
              <w:top w:w="20" w:type="dxa"/>
              <w:left w:w="20" w:type="dxa"/>
              <w:bottom w:w="20" w:type="dxa"/>
              <w:right w:w="20" w:type="dxa"/>
            </w:tcMar>
            <w:vAlign w:val="center"/>
          </w:tcPr>
          <w:p w14:paraId="40918A38" w14:textId="77777777" w:rsidR="00173081" w:rsidRPr="00173081" w:rsidRDefault="00173081" w:rsidP="00C856B7">
            <w:pPr>
              <w:pStyle w:val="movimento2"/>
              <w:rPr>
                <w:color w:val="002060"/>
              </w:rPr>
            </w:pPr>
            <w:r w:rsidRPr="00173081">
              <w:rPr>
                <w:color w:val="002060"/>
              </w:rPr>
              <w:t xml:space="preserve">(FFJ CALCIO A 5) </w:t>
            </w:r>
          </w:p>
        </w:tc>
        <w:tc>
          <w:tcPr>
            <w:tcW w:w="800" w:type="dxa"/>
            <w:tcMar>
              <w:top w:w="20" w:type="dxa"/>
              <w:left w:w="20" w:type="dxa"/>
              <w:bottom w:w="20" w:type="dxa"/>
              <w:right w:w="20" w:type="dxa"/>
            </w:tcMar>
            <w:vAlign w:val="center"/>
          </w:tcPr>
          <w:p w14:paraId="2A704A28"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0D9B9C6" w14:textId="77777777" w:rsidR="00173081" w:rsidRPr="00173081" w:rsidRDefault="00173081" w:rsidP="00C856B7">
            <w:pPr>
              <w:pStyle w:val="movimento"/>
              <w:rPr>
                <w:color w:val="002060"/>
              </w:rPr>
            </w:pPr>
            <w:r w:rsidRPr="00173081">
              <w:rPr>
                <w:color w:val="002060"/>
              </w:rPr>
              <w:t>FAMA JOSHUA</w:t>
            </w:r>
          </w:p>
        </w:tc>
        <w:tc>
          <w:tcPr>
            <w:tcW w:w="2200" w:type="dxa"/>
            <w:tcMar>
              <w:top w:w="20" w:type="dxa"/>
              <w:left w:w="20" w:type="dxa"/>
              <w:bottom w:w="20" w:type="dxa"/>
              <w:right w:w="20" w:type="dxa"/>
            </w:tcMar>
            <w:vAlign w:val="center"/>
          </w:tcPr>
          <w:p w14:paraId="2BB8A138" w14:textId="77777777" w:rsidR="00173081" w:rsidRPr="00173081" w:rsidRDefault="00173081" w:rsidP="00C856B7">
            <w:pPr>
              <w:pStyle w:val="movimento2"/>
              <w:rPr>
                <w:color w:val="002060"/>
              </w:rPr>
            </w:pPr>
            <w:r w:rsidRPr="00173081">
              <w:rPr>
                <w:color w:val="002060"/>
              </w:rPr>
              <w:t xml:space="preserve">(ITALSERVICE C5) </w:t>
            </w:r>
          </w:p>
        </w:tc>
      </w:tr>
    </w:tbl>
    <w:p w14:paraId="59F295D5" w14:textId="77777777" w:rsidR="00173081" w:rsidRPr="00173081" w:rsidRDefault="00173081" w:rsidP="00173081">
      <w:pPr>
        <w:pStyle w:val="titolo20"/>
        <w:divId w:val="527259509"/>
        <w:rPr>
          <w:color w:val="002060"/>
        </w:rPr>
      </w:pPr>
      <w:r w:rsidRPr="001730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08D5943" w14:textId="77777777" w:rsidTr="00173081">
        <w:trPr>
          <w:divId w:val="527259509"/>
        </w:trPr>
        <w:tc>
          <w:tcPr>
            <w:tcW w:w="2200" w:type="dxa"/>
            <w:tcMar>
              <w:top w:w="20" w:type="dxa"/>
              <w:left w:w="20" w:type="dxa"/>
              <w:bottom w:w="20" w:type="dxa"/>
              <w:right w:w="20" w:type="dxa"/>
            </w:tcMar>
            <w:vAlign w:val="center"/>
          </w:tcPr>
          <w:p w14:paraId="4A6AF44E" w14:textId="77777777" w:rsidR="00173081" w:rsidRPr="00173081" w:rsidRDefault="00173081" w:rsidP="00C856B7">
            <w:pPr>
              <w:pStyle w:val="movimento"/>
              <w:rPr>
                <w:color w:val="002060"/>
              </w:rPr>
            </w:pPr>
            <w:r w:rsidRPr="00173081">
              <w:rPr>
                <w:color w:val="002060"/>
              </w:rPr>
              <w:t>LUCIANI FRANCESCO</w:t>
            </w:r>
          </w:p>
        </w:tc>
        <w:tc>
          <w:tcPr>
            <w:tcW w:w="2200" w:type="dxa"/>
            <w:tcMar>
              <w:top w:w="20" w:type="dxa"/>
              <w:left w:w="20" w:type="dxa"/>
              <w:bottom w:w="20" w:type="dxa"/>
              <w:right w:w="20" w:type="dxa"/>
            </w:tcMar>
            <w:vAlign w:val="center"/>
          </w:tcPr>
          <w:p w14:paraId="042B2BB5" w14:textId="77777777" w:rsidR="00173081" w:rsidRPr="00173081" w:rsidRDefault="00173081" w:rsidP="00C856B7">
            <w:pPr>
              <w:pStyle w:val="movimento2"/>
              <w:rPr>
                <w:color w:val="002060"/>
              </w:rPr>
            </w:pPr>
            <w:r w:rsidRPr="00173081">
              <w:rPr>
                <w:color w:val="002060"/>
              </w:rPr>
              <w:t xml:space="preserve">(C.U.S. ANCONA) </w:t>
            </w:r>
          </w:p>
        </w:tc>
        <w:tc>
          <w:tcPr>
            <w:tcW w:w="800" w:type="dxa"/>
            <w:tcMar>
              <w:top w:w="20" w:type="dxa"/>
              <w:left w:w="20" w:type="dxa"/>
              <w:bottom w:w="20" w:type="dxa"/>
              <w:right w:w="20" w:type="dxa"/>
            </w:tcMar>
            <w:vAlign w:val="center"/>
          </w:tcPr>
          <w:p w14:paraId="07386A4B"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A5260D1" w14:textId="77777777" w:rsidR="00173081" w:rsidRPr="00173081" w:rsidRDefault="00173081" w:rsidP="00C856B7">
            <w:pPr>
              <w:pStyle w:val="movimento"/>
              <w:rPr>
                <w:color w:val="002060"/>
              </w:rPr>
            </w:pPr>
            <w:r w:rsidRPr="00173081">
              <w:rPr>
                <w:color w:val="002060"/>
              </w:rPr>
              <w:t>MEMOLI ANTONIO</w:t>
            </w:r>
          </w:p>
        </w:tc>
        <w:tc>
          <w:tcPr>
            <w:tcW w:w="2200" w:type="dxa"/>
            <w:tcMar>
              <w:top w:w="20" w:type="dxa"/>
              <w:left w:w="20" w:type="dxa"/>
              <w:bottom w:w="20" w:type="dxa"/>
              <w:right w:w="20" w:type="dxa"/>
            </w:tcMar>
            <w:vAlign w:val="center"/>
          </w:tcPr>
          <w:p w14:paraId="6558F3C9" w14:textId="77777777" w:rsidR="00173081" w:rsidRPr="00173081" w:rsidRDefault="00173081" w:rsidP="00C856B7">
            <w:pPr>
              <w:pStyle w:val="movimento2"/>
              <w:rPr>
                <w:color w:val="002060"/>
              </w:rPr>
            </w:pPr>
            <w:r w:rsidRPr="00173081">
              <w:rPr>
                <w:color w:val="002060"/>
              </w:rPr>
              <w:t xml:space="preserve">(C.U.S. ANCONA) </w:t>
            </w:r>
          </w:p>
        </w:tc>
      </w:tr>
      <w:tr w:rsidR="00173081" w:rsidRPr="00173081" w14:paraId="17477918" w14:textId="77777777" w:rsidTr="00173081">
        <w:trPr>
          <w:divId w:val="527259509"/>
        </w:trPr>
        <w:tc>
          <w:tcPr>
            <w:tcW w:w="2200" w:type="dxa"/>
            <w:tcMar>
              <w:top w:w="20" w:type="dxa"/>
              <w:left w:w="20" w:type="dxa"/>
              <w:bottom w:w="20" w:type="dxa"/>
              <w:right w:w="20" w:type="dxa"/>
            </w:tcMar>
            <w:vAlign w:val="center"/>
          </w:tcPr>
          <w:p w14:paraId="69A620C0" w14:textId="77777777" w:rsidR="00173081" w:rsidRPr="00173081" w:rsidRDefault="00173081" w:rsidP="00C856B7">
            <w:pPr>
              <w:pStyle w:val="movimento"/>
              <w:rPr>
                <w:color w:val="002060"/>
              </w:rPr>
            </w:pPr>
            <w:r w:rsidRPr="00173081">
              <w:rPr>
                <w:color w:val="002060"/>
              </w:rPr>
              <w:t>TESTA LEONARDO</w:t>
            </w:r>
          </w:p>
        </w:tc>
        <w:tc>
          <w:tcPr>
            <w:tcW w:w="2200" w:type="dxa"/>
            <w:tcMar>
              <w:top w:w="20" w:type="dxa"/>
              <w:left w:w="20" w:type="dxa"/>
              <w:bottom w:w="20" w:type="dxa"/>
              <w:right w:w="20" w:type="dxa"/>
            </w:tcMar>
            <w:vAlign w:val="center"/>
          </w:tcPr>
          <w:p w14:paraId="2543558C" w14:textId="77777777" w:rsidR="00173081" w:rsidRPr="00173081" w:rsidRDefault="00173081" w:rsidP="00C856B7">
            <w:pPr>
              <w:pStyle w:val="movimento2"/>
              <w:rPr>
                <w:color w:val="002060"/>
              </w:rPr>
            </w:pPr>
            <w:r w:rsidRPr="00173081">
              <w:rPr>
                <w:color w:val="002060"/>
              </w:rPr>
              <w:t xml:space="preserve">(FUTSAL ASKL) </w:t>
            </w:r>
          </w:p>
        </w:tc>
        <w:tc>
          <w:tcPr>
            <w:tcW w:w="800" w:type="dxa"/>
            <w:tcMar>
              <w:top w:w="20" w:type="dxa"/>
              <w:left w:w="20" w:type="dxa"/>
              <w:bottom w:w="20" w:type="dxa"/>
              <w:right w:w="20" w:type="dxa"/>
            </w:tcMar>
            <w:vAlign w:val="center"/>
          </w:tcPr>
          <w:p w14:paraId="23358FA3"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8D4276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DF83CF5" w14:textId="77777777" w:rsidR="00173081" w:rsidRPr="00173081" w:rsidRDefault="00173081" w:rsidP="00C856B7">
            <w:pPr>
              <w:pStyle w:val="movimento2"/>
              <w:rPr>
                <w:color w:val="002060"/>
              </w:rPr>
            </w:pPr>
            <w:r w:rsidRPr="00173081">
              <w:rPr>
                <w:color w:val="002060"/>
              </w:rPr>
              <w:t> </w:t>
            </w:r>
          </w:p>
        </w:tc>
      </w:tr>
    </w:tbl>
    <w:p w14:paraId="2BFD4B63"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56871B22" w14:textId="77777777" w:rsidTr="00173081">
        <w:trPr>
          <w:divId w:val="527259509"/>
        </w:trPr>
        <w:tc>
          <w:tcPr>
            <w:tcW w:w="2200" w:type="dxa"/>
            <w:tcMar>
              <w:top w:w="20" w:type="dxa"/>
              <w:left w:w="20" w:type="dxa"/>
              <w:bottom w:w="20" w:type="dxa"/>
              <w:right w:w="20" w:type="dxa"/>
            </w:tcMar>
            <w:vAlign w:val="center"/>
          </w:tcPr>
          <w:p w14:paraId="2F41DB40" w14:textId="77777777" w:rsidR="00173081" w:rsidRPr="00173081" w:rsidRDefault="00173081" w:rsidP="00C856B7">
            <w:pPr>
              <w:pStyle w:val="movimento"/>
              <w:rPr>
                <w:color w:val="002060"/>
              </w:rPr>
            </w:pPr>
            <w:r w:rsidRPr="00173081">
              <w:rPr>
                <w:color w:val="002060"/>
              </w:rPr>
              <w:lastRenderedPageBreak/>
              <w:t>ZANATTA CAIO</w:t>
            </w:r>
          </w:p>
        </w:tc>
        <w:tc>
          <w:tcPr>
            <w:tcW w:w="2200" w:type="dxa"/>
            <w:tcMar>
              <w:top w:w="20" w:type="dxa"/>
              <w:left w:w="20" w:type="dxa"/>
              <w:bottom w:w="20" w:type="dxa"/>
              <w:right w:w="20" w:type="dxa"/>
            </w:tcMar>
            <w:vAlign w:val="center"/>
          </w:tcPr>
          <w:p w14:paraId="0C84E844" w14:textId="77777777" w:rsidR="00173081" w:rsidRPr="00173081" w:rsidRDefault="00173081" w:rsidP="00C856B7">
            <w:pPr>
              <w:pStyle w:val="movimento2"/>
              <w:rPr>
                <w:color w:val="002060"/>
              </w:rPr>
            </w:pPr>
            <w:r w:rsidRPr="00173081">
              <w:rPr>
                <w:color w:val="002060"/>
              </w:rPr>
              <w:t xml:space="preserve">(FUTSAL ASKL) </w:t>
            </w:r>
          </w:p>
        </w:tc>
        <w:tc>
          <w:tcPr>
            <w:tcW w:w="800" w:type="dxa"/>
            <w:tcMar>
              <w:top w:w="20" w:type="dxa"/>
              <w:left w:w="20" w:type="dxa"/>
              <w:bottom w:w="20" w:type="dxa"/>
              <w:right w:w="20" w:type="dxa"/>
            </w:tcMar>
            <w:vAlign w:val="center"/>
          </w:tcPr>
          <w:p w14:paraId="61CF2D27"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40410B3"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B019393" w14:textId="77777777" w:rsidR="00173081" w:rsidRPr="00173081" w:rsidRDefault="00173081" w:rsidP="00C856B7">
            <w:pPr>
              <w:pStyle w:val="movimento2"/>
              <w:rPr>
                <w:color w:val="002060"/>
              </w:rPr>
            </w:pPr>
            <w:r w:rsidRPr="00173081">
              <w:rPr>
                <w:color w:val="002060"/>
              </w:rPr>
              <w:t> </w:t>
            </w:r>
          </w:p>
        </w:tc>
      </w:tr>
    </w:tbl>
    <w:p w14:paraId="1828D20D" w14:textId="77777777" w:rsidR="00173081" w:rsidRPr="00173081" w:rsidRDefault="00173081" w:rsidP="00173081">
      <w:pPr>
        <w:pStyle w:val="titolo10"/>
        <w:divId w:val="527259509"/>
        <w:rPr>
          <w:color w:val="002060"/>
        </w:rPr>
      </w:pPr>
      <w:r w:rsidRPr="00173081">
        <w:rPr>
          <w:color w:val="002060"/>
        </w:rPr>
        <w:t xml:space="preserve">GARE DEL 1/12/2019 </w:t>
      </w:r>
    </w:p>
    <w:p w14:paraId="710F095F"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68E77ABE"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135CC755" w14:textId="77777777" w:rsidR="00173081" w:rsidRPr="00173081" w:rsidRDefault="00173081" w:rsidP="00173081">
      <w:pPr>
        <w:pStyle w:val="titolo3"/>
        <w:divId w:val="527259509"/>
        <w:rPr>
          <w:color w:val="002060"/>
        </w:rPr>
      </w:pPr>
      <w:r w:rsidRPr="00173081">
        <w:rPr>
          <w:color w:val="002060"/>
        </w:rPr>
        <w:t xml:space="preserve">A CARICO CALCIATORI ESPULSI DAL CAMPO </w:t>
      </w:r>
    </w:p>
    <w:p w14:paraId="6957C877" w14:textId="77777777" w:rsidR="00173081" w:rsidRPr="00173081" w:rsidRDefault="00173081" w:rsidP="00173081">
      <w:pPr>
        <w:pStyle w:val="titolo20"/>
        <w:divId w:val="527259509"/>
        <w:rPr>
          <w:color w:val="002060"/>
        </w:rPr>
      </w:pPr>
      <w:r w:rsidRPr="00173081">
        <w:rPr>
          <w:color w:val="002060"/>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3B149F2A" w14:textId="77777777" w:rsidTr="00173081">
        <w:trPr>
          <w:divId w:val="527259509"/>
        </w:trPr>
        <w:tc>
          <w:tcPr>
            <w:tcW w:w="2200" w:type="dxa"/>
            <w:tcMar>
              <w:top w:w="20" w:type="dxa"/>
              <w:left w:w="20" w:type="dxa"/>
              <w:bottom w:w="20" w:type="dxa"/>
              <w:right w:w="20" w:type="dxa"/>
            </w:tcMar>
            <w:vAlign w:val="center"/>
          </w:tcPr>
          <w:p w14:paraId="67B26D19" w14:textId="77777777" w:rsidR="00173081" w:rsidRPr="00173081" w:rsidRDefault="00173081" w:rsidP="00C856B7">
            <w:pPr>
              <w:pStyle w:val="movimento"/>
              <w:rPr>
                <w:color w:val="002060"/>
              </w:rPr>
            </w:pPr>
            <w:r w:rsidRPr="00173081">
              <w:rPr>
                <w:color w:val="002060"/>
              </w:rPr>
              <w:t>ANGELETTI ALESSIO</w:t>
            </w:r>
          </w:p>
        </w:tc>
        <w:tc>
          <w:tcPr>
            <w:tcW w:w="2200" w:type="dxa"/>
            <w:tcMar>
              <w:top w:w="20" w:type="dxa"/>
              <w:left w:w="20" w:type="dxa"/>
              <w:bottom w:w="20" w:type="dxa"/>
              <w:right w:w="20" w:type="dxa"/>
            </w:tcMar>
            <w:vAlign w:val="center"/>
          </w:tcPr>
          <w:p w14:paraId="43103930" w14:textId="77777777" w:rsidR="00173081" w:rsidRPr="00173081" w:rsidRDefault="00173081" w:rsidP="00C856B7">
            <w:pPr>
              <w:pStyle w:val="movimento2"/>
              <w:rPr>
                <w:color w:val="002060"/>
              </w:rPr>
            </w:pPr>
            <w:r w:rsidRPr="00173081">
              <w:rPr>
                <w:color w:val="002060"/>
              </w:rPr>
              <w:t xml:space="preserve">(CANTINE RIUNITE CSI) </w:t>
            </w:r>
          </w:p>
        </w:tc>
        <w:tc>
          <w:tcPr>
            <w:tcW w:w="800" w:type="dxa"/>
            <w:tcMar>
              <w:top w:w="20" w:type="dxa"/>
              <w:left w:w="20" w:type="dxa"/>
              <w:bottom w:w="20" w:type="dxa"/>
              <w:right w:w="20" w:type="dxa"/>
            </w:tcMar>
            <w:vAlign w:val="center"/>
          </w:tcPr>
          <w:p w14:paraId="606ECFD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6291A91"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1ECF8E1" w14:textId="77777777" w:rsidR="00173081" w:rsidRPr="00173081" w:rsidRDefault="00173081" w:rsidP="00C856B7">
            <w:pPr>
              <w:pStyle w:val="movimento2"/>
              <w:rPr>
                <w:color w:val="002060"/>
              </w:rPr>
            </w:pPr>
            <w:r w:rsidRPr="00173081">
              <w:rPr>
                <w:color w:val="002060"/>
              </w:rPr>
              <w:t> </w:t>
            </w:r>
          </w:p>
        </w:tc>
      </w:tr>
    </w:tbl>
    <w:p w14:paraId="212AD66A" w14:textId="77777777" w:rsidR="00173081" w:rsidRPr="00173081" w:rsidRDefault="00173081" w:rsidP="00173081">
      <w:pPr>
        <w:pStyle w:val="diffida"/>
        <w:spacing w:before="80" w:beforeAutospacing="0" w:after="40" w:afterAutospacing="0"/>
        <w:divId w:val="527259509"/>
        <w:rPr>
          <w:color w:val="002060"/>
        </w:rPr>
      </w:pPr>
      <w:r w:rsidRPr="00173081">
        <w:rPr>
          <w:color w:val="002060"/>
        </w:rPr>
        <w:t xml:space="preserve">Espulso per aver rivolto frasi offensive al direttore di gara, al termine della stessa colpiva con un calcio la porta dello spogliatoio scardinandola. Quanto al risarcimento del danno si rinvia a quanto disposto dall'art. 48 comma 3 CGS. </w:t>
      </w:r>
    </w:p>
    <w:p w14:paraId="03707747" w14:textId="77777777" w:rsidR="00173081" w:rsidRPr="00173081" w:rsidRDefault="00173081" w:rsidP="00173081">
      <w:pPr>
        <w:pStyle w:val="titolo20"/>
        <w:divId w:val="527259509"/>
        <w:rPr>
          <w:color w:val="002060"/>
        </w:rPr>
      </w:pPr>
      <w:r w:rsidRPr="00173081">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1967EEA6" w14:textId="77777777" w:rsidTr="00173081">
        <w:trPr>
          <w:divId w:val="527259509"/>
        </w:trPr>
        <w:tc>
          <w:tcPr>
            <w:tcW w:w="2200" w:type="dxa"/>
            <w:tcMar>
              <w:top w:w="20" w:type="dxa"/>
              <w:left w:w="20" w:type="dxa"/>
              <w:bottom w:w="20" w:type="dxa"/>
              <w:right w:w="20" w:type="dxa"/>
            </w:tcMar>
            <w:vAlign w:val="center"/>
          </w:tcPr>
          <w:p w14:paraId="0C9C9F4F" w14:textId="77777777" w:rsidR="00173081" w:rsidRPr="00173081" w:rsidRDefault="00173081" w:rsidP="00C856B7">
            <w:pPr>
              <w:pStyle w:val="movimento"/>
              <w:rPr>
                <w:color w:val="002060"/>
              </w:rPr>
            </w:pPr>
            <w:r w:rsidRPr="00173081">
              <w:rPr>
                <w:color w:val="002060"/>
              </w:rPr>
              <w:t>RICORDI CARLO</w:t>
            </w:r>
          </w:p>
        </w:tc>
        <w:tc>
          <w:tcPr>
            <w:tcW w:w="2200" w:type="dxa"/>
            <w:tcMar>
              <w:top w:w="20" w:type="dxa"/>
              <w:left w:w="20" w:type="dxa"/>
              <w:bottom w:w="20" w:type="dxa"/>
              <w:right w:w="20" w:type="dxa"/>
            </w:tcMar>
            <w:vAlign w:val="center"/>
          </w:tcPr>
          <w:p w14:paraId="6F985C3C" w14:textId="77777777" w:rsidR="00173081" w:rsidRPr="00173081" w:rsidRDefault="00173081" w:rsidP="00C856B7">
            <w:pPr>
              <w:pStyle w:val="movimento2"/>
              <w:rPr>
                <w:color w:val="002060"/>
              </w:rPr>
            </w:pPr>
            <w:r w:rsidRPr="00173081">
              <w:rPr>
                <w:color w:val="002060"/>
              </w:rPr>
              <w:t xml:space="preserve">(AUDAX 1970 S.ANGELO) </w:t>
            </w:r>
          </w:p>
        </w:tc>
        <w:tc>
          <w:tcPr>
            <w:tcW w:w="800" w:type="dxa"/>
            <w:tcMar>
              <w:top w:w="20" w:type="dxa"/>
              <w:left w:w="20" w:type="dxa"/>
              <w:bottom w:w="20" w:type="dxa"/>
              <w:right w:w="20" w:type="dxa"/>
            </w:tcMar>
            <w:vAlign w:val="center"/>
          </w:tcPr>
          <w:p w14:paraId="43174F06"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03F824D"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F76BE1B" w14:textId="77777777" w:rsidR="00173081" w:rsidRPr="00173081" w:rsidRDefault="00173081" w:rsidP="00C856B7">
            <w:pPr>
              <w:pStyle w:val="movimento2"/>
              <w:rPr>
                <w:color w:val="002060"/>
              </w:rPr>
            </w:pPr>
            <w:r w:rsidRPr="00173081">
              <w:rPr>
                <w:color w:val="002060"/>
              </w:rPr>
              <w:t> </w:t>
            </w:r>
          </w:p>
        </w:tc>
      </w:tr>
    </w:tbl>
    <w:p w14:paraId="433B0BCE" w14:textId="77777777" w:rsidR="00173081" w:rsidRPr="00173081" w:rsidRDefault="00173081" w:rsidP="00173081">
      <w:pPr>
        <w:pStyle w:val="titolo20"/>
        <w:divId w:val="527259509"/>
        <w:rPr>
          <w:color w:val="002060"/>
        </w:rPr>
      </w:pPr>
      <w:r w:rsidRPr="0017308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4A1C0F3" w14:textId="77777777" w:rsidTr="00173081">
        <w:trPr>
          <w:divId w:val="527259509"/>
        </w:trPr>
        <w:tc>
          <w:tcPr>
            <w:tcW w:w="2200" w:type="dxa"/>
            <w:tcMar>
              <w:top w:w="20" w:type="dxa"/>
              <w:left w:w="20" w:type="dxa"/>
              <w:bottom w:w="20" w:type="dxa"/>
              <w:right w:w="20" w:type="dxa"/>
            </w:tcMar>
            <w:vAlign w:val="center"/>
          </w:tcPr>
          <w:p w14:paraId="4B40ABD6" w14:textId="77777777" w:rsidR="00173081" w:rsidRPr="00173081" w:rsidRDefault="00173081" w:rsidP="00C856B7">
            <w:pPr>
              <w:pStyle w:val="movimento"/>
              <w:rPr>
                <w:color w:val="002060"/>
              </w:rPr>
            </w:pPr>
            <w:r w:rsidRPr="00173081">
              <w:rPr>
                <w:color w:val="002060"/>
              </w:rPr>
              <w:t>DISARNO EMILIANO</w:t>
            </w:r>
          </w:p>
        </w:tc>
        <w:tc>
          <w:tcPr>
            <w:tcW w:w="2200" w:type="dxa"/>
            <w:tcMar>
              <w:top w:w="20" w:type="dxa"/>
              <w:left w:w="20" w:type="dxa"/>
              <w:bottom w:w="20" w:type="dxa"/>
              <w:right w:w="20" w:type="dxa"/>
            </w:tcMar>
            <w:vAlign w:val="center"/>
          </w:tcPr>
          <w:p w14:paraId="0B0D0DF5" w14:textId="77777777" w:rsidR="00173081" w:rsidRPr="00173081" w:rsidRDefault="00173081" w:rsidP="00C856B7">
            <w:pPr>
              <w:pStyle w:val="movimento2"/>
              <w:rPr>
                <w:color w:val="002060"/>
              </w:rPr>
            </w:pPr>
            <w:r w:rsidRPr="00173081">
              <w:rPr>
                <w:color w:val="002060"/>
              </w:rPr>
              <w:t xml:space="preserve">(REAL S.COSTANZO CALCIO 5) </w:t>
            </w:r>
          </w:p>
        </w:tc>
        <w:tc>
          <w:tcPr>
            <w:tcW w:w="800" w:type="dxa"/>
            <w:tcMar>
              <w:top w:w="20" w:type="dxa"/>
              <w:left w:w="20" w:type="dxa"/>
              <w:bottom w:w="20" w:type="dxa"/>
              <w:right w:w="20" w:type="dxa"/>
            </w:tcMar>
            <w:vAlign w:val="center"/>
          </w:tcPr>
          <w:p w14:paraId="0EDD21F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546D79F1"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6EBF1A3" w14:textId="77777777" w:rsidR="00173081" w:rsidRPr="00173081" w:rsidRDefault="00173081" w:rsidP="00C856B7">
            <w:pPr>
              <w:pStyle w:val="movimento2"/>
              <w:rPr>
                <w:color w:val="002060"/>
              </w:rPr>
            </w:pPr>
            <w:r w:rsidRPr="00173081">
              <w:rPr>
                <w:color w:val="002060"/>
              </w:rPr>
              <w:t> </w:t>
            </w:r>
          </w:p>
        </w:tc>
      </w:tr>
    </w:tbl>
    <w:p w14:paraId="6C73EFBC"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36C0E7BF" w14:textId="77777777" w:rsidR="00173081" w:rsidRPr="00173081" w:rsidRDefault="00173081" w:rsidP="00173081">
      <w:pPr>
        <w:pStyle w:val="titolo20"/>
        <w:divId w:val="527259509"/>
        <w:rPr>
          <w:color w:val="002060"/>
        </w:rPr>
      </w:pPr>
      <w:r w:rsidRPr="001730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39DE90AC" w14:textId="77777777" w:rsidTr="00173081">
        <w:trPr>
          <w:divId w:val="527259509"/>
        </w:trPr>
        <w:tc>
          <w:tcPr>
            <w:tcW w:w="2200" w:type="dxa"/>
            <w:tcMar>
              <w:top w:w="20" w:type="dxa"/>
              <w:left w:w="20" w:type="dxa"/>
              <w:bottom w:w="20" w:type="dxa"/>
              <w:right w:w="20" w:type="dxa"/>
            </w:tcMar>
            <w:vAlign w:val="center"/>
          </w:tcPr>
          <w:p w14:paraId="21876C52" w14:textId="77777777" w:rsidR="00173081" w:rsidRPr="00173081" w:rsidRDefault="00173081" w:rsidP="00C856B7">
            <w:pPr>
              <w:pStyle w:val="movimento"/>
              <w:rPr>
                <w:color w:val="002060"/>
              </w:rPr>
            </w:pPr>
            <w:r w:rsidRPr="00173081">
              <w:rPr>
                <w:color w:val="002060"/>
              </w:rPr>
              <w:t>ANGELETTI ALESSIO</w:t>
            </w:r>
          </w:p>
        </w:tc>
        <w:tc>
          <w:tcPr>
            <w:tcW w:w="2200" w:type="dxa"/>
            <w:tcMar>
              <w:top w:w="20" w:type="dxa"/>
              <w:left w:w="20" w:type="dxa"/>
              <w:bottom w:w="20" w:type="dxa"/>
              <w:right w:w="20" w:type="dxa"/>
            </w:tcMar>
            <w:vAlign w:val="center"/>
          </w:tcPr>
          <w:p w14:paraId="635348C6" w14:textId="77777777" w:rsidR="00173081" w:rsidRPr="00173081" w:rsidRDefault="00173081" w:rsidP="00C856B7">
            <w:pPr>
              <w:pStyle w:val="movimento2"/>
              <w:rPr>
                <w:color w:val="002060"/>
              </w:rPr>
            </w:pPr>
            <w:r w:rsidRPr="00173081">
              <w:rPr>
                <w:color w:val="002060"/>
              </w:rPr>
              <w:t xml:space="preserve">(CANTINE RIUNITE CSI) </w:t>
            </w:r>
          </w:p>
        </w:tc>
        <w:tc>
          <w:tcPr>
            <w:tcW w:w="800" w:type="dxa"/>
            <w:tcMar>
              <w:top w:w="20" w:type="dxa"/>
              <w:left w:w="20" w:type="dxa"/>
              <w:bottom w:w="20" w:type="dxa"/>
              <w:right w:w="20" w:type="dxa"/>
            </w:tcMar>
            <w:vAlign w:val="center"/>
          </w:tcPr>
          <w:p w14:paraId="0D1BBC9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C1F56A1" w14:textId="77777777" w:rsidR="00173081" w:rsidRPr="00173081" w:rsidRDefault="00173081" w:rsidP="00C856B7">
            <w:pPr>
              <w:pStyle w:val="movimento"/>
              <w:rPr>
                <w:color w:val="002060"/>
              </w:rPr>
            </w:pPr>
            <w:r w:rsidRPr="00173081">
              <w:rPr>
                <w:color w:val="002060"/>
              </w:rPr>
              <w:t>GASHI ENIS</w:t>
            </w:r>
          </w:p>
        </w:tc>
        <w:tc>
          <w:tcPr>
            <w:tcW w:w="2200" w:type="dxa"/>
            <w:tcMar>
              <w:top w:w="20" w:type="dxa"/>
              <w:left w:w="20" w:type="dxa"/>
              <w:bottom w:w="20" w:type="dxa"/>
              <w:right w:w="20" w:type="dxa"/>
            </w:tcMar>
            <w:vAlign w:val="center"/>
          </w:tcPr>
          <w:p w14:paraId="594B53E6" w14:textId="77777777" w:rsidR="00173081" w:rsidRPr="00173081" w:rsidRDefault="00173081" w:rsidP="00C856B7">
            <w:pPr>
              <w:pStyle w:val="movimento2"/>
              <w:rPr>
                <w:color w:val="002060"/>
              </w:rPr>
            </w:pPr>
            <w:r w:rsidRPr="00173081">
              <w:rPr>
                <w:color w:val="002060"/>
              </w:rPr>
              <w:t xml:space="preserve">(CANTINE RIUNITE CSI) </w:t>
            </w:r>
          </w:p>
        </w:tc>
      </w:tr>
      <w:tr w:rsidR="00173081" w:rsidRPr="00173081" w14:paraId="631B0C4D" w14:textId="77777777" w:rsidTr="00173081">
        <w:trPr>
          <w:divId w:val="527259509"/>
        </w:trPr>
        <w:tc>
          <w:tcPr>
            <w:tcW w:w="2200" w:type="dxa"/>
            <w:tcMar>
              <w:top w:w="20" w:type="dxa"/>
              <w:left w:w="20" w:type="dxa"/>
              <w:bottom w:w="20" w:type="dxa"/>
              <w:right w:w="20" w:type="dxa"/>
            </w:tcMar>
            <w:vAlign w:val="center"/>
          </w:tcPr>
          <w:p w14:paraId="2A60E277" w14:textId="77777777" w:rsidR="00173081" w:rsidRPr="00173081" w:rsidRDefault="00173081" w:rsidP="00C856B7">
            <w:pPr>
              <w:pStyle w:val="movimento"/>
              <w:rPr>
                <w:color w:val="002060"/>
              </w:rPr>
            </w:pPr>
            <w:r w:rsidRPr="00173081">
              <w:rPr>
                <w:color w:val="002060"/>
              </w:rPr>
              <w:t>MENTILI ALESSANDRO</w:t>
            </w:r>
          </w:p>
        </w:tc>
        <w:tc>
          <w:tcPr>
            <w:tcW w:w="2200" w:type="dxa"/>
            <w:tcMar>
              <w:top w:w="20" w:type="dxa"/>
              <w:left w:w="20" w:type="dxa"/>
              <w:bottom w:w="20" w:type="dxa"/>
              <w:right w:w="20" w:type="dxa"/>
            </w:tcMar>
            <w:vAlign w:val="center"/>
          </w:tcPr>
          <w:p w14:paraId="61DCA9BF" w14:textId="77777777" w:rsidR="00173081" w:rsidRPr="00173081" w:rsidRDefault="00173081" w:rsidP="00C856B7">
            <w:pPr>
              <w:pStyle w:val="movimento2"/>
              <w:rPr>
                <w:color w:val="002060"/>
              </w:rPr>
            </w:pPr>
            <w:r w:rsidRPr="00173081">
              <w:rPr>
                <w:color w:val="002060"/>
              </w:rPr>
              <w:t xml:space="preserve">(FUTSAL COBA SPORTIVA DIL) </w:t>
            </w:r>
          </w:p>
        </w:tc>
        <w:tc>
          <w:tcPr>
            <w:tcW w:w="800" w:type="dxa"/>
            <w:tcMar>
              <w:top w:w="20" w:type="dxa"/>
              <w:left w:w="20" w:type="dxa"/>
              <w:bottom w:w="20" w:type="dxa"/>
              <w:right w:w="20" w:type="dxa"/>
            </w:tcMar>
            <w:vAlign w:val="center"/>
          </w:tcPr>
          <w:p w14:paraId="6968FF44"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C15CFB5"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BCE4431" w14:textId="77777777" w:rsidR="00173081" w:rsidRPr="00173081" w:rsidRDefault="00173081" w:rsidP="00C856B7">
            <w:pPr>
              <w:pStyle w:val="movimento2"/>
              <w:rPr>
                <w:color w:val="002060"/>
              </w:rPr>
            </w:pPr>
            <w:r w:rsidRPr="00173081">
              <w:rPr>
                <w:color w:val="002060"/>
              </w:rPr>
              <w:t> </w:t>
            </w:r>
          </w:p>
        </w:tc>
      </w:tr>
    </w:tbl>
    <w:p w14:paraId="1FB3D398"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73081" w:rsidRPr="00173081" w14:paraId="24AFEC56" w14:textId="77777777" w:rsidTr="00173081">
        <w:trPr>
          <w:divId w:val="527259509"/>
        </w:trPr>
        <w:tc>
          <w:tcPr>
            <w:tcW w:w="2200" w:type="dxa"/>
            <w:tcMar>
              <w:top w:w="20" w:type="dxa"/>
              <w:left w:w="20" w:type="dxa"/>
              <w:bottom w:w="20" w:type="dxa"/>
              <w:right w:w="20" w:type="dxa"/>
            </w:tcMar>
            <w:vAlign w:val="center"/>
          </w:tcPr>
          <w:p w14:paraId="50C93E17" w14:textId="77777777" w:rsidR="00173081" w:rsidRPr="00173081" w:rsidRDefault="00173081" w:rsidP="00C856B7">
            <w:pPr>
              <w:pStyle w:val="movimento"/>
              <w:rPr>
                <w:color w:val="002060"/>
              </w:rPr>
            </w:pPr>
            <w:r w:rsidRPr="00173081">
              <w:rPr>
                <w:color w:val="002060"/>
              </w:rPr>
              <w:t>FERRARESI DAVIDE</w:t>
            </w:r>
          </w:p>
        </w:tc>
        <w:tc>
          <w:tcPr>
            <w:tcW w:w="2200" w:type="dxa"/>
            <w:tcMar>
              <w:top w:w="20" w:type="dxa"/>
              <w:left w:w="20" w:type="dxa"/>
              <w:bottom w:w="20" w:type="dxa"/>
              <w:right w:w="20" w:type="dxa"/>
            </w:tcMar>
            <w:vAlign w:val="center"/>
          </w:tcPr>
          <w:p w14:paraId="535FEA52" w14:textId="77777777" w:rsidR="00173081" w:rsidRPr="00173081" w:rsidRDefault="00173081" w:rsidP="00C856B7">
            <w:pPr>
              <w:pStyle w:val="movimento2"/>
              <w:rPr>
                <w:color w:val="002060"/>
              </w:rPr>
            </w:pPr>
            <w:r w:rsidRPr="00173081">
              <w:rPr>
                <w:color w:val="002060"/>
              </w:rPr>
              <w:t xml:space="preserve">(ACLI MANTOVANI CALCIO A 5) </w:t>
            </w:r>
          </w:p>
        </w:tc>
        <w:tc>
          <w:tcPr>
            <w:tcW w:w="800" w:type="dxa"/>
            <w:tcMar>
              <w:top w:w="20" w:type="dxa"/>
              <w:left w:w="20" w:type="dxa"/>
              <w:bottom w:w="20" w:type="dxa"/>
              <w:right w:w="20" w:type="dxa"/>
            </w:tcMar>
            <w:vAlign w:val="center"/>
          </w:tcPr>
          <w:p w14:paraId="21AD3032"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0C1EB0EE" w14:textId="77777777" w:rsidR="00173081" w:rsidRPr="00173081" w:rsidRDefault="00173081" w:rsidP="00C856B7">
            <w:pPr>
              <w:pStyle w:val="movimento"/>
              <w:rPr>
                <w:color w:val="002060"/>
              </w:rPr>
            </w:pPr>
            <w:r w:rsidRPr="00173081">
              <w:rPr>
                <w:color w:val="002060"/>
              </w:rPr>
              <w:t>GIOVANELLI MATTEO</w:t>
            </w:r>
          </w:p>
        </w:tc>
        <w:tc>
          <w:tcPr>
            <w:tcW w:w="2200" w:type="dxa"/>
            <w:tcMar>
              <w:top w:w="20" w:type="dxa"/>
              <w:left w:w="20" w:type="dxa"/>
              <w:bottom w:w="20" w:type="dxa"/>
              <w:right w:w="20" w:type="dxa"/>
            </w:tcMar>
            <w:vAlign w:val="center"/>
          </w:tcPr>
          <w:p w14:paraId="107647DF" w14:textId="77777777" w:rsidR="00173081" w:rsidRPr="00173081" w:rsidRDefault="00173081" w:rsidP="00C856B7">
            <w:pPr>
              <w:pStyle w:val="movimento2"/>
              <w:rPr>
                <w:color w:val="002060"/>
              </w:rPr>
            </w:pPr>
            <w:r w:rsidRPr="00173081">
              <w:rPr>
                <w:color w:val="002060"/>
              </w:rPr>
              <w:t xml:space="preserve">(TAVERNELLE) </w:t>
            </w:r>
          </w:p>
        </w:tc>
      </w:tr>
    </w:tbl>
    <w:p w14:paraId="0C0A6D2C" w14:textId="77777777" w:rsidR="00173081" w:rsidRPr="00173081" w:rsidRDefault="00173081" w:rsidP="00173081">
      <w:pPr>
        <w:pStyle w:val="breakline"/>
        <w:divId w:val="527259509"/>
        <w:rPr>
          <w:color w:val="002060"/>
        </w:rPr>
      </w:pPr>
    </w:p>
    <w:p w14:paraId="070AE0DE"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47615ABF"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7CE330C4" w14:textId="77777777" w:rsidR="00173081" w:rsidRPr="00173081" w:rsidRDefault="00173081" w:rsidP="00173081">
      <w:pPr>
        <w:pStyle w:val="breakline"/>
        <w:divId w:val="527259509"/>
        <w:rPr>
          <w:color w:val="002060"/>
        </w:rPr>
      </w:pPr>
    </w:p>
    <w:p w14:paraId="32D2D82C" w14:textId="77777777" w:rsidR="00173081" w:rsidRPr="00173081" w:rsidRDefault="00173081" w:rsidP="00173081">
      <w:pPr>
        <w:pStyle w:val="TITOLOPRINC"/>
        <w:divId w:val="527259509"/>
        <w:rPr>
          <w:color w:val="002060"/>
        </w:rPr>
      </w:pPr>
      <w:r w:rsidRPr="00173081">
        <w:rPr>
          <w:color w:val="002060"/>
        </w:rPr>
        <w:t>CLASSIFICA</w:t>
      </w:r>
    </w:p>
    <w:p w14:paraId="5DBBEB52" w14:textId="77777777" w:rsidR="00173081" w:rsidRPr="00173081" w:rsidRDefault="00173081" w:rsidP="00173081">
      <w:pPr>
        <w:pStyle w:val="breakline"/>
        <w:divId w:val="527259509"/>
        <w:rPr>
          <w:color w:val="002060"/>
        </w:rPr>
      </w:pPr>
    </w:p>
    <w:p w14:paraId="0D3F92BE" w14:textId="77777777" w:rsidR="00173081" w:rsidRPr="00173081" w:rsidRDefault="00173081" w:rsidP="00173081">
      <w:pPr>
        <w:pStyle w:val="breakline"/>
        <w:divId w:val="527259509"/>
        <w:rPr>
          <w:color w:val="002060"/>
        </w:rPr>
      </w:pPr>
    </w:p>
    <w:p w14:paraId="5AED305B"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116EA7D6"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64E8C7"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42EC57"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719B79"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650F1"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3BFB2E"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1FCE15"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31C236"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F46F80"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667232"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7A2D6" w14:textId="77777777" w:rsidR="00173081" w:rsidRPr="00173081" w:rsidRDefault="00173081" w:rsidP="00C856B7">
            <w:pPr>
              <w:pStyle w:val="HEADERTABELLA"/>
              <w:rPr>
                <w:color w:val="002060"/>
              </w:rPr>
            </w:pPr>
            <w:r w:rsidRPr="00173081">
              <w:rPr>
                <w:color w:val="002060"/>
              </w:rPr>
              <w:t>PE</w:t>
            </w:r>
          </w:p>
        </w:tc>
      </w:tr>
      <w:tr w:rsidR="00173081" w:rsidRPr="00173081" w14:paraId="02F7463E"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298A24" w14:textId="77777777" w:rsidR="00173081" w:rsidRPr="00173081" w:rsidRDefault="00173081" w:rsidP="00C856B7">
            <w:pPr>
              <w:pStyle w:val="ROWTABELLA"/>
              <w:rPr>
                <w:color w:val="002060"/>
              </w:rPr>
            </w:pPr>
            <w:r w:rsidRPr="0017308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57945"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A1F02"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492DB"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28A3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E2637"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D06F1" w14:textId="77777777" w:rsidR="00173081" w:rsidRPr="00173081" w:rsidRDefault="00173081" w:rsidP="00C856B7">
            <w:pPr>
              <w:pStyle w:val="ROWTABELLA"/>
              <w:jc w:val="center"/>
              <w:rPr>
                <w:color w:val="002060"/>
              </w:rPr>
            </w:pPr>
            <w:r w:rsidRPr="0017308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001CC"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1DC6E" w14:textId="77777777" w:rsidR="00173081" w:rsidRPr="00173081" w:rsidRDefault="00173081" w:rsidP="00C856B7">
            <w:pPr>
              <w:pStyle w:val="ROWTABELLA"/>
              <w:jc w:val="center"/>
              <w:rPr>
                <w:color w:val="002060"/>
              </w:rPr>
            </w:pPr>
            <w:r w:rsidRPr="0017308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24253" w14:textId="77777777" w:rsidR="00173081" w:rsidRPr="00173081" w:rsidRDefault="00173081" w:rsidP="00C856B7">
            <w:pPr>
              <w:pStyle w:val="ROWTABELLA"/>
              <w:jc w:val="center"/>
              <w:rPr>
                <w:color w:val="002060"/>
              </w:rPr>
            </w:pPr>
            <w:r w:rsidRPr="00173081">
              <w:rPr>
                <w:color w:val="002060"/>
              </w:rPr>
              <w:t>0</w:t>
            </w:r>
          </w:p>
        </w:tc>
      </w:tr>
      <w:tr w:rsidR="00173081" w:rsidRPr="00173081" w14:paraId="6A4A8CB7"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4E7510" w14:textId="77777777" w:rsidR="00173081" w:rsidRPr="00173081" w:rsidRDefault="00173081" w:rsidP="00C856B7">
            <w:pPr>
              <w:pStyle w:val="ROWTABELLA"/>
              <w:rPr>
                <w:color w:val="002060"/>
              </w:rPr>
            </w:pPr>
            <w:r w:rsidRPr="001730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DDE06"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B7CA5"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9B86F"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542C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FBEE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CAD37" w14:textId="77777777" w:rsidR="00173081" w:rsidRPr="00173081" w:rsidRDefault="00173081" w:rsidP="00C856B7">
            <w:pPr>
              <w:pStyle w:val="ROWTABELLA"/>
              <w:jc w:val="center"/>
              <w:rPr>
                <w:color w:val="002060"/>
              </w:rPr>
            </w:pPr>
            <w:r w:rsidRPr="001730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E0173"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A9D40"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F7F7C" w14:textId="77777777" w:rsidR="00173081" w:rsidRPr="00173081" w:rsidRDefault="00173081" w:rsidP="00C856B7">
            <w:pPr>
              <w:pStyle w:val="ROWTABELLA"/>
              <w:jc w:val="center"/>
              <w:rPr>
                <w:color w:val="002060"/>
              </w:rPr>
            </w:pPr>
            <w:r w:rsidRPr="00173081">
              <w:rPr>
                <w:color w:val="002060"/>
              </w:rPr>
              <w:t>0</w:t>
            </w:r>
          </w:p>
        </w:tc>
      </w:tr>
      <w:tr w:rsidR="00173081" w:rsidRPr="00173081" w14:paraId="16156745"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052C0F" w14:textId="77777777" w:rsidR="00173081" w:rsidRPr="00173081" w:rsidRDefault="00173081" w:rsidP="00C856B7">
            <w:pPr>
              <w:pStyle w:val="ROWTABELLA"/>
              <w:rPr>
                <w:color w:val="002060"/>
              </w:rPr>
            </w:pPr>
            <w:r w:rsidRPr="0017308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824A6"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2CF0B"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DB190"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1AF9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AECC2"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99656" w14:textId="77777777" w:rsidR="00173081" w:rsidRPr="00173081" w:rsidRDefault="00173081" w:rsidP="00C856B7">
            <w:pPr>
              <w:pStyle w:val="ROWTABELLA"/>
              <w:jc w:val="center"/>
              <w:rPr>
                <w:color w:val="002060"/>
              </w:rPr>
            </w:pPr>
            <w:r w:rsidRPr="001730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91C23" w14:textId="77777777" w:rsidR="00173081" w:rsidRPr="00173081" w:rsidRDefault="00173081" w:rsidP="00C856B7">
            <w:pPr>
              <w:pStyle w:val="ROWTABELLA"/>
              <w:jc w:val="center"/>
              <w:rPr>
                <w:color w:val="002060"/>
              </w:rPr>
            </w:pPr>
            <w:r w:rsidRPr="001730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93BB6"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49C85" w14:textId="77777777" w:rsidR="00173081" w:rsidRPr="00173081" w:rsidRDefault="00173081" w:rsidP="00C856B7">
            <w:pPr>
              <w:pStyle w:val="ROWTABELLA"/>
              <w:jc w:val="center"/>
              <w:rPr>
                <w:color w:val="002060"/>
              </w:rPr>
            </w:pPr>
            <w:r w:rsidRPr="00173081">
              <w:rPr>
                <w:color w:val="002060"/>
              </w:rPr>
              <w:t>0</w:t>
            </w:r>
          </w:p>
        </w:tc>
      </w:tr>
      <w:tr w:rsidR="00173081" w:rsidRPr="00173081" w14:paraId="3AF832B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278A72" w14:textId="77777777" w:rsidR="00173081" w:rsidRPr="00173081" w:rsidRDefault="00173081" w:rsidP="00C856B7">
            <w:pPr>
              <w:pStyle w:val="ROWTABELLA"/>
              <w:rPr>
                <w:color w:val="002060"/>
              </w:rPr>
            </w:pPr>
            <w:r w:rsidRPr="0017308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72316"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9DD81"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387E3"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0EA3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5A575"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947CE" w14:textId="77777777" w:rsidR="00173081" w:rsidRPr="00173081" w:rsidRDefault="00173081" w:rsidP="00C856B7">
            <w:pPr>
              <w:pStyle w:val="ROWTABELLA"/>
              <w:jc w:val="center"/>
              <w:rPr>
                <w:color w:val="002060"/>
              </w:rPr>
            </w:pPr>
            <w:r w:rsidRPr="001730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47C8E"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B41CF"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85D18" w14:textId="77777777" w:rsidR="00173081" w:rsidRPr="00173081" w:rsidRDefault="00173081" w:rsidP="00C856B7">
            <w:pPr>
              <w:pStyle w:val="ROWTABELLA"/>
              <w:jc w:val="center"/>
              <w:rPr>
                <w:color w:val="002060"/>
              </w:rPr>
            </w:pPr>
            <w:r w:rsidRPr="00173081">
              <w:rPr>
                <w:color w:val="002060"/>
              </w:rPr>
              <w:t>0</w:t>
            </w:r>
          </w:p>
        </w:tc>
      </w:tr>
      <w:tr w:rsidR="00173081" w:rsidRPr="00173081" w14:paraId="035B209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BE7DE1" w14:textId="77777777" w:rsidR="00173081" w:rsidRPr="00173081" w:rsidRDefault="00173081" w:rsidP="00C856B7">
            <w:pPr>
              <w:pStyle w:val="ROWTABELLA"/>
              <w:rPr>
                <w:color w:val="002060"/>
              </w:rPr>
            </w:pPr>
            <w:r w:rsidRPr="0017308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0140D"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E2578"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031E7"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7456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F76FC"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47C35"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DF537"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51166"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96EC4" w14:textId="77777777" w:rsidR="00173081" w:rsidRPr="00173081" w:rsidRDefault="00173081" w:rsidP="00C856B7">
            <w:pPr>
              <w:pStyle w:val="ROWTABELLA"/>
              <w:jc w:val="center"/>
              <w:rPr>
                <w:color w:val="002060"/>
              </w:rPr>
            </w:pPr>
            <w:r w:rsidRPr="00173081">
              <w:rPr>
                <w:color w:val="002060"/>
              </w:rPr>
              <w:t>0</w:t>
            </w:r>
          </w:p>
        </w:tc>
      </w:tr>
      <w:tr w:rsidR="00173081" w:rsidRPr="00173081" w14:paraId="36F4832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FDC3A0" w14:textId="77777777" w:rsidR="00173081" w:rsidRPr="00173081" w:rsidRDefault="00173081" w:rsidP="00C856B7">
            <w:pPr>
              <w:pStyle w:val="ROWTABELLA"/>
              <w:rPr>
                <w:color w:val="002060"/>
              </w:rPr>
            </w:pPr>
            <w:r w:rsidRPr="0017308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6C69C"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E47AE"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0C589"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7053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EFC58"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3AA1C"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1F4F9"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FD782"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B9B60" w14:textId="77777777" w:rsidR="00173081" w:rsidRPr="00173081" w:rsidRDefault="00173081" w:rsidP="00C856B7">
            <w:pPr>
              <w:pStyle w:val="ROWTABELLA"/>
              <w:jc w:val="center"/>
              <w:rPr>
                <w:color w:val="002060"/>
              </w:rPr>
            </w:pPr>
            <w:r w:rsidRPr="00173081">
              <w:rPr>
                <w:color w:val="002060"/>
              </w:rPr>
              <w:t>0</w:t>
            </w:r>
          </w:p>
        </w:tc>
      </w:tr>
      <w:tr w:rsidR="00173081" w:rsidRPr="00173081" w14:paraId="030973A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590BE5" w14:textId="77777777" w:rsidR="00173081" w:rsidRPr="00173081" w:rsidRDefault="00173081" w:rsidP="00C856B7">
            <w:pPr>
              <w:pStyle w:val="ROWTABELLA"/>
              <w:rPr>
                <w:color w:val="002060"/>
              </w:rPr>
            </w:pPr>
            <w:r w:rsidRPr="001730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A3306"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4370F"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11808"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3E61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ECB82"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21B30"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9B590"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726D6"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9AB32" w14:textId="77777777" w:rsidR="00173081" w:rsidRPr="00173081" w:rsidRDefault="00173081" w:rsidP="00C856B7">
            <w:pPr>
              <w:pStyle w:val="ROWTABELLA"/>
              <w:jc w:val="center"/>
              <w:rPr>
                <w:color w:val="002060"/>
              </w:rPr>
            </w:pPr>
            <w:r w:rsidRPr="00173081">
              <w:rPr>
                <w:color w:val="002060"/>
              </w:rPr>
              <w:t>0</w:t>
            </w:r>
          </w:p>
        </w:tc>
      </w:tr>
      <w:tr w:rsidR="00173081" w:rsidRPr="00173081" w14:paraId="03AB7C0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A5D8DB" w14:textId="77777777" w:rsidR="00173081" w:rsidRPr="00173081" w:rsidRDefault="00173081" w:rsidP="00C856B7">
            <w:pPr>
              <w:pStyle w:val="ROWTABELLA"/>
              <w:rPr>
                <w:color w:val="002060"/>
              </w:rPr>
            </w:pPr>
            <w:r w:rsidRPr="0017308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D1C95"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E547F"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C7A35"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91693"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3DEA5"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1203A" w14:textId="77777777" w:rsidR="00173081" w:rsidRPr="00173081" w:rsidRDefault="00173081" w:rsidP="00C856B7">
            <w:pPr>
              <w:pStyle w:val="ROWTABELLA"/>
              <w:jc w:val="center"/>
              <w:rPr>
                <w:color w:val="002060"/>
              </w:rPr>
            </w:pPr>
            <w:r w:rsidRPr="001730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E4B6D" w14:textId="77777777" w:rsidR="00173081" w:rsidRPr="00173081" w:rsidRDefault="00173081" w:rsidP="00C856B7">
            <w:pPr>
              <w:pStyle w:val="ROWTABELLA"/>
              <w:jc w:val="center"/>
              <w:rPr>
                <w:color w:val="002060"/>
              </w:rPr>
            </w:pPr>
            <w:r w:rsidRPr="001730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08644"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BA73D" w14:textId="77777777" w:rsidR="00173081" w:rsidRPr="00173081" w:rsidRDefault="00173081" w:rsidP="00C856B7">
            <w:pPr>
              <w:pStyle w:val="ROWTABELLA"/>
              <w:jc w:val="center"/>
              <w:rPr>
                <w:color w:val="002060"/>
              </w:rPr>
            </w:pPr>
            <w:r w:rsidRPr="00173081">
              <w:rPr>
                <w:color w:val="002060"/>
              </w:rPr>
              <w:t>0</w:t>
            </w:r>
          </w:p>
        </w:tc>
      </w:tr>
      <w:tr w:rsidR="00173081" w:rsidRPr="00173081" w14:paraId="597CD83D"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C28444" w14:textId="77777777" w:rsidR="00173081" w:rsidRPr="00173081" w:rsidRDefault="00173081" w:rsidP="00C856B7">
            <w:pPr>
              <w:pStyle w:val="ROWTABELLA"/>
              <w:rPr>
                <w:color w:val="002060"/>
              </w:rPr>
            </w:pPr>
            <w:r w:rsidRPr="0017308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90F7B"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38EF1"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F824D"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69A2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42C92"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EC08C"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D8DBB" w14:textId="77777777" w:rsidR="00173081" w:rsidRPr="00173081" w:rsidRDefault="00173081" w:rsidP="00C856B7">
            <w:pPr>
              <w:pStyle w:val="ROWTABELLA"/>
              <w:jc w:val="center"/>
              <w:rPr>
                <w:color w:val="002060"/>
              </w:rPr>
            </w:pPr>
            <w:r w:rsidRPr="0017308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314BA" w14:textId="77777777" w:rsidR="00173081" w:rsidRPr="00173081" w:rsidRDefault="00173081" w:rsidP="00C856B7">
            <w:pPr>
              <w:pStyle w:val="ROWTABELLA"/>
              <w:jc w:val="center"/>
              <w:rPr>
                <w:color w:val="002060"/>
              </w:rPr>
            </w:pPr>
            <w:r w:rsidRPr="001730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EFC97" w14:textId="77777777" w:rsidR="00173081" w:rsidRPr="00173081" w:rsidRDefault="00173081" w:rsidP="00C856B7">
            <w:pPr>
              <w:pStyle w:val="ROWTABELLA"/>
              <w:jc w:val="center"/>
              <w:rPr>
                <w:color w:val="002060"/>
              </w:rPr>
            </w:pPr>
            <w:r w:rsidRPr="00173081">
              <w:rPr>
                <w:color w:val="002060"/>
              </w:rPr>
              <w:t>0</w:t>
            </w:r>
          </w:p>
        </w:tc>
      </w:tr>
      <w:tr w:rsidR="00173081" w:rsidRPr="00173081" w14:paraId="1769C7BE"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807C85" w14:textId="77777777" w:rsidR="00173081" w:rsidRPr="00173081" w:rsidRDefault="00173081" w:rsidP="00C856B7">
            <w:pPr>
              <w:pStyle w:val="ROWTABELLA"/>
              <w:rPr>
                <w:color w:val="002060"/>
              </w:rPr>
            </w:pPr>
            <w:r w:rsidRPr="0017308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5C46C"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D2F5D"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ECB3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7D5CC"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1EFDE"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BDBC2"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A7F97" w14:textId="77777777" w:rsidR="00173081" w:rsidRPr="00173081" w:rsidRDefault="00173081" w:rsidP="00C856B7">
            <w:pPr>
              <w:pStyle w:val="ROWTABELLA"/>
              <w:jc w:val="center"/>
              <w:rPr>
                <w:color w:val="002060"/>
              </w:rPr>
            </w:pPr>
            <w:r w:rsidRPr="001730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D7CB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6C03E" w14:textId="77777777" w:rsidR="00173081" w:rsidRPr="00173081" w:rsidRDefault="00173081" w:rsidP="00C856B7">
            <w:pPr>
              <w:pStyle w:val="ROWTABELLA"/>
              <w:jc w:val="center"/>
              <w:rPr>
                <w:color w:val="002060"/>
              </w:rPr>
            </w:pPr>
            <w:r w:rsidRPr="00173081">
              <w:rPr>
                <w:color w:val="002060"/>
              </w:rPr>
              <w:t>0</w:t>
            </w:r>
          </w:p>
        </w:tc>
      </w:tr>
      <w:tr w:rsidR="00173081" w:rsidRPr="00173081" w14:paraId="6381149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2086DC" w14:textId="77777777" w:rsidR="00173081" w:rsidRPr="00173081" w:rsidRDefault="00173081" w:rsidP="00C856B7">
            <w:pPr>
              <w:pStyle w:val="ROWTABELLA"/>
              <w:rPr>
                <w:color w:val="002060"/>
              </w:rPr>
            </w:pPr>
            <w:r w:rsidRPr="0017308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280A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EABF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7CAAA"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6D4D8"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02A54"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4936A"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7F424" w14:textId="77777777" w:rsidR="00173081" w:rsidRPr="00173081" w:rsidRDefault="00173081" w:rsidP="00C856B7">
            <w:pPr>
              <w:pStyle w:val="ROWTABELLA"/>
              <w:jc w:val="center"/>
              <w:rPr>
                <w:color w:val="002060"/>
              </w:rPr>
            </w:pPr>
            <w:r w:rsidRPr="001730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DF07B"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F6BA3" w14:textId="77777777" w:rsidR="00173081" w:rsidRPr="00173081" w:rsidRDefault="00173081" w:rsidP="00C856B7">
            <w:pPr>
              <w:pStyle w:val="ROWTABELLA"/>
              <w:jc w:val="center"/>
              <w:rPr>
                <w:color w:val="002060"/>
              </w:rPr>
            </w:pPr>
            <w:r w:rsidRPr="00173081">
              <w:rPr>
                <w:color w:val="002060"/>
              </w:rPr>
              <w:t>0</w:t>
            </w:r>
          </w:p>
        </w:tc>
      </w:tr>
      <w:tr w:rsidR="00173081" w:rsidRPr="00173081" w14:paraId="68AA3A7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FFF6E3" w14:textId="77777777" w:rsidR="00173081" w:rsidRPr="00173081" w:rsidRDefault="00173081" w:rsidP="00C856B7">
            <w:pPr>
              <w:pStyle w:val="ROWTABELLA"/>
              <w:rPr>
                <w:color w:val="002060"/>
              </w:rPr>
            </w:pPr>
            <w:r w:rsidRPr="0017308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F6358"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2EAA1"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FFD2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F92C3"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E3BA0"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23B78"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05C56" w14:textId="77777777" w:rsidR="00173081" w:rsidRPr="00173081" w:rsidRDefault="00173081" w:rsidP="00C856B7">
            <w:pPr>
              <w:pStyle w:val="ROWTABELLA"/>
              <w:jc w:val="center"/>
              <w:rPr>
                <w:color w:val="002060"/>
              </w:rPr>
            </w:pPr>
            <w:r w:rsidRPr="001730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31EBE" w14:textId="77777777" w:rsidR="00173081" w:rsidRPr="00173081" w:rsidRDefault="00173081" w:rsidP="00C856B7">
            <w:pPr>
              <w:pStyle w:val="ROWTABELLA"/>
              <w:jc w:val="center"/>
              <w:rPr>
                <w:color w:val="002060"/>
              </w:rPr>
            </w:pPr>
            <w:r w:rsidRPr="001730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F2E26" w14:textId="77777777" w:rsidR="00173081" w:rsidRPr="00173081" w:rsidRDefault="00173081" w:rsidP="00C856B7">
            <w:pPr>
              <w:pStyle w:val="ROWTABELLA"/>
              <w:jc w:val="center"/>
              <w:rPr>
                <w:color w:val="002060"/>
              </w:rPr>
            </w:pPr>
            <w:r w:rsidRPr="00173081">
              <w:rPr>
                <w:color w:val="002060"/>
              </w:rPr>
              <w:t>0</w:t>
            </w:r>
          </w:p>
        </w:tc>
      </w:tr>
      <w:tr w:rsidR="00173081" w:rsidRPr="00173081" w14:paraId="2D05F932"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913507" w14:textId="77777777" w:rsidR="00173081" w:rsidRPr="00173081" w:rsidRDefault="00173081" w:rsidP="00C856B7">
            <w:pPr>
              <w:pStyle w:val="ROWTABELLA"/>
              <w:rPr>
                <w:color w:val="002060"/>
              </w:rPr>
            </w:pPr>
            <w:proofErr w:type="spellStart"/>
            <w:r w:rsidRPr="00173081">
              <w:rPr>
                <w:color w:val="002060"/>
              </w:rPr>
              <w:t>sq.B</w:t>
            </w:r>
            <w:proofErr w:type="spellEnd"/>
            <w:r w:rsidRPr="00173081">
              <w:rPr>
                <w:color w:val="002060"/>
              </w:rPr>
              <w:t xml:space="preserve"> REAL S.COSTANZO </w:t>
            </w:r>
            <w:proofErr w:type="spellStart"/>
            <w:r w:rsidRPr="00173081">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C32E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A585B"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C85FC"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CCFD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D5267"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F0C3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468CF"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583F9"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4CFD4" w14:textId="77777777" w:rsidR="00173081" w:rsidRPr="00173081" w:rsidRDefault="00173081" w:rsidP="00C856B7">
            <w:pPr>
              <w:pStyle w:val="ROWTABELLA"/>
              <w:jc w:val="center"/>
              <w:rPr>
                <w:color w:val="002060"/>
              </w:rPr>
            </w:pPr>
            <w:r w:rsidRPr="00173081">
              <w:rPr>
                <w:color w:val="002060"/>
              </w:rPr>
              <w:t>0</w:t>
            </w:r>
          </w:p>
        </w:tc>
      </w:tr>
    </w:tbl>
    <w:p w14:paraId="5935AC55" w14:textId="77777777" w:rsidR="00173081" w:rsidRPr="00173081" w:rsidRDefault="00173081" w:rsidP="00173081">
      <w:pPr>
        <w:pStyle w:val="breakline"/>
        <w:divId w:val="527259509"/>
        <w:rPr>
          <w:color w:val="002060"/>
        </w:rPr>
      </w:pPr>
    </w:p>
    <w:p w14:paraId="7B21296B" w14:textId="77777777" w:rsidR="00173081" w:rsidRPr="00173081" w:rsidRDefault="00173081" w:rsidP="00173081">
      <w:pPr>
        <w:pStyle w:val="breakline"/>
        <w:divId w:val="527259509"/>
        <w:rPr>
          <w:color w:val="002060"/>
        </w:rPr>
      </w:pPr>
    </w:p>
    <w:p w14:paraId="423EE754"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73081" w:rsidRPr="00173081" w14:paraId="69E1DACC"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D6C4B"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702682"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1F19E"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F0132"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7DBEB5"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09F853"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86870"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1B53D3"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6B95E7"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628701" w14:textId="77777777" w:rsidR="00173081" w:rsidRPr="00173081" w:rsidRDefault="00173081" w:rsidP="00C856B7">
            <w:pPr>
              <w:pStyle w:val="HEADERTABELLA"/>
              <w:rPr>
                <w:color w:val="002060"/>
              </w:rPr>
            </w:pPr>
            <w:r w:rsidRPr="00173081">
              <w:rPr>
                <w:color w:val="002060"/>
              </w:rPr>
              <w:t>PE</w:t>
            </w:r>
          </w:p>
        </w:tc>
      </w:tr>
      <w:tr w:rsidR="00173081" w:rsidRPr="00173081" w14:paraId="28F6FA03"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93AF1C" w14:textId="77777777" w:rsidR="00173081" w:rsidRPr="00173081" w:rsidRDefault="00173081" w:rsidP="00C856B7">
            <w:pPr>
              <w:pStyle w:val="ROWTABELLA"/>
              <w:rPr>
                <w:color w:val="002060"/>
              </w:rPr>
            </w:pPr>
            <w:r w:rsidRPr="0017308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18755"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1B0A1"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1E7EE"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B6E54"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45054"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A68C1" w14:textId="77777777" w:rsidR="00173081" w:rsidRPr="00173081" w:rsidRDefault="00173081" w:rsidP="00C856B7">
            <w:pPr>
              <w:pStyle w:val="ROWTABELLA"/>
              <w:jc w:val="center"/>
              <w:rPr>
                <w:color w:val="002060"/>
              </w:rPr>
            </w:pPr>
            <w:r w:rsidRPr="001730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1947A"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9B010" w14:textId="77777777" w:rsidR="00173081" w:rsidRPr="00173081" w:rsidRDefault="00173081" w:rsidP="00C856B7">
            <w:pPr>
              <w:pStyle w:val="ROWTABELLA"/>
              <w:jc w:val="center"/>
              <w:rPr>
                <w:color w:val="002060"/>
              </w:rPr>
            </w:pPr>
            <w:r w:rsidRPr="001730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421F0" w14:textId="77777777" w:rsidR="00173081" w:rsidRPr="00173081" w:rsidRDefault="00173081" w:rsidP="00C856B7">
            <w:pPr>
              <w:pStyle w:val="ROWTABELLA"/>
              <w:jc w:val="center"/>
              <w:rPr>
                <w:color w:val="002060"/>
              </w:rPr>
            </w:pPr>
            <w:r w:rsidRPr="00173081">
              <w:rPr>
                <w:color w:val="002060"/>
              </w:rPr>
              <w:t>0</w:t>
            </w:r>
          </w:p>
        </w:tc>
      </w:tr>
      <w:tr w:rsidR="00173081" w:rsidRPr="00173081" w14:paraId="63F1438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E20874" w14:textId="77777777" w:rsidR="00173081" w:rsidRPr="00173081" w:rsidRDefault="00173081" w:rsidP="00C856B7">
            <w:pPr>
              <w:pStyle w:val="ROWTABELLA"/>
              <w:rPr>
                <w:color w:val="002060"/>
              </w:rPr>
            </w:pPr>
            <w:r w:rsidRPr="00173081">
              <w:rPr>
                <w:color w:val="002060"/>
              </w:rPr>
              <w:lastRenderedPageBreak/>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B08EE"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2748C"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DC97F"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7CE2C"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D614D"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A8F5B" w14:textId="77777777" w:rsidR="00173081" w:rsidRPr="00173081" w:rsidRDefault="00173081" w:rsidP="00C856B7">
            <w:pPr>
              <w:pStyle w:val="ROWTABELLA"/>
              <w:jc w:val="center"/>
              <w:rPr>
                <w:color w:val="002060"/>
              </w:rPr>
            </w:pPr>
            <w:r w:rsidRPr="001730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A5B5E"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FFFA9"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E06A" w14:textId="77777777" w:rsidR="00173081" w:rsidRPr="00173081" w:rsidRDefault="00173081" w:rsidP="00C856B7">
            <w:pPr>
              <w:pStyle w:val="ROWTABELLA"/>
              <w:jc w:val="center"/>
              <w:rPr>
                <w:color w:val="002060"/>
              </w:rPr>
            </w:pPr>
            <w:r w:rsidRPr="00173081">
              <w:rPr>
                <w:color w:val="002060"/>
              </w:rPr>
              <w:t>0</w:t>
            </w:r>
          </w:p>
        </w:tc>
      </w:tr>
      <w:tr w:rsidR="00173081" w:rsidRPr="00173081" w14:paraId="6F57453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B8B05E" w14:textId="77777777" w:rsidR="00173081" w:rsidRPr="00173081" w:rsidRDefault="00173081" w:rsidP="00C856B7">
            <w:pPr>
              <w:pStyle w:val="ROWTABELLA"/>
              <w:rPr>
                <w:color w:val="002060"/>
              </w:rPr>
            </w:pPr>
            <w:r w:rsidRPr="0017308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2D891"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B2B62"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C406B"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01F6A"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1F77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FF896"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0503C"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2DB0D"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A3F9E" w14:textId="77777777" w:rsidR="00173081" w:rsidRPr="00173081" w:rsidRDefault="00173081" w:rsidP="00C856B7">
            <w:pPr>
              <w:pStyle w:val="ROWTABELLA"/>
              <w:jc w:val="center"/>
              <w:rPr>
                <w:color w:val="002060"/>
              </w:rPr>
            </w:pPr>
            <w:r w:rsidRPr="00173081">
              <w:rPr>
                <w:color w:val="002060"/>
              </w:rPr>
              <w:t>0</w:t>
            </w:r>
          </w:p>
        </w:tc>
      </w:tr>
      <w:tr w:rsidR="00173081" w:rsidRPr="00173081" w14:paraId="0ADD5D5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078618" w14:textId="77777777" w:rsidR="00173081" w:rsidRPr="00173081" w:rsidRDefault="00173081" w:rsidP="00C856B7">
            <w:pPr>
              <w:pStyle w:val="ROWTABELLA"/>
              <w:rPr>
                <w:color w:val="002060"/>
              </w:rPr>
            </w:pPr>
            <w:r w:rsidRPr="001730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00714"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C8B97"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42467"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569B1"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4A92E"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B298B" w14:textId="77777777" w:rsidR="00173081" w:rsidRPr="00173081" w:rsidRDefault="00173081" w:rsidP="00C856B7">
            <w:pPr>
              <w:pStyle w:val="ROWTABELLA"/>
              <w:jc w:val="center"/>
              <w:rPr>
                <w:color w:val="002060"/>
              </w:rPr>
            </w:pPr>
            <w:r w:rsidRPr="001730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59F8D" w14:textId="77777777" w:rsidR="00173081" w:rsidRPr="00173081" w:rsidRDefault="00173081" w:rsidP="00C856B7">
            <w:pPr>
              <w:pStyle w:val="ROWTABELLA"/>
              <w:jc w:val="center"/>
              <w:rPr>
                <w:color w:val="002060"/>
              </w:rPr>
            </w:pPr>
            <w:r w:rsidRPr="001730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6A6D5"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B2594" w14:textId="77777777" w:rsidR="00173081" w:rsidRPr="00173081" w:rsidRDefault="00173081" w:rsidP="00C856B7">
            <w:pPr>
              <w:pStyle w:val="ROWTABELLA"/>
              <w:jc w:val="center"/>
              <w:rPr>
                <w:color w:val="002060"/>
              </w:rPr>
            </w:pPr>
            <w:r w:rsidRPr="00173081">
              <w:rPr>
                <w:color w:val="002060"/>
              </w:rPr>
              <w:t>0</w:t>
            </w:r>
          </w:p>
        </w:tc>
      </w:tr>
      <w:tr w:rsidR="00173081" w:rsidRPr="00173081" w14:paraId="43434AA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52530E" w14:textId="77777777" w:rsidR="00173081" w:rsidRPr="00173081" w:rsidRDefault="00173081" w:rsidP="00C856B7">
            <w:pPr>
              <w:pStyle w:val="ROWTABELLA"/>
              <w:rPr>
                <w:color w:val="002060"/>
              </w:rPr>
            </w:pPr>
            <w:r w:rsidRPr="001730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91D60"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8A4D3"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7E7EE"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94E8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78729"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9072F"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5875E"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6ED34"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6A561" w14:textId="77777777" w:rsidR="00173081" w:rsidRPr="00173081" w:rsidRDefault="00173081" w:rsidP="00C856B7">
            <w:pPr>
              <w:pStyle w:val="ROWTABELLA"/>
              <w:jc w:val="center"/>
              <w:rPr>
                <w:color w:val="002060"/>
              </w:rPr>
            </w:pPr>
            <w:r w:rsidRPr="00173081">
              <w:rPr>
                <w:color w:val="002060"/>
              </w:rPr>
              <w:t>0</w:t>
            </w:r>
          </w:p>
        </w:tc>
      </w:tr>
      <w:tr w:rsidR="00173081" w:rsidRPr="00173081" w14:paraId="2FEBBAB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93253C" w14:textId="77777777" w:rsidR="00173081" w:rsidRPr="00173081" w:rsidRDefault="00173081" w:rsidP="00C856B7">
            <w:pPr>
              <w:pStyle w:val="ROWTABELLA"/>
              <w:rPr>
                <w:color w:val="002060"/>
              </w:rPr>
            </w:pPr>
            <w:r w:rsidRPr="001730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8365B"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A0671"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5FE88"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28D4F"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3EABC"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122BC"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E6AA0"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D5E5A"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9A7EB" w14:textId="77777777" w:rsidR="00173081" w:rsidRPr="00173081" w:rsidRDefault="00173081" w:rsidP="00C856B7">
            <w:pPr>
              <w:pStyle w:val="ROWTABELLA"/>
              <w:jc w:val="center"/>
              <w:rPr>
                <w:color w:val="002060"/>
              </w:rPr>
            </w:pPr>
            <w:r w:rsidRPr="00173081">
              <w:rPr>
                <w:color w:val="002060"/>
              </w:rPr>
              <w:t>0</w:t>
            </w:r>
          </w:p>
        </w:tc>
      </w:tr>
      <w:tr w:rsidR="00173081" w:rsidRPr="00173081" w14:paraId="2FA8F840"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66B7E1" w14:textId="77777777" w:rsidR="00173081" w:rsidRPr="00173081" w:rsidRDefault="00173081" w:rsidP="00C856B7">
            <w:pPr>
              <w:pStyle w:val="ROWTABELLA"/>
              <w:rPr>
                <w:color w:val="002060"/>
              </w:rPr>
            </w:pPr>
            <w:r w:rsidRPr="00173081">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8EB75"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DD499"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1E8DE"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F6D15"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88FB3"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DB465" w14:textId="77777777" w:rsidR="00173081" w:rsidRPr="00173081" w:rsidRDefault="00173081" w:rsidP="00C856B7">
            <w:pPr>
              <w:pStyle w:val="ROWTABELLA"/>
              <w:jc w:val="center"/>
              <w:rPr>
                <w:color w:val="002060"/>
              </w:rPr>
            </w:pPr>
            <w:r w:rsidRPr="001730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E75F5" w14:textId="77777777" w:rsidR="00173081" w:rsidRPr="00173081" w:rsidRDefault="00173081" w:rsidP="00C856B7">
            <w:pPr>
              <w:pStyle w:val="ROWTABELLA"/>
              <w:jc w:val="center"/>
              <w:rPr>
                <w:color w:val="002060"/>
              </w:rPr>
            </w:pPr>
            <w:r w:rsidRPr="001730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02E17"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50C63" w14:textId="77777777" w:rsidR="00173081" w:rsidRPr="00173081" w:rsidRDefault="00173081" w:rsidP="00C856B7">
            <w:pPr>
              <w:pStyle w:val="ROWTABELLA"/>
              <w:jc w:val="center"/>
              <w:rPr>
                <w:color w:val="002060"/>
              </w:rPr>
            </w:pPr>
            <w:r w:rsidRPr="00173081">
              <w:rPr>
                <w:color w:val="002060"/>
              </w:rPr>
              <w:t>0</w:t>
            </w:r>
          </w:p>
        </w:tc>
      </w:tr>
      <w:tr w:rsidR="00173081" w:rsidRPr="00173081" w14:paraId="2101AE4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487144" w14:textId="77777777" w:rsidR="00173081" w:rsidRPr="00173081" w:rsidRDefault="00173081" w:rsidP="00C856B7">
            <w:pPr>
              <w:pStyle w:val="ROWTABELLA"/>
              <w:rPr>
                <w:color w:val="002060"/>
              </w:rPr>
            </w:pPr>
            <w:r w:rsidRPr="00173081">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DF226"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FA1B4"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B4F07"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3BB2D"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07C1A"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5A140" w14:textId="77777777" w:rsidR="00173081" w:rsidRPr="00173081" w:rsidRDefault="00173081" w:rsidP="00C856B7">
            <w:pPr>
              <w:pStyle w:val="ROWTABELLA"/>
              <w:jc w:val="center"/>
              <w:rPr>
                <w:color w:val="002060"/>
              </w:rPr>
            </w:pPr>
            <w:r w:rsidRPr="001730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7E9BF" w14:textId="77777777" w:rsidR="00173081" w:rsidRPr="00173081" w:rsidRDefault="00173081" w:rsidP="00C856B7">
            <w:pPr>
              <w:pStyle w:val="ROWTABELLA"/>
              <w:jc w:val="center"/>
              <w:rPr>
                <w:color w:val="002060"/>
              </w:rPr>
            </w:pPr>
            <w:r w:rsidRPr="001730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F0188"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A7A47" w14:textId="77777777" w:rsidR="00173081" w:rsidRPr="00173081" w:rsidRDefault="00173081" w:rsidP="00C856B7">
            <w:pPr>
              <w:pStyle w:val="ROWTABELLA"/>
              <w:jc w:val="center"/>
              <w:rPr>
                <w:color w:val="002060"/>
              </w:rPr>
            </w:pPr>
            <w:r w:rsidRPr="00173081">
              <w:rPr>
                <w:color w:val="002060"/>
              </w:rPr>
              <w:t>0</w:t>
            </w:r>
          </w:p>
        </w:tc>
      </w:tr>
      <w:tr w:rsidR="00173081" w:rsidRPr="00173081" w14:paraId="12BACE82"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882512" w14:textId="77777777" w:rsidR="00173081" w:rsidRPr="00173081" w:rsidRDefault="00173081" w:rsidP="00C856B7">
            <w:pPr>
              <w:pStyle w:val="ROWTABELLA"/>
              <w:rPr>
                <w:color w:val="002060"/>
              </w:rPr>
            </w:pPr>
            <w:r w:rsidRPr="00173081">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31BB9"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B6F88"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2A0D4"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0B87D"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25439"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5ED1D"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66CA5"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2BA21"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B42B5" w14:textId="77777777" w:rsidR="00173081" w:rsidRPr="00173081" w:rsidRDefault="00173081" w:rsidP="00C856B7">
            <w:pPr>
              <w:pStyle w:val="ROWTABELLA"/>
              <w:jc w:val="center"/>
              <w:rPr>
                <w:color w:val="002060"/>
              </w:rPr>
            </w:pPr>
            <w:r w:rsidRPr="00173081">
              <w:rPr>
                <w:color w:val="002060"/>
              </w:rPr>
              <w:t>0</w:t>
            </w:r>
          </w:p>
        </w:tc>
      </w:tr>
      <w:tr w:rsidR="00173081" w:rsidRPr="00173081" w14:paraId="44A1B43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90FFE9" w14:textId="77777777" w:rsidR="00173081" w:rsidRPr="00173081" w:rsidRDefault="00173081" w:rsidP="00C856B7">
            <w:pPr>
              <w:pStyle w:val="ROWTABELLA"/>
              <w:rPr>
                <w:color w:val="002060"/>
              </w:rPr>
            </w:pPr>
            <w:r w:rsidRPr="0017308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64758"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BA933"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6E623"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7BA09"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8C5A3"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2B3F1"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DE117"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12690"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16236" w14:textId="77777777" w:rsidR="00173081" w:rsidRPr="00173081" w:rsidRDefault="00173081" w:rsidP="00C856B7">
            <w:pPr>
              <w:pStyle w:val="ROWTABELLA"/>
              <w:jc w:val="center"/>
              <w:rPr>
                <w:color w:val="002060"/>
              </w:rPr>
            </w:pPr>
            <w:r w:rsidRPr="00173081">
              <w:rPr>
                <w:color w:val="002060"/>
              </w:rPr>
              <w:t>0</w:t>
            </w:r>
          </w:p>
        </w:tc>
      </w:tr>
      <w:tr w:rsidR="00173081" w:rsidRPr="00173081" w14:paraId="62D87FD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8B92E7" w14:textId="77777777" w:rsidR="00173081" w:rsidRPr="00173081" w:rsidRDefault="00173081" w:rsidP="00C856B7">
            <w:pPr>
              <w:pStyle w:val="ROWTABELLA"/>
              <w:rPr>
                <w:color w:val="002060"/>
              </w:rPr>
            </w:pPr>
            <w:r w:rsidRPr="00173081">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F5121"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83515"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93527"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900CB"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04D9B"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DEF53"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32FF3" w14:textId="77777777" w:rsidR="00173081" w:rsidRPr="00173081" w:rsidRDefault="00173081" w:rsidP="00C856B7">
            <w:pPr>
              <w:pStyle w:val="ROWTABELLA"/>
              <w:jc w:val="center"/>
              <w:rPr>
                <w:color w:val="002060"/>
              </w:rPr>
            </w:pPr>
            <w:r w:rsidRPr="001730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34D3B"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67CA4" w14:textId="77777777" w:rsidR="00173081" w:rsidRPr="00173081" w:rsidRDefault="00173081" w:rsidP="00C856B7">
            <w:pPr>
              <w:pStyle w:val="ROWTABELLA"/>
              <w:jc w:val="center"/>
              <w:rPr>
                <w:color w:val="002060"/>
              </w:rPr>
            </w:pPr>
            <w:r w:rsidRPr="00173081">
              <w:rPr>
                <w:color w:val="002060"/>
              </w:rPr>
              <w:t>0</w:t>
            </w:r>
          </w:p>
        </w:tc>
      </w:tr>
      <w:tr w:rsidR="00173081" w:rsidRPr="00173081" w14:paraId="2924CBF3"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AE046C" w14:textId="77777777" w:rsidR="00173081" w:rsidRPr="00173081" w:rsidRDefault="00173081" w:rsidP="00C856B7">
            <w:pPr>
              <w:pStyle w:val="ROWTABELLA"/>
              <w:rPr>
                <w:color w:val="002060"/>
              </w:rPr>
            </w:pPr>
            <w:r w:rsidRPr="0017308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C737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72421"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1D5F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92AC2"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A34C2"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6DFF9"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B4A12" w14:textId="77777777" w:rsidR="00173081" w:rsidRPr="00173081" w:rsidRDefault="00173081" w:rsidP="00C856B7">
            <w:pPr>
              <w:pStyle w:val="ROWTABELLA"/>
              <w:jc w:val="center"/>
              <w:rPr>
                <w:color w:val="002060"/>
              </w:rPr>
            </w:pPr>
            <w:r w:rsidRPr="0017308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55C9F" w14:textId="77777777" w:rsidR="00173081" w:rsidRPr="00173081" w:rsidRDefault="00173081" w:rsidP="00C856B7">
            <w:pPr>
              <w:pStyle w:val="ROWTABELLA"/>
              <w:jc w:val="center"/>
              <w:rPr>
                <w:color w:val="002060"/>
              </w:rPr>
            </w:pPr>
            <w:r w:rsidRPr="001730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F0F90" w14:textId="77777777" w:rsidR="00173081" w:rsidRPr="00173081" w:rsidRDefault="00173081" w:rsidP="00C856B7">
            <w:pPr>
              <w:pStyle w:val="ROWTABELLA"/>
              <w:jc w:val="center"/>
              <w:rPr>
                <w:color w:val="002060"/>
              </w:rPr>
            </w:pPr>
            <w:r w:rsidRPr="00173081">
              <w:rPr>
                <w:color w:val="002060"/>
              </w:rPr>
              <w:t>0</w:t>
            </w:r>
          </w:p>
        </w:tc>
      </w:tr>
    </w:tbl>
    <w:p w14:paraId="03B0EB71" w14:textId="77777777" w:rsidR="00173081" w:rsidRPr="00173081" w:rsidRDefault="00173081" w:rsidP="00173081">
      <w:pPr>
        <w:pStyle w:val="breakline"/>
        <w:divId w:val="527259509"/>
        <w:rPr>
          <w:color w:val="002060"/>
        </w:rPr>
      </w:pPr>
    </w:p>
    <w:p w14:paraId="35451070" w14:textId="77777777" w:rsidR="00173081" w:rsidRPr="00173081" w:rsidRDefault="00173081" w:rsidP="00173081">
      <w:pPr>
        <w:pStyle w:val="TITOLOPRINC"/>
        <w:divId w:val="527259509"/>
        <w:rPr>
          <w:color w:val="002060"/>
        </w:rPr>
      </w:pPr>
      <w:r w:rsidRPr="00173081">
        <w:rPr>
          <w:color w:val="002060"/>
        </w:rPr>
        <w:t>PROGRAMMA GARE</w:t>
      </w:r>
    </w:p>
    <w:p w14:paraId="35946FFB" w14:textId="77777777" w:rsidR="00173081" w:rsidRPr="00173081" w:rsidRDefault="00173081" w:rsidP="00173081">
      <w:pPr>
        <w:pStyle w:val="SOTTOTITOLOCAMPIONATO1"/>
        <w:divId w:val="527259509"/>
        <w:rPr>
          <w:color w:val="002060"/>
        </w:rPr>
      </w:pPr>
      <w:r w:rsidRPr="00173081">
        <w:rPr>
          <w:color w:val="002060"/>
        </w:rPr>
        <w:t>GIRONE 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03"/>
        <w:gridCol w:w="385"/>
        <w:gridCol w:w="898"/>
        <w:gridCol w:w="1191"/>
        <w:gridCol w:w="1560"/>
        <w:gridCol w:w="1552"/>
      </w:tblGrid>
      <w:tr w:rsidR="00173081" w:rsidRPr="00173081" w14:paraId="38729097"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98BB1D"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4F1396"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AF4958"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9D8584"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17FCE7"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4E361C"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7EA450" w14:textId="77777777" w:rsidR="00173081" w:rsidRPr="00173081" w:rsidRDefault="00173081" w:rsidP="00C856B7">
            <w:pPr>
              <w:pStyle w:val="HEADERTABELLA"/>
              <w:rPr>
                <w:color w:val="002060"/>
              </w:rPr>
            </w:pPr>
            <w:r w:rsidRPr="00173081">
              <w:rPr>
                <w:color w:val="002060"/>
              </w:rPr>
              <w:t>Indirizzo Impianto</w:t>
            </w:r>
          </w:p>
        </w:tc>
      </w:tr>
      <w:tr w:rsidR="00173081" w:rsidRPr="00173081" w14:paraId="1028C5DC"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21D0B1" w14:textId="77777777" w:rsidR="00173081" w:rsidRPr="00173081" w:rsidRDefault="00173081" w:rsidP="00C856B7">
            <w:pPr>
              <w:pStyle w:val="ROWTABELLA"/>
              <w:rPr>
                <w:color w:val="002060"/>
              </w:rPr>
            </w:pPr>
            <w:r w:rsidRPr="0017308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4FD5FE" w14:textId="77777777" w:rsidR="00173081" w:rsidRPr="00173081" w:rsidRDefault="00173081" w:rsidP="00C856B7">
            <w:pPr>
              <w:pStyle w:val="ROWTABELLA"/>
              <w:rPr>
                <w:color w:val="002060"/>
              </w:rPr>
            </w:pPr>
            <w:r w:rsidRPr="00173081">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BD133E3" w14:textId="77777777" w:rsidR="00173081" w:rsidRPr="00173081" w:rsidRDefault="00173081" w:rsidP="00C856B7">
            <w:pPr>
              <w:pStyle w:val="ROWTABELLA"/>
              <w:jc w:val="center"/>
              <w:rPr>
                <w:color w:val="002060"/>
              </w:rPr>
            </w:pPr>
            <w:r w:rsidRPr="001730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C0514C" w14:textId="77777777" w:rsidR="00173081" w:rsidRPr="00173081" w:rsidRDefault="00173081" w:rsidP="00C856B7">
            <w:pPr>
              <w:pStyle w:val="ROWTABELLA"/>
              <w:rPr>
                <w:color w:val="002060"/>
              </w:rPr>
            </w:pPr>
            <w:r w:rsidRPr="00173081">
              <w:rPr>
                <w:color w:val="002060"/>
              </w:rPr>
              <w:t>07/12/2019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FBB58A" w14:textId="77777777" w:rsidR="00173081" w:rsidRPr="00173081" w:rsidRDefault="00173081" w:rsidP="00C856B7">
            <w:pPr>
              <w:pStyle w:val="ROWTABELLA"/>
              <w:rPr>
                <w:color w:val="002060"/>
              </w:rPr>
            </w:pPr>
            <w:r w:rsidRPr="00173081">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703C50" w14:textId="77777777" w:rsidR="00173081" w:rsidRPr="00173081" w:rsidRDefault="00173081" w:rsidP="00C856B7">
            <w:pPr>
              <w:pStyle w:val="ROWTABELLA"/>
              <w:rPr>
                <w:color w:val="002060"/>
              </w:rPr>
            </w:pPr>
            <w:r w:rsidRPr="0017308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C67FFC" w14:textId="77777777" w:rsidR="00173081" w:rsidRPr="00173081" w:rsidRDefault="00173081" w:rsidP="00C856B7">
            <w:pPr>
              <w:pStyle w:val="ROWTABELLA"/>
              <w:rPr>
                <w:color w:val="002060"/>
              </w:rPr>
            </w:pPr>
            <w:r w:rsidRPr="00173081">
              <w:rPr>
                <w:color w:val="002060"/>
              </w:rPr>
              <w:t>VIA MADRE TERESA DI CALCUTTA</w:t>
            </w:r>
          </w:p>
        </w:tc>
      </w:tr>
      <w:tr w:rsidR="00173081" w:rsidRPr="00173081" w14:paraId="4BE7D1ED"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3B3E33" w14:textId="77777777" w:rsidR="00173081" w:rsidRPr="00173081" w:rsidRDefault="00173081" w:rsidP="00C856B7">
            <w:pPr>
              <w:pStyle w:val="ROWTABELLA"/>
              <w:rPr>
                <w:color w:val="002060"/>
              </w:rPr>
            </w:pPr>
            <w:r w:rsidRPr="00173081">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6CDE3A0" w14:textId="77777777" w:rsidR="00173081" w:rsidRPr="00173081" w:rsidRDefault="00173081" w:rsidP="00C856B7">
            <w:pPr>
              <w:pStyle w:val="ROWTABELLA"/>
              <w:rPr>
                <w:color w:val="002060"/>
              </w:rPr>
            </w:pPr>
            <w:r w:rsidRPr="00173081">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A23456"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BE9E76" w14:textId="77777777" w:rsidR="00173081" w:rsidRPr="00173081" w:rsidRDefault="00173081" w:rsidP="00C856B7">
            <w:pPr>
              <w:pStyle w:val="ROWTABELLA"/>
              <w:rPr>
                <w:color w:val="002060"/>
              </w:rPr>
            </w:pPr>
            <w:r w:rsidRPr="00173081">
              <w:rPr>
                <w:color w:val="002060"/>
              </w:rPr>
              <w:t>07/12/2019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D1D8D4" w14:textId="77777777" w:rsidR="00173081" w:rsidRPr="00173081" w:rsidRDefault="00173081" w:rsidP="00C856B7">
            <w:pPr>
              <w:pStyle w:val="ROWTABELLA"/>
              <w:rPr>
                <w:color w:val="002060"/>
              </w:rPr>
            </w:pPr>
            <w:r w:rsidRPr="00173081">
              <w:rPr>
                <w:color w:val="002060"/>
              </w:rPr>
              <w:t>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780D30" w14:textId="77777777" w:rsidR="00173081" w:rsidRPr="00173081" w:rsidRDefault="00173081" w:rsidP="00C856B7">
            <w:pPr>
              <w:pStyle w:val="ROWTABELLA"/>
              <w:rPr>
                <w:color w:val="002060"/>
              </w:rPr>
            </w:pPr>
            <w:r w:rsidRPr="0017308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9ED1EA" w14:textId="77777777" w:rsidR="00173081" w:rsidRPr="00173081" w:rsidRDefault="00173081" w:rsidP="00C856B7">
            <w:pPr>
              <w:pStyle w:val="ROWTABELLA"/>
              <w:rPr>
                <w:color w:val="002060"/>
              </w:rPr>
            </w:pPr>
            <w:r w:rsidRPr="00173081">
              <w:rPr>
                <w:color w:val="002060"/>
              </w:rPr>
              <w:t>VIA ANTONIO ROSMINI 22/B</w:t>
            </w:r>
          </w:p>
        </w:tc>
      </w:tr>
      <w:tr w:rsidR="00173081" w:rsidRPr="00173081" w14:paraId="34F5C027"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76D5BB9" w14:textId="77777777" w:rsidR="00173081" w:rsidRPr="00173081" w:rsidRDefault="00173081" w:rsidP="00C856B7">
            <w:pPr>
              <w:pStyle w:val="ROWTABELLA"/>
              <w:rPr>
                <w:color w:val="002060"/>
              </w:rPr>
            </w:pPr>
            <w:r w:rsidRPr="00173081">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648DE4" w14:textId="77777777" w:rsidR="00173081" w:rsidRPr="00173081" w:rsidRDefault="00173081" w:rsidP="00C856B7">
            <w:pPr>
              <w:pStyle w:val="ROWTABELLA"/>
              <w:rPr>
                <w:color w:val="002060"/>
              </w:rPr>
            </w:pPr>
            <w:r w:rsidRPr="00173081">
              <w:rPr>
                <w:color w:val="002060"/>
              </w:rPr>
              <w:t>VIRTUS TEAM SOC.COOP.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A43AD3"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715FB6" w14:textId="77777777" w:rsidR="00173081" w:rsidRPr="00173081" w:rsidRDefault="00173081" w:rsidP="00C856B7">
            <w:pPr>
              <w:pStyle w:val="ROWTABELLA"/>
              <w:rPr>
                <w:color w:val="002060"/>
              </w:rPr>
            </w:pPr>
            <w:r w:rsidRPr="00173081">
              <w:rPr>
                <w:color w:val="002060"/>
              </w:rPr>
              <w:t>07/12/2019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717F4A" w14:textId="77777777" w:rsidR="00173081" w:rsidRPr="00173081" w:rsidRDefault="00173081" w:rsidP="00C856B7">
            <w:pPr>
              <w:pStyle w:val="ROWTABELLA"/>
              <w:rPr>
                <w:color w:val="002060"/>
              </w:rPr>
            </w:pPr>
            <w:r w:rsidRPr="00173081">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2D2BBD" w14:textId="77777777" w:rsidR="00173081" w:rsidRPr="00173081" w:rsidRDefault="00173081" w:rsidP="00C856B7">
            <w:pPr>
              <w:pStyle w:val="ROWTABELLA"/>
              <w:rPr>
                <w:color w:val="002060"/>
              </w:rPr>
            </w:pPr>
            <w:r w:rsidRPr="00173081">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F3B865" w14:textId="77777777" w:rsidR="00173081" w:rsidRPr="00173081" w:rsidRDefault="00173081" w:rsidP="00C856B7">
            <w:pPr>
              <w:pStyle w:val="ROWTABELLA"/>
              <w:rPr>
                <w:color w:val="002060"/>
              </w:rPr>
            </w:pPr>
            <w:r w:rsidRPr="00173081">
              <w:rPr>
                <w:color w:val="002060"/>
              </w:rPr>
              <w:t>VIA DELLE ESPOSIZIONI, 33</w:t>
            </w:r>
          </w:p>
        </w:tc>
      </w:tr>
      <w:tr w:rsidR="00173081" w:rsidRPr="00173081" w14:paraId="23DE14E4"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D95A41" w14:textId="77777777" w:rsidR="00173081" w:rsidRPr="00173081" w:rsidRDefault="00173081" w:rsidP="00C856B7">
            <w:pPr>
              <w:pStyle w:val="ROWTABELLA"/>
              <w:rPr>
                <w:color w:val="002060"/>
              </w:rPr>
            </w:pPr>
            <w:r w:rsidRPr="0017308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685164" w14:textId="77777777" w:rsidR="00173081" w:rsidRPr="00173081" w:rsidRDefault="00173081" w:rsidP="00C856B7">
            <w:pPr>
              <w:pStyle w:val="ROWTABELLA"/>
              <w:rPr>
                <w:color w:val="002060"/>
              </w:rPr>
            </w:pPr>
            <w:r w:rsidRPr="00173081">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076B1A"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FA4B55D" w14:textId="77777777" w:rsidR="00173081" w:rsidRPr="00173081" w:rsidRDefault="00173081" w:rsidP="00C856B7">
            <w:pPr>
              <w:pStyle w:val="ROWTABELLA"/>
              <w:rPr>
                <w:color w:val="002060"/>
              </w:rPr>
            </w:pPr>
            <w:r w:rsidRPr="00173081">
              <w:rPr>
                <w:color w:val="002060"/>
              </w:rPr>
              <w:t>07/12/2019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CE806E" w14:textId="77777777" w:rsidR="00173081" w:rsidRPr="00173081" w:rsidRDefault="00173081" w:rsidP="00C856B7">
            <w:pPr>
              <w:pStyle w:val="ROWTABELLA"/>
              <w:rPr>
                <w:color w:val="002060"/>
              </w:rPr>
            </w:pPr>
            <w:r w:rsidRPr="00173081">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21FF63" w14:textId="77777777" w:rsidR="00173081" w:rsidRPr="00173081" w:rsidRDefault="00173081" w:rsidP="00C856B7">
            <w:pPr>
              <w:pStyle w:val="ROWTABELLA"/>
              <w:rPr>
                <w:color w:val="002060"/>
              </w:rPr>
            </w:pPr>
            <w:r w:rsidRPr="0017308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4F4385" w14:textId="77777777" w:rsidR="00173081" w:rsidRPr="00173081" w:rsidRDefault="00173081" w:rsidP="00C856B7">
            <w:pPr>
              <w:pStyle w:val="ROWTABELLA"/>
              <w:rPr>
                <w:color w:val="002060"/>
              </w:rPr>
            </w:pPr>
            <w:r w:rsidRPr="00173081">
              <w:rPr>
                <w:color w:val="002060"/>
              </w:rPr>
              <w:t>VIA B.BUOZZI</w:t>
            </w:r>
          </w:p>
        </w:tc>
      </w:tr>
      <w:tr w:rsidR="00173081" w:rsidRPr="00173081" w14:paraId="6D64CD6D"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D444EC" w14:textId="77777777" w:rsidR="00173081" w:rsidRPr="00173081" w:rsidRDefault="00173081" w:rsidP="00C856B7">
            <w:pPr>
              <w:pStyle w:val="ROWTABELLA"/>
              <w:rPr>
                <w:color w:val="002060"/>
              </w:rPr>
            </w:pPr>
            <w:r w:rsidRPr="00173081">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64E041" w14:textId="77777777" w:rsidR="00173081" w:rsidRPr="00173081" w:rsidRDefault="00173081" w:rsidP="00C856B7">
            <w:pPr>
              <w:pStyle w:val="ROWTABELLA"/>
              <w:rPr>
                <w:color w:val="002060"/>
              </w:rPr>
            </w:pPr>
            <w:r w:rsidRPr="00173081">
              <w:rPr>
                <w:color w:val="002060"/>
              </w:rPr>
              <w:t xml:space="preserve">REAL S.COSTANZO </w:t>
            </w:r>
            <w:proofErr w:type="spellStart"/>
            <w:r w:rsidRPr="00173081">
              <w:rPr>
                <w:color w:val="002060"/>
              </w:rPr>
              <w:t>CALCIsq.B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FC2B9A"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2194E0" w14:textId="77777777" w:rsidR="00173081" w:rsidRPr="00173081" w:rsidRDefault="00173081" w:rsidP="00C856B7">
            <w:pPr>
              <w:pStyle w:val="ROWTABELLA"/>
              <w:rPr>
                <w:color w:val="002060"/>
              </w:rPr>
            </w:pPr>
            <w:r w:rsidRPr="00173081">
              <w:rPr>
                <w:color w:val="002060"/>
              </w:rPr>
              <w:t>07/12/2019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593EB9" w14:textId="77777777" w:rsidR="00173081" w:rsidRPr="00173081" w:rsidRDefault="00173081" w:rsidP="00C856B7">
            <w:pPr>
              <w:pStyle w:val="ROWTABELLA"/>
              <w:rPr>
                <w:color w:val="002060"/>
              </w:rPr>
            </w:pPr>
            <w:r w:rsidRPr="00173081">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C82808" w14:textId="77777777" w:rsidR="00173081" w:rsidRPr="00173081" w:rsidRDefault="00173081" w:rsidP="00C856B7">
            <w:pPr>
              <w:pStyle w:val="ROWTABELLA"/>
              <w:rPr>
                <w:color w:val="002060"/>
              </w:rPr>
            </w:pPr>
            <w:r w:rsidRPr="00173081">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B4992B" w14:textId="77777777" w:rsidR="00173081" w:rsidRPr="00173081" w:rsidRDefault="00173081" w:rsidP="00C856B7">
            <w:pPr>
              <w:pStyle w:val="ROWTABELLA"/>
              <w:rPr>
                <w:color w:val="002060"/>
              </w:rPr>
            </w:pPr>
            <w:r w:rsidRPr="00173081">
              <w:rPr>
                <w:color w:val="002060"/>
              </w:rPr>
              <w:t>VIA DEI PIOPPI 2</w:t>
            </w:r>
          </w:p>
        </w:tc>
      </w:tr>
      <w:tr w:rsidR="00173081" w:rsidRPr="00173081" w14:paraId="7EB97DFC"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29C163" w14:textId="77777777" w:rsidR="00173081" w:rsidRPr="00173081" w:rsidRDefault="00173081" w:rsidP="00C856B7">
            <w:pPr>
              <w:pStyle w:val="ROWTABELLA"/>
              <w:rPr>
                <w:color w:val="002060"/>
              </w:rPr>
            </w:pPr>
            <w:r w:rsidRPr="00173081">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ECD74C" w14:textId="77777777" w:rsidR="00173081" w:rsidRPr="00173081" w:rsidRDefault="00173081" w:rsidP="00C856B7">
            <w:pPr>
              <w:pStyle w:val="ROWTABELLA"/>
              <w:rPr>
                <w:color w:val="002060"/>
              </w:rPr>
            </w:pPr>
            <w:r w:rsidRPr="00173081">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C0C3A68"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29594F" w14:textId="77777777" w:rsidR="00173081" w:rsidRPr="00173081" w:rsidRDefault="00173081" w:rsidP="00C856B7">
            <w:pPr>
              <w:pStyle w:val="ROWTABELLA"/>
              <w:rPr>
                <w:color w:val="002060"/>
              </w:rPr>
            </w:pPr>
            <w:r w:rsidRPr="00173081">
              <w:rPr>
                <w:color w:val="002060"/>
              </w:rPr>
              <w:t>11/12/2019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540802" w14:textId="77777777" w:rsidR="00173081" w:rsidRPr="00173081" w:rsidRDefault="00173081" w:rsidP="00C856B7">
            <w:pPr>
              <w:pStyle w:val="ROWTABELLA"/>
              <w:rPr>
                <w:color w:val="002060"/>
              </w:rPr>
            </w:pPr>
            <w:r w:rsidRPr="00173081">
              <w:rPr>
                <w:color w:val="002060"/>
              </w:rPr>
              <w:t>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C42C89" w14:textId="77777777" w:rsidR="00173081" w:rsidRPr="00173081" w:rsidRDefault="00173081" w:rsidP="00C856B7">
            <w:pPr>
              <w:pStyle w:val="ROWTABELLA"/>
              <w:rPr>
                <w:color w:val="002060"/>
              </w:rPr>
            </w:pPr>
            <w:r w:rsidRPr="00173081">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ED6E9F" w14:textId="77777777" w:rsidR="00173081" w:rsidRPr="00173081" w:rsidRDefault="00173081" w:rsidP="00C856B7">
            <w:pPr>
              <w:pStyle w:val="ROWTABELLA"/>
              <w:rPr>
                <w:color w:val="002060"/>
              </w:rPr>
            </w:pPr>
            <w:r w:rsidRPr="00173081">
              <w:rPr>
                <w:color w:val="002060"/>
              </w:rPr>
              <w:t>VIA RISORGIMENTO 16</w:t>
            </w:r>
          </w:p>
        </w:tc>
      </w:tr>
    </w:tbl>
    <w:p w14:paraId="2D231D8A" w14:textId="77777777" w:rsidR="00173081" w:rsidRPr="00173081" w:rsidRDefault="00173081" w:rsidP="00173081">
      <w:pPr>
        <w:pStyle w:val="breakline"/>
        <w:divId w:val="527259509"/>
        <w:rPr>
          <w:color w:val="002060"/>
        </w:rPr>
      </w:pPr>
    </w:p>
    <w:p w14:paraId="37310DAD" w14:textId="77777777" w:rsidR="00173081" w:rsidRPr="00173081" w:rsidRDefault="00173081" w:rsidP="00173081">
      <w:pPr>
        <w:pStyle w:val="breakline"/>
        <w:divId w:val="527259509"/>
        <w:rPr>
          <w:color w:val="002060"/>
        </w:rPr>
      </w:pPr>
    </w:p>
    <w:p w14:paraId="6FE677D1" w14:textId="77777777" w:rsidR="00173081" w:rsidRPr="00173081" w:rsidRDefault="00173081" w:rsidP="00173081">
      <w:pPr>
        <w:pStyle w:val="breakline"/>
        <w:divId w:val="527259509"/>
        <w:rPr>
          <w:color w:val="002060"/>
        </w:rPr>
      </w:pPr>
    </w:p>
    <w:p w14:paraId="778F822F" w14:textId="77777777" w:rsidR="00173081" w:rsidRPr="00173081" w:rsidRDefault="00173081" w:rsidP="00173081">
      <w:pPr>
        <w:pStyle w:val="SOTTOTITOLOCAMPIONATO1"/>
        <w:divId w:val="527259509"/>
        <w:rPr>
          <w:color w:val="002060"/>
        </w:rPr>
      </w:pPr>
      <w:r w:rsidRPr="00173081">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7"/>
        <w:gridCol w:w="1555"/>
        <w:gridCol w:w="1548"/>
      </w:tblGrid>
      <w:tr w:rsidR="000C5EF6" w:rsidRPr="00173081" w14:paraId="0B95908F"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24F9E"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534B1"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35167"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C6B3DB"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ED7CA"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D92458"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41424" w14:textId="77777777" w:rsidR="00173081" w:rsidRPr="00173081" w:rsidRDefault="00173081" w:rsidP="00C856B7">
            <w:pPr>
              <w:pStyle w:val="HEADERTABELLA"/>
              <w:rPr>
                <w:color w:val="002060"/>
              </w:rPr>
            </w:pPr>
            <w:r w:rsidRPr="00173081">
              <w:rPr>
                <w:color w:val="002060"/>
              </w:rPr>
              <w:t>Indirizzo Impianto</w:t>
            </w:r>
          </w:p>
        </w:tc>
      </w:tr>
      <w:tr w:rsidR="000C5EF6" w:rsidRPr="00173081" w14:paraId="3588873D" w14:textId="77777777" w:rsidTr="0017308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3D76B82" w14:textId="77777777" w:rsidR="00173081" w:rsidRPr="00173081" w:rsidRDefault="00173081" w:rsidP="00C856B7">
            <w:pPr>
              <w:pStyle w:val="ROWTABELLA"/>
              <w:rPr>
                <w:color w:val="002060"/>
              </w:rPr>
            </w:pPr>
            <w:r w:rsidRPr="00173081">
              <w:rPr>
                <w:color w:val="002060"/>
              </w:rPr>
              <w:t>POLISPORTIVA GAGLIARDA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441E7C" w14:textId="77777777" w:rsidR="00173081" w:rsidRPr="00173081" w:rsidRDefault="00173081" w:rsidP="00C856B7">
            <w:pPr>
              <w:pStyle w:val="ROWTABELLA"/>
              <w:rPr>
                <w:color w:val="002060"/>
              </w:rPr>
            </w:pPr>
            <w:r w:rsidRPr="00173081">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526718" w14:textId="77777777" w:rsidR="00173081" w:rsidRPr="00173081" w:rsidRDefault="00173081" w:rsidP="00C856B7">
            <w:pPr>
              <w:pStyle w:val="ROWTABELLA"/>
              <w:jc w:val="center"/>
              <w:rPr>
                <w:color w:val="002060"/>
              </w:rPr>
            </w:pPr>
            <w:r w:rsidRPr="0017308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49DADC" w14:textId="77777777" w:rsidR="00173081" w:rsidRPr="00173081" w:rsidRDefault="00173081" w:rsidP="00C856B7">
            <w:pPr>
              <w:pStyle w:val="ROWTABELLA"/>
              <w:rPr>
                <w:color w:val="002060"/>
              </w:rPr>
            </w:pPr>
            <w:r w:rsidRPr="00173081">
              <w:rPr>
                <w:color w:val="002060"/>
              </w:rPr>
              <w:t>04/12/2019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5E0D48" w14:textId="77777777" w:rsidR="00173081" w:rsidRPr="00173081" w:rsidRDefault="00173081" w:rsidP="00C856B7">
            <w:pPr>
              <w:pStyle w:val="ROWTABELLA"/>
              <w:rPr>
                <w:color w:val="002060"/>
              </w:rPr>
            </w:pPr>
            <w:r w:rsidRPr="00173081">
              <w:rPr>
                <w:color w:val="002060"/>
              </w:rPr>
              <w:t>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303116" w14:textId="77777777" w:rsidR="00173081" w:rsidRPr="00173081" w:rsidRDefault="00173081" w:rsidP="00C856B7">
            <w:pPr>
              <w:pStyle w:val="ROWTABELLA"/>
              <w:rPr>
                <w:color w:val="002060"/>
              </w:rPr>
            </w:pPr>
            <w:r w:rsidRPr="00173081">
              <w:rPr>
                <w:color w:val="002060"/>
              </w:rPr>
              <w:t>MARTINSICURO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D80018" w14:textId="77777777" w:rsidR="00173081" w:rsidRPr="00173081" w:rsidRDefault="00173081" w:rsidP="00C856B7">
            <w:pPr>
              <w:pStyle w:val="ROWTABELLA"/>
              <w:rPr>
                <w:color w:val="002060"/>
              </w:rPr>
            </w:pPr>
            <w:r w:rsidRPr="00173081">
              <w:rPr>
                <w:color w:val="002060"/>
              </w:rPr>
              <w:t>VIA DELLO SPORT</w:t>
            </w:r>
          </w:p>
        </w:tc>
      </w:tr>
    </w:tbl>
    <w:p w14:paraId="51B90600" w14:textId="77777777" w:rsidR="00173081" w:rsidRPr="00173081" w:rsidRDefault="00173081" w:rsidP="00173081">
      <w:pPr>
        <w:pStyle w:val="breakline"/>
        <w:divId w:val="527259509"/>
        <w:rPr>
          <w:color w:val="002060"/>
        </w:rPr>
      </w:pPr>
    </w:p>
    <w:p w14:paraId="42281BD8" w14:textId="77777777" w:rsidR="00173081" w:rsidRPr="00173081" w:rsidRDefault="00173081" w:rsidP="00173081">
      <w:pPr>
        <w:pStyle w:val="breakline"/>
        <w:divId w:val="527259509"/>
        <w:rPr>
          <w:color w:val="002060"/>
        </w:rPr>
      </w:pPr>
    </w:p>
    <w:p w14:paraId="17C11240" w14:textId="77777777" w:rsidR="00173081" w:rsidRPr="00173081" w:rsidRDefault="00173081" w:rsidP="00173081">
      <w:pPr>
        <w:pStyle w:val="breakline"/>
        <w:divId w:val="527259509"/>
        <w:rPr>
          <w:color w:val="002060"/>
        </w:rPr>
      </w:pPr>
    </w:p>
    <w:p w14:paraId="64E5E07D" w14:textId="77777777" w:rsidR="00173081" w:rsidRPr="00173081" w:rsidRDefault="00173081" w:rsidP="00173081">
      <w:pPr>
        <w:pStyle w:val="SOTTOTITOLOCAMPIONATO1"/>
        <w:divId w:val="527259509"/>
        <w:rPr>
          <w:color w:val="002060"/>
        </w:rPr>
      </w:pPr>
      <w:r w:rsidRPr="00173081">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1996"/>
        <w:gridCol w:w="385"/>
        <w:gridCol w:w="898"/>
        <w:gridCol w:w="1198"/>
        <w:gridCol w:w="1551"/>
        <w:gridCol w:w="1565"/>
      </w:tblGrid>
      <w:tr w:rsidR="000C5EF6" w:rsidRPr="00173081" w14:paraId="27FBD5B4"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E200F0"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AD5BF"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F6E311"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71E57B"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7D8583"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77C6BB"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0FF376" w14:textId="77777777" w:rsidR="00173081" w:rsidRPr="00173081" w:rsidRDefault="00173081" w:rsidP="00C856B7">
            <w:pPr>
              <w:pStyle w:val="HEADERTABELLA"/>
              <w:rPr>
                <w:color w:val="002060"/>
              </w:rPr>
            </w:pPr>
            <w:r w:rsidRPr="00173081">
              <w:rPr>
                <w:color w:val="002060"/>
              </w:rPr>
              <w:t>Indirizzo Impianto</w:t>
            </w:r>
          </w:p>
        </w:tc>
      </w:tr>
      <w:tr w:rsidR="000C5EF6" w:rsidRPr="00173081" w14:paraId="29C69D42"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421A15" w14:textId="77777777" w:rsidR="00173081" w:rsidRPr="00173081" w:rsidRDefault="00173081" w:rsidP="00C856B7">
            <w:pPr>
              <w:pStyle w:val="ROWTABELLA"/>
              <w:rPr>
                <w:color w:val="002060"/>
              </w:rPr>
            </w:pPr>
            <w:r w:rsidRPr="00173081">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EF5A3E" w14:textId="77777777" w:rsidR="00173081" w:rsidRPr="00173081" w:rsidRDefault="00173081" w:rsidP="00C856B7">
            <w:pPr>
              <w:pStyle w:val="ROWTABELLA"/>
              <w:rPr>
                <w:color w:val="002060"/>
              </w:rPr>
            </w:pPr>
            <w:r w:rsidRPr="00173081">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E65C25D" w14:textId="77777777" w:rsidR="00173081" w:rsidRPr="00173081" w:rsidRDefault="00173081" w:rsidP="00C856B7">
            <w:pPr>
              <w:pStyle w:val="ROWTABELLA"/>
              <w:jc w:val="center"/>
              <w:rPr>
                <w:color w:val="002060"/>
              </w:rPr>
            </w:pPr>
            <w:r w:rsidRPr="001730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DE18FD" w14:textId="77777777" w:rsidR="00173081" w:rsidRPr="00173081" w:rsidRDefault="00173081" w:rsidP="00C856B7">
            <w:pPr>
              <w:pStyle w:val="ROWTABELLA"/>
              <w:rPr>
                <w:color w:val="002060"/>
              </w:rPr>
            </w:pPr>
            <w:r w:rsidRPr="00173081">
              <w:rPr>
                <w:color w:val="002060"/>
              </w:rPr>
              <w:t>07/12/2019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718C63" w14:textId="77777777" w:rsidR="00173081" w:rsidRPr="00173081" w:rsidRDefault="00173081" w:rsidP="00C856B7">
            <w:pPr>
              <w:pStyle w:val="ROWTABELLA"/>
              <w:rPr>
                <w:color w:val="002060"/>
              </w:rPr>
            </w:pPr>
            <w:r w:rsidRPr="00173081">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2369CA" w14:textId="77777777" w:rsidR="00173081" w:rsidRPr="00173081" w:rsidRDefault="00173081" w:rsidP="00C856B7">
            <w:pPr>
              <w:pStyle w:val="ROWTABELLA"/>
              <w:rPr>
                <w:color w:val="002060"/>
              </w:rPr>
            </w:pPr>
            <w:r w:rsidRPr="0017308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9E2A39" w14:textId="77777777" w:rsidR="00173081" w:rsidRPr="00173081" w:rsidRDefault="00173081" w:rsidP="00C856B7">
            <w:pPr>
              <w:pStyle w:val="ROWTABELLA"/>
              <w:rPr>
                <w:color w:val="002060"/>
              </w:rPr>
            </w:pPr>
            <w:r w:rsidRPr="00173081">
              <w:rPr>
                <w:color w:val="002060"/>
              </w:rPr>
              <w:t>VIA DELLA REPUBBLICA</w:t>
            </w:r>
          </w:p>
        </w:tc>
      </w:tr>
      <w:tr w:rsidR="000C5EF6" w:rsidRPr="00173081" w14:paraId="5E2C538A"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38BAA91" w14:textId="77777777" w:rsidR="00173081" w:rsidRPr="00173081" w:rsidRDefault="00173081" w:rsidP="00C856B7">
            <w:pPr>
              <w:pStyle w:val="ROWTABELLA"/>
              <w:rPr>
                <w:color w:val="002060"/>
              </w:rPr>
            </w:pPr>
            <w:r w:rsidRPr="00173081">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1B625A" w14:textId="77777777" w:rsidR="00173081" w:rsidRPr="00173081" w:rsidRDefault="00173081" w:rsidP="00C856B7">
            <w:pPr>
              <w:pStyle w:val="ROWTABELLA"/>
              <w:rPr>
                <w:color w:val="002060"/>
              </w:rPr>
            </w:pPr>
            <w:r w:rsidRPr="00173081">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5990332"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1C493E" w14:textId="77777777" w:rsidR="00173081" w:rsidRPr="00173081" w:rsidRDefault="00173081" w:rsidP="00C856B7">
            <w:pPr>
              <w:pStyle w:val="ROWTABELLA"/>
              <w:rPr>
                <w:color w:val="002060"/>
              </w:rPr>
            </w:pPr>
            <w:r w:rsidRPr="00173081">
              <w:rPr>
                <w:color w:val="002060"/>
              </w:rPr>
              <w:t>07/12/2019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328C38" w14:textId="77777777" w:rsidR="00173081" w:rsidRPr="00173081" w:rsidRDefault="00173081" w:rsidP="00C856B7">
            <w:pPr>
              <w:pStyle w:val="ROWTABELLA"/>
              <w:rPr>
                <w:color w:val="002060"/>
              </w:rPr>
            </w:pPr>
            <w:r w:rsidRPr="00173081">
              <w:rPr>
                <w:color w:val="002060"/>
              </w:rPr>
              <w:t>PALESTRA SCUOLA "CARLO URBANI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39F8C4" w14:textId="77777777" w:rsidR="00173081" w:rsidRPr="00173081" w:rsidRDefault="00173081" w:rsidP="00C856B7">
            <w:pPr>
              <w:pStyle w:val="ROWTABELLA"/>
              <w:rPr>
                <w:color w:val="002060"/>
              </w:rPr>
            </w:pPr>
            <w:r w:rsidRPr="00173081">
              <w:rPr>
                <w:color w:val="002060"/>
              </w:rPr>
              <w:t>POLLENZA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09486C" w14:textId="77777777" w:rsidR="00173081" w:rsidRPr="00173081" w:rsidRDefault="00173081" w:rsidP="00C856B7">
            <w:pPr>
              <w:pStyle w:val="ROWTABELLA"/>
              <w:rPr>
                <w:color w:val="002060"/>
              </w:rPr>
            </w:pPr>
            <w:r w:rsidRPr="00173081">
              <w:rPr>
                <w:color w:val="002060"/>
              </w:rPr>
              <w:t>VIA EUROPA - CASETTE VERDINI</w:t>
            </w:r>
          </w:p>
        </w:tc>
      </w:tr>
      <w:tr w:rsidR="000C5EF6" w:rsidRPr="00173081" w14:paraId="5FD5414C"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8DBC28" w14:textId="77777777" w:rsidR="00173081" w:rsidRPr="00173081" w:rsidRDefault="00173081" w:rsidP="00C856B7">
            <w:pPr>
              <w:pStyle w:val="ROWTABELLA"/>
              <w:rPr>
                <w:color w:val="002060"/>
              </w:rPr>
            </w:pPr>
            <w:r w:rsidRPr="00173081">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78415F" w14:textId="77777777" w:rsidR="00173081" w:rsidRPr="00173081" w:rsidRDefault="00173081" w:rsidP="00C856B7">
            <w:pPr>
              <w:pStyle w:val="ROWTABELLA"/>
              <w:rPr>
                <w:color w:val="002060"/>
              </w:rPr>
            </w:pPr>
            <w:r w:rsidRPr="00173081">
              <w:rPr>
                <w:color w:val="002060"/>
              </w:rPr>
              <w:t>MOGLIANESE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709022"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565227" w14:textId="77777777" w:rsidR="00173081" w:rsidRPr="00173081" w:rsidRDefault="00173081" w:rsidP="00C856B7">
            <w:pPr>
              <w:pStyle w:val="ROWTABELLA"/>
              <w:rPr>
                <w:color w:val="002060"/>
              </w:rPr>
            </w:pPr>
            <w:r w:rsidRPr="00173081">
              <w:rPr>
                <w:color w:val="002060"/>
              </w:rPr>
              <w:t>08/12/2019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9A67ED" w14:textId="77777777" w:rsidR="00173081" w:rsidRPr="00173081" w:rsidRDefault="00173081" w:rsidP="00C856B7">
            <w:pPr>
              <w:pStyle w:val="ROWTABELLA"/>
              <w:rPr>
                <w:color w:val="002060"/>
              </w:rPr>
            </w:pPr>
            <w:r w:rsidRPr="00173081">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91CD0E" w14:textId="77777777" w:rsidR="00173081" w:rsidRPr="00173081" w:rsidRDefault="00173081" w:rsidP="00C856B7">
            <w:pPr>
              <w:pStyle w:val="ROWTABELLA"/>
              <w:rPr>
                <w:color w:val="002060"/>
              </w:rPr>
            </w:pPr>
            <w:r w:rsidRPr="00173081">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7489C0" w14:textId="77777777" w:rsidR="00173081" w:rsidRPr="00173081" w:rsidRDefault="00173081" w:rsidP="00C856B7">
            <w:pPr>
              <w:pStyle w:val="ROWTABELLA"/>
              <w:rPr>
                <w:color w:val="002060"/>
              </w:rPr>
            </w:pPr>
            <w:r w:rsidRPr="00173081">
              <w:rPr>
                <w:color w:val="002060"/>
              </w:rPr>
              <w:t>VIA ROSSINI</w:t>
            </w:r>
          </w:p>
        </w:tc>
      </w:tr>
      <w:tr w:rsidR="000C5EF6" w:rsidRPr="00173081" w14:paraId="2EB2A49D"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36E371" w14:textId="77777777" w:rsidR="00173081" w:rsidRPr="00173081" w:rsidRDefault="00173081" w:rsidP="00C856B7">
            <w:pPr>
              <w:pStyle w:val="ROWTABELLA"/>
              <w:rPr>
                <w:color w:val="002060"/>
              </w:rPr>
            </w:pPr>
            <w:r w:rsidRPr="00173081">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C02FEE" w14:textId="77777777" w:rsidR="00173081" w:rsidRPr="00173081" w:rsidRDefault="00173081" w:rsidP="00C856B7">
            <w:pPr>
              <w:pStyle w:val="ROWTABELLA"/>
              <w:rPr>
                <w:color w:val="002060"/>
              </w:rPr>
            </w:pPr>
            <w:r w:rsidRPr="00173081">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6FB9B0C"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77F02E" w14:textId="77777777" w:rsidR="00173081" w:rsidRPr="00173081" w:rsidRDefault="00173081" w:rsidP="00C856B7">
            <w:pPr>
              <w:pStyle w:val="ROWTABELLA"/>
              <w:rPr>
                <w:color w:val="002060"/>
              </w:rPr>
            </w:pPr>
            <w:r w:rsidRPr="00173081">
              <w:rPr>
                <w:color w:val="002060"/>
              </w:rPr>
              <w:t>08/12/2019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D45DFDD" w14:textId="77777777" w:rsidR="00173081" w:rsidRPr="00173081" w:rsidRDefault="00173081" w:rsidP="00C856B7">
            <w:pPr>
              <w:pStyle w:val="ROWTABELLA"/>
              <w:rPr>
                <w:color w:val="002060"/>
              </w:rPr>
            </w:pPr>
            <w:r w:rsidRPr="00173081">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AA023F" w14:textId="77777777" w:rsidR="00173081" w:rsidRPr="00173081" w:rsidRDefault="00173081" w:rsidP="00C856B7">
            <w:pPr>
              <w:pStyle w:val="ROWTABELLA"/>
              <w:rPr>
                <w:color w:val="002060"/>
              </w:rPr>
            </w:pPr>
            <w:r w:rsidRPr="0017308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24E002" w14:textId="77777777" w:rsidR="00173081" w:rsidRPr="00173081" w:rsidRDefault="00173081" w:rsidP="00C856B7">
            <w:pPr>
              <w:pStyle w:val="ROWTABELLA"/>
              <w:rPr>
                <w:color w:val="002060"/>
              </w:rPr>
            </w:pPr>
            <w:r w:rsidRPr="00173081">
              <w:rPr>
                <w:color w:val="002060"/>
              </w:rPr>
              <w:t>LOC.MONTEROCCO VIA A.MANCINI</w:t>
            </w:r>
          </w:p>
        </w:tc>
      </w:tr>
      <w:tr w:rsidR="000C5EF6" w:rsidRPr="00173081" w14:paraId="6EC8B28B"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61E67E" w14:textId="77777777" w:rsidR="00173081" w:rsidRPr="00173081" w:rsidRDefault="00173081" w:rsidP="00C856B7">
            <w:pPr>
              <w:pStyle w:val="ROWTABELLA"/>
              <w:rPr>
                <w:color w:val="002060"/>
              </w:rPr>
            </w:pPr>
            <w:r w:rsidRPr="00173081">
              <w:rPr>
                <w:color w:val="002060"/>
              </w:rPr>
              <w:t>TENAX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D41FE1" w14:textId="77777777" w:rsidR="00173081" w:rsidRPr="00173081" w:rsidRDefault="00173081" w:rsidP="00C856B7">
            <w:pPr>
              <w:pStyle w:val="ROWTABELLA"/>
              <w:rPr>
                <w:color w:val="002060"/>
              </w:rPr>
            </w:pPr>
            <w:r w:rsidRPr="00173081">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8D7C5BF"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C9DD0C" w14:textId="77777777" w:rsidR="00173081" w:rsidRPr="00173081" w:rsidRDefault="00173081" w:rsidP="00C856B7">
            <w:pPr>
              <w:pStyle w:val="ROWTABELLA"/>
              <w:rPr>
                <w:color w:val="002060"/>
              </w:rPr>
            </w:pPr>
            <w:r w:rsidRPr="00173081">
              <w:rPr>
                <w:color w:val="002060"/>
              </w:rPr>
              <w:t>08/12/2019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331D2B9" w14:textId="77777777" w:rsidR="00173081" w:rsidRPr="00173081" w:rsidRDefault="00173081" w:rsidP="00C856B7">
            <w:pPr>
              <w:pStyle w:val="ROWTABELLA"/>
              <w:rPr>
                <w:color w:val="002060"/>
              </w:rPr>
            </w:pPr>
            <w:r w:rsidRPr="00173081">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6DFA59" w14:textId="77777777" w:rsidR="00173081" w:rsidRPr="00173081" w:rsidRDefault="00173081" w:rsidP="00C856B7">
            <w:pPr>
              <w:pStyle w:val="ROWTABELLA"/>
              <w:rPr>
                <w:color w:val="002060"/>
              </w:rPr>
            </w:pPr>
            <w:r w:rsidRPr="0017308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29D477" w14:textId="77777777" w:rsidR="00173081" w:rsidRPr="00173081" w:rsidRDefault="00173081" w:rsidP="00C856B7">
            <w:pPr>
              <w:pStyle w:val="ROWTABELLA"/>
              <w:rPr>
                <w:color w:val="002060"/>
              </w:rPr>
            </w:pPr>
            <w:r w:rsidRPr="00173081">
              <w:rPr>
                <w:color w:val="002060"/>
              </w:rPr>
              <w:t>VIA GHANDI - FRAZ. CROCETTE</w:t>
            </w:r>
          </w:p>
        </w:tc>
      </w:tr>
      <w:tr w:rsidR="000C5EF6" w:rsidRPr="00173081" w14:paraId="3E68B90D"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4766C1E" w14:textId="77777777" w:rsidR="00173081" w:rsidRPr="00173081" w:rsidRDefault="00173081" w:rsidP="00C856B7">
            <w:pPr>
              <w:pStyle w:val="ROWTABELLA"/>
              <w:rPr>
                <w:color w:val="002060"/>
              </w:rPr>
            </w:pPr>
            <w:r w:rsidRPr="00173081">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1E8AD8" w14:textId="77777777" w:rsidR="00173081" w:rsidRPr="00173081" w:rsidRDefault="00173081" w:rsidP="00C856B7">
            <w:pPr>
              <w:pStyle w:val="ROWTABELLA"/>
              <w:rPr>
                <w:color w:val="002060"/>
              </w:rPr>
            </w:pPr>
            <w:r w:rsidRPr="00173081">
              <w:rPr>
                <w:color w:val="002060"/>
              </w:rPr>
              <w:t>POLISPORTIVA GAGLIARDA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4C17968" w14:textId="77777777" w:rsidR="00173081" w:rsidRPr="00173081" w:rsidRDefault="00173081" w:rsidP="00C856B7">
            <w:pPr>
              <w:pStyle w:val="ROWTABELLA"/>
              <w:jc w:val="center"/>
              <w:rPr>
                <w:color w:val="002060"/>
              </w:rPr>
            </w:pPr>
            <w:r w:rsidRPr="001730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5B44DA" w14:textId="77777777" w:rsidR="00173081" w:rsidRPr="00173081" w:rsidRDefault="00173081" w:rsidP="00C856B7">
            <w:pPr>
              <w:pStyle w:val="ROWTABELLA"/>
              <w:rPr>
                <w:color w:val="002060"/>
              </w:rPr>
            </w:pPr>
            <w:r w:rsidRPr="00173081">
              <w:rPr>
                <w:color w:val="002060"/>
              </w:rPr>
              <w:t>11/12/2019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6D3045" w14:textId="77777777" w:rsidR="00173081" w:rsidRPr="00173081" w:rsidRDefault="00173081" w:rsidP="00C856B7">
            <w:pPr>
              <w:pStyle w:val="ROWTABELLA"/>
              <w:rPr>
                <w:color w:val="002060"/>
              </w:rPr>
            </w:pPr>
            <w:r w:rsidRPr="00173081">
              <w:rPr>
                <w:color w:val="002060"/>
              </w:rPr>
              <w:t>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E18F12" w14:textId="77777777" w:rsidR="00173081" w:rsidRPr="00173081" w:rsidRDefault="00173081" w:rsidP="00C856B7">
            <w:pPr>
              <w:pStyle w:val="ROWTABELLA"/>
              <w:rPr>
                <w:color w:val="002060"/>
              </w:rPr>
            </w:pPr>
            <w:r w:rsidRPr="0017308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3A94BC" w14:textId="77777777" w:rsidR="00173081" w:rsidRPr="00173081" w:rsidRDefault="00173081" w:rsidP="00C856B7">
            <w:pPr>
              <w:pStyle w:val="ROWTABELLA"/>
              <w:rPr>
                <w:color w:val="002060"/>
              </w:rPr>
            </w:pPr>
            <w:r w:rsidRPr="00173081">
              <w:rPr>
                <w:color w:val="002060"/>
              </w:rPr>
              <w:t>VIA GROTTE DI POSATORA 19/A</w:t>
            </w:r>
          </w:p>
        </w:tc>
      </w:tr>
    </w:tbl>
    <w:p w14:paraId="52900FDF" w14:textId="77777777" w:rsidR="00173081" w:rsidRPr="00173081" w:rsidRDefault="00173081" w:rsidP="00173081">
      <w:pPr>
        <w:pStyle w:val="breakline"/>
        <w:divId w:val="527259509"/>
        <w:rPr>
          <w:color w:val="002060"/>
        </w:rPr>
      </w:pPr>
    </w:p>
    <w:p w14:paraId="7BBDCA48"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UNDER 15 C5 REGIONALI MASCHILI</w:t>
      </w:r>
    </w:p>
    <w:p w14:paraId="3B06180E" w14:textId="77777777" w:rsidR="00173081" w:rsidRPr="00173081" w:rsidRDefault="00173081" w:rsidP="00173081">
      <w:pPr>
        <w:pStyle w:val="TITOLOPRINC"/>
        <w:divId w:val="527259509"/>
        <w:rPr>
          <w:color w:val="002060"/>
        </w:rPr>
      </w:pPr>
      <w:r w:rsidRPr="00173081">
        <w:rPr>
          <w:color w:val="002060"/>
        </w:rPr>
        <w:t>VARIAZIONI AL PROGRAMMA GARE</w:t>
      </w:r>
    </w:p>
    <w:p w14:paraId="73D59A23" w14:textId="77777777" w:rsidR="00173081" w:rsidRPr="00173081" w:rsidRDefault="00173081" w:rsidP="00173081">
      <w:pPr>
        <w:pStyle w:val="breakline"/>
        <w:divId w:val="527259509"/>
        <w:rPr>
          <w:color w:val="002060"/>
        </w:rPr>
      </w:pPr>
    </w:p>
    <w:p w14:paraId="648734BD" w14:textId="77777777" w:rsidR="00173081" w:rsidRPr="00173081" w:rsidRDefault="00173081" w:rsidP="00173081">
      <w:pPr>
        <w:pStyle w:val="breakline"/>
        <w:divId w:val="527259509"/>
        <w:rPr>
          <w:color w:val="002060"/>
        </w:rPr>
      </w:pPr>
    </w:p>
    <w:p w14:paraId="31FF1299"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0C5EF6" w:rsidRPr="00173081" w14:paraId="0AFFC07E" w14:textId="77777777" w:rsidTr="00173081">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794C8E" w14:textId="77777777" w:rsidR="00173081" w:rsidRPr="00173081" w:rsidRDefault="00173081" w:rsidP="00C856B7">
            <w:pPr>
              <w:pStyle w:val="HEADERTABELLA"/>
              <w:rPr>
                <w:color w:val="002060"/>
              </w:rPr>
            </w:pPr>
            <w:r w:rsidRPr="00173081">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7A9650"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E553C8"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CBD588"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CB8CE3"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E8A912"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AAF1C1"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094743" w14:textId="77777777" w:rsidR="00173081" w:rsidRPr="00173081" w:rsidRDefault="00173081" w:rsidP="00C856B7">
            <w:pPr>
              <w:pStyle w:val="HEADERTABELLA"/>
              <w:rPr>
                <w:color w:val="002060"/>
              </w:rPr>
            </w:pPr>
            <w:r w:rsidRPr="00173081">
              <w:rPr>
                <w:color w:val="002060"/>
              </w:rPr>
              <w:t>Impianto</w:t>
            </w:r>
          </w:p>
        </w:tc>
      </w:tr>
      <w:tr w:rsidR="000C5EF6" w:rsidRPr="00173081" w14:paraId="6D104F55" w14:textId="77777777" w:rsidTr="00173081">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84BA9" w14:textId="77777777" w:rsidR="00173081" w:rsidRPr="00173081" w:rsidRDefault="00173081" w:rsidP="00C856B7">
            <w:pPr>
              <w:pStyle w:val="ROWTABELLA"/>
              <w:rPr>
                <w:color w:val="002060"/>
                <w:highlight w:val="yellow"/>
              </w:rPr>
            </w:pPr>
            <w:r w:rsidRPr="00173081">
              <w:rPr>
                <w:color w:val="002060"/>
                <w:highlight w:val="yellow"/>
              </w:rPr>
              <w:t>08/12/2019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B5A79" w14:textId="77777777" w:rsidR="00173081" w:rsidRPr="00173081" w:rsidRDefault="00173081" w:rsidP="00C856B7">
            <w:pPr>
              <w:pStyle w:val="ROWTABELLA"/>
              <w:jc w:val="center"/>
              <w:rPr>
                <w:color w:val="002060"/>
                <w:highlight w:val="yellow"/>
              </w:rPr>
            </w:pPr>
            <w:r w:rsidRPr="0017308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ACA1F" w14:textId="77777777" w:rsidR="00173081" w:rsidRPr="00173081" w:rsidRDefault="00173081" w:rsidP="00C856B7">
            <w:pPr>
              <w:pStyle w:val="ROWTABELLA"/>
              <w:rPr>
                <w:color w:val="002060"/>
                <w:highlight w:val="yellow"/>
              </w:rPr>
            </w:pPr>
            <w:r w:rsidRPr="00173081">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8CBE5" w14:textId="77777777" w:rsidR="00173081" w:rsidRPr="00173081" w:rsidRDefault="00173081" w:rsidP="00C856B7">
            <w:pPr>
              <w:pStyle w:val="ROWTABELLA"/>
              <w:rPr>
                <w:color w:val="002060"/>
                <w:highlight w:val="yellow"/>
              </w:rPr>
            </w:pPr>
            <w:r w:rsidRPr="00173081">
              <w:rPr>
                <w:color w:val="002060"/>
                <w:highlight w:val="yellow"/>
              </w:rPr>
              <w:t xml:space="preserve">CALCIO A 5 CORINALDO </w:t>
            </w:r>
            <w:proofErr w:type="spellStart"/>
            <w:r w:rsidRPr="00173081">
              <w:rPr>
                <w:color w:val="002060"/>
                <w:highlight w:val="yellow"/>
              </w:rPr>
              <w:t>sq.B</w:t>
            </w:r>
            <w:proofErr w:type="spellEnd"/>
            <w:r w:rsidRPr="00173081">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2F8B7" w14:textId="77777777" w:rsidR="00173081" w:rsidRPr="00173081" w:rsidRDefault="00173081" w:rsidP="00C856B7">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C6D3B" w14:textId="77777777" w:rsidR="00173081" w:rsidRPr="00173081" w:rsidRDefault="00173081" w:rsidP="00C856B7">
            <w:pPr>
              <w:pStyle w:val="ROWTABELLA"/>
              <w:jc w:val="center"/>
              <w:rPr>
                <w:color w:val="002060"/>
              </w:rPr>
            </w:pPr>
            <w:r w:rsidRPr="0017308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747E0" w14:textId="77777777" w:rsidR="00173081" w:rsidRPr="00173081" w:rsidRDefault="00173081" w:rsidP="00C856B7">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D353E" w14:textId="77777777" w:rsidR="00173081" w:rsidRPr="00173081" w:rsidRDefault="00173081" w:rsidP="00C856B7">
            <w:pPr>
              <w:pStyle w:val="ROWTABELLA"/>
              <w:rPr>
                <w:color w:val="002060"/>
              </w:rPr>
            </w:pPr>
            <w:r w:rsidRPr="00173081">
              <w:rPr>
                <w:color w:val="002060"/>
                <w:highlight w:val="yellow"/>
              </w:rPr>
              <w:t>PALASPORT"TRE RAGAZZI"MAROTTA MONDOLFO VIA EUROPA</w:t>
            </w:r>
          </w:p>
        </w:tc>
      </w:tr>
      <w:tr w:rsidR="000C5EF6" w:rsidRPr="00173081" w14:paraId="12A13752" w14:textId="77777777" w:rsidTr="00173081">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0587B" w14:textId="77777777" w:rsidR="00173081" w:rsidRPr="00173081" w:rsidRDefault="00173081" w:rsidP="00C856B7">
            <w:pPr>
              <w:pStyle w:val="ROWTABELLA"/>
              <w:rPr>
                <w:color w:val="002060"/>
                <w:highlight w:val="yellow"/>
              </w:rPr>
            </w:pPr>
            <w:r w:rsidRPr="00173081">
              <w:rPr>
                <w:color w:val="002060"/>
                <w:highlight w:val="yellow"/>
              </w:rPr>
              <w:t>08/12/2019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F3009" w14:textId="77777777" w:rsidR="00173081" w:rsidRPr="00173081" w:rsidRDefault="00173081" w:rsidP="00C856B7">
            <w:pPr>
              <w:pStyle w:val="ROWTABELLA"/>
              <w:jc w:val="center"/>
              <w:rPr>
                <w:color w:val="002060"/>
                <w:highlight w:val="yellow"/>
              </w:rPr>
            </w:pPr>
            <w:r w:rsidRPr="0017308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2C2CD" w14:textId="77777777" w:rsidR="00173081" w:rsidRPr="00173081" w:rsidRDefault="00173081" w:rsidP="00C856B7">
            <w:pPr>
              <w:pStyle w:val="ROWTABELLA"/>
              <w:rPr>
                <w:color w:val="002060"/>
                <w:highlight w:val="yellow"/>
              </w:rPr>
            </w:pPr>
            <w:r w:rsidRPr="00173081">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82424" w14:textId="77777777" w:rsidR="00173081" w:rsidRPr="00173081" w:rsidRDefault="00173081" w:rsidP="00C856B7">
            <w:pPr>
              <w:pStyle w:val="ROWTABELLA"/>
              <w:rPr>
                <w:color w:val="002060"/>
                <w:highlight w:val="yellow"/>
              </w:rPr>
            </w:pPr>
            <w:r w:rsidRPr="00173081">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F419C" w14:textId="77777777" w:rsidR="00173081" w:rsidRPr="00173081" w:rsidRDefault="00173081" w:rsidP="00C856B7">
            <w:pPr>
              <w:pStyle w:val="ROWTABELLA"/>
              <w:rPr>
                <w:color w:val="002060"/>
              </w:rPr>
            </w:pPr>
            <w:r w:rsidRPr="00173081">
              <w:rPr>
                <w:color w:val="002060"/>
              </w:rPr>
              <w:t>07/12/2019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4D0EC" w14:textId="77777777" w:rsidR="00173081" w:rsidRPr="00173081" w:rsidRDefault="00173081" w:rsidP="00C856B7">
            <w:pPr>
              <w:pStyle w:val="ROWTABELLA"/>
              <w:jc w:val="center"/>
              <w:rPr>
                <w:color w:val="002060"/>
              </w:rPr>
            </w:pPr>
            <w:r w:rsidRPr="0017308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F99A5" w14:textId="77777777" w:rsidR="00173081" w:rsidRPr="00173081" w:rsidRDefault="00173081" w:rsidP="00C856B7">
            <w:pPr>
              <w:pStyle w:val="ROWTABELLA"/>
              <w:jc w:val="center"/>
              <w:rPr>
                <w:color w:val="002060"/>
              </w:rPr>
            </w:pPr>
            <w:r w:rsidRPr="00173081">
              <w:rPr>
                <w:color w:val="002060"/>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61359" w14:textId="77777777" w:rsidR="00173081" w:rsidRPr="00173081" w:rsidRDefault="00173081" w:rsidP="00C856B7">
            <w:pPr>
              <w:rPr>
                <w:color w:val="002060"/>
                <w:sz w:val="24"/>
                <w:szCs w:val="24"/>
              </w:rPr>
            </w:pPr>
          </w:p>
        </w:tc>
      </w:tr>
      <w:tr w:rsidR="000C5EF6" w:rsidRPr="00173081" w14:paraId="2FC26D1D" w14:textId="77777777" w:rsidTr="00173081">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3ED2D" w14:textId="77777777" w:rsidR="00173081" w:rsidRPr="00173081" w:rsidRDefault="00173081" w:rsidP="00C856B7">
            <w:pPr>
              <w:pStyle w:val="ROWTABELLA"/>
              <w:rPr>
                <w:color w:val="002060"/>
                <w:highlight w:val="yellow"/>
              </w:rPr>
            </w:pPr>
            <w:r w:rsidRPr="00173081">
              <w:rPr>
                <w:color w:val="002060"/>
                <w:highlight w:val="yellow"/>
              </w:rPr>
              <w:t>12/12/2019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EAD84" w14:textId="77777777" w:rsidR="00173081" w:rsidRPr="00173081" w:rsidRDefault="00173081" w:rsidP="00C856B7">
            <w:pPr>
              <w:pStyle w:val="ROWTABELLA"/>
              <w:jc w:val="center"/>
              <w:rPr>
                <w:color w:val="002060"/>
                <w:highlight w:val="yellow"/>
              </w:rPr>
            </w:pPr>
            <w:r w:rsidRPr="0017308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37672" w14:textId="77777777" w:rsidR="00173081" w:rsidRPr="00173081" w:rsidRDefault="00173081" w:rsidP="00C856B7">
            <w:pPr>
              <w:pStyle w:val="ROWTABELLA"/>
              <w:rPr>
                <w:color w:val="002060"/>
                <w:highlight w:val="yellow"/>
              </w:rPr>
            </w:pPr>
            <w:r w:rsidRPr="00173081">
              <w:rPr>
                <w:color w:val="002060"/>
                <w:highlight w:val="yellow"/>
              </w:rPr>
              <w:t>PIANACCIO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3D6EB" w14:textId="77777777" w:rsidR="00173081" w:rsidRPr="00173081" w:rsidRDefault="00173081" w:rsidP="00C856B7">
            <w:pPr>
              <w:pStyle w:val="ROWTABELLA"/>
              <w:rPr>
                <w:color w:val="002060"/>
                <w:highlight w:val="yellow"/>
              </w:rPr>
            </w:pPr>
            <w:r w:rsidRPr="00173081">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8D79B" w14:textId="77777777" w:rsidR="00173081" w:rsidRPr="00173081" w:rsidRDefault="00173081" w:rsidP="00C856B7">
            <w:pPr>
              <w:pStyle w:val="ROWTABELLA"/>
              <w:rPr>
                <w:color w:val="002060"/>
              </w:rPr>
            </w:pPr>
            <w:r w:rsidRPr="00173081">
              <w:rPr>
                <w:color w:val="002060"/>
              </w:rPr>
              <w:t>15/12/2019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40DCE" w14:textId="77777777" w:rsidR="00173081" w:rsidRPr="00173081" w:rsidRDefault="00173081" w:rsidP="00C856B7">
            <w:pPr>
              <w:pStyle w:val="ROWTABELLA"/>
              <w:jc w:val="center"/>
              <w:rPr>
                <w:color w:val="002060"/>
              </w:rPr>
            </w:pPr>
            <w:r w:rsidRPr="0017308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27008" w14:textId="77777777" w:rsidR="00173081" w:rsidRPr="00173081" w:rsidRDefault="00173081" w:rsidP="00C856B7">
            <w:pPr>
              <w:pStyle w:val="ROWTABELLA"/>
              <w:jc w:val="center"/>
              <w:rPr>
                <w:color w:val="002060"/>
              </w:rPr>
            </w:pPr>
            <w:r w:rsidRPr="00173081">
              <w:rPr>
                <w:color w:val="002060"/>
              </w:rPr>
              <w:t>10:30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08E5D" w14:textId="77777777" w:rsidR="00173081" w:rsidRPr="00173081" w:rsidRDefault="00173081" w:rsidP="00C856B7">
            <w:pPr>
              <w:rPr>
                <w:color w:val="002060"/>
                <w:sz w:val="24"/>
                <w:szCs w:val="24"/>
              </w:rPr>
            </w:pPr>
          </w:p>
        </w:tc>
      </w:tr>
    </w:tbl>
    <w:p w14:paraId="50E0CE85" w14:textId="77777777" w:rsidR="00173081" w:rsidRPr="00173081" w:rsidRDefault="00173081" w:rsidP="00173081">
      <w:pPr>
        <w:pStyle w:val="breakline"/>
        <w:divId w:val="527259509"/>
        <w:rPr>
          <w:color w:val="002060"/>
        </w:rPr>
      </w:pPr>
    </w:p>
    <w:p w14:paraId="5B5FAE1D" w14:textId="77777777" w:rsidR="00173081" w:rsidRPr="00173081" w:rsidRDefault="00173081" w:rsidP="00173081">
      <w:pPr>
        <w:pStyle w:val="breakline"/>
        <w:divId w:val="527259509"/>
        <w:rPr>
          <w:color w:val="002060"/>
        </w:rPr>
      </w:pPr>
    </w:p>
    <w:p w14:paraId="00A77AA9" w14:textId="77777777" w:rsidR="00173081" w:rsidRPr="00173081" w:rsidRDefault="00173081" w:rsidP="00173081">
      <w:pPr>
        <w:pStyle w:val="SOTTOTITOLOCAMPIONATO1"/>
        <w:divId w:val="527259509"/>
        <w:rPr>
          <w:color w:val="002060"/>
        </w:rPr>
      </w:pPr>
      <w:r w:rsidRPr="001730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C5EF6" w:rsidRPr="00173081" w14:paraId="603245CE"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195CFE" w14:textId="77777777" w:rsidR="00173081" w:rsidRPr="00173081" w:rsidRDefault="00173081" w:rsidP="00C856B7">
            <w:pPr>
              <w:pStyle w:val="HEADERTABELLA"/>
              <w:rPr>
                <w:color w:val="002060"/>
              </w:rPr>
            </w:pPr>
            <w:r w:rsidRPr="0017308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114D92" w14:textId="77777777" w:rsidR="00173081" w:rsidRPr="00173081" w:rsidRDefault="00173081" w:rsidP="00C856B7">
            <w:pPr>
              <w:pStyle w:val="HEADERTABELLA"/>
              <w:rPr>
                <w:color w:val="002060"/>
              </w:rPr>
            </w:pPr>
            <w:r w:rsidRPr="00173081">
              <w:rPr>
                <w:color w:val="002060"/>
              </w:rPr>
              <w:t xml:space="preserve">N° </w:t>
            </w:r>
            <w:proofErr w:type="spellStart"/>
            <w:r w:rsidRPr="00173081">
              <w:rPr>
                <w:color w:val="002060"/>
              </w:rPr>
              <w:t>Gior</w:t>
            </w:r>
            <w:proofErr w:type="spellEnd"/>
            <w:r w:rsidRPr="0017308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D9C273" w14:textId="77777777" w:rsidR="00173081" w:rsidRPr="00173081" w:rsidRDefault="00173081" w:rsidP="00C856B7">
            <w:pPr>
              <w:pStyle w:val="HEADERTABELLA"/>
              <w:rPr>
                <w:color w:val="002060"/>
              </w:rPr>
            </w:pPr>
            <w:r w:rsidRPr="0017308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05A739" w14:textId="77777777" w:rsidR="00173081" w:rsidRPr="00173081" w:rsidRDefault="00173081" w:rsidP="00C856B7">
            <w:pPr>
              <w:pStyle w:val="HEADERTABELLA"/>
              <w:rPr>
                <w:color w:val="002060"/>
              </w:rPr>
            </w:pPr>
            <w:r w:rsidRPr="0017308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ECE955" w14:textId="77777777" w:rsidR="00173081" w:rsidRPr="00173081" w:rsidRDefault="00173081" w:rsidP="00C856B7">
            <w:pPr>
              <w:pStyle w:val="HEADERTABELLA"/>
              <w:rPr>
                <w:color w:val="002060"/>
              </w:rPr>
            </w:pPr>
            <w:r w:rsidRPr="00173081">
              <w:rPr>
                <w:color w:val="002060"/>
              </w:rPr>
              <w:t xml:space="preserve">Data </w:t>
            </w:r>
            <w:proofErr w:type="spellStart"/>
            <w:r w:rsidRPr="00173081">
              <w:rPr>
                <w:color w:val="002060"/>
              </w:rPr>
              <w:t>Orig</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C0417D"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Var</w:t>
            </w:r>
            <w:proofErr w:type="spellEnd"/>
            <w:r w:rsidRPr="0017308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9D298E" w14:textId="77777777" w:rsidR="00173081" w:rsidRPr="00173081" w:rsidRDefault="00173081" w:rsidP="00C856B7">
            <w:pPr>
              <w:pStyle w:val="HEADERTABELLA"/>
              <w:rPr>
                <w:color w:val="002060"/>
              </w:rPr>
            </w:pPr>
            <w:r w:rsidRPr="00173081">
              <w:rPr>
                <w:color w:val="002060"/>
              </w:rPr>
              <w:t xml:space="preserve">Ora </w:t>
            </w:r>
            <w:proofErr w:type="spellStart"/>
            <w:r w:rsidRPr="00173081">
              <w:rPr>
                <w:color w:val="002060"/>
              </w:rPr>
              <w:t>Orig</w:t>
            </w:r>
            <w:proofErr w:type="spellEnd"/>
            <w:r w:rsidRPr="0017308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5021ED" w14:textId="77777777" w:rsidR="00173081" w:rsidRPr="00173081" w:rsidRDefault="00173081" w:rsidP="00C856B7">
            <w:pPr>
              <w:pStyle w:val="HEADERTABELLA"/>
              <w:rPr>
                <w:color w:val="002060"/>
              </w:rPr>
            </w:pPr>
            <w:r w:rsidRPr="00173081">
              <w:rPr>
                <w:color w:val="002060"/>
              </w:rPr>
              <w:t>Impianto</w:t>
            </w:r>
          </w:p>
        </w:tc>
      </w:tr>
      <w:tr w:rsidR="000C5EF6" w:rsidRPr="00173081" w14:paraId="18E3FDCD" w14:textId="77777777" w:rsidTr="0017308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CDF55" w14:textId="77777777" w:rsidR="00173081" w:rsidRPr="00173081" w:rsidRDefault="00173081" w:rsidP="00C856B7">
            <w:pPr>
              <w:pStyle w:val="ROWTABELLA"/>
              <w:rPr>
                <w:color w:val="002060"/>
                <w:highlight w:val="yellow"/>
              </w:rPr>
            </w:pPr>
            <w:r w:rsidRPr="00173081">
              <w:rPr>
                <w:color w:val="002060"/>
                <w:highlight w:val="yellow"/>
              </w:rPr>
              <w:t>15/12/2019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07E26" w14:textId="77777777" w:rsidR="00173081" w:rsidRPr="00173081" w:rsidRDefault="00173081" w:rsidP="00C856B7">
            <w:pPr>
              <w:pStyle w:val="ROWTABELLA"/>
              <w:jc w:val="center"/>
              <w:rPr>
                <w:color w:val="002060"/>
                <w:highlight w:val="yellow"/>
              </w:rPr>
            </w:pPr>
            <w:r w:rsidRPr="0017308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4291C" w14:textId="77777777" w:rsidR="00173081" w:rsidRPr="00173081" w:rsidRDefault="00173081" w:rsidP="00C856B7">
            <w:pPr>
              <w:pStyle w:val="ROWTABELLA"/>
              <w:rPr>
                <w:color w:val="002060"/>
                <w:highlight w:val="yellow"/>
              </w:rPr>
            </w:pPr>
            <w:r w:rsidRPr="00173081">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9DE93" w14:textId="77777777" w:rsidR="00173081" w:rsidRPr="00173081" w:rsidRDefault="00173081" w:rsidP="00C856B7">
            <w:pPr>
              <w:pStyle w:val="ROWTABELLA"/>
              <w:rPr>
                <w:color w:val="002060"/>
                <w:highlight w:val="yellow"/>
              </w:rPr>
            </w:pPr>
            <w:r w:rsidRPr="00173081">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CB193" w14:textId="77777777" w:rsidR="00173081" w:rsidRPr="00173081" w:rsidRDefault="00173081" w:rsidP="00C856B7">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53E20" w14:textId="77777777" w:rsidR="00173081" w:rsidRPr="00173081" w:rsidRDefault="00173081" w:rsidP="00C856B7">
            <w:pPr>
              <w:pStyle w:val="ROWTABELLA"/>
              <w:jc w:val="center"/>
              <w:rPr>
                <w:color w:val="002060"/>
              </w:rPr>
            </w:pPr>
            <w:r w:rsidRPr="00173081">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D36C8" w14:textId="77777777" w:rsidR="00173081" w:rsidRPr="00173081" w:rsidRDefault="00173081" w:rsidP="00C856B7">
            <w:pPr>
              <w:pStyle w:val="ROWTABELLA"/>
              <w:jc w:val="center"/>
              <w:rPr>
                <w:color w:val="002060"/>
              </w:rPr>
            </w:pPr>
            <w:r w:rsidRPr="00173081">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B5260" w14:textId="77777777" w:rsidR="00173081" w:rsidRPr="00173081" w:rsidRDefault="00173081" w:rsidP="00C856B7">
            <w:pPr>
              <w:rPr>
                <w:color w:val="002060"/>
                <w:sz w:val="24"/>
                <w:szCs w:val="24"/>
              </w:rPr>
            </w:pPr>
          </w:p>
        </w:tc>
      </w:tr>
    </w:tbl>
    <w:p w14:paraId="7D8C6701" w14:textId="77777777" w:rsidR="00173081" w:rsidRPr="00173081" w:rsidRDefault="00173081" w:rsidP="00173081">
      <w:pPr>
        <w:pStyle w:val="breakline"/>
        <w:divId w:val="527259509"/>
        <w:rPr>
          <w:color w:val="002060"/>
        </w:rPr>
      </w:pPr>
    </w:p>
    <w:p w14:paraId="0E5880C9" w14:textId="77777777" w:rsidR="00173081" w:rsidRPr="00173081" w:rsidRDefault="00173081" w:rsidP="00173081">
      <w:pPr>
        <w:pStyle w:val="breakline"/>
        <w:divId w:val="527259509"/>
        <w:rPr>
          <w:color w:val="002060"/>
        </w:rPr>
      </w:pPr>
    </w:p>
    <w:p w14:paraId="74515664" w14:textId="77777777" w:rsidR="00173081" w:rsidRPr="00173081" w:rsidRDefault="00173081" w:rsidP="00173081">
      <w:pPr>
        <w:pStyle w:val="TITOLOPRINC"/>
        <w:divId w:val="527259509"/>
        <w:rPr>
          <w:color w:val="002060"/>
        </w:rPr>
      </w:pPr>
      <w:r w:rsidRPr="00173081">
        <w:rPr>
          <w:color w:val="002060"/>
        </w:rPr>
        <w:t>RISULTATI</w:t>
      </w:r>
    </w:p>
    <w:p w14:paraId="6F6C1D15" w14:textId="77777777" w:rsidR="00173081" w:rsidRPr="00173081" w:rsidRDefault="00173081" w:rsidP="00173081">
      <w:pPr>
        <w:pStyle w:val="breakline"/>
        <w:divId w:val="527259509"/>
        <w:rPr>
          <w:color w:val="002060"/>
        </w:rPr>
      </w:pPr>
    </w:p>
    <w:p w14:paraId="21A4980E" w14:textId="77777777" w:rsidR="00173081" w:rsidRPr="00173081" w:rsidRDefault="00173081" w:rsidP="00173081">
      <w:pPr>
        <w:pStyle w:val="SOTTOTITOLOCAMPIONATO1"/>
        <w:divId w:val="527259509"/>
        <w:rPr>
          <w:color w:val="002060"/>
        </w:rPr>
      </w:pPr>
      <w:r w:rsidRPr="00173081">
        <w:rPr>
          <w:color w:val="002060"/>
        </w:rPr>
        <w:t>RISULTATI UFFICIALI GARE DEL 01/12/2019</w:t>
      </w:r>
    </w:p>
    <w:p w14:paraId="426A1A71"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7B853438"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C5EF6" w:rsidRPr="00173081" w14:paraId="68D9B1AD"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3B8B4DB2"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313A03" w14:textId="77777777" w:rsidR="00173081" w:rsidRPr="00173081" w:rsidRDefault="00173081" w:rsidP="00C856B7">
                  <w:pPr>
                    <w:pStyle w:val="HEADERTABELLA"/>
                    <w:rPr>
                      <w:color w:val="002060"/>
                    </w:rPr>
                  </w:pPr>
                  <w:r w:rsidRPr="00173081">
                    <w:rPr>
                      <w:color w:val="002060"/>
                    </w:rPr>
                    <w:t>GIRONE A - 2 Giornata - R</w:t>
                  </w:r>
                </w:p>
              </w:tc>
            </w:tr>
            <w:tr w:rsidR="00173081" w:rsidRPr="00173081" w14:paraId="3EFD82DC"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307FE0" w14:textId="77777777" w:rsidR="00173081" w:rsidRPr="00173081" w:rsidRDefault="00173081" w:rsidP="00C856B7">
                  <w:pPr>
                    <w:pStyle w:val="ROWTABELLA"/>
                    <w:rPr>
                      <w:color w:val="002060"/>
                    </w:rPr>
                  </w:pPr>
                  <w:r w:rsidRPr="00173081">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A6A8E3" w14:textId="77777777" w:rsidR="00173081" w:rsidRPr="00173081" w:rsidRDefault="00173081" w:rsidP="00C856B7">
                  <w:pPr>
                    <w:pStyle w:val="ROWTABELLA"/>
                    <w:rPr>
                      <w:color w:val="002060"/>
                    </w:rPr>
                  </w:pPr>
                  <w:r w:rsidRPr="00173081">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A9F79D" w14:textId="77777777" w:rsidR="00173081" w:rsidRPr="00173081" w:rsidRDefault="00173081" w:rsidP="00C856B7">
                  <w:pPr>
                    <w:pStyle w:val="ROWTABELLA"/>
                    <w:jc w:val="center"/>
                    <w:rPr>
                      <w:color w:val="002060"/>
                    </w:rPr>
                  </w:pPr>
                  <w:r w:rsidRPr="0017308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8D1223" w14:textId="77777777" w:rsidR="00173081" w:rsidRPr="00173081" w:rsidRDefault="00173081" w:rsidP="00C856B7">
                  <w:pPr>
                    <w:pStyle w:val="ROWTABELLA"/>
                    <w:jc w:val="center"/>
                    <w:rPr>
                      <w:color w:val="002060"/>
                    </w:rPr>
                  </w:pPr>
                  <w:r w:rsidRPr="00173081">
                    <w:rPr>
                      <w:color w:val="002060"/>
                    </w:rPr>
                    <w:t> </w:t>
                  </w:r>
                </w:p>
              </w:tc>
            </w:tr>
            <w:tr w:rsidR="00173081" w:rsidRPr="00173081" w14:paraId="53B31C10"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9209F7" w14:textId="77777777" w:rsidR="00173081" w:rsidRPr="00173081" w:rsidRDefault="00173081" w:rsidP="00C856B7">
                  <w:pPr>
                    <w:pStyle w:val="ROWTABELLA"/>
                    <w:rPr>
                      <w:color w:val="002060"/>
                    </w:rPr>
                  </w:pPr>
                  <w:r w:rsidRPr="00173081">
                    <w:rPr>
                      <w:color w:val="002060"/>
                    </w:rPr>
                    <w:t xml:space="preserve">CALCIO A 5 CORINALDO </w:t>
                  </w:r>
                  <w:proofErr w:type="spellStart"/>
                  <w:r w:rsidRPr="00173081">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951814" w14:textId="77777777" w:rsidR="00173081" w:rsidRPr="00173081" w:rsidRDefault="00173081" w:rsidP="00C856B7">
                  <w:pPr>
                    <w:pStyle w:val="ROWTABELLA"/>
                    <w:rPr>
                      <w:color w:val="002060"/>
                    </w:rPr>
                  </w:pPr>
                  <w:r w:rsidRPr="0017308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C99ED0" w14:textId="77777777" w:rsidR="00173081" w:rsidRPr="00173081" w:rsidRDefault="00173081" w:rsidP="00C856B7">
                  <w:pPr>
                    <w:pStyle w:val="ROWTABELLA"/>
                    <w:jc w:val="center"/>
                    <w:rPr>
                      <w:color w:val="002060"/>
                    </w:rPr>
                  </w:pPr>
                  <w:r w:rsidRPr="0017308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6DE92D0" w14:textId="77777777" w:rsidR="00173081" w:rsidRPr="00173081" w:rsidRDefault="00173081" w:rsidP="00C856B7">
                  <w:pPr>
                    <w:pStyle w:val="ROWTABELLA"/>
                    <w:jc w:val="center"/>
                    <w:rPr>
                      <w:color w:val="002060"/>
                    </w:rPr>
                  </w:pPr>
                  <w:r w:rsidRPr="00173081">
                    <w:rPr>
                      <w:color w:val="002060"/>
                    </w:rPr>
                    <w:t> </w:t>
                  </w:r>
                </w:p>
              </w:tc>
            </w:tr>
            <w:tr w:rsidR="00173081" w:rsidRPr="00173081" w14:paraId="43F5068C"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487E3D" w14:textId="77777777" w:rsidR="00173081" w:rsidRPr="00173081" w:rsidRDefault="00173081" w:rsidP="00C856B7">
                  <w:pPr>
                    <w:pStyle w:val="ROWTABELLA"/>
                    <w:rPr>
                      <w:color w:val="002060"/>
                    </w:rPr>
                  </w:pPr>
                  <w:r w:rsidRPr="00173081">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1F9745" w14:textId="77777777" w:rsidR="00173081" w:rsidRPr="00173081" w:rsidRDefault="00173081" w:rsidP="00C856B7">
                  <w:pPr>
                    <w:pStyle w:val="ROWTABELLA"/>
                    <w:rPr>
                      <w:color w:val="002060"/>
                    </w:rPr>
                  </w:pPr>
                  <w:r w:rsidRPr="00173081">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FAF2E2" w14:textId="77777777" w:rsidR="00173081" w:rsidRPr="00173081" w:rsidRDefault="00173081" w:rsidP="00C856B7">
                  <w:pPr>
                    <w:pStyle w:val="ROWTABELLA"/>
                    <w:jc w:val="center"/>
                    <w:rPr>
                      <w:color w:val="002060"/>
                    </w:rPr>
                  </w:pPr>
                  <w:r w:rsidRPr="00173081">
                    <w:rPr>
                      <w:color w:val="002060"/>
                    </w:rPr>
                    <w:t>4 - 9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448026" w14:textId="77777777" w:rsidR="00173081" w:rsidRPr="00173081" w:rsidRDefault="00173081" w:rsidP="00C856B7">
                  <w:pPr>
                    <w:pStyle w:val="ROWTABELLA"/>
                    <w:jc w:val="center"/>
                    <w:rPr>
                      <w:color w:val="002060"/>
                    </w:rPr>
                  </w:pPr>
                  <w:r w:rsidRPr="00173081">
                    <w:rPr>
                      <w:color w:val="002060"/>
                    </w:rPr>
                    <w:t> </w:t>
                  </w:r>
                </w:p>
              </w:tc>
            </w:tr>
            <w:tr w:rsidR="00173081" w:rsidRPr="00173081" w14:paraId="393A61DC"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2A091369" w14:textId="77777777" w:rsidR="00173081" w:rsidRPr="00173081" w:rsidRDefault="00173081" w:rsidP="00C856B7">
                  <w:pPr>
                    <w:pStyle w:val="ROWTABELLA"/>
                    <w:rPr>
                      <w:color w:val="002060"/>
                    </w:rPr>
                  </w:pPr>
                  <w:r w:rsidRPr="00173081">
                    <w:rPr>
                      <w:color w:val="002060"/>
                    </w:rPr>
                    <w:t>(1) - disputata il 30/11/2019</w:t>
                  </w:r>
                </w:p>
              </w:tc>
            </w:tr>
          </w:tbl>
          <w:p w14:paraId="0FC9100A" w14:textId="77777777" w:rsidR="00173081" w:rsidRPr="00173081" w:rsidRDefault="00173081" w:rsidP="00C856B7">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4FC1231F"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78FE51" w14:textId="77777777" w:rsidR="00173081" w:rsidRPr="00173081" w:rsidRDefault="00173081" w:rsidP="00C856B7">
                  <w:pPr>
                    <w:pStyle w:val="HEADERTABELLA"/>
                    <w:rPr>
                      <w:color w:val="002060"/>
                    </w:rPr>
                  </w:pPr>
                  <w:r w:rsidRPr="00173081">
                    <w:rPr>
                      <w:color w:val="002060"/>
                    </w:rPr>
                    <w:t>GIRONE B - 2 Giornata - R</w:t>
                  </w:r>
                </w:p>
              </w:tc>
            </w:tr>
            <w:tr w:rsidR="00173081" w:rsidRPr="00173081" w14:paraId="49870C3F"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F6D30DB" w14:textId="77777777" w:rsidR="00173081" w:rsidRPr="00173081" w:rsidRDefault="00173081" w:rsidP="00C856B7">
                  <w:pPr>
                    <w:pStyle w:val="ROWTABELLA"/>
                    <w:rPr>
                      <w:color w:val="002060"/>
                    </w:rPr>
                  </w:pPr>
                  <w:r w:rsidRPr="00173081">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F81E2B" w14:textId="77777777" w:rsidR="00173081" w:rsidRPr="00173081" w:rsidRDefault="00173081" w:rsidP="00C856B7">
                  <w:pPr>
                    <w:pStyle w:val="ROWTABELLA"/>
                    <w:rPr>
                      <w:color w:val="002060"/>
                    </w:rPr>
                  </w:pPr>
                  <w:r w:rsidRPr="00173081">
                    <w:rPr>
                      <w:color w:val="002060"/>
                    </w:rPr>
                    <w:t xml:space="preserve">- AMICI DEL </w:t>
                  </w:r>
                  <w:proofErr w:type="spellStart"/>
                  <w:r w:rsidRPr="00173081">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AA44F0" w14:textId="77777777" w:rsidR="00173081" w:rsidRPr="00173081" w:rsidRDefault="00173081" w:rsidP="00C856B7">
                  <w:pPr>
                    <w:pStyle w:val="ROWTABELLA"/>
                    <w:jc w:val="center"/>
                    <w:rPr>
                      <w:color w:val="002060"/>
                    </w:rPr>
                  </w:pPr>
                  <w:r w:rsidRPr="00173081">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23ABEA" w14:textId="77777777" w:rsidR="00173081" w:rsidRPr="00173081" w:rsidRDefault="00173081" w:rsidP="00C856B7">
                  <w:pPr>
                    <w:pStyle w:val="ROWTABELLA"/>
                    <w:jc w:val="center"/>
                    <w:rPr>
                      <w:color w:val="002060"/>
                    </w:rPr>
                  </w:pPr>
                  <w:r w:rsidRPr="00173081">
                    <w:rPr>
                      <w:color w:val="002060"/>
                    </w:rPr>
                    <w:t> </w:t>
                  </w:r>
                </w:p>
              </w:tc>
            </w:tr>
            <w:tr w:rsidR="00173081" w:rsidRPr="00173081" w14:paraId="71E1CBFA"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CED975D" w14:textId="77777777" w:rsidR="00173081" w:rsidRPr="00173081" w:rsidRDefault="00173081" w:rsidP="00C856B7">
                  <w:pPr>
                    <w:pStyle w:val="ROWTABELLA"/>
                    <w:rPr>
                      <w:color w:val="002060"/>
                    </w:rPr>
                  </w:pPr>
                  <w:r w:rsidRPr="00173081">
                    <w:rPr>
                      <w:color w:val="002060"/>
                    </w:rPr>
                    <w:t xml:space="preserve">(1) ITALSERVICE C5 </w:t>
                  </w:r>
                  <w:proofErr w:type="spellStart"/>
                  <w:r w:rsidRPr="00173081">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D4B9C2" w14:textId="77777777" w:rsidR="00173081" w:rsidRPr="00173081" w:rsidRDefault="00173081" w:rsidP="00C856B7">
                  <w:pPr>
                    <w:pStyle w:val="ROWTABELLA"/>
                    <w:rPr>
                      <w:color w:val="002060"/>
                    </w:rPr>
                  </w:pPr>
                  <w:r w:rsidRPr="00173081">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E6FB53" w14:textId="77777777" w:rsidR="00173081" w:rsidRPr="00173081" w:rsidRDefault="00173081" w:rsidP="00C856B7">
                  <w:pPr>
                    <w:pStyle w:val="ROWTABELLA"/>
                    <w:jc w:val="center"/>
                    <w:rPr>
                      <w:color w:val="002060"/>
                    </w:rPr>
                  </w:pPr>
                  <w:r w:rsidRPr="0017308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4493AA" w14:textId="77777777" w:rsidR="00173081" w:rsidRPr="00173081" w:rsidRDefault="00173081" w:rsidP="00C856B7">
                  <w:pPr>
                    <w:pStyle w:val="ROWTABELLA"/>
                    <w:jc w:val="center"/>
                    <w:rPr>
                      <w:color w:val="002060"/>
                    </w:rPr>
                  </w:pPr>
                  <w:r w:rsidRPr="00173081">
                    <w:rPr>
                      <w:color w:val="002060"/>
                    </w:rPr>
                    <w:t> </w:t>
                  </w:r>
                </w:p>
              </w:tc>
            </w:tr>
            <w:tr w:rsidR="00173081" w:rsidRPr="00173081" w14:paraId="4EE7BD3D"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5B333F" w14:textId="77777777" w:rsidR="00173081" w:rsidRPr="00173081" w:rsidRDefault="00173081" w:rsidP="00C856B7">
                  <w:pPr>
                    <w:pStyle w:val="ROWTABELLA"/>
                    <w:rPr>
                      <w:color w:val="002060"/>
                    </w:rPr>
                  </w:pPr>
                  <w:r w:rsidRPr="00173081">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C9FACA" w14:textId="77777777" w:rsidR="00173081" w:rsidRPr="00173081" w:rsidRDefault="00173081" w:rsidP="00C856B7">
                  <w:pPr>
                    <w:pStyle w:val="ROWTABELLA"/>
                    <w:rPr>
                      <w:color w:val="002060"/>
                    </w:rPr>
                  </w:pPr>
                  <w:r w:rsidRPr="00173081">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A6D772" w14:textId="77777777" w:rsidR="00173081" w:rsidRPr="00173081" w:rsidRDefault="00173081" w:rsidP="00C856B7">
                  <w:pPr>
                    <w:pStyle w:val="ROWTABELLA"/>
                    <w:jc w:val="center"/>
                    <w:rPr>
                      <w:color w:val="002060"/>
                    </w:rPr>
                  </w:pPr>
                  <w:r w:rsidRPr="00173081">
                    <w:rPr>
                      <w:color w:val="002060"/>
                    </w:rPr>
                    <w:t>21 - 0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A415DE" w14:textId="77777777" w:rsidR="00173081" w:rsidRPr="00173081" w:rsidRDefault="00173081" w:rsidP="00C856B7">
                  <w:pPr>
                    <w:pStyle w:val="ROWTABELLA"/>
                    <w:jc w:val="center"/>
                    <w:rPr>
                      <w:color w:val="002060"/>
                    </w:rPr>
                  </w:pPr>
                  <w:r w:rsidRPr="00173081">
                    <w:rPr>
                      <w:color w:val="002060"/>
                    </w:rPr>
                    <w:t> </w:t>
                  </w:r>
                </w:p>
              </w:tc>
            </w:tr>
            <w:tr w:rsidR="00173081" w:rsidRPr="00173081" w14:paraId="452BC64C" w14:textId="77777777" w:rsidTr="00C856B7">
              <w:tc>
                <w:tcPr>
                  <w:tcW w:w="4700" w:type="dxa"/>
                  <w:gridSpan w:val="4"/>
                  <w:tcBorders>
                    <w:top w:val="nil"/>
                    <w:left w:val="nil"/>
                    <w:bottom w:val="nil"/>
                    <w:right w:val="nil"/>
                  </w:tcBorders>
                  <w:tcMar>
                    <w:top w:w="20" w:type="dxa"/>
                    <w:left w:w="20" w:type="dxa"/>
                    <w:bottom w:w="20" w:type="dxa"/>
                    <w:right w:w="20" w:type="dxa"/>
                  </w:tcMar>
                  <w:vAlign w:val="center"/>
                </w:tcPr>
                <w:p w14:paraId="2B53B3F7" w14:textId="77777777" w:rsidR="00173081" w:rsidRPr="00173081" w:rsidRDefault="00173081" w:rsidP="00C856B7">
                  <w:pPr>
                    <w:pStyle w:val="ROWTABELLA"/>
                    <w:rPr>
                      <w:color w:val="002060"/>
                    </w:rPr>
                  </w:pPr>
                  <w:r w:rsidRPr="00173081">
                    <w:rPr>
                      <w:color w:val="002060"/>
                    </w:rPr>
                    <w:t>(1) - disputata il 30/11/2019</w:t>
                  </w:r>
                </w:p>
              </w:tc>
            </w:tr>
          </w:tbl>
          <w:p w14:paraId="3B633AF6" w14:textId="77777777" w:rsidR="00173081" w:rsidRPr="00173081" w:rsidRDefault="00173081" w:rsidP="00C856B7">
            <w:pPr>
              <w:rPr>
                <w:color w:val="002060"/>
                <w:sz w:val="24"/>
                <w:szCs w:val="24"/>
              </w:rPr>
            </w:pPr>
          </w:p>
        </w:tc>
      </w:tr>
    </w:tbl>
    <w:p w14:paraId="0282308A"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C5EF6" w:rsidRPr="00173081" w14:paraId="70C0CB4F"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4EB431F8"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CC6D1" w14:textId="77777777" w:rsidR="00173081" w:rsidRPr="00173081" w:rsidRDefault="00173081" w:rsidP="00C856B7">
                  <w:pPr>
                    <w:pStyle w:val="HEADERTABELLA"/>
                    <w:rPr>
                      <w:color w:val="002060"/>
                    </w:rPr>
                  </w:pPr>
                  <w:r w:rsidRPr="00173081">
                    <w:rPr>
                      <w:color w:val="002060"/>
                    </w:rPr>
                    <w:t>GIRONE C - 2 Giornata - R</w:t>
                  </w:r>
                </w:p>
              </w:tc>
            </w:tr>
            <w:tr w:rsidR="00173081" w:rsidRPr="00173081" w14:paraId="7E6ADA68"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EDD31A" w14:textId="77777777" w:rsidR="00173081" w:rsidRPr="00173081" w:rsidRDefault="00173081" w:rsidP="00C856B7">
                  <w:pPr>
                    <w:pStyle w:val="ROWTABELLA"/>
                    <w:rPr>
                      <w:color w:val="002060"/>
                    </w:rPr>
                  </w:pPr>
                  <w:r w:rsidRPr="00173081">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C88EBF" w14:textId="77777777" w:rsidR="00173081" w:rsidRPr="00173081" w:rsidRDefault="00173081" w:rsidP="00C856B7">
                  <w:pPr>
                    <w:pStyle w:val="ROWTABELLA"/>
                    <w:rPr>
                      <w:color w:val="002060"/>
                    </w:rPr>
                  </w:pPr>
                  <w:r w:rsidRPr="00173081">
                    <w:rPr>
                      <w:color w:val="002060"/>
                    </w:rPr>
                    <w:t xml:space="preserve">- ACLI MANTOVANI </w:t>
                  </w:r>
                  <w:proofErr w:type="spellStart"/>
                  <w:r w:rsidRPr="00173081">
                    <w:rPr>
                      <w:color w:val="002060"/>
                    </w:rPr>
                    <w:t>CALCIOsq.B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190A6E" w14:textId="77777777" w:rsidR="00173081" w:rsidRPr="00173081" w:rsidRDefault="00173081" w:rsidP="00C856B7">
                  <w:pPr>
                    <w:pStyle w:val="ROWTABELLA"/>
                    <w:jc w:val="center"/>
                    <w:rPr>
                      <w:color w:val="002060"/>
                    </w:rPr>
                  </w:pPr>
                  <w:r w:rsidRPr="00173081">
                    <w:rPr>
                      <w:color w:val="002060"/>
                    </w:rPr>
                    <w:t>2 - 10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B1FE05" w14:textId="77777777" w:rsidR="00173081" w:rsidRPr="00173081" w:rsidRDefault="00173081" w:rsidP="00C856B7">
                  <w:pPr>
                    <w:pStyle w:val="ROWTABELLA"/>
                    <w:jc w:val="center"/>
                    <w:rPr>
                      <w:color w:val="002060"/>
                    </w:rPr>
                  </w:pPr>
                  <w:r w:rsidRPr="00173081">
                    <w:rPr>
                      <w:color w:val="002060"/>
                    </w:rPr>
                    <w:t> </w:t>
                  </w:r>
                </w:p>
              </w:tc>
            </w:tr>
            <w:tr w:rsidR="00173081" w:rsidRPr="00173081" w14:paraId="42CBD7D4" w14:textId="77777777" w:rsidTr="00C85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449CAC1" w14:textId="77777777" w:rsidR="00173081" w:rsidRPr="00173081" w:rsidRDefault="00173081" w:rsidP="00C856B7">
                  <w:pPr>
                    <w:pStyle w:val="ROWTABELLA"/>
                    <w:rPr>
                      <w:color w:val="002060"/>
                    </w:rPr>
                  </w:pPr>
                  <w:r w:rsidRPr="00173081">
                    <w:rPr>
                      <w:color w:val="002060"/>
                    </w:rPr>
                    <w:t>FUTBOL3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DF43B6E" w14:textId="77777777" w:rsidR="00173081" w:rsidRPr="00173081" w:rsidRDefault="00173081" w:rsidP="00C856B7">
                  <w:pPr>
                    <w:pStyle w:val="ROWTABELLA"/>
                    <w:rPr>
                      <w:color w:val="002060"/>
                    </w:rPr>
                  </w:pPr>
                  <w:r w:rsidRPr="0017308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98EBB1" w14:textId="77777777" w:rsidR="00173081" w:rsidRPr="00173081" w:rsidRDefault="00173081" w:rsidP="00C856B7">
                  <w:pPr>
                    <w:pStyle w:val="ROWTABELLA"/>
                    <w:jc w:val="center"/>
                    <w:rPr>
                      <w:color w:val="002060"/>
                    </w:rPr>
                  </w:pPr>
                  <w:r w:rsidRPr="00173081">
                    <w:rPr>
                      <w:color w:val="002060"/>
                    </w:rPr>
                    <w:t>12 - 2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E969B2D" w14:textId="77777777" w:rsidR="00173081" w:rsidRPr="00173081" w:rsidRDefault="00173081" w:rsidP="00C856B7">
                  <w:pPr>
                    <w:pStyle w:val="ROWTABELLA"/>
                    <w:jc w:val="center"/>
                    <w:rPr>
                      <w:color w:val="002060"/>
                    </w:rPr>
                  </w:pPr>
                  <w:r w:rsidRPr="00173081">
                    <w:rPr>
                      <w:color w:val="002060"/>
                    </w:rPr>
                    <w:t> </w:t>
                  </w:r>
                </w:p>
              </w:tc>
            </w:tr>
            <w:tr w:rsidR="00173081" w:rsidRPr="00173081" w14:paraId="4AA7887E"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23A8A0" w14:textId="77777777" w:rsidR="00173081" w:rsidRPr="00173081" w:rsidRDefault="00173081" w:rsidP="00C856B7">
                  <w:pPr>
                    <w:pStyle w:val="ROWTABELLA"/>
                    <w:rPr>
                      <w:color w:val="002060"/>
                    </w:rPr>
                  </w:pPr>
                  <w:r w:rsidRPr="0017308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08B5F9" w14:textId="77777777" w:rsidR="00173081" w:rsidRPr="00173081" w:rsidRDefault="00173081" w:rsidP="00C856B7">
                  <w:pPr>
                    <w:pStyle w:val="ROWTABELLA"/>
                    <w:rPr>
                      <w:color w:val="002060"/>
                    </w:rPr>
                  </w:pPr>
                  <w:r w:rsidRPr="00173081">
                    <w:rPr>
                      <w:color w:val="002060"/>
                    </w:rPr>
                    <w:t>- FUTSAL ASKL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3A05F9" w14:textId="77777777" w:rsidR="00173081" w:rsidRPr="00173081" w:rsidRDefault="00173081" w:rsidP="00C856B7">
                  <w:pPr>
                    <w:pStyle w:val="ROWTABELLA"/>
                    <w:jc w:val="center"/>
                    <w:rPr>
                      <w:color w:val="002060"/>
                    </w:rPr>
                  </w:pPr>
                  <w:r w:rsidRPr="0017308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03E650" w14:textId="77777777" w:rsidR="00173081" w:rsidRPr="00173081" w:rsidRDefault="00173081" w:rsidP="00C856B7">
                  <w:pPr>
                    <w:pStyle w:val="ROWTABELLA"/>
                    <w:jc w:val="center"/>
                    <w:rPr>
                      <w:color w:val="002060"/>
                    </w:rPr>
                  </w:pPr>
                  <w:r w:rsidRPr="00173081">
                    <w:rPr>
                      <w:color w:val="002060"/>
                    </w:rPr>
                    <w:t> </w:t>
                  </w:r>
                </w:p>
              </w:tc>
            </w:tr>
          </w:tbl>
          <w:p w14:paraId="182C262A" w14:textId="77777777" w:rsidR="00173081" w:rsidRPr="00173081" w:rsidRDefault="00173081" w:rsidP="00C856B7">
            <w:pPr>
              <w:rPr>
                <w:color w:val="002060"/>
                <w:sz w:val="24"/>
                <w:szCs w:val="24"/>
              </w:rPr>
            </w:pPr>
          </w:p>
        </w:tc>
      </w:tr>
    </w:tbl>
    <w:p w14:paraId="2F447C6D" w14:textId="77777777" w:rsidR="00173081" w:rsidRPr="00173081" w:rsidRDefault="00173081" w:rsidP="00173081">
      <w:pPr>
        <w:pStyle w:val="breakline"/>
        <w:divId w:val="527259509"/>
        <w:rPr>
          <w:color w:val="002060"/>
        </w:rPr>
      </w:pPr>
    </w:p>
    <w:p w14:paraId="71663CA2" w14:textId="77777777" w:rsidR="00173081" w:rsidRPr="00173081" w:rsidRDefault="00173081" w:rsidP="00173081">
      <w:pPr>
        <w:pStyle w:val="breakline"/>
        <w:divId w:val="527259509"/>
        <w:rPr>
          <w:color w:val="002060"/>
        </w:rPr>
      </w:pPr>
    </w:p>
    <w:p w14:paraId="7A310749" w14:textId="77777777" w:rsidR="00173081" w:rsidRPr="00173081" w:rsidRDefault="00173081" w:rsidP="00173081">
      <w:pPr>
        <w:pStyle w:val="TITOLOPRINC"/>
        <w:divId w:val="527259509"/>
        <w:rPr>
          <w:color w:val="002060"/>
        </w:rPr>
      </w:pPr>
      <w:r w:rsidRPr="00173081">
        <w:rPr>
          <w:color w:val="002060"/>
        </w:rPr>
        <w:t>GIUDICE SPORTIVO</w:t>
      </w:r>
    </w:p>
    <w:p w14:paraId="45F18636"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5DB6A7D9" w14:textId="77777777" w:rsidR="00173081" w:rsidRPr="00173081" w:rsidRDefault="00173081" w:rsidP="00173081">
      <w:pPr>
        <w:pStyle w:val="titolo10"/>
        <w:divId w:val="527259509"/>
        <w:rPr>
          <w:color w:val="002060"/>
        </w:rPr>
      </w:pPr>
      <w:r w:rsidRPr="00173081">
        <w:rPr>
          <w:color w:val="002060"/>
        </w:rPr>
        <w:t xml:space="preserve">GARE DEL 30/11/2019 </w:t>
      </w:r>
    </w:p>
    <w:p w14:paraId="43520EB1"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3E0A747E"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3223D799"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2412C98C" w14:textId="77777777" w:rsidR="00173081" w:rsidRPr="00173081" w:rsidRDefault="00173081" w:rsidP="00173081">
      <w:pPr>
        <w:pStyle w:val="titolo20"/>
        <w:divId w:val="527259509"/>
        <w:rPr>
          <w:color w:val="002060"/>
        </w:rPr>
      </w:pPr>
      <w:r w:rsidRPr="0017308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C5EF6" w:rsidRPr="00173081" w14:paraId="202201B8" w14:textId="77777777" w:rsidTr="00173081">
        <w:trPr>
          <w:divId w:val="527259509"/>
        </w:trPr>
        <w:tc>
          <w:tcPr>
            <w:tcW w:w="2200" w:type="dxa"/>
            <w:tcMar>
              <w:top w:w="20" w:type="dxa"/>
              <w:left w:w="20" w:type="dxa"/>
              <w:bottom w:w="20" w:type="dxa"/>
              <w:right w:w="20" w:type="dxa"/>
            </w:tcMar>
            <w:vAlign w:val="center"/>
          </w:tcPr>
          <w:p w14:paraId="7FCAC5D7" w14:textId="77777777" w:rsidR="00173081" w:rsidRPr="00173081" w:rsidRDefault="00173081" w:rsidP="00C856B7">
            <w:pPr>
              <w:pStyle w:val="movimento"/>
              <w:rPr>
                <w:color w:val="002060"/>
              </w:rPr>
            </w:pPr>
            <w:r w:rsidRPr="00173081">
              <w:rPr>
                <w:color w:val="002060"/>
              </w:rPr>
              <w:t>D ATTEO MARIO</w:t>
            </w:r>
          </w:p>
        </w:tc>
        <w:tc>
          <w:tcPr>
            <w:tcW w:w="2200" w:type="dxa"/>
            <w:tcMar>
              <w:top w:w="20" w:type="dxa"/>
              <w:left w:w="20" w:type="dxa"/>
              <w:bottom w:w="20" w:type="dxa"/>
              <w:right w:w="20" w:type="dxa"/>
            </w:tcMar>
            <w:vAlign w:val="center"/>
          </w:tcPr>
          <w:p w14:paraId="2114BBF9" w14:textId="77777777" w:rsidR="00173081" w:rsidRPr="00173081" w:rsidRDefault="00173081" w:rsidP="00C856B7">
            <w:pPr>
              <w:pStyle w:val="movimento2"/>
              <w:rPr>
                <w:color w:val="002060"/>
              </w:rPr>
            </w:pPr>
            <w:r w:rsidRPr="00173081">
              <w:rPr>
                <w:color w:val="002060"/>
              </w:rPr>
              <w:t xml:space="preserve">(FFJ CALCIO A 5) </w:t>
            </w:r>
          </w:p>
        </w:tc>
        <w:tc>
          <w:tcPr>
            <w:tcW w:w="800" w:type="dxa"/>
            <w:tcMar>
              <w:top w:w="20" w:type="dxa"/>
              <w:left w:w="20" w:type="dxa"/>
              <w:bottom w:w="20" w:type="dxa"/>
              <w:right w:w="20" w:type="dxa"/>
            </w:tcMar>
            <w:vAlign w:val="center"/>
          </w:tcPr>
          <w:p w14:paraId="337C0478"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37C42E3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C2E87F0" w14:textId="77777777" w:rsidR="00173081" w:rsidRPr="00173081" w:rsidRDefault="00173081" w:rsidP="00C856B7">
            <w:pPr>
              <w:pStyle w:val="movimento2"/>
              <w:rPr>
                <w:color w:val="002060"/>
              </w:rPr>
            </w:pPr>
            <w:r w:rsidRPr="00173081">
              <w:rPr>
                <w:color w:val="002060"/>
              </w:rPr>
              <w:t> </w:t>
            </w:r>
          </w:p>
        </w:tc>
      </w:tr>
    </w:tbl>
    <w:p w14:paraId="53A8A950" w14:textId="77777777" w:rsidR="00173081" w:rsidRPr="00173081" w:rsidRDefault="00173081" w:rsidP="00173081">
      <w:pPr>
        <w:pStyle w:val="titolo10"/>
        <w:divId w:val="527259509"/>
        <w:rPr>
          <w:color w:val="002060"/>
        </w:rPr>
      </w:pPr>
      <w:r w:rsidRPr="00173081">
        <w:rPr>
          <w:color w:val="002060"/>
        </w:rPr>
        <w:t xml:space="preserve">GARE DEL 1/12/2019 </w:t>
      </w:r>
    </w:p>
    <w:p w14:paraId="0874481E" w14:textId="77777777" w:rsidR="00173081" w:rsidRPr="00173081" w:rsidRDefault="00173081" w:rsidP="00173081">
      <w:pPr>
        <w:pStyle w:val="titolo7a"/>
        <w:divId w:val="527259509"/>
        <w:rPr>
          <w:color w:val="002060"/>
        </w:rPr>
      </w:pPr>
      <w:r w:rsidRPr="00173081">
        <w:rPr>
          <w:color w:val="002060"/>
        </w:rPr>
        <w:t xml:space="preserve">PROVVEDIMENTI DISCIPLINARI </w:t>
      </w:r>
    </w:p>
    <w:p w14:paraId="6FFF6982"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347F8C6D"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1C3AF02A" w14:textId="77777777" w:rsidR="00173081" w:rsidRPr="00173081" w:rsidRDefault="00173081" w:rsidP="00173081">
      <w:pPr>
        <w:pStyle w:val="titolo20"/>
        <w:divId w:val="527259509"/>
        <w:rPr>
          <w:color w:val="002060"/>
        </w:rPr>
      </w:pPr>
      <w:r w:rsidRPr="0017308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C5EF6" w:rsidRPr="00173081" w14:paraId="1690F977" w14:textId="77777777" w:rsidTr="00173081">
        <w:trPr>
          <w:divId w:val="527259509"/>
        </w:trPr>
        <w:tc>
          <w:tcPr>
            <w:tcW w:w="2200" w:type="dxa"/>
            <w:tcMar>
              <w:top w:w="20" w:type="dxa"/>
              <w:left w:w="20" w:type="dxa"/>
              <w:bottom w:w="20" w:type="dxa"/>
              <w:right w:w="20" w:type="dxa"/>
            </w:tcMar>
            <w:vAlign w:val="center"/>
          </w:tcPr>
          <w:p w14:paraId="1C1C4870" w14:textId="77777777" w:rsidR="00173081" w:rsidRPr="00173081" w:rsidRDefault="00173081" w:rsidP="00C856B7">
            <w:pPr>
              <w:pStyle w:val="movimento"/>
              <w:rPr>
                <w:color w:val="002060"/>
              </w:rPr>
            </w:pPr>
            <w:r w:rsidRPr="00173081">
              <w:rPr>
                <w:color w:val="002060"/>
              </w:rPr>
              <w:lastRenderedPageBreak/>
              <w:t>CATALANO ELIA</w:t>
            </w:r>
          </w:p>
        </w:tc>
        <w:tc>
          <w:tcPr>
            <w:tcW w:w="2200" w:type="dxa"/>
            <w:tcMar>
              <w:top w:w="20" w:type="dxa"/>
              <w:left w:w="20" w:type="dxa"/>
              <w:bottom w:w="20" w:type="dxa"/>
              <w:right w:w="20" w:type="dxa"/>
            </w:tcMar>
            <w:vAlign w:val="center"/>
          </w:tcPr>
          <w:p w14:paraId="0413A79D" w14:textId="77777777" w:rsidR="00173081" w:rsidRPr="00173081" w:rsidRDefault="00173081" w:rsidP="00C856B7">
            <w:pPr>
              <w:pStyle w:val="movimento2"/>
              <w:rPr>
                <w:color w:val="002060"/>
              </w:rPr>
            </w:pPr>
            <w:r w:rsidRPr="00173081">
              <w:rPr>
                <w:color w:val="002060"/>
              </w:rPr>
              <w:t xml:space="preserve">(CANTINE RIUNITE CSI) </w:t>
            </w:r>
          </w:p>
        </w:tc>
        <w:tc>
          <w:tcPr>
            <w:tcW w:w="800" w:type="dxa"/>
            <w:tcMar>
              <w:top w:w="20" w:type="dxa"/>
              <w:left w:w="20" w:type="dxa"/>
              <w:bottom w:w="20" w:type="dxa"/>
              <w:right w:w="20" w:type="dxa"/>
            </w:tcMar>
            <w:vAlign w:val="center"/>
          </w:tcPr>
          <w:p w14:paraId="0111EAF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7707AD3" w14:textId="77777777" w:rsidR="00173081" w:rsidRPr="00173081" w:rsidRDefault="00173081" w:rsidP="00C856B7">
            <w:pPr>
              <w:pStyle w:val="movimento"/>
              <w:rPr>
                <w:color w:val="002060"/>
              </w:rPr>
            </w:pPr>
            <w:r w:rsidRPr="00173081">
              <w:rPr>
                <w:color w:val="002060"/>
              </w:rPr>
              <w:t>FORESI TOMMASO</w:t>
            </w:r>
          </w:p>
        </w:tc>
        <w:tc>
          <w:tcPr>
            <w:tcW w:w="2200" w:type="dxa"/>
            <w:tcMar>
              <w:top w:w="20" w:type="dxa"/>
              <w:left w:w="20" w:type="dxa"/>
              <w:bottom w:w="20" w:type="dxa"/>
              <w:right w:w="20" w:type="dxa"/>
            </w:tcMar>
            <w:vAlign w:val="center"/>
          </w:tcPr>
          <w:p w14:paraId="2124A9C0" w14:textId="77777777" w:rsidR="00173081" w:rsidRPr="00173081" w:rsidRDefault="00173081" w:rsidP="00C856B7">
            <w:pPr>
              <w:pStyle w:val="movimento2"/>
              <w:rPr>
                <w:color w:val="002060"/>
              </w:rPr>
            </w:pPr>
            <w:r w:rsidRPr="00173081">
              <w:rPr>
                <w:color w:val="002060"/>
              </w:rPr>
              <w:t xml:space="preserve">(CANTINE RIUNITE CSI) </w:t>
            </w:r>
          </w:p>
        </w:tc>
      </w:tr>
      <w:tr w:rsidR="000C5EF6" w:rsidRPr="00173081" w14:paraId="4646DC28" w14:textId="77777777" w:rsidTr="00173081">
        <w:trPr>
          <w:divId w:val="527259509"/>
        </w:trPr>
        <w:tc>
          <w:tcPr>
            <w:tcW w:w="2200" w:type="dxa"/>
            <w:tcMar>
              <w:top w:w="20" w:type="dxa"/>
              <w:left w:w="20" w:type="dxa"/>
              <w:bottom w:w="20" w:type="dxa"/>
              <w:right w:w="20" w:type="dxa"/>
            </w:tcMar>
            <w:vAlign w:val="center"/>
          </w:tcPr>
          <w:p w14:paraId="52BF09BB" w14:textId="77777777" w:rsidR="00173081" w:rsidRPr="00173081" w:rsidRDefault="00173081" w:rsidP="00C856B7">
            <w:pPr>
              <w:pStyle w:val="movimento"/>
              <w:rPr>
                <w:color w:val="002060"/>
              </w:rPr>
            </w:pPr>
            <w:r w:rsidRPr="00173081">
              <w:rPr>
                <w:color w:val="002060"/>
              </w:rPr>
              <w:t>ALOISI GIOVANNI</w:t>
            </w:r>
          </w:p>
        </w:tc>
        <w:tc>
          <w:tcPr>
            <w:tcW w:w="2200" w:type="dxa"/>
            <w:tcMar>
              <w:top w:w="20" w:type="dxa"/>
              <w:left w:w="20" w:type="dxa"/>
              <w:bottom w:w="20" w:type="dxa"/>
              <w:right w:w="20" w:type="dxa"/>
            </w:tcMar>
            <w:vAlign w:val="center"/>
          </w:tcPr>
          <w:p w14:paraId="05E535AC" w14:textId="77777777" w:rsidR="00173081" w:rsidRPr="00173081" w:rsidRDefault="00173081" w:rsidP="00C856B7">
            <w:pPr>
              <w:pStyle w:val="movimento2"/>
              <w:rPr>
                <w:color w:val="002060"/>
              </w:rPr>
            </w:pPr>
            <w:r w:rsidRPr="00173081">
              <w:rPr>
                <w:color w:val="002060"/>
              </w:rPr>
              <w:t xml:space="preserve">(PIANACCIO) </w:t>
            </w:r>
          </w:p>
        </w:tc>
        <w:tc>
          <w:tcPr>
            <w:tcW w:w="800" w:type="dxa"/>
            <w:tcMar>
              <w:top w:w="20" w:type="dxa"/>
              <w:left w:w="20" w:type="dxa"/>
              <w:bottom w:w="20" w:type="dxa"/>
              <w:right w:w="20" w:type="dxa"/>
            </w:tcMar>
            <w:vAlign w:val="center"/>
          </w:tcPr>
          <w:p w14:paraId="4548C47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13A6509E"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E6F7E22" w14:textId="77777777" w:rsidR="00173081" w:rsidRPr="00173081" w:rsidRDefault="00173081" w:rsidP="00C856B7">
            <w:pPr>
              <w:pStyle w:val="movimento2"/>
              <w:rPr>
                <w:color w:val="002060"/>
              </w:rPr>
            </w:pPr>
            <w:r w:rsidRPr="00173081">
              <w:rPr>
                <w:color w:val="002060"/>
              </w:rPr>
              <w:t> </w:t>
            </w:r>
          </w:p>
        </w:tc>
      </w:tr>
    </w:tbl>
    <w:p w14:paraId="2778C379" w14:textId="77777777" w:rsidR="00173081" w:rsidRPr="00173081" w:rsidRDefault="00173081" w:rsidP="00173081">
      <w:pPr>
        <w:pStyle w:val="breakline"/>
        <w:divId w:val="527259509"/>
        <w:rPr>
          <w:color w:val="002060"/>
        </w:rPr>
      </w:pPr>
    </w:p>
    <w:p w14:paraId="5EEFC3BC"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2F34E7C7"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1BAC8706" w14:textId="77777777" w:rsidR="00173081" w:rsidRPr="00173081" w:rsidRDefault="00173081" w:rsidP="00173081">
      <w:pPr>
        <w:pStyle w:val="breakline"/>
        <w:divId w:val="527259509"/>
        <w:rPr>
          <w:color w:val="002060"/>
        </w:rPr>
      </w:pPr>
    </w:p>
    <w:p w14:paraId="44C4C0D4" w14:textId="77777777" w:rsidR="00173081" w:rsidRPr="00173081" w:rsidRDefault="00173081" w:rsidP="00173081">
      <w:pPr>
        <w:pStyle w:val="TITOLOPRINC"/>
        <w:divId w:val="527259509"/>
        <w:rPr>
          <w:color w:val="002060"/>
        </w:rPr>
      </w:pPr>
      <w:r w:rsidRPr="00173081">
        <w:rPr>
          <w:color w:val="002060"/>
        </w:rPr>
        <w:t>CLASSIFICA</w:t>
      </w:r>
    </w:p>
    <w:p w14:paraId="4B266214" w14:textId="77777777" w:rsidR="00173081" w:rsidRPr="00173081" w:rsidRDefault="00173081" w:rsidP="00173081">
      <w:pPr>
        <w:pStyle w:val="breakline"/>
        <w:divId w:val="527259509"/>
        <w:rPr>
          <w:color w:val="002060"/>
        </w:rPr>
      </w:pPr>
    </w:p>
    <w:p w14:paraId="1A8D63AC" w14:textId="77777777" w:rsidR="00173081" w:rsidRPr="00173081" w:rsidRDefault="00173081" w:rsidP="00173081">
      <w:pPr>
        <w:pStyle w:val="breakline"/>
        <w:divId w:val="527259509"/>
        <w:rPr>
          <w:color w:val="002060"/>
        </w:rPr>
      </w:pPr>
    </w:p>
    <w:p w14:paraId="3D357F1F" w14:textId="77777777" w:rsidR="00173081" w:rsidRPr="00173081" w:rsidRDefault="00173081" w:rsidP="00173081">
      <w:pPr>
        <w:pStyle w:val="SOTTOTITOLOCAMPIONATO1"/>
        <w:divId w:val="527259509"/>
        <w:rPr>
          <w:color w:val="002060"/>
        </w:rPr>
      </w:pPr>
      <w:r w:rsidRPr="0017308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C5EF6" w:rsidRPr="00173081" w14:paraId="2469009C"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5AA699"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6095B"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91D6BA"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78247"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7D9610"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F2CD77"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C10634"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17C6AB"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D566C"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59784E" w14:textId="77777777" w:rsidR="00173081" w:rsidRPr="00173081" w:rsidRDefault="00173081" w:rsidP="00C856B7">
            <w:pPr>
              <w:pStyle w:val="HEADERTABELLA"/>
              <w:rPr>
                <w:color w:val="002060"/>
              </w:rPr>
            </w:pPr>
            <w:r w:rsidRPr="00173081">
              <w:rPr>
                <w:color w:val="002060"/>
              </w:rPr>
              <w:t>PE</w:t>
            </w:r>
          </w:p>
        </w:tc>
      </w:tr>
      <w:tr w:rsidR="000C5EF6" w:rsidRPr="00173081" w14:paraId="0F0B8F72"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4923F5" w14:textId="77777777" w:rsidR="00173081" w:rsidRPr="00173081" w:rsidRDefault="00173081" w:rsidP="00C856B7">
            <w:pPr>
              <w:pStyle w:val="ROWTABELLA"/>
              <w:rPr>
                <w:color w:val="002060"/>
              </w:rPr>
            </w:pPr>
            <w:r w:rsidRPr="0017308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54C30"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8B3B7"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34B13"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3D858"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F6389"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A681E" w14:textId="77777777" w:rsidR="00173081" w:rsidRPr="00173081" w:rsidRDefault="00173081" w:rsidP="00C856B7">
            <w:pPr>
              <w:pStyle w:val="ROWTABELLA"/>
              <w:jc w:val="center"/>
              <w:rPr>
                <w:color w:val="002060"/>
              </w:rPr>
            </w:pPr>
            <w:r w:rsidRPr="001730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92F94"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2EABB" w14:textId="77777777" w:rsidR="00173081" w:rsidRPr="00173081" w:rsidRDefault="00173081" w:rsidP="00C856B7">
            <w:pPr>
              <w:pStyle w:val="ROWTABELLA"/>
              <w:jc w:val="center"/>
              <w:rPr>
                <w:color w:val="002060"/>
              </w:rPr>
            </w:pPr>
            <w:r w:rsidRPr="001730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3B09F" w14:textId="77777777" w:rsidR="00173081" w:rsidRPr="00173081" w:rsidRDefault="00173081" w:rsidP="00C856B7">
            <w:pPr>
              <w:pStyle w:val="ROWTABELLA"/>
              <w:jc w:val="center"/>
              <w:rPr>
                <w:color w:val="002060"/>
              </w:rPr>
            </w:pPr>
            <w:r w:rsidRPr="00173081">
              <w:rPr>
                <w:color w:val="002060"/>
              </w:rPr>
              <w:t>0</w:t>
            </w:r>
          </w:p>
        </w:tc>
      </w:tr>
      <w:tr w:rsidR="000C5EF6" w:rsidRPr="00173081" w14:paraId="3314DC9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8ABE10" w14:textId="77777777" w:rsidR="00173081" w:rsidRPr="00173081" w:rsidRDefault="00173081" w:rsidP="00C856B7">
            <w:pPr>
              <w:pStyle w:val="ROWTABELLA"/>
              <w:rPr>
                <w:color w:val="002060"/>
              </w:rPr>
            </w:pPr>
            <w:r w:rsidRPr="0017308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A47BF"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F65B9"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E1CF0"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8D58B"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4EB5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665FD" w14:textId="77777777" w:rsidR="00173081" w:rsidRPr="00173081" w:rsidRDefault="00173081" w:rsidP="00C856B7">
            <w:pPr>
              <w:pStyle w:val="ROWTABELLA"/>
              <w:jc w:val="center"/>
              <w:rPr>
                <w:color w:val="002060"/>
              </w:rPr>
            </w:pPr>
            <w:r w:rsidRPr="001730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389E1"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D56F3"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D9CCA" w14:textId="77777777" w:rsidR="00173081" w:rsidRPr="00173081" w:rsidRDefault="00173081" w:rsidP="00C856B7">
            <w:pPr>
              <w:pStyle w:val="ROWTABELLA"/>
              <w:jc w:val="center"/>
              <w:rPr>
                <w:color w:val="002060"/>
              </w:rPr>
            </w:pPr>
            <w:r w:rsidRPr="00173081">
              <w:rPr>
                <w:color w:val="002060"/>
              </w:rPr>
              <w:t>0</w:t>
            </w:r>
          </w:p>
        </w:tc>
      </w:tr>
      <w:tr w:rsidR="000C5EF6" w:rsidRPr="00173081" w14:paraId="4C4B8F32"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5FFD60" w14:textId="77777777" w:rsidR="00173081" w:rsidRPr="00173081" w:rsidRDefault="00173081" w:rsidP="00C856B7">
            <w:pPr>
              <w:pStyle w:val="ROWTABELLA"/>
              <w:rPr>
                <w:color w:val="002060"/>
              </w:rPr>
            </w:pPr>
            <w:r w:rsidRPr="0017308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82842"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D6AC1"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554D8"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49712"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454A6"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0263E" w14:textId="77777777" w:rsidR="00173081" w:rsidRPr="00173081" w:rsidRDefault="00173081" w:rsidP="00C856B7">
            <w:pPr>
              <w:pStyle w:val="ROWTABELLA"/>
              <w:jc w:val="center"/>
              <w:rPr>
                <w:color w:val="002060"/>
              </w:rPr>
            </w:pPr>
            <w:r w:rsidRPr="001730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7EC5E" w14:textId="77777777" w:rsidR="00173081" w:rsidRPr="00173081" w:rsidRDefault="00173081" w:rsidP="00C856B7">
            <w:pPr>
              <w:pStyle w:val="ROWTABELLA"/>
              <w:jc w:val="center"/>
              <w:rPr>
                <w:color w:val="002060"/>
              </w:rPr>
            </w:pPr>
            <w:r w:rsidRPr="001730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3B5CD"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269A3" w14:textId="77777777" w:rsidR="00173081" w:rsidRPr="00173081" w:rsidRDefault="00173081" w:rsidP="00C856B7">
            <w:pPr>
              <w:pStyle w:val="ROWTABELLA"/>
              <w:jc w:val="center"/>
              <w:rPr>
                <w:color w:val="002060"/>
              </w:rPr>
            </w:pPr>
            <w:r w:rsidRPr="00173081">
              <w:rPr>
                <w:color w:val="002060"/>
              </w:rPr>
              <w:t>0</w:t>
            </w:r>
          </w:p>
        </w:tc>
      </w:tr>
      <w:tr w:rsidR="000C5EF6" w:rsidRPr="00173081" w14:paraId="12EF1174"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C14A1C" w14:textId="77777777" w:rsidR="00173081" w:rsidRPr="00173081" w:rsidRDefault="00173081" w:rsidP="00C856B7">
            <w:pPr>
              <w:pStyle w:val="ROWTABELLA"/>
              <w:rPr>
                <w:color w:val="002060"/>
              </w:rPr>
            </w:pPr>
            <w:r w:rsidRPr="0017308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4B896"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A36FA"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BB830"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5D91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6150F"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2A1CA"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584D8" w14:textId="77777777" w:rsidR="00173081" w:rsidRPr="00173081" w:rsidRDefault="00173081" w:rsidP="00C856B7">
            <w:pPr>
              <w:pStyle w:val="ROWTABELLA"/>
              <w:jc w:val="center"/>
              <w:rPr>
                <w:color w:val="002060"/>
              </w:rPr>
            </w:pPr>
            <w:r w:rsidRPr="001730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630BB"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83CBE" w14:textId="77777777" w:rsidR="00173081" w:rsidRPr="00173081" w:rsidRDefault="00173081" w:rsidP="00C856B7">
            <w:pPr>
              <w:pStyle w:val="ROWTABELLA"/>
              <w:jc w:val="center"/>
              <w:rPr>
                <w:color w:val="002060"/>
              </w:rPr>
            </w:pPr>
            <w:r w:rsidRPr="00173081">
              <w:rPr>
                <w:color w:val="002060"/>
              </w:rPr>
              <w:t>0</w:t>
            </w:r>
          </w:p>
        </w:tc>
      </w:tr>
      <w:tr w:rsidR="000C5EF6" w:rsidRPr="00173081" w14:paraId="6C8FF94B"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7D4D1A" w14:textId="77777777" w:rsidR="00173081" w:rsidRPr="00173081" w:rsidRDefault="00173081" w:rsidP="00C856B7">
            <w:pPr>
              <w:pStyle w:val="ROWTABELLA"/>
              <w:rPr>
                <w:color w:val="002060"/>
              </w:rPr>
            </w:pPr>
            <w:r w:rsidRPr="0017308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3E6F6"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069C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694E4"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ABF0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E617A"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E768A"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65137" w14:textId="77777777" w:rsidR="00173081" w:rsidRPr="00173081" w:rsidRDefault="00173081" w:rsidP="00C856B7">
            <w:pPr>
              <w:pStyle w:val="ROWTABELLA"/>
              <w:jc w:val="center"/>
              <w:rPr>
                <w:color w:val="002060"/>
              </w:rPr>
            </w:pPr>
            <w:r w:rsidRPr="001730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696F4" w14:textId="77777777" w:rsidR="00173081" w:rsidRPr="00173081" w:rsidRDefault="00173081" w:rsidP="00C856B7">
            <w:pPr>
              <w:pStyle w:val="ROWTABELLA"/>
              <w:jc w:val="center"/>
              <w:rPr>
                <w:color w:val="002060"/>
              </w:rPr>
            </w:pPr>
            <w:r w:rsidRPr="001730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9DEAB" w14:textId="77777777" w:rsidR="00173081" w:rsidRPr="00173081" w:rsidRDefault="00173081" w:rsidP="00C856B7">
            <w:pPr>
              <w:pStyle w:val="ROWTABELLA"/>
              <w:jc w:val="center"/>
              <w:rPr>
                <w:color w:val="002060"/>
              </w:rPr>
            </w:pPr>
            <w:r w:rsidRPr="00173081">
              <w:rPr>
                <w:color w:val="002060"/>
              </w:rPr>
              <w:t>0</w:t>
            </w:r>
          </w:p>
        </w:tc>
      </w:tr>
      <w:tr w:rsidR="000C5EF6" w:rsidRPr="00173081" w14:paraId="40C72CB8"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5BB4C5" w14:textId="77777777" w:rsidR="00173081" w:rsidRPr="00173081" w:rsidRDefault="00173081" w:rsidP="00C856B7">
            <w:pPr>
              <w:pStyle w:val="ROWTABELLA"/>
              <w:rPr>
                <w:color w:val="002060"/>
              </w:rPr>
            </w:pPr>
            <w:r w:rsidRPr="0017308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2D397"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C2285"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519EA"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FF86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A664E"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3B026"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99EB7" w14:textId="77777777" w:rsidR="00173081" w:rsidRPr="00173081" w:rsidRDefault="00173081" w:rsidP="00C856B7">
            <w:pPr>
              <w:pStyle w:val="ROWTABELLA"/>
              <w:jc w:val="center"/>
              <w:rPr>
                <w:color w:val="002060"/>
              </w:rPr>
            </w:pPr>
            <w:r w:rsidRPr="001730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A7E17"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40742" w14:textId="77777777" w:rsidR="00173081" w:rsidRPr="00173081" w:rsidRDefault="00173081" w:rsidP="00C856B7">
            <w:pPr>
              <w:pStyle w:val="ROWTABELLA"/>
              <w:jc w:val="center"/>
              <w:rPr>
                <w:color w:val="002060"/>
              </w:rPr>
            </w:pPr>
            <w:r w:rsidRPr="00173081">
              <w:rPr>
                <w:color w:val="002060"/>
              </w:rPr>
              <w:t>1</w:t>
            </w:r>
          </w:p>
        </w:tc>
      </w:tr>
      <w:tr w:rsidR="000C5EF6" w:rsidRPr="00173081" w14:paraId="14313ECA"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0B5C19" w14:textId="77777777" w:rsidR="00173081" w:rsidRPr="00173081" w:rsidRDefault="00173081" w:rsidP="00C856B7">
            <w:pPr>
              <w:pStyle w:val="ROWTABELLA"/>
              <w:rPr>
                <w:color w:val="002060"/>
              </w:rPr>
            </w:pPr>
            <w:proofErr w:type="spellStart"/>
            <w:r w:rsidRPr="00173081">
              <w:rPr>
                <w:color w:val="002060"/>
              </w:rPr>
              <w:t>sq.B</w:t>
            </w:r>
            <w:proofErr w:type="spellEnd"/>
            <w:r w:rsidRPr="00173081">
              <w:rPr>
                <w:color w:val="002060"/>
              </w:rPr>
              <w:t xml:space="preserve"> CALCIO A 5 CORINALDO </w:t>
            </w:r>
            <w:proofErr w:type="spellStart"/>
            <w:r w:rsidRPr="0017308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8E8F9"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E73A5"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75CF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5D894"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27ABB"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B5764"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449C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E545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59426" w14:textId="77777777" w:rsidR="00173081" w:rsidRPr="00173081" w:rsidRDefault="00173081" w:rsidP="00C856B7">
            <w:pPr>
              <w:pStyle w:val="ROWTABELLA"/>
              <w:jc w:val="center"/>
              <w:rPr>
                <w:color w:val="002060"/>
              </w:rPr>
            </w:pPr>
            <w:r w:rsidRPr="00173081">
              <w:rPr>
                <w:color w:val="002060"/>
              </w:rPr>
              <w:t>0</w:t>
            </w:r>
          </w:p>
        </w:tc>
      </w:tr>
    </w:tbl>
    <w:p w14:paraId="40427BB6" w14:textId="77777777" w:rsidR="00173081" w:rsidRPr="00173081" w:rsidRDefault="00173081" w:rsidP="00173081">
      <w:pPr>
        <w:pStyle w:val="breakline"/>
        <w:divId w:val="527259509"/>
        <w:rPr>
          <w:color w:val="002060"/>
        </w:rPr>
      </w:pPr>
    </w:p>
    <w:p w14:paraId="5190D506" w14:textId="77777777" w:rsidR="00173081" w:rsidRPr="00173081" w:rsidRDefault="00173081" w:rsidP="00173081">
      <w:pPr>
        <w:pStyle w:val="breakline"/>
        <w:divId w:val="527259509"/>
        <w:rPr>
          <w:color w:val="002060"/>
        </w:rPr>
      </w:pPr>
    </w:p>
    <w:p w14:paraId="3C493433" w14:textId="77777777" w:rsidR="00173081" w:rsidRPr="00173081" w:rsidRDefault="00173081" w:rsidP="00173081">
      <w:pPr>
        <w:pStyle w:val="SOTTOTITOLOCAMPIONATO1"/>
        <w:divId w:val="527259509"/>
        <w:rPr>
          <w:color w:val="002060"/>
        </w:rPr>
      </w:pPr>
      <w:r w:rsidRPr="0017308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C5EF6" w:rsidRPr="00173081" w14:paraId="61BD62F9"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646D61"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C50ED0"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D5FC9B"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8A53F"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F81AAE"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247947"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D6898"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B253DB"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7BAB8"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D30D98" w14:textId="77777777" w:rsidR="00173081" w:rsidRPr="00173081" w:rsidRDefault="00173081" w:rsidP="00C856B7">
            <w:pPr>
              <w:pStyle w:val="HEADERTABELLA"/>
              <w:rPr>
                <w:color w:val="002060"/>
              </w:rPr>
            </w:pPr>
            <w:r w:rsidRPr="00173081">
              <w:rPr>
                <w:color w:val="002060"/>
              </w:rPr>
              <w:t>PE</w:t>
            </w:r>
          </w:p>
        </w:tc>
      </w:tr>
      <w:tr w:rsidR="000C5EF6" w:rsidRPr="00173081" w14:paraId="1B539147"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8AD3BB" w14:textId="77777777" w:rsidR="00173081" w:rsidRPr="00173081" w:rsidRDefault="00173081" w:rsidP="00C856B7">
            <w:pPr>
              <w:pStyle w:val="ROWTABELLA"/>
              <w:rPr>
                <w:color w:val="002060"/>
              </w:rPr>
            </w:pPr>
            <w:r w:rsidRPr="0017308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98EA4"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1FE06"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AFADA"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672C3"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D561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C937D" w14:textId="77777777" w:rsidR="00173081" w:rsidRPr="00173081" w:rsidRDefault="00173081" w:rsidP="00C856B7">
            <w:pPr>
              <w:pStyle w:val="ROWTABELLA"/>
              <w:jc w:val="center"/>
              <w:rPr>
                <w:color w:val="002060"/>
              </w:rPr>
            </w:pPr>
            <w:r w:rsidRPr="0017308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2E1CD" w14:textId="77777777" w:rsidR="00173081" w:rsidRPr="00173081" w:rsidRDefault="00173081" w:rsidP="00C856B7">
            <w:pPr>
              <w:pStyle w:val="ROWTABELLA"/>
              <w:jc w:val="center"/>
              <w:rPr>
                <w:color w:val="002060"/>
              </w:rPr>
            </w:pPr>
            <w:r w:rsidRPr="001730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D4293" w14:textId="77777777" w:rsidR="00173081" w:rsidRPr="00173081" w:rsidRDefault="00173081" w:rsidP="00C856B7">
            <w:pPr>
              <w:pStyle w:val="ROWTABELLA"/>
              <w:jc w:val="center"/>
              <w:rPr>
                <w:color w:val="002060"/>
              </w:rPr>
            </w:pPr>
            <w:r w:rsidRPr="001730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FD7B9" w14:textId="77777777" w:rsidR="00173081" w:rsidRPr="00173081" w:rsidRDefault="00173081" w:rsidP="00C856B7">
            <w:pPr>
              <w:pStyle w:val="ROWTABELLA"/>
              <w:jc w:val="center"/>
              <w:rPr>
                <w:color w:val="002060"/>
              </w:rPr>
            </w:pPr>
            <w:r w:rsidRPr="00173081">
              <w:rPr>
                <w:color w:val="002060"/>
              </w:rPr>
              <w:t>0</w:t>
            </w:r>
          </w:p>
        </w:tc>
      </w:tr>
      <w:tr w:rsidR="000C5EF6" w:rsidRPr="00173081" w14:paraId="05FAEAED"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F905B1" w14:textId="77777777" w:rsidR="00173081" w:rsidRPr="00173081" w:rsidRDefault="00173081" w:rsidP="00C856B7">
            <w:pPr>
              <w:pStyle w:val="ROWTABELLA"/>
              <w:rPr>
                <w:color w:val="002060"/>
              </w:rPr>
            </w:pPr>
            <w:r w:rsidRPr="0017308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C3A48" w14:textId="77777777" w:rsidR="00173081" w:rsidRPr="00173081" w:rsidRDefault="00173081" w:rsidP="00C856B7">
            <w:pPr>
              <w:pStyle w:val="ROWTABELLA"/>
              <w:jc w:val="center"/>
              <w:rPr>
                <w:color w:val="002060"/>
              </w:rPr>
            </w:pPr>
            <w:r w:rsidRPr="001730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4B40C"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C0CAD"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EF3EE"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0DC4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09D4A" w14:textId="77777777" w:rsidR="00173081" w:rsidRPr="00173081" w:rsidRDefault="00173081" w:rsidP="00C856B7">
            <w:pPr>
              <w:pStyle w:val="ROWTABELLA"/>
              <w:jc w:val="center"/>
              <w:rPr>
                <w:color w:val="002060"/>
              </w:rPr>
            </w:pPr>
            <w:r w:rsidRPr="001730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EEA82" w14:textId="77777777" w:rsidR="00173081" w:rsidRPr="00173081" w:rsidRDefault="00173081" w:rsidP="00C856B7">
            <w:pPr>
              <w:pStyle w:val="ROWTABELLA"/>
              <w:jc w:val="center"/>
              <w:rPr>
                <w:color w:val="002060"/>
              </w:rPr>
            </w:pPr>
            <w:r w:rsidRPr="001730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77A23" w14:textId="77777777" w:rsidR="00173081" w:rsidRPr="00173081" w:rsidRDefault="00173081" w:rsidP="00C856B7">
            <w:pPr>
              <w:pStyle w:val="ROWTABELLA"/>
              <w:jc w:val="center"/>
              <w:rPr>
                <w:color w:val="002060"/>
              </w:rPr>
            </w:pPr>
            <w:r w:rsidRPr="001730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53C65" w14:textId="77777777" w:rsidR="00173081" w:rsidRPr="00173081" w:rsidRDefault="00173081" w:rsidP="00C856B7">
            <w:pPr>
              <w:pStyle w:val="ROWTABELLA"/>
              <w:jc w:val="center"/>
              <w:rPr>
                <w:color w:val="002060"/>
              </w:rPr>
            </w:pPr>
            <w:r w:rsidRPr="00173081">
              <w:rPr>
                <w:color w:val="002060"/>
              </w:rPr>
              <w:t>0</w:t>
            </w:r>
          </w:p>
        </w:tc>
      </w:tr>
      <w:tr w:rsidR="000C5EF6" w:rsidRPr="00173081" w14:paraId="631073F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133FB9" w14:textId="77777777" w:rsidR="00173081" w:rsidRPr="00173081" w:rsidRDefault="00173081" w:rsidP="00C856B7">
            <w:pPr>
              <w:pStyle w:val="ROWTABELLA"/>
              <w:rPr>
                <w:color w:val="002060"/>
              </w:rPr>
            </w:pPr>
            <w:r w:rsidRPr="0017308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04379"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9335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2E419"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5711E"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1642A"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C780C" w14:textId="77777777" w:rsidR="00173081" w:rsidRPr="00173081" w:rsidRDefault="00173081" w:rsidP="00C856B7">
            <w:pPr>
              <w:pStyle w:val="ROWTABELLA"/>
              <w:jc w:val="center"/>
              <w:rPr>
                <w:color w:val="002060"/>
              </w:rPr>
            </w:pPr>
            <w:r w:rsidRPr="001730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64791"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44C09" w14:textId="77777777" w:rsidR="00173081" w:rsidRPr="00173081" w:rsidRDefault="00173081" w:rsidP="00C856B7">
            <w:pPr>
              <w:pStyle w:val="ROWTABELLA"/>
              <w:jc w:val="center"/>
              <w:rPr>
                <w:color w:val="002060"/>
              </w:rPr>
            </w:pPr>
            <w:r w:rsidRPr="001730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5BE3F" w14:textId="77777777" w:rsidR="00173081" w:rsidRPr="00173081" w:rsidRDefault="00173081" w:rsidP="00C856B7">
            <w:pPr>
              <w:pStyle w:val="ROWTABELLA"/>
              <w:jc w:val="center"/>
              <w:rPr>
                <w:color w:val="002060"/>
              </w:rPr>
            </w:pPr>
            <w:r w:rsidRPr="00173081">
              <w:rPr>
                <w:color w:val="002060"/>
              </w:rPr>
              <w:t>0</w:t>
            </w:r>
          </w:p>
        </w:tc>
      </w:tr>
      <w:tr w:rsidR="000C5EF6" w:rsidRPr="00173081" w14:paraId="1E6EE72C"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3CC48A" w14:textId="77777777" w:rsidR="00173081" w:rsidRPr="00173081" w:rsidRDefault="00173081" w:rsidP="00C856B7">
            <w:pPr>
              <w:pStyle w:val="ROWTABELLA"/>
              <w:rPr>
                <w:color w:val="002060"/>
              </w:rPr>
            </w:pPr>
            <w:r w:rsidRPr="0017308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C8964"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FC86D"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8C442"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DD678"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97FCD"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8BCE0"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2E2AD" w14:textId="77777777" w:rsidR="00173081" w:rsidRPr="00173081" w:rsidRDefault="00173081" w:rsidP="00C856B7">
            <w:pPr>
              <w:pStyle w:val="ROWTABELLA"/>
              <w:jc w:val="center"/>
              <w:rPr>
                <w:color w:val="002060"/>
              </w:rPr>
            </w:pPr>
            <w:r w:rsidRPr="001730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EBFB7"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DCA82" w14:textId="77777777" w:rsidR="00173081" w:rsidRPr="00173081" w:rsidRDefault="00173081" w:rsidP="00C856B7">
            <w:pPr>
              <w:pStyle w:val="ROWTABELLA"/>
              <w:jc w:val="center"/>
              <w:rPr>
                <w:color w:val="002060"/>
              </w:rPr>
            </w:pPr>
            <w:r w:rsidRPr="00173081">
              <w:rPr>
                <w:color w:val="002060"/>
              </w:rPr>
              <w:t>0</w:t>
            </w:r>
          </w:p>
        </w:tc>
      </w:tr>
      <w:tr w:rsidR="000C5EF6" w:rsidRPr="00173081" w14:paraId="19152B93"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A745E6" w14:textId="77777777" w:rsidR="00173081" w:rsidRPr="00173081" w:rsidRDefault="00173081" w:rsidP="00C856B7">
            <w:pPr>
              <w:pStyle w:val="ROWTABELLA"/>
              <w:rPr>
                <w:color w:val="002060"/>
              </w:rPr>
            </w:pPr>
            <w:r w:rsidRPr="00173081">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143E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6A300"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805C0"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16CEB"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C48DE"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429CB"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40C9E" w14:textId="77777777" w:rsidR="00173081" w:rsidRPr="00173081" w:rsidRDefault="00173081" w:rsidP="00C856B7">
            <w:pPr>
              <w:pStyle w:val="ROWTABELLA"/>
              <w:jc w:val="center"/>
              <w:rPr>
                <w:color w:val="002060"/>
              </w:rPr>
            </w:pPr>
            <w:r w:rsidRPr="0017308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4C1E6" w14:textId="77777777" w:rsidR="00173081" w:rsidRPr="00173081" w:rsidRDefault="00173081" w:rsidP="00C856B7">
            <w:pPr>
              <w:pStyle w:val="ROWTABELLA"/>
              <w:jc w:val="center"/>
              <w:rPr>
                <w:color w:val="002060"/>
              </w:rPr>
            </w:pPr>
            <w:r w:rsidRPr="0017308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F51E2" w14:textId="77777777" w:rsidR="00173081" w:rsidRPr="00173081" w:rsidRDefault="00173081" w:rsidP="00C856B7">
            <w:pPr>
              <w:pStyle w:val="ROWTABELLA"/>
              <w:jc w:val="center"/>
              <w:rPr>
                <w:color w:val="002060"/>
              </w:rPr>
            </w:pPr>
            <w:r w:rsidRPr="00173081">
              <w:rPr>
                <w:color w:val="002060"/>
              </w:rPr>
              <w:t>0</w:t>
            </w:r>
          </w:p>
        </w:tc>
      </w:tr>
      <w:tr w:rsidR="000C5EF6" w:rsidRPr="00173081" w14:paraId="53BC9EDF"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3567BD" w14:textId="77777777" w:rsidR="00173081" w:rsidRPr="00173081" w:rsidRDefault="00173081" w:rsidP="00C856B7">
            <w:pPr>
              <w:pStyle w:val="ROWTABELLA"/>
              <w:rPr>
                <w:color w:val="002060"/>
              </w:rPr>
            </w:pPr>
            <w:proofErr w:type="spellStart"/>
            <w:r w:rsidRPr="00173081">
              <w:rPr>
                <w:color w:val="002060"/>
              </w:rPr>
              <w:t>sq.B</w:t>
            </w:r>
            <w:proofErr w:type="spellEnd"/>
            <w:r w:rsidRPr="00173081">
              <w:rPr>
                <w:color w:val="002060"/>
              </w:rPr>
              <w:t xml:space="preserve"> AMICI DEL </w:t>
            </w:r>
            <w:proofErr w:type="spellStart"/>
            <w:r w:rsidRPr="0017308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9A67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4C14F"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8BA8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7D9A7"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5BFFF"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37BDD"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3D29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27D5C"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02D75" w14:textId="77777777" w:rsidR="00173081" w:rsidRPr="00173081" w:rsidRDefault="00173081" w:rsidP="00C856B7">
            <w:pPr>
              <w:pStyle w:val="ROWTABELLA"/>
              <w:jc w:val="center"/>
              <w:rPr>
                <w:color w:val="002060"/>
              </w:rPr>
            </w:pPr>
            <w:r w:rsidRPr="00173081">
              <w:rPr>
                <w:color w:val="002060"/>
              </w:rPr>
              <w:t>0</w:t>
            </w:r>
          </w:p>
        </w:tc>
      </w:tr>
      <w:tr w:rsidR="000C5EF6" w:rsidRPr="00173081" w14:paraId="61A560B9"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27A1CA" w14:textId="77777777" w:rsidR="00173081" w:rsidRPr="00173081" w:rsidRDefault="00173081" w:rsidP="00C856B7">
            <w:pPr>
              <w:pStyle w:val="ROWTABELLA"/>
              <w:rPr>
                <w:color w:val="002060"/>
              </w:rPr>
            </w:pPr>
            <w:proofErr w:type="spellStart"/>
            <w:r w:rsidRPr="00173081">
              <w:rPr>
                <w:color w:val="002060"/>
              </w:rPr>
              <w:t>sq.B</w:t>
            </w:r>
            <w:proofErr w:type="spellEnd"/>
            <w:r w:rsidRPr="00173081">
              <w:rPr>
                <w:color w:val="002060"/>
              </w:rPr>
              <w:t xml:space="preserve"> ITALSERVICE C5 </w:t>
            </w:r>
            <w:proofErr w:type="spellStart"/>
            <w:r w:rsidRPr="0017308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66E84"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A9745"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9F952"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EB507"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3994B"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CC49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E8F8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4EA23"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70E1E" w14:textId="77777777" w:rsidR="00173081" w:rsidRPr="00173081" w:rsidRDefault="00173081" w:rsidP="00C856B7">
            <w:pPr>
              <w:pStyle w:val="ROWTABELLA"/>
              <w:jc w:val="center"/>
              <w:rPr>
                <w:color w:val="002060"/>
              </w:rPr>
            </w:pPr>
            <w:r w:rsidRPr="00173081">
              <w:rPr>
                <w:color w:val="002060"/>
              </w:rPr>
              <w:t>0</w:t>
            </w:r>
          </w:p>
        </w:tc>
      </w:tr>
    </w:tbl>
    <w:p w14:paraId="207C9285" w14:textId="77777777" w:rsidR="00173081" w:rsidRPr="00173081" w:rsidRDefault="00173081" w:rsidP="00173081">
      <w:pPr>
        <w:pStyle w:val="breakline"/>
        <w:divId w:val="527259509"/>
        <w:rPr>
          <w:color w:val="002060"/>
        </w:rPr>
      </w:pPr>
    </w:p>
    <w:p w14:paraId="660DAEB6" w14:textId="77777777" w:rsidR="00173081" w:rsidRPr="00173081" w:rsidRDefault="00173081" w:rsidP="00173081">
      <w:pPr>
        <w:pStyle w:val="breakline"/>
        <w:divId w:val="527259509"/>
        <w:rPr>
          <w:color w:val="002060"/>
        </w:rPr>
      </w:pPr>
    </w:p>
    <w:p w14:paraId="35F47760" w14:textId="77777777" w:rsidR="00173081" w:rsidRPr="00173081" w:rsidRDefault="00173081" w:rsidP="00173081">
      <w:pPr>
        <w:pStyle w:val="SOTTOTITOLOCAMPIONATO1"/>
        <w:divId w:val="527259509"/>
        <w:rPr>
          <w:color w:val="002060"/>
        </w:rPr>
      </w:pPr>
      <w:r w:rsidRPr="0017308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C5EF6" w:rsidRPr="00173081" w14:paraId="6D87300F" w14:textId="77777777" w:rsidTr="0017308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946FFE" w14:textId="77777777" w:rsidR="00173081" w:rsidRPr="00173081" w:rsidRDefault="00173081" w:rsidP="00C856B7">
            <w:pPr>
              <w:pStyle w:val="HEADERTABELLA"/>
              <w:rPr>
                <w:color w:val="002060"/>
              </w:rPr>
            </w:pPr>
            <w:r w:rsidRPr="001730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99667A" w14:textId="77777777" w:rsidR="00173081" w:rsidRPr="00173081" w:rsidRDefault="00173081" w:rsidP="00C856B7">
            <w:pPr>
              <w:pStyle w:val="HEADERTABELLA"/>
              <w:rPr>
                <w:color w:val="002060"/>
              </w:rPr>
            </w:pPr>
            <w:r w:rsidRPr="001730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D0BE5" w14:textId="77777777" w:rsidR="00173081" w:rsidRPr="00173081" w:rsidRDefault="00173081" w:rsidP="00C856B7">
            <w:pPr>
              <w:pStyle w:val="HEADERTABELLA"/>
              <w:rPr>
                <w:color w:val="002060"/>
              </w:rPr>
            </w:pPr>
            <w:r w:rsidRPr="001730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BE2529" w14:textId="77777777" w:rsidR="00173081" w:rsidRPr="00173081" w:rsidRDefault="00173081" w:rsidP="00C856B7">
            <w:pPr>
              <w:pStyle w:val="HEADERTABELLA"/>
              <w:rPr>
                <w:color w:val="002060"/>
              </w:rPr>
            </w:pPr>
            <w:r w:rsidRPr="001730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A46EFB" w14:textId="77777777" w:rsidR="00173081" w:rsidRPr="00173081" w:rsidRDefault="00173081" w:rsidP="00C856B7">
            <w:pPr>
              <w:pStyle w:val="HEADERTABELLA"/>
              <w:rPr>
                <w:color w:val="002060"/>
              </w:rPr>
            </w:pPr>
            <w:r w:rsidRPr="001730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429243" w14:textId="77777777" w:rsidR="00173081" w:rsidRPr="00173081" w:rsidRDefault="00173081" w:rsidP="00C856B7">
            <w:pPr>
              <w:pStyle w:val="HEADERTABELLA"/>
              <w:rPr>
                <w:color w:val="002060"/>
              </w:rPr>
            </w:pPr>
            <w:r w:rsidRPr="001730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F1F094" w14:textId="77777777" w:rsidR="00173081" w:rsidRPr="00173081" w:rsidRDefault="00173081" w:rsidP="00C856B7">
            <w:pPr>
              <w:pStyle w:val="HEADERTABELLA"/>
              <w:rPr>
                <w:color w:val="002060"/>
              </w:rPr>
            </w:pPr>
            <w:r w:rsidRPr="001730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A7283E" w14:textId="77777777" w:rsidR="00173081" w:rsidRPr="00173081" w:rsidRDefault="00173081" w:rsidP="00C856B7">
            <w:pPr>
              <w:pStyle w:val="HEADERTABELLA"/>
              <w:rPr>
                <w:color w:val="002060"/>
              </w:rPr>
            </w:pPr>
            <w:r w:rsidRPr="001730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BFC17E" w14:textId="77777777" w:rsidR="00173081" w:rsidRPr="00173081" w:rsidRDefault="00173081" w:rsidP="00C856B7">
            <w:pPr>
              <w:pStyle w:val="HEADERTABELLA"/>
              <w:rPr>
                <w:color w:val="002060"/>
              </w:rPr>
            </w:pPr>
            <w:r w:rsidRPr="001730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6ED8FD" w14:textId="77777777" w:rsidR="00173081" w:rsidRPr="00173081" w:rsidRDefault="00173081" w:rsidP="00C856B7">
            <w:pPr>
              <w:pStyle w:val="HEADERTABELLA"/>
              <w:rPr>
                <w:color w:val="002060"/>
              </w:rPr>
            </w:pPr>
            <w:r w:rsidRPr="00173081">
              <w:rPr>
                <w:color w:val="002060"/>
              </w:rPr>
              <w:t>PE</w:t>
            </w:r>
          </w:p>
        </w:tc>
      </w:tr>
      <w:tr w:rsidR="000C5EF6" w:rsidRPr="00173081" w14:paraId="3E49A75B" w14:textId="77777777" w:rsidTr="0017308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4B9A98" w14:textId="77777777" w:rsidR="00173081" w:rsidRPr="00173081" w:rsidRDefault="00173081" w:rsidP="00C856B7">
            <w:pPr>
              <w:pStyle w:val="ROWTABELLA"/>
              <w:rPr>
                <w:color w:val="002060"/>
              </w:rPr>
            </w:pPr>
            <w:r w:rsidRPr="00173081">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6AFD4"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44689"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2CC8A" w14:textId="77777777" w:rsidR="00173081" w:rsidRPr="00173081" w:rsidRDefault="00173081" w:rsidP="00C856B7">
            <w:pPr>
              <w:pStyle w:val="ROWTABELLA"/>
              <w:jc w:val="center"/>
              <w:rPr>
                <w:color w:val="002060"/>
              </w:rPr>
            </w:pPr>
            <w:r w:rsidRPr="001730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D8AA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CC4D7"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85156" w14:textId="77777777" w:rsidR="00173081" w:rsidRPr="00173081" w:rsidRDefault="00173081" w:rsidP="00C856B7">
            <w:pPr>
              <w:pStyle w:val="ROWTABELLA"/>
              <w:jc w:val="center"/>
              <w:rPr>
                <w:color w:val="002060"/>
              </w:rPr>
            </w:pPr>
            <w:r w:rsidRPr="0017308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512ED" w14:textId="77777777" w:rsidR="00173081" w:rsidRPr="00173081" w:rsidRDefault="00173081" w:rsidP="00C856B7">
            <w:pPr>
              <w:pStyle w:val="ROWTABELLA"/>
              <w:jc w:val="center"/>
              <w:rPr>
                <w:color w:val="002060"/>
              </w:rPr>
            </w:pPr>
            <w:r w:rsidRPr="001730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40143" w14:textId="77777777" w:rsidR="00173081" w:rsidRPr="00173081" w:rsidRDefault="00173081" w:rsidP="00C856B7">
            <w:pPr>
              <w:pStyle w:val="ROWTABELLA"/>
              <w:jc w:val="center"/>
              <w:rPr>
                <w:color w:val="002060"/>
              </w:rPr>
            </w:pPr>
            <w:r w:rsidRPr="001730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14825" w14:textId="77777777" w:rsidR="00173081" w:rsidRPr="00173081" w:rsidRDefault="00173081" w:rsidP="00C856B7">
            <w:pPr>
              <w:pStyle w:val="ROWTABELLA"/>
              <w:jc w:val="center"/>
              <w:rPr>
                <w:color w:val="002060"/>
              </w:rPr>
            </w:pPr>
            <w:r w:rsidRPr="00173081">
              <w:rPr>
                <w:color w:val="002060"/>
              </w:rPr>
              <w:t>0</w:t>
            </w:r>
          </w:p>
        </w:tc>
      </w:tr>
      <w:tr w:rsidR="000C5EF6" w:rsidRPr="00173081" w14:paraId="2D38FA2D"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A627E6" w14:textId="77777777" w:rsidR="00173081" w:rsidRPr="00173081" w:rsidRDefault="00173081" w:rsidP="00C856B7">
            <w:pPr>
              <w:pStyle w:val="ROWTABELLA"/>
              <w:rPr>
                <w:color w:val="002060"/>
              </w:rPr>
            </w:pPr>
            <w:r w:rsidRPr="0017308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5743A" w14:textId="77777777" w:rsidR="00173081" w:rsidRPr="00173081" w:rsidRDefault="00173081" w:rsidP="00C856B7">
            <w:pPr>
              <w:pStyle w:val="ROWTABELLA"/>
              <w:jc w:val="center"/>
              <w:rPr>
                <w:color w:val="002060"/>
              </w:rPr>
            </w:pPr>
            <w:r w:rsidRPr="001730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8AE76"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9B318"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86B79"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FCCEF"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5CDB5" w14:textId="77777777" w:rsidR="00173081" w:rsidRPr="00173081" w:rsidRDefault="00173081" w:rsidP="00C856B7">
            <w:pPr>
              <w:pStyle w:val="ROWTABELLA"/>
              <w:jc w:val="center"/>
              <w:rPr>
                <w:color w:val="002060"/>
              </w:rPr>
            </w:pPr>
            <w:r w:rsidRPr="001730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16D45" w14:textId="77777777" w:rsidR="00173081" w:rsidRPr="00173081" w:rsidRDefault="00173081" w:rsidP="00C856B7">
            <w:pPr>
              <w:pStyle w:val="ROWTABELLA"/>
              <w:jc w:val="center"/>
              <w:rPr>
                <w:color w:val="002060"/>
              </w:rPr>
            </w:pPr>
            <w:r w:rsidRPr="001730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9EC13"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25FFC" w14:textId="77777777" w:rsidR="00173081" w:rsidRPr="00173081" w:rsidRDefault="00173081" w:rsidP="00C856B7">
            <w:pPr>
              <w:pStyle w:val="ROWTABELLA"/>
              <w:jc w:val="center"/>
              <w:rPr>
                <w:color w:val="002060"/>
              </w:rPr>
            </w:pPr>
            <w:r w:rsidRPr="00173081">
              <w:rPr>
                <w:color w:val="002060"/>
              </w:rPr>
              <w:t>0</w:t>
            </w:r>
          </w:p>
        </w:tc>
      </w:tr>
      <w:tr w:rsidR="000C5EF6" w:rsidRPr="00173081" w14:paraId="25F19911"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E24997" w14:textId="77777777" w:rsidR="00173081" w:rsidRPr="00173081" w:rsidRDefault="00173081" w:rsidP="00C856B7">
            <w:pPr>
              <w:pStyle w:val="ROWTABELLA"/>
              <w:rPr>
                <w:color w:val="002060"/>
              </w:rPr>
            </w:pPr>
            <w:r w:rsidRPr="0017308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E345E" w14:textId="77777777" w:rsidR="00173081" w:rsidRPr="00173081" w:rsidRDefault="00173081" w:rsidP="00C856B7">
            <w:pPr>
              <w:pStyle w:val="ROWTABELLA"/>
              <w:jc w:val="center"/>
              <w:rPr>
                <w:color w:val="002060"/>
              </w:rPr>
            </w:pPr>
            <w:r w:rsidRPr="001730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BE692"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94296"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C3C45"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123B7" w14:textId="77777777" w:rsidR="00173081" w:rsidRPr="00173081" w:rsidRDefault="00173081" w:rsidP="00C856B7">
            <w:pPr>
              <w:pStyle w:val="ROWTABELLA"/>
              <w:jc w:val="center"/>
              <w:rPr>
                <w:color w:val="002060"/>
              </w:rPr>
            </w:pPr>
            <w:r w:rsidRPr="001730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41EF7" w14:textId="77777777" w:rsidR="00173081" w:rsidRPr="00173081" w:rsidRDefault="00173081" w:rsidP="00C856B7">
            <w:pPr>
              <w:pStyle w:val="ROWTABELLA"/>
              <w:jc w:val="center"/>
              <w:rPr>
                <w:color w:val="002060"/>
              </w:rPr>
            </w:pPr>
            <w:r w:rsidRPr="001730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4AA64" w14:textId="77777777" w:rsidR="00173081" w:rsidRPr="00173081" w:rsidRDefault="00173081" w:rsidP="00C856B7">
            <w:pPr>
              <w:pStyle w:val="ROWTABELLA"/>
              <w:jc w:val="center"/>
              <w:rPr>
                <w:color w:val="002060"/>
              </w:rPr>
            </w:pPr>
            <w:r w:rsidRPr="001730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9B52A" w14:textId="77777777" w:rsidR="00173081" w:rsidRPr="00173081" w:rsidRDefault="00173081" w:rsidP="00C856B7">
            <w:pPr>
              <w:pStyle w:val="ROWTABELLA"/>
              <w:jc w:val="center"/>
              <w:rPr>
                <w:color w:val="002060"/>
              </w:rPr>
            </w:pPr>
            <w:r w:rsidRPr="001730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7E965" w14:textId="77777777" w:rsidR="00173081" w:rsidRPr="00173081" w:rsidRDefault="00173081" w:rsidP="00C856B7">
            <w:pPr>
              <w:pStyle w:val="ROWTABELLA"/>
              <w:jc w:val="center"/>
              <w:rPr>
                <w:color w:val="002060"/>
              </w:rPr>
            </w:pPr>
            <w:r w:rsidRPr="00173081">
              <w:rPr>
                <w:color w:val="002060"/>
              </w:rPr>
              <w:t>0</w:t>
            </w:r>
          </w:p>
        </w:tc>
      </w:tr>
      <w:tr w:rsidR="000C5EF6" w:rsidRPr="00173081" w14:paraId="2F9B72F0"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89DEB1" w14:textId="77777777" w:rsidR="00173081" w:rsidRPr="00173081" w:rsidRDefault="00173081" w:rsidP="00C856B7">
            <w:pPr>
              <w:pStyle w:val="ROWTABELLA"/>
              <w:rPr>
                <w:color w:val="002060"/>
              </w:rPr>
            </w:pPr>
            <w:r w:rsidRPr="0017308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10B04"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03C57"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7D609"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AD77C"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97D13"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1140" w14:textId="77777777" w:rsidR="00173081" w:rsidRPr="00173081" w:rsidRDefault="00173081" w:rsidP="00C856B7">
            <w:pPr>
              <w:pStyle w:val="ROWTABELLA"/>
              <w:jc w:val="center"/>
              <w:rPr>
                <w:color w:val="002060"/>
              </w:rPr>
            </w:pPr>
            <w:r w:rsidRPr="001730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2ABCE" w14:textId="77777777" w:rsidR="00173081" w:rsidRPr="00173081" w:rsidRDefault="00173081" w:rsidP="00C856B7">
            <w:pPr>
              <w:pStyle w:val="ROWTABELLA"/>
              <w:jc w:val="center"/>
              <w:rPr>
                <w:color w:val="002060"/>
              </w:rPr>
            </w:pPr>
            <w:r w:rsidRPr="001730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5B283"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E19AB" w14:textId="77777777" w:rsidR="00173081" w:rsidRPr="00173081" w:rsidRDefault="00173081" w:rsidP="00C856B7">
            <w:pPr>
              <w:pStyle w:val="ROWTABELLA"/>
              <w:jc w:val="center"/>
              <w:rPr>
                <w:color w:val="002060"/>
              </w:rPr>
            </w:pPr>
            <w:r w:rsidRPr="00173081">
              <w:rPr>
                <w:color w:val="002060"/>
              </w:rPr>
              <w:t>0</w:t>
            </w:r>
          </w:p>
        </w:tc>
      </w:tr>
      <w:tr w:rsidR="000C5EF6" w:rsidRPr="00173081" w14:paraId="5D0A7C56"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953567" w14:textId="77777777" w:rsidR="00173081" w:rsidRPr="00173081" w:rsidRDefault="00173081" w:rsidP="00C856B7">
            <w:pPr>
              <w:pStyle w:val="ROWTABELLA"/>
              <w:rPr>
                <w:color w:val="002060"/>
              </w:rPr>
            </w:pPr>
            <w:r w:rsidRPr="001730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EB6E9" w14:textId="77777777" w:rsidR="00173081" w:rsidRPr="00173081" w:rsidRDefault="00173081" w:rsidP="00C856B7">
            <w:pPr>
              <w:pStyle w:val="ROWTABELLA"/>
              <w:jc w:val="center"/>
              <w:rPr>
                <w:color w:val="002060"/>
              </w:rPr>
            </w:pPr>
            <w:r w:rsidRPr="001730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C0AA5"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13B79"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3817F" w14:textId="77777777" w:rsidR="00173081" w:rsidRPr="00173081" w:rsidRDefault="00173081" w:rsidP="00C856B7">
            <w:pPr>
              <w:pStyle w:val="ROWTABELLA"/>
              <w:jc w:val="center"/>
              <w:rPr>
                <w:color w:val="002060"/>
              </w:rPr>
            </w:pPr>
            <w:r w:rsidRPr="001730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BDE99" w14:textId="77777777" w:rsidR="00173081" w:rsidRPr="00173081" w:rsidRDefault="00173081" w:rsidP="00C856B7">
            <w:pPr>
              <w:pStyle w:val="ROWTABELLA"/>
              <w:jc w:val="center"/>
              <w:rPr>
                <w:color w:val="002060"/>
              </w:rPr>
            </w:pPr>
            <w:r w:rsidRPr="001730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757FF" w14:textId="77777777" w:rsidR="00173081" w:rsidRPr="00173081" w:rsidRDefault="00173081" w:rsidP="00C856B7">
            <w:pPr>
              <w:pStyle w:val="ROWTABELLA"/>
              <w:jc w:val="center"/>
              <w:rPr>
                <w:color w:val="002060"/>
              </w:rPr>
            </w:pPr>
            <w:r w:rsidRPr="001730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77EE4" w14:textId="77777777" w:rsidR="00173081" w:rsidRPr="00173081" w:rsidRDefault="00173081" w:rsidP="00C856B7">
            <w:pPr>
              <w:pStyle w:val="ROWTABELLA"/>
              <w:jc w:val="center"/>
              <w:rPr>
                <w:color w:val="002060"/>
              </w:rPr>
            </w:pPr>
            <w:r w:rsidRPr="001730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BE5F1"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124B8" w14:textId="77777777" w:rsidR="00173081" w:rsidRPr="00173081" w:rsidRDefault="00173081" w:rsidP="00C856B7">
            <w:pPr>
              <w:pStyle w:val="ROWTABELLA"/>
              <w:jc w:val="center"/>
              <w:rPr>
                <w:color w:val="002060"/>
              </w:rPr>
            </w:pPr>
            <w:r w:rsidRPr="00173081">
              <w:rPr>
                <w:color w:val="002060"/>
              </w:rPr>
              <w:t>0</w:t>
            </w:r>
          </w:p>
        </w:tc>
      </w:tr>
      <w:tr w:rsidR="000C5EF6" w:rsidRPr="00173081" w14:paraId="535C52E9" w14:textId="77777777" w:rsidTr="0017308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50D2BE" w14:textId="77777777" w:rsidR="00173081" w:rsidRPr="00173081" w:rsidRDefault="00173081" w:rsidP="00C856B7">
            <w:pPr>
              <w:pStyle w:val="ROWTABELLA"/>
              <w:rPr>
                <w:color w:val="002060"/>
              </w:rPr>
            </w:pPr>
            <w:r w:rsidRPr="0017308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1CB9F"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D4B55"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FDB0A"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2DC56" w14:textId="77777777" w:rsidR="00173081" w:rsidRPr="00173081" w:rsidRDefault="00173081" w:rsidP="00C856B7">
            <w:pPr>
              <w:pStyle w:val="ROWTABELLA"/>
              <w:jc w:val="center"/>
              <w:rPr>
                <w:color w:val="002060"/>
              </w:rPr>
            </w:pPr>
            <w:r w:rsidRPr="001730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B9095" w14:textId="77777777" w:rsidR="00173081" w:rsidRPr="00173081" w:rsidRDefault="00173081" w:rsidP="00C856B7">
            <w:pPr>
              <w:pStyle w:val="ROWTABELLA"/>
              <w:jc w:val="center"/>
              <w:rPr>
                <w:color w:val="002060"/>
              </w:rPr>
            </w:pPr>
            <w:r w:rsidRPr="001730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66698" w14:textId="77777777" w:rsidR="00173081" w:rsidRPr="00173081" w:rsidRDefault="00173081" w:rsidP="00C856B7">
            <w:pPr>
              <w:pStyle w:val="ROWTABELLA"/>
              <w:jc w:val="center"/>
              <w:rPr>
                <w:color w:val="002060"/>
              </w:rPr>
            </w:pPr>
            <w:r w:rsidRPr="001730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A8D1D" w14:textId="77777777" w:rsidR="00173081" w:rsidRPr="00173081" w:rsidRDefault="00173081" w:rsidP="00C856B7">
            <w:pPr>
              <w:pStyle w:val="ROWTABELLA"/>
              <w:jc w:val="center"/>
              <w:rPr>
                <w:color w:val="002060"/>
              </w:rPr>
            </w:pPr>
            <w:r w:rsidRPr="001730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47EB5" w14:textId="77777777" w:rsidR="00173081" w:rsidRPr="00173081" w:rsidRDefault="00173081" w:rsidP="00C856B7">
            <w:pPr>
              <w:pStyle w:val="ROWTABELLA"/>
              <w:jc w:val="center"/>
              <w:rPr>
                <w:color w:val="002060"/>
              </w:rPr>
            </w:pPr>
            <w:r w:rsidRPr="001730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DB241" w14:textId="77777777" w:rsidR="00173081" w:rsidRPr="00173081" w:rsidRDefault="00173081" w:rsidP="00C856B7">
            <w:pPr>
              <w:pStyle w:val="ROWTABELLA"/>
              <w:jc w:val="center"/>
              <w:rPr>
                <w:color w:val="002060"/>
              </w:rPr>
            </w:pPr>
            <w:r w:rsidRPr="00173081">
              <w:rPr>
                <w:color w:val="002060"/>
              </w:rPr>
              <w:t>0</w:t>
            </w:r>
          </w:p>
        </w:tc>
      </w:tr>
      <w:tr w:rsidR="000C5EF6" w:rsidRPr="00173081" w14:paraId="60E5E80A" w14:textId="77777777" w:rsidTr="0017308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E592AF" w14:textId="77777777" w:rsidR="00173081" w:rsidRPr="00173081" w:rsidRDefault="00173081" w:rsidP="00C856B7">
            <w:pPr>
              <w:pStyle w:val="ROWTABELLA"/>
              <w:rPr>
                <w:color w:val="002060"/>
              </w:rPr>
            </w:pPr>
            <w:proofErr w:type="spellStart"/>
            <w:r w:rsidRPr="00173081">
              <w:rPr>
                <w:color w:val="002060"/>
              </w:rPr>
              <w:t>sq.B</w:t>
            </w:r>
            <w:proofErr w:type="spellEnd"/>
            <w:r w:rsidRPr="00173081">
              <w:rPr>
                <w:color w:val="002060"/>
              </w:rPr>
              <w:t xml:space="preserve"> ACLI MANTOVANI </w:t>
            </w:r>
            <w:proofErr w:type="spellStart"/>
            <w:r w:rsidRPr="00173081">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8F57A"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E221C" w14:textId="77777777" w:rsidR="00173081" w:rsidRPr="00173081" w:rsidRDefault="00173081" w:rsidP="00C856B7">
            <w:pPr>
              <w:pStyle w:val="ROWTABELLA"/>
              <w:jc w:val="center"/>
              <w:rPr>
                <w:color w:val="002060"/>
              </w:rPr>
            </w:pPr>
            <w:r w:rsidRPr="001730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F6F6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0A299"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A9090"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8BB01"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AF546"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04517" w14:textId="77777777" w:rsidR="00173081" w:rsidRPr="00173081" w:rsidRDefault="00173081" w:rsidP="00C856B7">
            <w:pPr>
              <w:pStyle w:val="ROWTABELLA"/>
              <w:jc w:val="center"/>
              <w:rPr>
                <w:color w:val="002060"/>
              </w:rPr>
            </w:pPr>
            <w:r w:rsidRPr="001730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741D9" w14:textId="77777777" w:rsidR="00173081" w:rsidRPr="00173081" w:rsidRDefault="00173081" w:rsidP="00C856B7">
            <w:pPr>
              <w:pStyle w:val="ROWTABELLA"/>
              <w:jc w:val="center"/>
              <w:rPr>
                <w:color w:val="002060"/>
              </w:rPr>
            </w:pPr>
            <w:r w:rsidRPr="00173081">
              <w:rPr>
                <w:color w:val="002060"/>
              </w:rPr>
              <w:t>0</w:t>
            </w:r>
          </w:p>
        </w:tc>
      </w:tr>
    </w:tbl>
    <w:p w14:paraId="6F03A909" w14:textId="77777777" w:rsidR="00173081" w:rsidRPr="00173081" w:rsidRDefault="00173081" w:rsidP="00173081">
      <w:pPr>
        <w:pStyle w:val="breakline"/>
        <w:divId w:val="527259509"/>
        <w:rPr>
          <w:color w:val="002060"/>
        </w:rPr>
      </w:pPr>
    </w:p>
    <w:p w14:paraId="7A78C390" w14:textId="77777777" w:rsidR="00173081" w:rsidRPr="00173081" w:rsidRDefault="00173081" w:rsidP="00173081">
      <w:pPr>
        <w:pStyle w:val="breakline"/>
        <w:divId w:val="527259509"/>
        <w:rPr>
          <w:color w:val="002060"/>
        </w:rPr>
      </w:pPr>
    </w:p>
    <w:p w14:paraId="05F370EA" w14:textId="77777777" w:rsidR="00173081" w:rsidRPr="00173081" w:rsidRDefault="00173081" w:rsidP="00173081">
      <w:pPr>
        <w:pStyle w:val="TITOLOPRINC"/>
        <w:divId w:val="527259509"/>
        <w:rPr>
          <w:color w:val="002060"/>
        </w:rPr>
      </w:pPr>
      <w:r w:rsidRPr="00173081">
        <w:rPr>
          <w:color w:val="002060"/>
        </w:rPr>
        <w:t>PROGRAMMA GARE</w:t>
      </w:r>
    </w:p>
    <w:p w14:paraId="673F6F63" w14:textId="77777777" w:rsidR="00173081" w:rsidRPr="00173081" w:rsidRDefault="00173081" w:rsidP="00173081">
      <w:pPr>
        <w:pStyle w:val="SOTTOTITOLOCAMPIONATO1"/>
        <w:divId w:val="527259509"/>
        <w:rPr>
          <w:color w:val="002060"/>
        </w:rPr>
      </w:pPr>
      <w:r w:rsidRPr="00173081">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8"/>
        <w:gridCol w:w="385"/>
        <w:gridCol w:w="898"/>
        <w:gridCol w:w="1199"/>
        <w:gridCol w:w="1547"/>
        <w:gridCol w:w="1547"/>
      </w:tblGrid>
      <w:tr w:rsidR="000C5EF6" w:rsidRPr="00173081" w14:paraId="71AD7C19"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11384"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766DAB"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5A143B"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C716D8"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C41629"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31DD9"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ED10E3" w14:textId="77777777" w:rsidR="00173081" w:rsidRPr="00173081" w:rsidRDefault="00173081" w:rsidP="00C856B7">
            <w:pPr>
              <w:pStyle w:val="HEADERTABELLA"/>
              <w:rPr>
                <w:color w:val="002060"/>
              </w:rPr>
            </w:pPr>
            <w:r w:rsidRPr="00173081">
              <w:rPr>
                <w:color w:val="002060"/>
              </w:rPr>
              <w:t>Indirizzo Impianto</w:t>
            </w:r>
          </w:p>
        </w:tc>
      </w:tr>
      <w:tr w:rsidR="000C5EF6" w:rsidRPr="00173081" w14:paraId="42A01736"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7ECEA8" w14:textId="77777777" w:rsidR="00173081" w:rsidRPr="00173081" w:rsidRDefault="00173081" w:rsidP="00C856B7">
            <w:pPr>
              <w:pStyle w:val="ROWTABELLA"/>
              <w:rPr>
                <w:color w:val="002060"/>
              </w:rPr>
            </w:pPr>
            <w:r w:rsidRPr="0017308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CADB5F" w14:textId="77777777" w:rsidR="00173081" w:rsidRPr="00173081" w:rsidRDefault="00173081" w:rsidP="00C856B7">
            <w:pPr>
              <w:pStyle w:val="ROWTABELLA"/>
              <w:rPr>
                <w:color w:val="002060"/>
              </w:rPr>
            </w:pPr>
            <w:r w:rsidRPr="00173081">
              <w:rPr>
                <w:color w:val="002060"/>
              </w:rPr>
              <w:t xml:space="preserve">CALCIO A 5 CORINALDO </w:t>
            </w:r>
            <w:proofErr w:type="spellStart"/>
            <w:r w:rsidRPr="00173081">
              <w:rPr>
                <w:color w:val="002060"/>
              </w:rPr>
              <w:t>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F4EAB44"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0D5527" w14:textId="77777777" w:rsidR="00173081" w:rsidRPr="00173081" w:rsidRDefault="00173081" w:rsidP="00C856B7">
            <w:pPr>
              <w:pStyle w:val="ROWTABELLA"/>
              <w:rPr>
                <w:color w:val="002060"/>
              </w:rPr>
            </w:pPr>
            <w:r w:rsidRPr="00173081">
              <w:rPr>
                <w:color w:val="002060"/>
              </w:rPr>
              <w:t>08/12/2019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887FF9" w14:textId="77777777" w:rsidR="00173081" w:rsidRPr="00173081" w:rsidRDefault="00173081" w:rsidP="00C856B7">
            <w:pPr>
              <w:pStyle w:val="ROWTABELLA"/>
              <w:rPr>
                <w:color w:val="002060"/>
              </w:rPr>
            </w:pPr>
            <w:r w:rsidRPr="00173081">
              <w:rPr>
                <w:color w:val="002060"/>
              </w:rPr>
              <w:t>PALASPORT"TRE RAGAZZI"MAROTTA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A2663E" w14:textId="77777777" w:rsidR="00173081" w:rsidRPr="00173081" w:rsidRDefault="00173081" w:rsidP="00C856B7">
            <w:pPr>
              <w:pStyle w:val="ROWTABELLA"/>
              <w:rPr>
                <w:color w:val="002060"/>
              </w:rPr>
            </w:pPr>
            <w:r w:rsidRPr="00173081">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396337" w14:textId="77777777" w:rsidR="00173081" w:rsidRPr="00173081" w:rsidRDefault="00173081" w:rsidP="00C856B7">
            <w:pPr>
              <w:pStyle w:val="ROWTABELLA"/>
              <w:rPr>
                <w:color w:val="002060"/>
              </w:rPr>
            </w:pPr>
            <w:r w:rsidRPr="00173081">
              <w:rPr>
                <w:color w:val="002060"/>
              </w:rPr>
              <w:t>VIA EUROPA</w:t>
            </w:r>
          </w:p>
        </w:tc>
      </w:tr>
      <w:tr w:rsidR="000C5EF6" w:rsidRPr="00173081" w14:paraId="1EDBCFDB"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2A7517B" w14:textId="77777777" w:rsidR="00173081" w:rsidRPr="00173081" w:rsidRDefault="00173081" w:rsidP="00C856B7">
            <w:pPr>
              <w:pStyle w:val="ROWTABELLA"/>
              <w:rPr>
                <w:color w:val="002060"/>
              </w:rPr>
            </w:pPr>
            <w:r w:rsidRPr="00173081">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ED8D83" w14:textId="77777777" w:rsidR="00173081" w:rsidRPr="00173081" w:rsidRDefault="00173081" w:rsidP="00C856B7">
            <w:pPr>
              <w:pStyle w:val="ROWTABELLA"/>
              <w:rPr>
                <w:color w:val="002060"/>
              </w:rPr>
            </w:pPr>
            <w:r w:rsidRPr="00173081">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5AAC6A"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951F78" w14:textId="77777777" w:rsidR="00173081" w:rsidRPr="00173081" w:rsidRDefault="00173081" w:rsidP="00C856B7">
            <w:pPr>
              <w:pStyle w:val="ROWTABELLA"/>
              <w:rPr>
                <w:color w:val="002060"/>
              </w:rPr>
            </w:pPr>
            <w:r w:rsidRPr="00173081">
              <w:rPr>
                <w:color w:val="002060"/>
              </w:rPr>
              <w:t>08/12/2019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7E52AF1" w14:textId="77777777" w:rsidR="00173081" w:rsidRPr="00173081" w:rsidRDefault="00173081" w:rsidP="00C856B7">
            <w:pPr>
              <w:pStyle w:val="ROWTABELLA"/>
              <w:rPr>
                <w:color w:val="002060"/>
              </w:rPr>
            </w:pPr>
            <w:r w:rsidRPr="00173081">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AD2C0E" w14:textId="77777777" w:rsidR="00173081" w:rsidRPr="00173081" w:rsidRDefault="00173081" w:rsidP="00C856B7">
            <w:pPr>
              <w:pStyle w:val="ROWTABELLA"/>
              <w:rPr>
                <w:color w:val="002060"/>
              </w:rPr>
            </w:pPr>
            <w:r w:rsidRPr="00173081">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7FDA06" w14:textId="77777777" w:rsidR="00173081" w:rsidRPr="00173081" w:rsidRDefault="00173081" w:rsidP="00C856B7">
            <w:pPr>
              <w:pStyle w:val="ROWTABELLA"/>
              <w:rPr>
                <w:color w:val="002060"/>
              </w:rPr>
            </w:pPr>
            <w:r w:rsidRPr="00173081">
              <w:rPr>
                <w:color w:val="002060"/>
              </w:rPr>
              <w:t>VIA DELLE ESPOSIZIONI, 33</w:t>
            </w:r>
          </w:p>
        </w:tc>
      </w:tr>
      <w:tr w:rsidR="000C5EF6" w:rsidRPr="00173081" w14:paraId="0C3C20AB"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C1B675" w14:textId="77777777" w:rsidR="00173081" w:rsidRPr="00173081" w:rsidRDefault="00173081" w:rsidP="00C856B7">
            <w:pPr>
              <w:pStyle w:val="ROWTABELLA"/>
              <w:rPr>
                <w:color w:val="002060"/>
              </w:rPr>
            </w:pPr>
            <w:r w:rsidRPr="00173081">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81A5A9" w14:textId="77777777" w:rsidR="00173081" w:rsidRPr="00173081" w:rsidRDefault="00173081" w:rsidP="00C856B7">
            <w:pPr>
              <w:pStyle w:val="ROWTABELLA"/>
              <w:rPr>
                <w:color w:val="002060"/>
              </w:rPr>
            </w:pPr>
            <w:r w:rsidRPr="00173081">
              <w:rPr>
                <w:color w:val="002060"/>
              </w:rPr>
              <w:t>BULDOG T.N.T. LUCREZIA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BBD0150"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E82764" w14:textId="77777777" w:rsidR="00173081" w:rsidRPr="00173081" w:rsidRDefault="00173081" w:rsidP="00C856B7">
            <w:pPr>
              <w:pStyle w:val="ROWTABELLA"/>
              <w:rPr>
                <w:color w:val="002060"/>
              </w:rPr>
            </w:pPr>
            <w:r w:rsidRPr="00173081">
              <w:rPr>
                <w:color w:val="002060"/>
              </w:rPr>
              <w:t>08/12/2019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3BEC30" w14:textId="77777777" w:rsidR="00173081" w:rsidRPr="00173081" w:rsidRDefault="00173081" w:rsidP="00C856B7">
            <w:pPr>
              <w:pStyle w:val="ROWTABELLA"/>
              <w:rPr>
                <w:color w:val="002060"/>
              </w:rPr>
            </w:pPr>
            <w:r w:rsidRPr="00173081">
              <w:rPr>
                <w:color w:val="002060"/>
              </w:rPr>
              <w:t>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E0C481" w14:textId="77777777" w:rsidR="00173081" w:rsidRPr="00173081" w:rsidRDefault="00173081" w:rsidP="00C856B7">
            <w:pPr>
              <w:pStyle w:val="ROWTABELLA"/>
              <w:rPr>
                <w:color w:val="002060"/>
              </w:rPr>
            </w:pPr>
            <w:r w:rsidRPr="00173081">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DF653F" w14:textId="77777777" w:rsidR="00173081" w:rsidRPr="00173081" w:rsidRDefault="00173081" w:rsidP="00C856B7">
            <w:pPr>
              <w:pStyle w:val="ROWTABELLA"/>
              <w:rPr>
                <w:color w:val="002060"/>
              </w:rPr>
            </w:pPr>
            <w:r w:rsidRPr="00173081">
              <w:rPr>
                <w:color w:val="002060"/>
              </w:rPr>
              <w:t>VIA BRAMANTE</w:t>
            </w:r>
          </w:p>
        </w:tc>
      </w:tr>
    </w:tbl>
    <w:p w14:paraId="79BE007B" w14:textId="77777777" w:rsidR="00173081" w:rsidRPr="00173081" w:rsidRDefault="00173081" w:rsidP="00173081">
      <w:pPr>
        <w:pStyle w:val="breakline"/>
        <w:divId w:val="527259509"/>
        <w:rPr>
          <w:color w:val="002060"/>
        </w:rPr>
      </w:pPr>
    </w:p>
    <w:p w14:paraId="09257003" w14:textId="77777777" w:rsidR="00173081" w:rsidRPr="00173081" w:rsidRDefault="00173081" w:rsidP="00173081">
      <w:pPr>
        <w:pStyle w:val="breakline"/>
        <w:divId w:val="527259509"/>
        <w:rPr>
          <w:color w:val="002060"/>
        </w:rPr>
      </w:pPr>
    </w:p>
    <w:p w14:paraId="7C46EA58" w14:textId="77777777" w:rsidR="00173081" w:rsidRPr="00173081" w:rsidRDefault="00173081" w:rsidP="00173081">
      <w:pPr>
        <w:pStyle w:val="breakline"/>
        <w:divId w:val="527259509"/>
        <w:rPr>
          <w:color w:val="002060"/>
        </w:rPr>
      </w:pPr>
    </w:p>
    <w:p w14:paraId="47992835" w14:textId="77777777" w:rsidR="00173081" w:rsidRPr="00173081" w:rsidRDefault="00173081" w:rsidP="00173081">
      <w:pPr>
        <w:pStyle w:val="SOTTOTITOLOCAMPIONATO1"/>
        <w:divId w:val="527259509"/>
        <w:rPr>
          <w:color w:val="002060"/>
        </w:rPr>
      </w:pPr>
      <w:r w:rsidRPr="00173081">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0C5EF6" w:rsidRPr="00173081" w14:paraId="6AE068D4"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A84501"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6C29B5"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88BF45"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1EB4F3"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10A3EB"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6D5FD0"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01888E" w14:textId="77777777" w:rsidR="00173081" w:rsidRPr="00173081" w:rsidRDefault="00173081" w:rsidP="00C856B7">
            <w:pPr>
              <w:pStyle w:val="HEADERTABELLA"/>
              <w:rPr>
                <w:color w:val="002060"/>
              </w:rPr>
            </w:pPr>
            <w:r w:rsidRPr="00173081">
              <w:rPr>
                <w:color w:val="002060"/>
              </w:rPr>
              <w:t>Indirizzo Impianto</w:t>
            </w:r>
          </w:p>
        </w:tc>
      </w:tr>
      <w:tr w:rsidR="000C5EF6" w:rsidRPr="00173081" w14:paraId="2A5F988A" w14:textId="77777777" w:rsidTr="0017308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E228487" w14:textId="77777777" w:rsidR="00173081" w:rsidRPr="00173081" w:rsidRDefault="00173081" w:rsidP="00C856B7">
            <w:pPr>
              <w:pStyle w:val="ROWTABELLA"/>
              <w:rPr>
                <w:color w:val="002060"/>
              </w:rPr>
            </w:pPr>
            <w:r w:rsidRPr="00173081">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42FE18" w14:textId="77777777" w:rsidR="00173081" w:rsidRPr="00173081" w:rsidRDefault="00173081" w:rsidP="00C856B7">
            <w:pPr>
              <w:pStyle w:val="ROWTABELLA"/>
              <w:rPr>
                <w:color w:val="002060"/>
              </w:rPr>
            </w:pPr>
            <w:r w:rsidRPr="00173081">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1AAA66"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07D011" w14:textId="77777777" w:rsidR="00173081" w:rsidRPr="00173081" w:rsidRDefault="00173081" w:rsidP="00C856B7">
            <w:pPr>
              <w:pStyle w:val="ROWTABELLA"/>
              <w:rPr>
                <w:color w:val="002060"/>
              </w:rPr>
            </w:pPr>
            <w:r w:rsidRPr="00173081">
              <w:rPr>
                <w:color w:val="002060"/>
              </w:rPr>
              <w:t>12/12/2019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C5DAD1" w14:textId="77777777" w:rsidR="00173081" w:rsidRPr="00173081" w:rsidRDefault="00173081" w:rsidP="00C856B7">
            <w:pPr>
              <w:pStyle w:val="ROWTABELLA"/>
              <w:rPr>
                <w:color w:val="002060"/>
              </w:rPr>
            </w:pPr>
            <w:r w:rsidRPr="00173081">
              <w:rPr>
                <w:color w:val="002060"/>
              </w:rPr>
              <w:t>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685813" w14:textId="77777777" w:rsidR="00173081" w:rsidRPr="00173081" w:rsidRDefault="00173081" w:rsidP="00C856B7">
            <w:pPr>
              <w:pStyle w:val="ROWTABELLA"/>
              <w:rPr>
                <w:color w:val="002060"/>
              </w:rPr>
            </w:pPr>
            <w:r w:rsidRPr="00173081">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079157" w14:textId="77777777" w:rsidR="00173081" w:rsidRPr="00173081" w:rsidRDefault="00173081" w:rsidP="00C856B7">
            <w:pPr>
              <w:pStyle w:val="ROWTABELLA"/>
              <w:rPr>
                <w:color w:val="002060"/>
              </w:rPr>
            </w:pPr>
            <w:r w:rsidRPr="00173081">
              <w:rPr>
                <w:color w:val="002060"/>
              </w:rPr>
              <w:t>VIA LORETO</w:t>
            </w:r>
          </w:p>
        </w:tc>
      </w:tr>
    </w:tbl>
    <w:p w14:paraId="306BA91F" w14:textId="77777777" w:rsidR="00173081" w:rsidRPr="00173081" w:rsidRDefault="00173081" w:rsidP="00173081">
      <w:pPr>
        <w:pStyle w:val="breakline"/>
        <w:divId w:val="527259509"/>
        <w:rPr>
          <w:color w:val="002060"/>
        </w:rPr>
      </w:pPr>
    </w:p>
    <w:p w14:paraId="2D43CC93" w14:textId="77777777" w:rsidR="00173081" w:rsidRPr="00173081" w:rsidRDefault="00173081" w:rsidP="00173081">
      <w:pPr>
        <w:pStyle w:val="breakline"/>
        <w:divId w:val="527259509"/>
        <w:rPr>
          <w:color w:val="002060"/>
        </w:rPr>
      </w:pPr>
    </w:p>
    <w:p w14:paraId="1D0BF3BA" w14:textId="77777777" w:rsidR="00173081" w:rsidRPr="00173081" w:rsidRDefault="00173081" w:rsidP="00173081">
      <w:pPr>
        <w:pStyle w:val="breakline"/>
        <w:divId w:val="527259509"/>
        <w:rPr>
          <w:color w:val="002060"/>
        </w:rPr>
      </w:pPr>
    </w:p>
    <w:p w14:paraId="6E91F59E" w14:textId="77777777" w:rsidR="00173081" w:rsidRPr="00173081" w:rsidRDefault="00173081" w:rsidP="00173081">
      <w:pPr>
        <w:pStyle w:val="SOTTOTITOLOCAMPIONATO1"/>
        <w:divId w:val="527259509"/>
        <w:rPr>
          <w:color w:val="002060"/>
        </w:rPr>
      </w:pPr>
      <w:r w:rsidRPr="00173081">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0C5EF6" w:rsidRPr="00173081" w14:paraId="149DBF32"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88A070"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7FD436"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FCE844"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6771EF"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ADA22"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DF0AF0"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B3890E" w14:textId="77777777" w:rsidR="00173081" w:rsidRPr="00173081" w:rsidRDefault="00173081" w:rsidP="00C856B7">
            <w:pPr>
              <w:pStyle w:val="HEADERTABELLA"/>
              <w:rPr>
                <w:color w:val="002060"/>
              </w:rPr>
            </w:pPr>
            <w:r w:rsidRPr="00173081">
              <w:rPr>
                <w:color w:val="002060"/>
              </w:rPr>
              <w:t>Indirizzo Impianto</w:t>
            </w:r>
          </w:p>
        </w:tc>
      </w:tr>
      <w:tr w:rsidR="000C5EF6" w:rsidRPr="00173081" w14:paraId="4AE5C125"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BCA43B" w14:textId="77777777" w:rsidR="00173081" w:rsidRPr="00173081" w:rsidRDefault="00173081" w:rsidP="00C856B7">
            <w:pPr>
              <w:pStyle w:val="ROWTABELLA"/>
              <w:rPr>
                <w:color w:val="002060"/>
              </w:rPr>
            </w:pPr>
            <w:r w:rsidRPr="00173081">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F50E5A" w14:textId="77777777" w:rsidR="00173081" w:rsidRPr="00173081" w:rsidRDefault="00173081" w:rsidP="00C856B7">
            <w:pPr>
              <w:pStyle w:val="ROWTABELLA"/>
              <w:rPr>
                <w:color w:val="002060"/>
              </w:rPr>
            </w:pPr>
            <w:r w:rsidRPr="00173081">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9345EE6"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2983FC" w14:textId="77777777" w:rsidR="00173081" w:rsidRPr="00173081" w:rsidRDefault="00173081" w:rsidP="00C856B7">
            <w:pPr>
              <w:pStyle w:val="ROWTABELLA"/>
              <w:rPr>
                <w:color w:val="002060"/>
              </w:rPr>
            </w:pPr>
            <w:r w:rsidRPr="00173081">
              <w:rPr>
                <w:color w:val="002060"/>
              </w:rPr>
              <w:t>07/12/2019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B919A2" w14:textId="77777777" w:rsidR="00173081" w:rsidRPr="00173081" w:rsidRDefault="00173081" w:rsidP="00C856B7">
            <w:pPr>
              <w:pStyle w:val="ROWTABELLA"/>
              <w:rPr>
                <w:color w:val="002060"/>
              </w:rPr>
            </w:pPr>
            <w:r w:rsidRPr="00173081">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1959CF" w14:textId="77777777" w:rsidR="00173081" w:rsidRPr="00173081" w:rsidRDefault="00173081" w:rsidP="00C856B7">
            <w:pPr>
              <w:pStyle w:val="ROWTABELLA"/>
              <w:rPr>
                <w:color w:val="002060"/>
              </w:rPr>
            </w:pPr>
            <w:r w:rsidRPr="00173081">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971AA4" w14:textId="77777777" w:rsidR="00173081" w:rsidRPr="00173081" w:rsidRDefault="00173081" w:rsidP="00C856B7">
            <w:pPr>
              <w:pStyle w:val="ROWTABELLA"/>
              <w:rPr>
                <w:color w:val="002060"/>
              </w:rPr>
            </w:pPr>
            <w:r w:rsidRPr="00173081">
              <w:rPr>
                <w:color w:val="002060"/>
              </w:rPr>
              <w:t>VIA VERDI</w:t>
            </w:r>
          </w:p>
        </w:tc>
      </w:tr>
      <w:tr w:rsidR="000C5EF6" w:rsidRPr="00173081" w14:paraId="62639531"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2F91CA" w14:textId="77777777" w:rsidR="00173081" w:rsidRPr="00173081" w:rsidRDefault="00173081" w:rsidP="00C856B7">
            <w:pPr>
              <w:pStyle w:val="ROWTABELLA"/>
              <w:rPr>
                <w:color w:val="002060"/>
              </w:rPr>
            </w:pPr>
            <w:r w:rsidRPr="00173081">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F8DB0F" w14:textId="77777777" w:rsidR="00173081" w:rsidRPr="00173081" w:rsidRDefault="00173081" w:rsidP="00C856B7">
            <w:pPr>
              <w:pStyle w:val="ROWTABELLA"/>
              <w:rPr>
                <w:color w:val="002060"/>
              </w:rPr>
            </w:pPr>
            <w:r w:rsidRPr="00173081">
              <w:rPr>
                <w:color w:val="002060"/>
              </w:rPr>
              <w:t xml:space="preserve">ITALSERVICE C5 </w:t>
            </w:r>
            <w:proofErr w:type="spellStart"/>
            <w:r w:rsidRPr="00173081">
              <w:rPr>
                <w:color w:val="002060"/>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F89ED9"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7F2C0D9" w14:textId="77777777" w:rsidR="00173081" w:rsidRPr="00173081" w:rsidRDefault="00173081" w:rsidP="00C856B7">
            <w:pPr>
              <w:pStyle w:val="ROWTABELLA"/>
              <w:rPr>
                <w:color w:val="002060"/>
              </w:rPr>
            </w:pPr>
            <w:r w:rsidRPr="00173081">
              <w:rPr>
                <w:color w:val="002060"/>
              </w:rPr>
              <w:t>07/12/2019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6DD32C1" w14:textId="77777777" w:rsidR="00173081" w:rsidRPr="00173081" w:rsidRDefault="00173081" w:rsidP="00C856B7">
            <w:pPr>
              <w:pStyle w:val="ROWTABELLA"/>
              <w:rPr>
                <w:color w:val="002060"/>
              </w:rPr>
            </w:pPr>
            <w:r w:rsidRPr="00173081">
              <w:rPr>
                <w:color w:val="002060"/>
              </w:rPr>
              <w:t>CAMPO DI C/5 SCOPERTO TRE PON</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F0DB92" w14:textId="77777777" w:rsidR="00173081" w:rsidRPr="00173081" w:rsidRDefault="00173081" w:rsidP="00C856B7">
            <w:pPr>
              <w:pStyle w:val="ROWTABELLA"/>
              <w:rPr>
                <w:color w:val="002060"/>
              </w:rPr>
            </w:pPr>
            <w:r w:rsidRPr="0017308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24587D" w14:textId="77777777" w:rsidR="00173081" w:rsidRPr="00173081" w:rsidRDefault="00173081" w:rsidP="00C856B7">
            <w:pPr>
              <w:pStyle w:val="ROWTABELLA"/>
              <w:rPr>
                <w:color w:val="002060"/>
              </w:rPr>
            </w:pPr>
            <w:r w:rsidRPr="00173081">
              <w:rPr>
                <w:color w:val="002060"/>
              </w:rPr>
              <w:t>VIA CHIARUCCIA-TRE PONTI</w:t>
            </w:r>
          </w:p>
        </w:tc>
      </w:tr>
      <w:tr w:rsidR="000C5EF6" w:rsidRPr="00173081" w14:paraId="3F8BC03F"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5F5437" w14:textId="77777777" w:rsidR="00173081" w:rsidRPr="00173081" w:rsidRDefault="00173081" w:rsidP="00C856B7">
            <w:pPr>
              <w:pStyle w:val="ROWTABELLA"/>
              <w:rPr>
                <w:color w:val="002060"/>
              </w:rPr>
            </w:pPr>
            <w:r w:rsidRPr="00173081">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2E8C88" w14:textId="77777777" w:rsidR="00173081" w:rsidRPr="00173081" w:rsidRDefault="00173081" w:rsidP="00C856B7">
            <w:pPr>
              <w:pStyle w:val="ROWTABELLA"/>
              <w:rPr>
                <w:color w:val="002060"/>
              </w:rPr>
            </w:pPr>
            <w:r w:rsidRPr="00173081">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1D23358"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088D11" w14:textId="77777777" w:rsidR="00173081" w:rsidRPr="00173081" w:rsidRDefault="00173081" w:rsidP="00C856B7">
            <w:pPr>
              <w:pStyle w:val="ROWTABELLA"/>
              <w:rPr>
                <w:color w:val="002060"/>
              </w:rPr>
            </w:pPr>
            <w:r w:rsidRPr="00173081">
              <w:rPr>
                <w:color w:val="002060"/>
              </w:rPr>
              <w:t>08/12/2019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186D56" w14:textId="77777777" w:rsidR="00173081" w:rsidRPr="00173081" w:rsidRDefault="00173081" w:rsidP="00C856B7">
            <w:pPr>
              <w:pStyle w:val="ROWTABELLA"/>
              <w:rPr>
                <w:color w:val="002060"/>
              </w:rPr>
            </w:pPr>
            <w:r w:rsidRPr="00173081">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2763DF" w14:textId="77777777" w:rsidR="00173081" w:rsidRPr="00173081" w:rsidRDefault="00173081" w:rsidP="00C856B7">
            <w:pPr>
              <w:pStyle w:val="ROWTABELLA"/>
              <w:rPr>
                <w:color w:val="002060"/>
              </w:rPr>
            </w:pPr>
            <w:r w:rsidRPr="0017308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2F1D82" w14:textId="77777777" w:rsidR="00173081" w:rsidRPr="00173081" w:rsidRDefault="00173081" w:rsidP="00C856B7">
            <w:pPr>
              <w:pStyle w:val="ROWTABELLA"/>
              <w:rPr>
                <w:color w:val="002060"/>
              </w:rPr>
            </w:pPr>
            <w:r w:rsidRPr="00173081">
              <w:rPr>
                <w:color w:val="002060"/>
              </w:rPr>
              <w:t>VIA MADRE TERESA DI CALCUTTA</w:t>
            </w:r>
          </w:p>
        </w:tc>
      </w:tr>
    </w:tbl>
    <w:p w14:paraId="6F5B0E52" w14:textId="77777777" w:rsidR="00173081" w:rsidRPr="00173081" w:rsidRDefault="00173081" w:rsidP="00173081">
      <w:pPr>
        <w:pStyle w:val="breakline"/>
        <w:divId w:val="527259509"/>
        <w:rPr>
          <w:color w:val="002060"/>
        </w:rPr>
      </w:pPr>
    </w:p>
    <w:p w14:paraId="13414D0A" w14:textId="77777777" w:rsidR="00173081" w:rsidRPr="00173081" w:rsidRDefault="00173081" w:rsidP="00173081">
      <w:pPr>
        <w:pStyle w:val="breakline"/>
        <w:divId w:val="527259509"/>
        <w:rPr>
          <w:color w:val="002060"/>
        </w:rPr>
      </w:pPr>
    </w:p>
    <w:p w14:paraId="4B3525D0" w14:textId="77777777" w:rsidR="00173081" w:rsidRPr="00173081" w:rsidRDefault="00173081" w:rsidP="00173081">
      <w:pPr>
        <w:pStyle w:val="breakline"/>
        <w:divId w:val="527259509"/>
        <w:rPr>
          <w:color w:val="002060"/>
        </w:rPr>
      </w:pPr>
    </w:p>
    <w:p w14:paraId="50F88AB5" w14:textId="77777777" w:rsidR="00173081" w:rsidRPr="00173081" w:rsidRDefault="00173081" w:rsidP="00173081">
      <w:pPr>
        <w:pStyle w:val="SOTTOTITOLOCAMPIONATO1"/>
        <w:divId w:val="527259509"/>
        <w:rPr>
          <w:color w:val="002060"/>
        </w:rPr>
      </w:pPr>
      <w:r w:rsidRPr="00173081">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9"/>
        <w:gridCol w:w="385"/>
        <w:gridCol w:w="898"/>
        <w:gridCol w:w="1183"/>
        <w:gridCol w:w="1550"/>
        <w:gridCol w:w="1552"/>
      </w:tblGrid>
      <w:tr w:rsidR="000C5EF6" w:rsidRPr="00173081" w14:paraId="75478DFB"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EE1C0A"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6A71D"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35EA8F"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7466DC"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9AE9F4"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0DFBEC"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86751C" w14:textId="77777777" w:rsidR="00173081" w:rsidRPr="00173081" w:rsidRDefault="00173081" w:rsidP="00C856B7">
            <w:pPr>
              <w:pStyle w:val="HEADERTABELLA"/>
              <w:rPr>
                <w:color w:val="002060"/>
              </w:rPr>
            </w:pPr>
            <w:r w:rsidRPr="00173081">
              <w:rPr>
                <w:color w:val="002060"/>
              </w:rPr>
              <w:t>Indirizzo Impianto</w:t>
            </w:r>
          </w:p>
        </w:tc>
      </w:tr>
      <w:tr w:rsidR="000C5EF6" w:rsidRPr="00173081" w14:paraId="29DC66D7"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51EDC14" w14:textId="77777777" w:rsidR="00173081" w:rsidRPr="00173081" w:rsidRDefault="00173081" w:rsidP="00C856B7">
            <w:pPr>
              <w:pStyle w:val="ROWTABELLA"/>
              <w:rPr>
                <w:color w:val="002060"/>
              </w:rPr>
            </w:pPr>
            <w:r w:rsidRPr="00173081">
              <w:rPr>
                <w:color w:val="002060"/>
              </w:rPr>
              <w:t xml:space="preserve">ACLI MANTOVANI </w:t>
            </w:r>
            <w:proofErr w:type="spellStart"/>
            <w:r w:rsidRPr="00173081">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EDDBE3" w14:textId="77777777" w:rsidR="00173081" w:rsidRPr="00173081" w:rsidRDefault="00173081" w:rsidP="00C856B7">
            <w:pPr>
              <w:pStyle w:val="ROWTABELLA"/>
              <w:rPr>
                <w:color w:val="002060"/>
              </w:rPr>
            </w:pPr>
            <w:r w:rsidRPr="00173081">
              <w:rPr>
                <w:color w:val="002060"/>
              </w:rPr>
              <w:t>FUTBOL3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F19472B"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CBFCD5" w14:textId="77777777" w:rsidR="00173081" w:rsidRPr="00173081" w:rsidRDefault="00173081" w:rsidP="00C856B7">
            <w:pPr>
              <w:pStyle w:val="ROWTABELLA"/>
              <w:rPr>
                <w:color w:val="002060"/>
              </w:rPr>
            </w:pPr>
            <w:r w:rsidRPr="00173081">
              <w:rPr>
                <w:color w:val="002060"/>
              </w:rPr>
              <w:t>07/12/2019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AF6AC5" w14:textId="77777777" w:rsidR="00173081" w:rsidRPr="00173081" w:rsidRDefault="00173081" w:rsidP="00C856B7">
            <w:pPr>
              <w:pStyle w:val="ROWTABELLA"/>
              <w:rPr>
                <w:color w:val="002060"/>
              </w:rPr>
            </w:pPr>
            <w:r w:rsidRPr="00173081">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9FD6EB" w14:textId="77777777" w:rsidR="00173081" w:rsidRPr="00173081" w:rsidRDefault="00173081" w:rsidP="00C856B7">
            <w:pPr>
              <w:pStyle w:val="ROWTABELLA"/>
              <w:rPr>
                <w:color w:val="002060"/>
              </w:rPr>
            </w:pPr>
            <w:r w:rsidRPr="0017308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04B690" w14:textId="77777777" w:rsidR="00173081" w:rsidRPr="00173081" w:rsidRDefault="00173081" w:rsidP="00C856B7">
            <w:pPr>
              <w:pStyle w:val="ROWTABELLA"/>
              <w:rPr>
                <w:color w:val="002060"/>
              </w:rPr>
            </w:pPr>
            <w:r w:rsidRPr="00173081">
              <w:rPr>
                <w:color w:val="002060"/>
              </w:rPr>
              <w:t>VIA MADRE TERESA DI CALCUTTA</w:t>
            </w:r>
          </w:p>
        </w:tc>
      </w:tr>
      <w:tr w:rsidR="000C5EF6" w:rsidRPr="00173081" w14:paraId="65D7C9A2" w14:textId="77777777" w:rsidTr="0017308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62063F" w14:textId="77777777" w:rsidR="00173081" w:rsidRPr="00173081" w:rsidRDefault="00173081" w:rsidP="00C856B7">
            <w:pPr>
              <w:pStyle w:val="ROWTABELLA"/>
              <w:rPr>
                <w:color w:val="002060"/>
              </w:rPr>
            </w:pPr>
            <w:r w:rsidRPr="0017308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9664F2" w14:textId="77777777" w:rsidR="00173081" w:rsidRPr="00173081" w:rsidRDefault="00173081" w:rsidP="00C856B7">
            <w:pPr>
              <w:pStyle w:val="ROWTABELLA"/>
              <w:rPr>
                <w:color w:val="002060"/>
              </w:rPr>
            </w:pPr>
            <w:r w:rsidRPr="00173081">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2AB6B62"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4375C7" w14:textId="77777777" w:rsidR="00173081" w:rsidRPr="00173081" w:rsidRDefault="00173081" w:rsidP="00C856B7">
            <w:pPr>
              <w:pStyle w:val="ROWTABELLA"/>
              <w:rPr>
                <w:color w:val="002060"/>
              </w:rPr>
            </w:pPr>
            <w:r w:rsidRPr="00173081">
              <w:rPr>
                <w:color w:val="002060"/>
              </w:rPr>
              <w:t>08/12/2019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0A31B3" w14:textId="77777777" w:rsidR="00173081" w:rsidRPr="00173081" w:rsidRDefault="00173081" w:rsidP="00C856B7">
            <w:pPr>
              <w:pStyle w:val="ROWTABELLA"/>
              <w:rPr>
                <w:color w:val="002060"/>
              </w:rPr>
            </w:pPr>
            <w:r w:rsidRPr="00173081">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219B22" w14:textId="77777777" w:rsidR="00173081" w:rsidRPr="00173081" w:rsidRDefault="00173081" w:rsidP="00C856B7">
            <w:pPr>
              <w:pStyle w:val="ROWTABELLA"/>
              <w:rPr>
                <w:color w:val="002060"/>
              </w:rPr>
            </w:pPr>
            <w:r w:rsidRPr="0017308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4951E7" w14:textId="77777777" w:rsidR="00173081" w:rsidRPr="00173081" w:rsidRDefault="00173081" w:rsidP="00C856B7">
            <w:pPr>
              <w:pStyle w:val="ROWTABELLA"/>
              <w:rPr>
                <w:color w:val="002060"/>
              </w:rPr>
            </w:pPr>
            <w:r w:rsidRPr="00173081">
              <w:rPr>
                <w:color w:val="002060"/>
              </w:rPr>
              <w:t>VIA FRATELLI CERVI</w:t>
            </w:r>
          </w:p>
        </w:tc>
      </w:tr>
      <w:tr w:rsidR="000C5EF6" w:rsidRPr="00173081" w14:paraId="277D19B7"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5F26F7" w14:textId="77777777" w:rsidR="00173081" w:rsidRPr="00173081" w:rsidRDefault="00173081" w:rsidP="00C856B7">
            <w:pPr>
              <w:pStyle w:val="ROWTABELLA"/>
              <w:rPr>
                <w:color w:val="002060"/>
              </w:rPr>
            </w:pPr>
            <w:r w:rsidRPr="00173081">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66A6C6" w14:textId="77777777" w:rsidR="00173081" w:rsidRPr="00173081" w:rsidRDefault="00173081" w:rsidP="00C856B7">
            <w:pPr>
              <w:pStyle w:val="ROWTABELLA"/>
              <w:rPr>
                <w:color w:val="002060"/>
              </w:rPr>
            </w:pPr>
            <w:r w:rsidRPr="00173081">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818D9FC"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6F9380" w14:textId="77777777" w:rsidR="00173081" w:rsidRPr="00173081" w:rsidRDefault="00173081" w:rsidP="00C856B7">
            <w:pPr>
              <w:pStyle w:val="ROWTABELLA"/>
              <w:rPr>
                <w:color w:val="002060"/>
              </w:rPr>
            </w:pPr>
            <w:r w:rsidRPr="00173081">
              <w:rPr>
                <w:color w:val="002060"/>
              </w:rPr>
              <w:t>08/12/2019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7A988E" w14:textId="77777777" w:rsidR="00173081" w:rsidRPr="00173081" w:rsidRDefault="00173081" w:rsidP="00C856B7">
            <w:pPr>
              <w:pStyle w:val="ROWTABELLA"/>
              <w:rPr>
                <w:color w:val="002060"/>
              </w:rPr>
            </w:pPr>
            <w:r w:rsidRPr="00173081">
              <w:rPr>
                <w:color w:val="002060"/>
              </w:rPr>
              <w:t>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3B2738" w14:textId="77777777" w:rsidR="00173081" w:rsidRPr="00173081" w:rsidRDefault="00173081" w:rsidP="00C856B7">
            <w:pPr>
              <w:pStyle w:val="ROWTABELLA"/>
              <w:rPr>
                <w:color w:val="002060"/>
              </w:rPr>
            </w:pPr>
            <w:r w:rsidRPr="00173081">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5C92EC" w14:textId="77777777" w:rsidR="00173081" w:rsidRPr="00173081" w:rsidRDefault="00173081" w:rsidP="00C856B7">
            <w:pPr>
              <w:pStyle w:val="ROWTABELLA"/>
              <w:rPr>
                <w:color w:val="002060"/>
              </w:rPr>
            </w:pPr>
            <w:r w:rsidRPr="00173081">
              <w:rPr>
                <w:color w:val="002060"/>
              </w:rPr>
              <w:t>VIA TAGLIAMENTO</w:t>
            </w:r>
          </w:p>
        </w:tc>
      </w:tr>
    </w:tbl>
    <w:p w14:paraId="05503AE1" w14:textId="77777777" w:rsidR="00173081" w:rsidRPr="00173081" w:rsidRDefault="00173081" w:rsidP="00173081">
      <w:pPr>
        <w:pStyle w:val="breakline"/>
        <w:divId w:val="527259509"/>
        <w:rPr>
          <w:color w:val="002060"/>
        </w:rPr>
      </w:pPr>
    </w:p>
    <w:p w14:paraId="71EF8275" w14:textId="77777777" w:rsidR="00173081" w:rsidRPr="00173081" w:rsidRDefault="00173081" w:rsidP="00173081">
      <w:pPr>
        <w:pStyle w:val="TITOLOCAMPIONATO"/>
        <w:shd w:val="clear" w:color="auto" w:fill="CCCCCC"/>
        <w:spacing w:before="80" w:after="40"/>
        <w:divId w:val="527259509"/>
        <w:rPr>
          <w:color w:val="002060"/>
        </w:rPr>
      </w:pPr>
      <w:r w:rsidRPr="00173081">
        <w:rPr>
          <w:color w:val="002060"/>
        </w:rPr>
        <w:t>COPPA ITALIA CALCIO A 5</w:t>
      </w:r>
    </w:p>
    <w:p w14:paraId="6095374E" w14:textId="77777777" w:rsidR="000C5EF6" w:rsidRPr="00FB7100" w:rsidRDefault="000C5EF6" w:rsidP="000C5EF6">
      <w:pPr>
        <w:pStyle w:val="Corpodeltesto21"/>
        <w:jc w:val="center"/>
        <w:divId w:val="527259509"/>
        <w:rPr>
          <w:rFonts w:ascii="Arial" w:hAnsi="Arial" w:cs="Arial"/>
          <w:b/>
          <w:color w:val="002060"/>
          <w:sz w:val="36"/>
          <w:szCs w:val="36"/>
        </w:rPr>
      </w:pPr>
      <w:r>
        <w:rPr>
          <w:rFonts w:ascii="Arial" w:hAnsi="Arial" w:cs="Arial"/>
          <w:b/>
          <w:color w:val="002060"/>
          <w:sz w:val="36"/>
          <w:szCs w:val="36"/>
        </w:rPr>
        <w:t>TABELLONE</w:t>
      </w:r>
    </w:p>
    <w:p w14:paraId="57779A9A" w14:textId="77777777" w:rsidR="000C5EF6" w:rsidRDefault="000C5EF6" w:rsidP="000C5EF6">
      <w:pPr>
        <w:pStyle w:val="Corpodeltesto21"/>
        <w:divId w:val="527259509"/>
        <w:rPr>
          <w:rFonts w:ascii="Arial" w:hAnsi="Arial" w:cs="Arial"/>
          <w:b/>
          <w:color w:val="002060"/>
          <w:sz w:val="22"/>
        </w:rPr>
      </w:pPr>
    </w:p>
    <w:p w14:paraId="2272FC09" w14:textId="77777777" w:rsidR="000C5EF6" w:rsidRPr="00D34730" w:rsidRDefault="000C5EF6" w:rsidP="000C5EF6">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0C5EF6" w:rsidRPr="00D34730" w14:paraId="01FE1515" w14:textId="77777777" w:rsidTr="000C5EF6">
        <w:trPr>
          <w:divId w:val="527259509"/>
          <w:trHeight w:val="240"/>
        </w:trPr>
        <w:tc>
          <w:tcPr>
            <w:tcW w:w="3621" w:type="dxa"/>
            <w:tcBorders>
              <w:left w:val="nil"/>
              <w:right w:val="nil"/>
            </w:tcBorders>
            <w:shd w:val="clear" w:color="000000" w:fill="EAEAEA"/>
            <w:noWrap/>
            <w:vAlign w:val="center"/>
            <w:hideMark/>
          </w:tcPr>
          <w:p w14:paraId="303BA2F0" w14:textId="77777777" w:rsidR="000C5EF6" w:rsidRPr="00D34730" w:rsidRDefault="000C5EF6" w:rsidP="00C856B7">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Trentaduesimi</w:t>
            </w:r>
          </w:p>
        </w:tc>
        <w:tc>
          <w:tcPr>
            <w:tcW w:w="209" w:type="dxa"/>
            <w:tcBorders>
              <w:left w:val="nil"/>
              <w:right w:val="nil"/>
            </w:tcBorders>
            <w:shd w:val="clear" w:color="000000" w:fill="EAEAEA"/>
            <w:noWrap/>
            <w:vAlign w:val="center"/>
            <w:hideMark/>
          </w:tcPr>
          <w:p w14:paraId="7AE69778" w14:textId="77777777" w:rsidR="000C5EF6" w:rsidRPr="00D34730" w:rsidRDefault="000C5EF6" w:rsidP="00C856B7">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7B4DBEF7" w14:textId="77777777" w:rsidR="000C5EF6" w:rsidRPr="00D34730" w:rsidRDefault="000C5EF6" w:rsidP="00C856B7">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Sedicesimi</w:t>
            </w:r>
          </w:p>
        </w:tc>
        <w:tc>
          <w:tcPr>
            <w:tcW w:w="209" w:type="dxa"/>
            <w:tcBorders>
              <w:top w:val="nil"/>
              <w:left w:val="nil"/>
              <w:right w:val="nil"/>
            </w:tcBorders>
            <w:shd w:val="clear" w:color="000000" w:fill="EAEAEA"/>
            <w:noWrap/>
            <w:vAlign w:val="center"/>
            <w:hideMark/>
          </w:tcPr>
          <w:p w14:paraId="70A40AFB" w14:textId="77777777" w:rsidR="000C5EF6" w:rsidRPr="00D34730" w:rsidRDefault="000C5EF6" w:rsidP="00C856B7">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604625C2" w14:textId="77777777" w:rsidR="000C5EF6" w:rsidRPr="00D34730" w:rsidRDefault="000C5EF6" w:rsidP="00C856B7">
            <w:pP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14:paraId="7E2376F0" w14:textId="77777777" w:rsidR="000C5EF6" w:rsidRPr="00D34730" w:rsidRDefault="000C5EF6" w:rsidP="00C856B7">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3196D1DF" w14:textId="77777777" w:rsidR="000C5EF6" w:rsidRPr="00D34730" w:rsidRDefault="000C5EF6" w:rsidP="00C856B7">
            <w:pP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Quarti</w:t>
            </w:r>
          </w:p>
        </w:tc>
      </w:tr>
    </w:tbl>
    <w:p w14:paraId="0B7B7B88" w14:textId="77777777" w:rsidR="000C5EF6" w:rsidRPr="00E260A3" w:rsidRDefault="000C5EF6" w:rsidP="000C5EF6">
      <w:pPr>
        <w:pStyle w:val="Corpodeltesto21"/>
        <w:divId w:val="527259509"/>
        <w:rPr>
          <w:rFonts w:ascii="Arial" w:hAnsi="Arial" w:cs="Arial"/>
          <w:b/>
          <w:i/>
          <w:color w:val="002060"/>
          <w:sz w:val="22"/>
        </w:rPr>
      </w:pPr>
      <w:r w:rsidRPr="00E260A3">
        <w:rPr>
          <w:rFonts w:ascii="Arial" w:hAnsi="Arial" w:cs="Arial"/>
          <w:b/>
          <w:i/>
          <w:color w:val="002060"/>
          <w:sz w:val="22"/>
        </w:rPr>
        <w:t xml:space="preserve">                                                </w:t>
      </w:r>
      <w:r>
        <w:rPr>
          <w:rFonts w:ascii="Arial" w:hAnsi="Arial" w:cs="Arial"/>
          <w:b/>
          <w:i/>
          <w:color w:val="002060"/>
          <w:sz w:val="22"/>
        </w:rPr>
        <w:t xml:space="preserve">                           </w:t>
      </w:r>
      <w:r w:rsidRPr="00E260A3">
        <w:rPr>
          <w:rFonts w:ascii="Arial" w:hAnsi="Arial" w:cs="Arial"/>
          <w:b/>
          <w:i/>
          <w:color w:val="002060"/>
          <w:sz w:val="22"/>
        </w:rPr>
        <w:t>01/10 – 15/</w:t>
      </w:r>
      <w:r>
        <w:rPr>
          <w:rFonts w:ascii="Arial" w:hAnsi="Arial" w:cs="Arial"/>
          <w:b/>
          <w:i/>
          <w:color w:val="002060"/>
          <w:sz w:val="22"/>
        </w:rPr>
        <w:t xml:space="preserve">10           </w:t>
      </w:r>
      <w:r w:rsidRPr="00E260A3">
        <w:rPr>
          <w:rFonts w:ascii="Arial" w:hAnsi="Arial" w:cs="Arial"/>
          <w:b/>
          <w:i/>
          <w:color w:val="002060"/>
          <w:sz w:val="22"/>
        </w:rPr>
        <w:t xml:space="preserve">05/11 – 19/11          </w:t>
      </w:r>
      <w:r>
        <w:rPr>
          <w:rFonts w:ascii="Arial" w:hAnsi="Arial" w:cs="Arial"/>
          <w:b/>
          <w:i/>
          <w:color w:val="002060"/>
          <w:sz w:val="22"/>
        </w:rPr>
        <w:t xml:space="preserve">    </w:t>
      </w:r>
      <w:proofErr w:type="spellStart"/>
      <w:r w:rsidRPr="00E260A3">
        <w:rPr>
          <w:rFonts w:ascii="Arial" w:hAnsi="Arial" w:cs="Arial"/>
          <w:b/>
          <w:i/>
          <w:color w:val="002060"/>
          <w:sz w:val="22"/>
        </w:rPr>
        <w:t>Finals</w:t>
      </w:r>
      <w:proofErr w:type="spellEnd"/>
    </w:p>
    <w:p w14:paraId="1B3ECD07" w14:textId="77777777" w:rsidR="000C5EF6" w:rsidRDefault="000C5EF6" w:rsidP="000C5EF6">
      <w:pPr>
        <w:pStyle w:val="Corpodeltesto21"/>
        <w:divId w:val="527259509"/>
        <w:rPr>
          <w:rFonts w:ascii="Arial" w:hAnsi="Arial" w:cs="Arial"/>
          <w:color w:val="002060"/>
          <w:sz w:val="22"/>
        </w:rPr>
      </w:pPr>
    </w:p>
    <w:tbl>
      <w:tblPr>
        <w:tblW w:w="10195" w:type="dxa"/>
        <w:tblInd w:w="55" w:type="dxa"/>
        <w:tblLayout w:type="fixed"/>
        <w:tblCellMar>
          <w:left w:w="70" w:type="dxa"/>
          <w:right w:w="70" w:type="dxa"/>
        </w:tblCellMar>
        <w:tblLook w:val="04A0" w:firstRow="1" w:lastRow="0" w:firstColumn="1" w:lastColumn="0" w:noHBand="0" w:noVBand="1"/>
      </w:tblPr>
      <w:tblGrid>
        <w:gridCol w:w="358"/>
        <w:gridCol w:w="3401"/>
        <w:gridCol w:w="1446"/>
        <w:gridCol w:w="821"/>
        <w:gridCol w:w="160"/>
        <w:gridCol w:w="1082"/>
        <w:gridCol w:w="889"/>
        <w:gridCol w:w="160"/>
        <w:gridCol w:w="111"/>
        <w:gridCol w:w="1625"/>
        <w:gridCol w:w="142"/>
      </w:tblGrid>
      <w:tr w:rsidR="000C5EF6" w:rsidRPr="00FB7100" w14:paraId="17A24C25" w14:textId="77777777" w:rsidTr="000C5EF6">
        <w:trPr>
          <w:gridAfter w:val="1"/>
          <w:divId w:val="527259509"/>
          <w:wAfter w:w="142" w:type="dxa"/>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534C4DFD"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A</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3158C64E"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PIEVE D’ICO CALCIO A 5</w:t>
            </w:r>
          </w:p>
        </w:tc>
        <w:tc>
          <w:tcPr>
            <w:tcW w:w="1446" w:type="dxa"/>
            <w:tcBorders>
              <w:top w:val="nil"/>
              <w:left w:val="nil"/>
              <w:bottom w:val="single" w:sz="8" w:space="0" w:color="auto"/>
              <w:right w:val="nil"/>
            </w:tcBorders>
            <w:shd w:val="clear" w:color="auto" w:fill="auto"/>
            <w:noWrap/>
            <w:vAlign w:val="bottom"/>
            <w:hideMark/>
          </w:tcPr>
          <w:p w14:paraId="35BC62F9" w14:textId="77777777" w:rsidR="000C5EF6" w:rsidRPr="0098717A" w:rsidRDefault="000C5EF6" w:rsidP="00C856B7">
            <w:pPr>
              <w:rPr>
                <w:rFonts w:ascii="Arial" w:hAnsi="Arial" w:cs="Arial"/>
                <w:b/>
                <w:bCs/>
                <w:color w:val="002060"/>
              </w:rPr>
            </w:pPr>
            <w:r w:rsidRPr="0098717A">
              <w:rPr>
                <w:rFonts w:ascii="Arial" w:hAnsi="Arial" w:cs="Arial"/>
                <w:b/>
                <w:bCs/>
                <w:color w:val="002060"/>
              </w:rPr>
              <w:t>PIEVE D’ICO</w:t>
            </w:r>
          </w:p>
        </w:tc>
        <w:tc>
          <w:tcPr>
            <w:tcW w:w="981" w:type="dxa"/>
            <w:gridSpan w:val="2"/>
            <w:tcBorders>
              <w:top w:val="nil"/>
              <w:left w:val="nil"/>
              <w:bottom w:val="single" w:sz="8" w:space="0" w:color="auto"/>
              <w:right w:val="nil"/>
            </w:tcBorders>
            <w:shd w:val="clear" w:color="auto" w:fill="auto"/>
            <w:noWrap/>
            <w:vAlign w:val="bottom"/>
          </w:tcPr>
          <w:p w14:paraId="172DAC9F" w14:textId="77777777" w:rsidR="000C5EF6" w:rsidRPr="0098717A" w:rsidRDefault="000C5EF6" w:rsidP="00C856B7">
            <w:pPr>
              <w:rPr>
                <w:rFonts w:ascii="Arial" w:hAnsi="Arial" w:cs="Arial"/>
                <w:color w:val="002060"/>
                <w:sz w:val="17"/>
                <w:szCs w:val="17"/>
              </w:rPr>
            </w:pPr>
          </w:p>
        </w:tc>
        <w:tc>
          <w:tcPr>
            <w:tcW w:w="1082" w:type="dxa"/>
            <w:tcBorders>
              <w:top w:val="nil"/>
              <w:left w:val="nil"/>
              <w:bottom w:val="nil"/>
              <w:right w:val="nil"/>
            </w:tcBorders>
            <w:shd w:val="clear" w:color="auto" w:fill="auto"/>
            <w:noWrap/>
            <w:vAlign w:val="bottom"/>
            <w:hideMark/>
          </w:tcPr>
          <w:p w14:paraId="4E441226" w14:textId="77777777" w:rsidR="000C5EF6" w:rsidRPr="00FB7100" w:rsidRDefault="000C5EF6" w:rsidP="00C856B7">
            <w:pPr>
              <w:rPr>
                <w:rFonts w:ascii="Arial" w:hAnsi="Arial" w:cs="Arial"/>
                <w:color w:val="000090"/>
                <w:sz w:val="17"/>
                <w:szCs w:val="17"/>
              </w:rPr>
            </w:pPr>
          </w:p>
        </w:tc>
        <w:tc>
          <w:tcPr>
            <w:tcW w:w="1160" w:type="dxa"/>
            <w:gridSpan w:val="3"/>
            <w:tcBorders>
              <w:top w:val="nil"/>
              <w:left w:val="nil"/>
              <w:bottom w:val="nil"/>
              <w:right w:val="nil"/>
            </w:tcBorders>
            <w:shd w:val="clear" w:color="auto" w:fill="auto"/>
            <w:noWrap/>
            <w:vAlign w:val="bottom"/>
            <w:hideMark/>
          </w:tcPr>
          <w:p w14:paraId="24791319" w14:textId="77777777" w:rsidR="000C5EF6" w:rsidRPr="00FB7100" w:rsidRDefault="000C5EF6" w:rsidP="00C856B7">
            <w:pPr>
              <w:rPr>
                <w:rFonts w:ascii="Arial" w:hAnsi="Arial" w:cs="Arial"/>
                <w:color w:val="000090"/>
                <w:sz w:val="17"/>
                <w:szCs w:val="17"/>
              </w:rPr>
            </w:pPr>
          </w:p>
        </w:tc>
        <w:tc>
          <w:tcPr>
            <w:tcW w:w="1625" w:type="dxa"/>
            <w:tcBorders>
              <w:top w:val="nil"/>
              <w:left w:val="nil"/>
              <w:bottom w:val="nil"/>
              <w:right w:val="nil"/>
            </w:tcBorders>
            <w:shd w:val="clear" w:color="auto" w:fill="auto"/>
            <w:noWrap/>
            <w:vAlign w:val="bottom"/>
            <w:hideMark/>
          </w:tcPr>
          <w:p w14:paraId="53DE7102" w14:textId="77777777" w:rsidR="000C5EF6" w:rsidRPr="00FB7100" w:rsidRDefault="000C5EF6" w:rsidP="00C856B7">
            <w:pPr>
              <w:jc w:val="center"/>
              <w:rPr>
                <w:rFonts w:ascii="Arial" w:hAnsi="Arial" w:cs="Arial"/>
                <w:color w:val="000090"/>
                <w:sz w:val="17"/>
                <w:szCs w:val="17"/>
              </w:rPr>
            </w:pPr>
          </w:p>
        </w:tc>
      </w:tr>
      <w:tr w:rsidR="000C5EF6" w:rsidRPr="00FB7100" w14:paraId="368EABF5"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84FE8EE"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3CA7C2DC"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AVIS ARCEVIA 1964</w:t>
            </w:r>
          </w:p>
        </w:tc>
        <w:tc>
          <w:tcPr>
            <w:tcW w:w="2267" w:type="dxa"/>
            <w:gridSpan w:val="2"/>
            <w:tcBorders>
              <w:top w:val="nil"/>
              <w:left w:val="nil"/>
              <w:bottom w:val="nil"/>
              <w:right w:val="nil"/>
            </w:tcBorders>
            <w:shd w:val="clear" w:color="auto" w:fill="auto"/>
            <w:noWrap/>
            <w:vAlign w:val="bottom"/>
            <w:hideMark/>
          </w:tcPr>
          <w:p w14:paraId="0AEB47F1"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F33B01B"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7CF7E78D" w14:textId="77777777" w:rsidR="000C5EF6" w:rsidRPr="00352AC0" w:rsidRDefault="000C5EF6" w:rsidP="00C856B7">
            <w:pPr>
              <w:rPr>
                <w:rFonts w:ascii="Arial" w:hAnsi="Arial" w:cs="Arial"/>
                <w:b/>
                <w:color w:val="002060"/>
              </w:rPr>
            </w:pPr>
            <w:r w:rsidRPr="00352AC0">
              <w:rPr>
                <w:rFonts w:ascii="Arial" w:hAnsi="Arial" w:cs="Arial"/>
                <w:b/>
                <w:color w:val="002060"/>
              </w:rPr>
              <w:t>PIEVE D’ICO</w:t>
            </w:r>
          </w:p>
        </w:tc>
        <w:tc>
          <w:tcPr>
            <w:tcW w:w="160" w:type="dxa"/>
            <w:tcBorders>
              <w:top w:val="nil"/>
              <w:left w:val="nil"/>
              <w:bottom w:val="single" w:sz="8" w:space="0" w:color="auto"/>
              <w:right w:val="nil"/>
            </w:tcBorders>
            <w:shd w:val="clear" w:color="auto" w:fill="auto"/>
            <w:noWrap/>
            <w:vAlign w:val="bottom"/>
            <w:hideMark/>
          </w:tcPr>
          <w:p w14:paraId="4D7B1438"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05C375E6" w14:textId="77777777" w:rsidR="000C5EF6" w:rsidRPr="00FB7100" w:rsidRDefault="000C5EF6" w:rsidP="00C856B7">
            <w:pPr>
              <w:jc w:val="center"/>
              <w:rPr>
                <w:rFonts w:ascii="Arial" w:hAnsi="Arial" w:cs="Arial"/>
                <w:color w:val="000090"/>
                <w:sz w:val="17"/>
                <w:szCs w:val="17"/>
              </w:rPr>
            </w:pPr>
          </w:p>
        </w:tc>
      </w:tr>
      <w:tr w:rsidR="000C5EF6" w:rsidRPr="00FB7100" w14:paraId="4D56CFA8"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A67A0B6"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148D1D4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AVENALE</w:t>
            </w:r>
          </w:p>
        </w:tc>
        <w:tc>
          <w:tcPr>
            <w:tcW w:w="2267" w:type="dxa"/>
            <w:gridSpan w:val="2"/>
            <w:tcBorders>
              <w:top w:val="nil"/>
              <w:left w:val="nil"/>
              <w:bottom w:val="single" w:sz="8" w:space="0" w:color="auto"/>
              <w:right w:val="nil"/>
            </w:tcBorders>
            <w:shd w:val="clear" w:color="auto" w:fill="auto"/>
            <w:noWrap/>
            <w:vAlign w:val="bottom"/>
            <w:hideMark/>
          </w:tcPr>
          <w:p w14:paraId="04A8878F" w14:textId="77777777" w:rsidR="000C5EF6" w:rsidRPr="0098717A" w:rsidRDefault="000C5EF6" w:rsidP="00C856B7">
            <w:pPr>
              <w:rPr>
                <w:rFonts w:ascii="Arial" w:hAnsi="Arial" w:cs="Arial"/>
                <w:b/>
                <w:bCs/>
                <w:color w:val="002060"/>
              </w:rPr>
            </w:pPr>
            <w:r>
              <w:rPr>
                <w:rFonts w:ascii="Arial" w:hAnsi="Arial" w:cs="Arial"/>
                <w:b/>
                <w:bCs/>
                <w:color w:val="002060"/>
              </w:rPr>
              <w:t>AVENALE</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506521DC"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52D0D581"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309B94E0"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5BAB1523" w14:textId="77777777" w:rsidR="000C5EF6" w:rsidRPr="00FB7100" w:rsidRDefault="000C5EF6" w:rsidP="00C856B7">
            <w:pPr>
              <w:jc w:val="center"/>
              <w:rPr>
                <w:rFonts w:ascii="Arial" w:hAnsi="Arial" w:cs="Arial"/>
                <w:color w:val="000090"/>
                <w:sz w:val="17"/>
                <w:szCs w:val="17"/>
              </w:rPr>
            </w:pPr>
          </w:p>
        </w:tc>
      </w:tr>
      <w:tr w:rsidR="000C5EF6" w:rsidRPr="00FB7100" w14:paraId="0C28B57F"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669481C"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6000191C"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SPORTLAND</w:t>
            </w:r>
          </w:p>
        </w:tc>
        <w:tc>
          <w:tcPr>
            <w:tcW w:w="2267" w:type="dxa"/>
            <w:gridSpan w:val="2"/>
            <w:tcBorders>
              <w:top w:val="nil"/>
              <w:left w:val="nil"/>
              <w:bottom w:val="nil"/>
              <w:right w:val="nil"/>
            </w:tcBorders>
            <w:shd w:val="clear" w:color="auto" w:fill="auto"/>
            <w:noWrap/>
            <w:vAlign w:val="bottom"/>
            <w:hideMark/>
          </w:tcPr>
          <w:p w14:paraId="7ED03730"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14E21B7C"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41451F04"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3C3B46C"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55ED5026" w14:textId="32DC6A2D" w:rsidR="000C5EF6" w:rsidRPr="000C5EF6" w:rsidRDefault="000C5EF6" w:rsidP="00C856B7">
            <w:pPr>
              <w:rPr>
                <w:rFonts w:ascii="Arial" w:hAnsi="Arial" w:cs="Arial"/>
                <w:b/>
                <w:bCs/>
                <w:color w:val="000090"/>
              </w:rPr>
            </w:pPr>
            <w:r w:rsidRPr="000C5EF6">
              <w:rPr>
                <w:rFonts w:ascii="Arial" w:hAnsi="Arial" w:cs="Arial"/>
                <w:b/>
                <w:bCs/>
                <w:color w:val="002060"/>
              </w:rPr>
              <w:t>PIEVE D’ICO </w:t>
            </w:r>
          </w:p>
        </w:tc>
      </w:tr>
      <w:tr w:rsidR="000C5EF6" w:rsidRPr="00FB7100" w14:paraId="43768F72"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0C78E00"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529F46B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POLVERIGI C5</w:t>
            </w:r>
          </w:p>
        </w:tc>
        <w:tc>
          <w:tcPr>
            <w:tcW w:w="2267" w:type="dxa"/>
            <w:gridSpan w:val="2"/>
            <w:tcBorders>
              <w:top w:val="nil"/>
              <w:left w:val="nil"/>
              <w:bottom w:val="single" w:sz="8" w:space="0" w:color="auto"/>
              <w:right w:val="nil"/>
            </w:tcBorders>
            <w:shd w:val="clear" w:color="auto" w:fill="auto"/>
            <w:noWrap/>
            <w:vAlign w:val="bottom"/>
            <w:hideMark/>
          </w:tcPr>
          <w:p w14:paraId="436843C7" w14:textId="77777777" w:rsidR="000C5EF6" w:rsidRPr="0098717A" w:rsidRDefault="000C5EF6" w:rsidP="00C856B7">
            <w:pPr>
              <w:rPr>
                <w:rFonts w:ascii="Arial" w:hAnsi="Arial" w:cs="Arial"/>
                <w:b/>
                <w:bCs/>
                <w:color w:val="002060"/>
              </w:rPr>
            </w:pPr>
            <w:r>
              <w:rPr>
                <w:rFonts w:ascii="Arial" w:hAnsi="Arial" w:cs="Arial"/>
                <w:b/>
                <w:bCs/>
                <w:color w:val="002060"/>
              </w:rPr>
              <w:t>REAL S.COSTANZO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11FD01B6"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3237637B"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1F040A6"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48ECE769" w14:textId="77777777" w:rsidR="000C5EF6" w:rsidRPr="000C5EF6" w:rsidRDefault="000C5EF6" w:rsidP="00C856B7">
            <w:pPr>
              <w:jc w:val="center"/>
              <w:rPr>
                <w:rFonts w:ascii="Arial" w:hAnsi="Arial" w:cs="Arial"/>
                <w:b/>
                <w:bCs/>
                <w:color w:val="000090"/>
              </w:rPr>
            </w:pPr>
          </w:p>
        </w:tc>
      </w:tr>
      <w:tr w:rsidR="000C5EF6" w:rsidRPr="00FB7100" w14:paraId="120BC1E5"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669DC42"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1633B3A2"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REAL S.COSTANZO</w:t>
            </w:r>
          </w:p>
        </w:tc>
        <w:tc>
          <w:tcPr>
            <w:tcW w:w="2267" w:type="dxa"/>
            <w:gridSpan w:val="2"/>
            <w:tcBorders>
              <w:top w:val="nil"/>
              <w:left w:val="nil"/>
              <w:bottom w:val="nil"/>
              <w:right w:val="nil"/>
            </w:tcBorders>
            <w:shd w:val="clear" w:color="auto" w:fill="auto"/>
            <w:noWrap/>
            <w:vAlign w:val="bottom"/>
            <w:hideMark/>
          </w:tcPr>
          <w:p w14:paraId="587F17A8"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1EBB5EA7"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152ADF3F" w14:textId="77777777" w:rsidR="000C5EF6" w:rsidRPr="00352AC0" w:rsidRDefault="000C5EF6" w:rsidP="00C856B7">
            <w:pPr>
              <w:rPr>
                <w:rFonts w:ascii="Arial" w:hAnsi="Arial" w:cs="Arial"/>
                <w:b/>
                <w:color w:val="002060"/>
              </w:rPr>
            </w:pPr>
            <w:r w:rsidRPr="00352AC0">
              <w:rPr>
                <w:rFonts w:ascii="Arial" w:hAnsi="Arial" w:cs="Arial"/>
                <w:b/>
                <w:color w:val="002060"/>
              </w:rPr>
              <w:t>DINAMIS 1990 </w:t>
            </w:r>
          </w:p>
        </w:tc>
        <w:tc>
          <w:tcPr>
            <w:tcW w:w="160" w:type="dxa"/>
            <w:tcBorders>
              <w:top w:val="nil"/>
              <w:left w:val="nil"/>
              <w:bottom w:val="single" w:sz="8" w:space="0" w:color="auto"/>
              <w:right w:val="single" w:sz="8" w:space="0" w:color="auto"/>
            </w:tcBorders>
            <w:shd w:val="clear" w:color="auto" w:fill="auto"/>
            <w:noWrap/>
            <w:vAlign w:val="bottom"/>
            <w:hideMark/>
          </w:tcPr>
          <w:p w14:paraId="28C33EAB"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547E43C" w14:textId="77777777" w:rsidR="000C5EF6" w:rsidRPr="000C5EF6" w:rsidRDefault="000C5EF6" w:rsidP="00C856B7">
            <w:pPr>
              <w:jc w:val="center"/>
              <w:rPr>
                <w:rFonts w:ascii="Arial" w:hAnsi="Arial" w:cs="Arial"/>
                <w:b/>
                <w:bCs/>
                <w:color w:val="000090"/>
              </w:rPr>
            </w:pPr>
          </w:p>
        </w:tc>
      </w:tr>
      <w:tr w:rsidR="000C5EF6" w:rsidRPr="00FB7100" w14:paraId="4CA4D7E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81A177A"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4C038061"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ACLI MANTOVANI</w:t>
            </w:r>
          </w:p>
        </w:tc>
        <w:tc>
          <w:tcPr>
            <w:tcW w:w="2267" w:type="dxa"/>
            <w:gridSpan w:val="2"/>
            <w:tcBorders>
              <w:top w:val="nil"/>
              <w:left w:val="nil"/>
              <w:bottom w:val="single" w:sz="8" w:space="0" w:color="auto"/>
              <w:right w:val="nil"/>
            </w:tcBorders>
            <w:shd w:val="clear" w:color="auto" w:fill="auto"/>
            <w:noWrap/>
            <w:vAlign w:val="bottom"/>
            <w:hideMark/>
          </w:tcPr>
          <w:p w14:paraId="3D60FA01" w14:textId="77777777" w:rsidR="000C5EF6" w:rsidRPr="0098717A" w:rsidRDefault="000C5EF6" w:rsidP="00C856B7">
            <w:pPr>
              <w:rPr>
                <w:rFonts w:ascii="Arial" w:hAnsi="Arial" w:cs="Arial"/>
                <w:b/>
                <w:bCs/>
                <w:color w:val="002060"/>
              </w:rPr>
            </w:pPr>
            <w:r>
              <w:rPr>
                <w:rFonts w:ascii="Arial" w:hAnsi="Arial" w:cs="Arial"/>
                <w:b/>
                <w:bCs/>
                <w:color w:val="002060"/>
              </w:rPr>
              <w:t>DINAMIS 1990</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C63E05D"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2EA32E1F"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52D290A"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708C2CF0" w14:textId="77777777" w:rsidR="000C5EF6" w:rsidRPr="000C5EF6" w:rsidRDefault="000C5EF6" w:rsidP="00C856B7">
            <w:pPr>
              <w:jc w:val="center"/>
              <w:rPr>
                <w:rFonts w:ascii="Arial" w:hAnsi="Arial" w:cs="Arial"/>
                <w:b/>
                <w:bCs/>
                <w:color w:val="000090"/>
              </w:rPr>
            </w:pPr>
          </w:p>
        </w:tc>
      </w:tr>
      <w:tr w:rsidR="000C5EF6" w:rsidRPr="00FB7100" w14:paraId="2C874C5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AFB2476"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3FB2AC8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DINAMIS 1990</w:t>
            </w:r>
          </w:p>
        </w:tc>
        <w:tc>
          <w:tcPr>
            <w:tcW w:w="2267" w:type="dxa"/>
            <w:gridSpan w:val="2"/>
            <w:tcBorders>
              <w:top w:val="nil"/>
              <w:left w:val="nil"/>
              <w:bottom w:val="nil"/>
              <w:right w:val="nil"/>
            </w:tcBorders>
            <w:shd w:val="clear" w:color="auto" w:fill="auto"/>
            <w:noWrap/>
            <w:vAlign w:val="bottom"/>
            <w:hideMark/>
          </w:tcPr>
          <w:p w14:paraId="4491224A"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EDD3EA9"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58B9A1B3"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47D34BB"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325CC892" w14:textId="77777777" w:rsidR="000C5EF6" w:rsidRPr="000C5EF6" w:rsidRDefault="000C5EF6" w:rsidP="00C856B7">
            <w:pPr>
              <w:jc w:val="center"/>
              <w:rPr>
                <w:rFonts w:ascii="Arial" w:hAnsi="Arial" w:cs="Arial"/>
                <w:b/>
                <w:bCs/>
                <w:color w:val="000090"/>
              </w:rPr>
            </w:pPr>
          </w:p>
        </w:tc>
      </w:tr>
      <w:tr w:rsidR="000C5EF6" w:rsidRPr="00FB7100" w14:paraId="249C9ADC" w14:textId="77777777" w:rsidTr="000C5EF6">
        <w:trPr>
          <w:divId w:val="527259509"/>
          <w:trHeight w:val="300"/>
        </w:trPr>
        <w:tc>
          <w:tcPr>
            <w:tcW w:w="358" w:type="dxa"/>
            <w:tcBorders>
              <w:top w:val="nil"/>
              <w:left w:val="nil"/>
              <w:bottom w:val="nil"/>
              <w:right w:val="nil"/>
            </w:tcBorders>
            <w:shd w:val="clear" w:color="auto" w:fill="auto"/>
            <w:noWrap/>
            <w:vAlign w:val="bottom"/>
            <w:hideMark/>
          </w:tcPr>
          <w:p w14:paraId="5D87EA56" w14:textId="77777777" w:rsidR="000C5EF6" w:rsidRPr="00FB7100" w:rsidRDefault="000C5EF6" w:rsidP="00C856B7">
            <w:pPr>
              <w:jc w:val="left"/>
              <w:rPr>
                <w:rFonts w:ascii="Calibri" w:hAnsi="Calibri"/>
                <w:color w:val="000090"/>
                <w:sz w:val="22"/>
                <w:szCs w:val="22"/>
              </w:rPr>
            </w:pPr>
          </w:p>
        </w:tc>
        <w:tc>
          <w:tcPr>
            <w:tcW w:w="3401" w:type="dxa"/>
            <w:tcBorders>
              <w:top w:val="nil"/>
              <w:left w:val="nil"/>
              <w:bottom w:val="nil"/>
              <w:right w:val="nil"/>
            </w:tcBorders>
            <w:shd w:val="clear" w:color="auto" w:fill="auto"/>
            <w:noWrap/>
            <w:vAlign w:val="bottom"/>
            <w:hideMark/>
          </w:tcPr>
          <w:p w14:paraId="4235CB72" w14:textId="77777777" w:rsidR="000C5EF6" w:rsidRPr="00592BAD" w:rsidRDefault="000C5EF6" w:rsidP="00C856B7">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24CAA4F7" w14:textId="77777777" w:rsidR="000C5EF6" w:rsidRPr="0098717A" w:rsidRDefault="000C5EF6" w:rsidP="00C856B7">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D275553"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39011078"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8E191B9"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00A06703" w14:textId="77777777" w:rsidR="000C5EF6" w:rsidRPr="000C5EF6" w:rsidRDefault="000C5EF6" w:rsidP="00C856B7">
            <w:pPr>
              <w:jc w:val="center"/>
              <w:rPr>
                <w:rFonts w:ascii="Arial" w:hAnsi="Arial" w:cs="Arial"/>
                <w:b/>
                <w:bCs/>
                <w:color w:val="000090"/>
              </w:rPr>
            </w:pPr>
          </w:p>
        </w:tc>
      </w:tr>
      <w:tr w:rsidR="000C5EF6" w:rsidRPr="00FB7100" w14:paraId="1554575C" w14:textId="77777777" w:rsidTr="000C5EF6">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26EDA950"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B</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06853AAB"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OLYMPIA FANO C5</w:t>
            </w:r>
          </w:p>
        </w:tc>
        <w:tc>
          <w:tcPr>
            <w:tcW w:w="2267" w:type="dxa"/>
            <w:gridSpan w:val="2"/>
            <w:tcBorders>
              <w:top w:val="nil"/>
              <w:left w:val="nil"/>
              <w:bottom w:val="single" w:sz="8" w:space="0" w:color="auto"/>
              <w:right w:val="nil"/>
            </w:tcBorders>
            <w:shd w:val="clear" w:color="auto" w:fill="auto"/>
            <w:noWrap/>
            <w:vAlign w:val="bottom"/>
            <w:hideMark/>
          </w:tcPr>
          <w:p w14:paraId="402870B9" w14:textId="77777777" w:rsidR="000C5EF6" w:rsidRPr="0098717A" w:rsidRDefault="000C5EF6" w:rsidP="00C856B7">
            <w:pPr>
              <w:rPr>
                <w:rFonts w:ascii="Arial" w:hAnsi="Arial" w:cs="Arial"/>
                <w:b/>
                <w:bCs/>
                <w:color w:val="002060"/>
              </w:rPr>
            </w:pPr>
            <w:r>
              <w:rPr>
                <w:rFonts w:ascii="Arial" w:hAnsi="Arial" w:cs="Arial"/>
                <w:b/>
                <w:bCs/>
                <w:color w:val="002060"/>
              </w:rPr>
              <w:t>OLYMPIA FANO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6A794D0C"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4A8DB3CE"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3937B5A3"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93FF2DA" w14:textId="77777777" w:rsidR="000C5EF6" w:rsidRPr="000C5EF6" w:rsidRDefault="000C5EF6" w:rsidP="00C856B7">
            <w:pPr>
              <w:jc w:val="center"/>
              <w:rPr>
                <w:rFonts w:ascii="Arial" w:hAnsi="Arial" w:cs="Arial"/>
                <w:b/>
                <w:bCs/>
                <w:color w:val="000090"/>
              </w:rPr>
            </w:pPr>
          </w:p>
        </w:tc>
      </w:tr>
      <w:tr w:rsidR="000C5EF6" w:rsidRPr="00FB7100" w14:paraId="34499470"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FA826CF"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50E5AA7D"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CALCETTO NUMANA</w:t>
            </w:r>
          </w:p>
        </w:tc>
        <w:tc>
          <w:tcPr>
            <w:tcW w:w="2267" w:type="dxa"/>
            <w:gridSpan w:val="2"/>
            <w:tcBorders>
              <w:top w:val="nil"/>
              <w:left w:val="nil"/>
              <w:bottom w:val="nil"/>
              <w:right w:val="nil"/>
            </w:tcBorders>
            <w:shd w:val="clear" w:color="auto" w:fill="auto"/>
            <w:noWrap/>
            <w:vAlign w:val="bottom"/>
            <w:hideMark/>
          </w:tcPr>
          <w:p w14:paraId="15CA6EB4"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1205BB72"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00F4C5E8" w14:textId="77777777" w:rsidR="000C5EF6" w:rsidRPr="00352AC0" w:rsidRDefault="000C5EF6" w:rsidP="00C856B7">
            <w:pPr>
              <w:rPr>
                <w:rFonts w:ascii="Arial" w:hAnsi="Arial" w:cs="Arial"/>
                <w:b/>
                <w:color w:val="002060"/>
              </w:rPr>
            </w:pPr>
            <w:r>
              <w:rPr>
                <w:rFonts w:ascii="Arial" w:hAnsi="Arial" w:cs="Arial"/>
                <w:b/>
                <w:color w:val="002060"/>
              </w:rPr>
              <w:t>OLYMPIA FANO</w:t>
            </w:r>
          </w:p>
        </w:tc>
        <w:tc>
          <w:tcPr>
            <w:tcW w:w="160" w:type="dxa"/>
            <w:tcBorders>
              <w:top w:val="nil"/>
              <w:left w:val="nil"/>
              <w:bottom w:val="single" w:sz="8" w:space="0" w:color="auto"/>
              <w:right w:val="nil"/>
            </w:tcBorders>
            <w:shd w:val="clear" w:color="auto" w:fill="auto"/>
            <w:noWrap/>
            <w:vAlign w:val="bottom"/>
            <w:hideMark/>
          </w:tcPr>
          <w:p w14:paraId="4958FF51"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6479C71" w14:textId="77777777" w:rsidR="000C5EF6" w:rsidRPr="000C5EF6" w:rsidRDefault="000C5EF6" w:rsidP="00C856B7">
            <w:pPr>
              <w:jc w:val="center"/>
              <w:rPr>
                <w:rFonts w:ascii="Arial" w:hAnsi="Arial" w:cs="Arial"/>
                <w:b/>
                <w:bCs/>
                <w:color w:val="000090"/>
              </w:rPr>
            </w:pPr>
          </w:p>
        </w:tc>
      </w:tr>
      <w:tr w:rsidR="000C5EF6" w:rsidRPr="00FB7100" w14:paraId="1AE790B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5D04A0F"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22B5CBDC"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MONTEMARCIANO</w:t>
            </w:r>
          </w:p>
        </w:tc>
        <w:tc>
          <w:tcPr>
            <w:tcW w:w="2267" w:type="dxa"/>
            <w:gridSpan w:val="2"/>
            <w:tcBorders>
              <w:top w:val="nil"/>
              <w:left w:val="nil"/>
              <w:bottom w:val="single" w:sz="8" w:space="0" w:color="auto"/>
              <w:right w:val="nil"/>
            </w:tcBorders>
            <w:shd w:val="clear" w:color="auto" w:fill="auto"/>
            <w:noWrap/>
            <w:vAlign w:val="bottom"/>
            <w:hideMark/>
          </w:tcPr>
          <w:p w14:paraId="335A896B" w14:textId="77777777" w:rsidR="000C5EF6" w:rsidRPr="0098717A" w:rsidRDefault="000C5EF6" w:rsidP="00C856B7">
            <w:pPr>
              <w:rPr>
                <w:rFonts w:ascii="Arial" w:hAnsi="Arial" w:cs="Arial"/>
                <w:b/>
                <w:bCs/>
                <w:color w:val="002060"/>
              </w:rPr>
            </w:pPr>
            <w:r>
              <w:rPr>
                <w:rFonts w:ascii="Arial" w:hAnsi="Arial" w:cs="Arial"/>
                <w:b/>
                <w:bCs/>
                <w:color w:val="002060"/>
              </w:rPr>
              <w:t>MOSCOSI 2008</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3356A730"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1E58A3B2"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498CB38A"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35D080BD" w14:textId="77777777" w:rsidR="000C5EF6" w:rsidRPr="000C5EF6" w:rsidRDefault="000C5EF6" w:rsidP="00C856B7">
            <w:pPr>
              <w:jc w:val="center"/>
              <w:rPr>
                <w:rFonts w:ascii="Arial" w:hAnsi="Arial" w:cs="Arial"/>
                <w:b/>
                <w:bCs/>
                <w:color w:val="000090"/>
              </w:rPr>
            </w:pPr>
          </w:p>
        </w:tc>
      </w:tr>
      <w:tr w:rsidR="000C5EF6" w:rsidRPr="00FB7100" w14:paraId="009BB23B"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0A70C27"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638A07F0"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MOSCOSI 2008</w:t>
            </w:r>
          </w:p>
        </w:tc>
        <w:tc>
          <w:tcPr>
            <w:tcW w:w="2267" w:type="dxa"/>
            <w:gridSpan w:val="2"/>
            <w:tcBorders>
              <w:top w:val="nil"/>
              <w:left w:val="nil"/>
              <w:bottom w:val="nil"/>
              <w:right w:val="nil"/>
            </w:tcBorders>
            <w:shd w:val="clear" w:color="auto" w:fill="auto"/>
            <w:noWrap/>
            <w:vAlign w:val="bottom"/>
            <w:hideMark/>
          </w:tcPr>
          <w:p w14:paraId="415F5EE0"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2C7854E"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3B51B137"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48086772"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05755071" w14:textId="173492C5" w:rsidR="000C5EF6" w:rsidRPr="000C5EF6" w:rsidRDefault="000C5EF6" w:rsidP="00C856B7">
            <w:pPr>
              <w:rPr>
                <w:rFonts w:ascii="Arial" w:hAnsi="Arial" w:cs="Arial"/>
                <w:b/>
                <w:bCs/>
                <w:color w:val="002060"/>
              </w:rPr>
            </w:pPr>
            <w:r w:rsidRPr="000C5EF6">
              <w:rPr>
                <w:rFonts w:ascii="Arial" w:hAnsi="Arial" w:cs="Arial"/>
                <w:b/>
                <w:bCs/>
                <w:color w:val="002060"/>
              </w:rPr>
              <w:t>OLYMPIA FANO</w:t>
            </w:r>
          </w:p>
        </w:tc>
      </w:tr>
      <w:tr w:rsidR="000C5EF6" w:rsidRPr="00FB7100" w14:paraId="0CFDDEA3"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011373B"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5F80BC4F"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AMICI DEL CENTROSOCIO SP.</w:t>
            </w:r>
          </w:p>
        </w:tc>
        <w:tc>
          <w:tcPr>
            <w:tcW w:w="2267" w:type="dxa"/>
            <w:gridSpan w:val="2"/>
            <w:tcBorders>
              <w:top w:val="nil"/>
              <w:left w:val="nil"/>
              <w:bottom w:val="single" w:sz="8" w:space="0" w:color="auto"/>
              <w:right w:val="nil"/>
            </w:tcBorders>
            <w:shd w:val="clear" w:color="auto" w:fill="auto"/>
            <w:noWrap/>
            <w:vAlign w:val="bottom"/>
            <w:hideMark/>
          </w:tcPr>
          <w:p w14:paraId="68C4FB0A" w14:textId="77777777" w:rsidR="000C5EF6" w:rsidRPr="0098717A" w:rsidRDefault="000C5EF6" w:rsidP="00C856B7">
            <w:pPr>
              <w:rPr>
                <w:rFonts w:ascii="Arial" w:hAnsi="Arial" w:cs="Arial"/>
                <w:b/>
                <w:bCs/>
                <w:color w:val="002060"/>
              </w:rPr>
            </w:pPr>
            <w:r>
              <w:rPr>
                <w:rFonts w:ascii="Arial" w:hAnsi="Arial" w:cs="Arial"/>
                <w:b/>
                <w:bCs/>
                <w:color w:val="002060"/>
              </w:rPr>
              <w:t>ATL URBINO C5</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67DF8E64"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0666716A"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2319B63E"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2C712DFC" w14:textId="77777777" w:rsidR="000C5EF6" w:rsidRPr="000C5EF6" w:rsidRDefault="000C5EF6" w:rsidP="00C856B7">
            <w:pPr>
              <w:jc w:val="center"/>
              <w:rPr>
                <w:rFonts w:ascii="Arial" w:hAnsi="Arial" w:cs="Arial"/>
                <w:b/>
                <w:bCs/>
                <w:color w:val="002060"/>
              </w:rPr>
            </w:pPr>
          </w:p>
        </w:tc>
      </w:tr>
      <w:tr w:rsidR="000C5EF6" w:rsidRPr="00FB7100" w14:paraId="4EEAF90E"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252CEA3"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3DCDF84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ATL URBINO C5 1999</w:t>
            </w:r>
          </w:p>
        </w:tc>
        <w:tc>
          <w:tcPr>
            <w:tcW w:w="2267" w:type="dxa"/>
            <w:gridSpan w:val="2"/>
            <w:tcBorders>
              <w:top w:val="nil"/>
              <w:left w:val="nil"/>
              <w:bottom w:val="nil"/>
              <w:right w:val="nil"/>
            </w:tcBorders>
            <w:shd w:val="clear" w:color="auto" w:fill="auto"/>
            <w:noWrap/>
            <w:vAlign w:val="bottom"/>
            <w:hideMark/>
          </w:tcPr>
          <w:p w14:paraId="21BA1343"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A81B18D"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5C85619C" w14:textId="77777777" w:rsidR="000C5EF6" w:rsidRPr="00352AC0" w:rsidRDefault="000C5EF6" w:rsidP="00C856B7">
            <w:pPr>
              <w:rPr>
                <w:rFonts w:ascii="Arial" w:hAnsi="Arial" w:cs="Arial"/>
                <w:b/>
                <w:color w:val="002060"/>
              </w:rPr>
            </w:pPr>
            <w:r>
              <w:rPr>
                <w:rFonts w:ascii="Arial" w:hAnsi="Arial" w:cs="Arial"/>
                <w:b/>
                <w:color w:val="002060"/>
              </w:rPr>
              <w:t>ATL URBINO</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03FE9363"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5868FE27" w14:textId="77777777" w:rsidR="000C5EF6" w:rsidRPr="000C5EF6" w:rsidRDefault="000C5EF6" w:rsidP="00C856B7">
            <w:pPr>
              <w:jc w:val="center"/>
              <w:rPr>
                <w:rFonts w:ascii="Arial" w:hAnsi="Arial" w:cs="Arial"/>
                <w:b/>
                <w:bCs/>
                <w:color w:val="000090"/>
              </w:rPr>
            </w:pPr>
          </w:p>
        </w:tc>
      </w:tr>
      <w:tr w:rsidR="000C5EF6" w:rsidRPr="00FB7100" w14:paraId="1CD8FF01"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7617497"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60C28AE9"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NUOVA OTTRANO 98</w:t>
            </w:r>
          </w:p>
        </w:tc>
        <w:tc>
          <w:tcPr>
            <w:tcW w:w="2267" w:type="dxa"/>
            <w:gridSpan w:val="2"/>
            <w:tcBorders>
              <w:top w:val="nil"/>
              <w:left w:val="nil"/>
              <w:bottom w:val="single" w:sz="8" w:space="0" w:color="auto"/>
              <w:right w:val="nil"/>
            </w:tcBorders>
            <w:shd w:val="clear" w:color="auto" w:fill="auto"/>
            <w:noWrap/>
            <w:vAlign w:val="bottom"/>
            <w:hideMark/>
          </w:tcPr>
          <w:p w14:paraId="2258067B" w14:textId="77777777" w:rsidR="000C5EF6" w:rsidRPr="0098717A" w:rsidRDefault="000C5EF6" w:rsidP="00C856B7">
            <w:pPr>
              <w:rPr>
                <w:rFonts w:ascii="Arial" w:hAnsi="Arial" w:cs="Arial"/>
                <w:b/>
                <w:bCs/>
                <w:color w:val="002060"/>
              </w:rPr>
            </w:pPr>
            <w:r>
              <w:rPr>
                <w:rFonts w:ascii="Arial" w:hAnsi="Arial" w:cs="Arial"/>
                <w:b/>
                <w:bCs/>
                <w:color w:val="002060"/>
              </w:rPr>
              <w:t>NUOVA OTTRANO</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25FD5D80"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03F8AF8D"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673629A"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439A987E" w14:textId="77777777" w:rsidR="000C5EF6" w:rsidRPr="000C5EF6" w:rsidRDefault="000C5EF6" w:rsidP="00C856B7">
            <w:pPr>
              <w:jc w:val="center"/>
              <w:rPr>
                <w:rFonts w:ascii="Arial" w:hAnsi="Arial" w:cs="Arial"/>
                <w:b/>
                <w:bCs/>
                <w:color w:val="000090"/>
              </w:rPr>
            </w:pPr>
          </w:p>
        </w:tc>
      </w:tr>
      <w:tr w:rsidR="000C5EF6" w:rsidRPr="00FB7100" w14:paraId="33DB2CB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BBB8C0D"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74F89B85"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OSTRENSE</w:t>
            </w:r>
          </w:p>
        </w:tc>
        <w:tc>
          <w:tcPr>
            <w:tcW w:w="2267" w:type="dxa"/>
            <w:gridSpan w:val="2"/>
            <w:tcBorders>
              <w:top w:val="nil"/>
              <w:left w:val="nil"/>
              <w:bottom w:val="nil"/>
              <w:right w:val="nil"/>
            </w:tcBorders>
            <w:shd w:val="clear" w:color="auto" w:fill="auto"/>
            <w:noWrap/>
            <w:vAlign w:val="bottom"/>
            <w:hideMark/>
          </w:tcPr>
          <w:p w14:paraId="0073447E"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61173CF6"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538A8322"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03D58586"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317014D0" w14:textId="77777777" w:rsidR="000C5EF6" w:rsidRPr="000C5EF6" w:rsidRDefault="000C5EF6" w:rsidP="00C856B7">
            <w:pPr>
              <w:jc w:val="center"/>
              <w:rPr>
                <w:rFonts w:ascii="Arial" w:hAnsi="Arial" w:cs="Arial"/>
                <w:b/>
                <w:bCs/>
                <w:color w:val="000090"/>
              </w:rPr>
            </w:pPr>
          </w:p>
        </w:tc>
      </w:tr>
      <w:tr w:rsidR="000C5EF6" w:rsidRPr="00FB7100" w14:paraId="39E1F50C" w14:textId="77777777" w:rsidTr="000C5EF6">
        <w:trPr>
          <w:divId w:val="527259509"/>
          <w:trHeight w:val="300"/>
        </w:trPr>
        <w:tc>
          <w:tcPr>
            <w:tcW w:w="358" w:type="dxa"/>
            <w:tcBorders>
              <w:top w:val="nil"/>
              <w:left w:val="nil"/>
              <w:bottom w:val="nil"/>
              <w:right w:val="nil"/>
            </w:tcBorders>
            <w:shd w:val="clear" w:color="auto" w:fill="auto"/>
            <w:noWrap/>
            <w:vAlign w:val="bottom"/>
            <w:hideMark/>
          </w:tcPr>
          <w:p w14:paraId="7A4ED79E" w14:textId="77777777" w:rsidR="000C5EF6" w:rsidRPr="00FB7100" w:rsidRDefault="000C5EF6" w:rsidP="00C856B7">
            <w:pPr>
              <w:jc w:val="left"/>
              <w:rPr>
                <w:rFonts w:ascii="Calibri" w:hAnsi="Calibri"/>
                <w:color w:val="000090"/>
                <w:sz w:val="22"/>
                <w:szCs w:val="22"/>
              </w:rPr>
            </w:pPr>
          </w:p>
        </w:tc>
        <w:tc>
          <w:tcPr>
            <w:tcW w:w="3401" w:type="dxa"/>
            <w:tcBorders>
              <w:top w:val="nil"/>
              <w:left w:val="nil"/>
              <w:bottom w:val="single" w:sz="8" w:space="0" w:color="auto"/>
              <w:right w:val="nil"/>
            </w:tcBorders>
            <w:shd w:val="clear" w:color="auto" w:fill="auto"/>
            <w:noWrap/>
            <w:vAlign w:val="bottom"/>
            <w:hideMark/>
          </w:tcPr>
          <w:p w14:paraId="3DB2CD9F"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 </w:t>
            </w:r>
          </w:p>
        </w:tc>
        <w:tc>
          <w:tcPr>
            <w:tcW w:w="2427" w:type="dxa"/>
            <w:gridSpan w:val="3"/>
            <w:tcBorders>
              <w:top w:val="nil"/>
              <w:left w:val="nil"/>
              <w:bottom w:val="nil"/>
              <w:right w:val="nil"/>
            </w:tcBorders>
            <w:shd w:val="clear" w:color="auto" w:fill="auto"/>
            <w:noWrap/>
            <w:vAlign w:val="bottom"/>
            <w:hideMark/>
          </w:tcPr>
          <w:p w14:paraId="0F87251B" w14:textId="77777777" w:rsidR="000C5EF6" w:rsidRPr="0098717A" w:rsidRDefault="000C5EF6" w:rsidP="00C856B7">
            <w:pPr>
              <w:rPr>
                <w:rFonts w:ascii="Arial" w:hAnsi="Arial" w:cs="Arial"/>
                <w:b/>
                <w:bCs/>
                <w:color w:val="002060"/>
              </w:rPr>
            </w:pPr>
          </w:p>
        </w:tc>
        <w:tc>
          <w:tcPr>
            <w:tcW w:w="1971" w:type="dxa"/>
            <w:gridSpan w:val="2"/>
            <w:tcBorders>
              <w:top w:val="nil"/>
              <w:left w:val="nil"/>
              <w:bottom w:val="nil"/>
              <w:right w:val="nil"/>
            </w:tcBorders>
            <w:shd w:val="clear" w:color="auto" w:fill="auto"/>
            <w:noWrap/>
            <w:vAlign w:val="bottom"/>
            <w:hideMark/>
          </w:tcPr>
          <w:p w14:paraId="4EA73634"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FD747F9"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00F1088F" w14:textId="77777777" w:rsidR="000C5EF6" w:rsidRPr="000C5EF6" w:rsidRDefault="000C5EF6" w:rsidP="00C856B7">
            <w:pPr>
              <w:jc w:val="center"/>
              <w:rPr>
                <w:rFonts w:ascii="Arial" w:hAnsi="Arial" w:cs="Arial"/>
                <w:b/>
                <w:bCs/>
                <w:color w:val="000090"/>
              </w:rPr>
            </w:pPr>
          </w:p>
        </w:tc>
      </w:tr>
      <w:tr w:rsidR="000C5EF6" w:rsidRPr="00FB7100" w14:paraId="33BE58AC" w14:textId="77777777" w:rsidTr="000C5EF6">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2C828F73"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C</w:t>
            </w:r>
          </w:p>
        </w:tc>
        <w:tc>
          <w:tcPr>
            <w:tcW w:w="3401" w:type="dxa"/>
            <w:tcBorders>
              <w:top w:val="nil"/>
              <w:left w:val="nil"/>
              <w:bottom w:val="single" w:sz="4" w:space="0" w:color="auto"/>
              <w:right w:val="single" w:sz="8" w:space="0" w:color="auto"/>
            </w:tcBorders>
            <w:shd w:val="clear" w:color="000000" w:fill="FFFF00"/>
            <w:noWrap/>
            <w:vAlign w:val="bottom"/>
          </w:tcPr>
          <w:p w14:paraId="27C5F5A9"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JESI CALCIO A 5</w:t>
            </w:r>
          </w:p>
        </w:tc>
        <w:tc>
          <w:tcPr>
            <w:tcW w:w="2267" w:type="dxa"/>
            <w:gridSpan w:val="2"/>
            <w:tcBorders>
              <w:top w:val="nil"/>
              <w:left w:val="nil"/>
              <w:bottom w:val="single" w:sz="8" w:space="0" w:color="auto"/>
              <w:right w:val="nil"/>
            </w:tcBorders>
            <w:shd w:val="clear" w:color="auto" w:fill="auto"/>
            <w:noWrap/>
            <w:vAlign w:val="bottom"/>
            <w:hideMark/>
          </w:tcPr>
          <w:p w14:paraId="706E27C9" w14:textId="77777777" w:rsidR="000C5EF6" w:rsidRPr="0098717A" w:rsidRDefault="000C5EF6" w:rsidP="00C856B7">
            <w:pPr>
              <w:rPr>
                <w:rFonts w:ascii="Arial" w:hAnsi="Arial" w:cs="Arial"/>
                <w:b/>
                <w:bCs/>
                <w:color w:val="002060"/>
              </w:rPr>
            </w:pPr>
            <w:r>
              <w:rPr>
                <w:rFonts w:ascii="Arial" w:hAnsi="Arial" w:cs="Arial"/>
                <w:b/>
                <w:bCs/>
                <w:color w:val="002060"/>
              </w:rPr>
              <w:t>JESI CALCIO A 5</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4CF95097" w14:textId="77777777" w:rsidR="000C5EF6" w:rsidRPr="0098717A" w:rsidRDefault="000C5EF6" w:rsidP="00C856B7">
            <w:pPr>
              <w:rPr>
                <w:rFonts w:ascii="Arial" w:hAnsi="Arial" w:cs="Arial"/>
                <w:color w:val="002060"/>
                <w:sz w:val="17"/>
                <w:szCs w:val="17"/>
              </w:rPr>
            </w:pPr>
            <w:r w:rsidRPr="0098717A">
              <w:rPr>
                <w:rFonts w:ascii="Arial" w:hAnsi="Arial" w:cs="Arial"/>
                <w:color w:val="002060"/>
                <w:sz w:val="17"/>
                <w:szCs w:val="17"/>
              </w:rPr>
              <w:t> </w:t>
            </w:r>
          </w:p>
        </w:tc>
        <w:tc>
          <w:tcPr>
            <w:tcW w:w="1971" w:type="dxa"/>
            <w:gridSpan w:val="2"/>
            <w:tcBorders>
              <w:top w:val="nil"/>
              <w:left w:val="nil"/>
              <w:bottom w:val="nil"/>
              <w:right w:val="nil"/>
            </w:tcBorders>
            <w:shd w:val="clear" w:color="auto" w:fill="auto"/>
            <w:noWrap/>
            <w:vAlign w:val="bottom"/>
            <w:hideMark/>
          </w:tcPr>
          <w:p w14:paraId="13959364"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C441155" w14:textId="77777777" w:rsidR="000C5EF6" w:rsidRPr="00FB7100" w:rsidRDefault="000C5EF6" w:rsidP="00C856B7">
            <w:pPr>
              <w:rPr>
                <w:rFonts w:ascii="Arial" w:hAnsi="Arial" w:cs="Arial"/>
                <w:color w:val="000090"/>
                <w:sz w:val="17"/>
                <w:szCs w:val="17"/>
              </w:rPr>
            </w:pPr>
          </w:p>
        </w:tc>
        <w:tc>
          <w:tcPr>
            <w:tcW w:w="1878" w:type="dxa"/>
            <w:gridSpan w:val="3"/>
            <w:tcBorders>
              <w:top w:val="nil"/>
              <w:left w:val="nil"/>
              <w:bottom w:val="nil"/>
              <w:right w:val="nil"/>
            </w:tcBorders>
            <w:shd w:val="clear" w:color="auto" w:fill="auto"/>
            <w:noWrap/>
            <w:vAlign w:val="bottom"/>
            <w:hideMark/>
          </w:tcPr>
          <w:p w14:paraId="0A59D7F4" w14:textId="77777777" w:rsidR="000C5EF6" w:rsidRPr="000C5EF6" w:rsidRDefault="000C5EF6" w:rsidP="00C856B7">
            <w:pPr>
              <w:jc w:val="center"/>
              <w:rPr>
                <w:rFonts w:ascii="Arial" w:hAnsi="Arial" w:cs="Arial"/>
                <w:b/>
                <w:bCs/>
                <w:color w:val="000090"/>
              </w:rPr>
            </w:pPr>
          </w:p>
        </w:tc>
      </w:tr>
      <w:tr w:rsidR="000C5EF6" w:rsidRPr="00FB7100" w14:paraId="1D3EB3AE"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85C9EB2"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0440CED6"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REAL FABRIANO</w:t>
            </w:r>
          </w:p>
        </w:tc>
        <w:tc>
          <w:tcPr>
            <w:tcW w:w="2267" w:type="dxa"/>
            <w:gridSpan w:val="2"/>
            <w:tcBorders>
              <w:top w:val="nil"/>
              <w:left w:val="nil"/>
              <w:bottom w:val="nil"/>
              <w:right w:val="nil"/>
            </w:tcBorders>
            <w:shd w:val="clear" w:color="auto" w:fill="auto"/>
            <w:noWrap/>
            <w:vAlign w:val="bottom"/>
            <w:hideMark/>
          </w:tcPr>
          <w:p w14:paraId="454B95C0"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FBCAE74"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047D91D4" w14:textId="77777777" w:rsidR="000C5EF6" w:rsidRPr="00352AC0" w:rsidRDefault="000C5EF6" w:rsidP="00C856B7">
            <w:pPr>
              <w:rPr>
                <w:rFonts w:ascii="Arial" w:hAnsi="Arial" w:cs="Arial"/>
                <w:b/>
                <w:color w:val="002060"/>
              </w:rPr>
            </w:pPr>
            <w:r>
              <w:rPr>
                <w:rFonts w:ascii="Arial" w:hAnsi="Arial" w:cs="Arial"/>
                <w:b/>
                <w:color w:val="002060"/>
              </w:rPr>
              <w:t>JESI CALCIO A 5</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605024E4"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7DA4257A" w14:textId="77777777" w:rsidR="000C5EF6" w:rsidRPr="000C5EF6" w:rsidRDefault="000C5EF6" w:rsidP="00C856B7">
            <w:pPr>
              <w:jc w:val="center"/>
              <w:rPr>
                <w:rFonts w:ascii="Arial" w:hAnsi="Arial" w:cs="Arial"/>
                <w:b/>
                <w:bCs/>
                <w:color w:val="000090"/>
              </w:rPr>
            </w:pPr>
          </w:p>
        </w:tc>
      </w:tr>
      <w:tr w:rsidR="000C5EF6" w:rsidRPr="00FB7100" w14:paraId="575E2A77"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97FE584"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0A94C17D"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VERBENA C5 ANCONA</w:t>
            </w:r>
          </w:p>
        </w:tc>
        <w:tc>
          <w:tcPr>
            <w:tcW w:w="2267" w:type="dxa"/>
            <w:gridSpan w:val="2"/>
            <w:tcBorders>
              <w:top w:val="nil"/>
              <w:left w:val="nil"/>
              <w:bottom w:val="single" w:sz="8" w:space="0" w:color="auto"/>
              <w:right w:val="nil"/>
            </w:tcBorders>
            <w:shd w:val="clear" w:color="auto" w:fill="auto"/>
            <w:noWrap/>
            <w:vAlign w:val="bottom"/>
            <w:hideMark/>
          </w:tcPr>
          <w:p w14:paraId="07CF854C" w14:textId="77777777" w:rsidR="000C5EF6" w:rsidRPr="0016606B" w:rsidRDefault="000C5EF6" w:rsidP="00C856B7">
            <w:pPr>
              <w:rPr>
                <w:rFonts w:ascii="Arial" w:hAnsi="Arial" w:cs="Arial"/>
                <w:b/>
                <w:bCs/>
                <w:color w:val="002060"/>
              </w:rPr>
            </w:pPr>
            <w:r w:rsidRPr="0016606B">
              <w:rPr>
                <w:rFonts w:ascii="Arial" w:hAnsi="Arial" w:cs="Arial"/>
                <w:b/>
                <w:bCs/>
                <w:color w:val="002060"/>
              </w:rPr>
              <w:t>A.J. FANO </w:t>
            </w:r>
          </w:p>
        </w:tc>
        <w:tc>
          <w:tcPr>
            <w:tcW w:w="160" w:type="dxa"/>
            <w:tcBorders>
              <w:top w:val="nil"/>
              <w:left w:val="nil"/>
              <w:bottom w:val="single" w:sz="8" w:space="0" w:color="auto"/>
              <w:right w:val="single" w:sz="8" w:space="0" w:color="auto"/>
            </w:tcBorders>
            <w:shd w:val="clear" w:color="auto" w:fill="auto"/>
            <w:noWrap/>
            <w:vAlign w:val="bottom"/>
            <w:hideMark/>
          </w:tcPr>
          <w:p w14:paraId="3F396085"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173892BB"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061BD30"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70A3CF8C" w14:textId="77777777" w:rsidR="000C5EF6" w:rsidRPr="000C5EF6" w:rsidRDefault="000C5EF6" w:rsidP="00C856B7">
            <w:pPr>
              <w:jc w:val="center"/>
              <w:rPr>
                <w:rFonts w:ascii="Arial" w:hAnsi="Arial" w:cs="Arial"/>
                <w:b/>
                <w:bCs/>
                <w:color w:val="000090"/>
              </w:rPr>
            </w:pPr>
          </w:p>
        </w:tc>
      </w:tr>
      <w:tr w:rsidR="000C5EF6" w:rsidRPr="00FB7100" w14:paraId="0AF8AA7D"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28FF3C4"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77878C8D"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ALMA JUVENTUS FANO</w:t>
            </w:r>
          </w:p>
        </w:tc>
        <w:tc>
          <w:tcPr>
            <w:tcW w:w="2267" w:type="dxa"/>
            <w:gridSpan w:val="2"/>
            <w:tcBorders>
              <w:top w:val="nil"/>
              <w:left w:val="nil"/>
              <w:bottom w:val="nil"/>
              <w:right w:val="nil"/>
            </w:tcBorders>
            <w:shd w:val="clear" w:color="auto" w:fill="auto"/>
            <w:noWrap/>
            <w:vAlign w:val="bottom"/>
            <w:hideMark/>
          </w:tcPr>
          <w:p w14:paraId="26280213"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67E44853"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3BB7858C"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A8B2D32"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185188C5" w14:textId="5D1EAC71" w:rsidR="000C5EF6" w:rsidRPr="000C5EF6" w:rsidRDefault="000C5EF6" w:rsidP="00C856B7">
            <w:pPr>
              <w:rPr>
                <w:rFonts w:ascii="Arial" w:hAnsi="Arial" w:cs="Arial"/>
                <w:b/>
                <w:bCs/>
                <w:color w:val="002060"/>
              </w:rPr>
            </w:pPr>
            <w:r>
              <w:rPr>
                <w:rFonts w:ascii="Arial" w:hAnsi="Arial" w:cs="Arial"/>
                <w:b/>
                <w:bCs/>
                <w:color w:val="002060"/>
              </w:rPr>
              <w:t>VALLEFOGLIA</w:t>
            </w:r>
          </w:p>
        </w:tc>
      </w:tr>
      <w:tr w:rsidR="000C5EF6" w:rsidRPr="00FB7100" w14:paraId="6546A05B"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0B12461"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26CD3BBC"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CASTELBELLINO CALCIO A 5</w:t>
            </w:r>
          </w:p>
        </w:tc>
        <w:tc>
          <w:tcPr>
            <w:tcW w:w="2267" w:type="dxa"/>
            <w:gridSpan w:val="2"/>
            <w:tcBorders>
              <w:top w:val="nil"/>
              <w:left w:val="nil"/>
              <w:bottom w:val="single" w:sz="8" w:space="0" w:color="auto"/>
              <w:right w:val="nil"/>
            </w:tcBorders>
            <w:shd w:val="clear" w:color="auto" w:fill="auto"/>
            <w:noWrap/>
            <w:vAlign w:val="bottom"/>
            <w:hideMark/>
          </w:tcPr>
          <w:p w14:paraId="2A79725E" w14:textId="77777777" w:rsidR="000C5EF6" w:rsidRPr="0098717A" w:rsidRDefault="000C5EF6" w:rsidP="00C856B7">
            <w:pPr>
              <w:rPr>
                <w:rFonts w:ascii="Arial" w:hAnsi="Arial" w:cs="Arial"/>
                <w:b/>
                <w:bCs/>
                <w:color w:val="002060"/>
              </w:rPr>
            </w:pPr>
            <w:r>
              <w:rPr>
                <w:rFonts w:ascii="Arial" w:hAnsi="Arial" w:cs="Arial"/>
                <w:b/>
                <w:bCs/>
                <w:color w:val="002060"/>
              </w:rPr>
              <w:t>VALLEFOGLIA</w:t>
            </w:r>
          </w:p>
        </w:tc>
        <w:tc>
          <w:tcPr>
            <w:tcW w:w="160" w:type="dxa"/>
            <w:tcBorders>
              <w:top w:val="nil"/>
              <w:left w:val="nil"/>
              <w:bottom w:val="single" w:sz="8" w:space="0" w:color="auto"/>
              <w:right w:val="nil"/>
            </w:tcBorders>
            <w:shd w:val="clear" w:color="auto" w:fill="auto"/>
            <w:noWrap/>
            <w:vAlign w:val="bottom"/>
            <w:hideMark/>
          </w:tcPr>
          <w:p w14:paraId="102541AD"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00554A8D"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6319C3FF"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6E80FBBE" w14:textId="77777777" w:rsidR="000C5EF6" w:rsidRPr="000C5EF6" w:rsidRDefault="000C5EF6" w:rsidP="00C856B7">
            <w:pPr>
              <w:jc w:val="center"/>
              <w:rPr>
                <w:rFonts w:ascii="Arial" w:hAnsi="Arial" w:cs="Arial"/>
                <w:b/>
                <w:bCs/>
                <w:color w:val="002060"/>
              </w:rPr>
            </w:pPr>
          </w:p>
        </w:tc>
      </w:tr>
      <w:tr w:rsidR="000C5EF6" w:rsidRPr="00FB7100" w14:paraId="5E3E5137"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182B878"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6EEBC5A2"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VALLEFOGLIA C5</w:t>
            </w:r>
          </w:p>
        </w:tc>
        <w:tc>
          <w:tcPr>
            <w:tcW w:w="2267" w:type="dxa"/>
            <w:gridSpan w:val="2"/>
            <w:tcBorders>
              <w:top w:val="nil"/>
              <w:left w:val="nil"/>
              <w:bottom w:val="nil"/>
              <w:right w:val="nil"/>
            </w:tcBorders>
            <w:shd w:val="clear" w:color="auto" w:fill="auto"/>
            <w:noWrap/>
            <w:vAlign w:val="bottom"/>
            <w:hideMark/>
          </w:tcPr>
          <w:p w14:paraId="6609C339"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1F9346CA"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700F6821" w14:textId="77777777" w:rsidR="000C5EF6" w:rsidRPr="00352AC0" w:rsidRDefault="000C5EF6" w:rsidP="00C856B7">
            <w:pPr>
              <w:rPr>
                <w:rFonts w:ascii="Arial" w:hAnsi="Arial" w:cs="Arial"/>
                <w:b/>
                <w:color w:val="002060"/>
              </w:rPr>
            </w:pPr>
            <w:r>
              <w:rPr>
                <w:rFonts w:ascii="Arial" w:hAnsi="Arial" w:cs="Arial"/>
                <w:b/>
                <w:color w:val="002060"/>
              </w:rPr>
              <w:t>VALLEFOGLIA</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1A1AB566"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0DADC3D4" w14:textId="77777777" w:rsidR="000C5EF6" w:rsidRPr="000C5EF6" w:rsidRDefault="000C5EF6" w:rsidP="00C856B7">
            <w:pPr>
              <w:jc w:val="center"/>
              <w:rPr>
                <w:rFonts w:ascii="Arial" w:hAnsi="Arial" w:cs="Arial"/>
                <w:b/>
                <w:bCs/>
                <w:color w:val="002060"/>
              </w:rPr>
            </w:pPr>
          </w:p>
        </w:tc>
      </w:tr>
      <w:tr w:rsidR="000C5EF6" w:rsidRPr="00FB7100" w14:paraId="4FF7E64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7BE8379"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02C6804B"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ACLI VILLA MUSONE</w:t>
            </w:r>
          </w:p>
        </w:tc>
        <w:tc>
          <w:tcPr>
            <w:tcW w:w="2267" w:type="dxa"/>
            <w:gridSpan w:val="2"/>
            <w:tcBorders>
              <w:top w:val="nil"/>
              <w:left w:val="nil"/>
              <w:bottom w:val="single" w:sz="8" w:space="0" w:color="auto"/>
              <w:right w:val="nil"/>
            </w:tcBorders>
            <w:shd w:val="clear" w:color="auto" w:fill="auto"/>
            <w:noWrap/>
            <w:vAlign w:val="bottom"/>
            <w:hideMark/>
          </w:tcPr>
          <w:p w14:paraId="14346DBA" w14:textId="77777777" w:rsidR="000C5EF6" w:rsidRPr="0098717A" w:rsidRDefault="000C5EF6" w:rsidP="00C856B7">
            <w:pPr>
              <w:rPr>
                <w:rFonts w:ascii="Arial" w:hAnsi="Arial" w:cs="Arial"/>
                <w:b/>
                <w:bCs/>
                <w:color w:val="002060"/>
              </w:rPr>
            </w:pPr>
            <w:r>
              <w:rPr>
                <w:rFonts w:ascii="Arial" w:hAnsi="Arial" w:cs="Arial"/>
                <w:b/>
                <w:bCs/>
                <w:color w:val="002060"/>
              </w:rPr>
              <w:t>PIANACCIO</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3A62400E"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66402E81"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744E766"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396E1A68" w14:textId="77777777" w:rsidR="000C5EF6" w:rsidRPr="000C5EF6" w:rsidRDefault="000C5EF6" w:rsidP="00C856B7">
            <w:pPr>
              <w:jc w:val="center"/>
              <w:rPr>
                <w:rFonts w:ascii="Arial" w:hAnsi="Arial" w:cs="Arial"/>
                <w:b/>
                <w:bCs/>
                <w:color w:val="002060"/>
              </w:rPr>
            </w:pPr>
          </w:p>
        </w:tc>
      </w:tr>
      <w:tr w:rsidR="000C5EF6" w:rsidRPr="00FB7100" w14:paraId="3F7ABBCB"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4499A6A"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46B5BAEF"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PIANACCIO</w:t>
            </w:r>
          </w:p>
        </w:tc>
        <w:tc>
          <w:tcPr>
            <w:tcW w:w="2267" w:type="dxa"/>
            <w:gridSpan w:val="2"/>
            <w:tcBorders>
              <w:top w:val="nil"/>
              <w:left w:val="nil"/>
              <w:bottom w:val="nil"/>
              <w:right w:val="nil"/>
            </w:tcBorders>
            <w:shd w:val="clear" w:color="auto" w:fill="auto"/>
            <w:noWrap/>
            <w:vAlign w:val="bottom"/>
            <w:hideMark/>
          </w:tcPr>
          <w:p w14:paraId="44D1485A"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2BD18342"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1FA5374C"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0471A8E"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62D2790C" w14:textId="77777777" w:rsidR="000C5EF6" w:rsidRPr="000C5EF6" w:rsidRDefault="000C5EF6" w:rsidP="00C856B7">
            <w:pPr>
              <w:jc w:val="center"/>
              <w:rPr>
                <w:rFonts w:ascii="Arial" w:hAnsi="Arial" w:cs="Arial"/>
                <w:b/>
                <w:bCs/>
                <w:color w:val="002060"/>
              </w:rPr>
            </w:pPr>
          </w:p>
        </w:tc>
      </w:tr>
      <w:tr w:rsidR="000C5EF6" w:rsidRPr="00FB7100" w14:paraId="7EC6996C" w14:textId="77777777" w:rsidTr="000C5EF6">
        <w:trPr>
          <w:divId w:val="527259509"/>
          <w:trHeight w:val="300"/>
        </w:trPr>
        <w:tc>
          <w:tcPr>
            <w:tcW w:w="358" w:type="dxa"/>
            <w:tcBorders>
              <w:top w:val="nil"/>
              <w:left w:val="nil"/>
              <w:bottom w:val="nil"/>
              <w:right w:val="nil"/>
            </w:tcBorders>
            <w:shd w:val="clear" w:color="auto" w:fill="auto"/>
            <w:noWrap/>
            <w:vAlign w:val="bottom"/>
            <w:hideMark/>
          </w:tcPr>
          <w:p w14:paraId="62832CF1" w14:textId="77777777" w:rsidR="000C5EF6" w:rsidRDefault="000C5EF6" w:rsidP="00C856B7">
            <w:pPr>
              <w:jc w:val="left"/>
              <w:rPr>
                <w:rFonts w:ascii="Calibri" w:hAnsi="Calibri"/>
                <w:color w:val="000090"/>
                <w:sz w:val="22"/>
                <w:szCs w:val="22"/>
              </w:rPr>
            </w:pPr>
          </w:p>
          <w:p w14:paraId="5D5FFD5B" w14:textId="77777777" w:rsidR="000C5EF6" w:rsidRPr="00FB7100" w:rsidRDefault="000C5EF6" w:rsidP="00C856B7">
            <w:pPr>
              <w:jc w:val="left"/>
              <w:rPr>
                <w:rFonts w:ascii="Calibri" w:hAnsi="Calibri"/>
                <w:color w:val="000090"/>
                <w:sz w:val="22"/>
                <w:szCs w:val="22"/>
              </w:rPr>
            </w:pPr>
          </w:p>
        </w:tc>
        <w:tc>
          <w:tcPr>
            <w:tcW w:w="3401" w:type="dxa"/>
            <w:tcBorders>
              <w:top w:val="nil"/>
              <w:left w:val="nil"/>
              <w:bottom w:val="single" w:sz="8" w:space="0" w:color="auto"/>
              <w:right w:val="nil"/>
            </w:tcBorders>
            <w:shd w:val="clear" w:color="auto" w:fill="auto"/>
            <w:noWrap/>
            <w:vAlign w:val="bottom"/>
            <w:hideMark/>
          </w:tcPr>
          <w:p w14:paraId="468763CD"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 </w:t>
            </w:r>
          </w:p>
          <w:p w14:paraId="530C7DD9" w14:textId="77777777" w:rsidR="000C5EF6" w:rsidRPr="00592BAD" w:rsidRDefault="000C5EF6" w:rsidP="00C856B7">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2144C786" w14:textId="77777777" w:rsidR="000C5EF6" w:rsidRPr="0098717A" w:rsidRDefault="000C5EF6" w:rsidP="00C856B7">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66A7236A"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35067B24"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4AEE18E"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540FD761" w14:textId="77777777" w:rsidR="000C5EF6" w:rsidRPr="000C5EF6" w:rsidRDefault="000C5EF6" w:rsidP="00C856B7">
            <w:pPr>
              <w:jc w:val="center"/>
              <w:rPr>
                <w:rFonts w:ascii="Arial" w:hAnsi="Arial" w:cs="Arial"/>
                <w:b/>
                <w:bCs/>
                <w:color w:val="002060"/>
              </w:rPr>
            </w:pPr>
          </w:p>
        </w:tc>
      </w:tr>
      <w:tr w:rsidR="000C5EF6" w:rsidRPr="00FB7100" w14:paraId="1F09BA93" w14:textId="77777777" w:rsidTr="000C5EF6">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23F8C7BC"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D</w:t>
            </w:r>
          </w:p>
        </w:tc>
        <w:tc>
          <w:tcPr>
            <w:tcW w:w="3401" w:type="dxa"/>
            <w:tcBorders>
              <w:top w:val="nil"/>
              <w:left w:val="nil"/>
              <w:bottom w:val="single" w:sz="4" w:space="0" w:color="auto"/>
              <w:right w:val="single" w:sz="8" w:space="0" w:color="auto"/>
            </w:tcBorders>
            <w:shd w:val="clear" w:color="000000" w:fill="FFFF00"/>
            <w:noWrap/>
            <w:vAlign w:val="bottom"/>
          </w:tcPr>
          <w:p w14:paraId="1A1348BF"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MONTESICURO TRE COLLI</w:t>
            </w:r>
          </w:p>
        </w:tc>
        <w:tc>
          <w:tcPr>
            <w:tcW w:w="2267" w:type="dxa"/>
            <w:gridSpan w:val="2"/>
            <w:tcBorders>
              <w:top w:val="nil"/>
              <w:left w:val="nil"/>
              <w:bottom w:val="single" w:sz="8" w:space="0" w:color="auto"/>
              <w:right w:val="nil"/>
            </w:tcBorders>
            <w:shd w:val="clear" w:color="auto" w:fill="auto"/>
            <w:noWrap/>
            <w:vAlign w:val="bottom"/>
            <w:hideMark/>
          </w:tcPr>
          <w:p w14:paraId="70DA8BDE" w14:textId="77777777" w:rsidR="000C5EF6" w:rsidRPr="0098717A" w:rsidRDefault="000C5EF6" w:rsidP="00C856B7">
            <w:pPr>
              <w:rPr>
                <w:rFonts w:ascii="Arial" w:hAnsi="Arial" w:cs="Arial"/>
                <w:b/>
                <w:bCs/>
                <w:color w:val="002060"/>
              </w:rPr>
            </w:pPr>
            <w:r>
              <w:rPr>
                <w:rFonts w:ascii="Arial" w:hAnsi="Arial" w:cs="Arial"/>
                <w:b/>
                <w:bCs/>
                <w:color w:val="002060"/>
              </w:rPr>
              <w:t>MONTESICURO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0B34C49B"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026712A7"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74347D1"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7B26EAC6" w14:textId="77777777" w:rsidR="000C5EF6" w:rsidRPr="000C5EF6" w:rsidRDefault="000C5EF6" w:rsidP="00C856B7">
            <w:pPr>
              <w:jc w:val="center"/>
              <w:rPr>
                <w:rFonts w:ascii="Arial" w:hAnsi="Arial" w:cs="Arial"/>
                <w:b/>
                <w:bCs/>
                <w:color w:val="002060"/>
              </w:rPr>
            </w:pPr>
          </w:p>
        </w:tc>
      </w:tr>
      <w:tr w:rsidR="000C5EF6" w:rsidRPr="00FB7100" w14:paraId="63CD7E89"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3474AA1"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7106E94A"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CHIARAVALLE FUTSAL</w:t>
            </w:r>
          </w:p>
        </w:tc>
        <w:tc>
          <w:tcPr>
            <w:tcW w:w="2267" w:type="dxa"/>
            <w:gridSpan w:val="2"/>
            <w:tcBorders>
              <w:top w:val="nil"/>
              <w:left w:val="nil"/>
              <w:bottom w:val="nil"/>
              <w:right w:val="nil"/>
            </w:tcBorders>
            <w:shd w:val="clear" w:color="auto" w:fill="auto"/>
            <w:noWrap/>
            <w:vAlign w:val="bottom"/>
            <w:hideMark/>
          </w:tcPr>
          <w:p w14:paraId="31309DD1"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31231DFD"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2B423C31" w14:textId="77777777" w:rsidR="000C5EF6" w:rsidRPr="00352AC0" w:rsidRDefault="000C5EF6" w:rsidP="00C856B7">
            <w:pPr>
              <w:rPr>
                <w:rFonts w:ascii="Arial" w:hAnsi="Arial" w:cs="Arial"/>
                <w:b/>
                <w:color w:val="002060"/>
              </w:rPr>
            </w:pPr>
            <w:r>
              <w:rPr>
                <w:rFonts w:ascii="Arial" w:hAnsi="Arial" w:cs="Arial"/>
                <w:b/>
                <w:color w:val="002060"/>
              </w:rPr>
              <w:t>MONTESICURO</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270BF001"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100325CA" w14:textId="77777777" w:rsidR="000C5EF6" w:rsidRPr="000C5EF6" w:rsidRDefault="000C5EF6" w:rsidP="00C856B7">
            <w:pPr>
              <w:jc w:val="center"/>
              <w:rPr>
                <w:rFonts w:ascii="Arial" w:hAnsi="Arial" w:cs="Arial"/>
                <w:b/>
                <w:bCs/>
                <w:color w:val="002060"/>
              </w:rPr>
            </w:pPr>
          </w:p>
        </w:tc>
      </w:tr>
      <w:tr w:rsidR="000C5EF6" w:rsidRPr="00FB7100" w14:paraId="393297DB"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D7C4AE6"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0452406F"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MONTECAROTTO</w:t>
            </w:r>
          </w:p>
        </w:tc>
        <w:tc>
          <w:tcPr>
            <w:tcW w:w="2267" w:type="dxa"/>
            <w:gridSpan w:val="2"/>
            <w:tcBorders>
              <w:top w:val="nil"/>
              <w:left w:val="nil"/>
              <w:bottom w:val="single" w:sz="8" w:space="0" w:color="auto"/>
              <w:right w:val="nil"/>
            </w:tcBorders>
            <w:shd w:val="clear" w:color="auto" w:fill="auto"/>
            <w:noWrap/>
            <w:vAlign w:val="bottom"/>
            <w:hideMark/>
          </w:tcPr>
          <w:p w14:paraId="627EA4DC" w14:textId="77777777" w:rsidR="000C5EF6" w:rsidRPr="0098717A" w:rsidRDefault="000C5EF6" w:rsidP="00C856B7">
            <w:pPr>
              <w:rPr>
                <w:rFonts w:ascii="Arial" w:hAnsi="Arial" w:cs="Arial"/>
                <w:b/>
                <w:bCs/>
                <w:color w:val="002060"/>
              </w:rPr>
            </w:pPr>
            <w:r>
              <w:rPr>
                <w:rFonts w:ascii="Arial" w:hAnsi="Arial" w:cs="Arial"/>
                <w:b/>
                <w:bCs/>
                <w:color w:val="002060"/>
              </w:rPr>
              <w:t>MONTECAROTTO</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2F877127"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7A0CA7DA"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5290495C"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045B2F4F" w14:textId="77777777" w:rsidR="000C5EF6" w:rsidRPr="000C5EF6" w:rsidRDefault="000C5EF6" w:rsidP="00C856B7">
            <w:pPr>
              <w:jc w:val="center"/>
              <w:rPr>
                <w:rFonts w:ascii="Arial" w:hAnsi="Arial" w:cs="Arial"/>
                <w:b/>
                <w:bCs/>
                <w:color w:val="002060"/>
              </w:rPr>
            </w:pPr>
          </w:p>
        </w:tc>
      </w:tr>
      <w:tr w:rsidR="000C5EF6" w:rsidRPr="00FB7100" w14:paraId="715EDA1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4F88233"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2CA7CFF8"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CIRCOLO COLLODI</w:t>
            </w:r>
          </w:p>
        </w:tc>
        <w:tc>
          <w:tcPr>
            <w:tcW w:w="2267" w:type="dxa"/>
            <w:gridSpan w:val="2"/>
            <w:tcBorders>
              <w:top w:val="nil"/>
              <w:left w:val="nil"/>
              <w:bottom w:val="nil"/>
              <w:right w:val="nil"/>
            </w:tcBorders>
            <w:shd w:val="clear" w:color="auto" w:fill="auto"/>
            <w:noWrap/>
            <w:vAlign w:val="bottom"/>
            <w:hideMark/>
          </w:tcPr>
          <w:p w14:paraId="3CE23715"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D68003D"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29DDF54F"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4318A6AC"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23BEFF8F" w14:textId="54A5B7DE" w:rsidR="000C5EF6" w:rsidRPr="000C5EF6" w:rsidRDefault="000C5EF6" w:rsidP="00C856B7">
            <w:pPr>
              <w:rPr>
                <w:rFonts w:ascii="Arial" w:hAnsi="Arial" w:cs="Arial"/>
                <w:b/>
                <w:bCs/>
                <w:color w:val="002060"/>
              </w:rPr>
            </w:pPr>
            <w:r>
              <w:rPr>
                <w:rFonts w:ascii="Arial" w:hAnsi="Arial" w:cs="Arial"/>
                <w:b/>
                <w:bCs/>
                <w:color w:val="002060"/>
              </w:rPr>
              <w:t>MONTESICURO</w:t>
            </w:r>
            <w:r w:rsidRPr="000C5EF6">
              <w:rPr>
                <w:rFonts w:ascii="Arial" w:hAnsi="Arial" w:cs="Arial"/>
                <w:b/>
                <w:bCs/>
                <w:color w:val="002060"/>
              </w:rPr>
              <w:t> </w:t>
            </w:r>
          </w:p>
        </w:tc>
      </w:tr>
      <w:tr w:rsidR="000C5EF6" w:rsidRPr="00FB7100" w14:paraId="367B1F71"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EE115E5"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7C11C9EE"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SENIGALLIA CALCIO</w:t>
            </w:r>
          </w:p>
        </w:tc>
        <w:tc>
          <w:tcPr>
            <w:tcW w:w="2267" w:type="dxa"/>
            <w:gridSpan w:val="2"/>
            <w:tcBorders>
              <w:top w:val="nil"/>
              <w:left w:val="nil"/>
              <w:bottom w:val="single" w:sz="8" w:space="0" w:color="auto"/>
              <w:right w:val="nil"/>
            </w:tcBorders>
            <w:shd w:val="clear" w:color="auto" w:fill="auto"/>
            <w:noWrap/>
            <w:vAlign w:val="bottom"/>
            <w:hideMark/>
          </w:tcPr>
          <w:p w14:paraId="517CA433" w14:textId="77777777" w:rsidR="000C5EF6" w:rsidRPr="0098717A" w:rsidRDefault="000C5EF6" w:rsidP="00C856B7">
            <w:pPr>
              <w:rPr>
                <w:rFonts w:ascii="Arial" w:hAnsi="Arial" w:cs="Arial"/>
                <w:b/>
                <w:bCs/>
                <w:color w:val="002060"/>
              </w:rPr>
            </w:pPr>
            <w:r>
              <w:rPr>
                <w:rFonts w:ascii="Arial" w:hAnsi="Arial" w:cs="Arial"/>
                <w:b/>
                <w:bCs/>
                <w:color w:val="002060"/>
              </w:rPr>
              <w:t>BELPIANDILUNA</w:t>
            </w:r>
          </w:p>
        </w:tc>
        <w:tc>
          <w:tcPr>
            <w:tcW w:w="160" w:type="dxa"/>
            <w:tcBorders>
              <w:top w:val="nil"/>
              <w:left w:val="nil"/>
              <w:bottom w:val="single" w:sz="8" w:space="0" w:color="auto"/>
              <w:right w:val="nil"/>
            </w:tcBorders>
            <w:shd w:val="clear" w:color="auto" w:fill="auto"/>
            <w:noWrap/>
            <w:vAlign w:val="bottom"/>
            <w:hideMark/>
          </w:tcPr>
          <w:p w14:paraId="35B4125E"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583171D2"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BE85EAD"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1C850770" w14:textId="77777777" w:rsidR="000C5EF6" w:rsidRPr="000C5EF6" w:rsidRDefault="000C5EF6" w:rsidP="00C856B7">
            <w:pPr>
              <w:jc w:val="center"/>
              <w:rPr>
                <w:rFonts w:ascii="Arial" w:hAnsi="Arial" w:cs="Arial"/>
                <w:b/>
                <w:bCs/>
                <w:color w:val="002060"/>
              </w:rPr>
            </w:pPr>
          </w:p>
        </w:tc>
      </w:tr>
      <w:tr w:rsidR="000C5EF6" w:rsidRPr="00FB7100" w14:paraId="68A28C55"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C71FE08"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2C2B336D"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BELPIANDILUNA</w:t>
            </w:r>
          </w:p>
        </w:tc>
        <w:tc>
          <w:tcPr>
            <w:tcW w:w="2267" w:type="dxa"/>
            <w:gridSpan w:val="2"/>
            <w:tcBorders>
              <w:top w:val="nil"/>
              <w:left w:val="nil"/>
              <w:bottom w:val="nil"/>
              <w:right w:val="nil"/>
            </w:tcBorders>
            <w:shd w:val="clear" w:color="auto" w:fill="auto"/>
            <w:noWrap/>
            <w:vAlign w:val="bottom"/>
            <w:hideMark/>
          </w:tcPr>
          <w:p w14:paraId="1060B11F"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6877A18A"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507D1C93" w14:textId="77777777" w:rsidR="000C5EF6" w:rsidRPr="00352AC0" w:rsidRDefault="000C5EF6" w:rsidP="00C856B7">
            <w:pPr>
              <w:rPr>
                <w:rFonts w:ascii="Arial" w:hAnsi="Arial" w:cs="Arial"/>
                <w:b/>
                <w:color w:val="002060"/>
              </w:rPr>
            </w:pPr>
            <w:r>
              <w:rPr>
                <w:rFonts w:ascii="Arial" w:hAnsi="Arial" w:cs="Arial"/>
                <w:b/>
                <w:color w:val="002060"/>
              </w:rPr>
              <w:t>AUDAX 1970</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6ABE0D64"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181494F0" w14:textId="77777777" w:rsidR="000C5EF6" w:rsidRPr="000C5EF6" w:rsidRDefault="000C5EF6" w:rsidP="00C856B7">
            <w:pPr>
              <w:jc w:val="center"/>
              <w:rPr>
                <w:rFonts w:ascii="Arial" w:hAnsi="Arial" w:cs="Arial"/>
                <w:b/>
                <w:bCs/>
                <w:color w:val="002060"/>
              </w:rPr>
            </w:pPr>
          </w:p>
        </w:tc>
      </w:tr>
      <w:tr w:rsidR="000C5EF6" w:rsidRPr="00FB7100" w14:paraId="085F4548"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EEE8E38"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60D2BF0D"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AUDAX 1970 S.ANGELO</w:t>
            </w:r>
          </w:p>
        </w:tc>
        <w:tc>
          <w:tcPr>
            <w:tcW w:w="2267" w:type="dxa"/>
            <w:gridSpan w:val="2"/>
            <w:tcBorders>
              <w:top w:val="nil"/>
              <w:left w:val="nil"/>
              <w:bottom w:val="single" w:sz="8" w:space="0" w:color="auto"/>
              <w:right w:val="nil"/>
            </w:tcBorders>
            <w:shd w:val="clear" w:color="auto" w:fill="auto"/>
            <w:noWrap/>
            <w:vAlign w:val="bottom"/>
            <w:hideMark/>
          </w:tcPr>
          <w:p w14:paraId="0FF84538" w14:textId="77777777" w:rsidR="000C5EF6" w:rsidRPr="0098717A" w:rsidRDefault="000C5EF6" w:rsidP="00C856B7">
            <w:pPr>
              <w:rPr>
                <w:rFonts w:ascii="Arial" w:hAnsi="Arial" w:cs="Arial"/>
                <w:b/>
                <w:bCs/>
                <w:color w:val="002060"/>
              </w:rPr>
            </w:pPr>
            <w:r>
              <w:rPr>
                <w:rFonts w:ascii="Arial" w:hAnsi="Arial" w:cs="Arial"/>
                <w:b/>
                <w:bCs/>
                <w:color w:val="002060"/>
              </w:rPr>
              <w:t>AUDAX 1970</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284339C"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64BCBF56"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38053403"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3AA934E7" w14:textId="77777777" w:rsidR="000C5EF6" w:rsidRPr="000C5EF6" w:rsidRDefault="000C5EF6" w:rsidP="00C856B7">
            <w:pPr>
              <w:jc w:val="center"/>
              <w:rPr>
                <w:rFonts w:ascii="Arial" w:hAnsi="Arial" w:cs="Arial"/>
                <w:b/>
                <w:bCs/>
                <w:color w:val="002060"/>
              </w:rPr>
            </w:pPr>
          </w:p>
        </w:tc>
      </w:tr>
      <w:tr w:rsidR="000C5EF6" w:rsidRPr="00FB7100" w14:paraId="7F06BE07"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9F199F2"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54ABBAFF"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PIETRALACROCE 73</w:t>
            </w:r>
          </w:p>
        </w:tc>
        <w:tc>
          <w:tcPr>
            <w:tcW w:w="2267" w:type="dxa"/>
            <w:gridSpan w:val="2"/>
            <w:tcBorders>
              <w:top w:val="nil"/>
              <w:left w:val="nil"/>
              <w:bottom w:val="nil"/>
              <w:right w:val="nil"/>
            </w:tcBorders>
            <w:shd w:val="clear" w:color="auto" w:fill="auto"/>
            <w:noWrap/>
            <w:vAlign w:val="bottom"/>
            <w:hideMark/>
          </w:tcPr>
          <w:p w14:paraId="5B31998F"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18DCE362"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6D0BF7AC"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F296FDA"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73B4ED76" w14:textId="77777777" w:rsidR="000C5EF6" w:rsidRPr="000C5EF6" w:rsidRDefault="000C5EF6" w:rsidP="00C856B7">
            <w:pPr>
              <w:jc w:val="center"/>
              <w:rPr>
                <w:rFonts w:ascii="Arial" w:hAnsi="Arial" w:cs="Arial"/>
                <w:b/>
                <w:bCs/>
                <w:color w:val="002060"/>
              </w:rPr>
            </w:pPr>
          </w:p>
        </w:tc>
      </w:tr>
      <w:tr w:rsidR="000C5EF6" w:rsidRPr="00FB7100" w14:paraId="01DE407C" w14:textId="77777777" w:rsidTr="000C5EF6">
        <w:trPr>
          <w:divId w:val="527259509"/>
          <w:trHeight w:val="280"/>
        </w:trPr>
        <w:tc>
          <w:tcPr>
            <w:tcW w:w="358" w:type="dxa"/>
            <w:tcBorders>
              <w:top w:val="nil"/>
              <w:left w:val="nil"/>
              <w:bottom w:val="nil"/>
              <w:right w:val="nil"/>
            </w:tcBorders>
            <w:shd w:val="clear" w:color="auto" w:fill="auto"/>
            <w:noWrap/>
            <w:vAlign w:val="bottom"/>
            <w:hideMark/>
          </w:tcPr>
          <w:p w14:paraId="40B4FD9E" w14:textId="77777777" w:rsidR="000C5EF6" w:rsidRPr="00FB7100" w:rsidRDefault="000C5EF6" w:rsidP="00C856B7">
            <w:pPr>
              <w:jc w:val="left"/>
              <w:rPr>
                <w:rFonts w:ascii="Calibri" w:hAnsi="Calibri"/>
                <w:color w:val="000090"/>
                <w:sz w:val="22"/>
                <w:szCs w:val="22"/>
              </w:rPr>
            </w:pPr>
          </w:p>
        </w:tc>
        <w:tc>
          <w:tcPr>
            <w:tcW w:w="3401" w:type="dxa"/>
            <w:tcBorders>
              <w:top w:val="nil"/>
              <w:left w:val="nil"/>
              <w:bottom w:val="single" w:sz="8" w:space="0" w:color="000000"/>
              <w:right w:val="nil"/>
            </w:tcBorders>
            <w:shd w:val="clear" w:color="auto" w:fill="auto"/>
            <w:noWrap/>
            <w:vAlign w:val="bottom"/>
            <w:hideMark/>
          </w:tcPr>
          <w:p w14:paraId="7A725F9A"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 </w:t>
            </w:r>
          </w:p>
          <w:p w14:paraId="10CA828C" w14:textId="77777777" w:rsidR="000C5EF6" w:rsidRPr="00592BAD" w:rsidRDefault="000C5EF6" w:rsidP="00C856B7">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43FEE20B" w14:textId="77777777" w:rsidR="000C5EF6" w:rsidRPr="0098717A" w:rsidRDefault="000C5EF6" w:rsidP="00C856B7">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243287C8"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418FB795"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182A43F"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4BE3EBEA" w14:textId="77777777" w:rsidR="000C5EF6" w:rsidRPr="000C5EF6" w:rsidRDefault="000C5EF6" w:rsidP="00C856B7">
            <w:pPr>
              <w:jc w:val="center"/>
              <w:rPr>
                <w:rFonts w:ascii="Arial" w:hAnsi="Arial" w:cs="Arial"/>
                <w:b/>
                <w:bCs/>
                <w:color w:val="002060"/>
              </w:rPr>
            </w:pPr>
          </w:p>
        </w:tc>
      </w:tr>
      <w:tr w:rsidR="000C5EF6" w:rsidRPr="00FB7100" w14:paraId="0D29A5A7" w14:textId="77777777" w:rsidTr="000C5EF6">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65C8BAB"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E</w:t>
            </w:r>
          </w:p>
        </w:tc>
        <w:tc>
          <w:tcPr>
            <w:tcW w:w="3401" w:type="dxa"/>
            <w:tcBorders>
              <w:top w:val="nil"/>
              <w:left w:val="nil"/>
              <w:bottom w:val="single" w:sz="4" w:space="0" w:color="auto"/>
              <w:right w:val="single" w:sz="8" w:space="0" w:color="auto"/>
            </w:tcBorders>
            <w:shd w:val="clear" w:color="000000" w:fill="FFFF00"/>
            <w:noWrap/>
            <w:vAlign w:val="bottom"/>
          </w:tcPr>
          <w:p w14:paraId="676708EC"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POTENZA PICENA</w:t>
            </w:r>
          </w:p>
        </w:tc>
        <w:tc>
          <w:tcPr>
            <w:tcW w:w="2267" w:type="dxa"/>
            <w:gridSpan w:val="2"/>
            <w:tcBorders>
              <w:top w:val="nil"/>
              <w:left w:val="nil"/>
              <w:bottom w:val="single" w:sz="8" w:space="0" w:color="auto"/>
              <w:right w:val="nil"/>
            </w:tcBorders>
            <w:shd w:val="clear" w:color="auto" w:fill="auto"/>
            <w:noWrap/>
            <w:vAlign w:val="bottom"/>
            <w:hideMark/>
          </w:tcPr>
          <w:p w14:paraId="76CE227E" w14:textId="77777777" w:rsidR="000C5EF6" w:rsidRPr="0098717A" w:rsidRDefault="000C5EF6" w:rsidP="00C856B7">
            <w:pPr>
              <w:rPr>
                <w:rFonts w:ascii="Arial" w:hAnsi="Arial" w:cs="Arial"/>
                <w:b/>
                <w:bCs/>
                <w:color w:val="002060"/>
              </w:rPr>
            </w:pPr>
            <w:r>
              <w:rPr>
                <w:rFonts w:ascii="Arial" w:hAnsi="Arial" w:cs="Arial"/>
                <w:b/>
                <w:bCs/>
                <w:color w:val="002060"/>
              </w:rPr>
              <w:t>FUTSAL POTENZA P.</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5D0E3707" w14:textId="77777777" w:rsidR="000C5EF6" w:rsidRPr="0098717A" w:rsidRDefault="000C5EF6" w:rsidP="00C856B7">
            <w:pPr>
              <w:rPr>
                <w:rFonts w:ascii="Arial" w:hAnsi="Arial" w:cs="Arial"/>
                <w:color w:val="002060"/>
                <w:sz w:val="17"/>
                <w:szCs w:val="17"/>
              </w:rPr>
            </w:pPr>
            <w:r w:rsidRPr="0098717A">
              <w:rPr>
                <w:rFonts w:ascii="Arial" w:hAnsi="Arial" w:cs="Arial"/>
                <w:color w:val="002060"/>
                <w:sz w:val="17"/>
                <w:szCs w:val="17"/>
              </w:rPr>
              <w:t> </w:t>
            </w:r>
          </w:p>
        </w:tc>
        <w:tc>
          <w:tcPr>
            <w:tcW w:w="1971" w:type="dxa"/>
            <w:gridSpan w:val="2"/>
            <w:tcBorders>
              <w:top w:val="nil"/>
              <w:left w:val="nil"/>
              <w:bottom w:val="nil"/>
              <w:right w:val="nil"/>
            </w:tcBorders>
            <w:shd w:val="clear" w:color="auto" w:fill="auto"/>
            <w:noWrap/>
            <w:vAlign w:val="bottom"/>
            <w:hideMark/>
          </w:tcPr>
          <w:p w14:paraId="0562001B"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1BAAC941" w14:textId="77777777" w:rsidR="000C5EF6" w:rsidRPr="00FB7100" w:rsidRDefault="000C5EF6" w:rsidP="00C856B7">
            <w:pPr>
              <w:rPr>
                <w:rFonts w:ascii="Arial" w:hAnsi="Arial" w:cs="Arial"/>
                <w:color w:val="000090"/>
                <w:sz w:val="17"/>
                <w:szCs w:val="17"/>
              </w:rPr>
            </w:pPr>
          </w:p>
        </w:tc>
        <w:tc>
          <w:tcPr>
            <w:tcW w:w="1878" w:type="dxa"/>
            <w:gridSpan w:val="3"/>
            <w:tcBorders>
              <w:top w:val="nil"/>
              <w:left w:val="nil"/>
              <w:bottom w:val="nil"/>
              <w:right w:val="nil"/>
            </w:tcBorders>
            <w:shd w:val="clear" w:color="auto" w:fill="auto"/>
            <w:noWrap/>
            <w:vAlign w:val="bottom"/>
            <w:hideMark/>
          </w:tcPr>
          <w:p w14:paraId="01F773FF" w14:textId="77777777" w:rsidR="000C5EF6" w:rsidRPr="000C5EF6" w:rsidRDefault="000C5EF6" w:rsidP="00C856B7">
            <w:pPr>
              <w:jc w:val="center"/>
              <w:rPr>
                <w:rFonts w:ascii="Arial" w:hAnsi="Arial" w:cs="Arial"/>
                <w:b/>
                <w:bCs/>
                <w:color w:val="002060"/>
              </w:rPr>
            </w:pPr>
          </w:p>
        </w:tc>
      </w:tr>
      <w:tr w:rsidR="000C5EF6" w:rsidRPr="00FB7100" w14:paraId="6020541D"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1C4AB00"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40E0D35E"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MONTURANO</w:t>
            </w:r>
          </w:p>
        </w:tc>
        <w:tc>
          <w:tcPr>
            <w:tcW w:w="2267" w:type="dxa"/>
            <w:gridSpan w:val="2"/>
            <w:tcBorders>
              <w:top w:val="nil"/>
              <w:left w:val="nil"/>
              <w:bottom w:val="nil"/>
              <w:right w:val="nil"/>
            </w:tcBorders>
            <w:shd w:val="clear" w:color="auto" w:fill="auto"/>
            <w:noWrap/>
            <w:vAlign w:val="bottom"/>
            <w:hideMark/>
          </w:tcPr>
          <w:p w14:paraId="0C198678"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4A486623"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56831D90" w14:textId="77777777" w:rsidR="000C5EF6" w:rsidRPr="00352AC0" w:rsidRDefault="000C5EF6" w:rsidP="00C856B7">
            <w:pPr>
              <w:rPr>
                <w:rFonts w:ascii="Arial" w:hAnsi="Arial" w:cs="Arial"/>
                <w:b/>
                <w:color w:val="002060"/>
              </w:rPr>
            </w:pPr>
            <w:r>
              <w:rPr>
                <w:rFonts w:ascii="Arial" w:hAnsi="Arial" w:cs="Arial"/>
                <w:b/>
                <w:color w:val="002060"/>
              </w:rPr>
              <w:t>FUTSAL D. E G.</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7F11F6C6"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6F35057C" w14:textId="77777777" w:rsidR="000C5EF6" w:rsidRPr="000C5EF6" w:rsidRDefault="000C5EF6" w:rsidP="00C856B7">
            <w:pPr>
              <w:jc w:val="center"/>
              <w:rPr>
                <w:rFonts w:ascii="Arial" w:hAnsi="Arial" w:cs="Arial"/>
                <w:b/>
                <w:bCs/>
                <w:color w:val="002060"/>
              </w:rPr>
            </w:pPr>
          </w:p>
        </w:tc>
      </w:tr>
      <w:tr w:rsidR="000C5EF6" w:rsidRPr="00FB7100" w14:paraId="482F8499"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347D64B"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05F4DB75"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FERMO S.C.</w:t>
            </w:r>
          </w:p>
        </w:tc>
        <w:tc>
          <w:tcPr>
            <w:tcW w:w="2267" w:type="dxa"/>
            <w:gridSpan w:val="2"/>
            <w:tcBorders>
              <w:top w:val="nil"/>
              <w:left w:val="nil"/>
              <w:bottom w:val="single" w:sz="8" w:space="0" w:color="auto"/>
              <w:right w:val="nil"/>
            </w:tcBorders>
            <w:shd w:val="clear" w:color="auto" w:fill="auto"/>
            <w:noWrap/>
            <w:vAlign w:val="bottom"/>
            <w:hideMark/>
          </w:tcPr>
          <w:p w14:paraId="1D93D3AC" w14:textId="77777777" w:rsidR="000C5EF6" w:rsidRPr="0098717A" w:rsidRDefault="000C5EF6" w:rsidP="00C856B7">
            <w:pPr>
              <w:rPr>
                <w:rFonts w:ascii="Arial" w:hAnsi="Arial" w:cs="Arial"/>
                <w:b/>
                <w:bCs/>
                <w:color w:val="002060"/>
              </w:rPr>
            </w:pPr>
            <w:r>
              <w:rPr>
                <w:rFonts w:ascii="Arial" w:hAnsi="Arial" w:cs="Arial"/>
                <w:b/>
                <w:bCs/>
                <w:color w:val="002060"/>
              </w:rPr>
              <w:t>FUTSAL D. E G.</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B2C41DA"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7BE73643"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019A205"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2269996C" w14:textId="77777777" w:rsidR="000C5EF6" w:rsidRPr="000C5EF6" w:rsidRDefault="000C5EF6" w:rsidP="00C856B7">
            <w:pPr>
              <w:jc w:val="center"/>
              <w:rPr>
                <w:rFonts w:ascii="Arial" w:hAnsi="Arial" w:cs="Arial"/>
                <w:b/>
                <w:bCs/>
                <w:color w:val="002060"/>
              </w:rPr>
            </w:pPr>
          </w:p>
        </w:tc>
      </w:tr>
      <w:tr w:rsidR="000C5EF6" w:rsidRPr="00FB7100" w14:paraId="4423D6E5"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1FEBC8B"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04940DF8"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D. E G.</w:t>
            </w:r>
          </w:p>
        </w:tc>
        <w:tc>
          <w:tcPr>
            <w:tcW w:w="2267" w:type="dxa"/>
            <w:gridSpan w:val="2"/>
            <w:tcBorders>
              <w:top w:val="nil"/>
              <w:left w:val="nil"/>
              <w:bottom w:val="nil"/>
              <w:right w:val="nil"/>
            </w:tcBorders>
            <w:shd w:val="clear" w:color="auto" w:fill="auto"/>
            <w:noWrap/>
            <w:vAlign w:val="bottom"/>
            <w:hideMark/>
          </w:tcPr>
          <w:p w14:paraId="3EE8A508"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7E0FF7BF"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45A06468"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3538B3BD"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5B5417D9" w14:textId="5FF165DB" w:rsidR="000C5EF6" w:rsidRPr="000C5EF6" w:rsidRDefault="000C5EF6" w:rsidP="00C856B7">
            <w:pPr>
              <w:rPr>
                <w:rFonts w:ascii="Arial" w:hAnsi="Arial" w:cs="Arial"/>
                <w:b/>
                <w:bCs/>
                <w:color w:val="002060"/>
              </w:rPr>
            </w:pPr>
            <w:r>
              <w:rPr>
                <w:rFonts w:ascii="Arial" w:hAnsi="Arial" w:cs="Arial"/>
                <w:b/>
                <w:bCs/>
                <w:color w:val="002060"/>
              </w:rPr>
              <w:t>RECANATI C5</w:t>
            </w:r>
            <w:r w:rsidRPr="000C5EF6">
              <w:rPr>
                <w:rFonts w:ascii="Arial" w:hAnsi="Arial" w:cs="Arial"/>
                <w:b/>
                <w:bCs/>
                <w:color w:val="002060"/>
              </w:rPr>
              <w:t> </w:t>
            </w:r>
          </w:p>
        </w:tc>
      </w:tr>
      <w:tr w:rsidR="000C5EF6" w:rsidRPr="00FB7100" w14:paraId="6B7DBEBF"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DF7DAB8"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188EA248"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CSI STELLA</w:t>
            </w:r>
          </w:p>
        </w:tc>
        <w:tc>
          <w:tcPr>
            <w:tcW w:w="2267" w:type="dxa"/>
            <w:gridSpan w:val="2"/>
            <w:tcBorders>
              <w:top w:val="nil"/>
              <w:left w:val="nil"/>
              <w:bottom w:val="single" w:sz="8" w:space="0" w:color="auto"/>
              <w:right w:val="nil"/>
            </w:tcBorders>
            <w:shd w:val="clear" w:color="auto" w:fill="auto"/>
            <w:noWrap/>
            <w:vAlign w:val="bottom"/>
            <w:hideMark/>
          </w:tcPr>
          <w:p w14:paraId="32F46B0A" w14:textId="77777777" w:rsidR="000C5EF6" w:rsidRPr="0098717A" w:rsidRDefault="000C5EF6" w:rsidP="00C856B7">
            <w:pPr>
              <w:rPr>
                <w:rFonts w:ascii="Arial" w:hAnsi="Arial" w:cs="Arial"/>
                <w:b/>
                <w:bCs/>
                <w:color w:val="002060"/>
              </w:rPr>
            </w:pPr>
            <w:r>
              <w:rPr>
                <w:rFonts w:ascii="Arial" w:hAnsi="Arial" w:cs="Arial"/>
                <w:b/>
                <w:bCs/>
                <w:color w:val="002060"/>
              </w:rPr>
              <w:t>MONTECASSIANO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65BB3207"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597B16C0"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6224A647"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330BEC87" w14:textId="77777777" w:rsidR="000C5EF6" w:rsidRPr="000C5EF6" w:rsidRDefault="000C5EF6" w:rsidP="00C856B7">
            <w:pPr>
              <w:jc w:val="center"/>
              <w:rPr>
                <w:rFonts w:ascii="Arial" w:hAnsi="Arial" w:cs="Arial"/>
                <w:b/>
                <w:bCs/>
                <w:color w:val="002060"/>
              </w:rPr>
            </w:pPr>
          </w:p>
        </w:tc>
      </w:tr>
      <w:tr w:rsidR="000C5EF6" w:rsidRPr="00FB7100" w14:paraId="252A977C"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20B9F12"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22E24EC8"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MONTECASSIANO</w:t>
            </w:r>
          </w:p>
        </w:tc>
        <w:tc>
          <w:tcPr>
            <w:tcW w:w="2267" w:type="dxa"/>
            <w:gridSpan w:val="2"/>
            <w:tcBorders>
              <w:top w:val="nil"/>
              <w:left w:val="nil"/>
              <w:bottom w:val="nil"/>
              <w:right w:val="nil"/>
            </w:tcBorders>
            <w:shd w:val="clear" w:color="auto" w:fill="auto"/>
            <w:noWrap/>
            <w:vAlign w:val="bottom"/>
            <w:hideMark/>
          </w:tcPr>
          <w:p w14:paraId="5EF50EF1"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A4B2DE8"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312D0EE0" w14:textId="77777777" w:rsidR="000C5EF6" w:rsidRPr="00352AC0" w:rsidRDefault="000C5EF6" w:rsidP="00C856B7">
            <w:pPr>
              <w:rPr>
                <w:rFonts w:ascii="Arial" w:hAnsi="Arial" w:cs="Arial"/>
                <w:b/>
                <w:color w:val="002060"/>
              </w:rPr>
            </w:pPr>
            <w:r>
              <w:rPr>
                <w:rFonts w:ascii="Arial" w:hAnsi="Arial" w:cs="Arial"/>
                <w:b/>
                <w:color w:val="002060"/>
              </w:rPr>
              <w:t>RECANATI C5</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28A068F0"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2CE6968E" w14:textId="77777777" w:rsidR="000C5EF6" w:rsidRPr="000C5EF6" w:rsidRDefault="000C5EF6" w:rsidP="00C856B7">
            <w:pPr>
              <w:jc w:val="center"/>
              <w:rPr>
                <w:rFonts w:ascii="Arial" w:hAnsi="Arial" w:cs="Arial"/>
                <w:b/>
                <w:bCs/>
                <w:color w:val="002060"/>
              </w:rPr>
            </w:pPr>
          </w:p>
        </w:tc>
      </w:tr>
      <w:tr w:rsidR="000C5EF6" w:rsidRPr="00FB7100" w14:paraId="54A218BF"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E0237FA"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662A5A0B"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RIVIERA DELLE PALME</w:t>
            </w:r>
          </w:p>
        </w:tc>
        <w:tc>
          <w:tcPr>
            <w:tcW w:w="2267" w:type="dxa"/>
            <w:gridSpan w:val="2"/>
            <w:tcBorders>
              <w:top w:val="nil"/>
              <w:left w:val="nil"/>
              <w:bottom w:val="single" w:sz="8" w:space="0" w:color="auto"/>
              <w:right w:val="nil"/>
            </w:tcBorders>
            <w:shd w:val="clear" w:color="auto" w:fill="auto"/>
            <w:noWrap/>
            <w:vAlign w:val="bottom"/>
            <w:hideMark/>
          </w:tcPr>
          <w:p w14:paraId="01CD4B51" w14:textId="77777777" w:rsidR="000C5EF6" w:rsidRPr="0098717A" w:rsidRDefault="000C5EF6" w:rsidP="00C856B7">
            <w:pPr>
              <w:rPr>
                <w:rFonts w:ascii="Arial" w:hAnsi="Arial" w:cs="Arial"/>
                <w:b/>
                <w:bCs/>
                <w:color w:val="002060"/>
              </w:rPr>
            </w:pPr>
            <w:r>
              <w:rPr>
                <w:rFonts w:ascii="Arial" w:hAnsi="Arial" w:cs="Arial"/>
                <w:b/>
                <w:bCs/>
                <w:color w:val="002060"/>
              </w:rPr>
              <w:t>RECANATI C5</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3BCF0472"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0FEA4EBA"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ADB00BA"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EB79A2A" w14:textId="77777777" w:rsidR="000C5EF6" w:rsidRPr="000C5EF6" w:rsidRDefault="000C5EF6" w:rsidP="00C856B7">
            <w:pPr>
              <w:jc w:val="center"/>
              <w:rPr>
                <w:rFonts w:ascii="Arial" w:hAnsi="Arial" w:cs="Arial"/>
                <w:b/>
                <w:bCs/>
                <w:color w:val="002060"/>
              </w:rPr>
            </w:pPr>
          </w:p>
        </w:tc>
      </w:tr>
      <w:tr w:rsidR="000C5EF6" w:rsidRPr="00FB7100" w14:paraId="122522B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99C28E8"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26DA3E19"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RECANATI CALCIO A 5</w:t>
            </w:r>
          </w:p>
        </w:tc>
        <w:tc>
          <w:tcPr>
            <w:tcW w:w="2267" w:type="dxa"/>
            <w:gridSpan w:val="2"/>
            <w:tcBorders>
              <w:top w:val="nil"/>
              <w:left w:val="nil"/>
              <w:bottom w:val="nil"/>
              <w:right w:val="nil"/>
            </w:tcBorders>
            <w:shd w:val="clear" w:color="auto" w:fill="auto"/>
            <w:noWrap/>
            <w:vAlign w:val="bottom"/>
            <w:hideMark/>
          </w:tcPr>
          <w:p w14:paraId="1D8D1B8D"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966BB3A"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05297318"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2311D16"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5135A5C4" w14:textId="77777777" w:rsidR="000C5EF6" w:rsidRPr="000C5EF6" w:rsidRDefault="000C5EF6" w:rsidP="00C856B7">
            <w:pPr>
              <w:jc w:val="center"/>
              <w:rPr>
                <w:rFonts w:ascii="Arial" w:hAnsi="Arial" w:cs="Arial"/>
                <w:b/>
                <w:bCs/>
                <w:color w:val="002060"/>
              </w:rPr>
            </w:pPr>
          </w:p>
        </w:tc>
      </w:tr>
      <w:tr w:rsidR="000C5EF6" w:rsidRPr="00FB7100" w14:paraId="2ACF1D75" w14:textId="77777777" w:rsidTr="000C5EF6">
        <w:trPr>
          <w:divId w:val="527259509"/>
          <w:trHeight w:val="300"/>
        </w:trPr>
        <w:tc>
          <w:tcPr>
            <w:tcW w:w="358" w:type="dxa"/>
            <w:tcBorders>
              <w:top w:val="nil"/>
              <w:left w:val="nil"/>
              <w:bottom w:val="nil"/>
              <w:right w:val="nil"/>
            </w:tcBorders>
            <w:shd w:val="clear" w:color="auto" w:fill="auto"/>
            <w:noWrap/>
            <w:vAlign w:val="bottom"/>
            <w:hideMark/>
          </w:tcPr>
          <w:p w14:paraId="35B10658" w14:textId="77777777" w:rsidR="000C5EF6" w:rsidRPr="00FB7100" w:rsidRDefault="000C5EF6" w:rsidP="00C856B7">
            <w:pPr>
              <w:jc w:val="left"/>
              <w:rPr>
                <w:rFonts w:ascii="Calibri" w:hAnsi="Calibri"/>
                <w:color w:val="000090"/>
                <w:sz w:val="22"/>
                <w:szCs w:val="22"/>
              </w:rPr>
            </w:pPr>
          </w:p>
        </w:tc>
        <w:tc>
          <w:tcPr>
            <w:tcW w:w="3401" w:type="dxa"/>
            <w:tcBorders>
              <w:top w:val="nil"/>
              <w:left w:val="nil"/>
              <w:bottom w:val="nil"/>
              <w:right w:val="nil"/>
            </w:tcBorders>
            <w:shd w:val="clear" w:color="auto" w:fill="auto"/>
            <w:noWrap/>
            <w:vAlign w:val="bottom"/>
            <w:hideMark/>
          </w:tcPr>
          <w:p w14:paraId="634D2539" w14:textId="77777777" w:rsidR="000C5EF6" w:rsidRPr="00592BAD" w:rsidRDefault="000C5EF6" w:rsidP="00C856B7">
            <w:pPr>
              <w:jc w:val="left"/>
              <w:rPr>
                <w:rFonts w:ascii="Arial" w:hAnsi="Arial" w:cs="Arial"/>
                <w:b/>
                <w:bCs/>
                <w:color w:val="002060"/>
                <w:sz w:val="22"/>
                <w:szCs w:val="22"/>
              </w:rPr>
            </w:pPr>
          </w:p>
          <w:p w14:paraId="2199F1F2" w14:textId="77777777" w:rsidR="000C5EF6" w:rsidRPr="00592BAD" w:rsidRDefault="000C5EF6" w:rsidP="00C856B7">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29E39C85" w14:textId="77777777" w:rsidR="000C5EF6" w:rsidRPr="0098717A" w:rsidRDefault="000C5EF6" w:rsidP="00C856B7">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1BF8585C"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2162842F"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5B75D2D8"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52268527" w14:textId="77777777" w:rsidR="000C5EF6" w:rsidRPr="000C5EF6" w:rsidRDefault="000C5EF6" w:rsidP="00C856B7">
            <w:pPr>
              <w:jc w:val="center"/>
              <w:rPr>
                <w:rFonts w:ascii="Arial" w:hAnsi="Arial" w:cs="Arial"/>
                <w:b/>
                <w:bCs/>
                <w:color w:val="002060"/>
              </w:rPr>
            </w:pPr>
          </w:p>
        </w:tc>
      </w:tr>
      <w:tr w:rsidR="000C5EF6" w:rsidRPr="00FB7100" w14:paraId="66903763" w14:textId="77777777" w:rsidTr="000C5EF6">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66A9E7BF"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F</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1F2C66DA"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MONTELUPONE CALCIO A 5</w:t>
            </w:r>
          </w:p>
        </w:tc>
        <w:tc>
          <w:tcPr>
            <w:tcW w:w="2267" w:type="dxa"/>
            <w:gridSpan w:val="2"/>
            <w:tcBorders>
              <w:top w:val="nil"/>
              <w:left w:val="nil"/>
              <w:bottom w:val="single" w:sz="8" w:space="0" w:color="auto"/>
              <w:right w:val="nil"/>
            </w:tcBorders>
            <w:shd w:val="clear" w:color="auto" w:fill="auto"/>
            <w:noWrap/>
            <w:vAlign w:val="bottom"/>
            <w:hideMark/>
          </w:tcPr>
          <w:p w14:paraId="05727238" w14:textId="77777777" w:rsidR="000C5EF6" w:rsidRPr="0098717A" w:rsidRDefault="000C5EF6" w:rsidP="00C856B7">
            <w:pPr>
              <w:rPr>
                <w:rFonts w:ascii="Arial" w:hAnsi="Arial" w:cs="Arial"/>
                <w:b/>
                <w:bCs/>
                <w:color w:val="002060"/>
              </w:rPr>
            </w:pPr>
            <w:r>
              <w:rPr>
                <w:rFonts w:ascii="Arial" w:hAnsi="Arial" w:cs="Arial"/>
                <w:b/>
                <w:bCs/>
                <w:color w:val="002060"/>
              </w:rPr>
              <w:t>MONTELUPONE C5</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12948A97"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679577D4"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C22E9F6"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12767C6E" w14:textId="77777777" w:rsidR="000C5EF6" w:rsidRPr="000C5EF6" w:rsidRDefault="000C5EF6" w:rsidP="00C856B7">
            <w:pPr>
              <w:jc w:val="center"/>
              <w:rPr>
                <w:rFonts w:ascii="Arial" w:hAnsi="Arial" w:cs="Arial"/>
                <w:b/>
                <w:bCs/>
                <w:color w:val="002060"/>
              </w:rPr>
            </w:pPr>
          </w:p>
        </w:tc>
      </w:tr>
      <w:tr w:rsidR="000C5EF6" w:rsidRPr="00FB7100" w14:paraId="373E2CC8"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5A9D058"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1EAA91B8"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 xml:space="preserve">CASTELRAIMONDO </w:t>
            </w:r>
            <w:r>
              <w:rPr>
                <w:rFonts w:ascii="Arial" w:hAnsi="Arial" w:cs="Arial"/>
                <w:b/>
                <w:bCs/>
                <w:color w:val="002060"/>
                <w:sz w:val="22"/>
                <w:szCs w:val="22"/>
              </w:rPr>
              <w:t>C5</w:t>
            </w:r>
          </w:p>
        </w:tc>
        <w:tc>
          <w:tcPr>
            <w:tcW w:w="2267" w:type="dxa"/>
            <w:gridSpan w:val="2"/>
            <w:tcBorders>
              <w:top w:val="nil"/>
              <w:left w:val="nil"/>
              <w:bottom w:val="nil"/>
              <w:right w:val="nil"/>
            </w:tcBorders>
            <w:shd w:val="clear" w:color="auto" w:fill="auto"/>
            <w:noWrap/>
            <w:vAlign w:val="bottom"/>
            <w:hideMark/>
          </w:tcPr>
          <w:p w14:paraId="10A4F9D7"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4117736"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4D171EBE" w14:textId="77777777" w:rsidR="000C5EF6" w:rsidRPr="00352AC0" w:rsidRDefault="000C5EF6" w:rsidP="00C856B7">
            <w:pPr>
              <w:rPr>
                <w:rFonts w:ascii="Arial" w:hAnsi="Arial" w:cs="Arial"/>
                <w:b/>
                <w:color w:val="002060"/>
              </w:rPr>
            </w:pPr>
            <w:r>
              <w:rPr>
                <w:rFonts w:ascii="Arial" w:hAnsi="Arial" w:cs="Arial"/>
                <w:b/>
                <w:color w:val="002060"/>
              </w:rPr>
              <w:t xml:space="preserve">MONTELUPONE </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0B034DD9"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18CE23C0" w14:textId="77777777" w:rsidR="000C5EF6" w:rsidRPr="000C5EF6" w:rsidRDefault="000C5EF6" w:rsidP="00C856B7">
            <w:pPr>
              <w:jc w:val="center"/>
              <w:rPr>
                <w:rFonts w:ascii="Arial" w:hAnsi="Arial" w:cs="Arial"/>
                <w:b/>
                <w:bCs/>
                <w:color w:val="002060"/>
              </w:rPr>
            </w:pPr>
          </w:p>
        </w:tc>
      </w:tr>
      <w:tr w:rsidR="000C5EF6" w:rsidRPr="00FB7100" w14:paraId="1B926CF1"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748B8B0"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6BE23571"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MONTEGRANARO</w:t>
            </w:r>
          </w:p>
        </w:tc>
        <w:tc>
          <w:tcPr>
            <w:tcW w:w="2267" w:type="dxa"/>
            <w:gridSpan w:val="2"/>
            <w:tcBorders>
              <w:top w:val="nil"/>
              <w:left w:val="nil"/>
              <w:bottom w:val="single" w:sz="8" w:space="0" w:color="auto"/>
              <w:right w:val="nil"/>
            </w:tcBorders>
            <w:shd w:val="clear" w:color="auto" w:fill="auto"/>
            <w:noWrap/>
            <w:vAlign w:val="bottom"/>
            <w:hideMark/>
          </w:tcPr>
          <w:p w14:paraId="60291367" w14:textId="77777777" w:rsidR="000C5EF6" w:rsidRPr="0016606B" w:rsidRDefault="000C5EF6" w:rsidP="00C856B7">
            <w:pPr>
              <w:rPr>
                <w:rFonts w:ascii="Arial" w:hAnsi="Arial" w:cs="Arial"/>
                <w:b/>
                <w:bCs/>
                <w:color w:val="002060"/>
                <w:sz w:val="19"/>
                <w:szCs w:val="19"/>
              </w:rPr>
            </w:pPr>
            <w:r w:rsidRPr="0016606B">
              <w:rPr>
                <w:rFonts w:ascii="Arial" w:hAnsi="Arial" w:cs="Arial"/>
                <w:b/>
                <w:bCs/>
                <w:color w:val="002060"/>
                <w:sz w:val="19"/>
                <w:szCs w:val="19"/>
              </w:rPr>
              <w:t>FUTSAL M.GRANARO </w:t>
            </w:r>
          </w:p>
        </w:tc>
        <w:tc>
          <w:tcPr>
            <w:tcW w:w="160" w:type="dxa"/>
            <w:tcBorders>
              <w:top w:val="nil"/>
              <w:left w:val="nil"/>
              <w:bottom w:val="single" w:sz="8" w:space="0" w:color="auto"/>
              <w:right w:val="single" w:sz="8" w:space="0" w:color="auto"/>
            </w:tcBorders>
            <w:shd w:val="clear" w:color="auto" w:fill="auto"/>
            <w:noWrap/>
            <w:vAlign w:val="bottom"/>
            <w:hideMark/>
          </w:tcPr>
          <w:p w14:paraId="22DA513A"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2C6AECBF"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D092A97"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03B3961C" w14:textId="77777777" w:rsidR="000C5EF6" w:rsidRPr="000C5EF6" w:rsidRDefault="000C5EF6" w:rsidP="00C856B7">
            <w:pPr>
              <w:jc w:val="center"/>
              <w:rPr>
                <w:rFonts w:ascii="Arial" w:hAnsi="Arial" w:cs="Arial"/>
                <w:b/>
                <w:bCs/>
                <w:color w:val="002060"/>
              </w:rPr>
            </w:pPr>
          </w:p>
        </w:tc>
      </w:tr>
      <w:tr w:rsidR="000C5EF6" w:rsidRPr="00FB7100" w14:paraId="54E4CEC1"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B6A18F0"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104BA2A8"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SPORTING GROTTAMMARE</w:t>
            </w:r>
          </w:p>
        </w:tc>
        <w:tc>
          <w:tcPr>
            <w:tcW w:w="2267" w:type="dxa"/>
            <w:gridSpan w:val="2"/>
            <w:tcBorders>
              <w:top w:val="nil"/>
              <w:left w:val="nil"/>
              <w:bottom w:val="nil"/>
              <w:right w:val="nil"/>
            </w:tcBorders>
            <w:shd w:val="clear" w:color="auto" w:fill="auto"/>
            <w:noWrap/>
            <w:vAlign w:val="bottom"/>
            <w:hideMark/>
          </w:tcPr>
          <w:p w14:paraId="40ABB6FC"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1697C4FB"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576C8615"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960B69B"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0E4A567E" w14:textId="2F916268" w:rsidR="000C5EF6" w:rsidRPr="000C5EF6" w:rsidRDefault="000C5EF6" w:rsidP="00C856B7">
            <w:pPr>
              <w:rPr>
                <w:rFonts w:ascii="Arial" w:hAnsi="Arial" w:cs="Arial"/>
                <w:b/>
                <w:bCs/>
                <w:color w:val="002060"/>
              </w:rPr>
            </w:pPr>
            <w:r>
              <w:rPr>
                <w:rFonts w:ascii="Arial" w:hAnsi="Arial" w:cs="Arial"/>
                <w:b/>
                <w:bCs/>
                <w:color w:val="002060"/>
              </w:rPr>
              <w:t>MONTELUPONE</w:t>
            </w:r>
            <w:r w:rsidRPr="000C5EF6">
              <w:rPr>
                <w:rFonts w:ascii="Arial" w:hAnsi="Arial" w:cs="Arial"/>
                <w:b/>
                <w:bCs/>
                <w:color w:val="002060"/>
              </w:rPr>
              <w:t> </w:t>
            </w:r>
          </w:p>
        </w:tc>
      </w:tr>
      <w:tr w:rsidR="000C5EF6" w:rsidRPr="00FB7100" w14:paraId="3C389796"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8DC97AE"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71B3D8AE"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BOCASTRUM UNITED</w:t>
            </w:r>
          </w:p>
        </w:tc>
        <w:tc>
          <w:tcPr>
            <w:tcW w:w="2267" w:type="dxa"/>
            <w:gridSpan w:val="2"/>
            <w:tcBorders>
              <w:top w:val="nil"/>
              <w:left w:val="nil"/>
              <w:bottom w:val="single" w:sz="8" w:space="0" w:color="auto"/>
              <w:right w:val="nil"/>
            </w:tcBorders>
            <w:shd w:val="clear" w:color="auto" w:fill="auto"/>
            <w:noWrap/>
            <w:vAlign w:val="bottom"/>
            <w:hideMark/>
          </w:tcPr>
          <w:p w14:paraId="1B8C8FB0" w14:textId="77777777" w:rsidR="000C5EF6" w:rsidRPr="0098717A" w:rsidRDefault="000C5EF6" w:rsidP="00C856B7">
            <w:pPr>
              <w:rPr>
                <w:rFonts w:ascii="Arial" w:hAnsi="Arial" w:cs="Arial"/>
                <w:b/>
                <w:bCs/>
                <w:color w:val="002060"/>
              </w:rPr>
            </w:pPr>
            <w:r>
              <w:rPr>
                <w:rFonts w:ascii="Arial" w:hAnsi="Arial" w:cs="Arial"/>
                <w:b/>
                <w:bCs/>
                <w:color w:val="002060"/>
              </w:rPr>
              <w:t>BORGOROSSO</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7A710BCE"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5DDED8DE"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4932A061"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363F7A03" w14:textId="77777777" w:rsidR="000C5EF6" w:rsidRPr="000C5EF6" w:rsidRDefault="000C5EF6" w:rsidP="00C856B7">
            <w:pPr>
              <w:jc w:val="center"/>
              <w:rPr>
                <w:rFonts w:ascii="Arial" w:hAnsi="Arial" w:cs="Arial"/>
                <w:b/>
                <w:bCs/>
                <w:color w:val="002060"/>
              </w:rPr>
            </w:pPr>
          </w:p>
        </w:tc>
      </w:tr>
      <w:tr w:rsidR="000C5EF6" w:rsidRPr="00FB7100" w14:paraId="60321E86"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21C2ECE"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6E3C827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BOROGOROSSO TOLENTINO</w:t>
            </w:r>
          </w:p>
        </w:tc>
        <w:tc>
          <w:tcPr>
            <w:tcW w:w="2267" w:type="dxa"/>
            <w:gridSpan w:val="2"/>
            <w:tcBorders>
              <w:top w:val="nil"/>
              <w:left w:val="nil"/>
              <w:bottom w:val="nil"/>
              <w:right w:val="nil"/>
            </w:tcBorders>
            <w:shd w:val="clear" w:color="auto" w:fill="auto"/>
            <w:noWrap/>
            <w:vAlign w:val="bottom"/>
            <w:hideMark/>
          </w:tcPr>
          <w:p w14:paraId="22659261"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DAD5EFE"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6F220240" w14:textId="77777777" w:rsidR="000C5EF6" w:rsidRPr="00352AC0" w:rsidRDefault="000C5EF6" w:rsidP="00C856B7">
            <w:pPr>
              <w:rPr>
                <w:rFonts w:ascii="Arial" w:hAnsi="Arial" w:cs="Arial"/>
                <w:b/>
                <w:color w:val="002060"/>
              </w:rPr>
            </w:pPr>
            <w:r>
              <w:rPr>
                <w:rFonts w:ascii="Arial" w:hAnsi="Arial" w:cs="Arial"/>
                <w:b/>
                <w:color w:val="002060"/>
              </w:rPr>
              <w:t>CERRETO D’ESI</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06BD3223"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233916F3" w14:textId="77777777" w:rsidR="000C5EF6" w:rsidRPr="000C5EF6" w:rsidRDefault="000C5EF6" w:rsidP="00C856B7">
            <w:pPr>
              <w:jc w:val="center"/>
              <w:rPr>
                <w:rFonts w:ascii="Arial" w:hAnsi="Arial" w:cs="Arial"/>
                <w:b/>
                <w:bCs/>
                <w:color w:val="002060"/>
              </w:rPr>
            </w:pPr>
          </w:p>
        </w:tc>
      </w:tr>
      <w:tr w:rsidR="000C5EF6" w:rsidRPr="00FB7100" w14:paraId="504BCD23"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DC9E7FF"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45D6225D"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AMICI 84</w:t>
            </w:r>
          </w:p>
        </w:tc>
        <w:tc>
          <w:tcPr>
            <w:tcW w:w="2267" w:type="dxa"/>
            <w:gridSpan w:val="2"/>
            <w:tcBorders>
              <w:top w:val="nil"/>
              <w:left w:val="nil"/>
              <w:bottom w:val="single" w:sz="8" w:space="0" w:color="auto"/>
              <w:right w:val="nil"/>
            </w:tcBorders>
            <w:shd w:val="clear" w:color="auto" w:fill="auto"/>
            <w:noWrap/>
            <w:vAlign w:val="bottom"/>
            <w:hideMark/>
          </w:tcPr>
          <w:p w14:paraId="42F12606" w14:textId="77777777" w:rsidR="000C5EF6" w:rsidRPr="0098717A" w:rsidRDefault="000C5EF6" w:rsidP="00C856B7">
            <w:pPr>
              <w:rPr>
                <w:rFonts w:ascii="Arial" w:hAnsi="Arial" w:cs="Arial"/>
                <w:b/>
                <w:bCs/>
                <w:color w:val="002060"/>
              </w:rPr>
            </w:pPr>
            <w:r>
              <w:rPr>
                <w:rFonts w:ascii="Arial" w:hAnsi="Arial" w:cs="Arial"/>
                <w:b/>
                <w:bCs/>
                <w:color w:val="002060"/>
              </w:rPr>
              <w:t>CERRETO D’ESI</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384C7EA9"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69A3E1FF"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F21F437"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64A2B021" w14:textId="77777777" w:rsidR="000C5EF6" w:rsidRPr="000C5EF6" w:rsidRDefault="000C5EF6" w:rsidP="00C856B7">
            <w:pPr>
              <w:jc w:val="center"/>
              <w:rPr>
                <w:rFonts w:ascii="Arial" w:hAnsi="Arial" w:cs="Arial"/>
                <w:b/>
                <w:bCs/>
                <w:color w:val="002060"/>
              </w:rPr>
            </w:pPr>
          </w:p>
        </w:tc>
      </w:tr>
      <w:tr w:rsidR="000C5EF6" w:rsidRPr="00FB7100" w14:paraId="48AE200D"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070987D1"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13AC1713"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CERRETO D’ESI C5</w:t>
            </w:r>
          </w:p>
        </w:tc>
        <w:tc>
          <w:tcPr>
            <w:tcW w:w="2267" w:type="dxa"/>
            <w:gridSpan w:val="2"/>
            <w:tcBorders>
              <w:top w:val="nil"/>
              <w:left w:val="nil"/>
              <w:bottom w:val="nil"/>
              <w:right w:val="nil"/>
            </w:tcBorders>
            <w:shd w:val="clear" w:color="auto" w:fill="auto"/>
            <w:noWrap/>
            <w:vAlign w:val="bottom"/>
            <w:hideMark/>
          </w:tcPr>
          <w:p w14:paraId="4BFDE594"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665D4903"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23C6E7A9"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0B203A1"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68420B08" w14:textId="77777777" w:rsidR="000C5EF6" w:rsidRPr="000C5EF6" w:rsidRDefault="000C5EF6" w:rsidP="00C856B7">
            <w:pPr>
              <w:jc w:val="center"/>
              <w:rPr>
                <w:rFonts w:ascii="Arial" w:hAnsi="Arial" w:cs="Arial"/>
                <w:b/>
                <w:bCs/>
                <w:color w:val="002060"/>
              </w:rPr>
            </w:pPr>
          </w:p>
        </w:tc>
      </w:tr>
      <w:tr w:rsidR="000C5EF6" w:rsidRPr="00FB7100" w14:paraId="7E2792C1" w14:textId="77777777" w:rsidTr="000C5EF6">
        <w:trPr>
          <w:divId w:val="527259509"/>
          <w:trHeight w:val="300"/>
        </w:trPr>
        <w:tc>
          <w:tcPr>
            <w:tcW w:w="358" w:type="dxa"/>
            <w:tcBorders>
              <w:top w:val="nil"/>
              <w:left w:val="nil"/>
              <w:bottom w:val="nil"/>
              <w:right w:val="nil"/>
            </w:tcBorders>
            <w:shd w:val="clear" w:color="auto" w:fill="auto"/>
            <w:noWrap/>
            <w:vAlign w:val="bottom"/>
            <w:hideMark/>
          </w:tcPr>
          <w:p w14:paraId="5B106D03" w14:textId="77777777" w:rsidR="000C5EF6" w:rsidRPr="00FB7100" w:rsidRDefault="000C5EF6" w:rsidP="00C856B7">
            <w:pPr>
              <w:jc w:val="left"/>
              <w:rPr>
                <w:rFonts w:ascii="Calibri" w:hAnsi="Calibri"/>
                <w:color w:val="000090"/>
                <w:sz w:val="22"/>
                <w:szCs w:val="22"/>
              </w:rPr>
            </w:pPr>
          </w:p>
        </w:tc>
        <w:tc>
          <w:tcPr>
            <w:tcW w:w="3401" w:type="dxa"/>
            <w:tcBorders>
              <w:top w:val="nil"/>
              <w:left w:val="nil"/>
              <w:bottom w:val="single" w:sz="8" w:space="0" w:color="auto"/>
              <w:right w:val="nil"/>
            </w:tcBorders>
            <w:shd w:val="clear" w:color="auto" w:fill="auto"/>
            <w:noWrap/>
            <w:vAlign w:val="bottom"/>
            <w:hideMark/>
          </w:tcPr>
          <w:p w14:paraId="2032E136"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 </w:t>
            </w:r>
          </w:p>
        </w:tc>
        <w:tc>
          <w:tcPr>
            <w:tcW w:w="2267" w:type="dxa"/>
            <w:gridSpan w:val="2"/>
            <w:tcBorders>
              <w:top w:val="nil"/>
              <w:left w:val="nil"/>
              <w:bottom w:val="nil"/>
              <w:right w:val="nil"/>
            </w:tcBorders>
            <w:shd w:val="clear" w:color="auto" w:fill="auto"/>
            <w:noWrap/>
            <w:vAlign w:val="bottom"/>
            <w:hideMark/>
          </w:tcPr>
          <w:p w14:paraId="5AF69547" w14:textId="77777777" w:rsidR="000C5EF6" w:rsidRPr="0098717A" w:rsidRDefault="000C5EF6" w:rsidP="00C856B7">
            <w:pPr>
              <w:rPr>
                <w:rFonts w:ascii="Arial" w:hAnsi="Arial" w:cs="Arial"/>
                <w:color w:val="002060"/>
                <w:sz w:val="17"/>
                <w:szCs w:val="17"/>
              </w:rPr>
            </w:pPr>
          </w:p>
        </w:tc>
        <w:tc>
          <w:tcPr>
            <w:tcW w:w="160" w:type="dxa"/>
            <w:tcBorders>
              <w:top w:val="nil"/>
              <w:left w:val="nil"/>
              <w:bottom w:val="nil"/>
              <w:right w:val="nil"/>
            </w:tcBorders>
            <w:shd w:val="clear" w:color="auto" w:fill="auto"/>
            <w:noWrap/>
            <w:vAlign w:val="bottom"/>
            <w:hideMark/>
          </w:tcPr>
          <w:p w14:paraId="40C9BBA1"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162FEC7A"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478FC7C1"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71EF233B" w14:textId="77777777" w:rsidR="000C5EF6" w:rsidRPr="000C5EF6" w:rsidRDefault="000C5EF6" w:rsidP="00C856B7">
            <w:pPr>
              <w:jc w:val="center"/>
              <w:rPr>
                <w:rFonts w:ascii="Arial" w:hAnsi="Arial" w:cs="Arial"/>
                <w:b/>
                <w:bCs/>
                <w:color w:val="002060"/>
              </w:rPr>
            </w:pPr>
          </w:p>
        </w:tc>
      </w:tr>
      <w:tr w:rsidR="000C5EF6" w:rsidRPr="00FB7100" w14:paraId="4965CA05" w14:textId="77777777" w:rsidTr="000C5EF6">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F35EDEC"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G</w:t>
            </w:r>
          </w:p>
        </w:tc>
        <w:tc>
          <w:tcPr>
            <w:tcW w:w="3401" w:type="dxa"/>
            <w:tcBorders>
              <w:top w:val="nil"/>
              <w:left w:val="nil"/>
              <w:bottom w:val="single" w:sz="4" w:space="0" w:color="auto"/>
              <w:right w:val="single" w:sz="8" w:space="0" w:color="auto"/>
            </w:tcBorders>
            <w:shd w:val="clear" w:color="000000" w:fill="FFFF00"/>
            <w:noWrap/>
            <w:vAlign w:val="bottom"/>
          </w:tcPr>
          <w:p w14:paraId="62F561A8"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NUOVA JUVENTINA FFC</w:t>
            </w:r>
          </w:p>
        </w:tc>
        <w:tc>
          <w:tcPr>
            <w:tcW w:w="2267" w:type="dxa"/>
            <w:gridSpan w:val="2"/>
            <w:tcBorders>
              <w:top w:val="nil"/>
              <w:left w:val="nil"/>
              <w:bottom w:val="single" w:sz="8" w:space="0" w:color="auto"/>
              <w:right w:val="nil"/>
            </w:tcBorders>
            <w:shd w:val="clear" w:color="auto" w:fill="auto"/>
            <w:noWrap/>
            <w:vAlign w:val="bottom"/>
            <w:hideMark/>
          </w:tcPr>
          <w:p w14:paraId="7AB04B96" w14:textId="77777777" w:rsidR="000C5EF6" w:rsidRPr="0098717A" w:rsidRDefault="000C5EF6" w:rsidP="00C856B7">
            <w:pPr>
              <w:rPr>
                <w:rFonts w:ascii="Arial" w:hAnsi="Arial" w:cs="Arial"/>
                <w:b/>
                <w:bCs/>
                <w:color w:val="002060"/>
              </w:rPr>
            </w:pPr>
            <w:r>
              <w:rPr>
                <w:rFonts w:ascii="Arial" w:hAnsi="Arial" w:cs="Arial"/>
                <w:b/>
                <w:bCs/>
                <w:color w:val="002060"/>
              </w:rPr>
              <w:t>NUOVA JUVENTINA</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5850A65D" w14:textId="77777777" w:rsidR="000C5EF6" w:rsidRPr="0098717A" w:rsidRDefault="000C5EF6" w:rsidP="00C856B7">
            <w:pPr>
              <w:rPr>
                <w:rFonts w:ascii="Arial" w:hAnsi="Arial" w:cs="Arial"/>
                <w:color w:val="002060"/>
                <w:sz w:val="17"/>
                <w:szCs w:val="17"/>
              </w:rPr>
            </w:pPr>
            <w:r w:rsidRPr="0098717A">
              <w:rPr>
                <w:rFonts w:ascii="Arial" w:hAnsi="Arial" w:cs="Arial"/>
                <w:color w:val="002060"/>
                <w:sz w:val="17"/>
                <w:szCs w:val="17"/>
              </w:rPr>
              <w:t> </w:t>
            </w:r>
          </w:p>
        </w:tc>
        <w:tc>
          <w:tcPr>
            <w:tcW w:w="1971" w:type="dxa"/>
            <w:gridSpan w:val="2"/>
            <w:tcBorders>
              <w:top w:val="nil"/>
              <w:left w:val="nil"/>
              <w:bottom w:val="nil"/>
              <w:right w:val="nil"/>
            </w:tcBorders>
            <w:shd w:val="clear" w:color="auto" w:fill="auto"/>
            <w:noWrap/>
            <w:vAlign w:val="bottom"/>
            <w:hideMark/>
          </w:tcPr>
          <w:p w14:paraId="290B14C7"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2928EBB7" w14:textId="77777777" w:rsidR="000C5EF6" w:rsidRPr="00FB7100" w:rsidRDefault="000C5EF6" w:rsidP="00C856B7">
            <w:pPr>
              <w:rPr>
                <w:rFonts w:ascii="Arial" w:hAnsi="Arial" w:cs="Arial"/>
                <w:color w:val="000090"/>
                <w:sz w:val="17"/>
                <w:szCs w:val="17"/>
              </w:rPr>
            </w:pPr>
          </w:p>
        </w:tc>
        <w:tc>
          <w:tcPr>
            <w:tcW w:w="1878" w:type="dxa"/>
            <w:gridSpan w:val="3"/>
            <w:tcBorders>
              <w:top w:val="nil"/>
              <w:left w:val="nil"/>
              <w:bottom w:val="nil"/>
              <w:right w:val="nil"/>
            </w:tcBorders>
            <w:shd w:val="clear" w:color="auto" w:fill="auto"/>
            <w:noWrap/>
            <w:vAlign w:val="bottom"/>
            <w:hideMark/>
          </w:tcPr>
          <w:p w14:paraId="21E781A8" w14:textId="77777777" w:rsidR="000C5EF6" w:rsidRPr="000C5EF6" w:rsidRDefault="000C5EF6" w:rsidP="00C856B7">
            <w:pPr>
              <w:jc w:val="center"/>
              <w:rPr>
                <w:rFonts w:ascii="Arial" w:hAnsi="Arial" w:cs="Arial"/>
                <w:b/>
                <w:bCs/>
                <w:color w:val="002060"/>
              </w:rPr>
            </w:pPr>
          </w:p>
        </w:tc>
      </w:tr>
      <w:tr w:rsidR="000C5EF6" w:rsidRPr="00FB7100" w14:paraId="56E63692"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104004D"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718C65AF" w14:textId="77777777" w:rsidR="000C5EF6" w:rsidRPr="0016606B" w:rsidRDefault="000C5EF6" w:rsidP="00C856B7">
            <w:pPr>
              <w:jc w:val="left"/>
              <w:rPr>
                <w:rFonts w:ascii="Arial" w:hAnsi="Arial" w:cs="Arial"/>
                <w:b/>
                <w:bCs/>
                <w:color w:val="002060"/>
                <w:sz w:val="21"/>
                <w:szCs w:val="21"/>
              </w:rPr>
            </w:pPr>
            <w:r w:rsidRPr="0016606B">
              <w:rPr>
                <w:rFonts w:ascii="Arial" w:hAnsi="Arial" w:cs="Arial"/>
                <w:b/>
                <w:bCs/>
                <w:color w:val="002060"/>
                <w:sz w:val="21"/>
                <w:szCs w:val="21"/>
              </w:rPr>
              <w:t>VIS CONCORDIA MORROVALLE</w:t>
            </w:r>
          </w:p>
        </w:tc>
        <w:tc>
          <w:tcPr>
            <w:tcW w:w="2267" w:type="dxa"/>
            <w:gridSpan w:val="2"/>
            <w:tcBorders>
              <w:top w:val="nil"/>
              <w:left w:val="nil"/>
              <w:bottom w:val="nil"/>
              <w:right w:val="nil"/>
            </w:tcBorders>
            <w:shd w:val="clear" w:color="auto" w:fill="auto"/>
            <w:noWrap/>
            <w:vAlign w:val="bottom"/>
            <w:hideMark/>
          </w:tcPr>
          <w:p w14:paraId="3225D101"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6FCFD286"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12CC639B" w14:textId="77777777" w:rsidR="000C5EF6" w:rsidRPr="000C5EF6" w:rsidRDefault="000C5EF6" w:rsidP="00C856B7">
            <w:pPr>
              <w:rPr>
                <w:rFonts w:ascii="Arial" w:hAnsi="Arial" w:cs="Arial"/>
                <w:b/>
                <w:color w:val="002060"/>
                <w:sz w:val="18"/>
                <w:szCs w:val="18"/>
              </w:rPr>
            </w:pPr>
            <w:r w:rsidRPr="000C5EF6">
              <w:rPr>
                <w:rFonts w:ascii="Arial" w:hAnsi="Arial" w:cs="Arial"/>
                <w:b/>
                <w:color w:val="002060"/>
                <w:sz w:val="18"/>
                <w:szCs w:val="18"/>
              </w:rPr>
              <w:t>EAGLES PAGLIARE </w:t>
            </w:r>
          </w:p>
        </w:tc>
        <w:tc>
          <w:tcPr>
            <w:tcW w:w="160" w:type="dxa"/>
            <w:tcBorders>
              <w:top w:val="nil"/>
              <w:left w:val="nil"/>
              <w:bottom w:val="single" w:sz="8" w:space="0" w:color="auto"/>
              <w:right w:val="nil"/>
            </w:tcBorders>
            <w:shd w:val="clear" w:color="auto" w:fill="auto"/>
            <w:noWrap/>
            <w:vAlign w:val="bottom"/>
            <w:hideMark/>
          </w:tcPr>
          <w:p w14:paraId="4615EDC7"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524FB52C" w14:textId="77777777" w:rsidR="000C5EF6" w:rsidRPr="000C5EF6" w:rsidRDefault="000C5EF6" w:rsidP="00C856B7">
            <w:pPr>
              <w:jc w:val="center"/>
              <w:rPr>
                <w:rFonts w:ascii="Arial" w:hAnsi="Arial" w:cs="Arial"/>
                <w:b/>
                <w:bCs/>
                <w:color w:val="002060"/>
              </w:rPr>
            </w:pPr>
          </w:p>
        </w:tc>
      </w:tr>
      <w:tr w:rsidR="000C5EF6" w:rsidRPr="00FB7100" w14:paraId="4A32A504"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8C853DB"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1845EA1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EAGLES PAGLIARE</w:t>
            </w:r>
          </w:p>
        </w:tc>
        <w:tc>
          <w:tcPr>
            <w:tcW w:w="2267" w:type="dxa"/>
            <w:gridSpan w:val="2"/>
            <w:tcBorders>
              <w:top w:val="nil"/>
              <w:left w:val="nil"/>
              <w:bottom w:val="single" w:sz="8" w:space="0" w:color="auto"/>
              <w:right w:val="nil"/>
            </w:tcBorders>
            <w:shd w:val="clear" w:color="auto" w:fill="auto"/>
            <w:noWrap/>
            <w:vAlign w:val="bottom"/>
            <w:hideMark/>
          </w:tcPr>
          <w:p w14:paraId="4D31BBDC" w14:textId="77777777" w:rsidR="000C5EF6" w:rsidRPr="0098717A" w:rsidRDefault="000C5EF6" w:rsidP="00C856B7">
            <w:pPr>
              <w:rPr>
                <w:rFonts w:ascii="Arial" w:hAnsi="Arial" w:cs="Arial"/>
                <w:b/>
                <w:bCs/>
                <w:color w:val="002060"/>
              </w:rPr>
            </w:pPr>
            <w:r>
              <w:rPr>
                <w:rFonts w:ascii="Arial" w:hAnsi="Arial" w:cs="Arial"/>
                <w:b/>
                <w:bCs/>
                <w:color w:val="002060"/>
              </w:rPr>
              <w:t>EAGLES PAGLIARE</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0800C26A"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202F07AB"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4745F693" w14:textId="77777777" w:rsidR="000C5EF6" w:rsidRPr="00FB7100" w:rsidRDefault="000C5EF6" w:rsidP="00C856B7">
            <w:pPr>
              <w:rPr>
                <w:rFonts w:ascii="Arial" w:hAnsi="Arial" w:cs="Arial"/>
                <w:color w:val="000090"/>
                <w:sz w:val="17"/>
                <w:szCs w:val="17"/>
              </w:rPr>
            </w:pPr>
            <w:r w:rsidRPr="00FB7100">
              <w:rPr>
                <w:rFonts w:ascii="Arial" w:hAnsi="Arial" w:cs="Arial"/>
                <w:color w:val="000090"/>
                <w:sz w:val="17"/>
                <w:szCs w:val="17"/>
              </w:rPr>
              <w:t> </w:t>
            </w:r>
          </w:p>
        </w:tc>
        <w:tc>
          <w:tcPr>
            <w:tcW w:w="1878" w:type="dxa"/>
            <w:gridSpan w:val="3"/>
            <w:tcBorders>
              <w:top w:val="nil"/>
              <w:left w:val="nil"/>
              <w:bottom w:val="nil"/>
              <w:right w:val="nil"/>
            </w:tcBorders>
            <w:shd w:val="clear" w:color="auto" w:fill="auto"/>
            <w:noWrap/>
            <w:vAlign w:val="bottom"/>
            <w:hideMark/>
          </w:tcPr>
          <w:p w14:paraId="62113BDE" w14:textId="77777777" w:rsidR="000C5EF6" w:rsidRPr="000C5EF6" w:rsidRDefault="000C5EF6" w:rsidP="00C856B7">
            <w:pPr>
              <w:jc w:val="center"/>
              <w:rPr>
                <w:rFonts w:ascii="Arial" w:hAnsi="Arial" w:cs="Arial"/>
                <w:b/>
                <w:bCs/>
                <w:color w:val="002060"/>
              </w:rPr>
            </w:pPr>
          </w:p>
        </w:tc>
      </w:tr>
      <w:tr w:rsidR="000C5EF6" w:rsidRPr="00FB7100" w14:paraId="749E148E"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13F15D7A"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2D9BCEB0"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TRE TORRI</w:t>
            </w:r>
          </w:p>
        </w:tc>
        <w:tc>
          <w:tcPr>
            <w:tcW w:w="2267" w:type="dxa"/>
            <w:gridSpan w:val="2"/>
            <w:tcBorders>
              <w:top w:val="nil"/>
              <w:left w:val="nil"/>
              <w:bottom w:val="nil"/>
              <w:right w:val="nil"/>
            </w:tcBorders>
            <w:shd w:val="clear" w:color="auto" w:fill="auto"/>
            <w:noWrap/>
            <w:vAlign w:val="bottom"/>
            <w:hideMark/>
          </w:tcPr>
          <w:p w14:paraId="4D5506B6"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51EF469D"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6374CE59"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131D19F5"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5E797583" w14:textId="6FD05CCD" w:rsidR="000C5EF6" w:rsidRPr="000C5EF6" w:rsidRDefault="000C5EF6" w:rsidP="00C856B7">
            <w:pPr>
              <w:rPr>
                <w:rFonts w:ascii="Arial" w:hAnsi="Arial" w:cs="Arial"/>
                <w:b/>
                <w:bCs/>
                <w:color w:val="002060"/>
              </w:rPr>
            </w:pPr>
            <w:r>
              <w:rPr>
                <w:rFonts w:ascii="Arial" w:hAnsi="Arial" w:cs="Arial"/>
                <w:b/>
                <w:bCs/>
                <w:color w:val="002060"/>
              </w:rPr>
              <w:t>CASTRUM LAURI</w:t>
            </w:r>
            <w:r w:rsidRPr="000C5EF6">
              <w:rPr>
                <w:rFonts w:ascii="Arial" w:hAnsi="Arial" w:cs="Arial"/>
                <w:b/>
                <w:bCs/>
                <w:color w:val="002060"/>
              </w:rPr>
              <w:t> </w:t>
            </w:r>
          </w:p>
        </w:tc>
      </w:tr>
      <w:tr w:rsidR="000C5EF6" w:rsidRPr="00FB7100" w14:paraId="13E0A36A"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F876FFD"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39E02609"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BAYER CAPPUCCINI</w:t>
            </w:r>
          </w:p>
        </w:tc>
        <w:tc>
          <w:tcPr>
            <w:tcW w:w="2267" w:type="dxa"/>
            <w:gridSpan w:val="2"/>
            <w:tcBorders>
              <w:top w:val="nil"/>
              <w:left w:val="nil"/>
              <w:bottom w:val="single" w:sz="8" w:space="0" w:color="auto"/>
              <w:right w:val="nil"/>
            </w:tcBorders>
            <w:shd w:val="clear" w:color="auto" w:fill="auto"/>
            <w:noWrap/>
            <w:vAlign w:val="bottom"/>
            <w:hideMark/>
          </w:tcPr>
          <w:p w14:paraId="671FFB1D" w14:textId="77777777" w:rsidR="000C5EF6" w:rsidRPr="0098717A" w:rsidRDefault="000C5EF6" w:rsidP="00C856B7">
            <w:pPr>
              <w:rPr>
                <w:rFonts w:ascii="Arial" w:hAnsi="Arial" w:cs="Arial"/>
                <w:b/>
                <w:bCs/>
                <w:color w:val="002060"/>
              </w:rPr>
            </w:pPr>
            <w:r>
              <w:rPr>
                <w:rFonts w:ascii="Arial" w:hAnsi="Arial" w:cs="Arial"/>
                <w:b/>
                <w:bCs/>
                <w:color w:val="002060"/>
              </w:rPr>
              <w:t>BAYER CAPPUCCINI</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50F16B30"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58AA009B"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0CE610EE"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1242D09" w14:textId="77777777" w:rsidR="000C5EF6" w:rsidRPr="000C5EF6" w:rsidRDefault="000C5EF6" w:rsidP="00C856B7">
            <w:pPr>
              <w:jc w:val="center"/>
              <w:rPr>
                <w:rFonts w:ascii="Arial" w:hAnsi="Arial" w:cs="Arial"/>
                <w:b/>
                <w:bCs/>
                <w:color w:val="002060"/>
              </w:rPr>
            </w:pPr>
          </w:p>
        </w:tc>
      </w:tr>
      <w:tr w:rsidR="000C5EF6" w:rsidRPr="00FB7100" w14:paraId="1B7770E6"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2BE9D7C6"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45079E99"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PRANDONE</w:t>
            </w:r>
          </w:p>
        </w:tc>
        <w:tc>
          <w:tcPr>
            <w:tcW w:w="2267" w:type="dxa"/>
            <w:gridSpan w:val="2"/>
            <w:tcBorders>
              <w:top w:val="nil"/>
              <w:left w:val="nil"/>
              <w:bottom w:val="nil"/>
              <w:right w:val="nil"/>
            </w:tcBorders>
            <w:shd w:val="clear" w:color="auto" w:fill="auto"/>
            <w:noWrap/>
            <w:vAlign w:val="bottom"/>
            <w:hideMark/>
          </w:tcPr>
          <w:p w14:paraId="505C1AFD"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88439B8"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03A73192" w14:textId="26B09872" w:rsidR="000C5EF6" w:rsidRPr="00352AC0" w:rsidRDefault="000C5EF6" w:rsidP="00C856B7">
            <w:pPr>
              <w:rPr>
                <w:rFonts w:ascii="Arial" w:hAnsi="Arial" w:cs="Arial"/>
                <w:b/>
                <w:color w:val="002060"/>
              </w:rPr>
            </w:pPr>
            <w:r>
              <w:rPr>
                <w:rFonts w:ascii="Arial" w:hAnsi="Arial" w:cs="Arial"/>
                <w:b/>
                <w:color w:val="002060"/>
              </w:rPr>
              <w:t>CASTRUM LAURI</w:t>
            </w:r>
            <w:r w:rsidRPr="00352AC0">
              <w:rPr>
                <w:rFonts w:ascii="Arial" w:hAnsi="Arial" w:cs="Arial"/>
                <w:b/>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40256CE7"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6CFC2F7" w14:textId="77777777" w:rsidR="000C5EF6" w:rsidRPr="000C5EF6" w:rsidRDefault="000C5EF6" w:rsidP="00C856B7">
            <w:pPr>
              <w:jc w:val="center"/>
              <w:rPr>
                <w:rFonts w:ascii="Arial" w:hAnsi="Arial" w:cs="Arial"/>
                <w:b/>
                <w:bCs/>
                <w:color w:val="002060"/>
              </w:rPr>
            </w:pPr>
          </w:p>
        </w:tc>
      </w:tr>
      <w:tr w:rsidR="000C5EF6" w:rsidRPr="00FB7100" w14:paraId="7B751BE8"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032E213"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4B17C76C"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SERRALTA</w:t>
            </w:r>
          </w:p>
        </w:tc>
        <w:tc>
          <w:tcPr>
            <w:tcW w:w="2267" w:type="dxa"/>
            <w:gridSpan w:val="2"/>
            <w:tcBorders>
              <w:top w:val="nil"/>
              <w:left w:val="nil"/>
              <w:bottom w:val="single" w:sz="8" w:space="0" w:color="auto"/>
              <w:right w:val="nil"/>
            </w:tcBorders>
            <w:shd w:val="clear" w:color="auto" w:fill="auto"/>
            <w:noWrap/>
            <w:vAlign w:val="bottom"/>
            <w:hideMark/>
          </w:tcPr>
          <w:p w14:paraId="6A4A4FE0" w14:textId="77777777" w:rsidR="000C5EF6" w:rsidRPr="0098717A" w:rsidRDefault="000C5EF6" w:rsidP="00C856B7">
            <w:pPr>
              <w:rPr>
                <w:rFonts w:ascii="Arial" w:hAnsi="Arial" w:cs="Arial"/>
                <w:b/>
                <w:bCs/>
                <w:color w:val="002060"/>
              </w:rPr>
            </w:pPr>
            <w:r>
              <w:rPr>
                <w:rFonts w:ascii="Arial" w:hAnsi="Arial" w:cs="Arial"/>
                <w:b/>
                <w:bCs/>
                <w:color w:val="002060"/>
              </w:rPr>
              <w:t>C. CASTRUM LAURI</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3FE735D1"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24086CEB"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2472C9D"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2F877A8C" w14:textId="77777777" w:rsidR="000C5EF6" w:rsidRPr="000C5EF6" w:rsidRDefault="000C5EF6" w:rsidP="00C856B7">
            <w:pPr>
              <w:jc w:val="center"/>
              <w:rPr>
                <w:rFonts w:ascii="Arial" w:hAnsi="Arial" w:cs="Arial"/>
                <w:b/>
                <w:bCs/>
                <w:color w:val="002060"/>
              </w:rPr>
            </w:pPr>
          </w:p>
        </w:tc>
      </w:tr>
      <w:tr w:rsidR="000C5EF6" w:rsidRPr="00FB7100" w14:paraId="4E826092"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56BC8552"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19538650"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CALCETTO CASTRUM LAURI</w:t>
            </w:r>
          </w:p>
        </w:tc>
        <w:tc>
          <w:tcPr>
            <w:tcW w:w="2267" w:type="dxa"/>
            <w:gridSpan w:val="2"/>
            <w:tcBorders>
              <w:top w:val="nil"/>
              <w:left w:val="nil"/>
              <w:bottom w:val="nil"/>
              <w:right w:val="nil"/>
            </w:tcBorders>
            <w:shd w:val="clear" w:color="auto" w:fill="auto"/>
            <w:noWrap/>
            <w:vAlign w:val="bottom"/>
            <w:hideMark/>
          </w:tcPr>
          <w:p w14:paraId="345477A4"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277E9A7B"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3EF93A99"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7A49D838"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7DF8D7F9" w14:textId="77777777" w:rsidR="000C5EF6" w:rsidRPr="000C5EF6" w:rsidRDefault="000C5EF6" w:rsidP="00C856B7">
            <w:pPr>
              <w:jc w:val="center"/>
              <w:rPr>
                <w:rFonts w:ascii="Arial" w:hAnsi="Arial" w:cs="Arial"/>
                <w:b/>
                <w:bCs/>
                <w:color w:val="002060"/>
              </w:rPr>
            </w:pPr>
          </w:p>
        </w:tc>
      </w:tr>
      <w:tr w:rsidR="000C5EF6" w:rsidRPr="00FB7100" w14:paraId="01298302" w14:textId="77777777" w:rsidTr="000C5EF6">
        <w:trPr>
          <w:divId w:val="527259509"/>
          <w:trHeight w:val="300"/>
        </w:trPr>
        <w:tc>
          <w:tcPr>
            <w:tcW w:w="358" w:type="dxa"/>
            <w:tcBorders>
              <w:top w:val="nil"/>
              <w:left w:val="nil"/>
              <w:bottom w:val="nil"/>
              <w:right w:val="nil"/>
            </w:tcBorders>
            <w:shd w:val="clear" w:color="auto" w:fill="auto"/>
            <w:noWrap/>
            <w:vAlign w:val="bottom"/>
            <w:hideMark/>
          </w:tcPr>
          <w:p w14:paraId="7ABF9747" w14:textId="77777777" w:rsidR="000C5EF6" w:rsidRPr="00FB7100" w:rsidRDefault="000C5EF6" w:rsidP="00C856B7">
            <w:pPr>
              <w:jc w:val="left"/>
              <w:rPr>
                <w:rFonts w:ascii="Calibri" w:hAnsi="Calibri"/>
                <w:color w:val="000090"/>
                <w:sz w:val="22"/>
                <w:szCs w:val="22"/>
              </w:rPr>
            </w:pPr>
          </w:p>
        </w:tc>
        <w:tc>
          <w:tcPr>
            <w:tcW w:w="3401" w:type="dxa"/>
            <w:tcBorders>
              <w:top w:val="nil"/>
              <w:left w:val="nil"/>
              <w:bottom w:val="nil"/>
              <w:right w:val="nil"/>
            </w:tcBorders>
            <w:shd w:val="clear" w:color="auto" w:fill="auto"/>
            <w:noWrap/>
            <w:vAlign w:val="bottom"/>
            <w:hideMark/>
          </w:tcPr>
          <w:p w14:paraId="231B819F" w14:textId="77777777" w:rsidR="000C5EF6" w:rsidRPr="00592BAD" w:rsidRDefault="000C5EF6" w:rsidP="00C856B7">
            <w:pPr>
              <w:jc w:val="left"/>
              <w:rPr>
                <w:rFonts w:ascii="Arial" w:hAnsi="Arial" w:cs="Arial"/>
                <w:b/>
                <w:bCs/>
                <w:color w:val="002060"/>
                <w:sz w:val="22"/>
                <w:szCs w:val="22"/>
              </w:rPr>
            </w:pPr>
          </w:p>
          <w:p w14:paraId="714869EE" w14:textId="77777777" w:rsidR="000C5EF6" w:rsidRPr="00592BAD" w:rsidRDefault="000C5EF6" w:rsidP="00C856B7">
            <w:pPr>
              <w:jc w:val="left"/>
              <w:rPr>
                <w:rFonts w:ascii="Arial" w:hAnsi="Arial" w:cs="Arial"/>
                <w:b/>
                <w:bCs/>
                <w:color w:val="002060"/>
                <w:sz w:val="22"/>
                <w:szCs w:val="22"/>
              </w:rPr>
            </w:pPr>
          </w:p>
        </w:tc>
        <w:tc>
          <w:tcPr>
            <w:tcW w:w="2267" w:type="dxa"/>
            <w:gridSpan w:val="2"/>
            <w:tcBorders>
              <w:top w:val="nil"/>
              <w:left w:val="nil"/>
              <w:bottom w:val="nil"/>
              <w:right w:val="nil"/>
            </w:tcBorders>
            <w:shd w:val="clear" w:color="auto" w:fill="auto"/>
            <w:noWrap/>
            <w:vAlign w:val="bottom"/>
            <w:hideMark/>
          </w:tcPr>
          <w:p w14:paraId="0214C002" w14:textId="77777777" w:rsidR="000C5EF6" w:rsidRPr="0098717A" w:rsidRDefault="000C5EF6" w:rsidP="00C856B7">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7116B99B"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0FDB67F3"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6F2F8A66"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0DDD62F1" w14:textId="77777777" w:rsidR="000C5EF6" w:rsidRPr="000C5EF6" w:rsidRDefault="000C5EF6" w:rsidP="00C856B7">
            <w:pPr>
              <w:jc w:val="center"/>
              <w:rPr>
                <w:rFonts w:ascii="Arial" w:hAnsi="Arial" w:cs="Arial"/>
                <w:b/>
                <w:bCs/>
                <w:color w:val="002060"/>
              </w:rPr>
            </w:pPr>
          </w:p>
        </w:tc>
      </w:tr>
      <w:tr w:rsidR="000C5EF6" w:rsidRPr="00FB7100" w14:paraId="48EA8FC2" w14:textId="77777777" w:rsidTr="000C5EF6">
        <w:trPr>
          <w:divId w:val="527259509"/>
          <w:trHeight w:val="300"/>
        </w:trPr>
        <w:tc>
          <w:tcPr>
            <w:tcW w:w="35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09393D5" w14:textId="77777777" w:rsidR="000C5EF6" w:rsidRPr="00FB7100" w:rsidRDefault="000C5EF6" w:rsidP="00C856B7">
            <w:pPr>
              <w:jc w:val="center"/>
              <w:rPr>
                <w:rFonts w:ascii="Calibri" w:hAnsi="Calibri"/>
                <w:b/>
                <w:bCs/>
                <w:color w:val="000090"/>
                <w:sz w:val="32"/>
                <w:szCs w:val="32"/>
              </w:rPr>
            </w:pPr>
            <w:r w:rsidRPr="00FB7100">
              <w:rPr>
                <w:rFonts w:ascii="Calibri" w:hAnsi="Calibri"/>
                <w:b/>
                <w:bCs/>
                <w:color w:val="000090"/>
                <w:sz w:val="32"/>
                <w:szCs w:val="32"/>
              </w:rPr>
              <w:t>H</w:t>
            </w:r>
          </w:p>
        </w:tc>
        <w:tc>
          <w:tcPr>
            <w:tcW w:w="3401" w:type="dxa"/>
            <w:tcBorders>
              <w:top w:val="single" w:sz="8" w:space="0" w:color="auto"/>
              <w:left w:val="nil"/>
              <w:bottom w:val="single" w:sz="4" w:space="0" w:color="auto"/>
              <w:right w:val="single" w:sz="8" w:space="0" w:color="auto"/>
            </w:tcBorders>
            <w:shd w:val="clear" w:color="000000" w:fill="FFFF00"/>
            <w:noWrap/>
            <w:vAlign w:val="bottom"/>
          </w:tcPr>
          <w:p w14:paraId="289B1D63"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REAL SAN GIORGIO</w:t>
            </w:r>
          </w:p>
        </w:tc>
        <w:tc>
          <w:tcPr>
            <w:tcW w:w="2267" w:type="dxa"/>
            <w:gridSpan w:val="2"/>
            <w:tcBorders>
              <w:top w:val="nil"/>
              <w:left w:val="nil"/>
              <w:bottom w:val="single" w:sz="8" w:space="0" w:color="auto"/>
              <w:right w:val="nil"/>
            </w:tcBorders>
            <w:shd w:val="clear" w:color="auto" w:fill="auto"/>
            <w:noWrap/>
            <w:vAlign w:val="bottom"/>
            <w:hideMark/>
          </w:tcPr>
          <w:p w14:paraId="61C3171F" w14:textId="77777777" w:rsidR="000C5EF6" w:rsidRPr="0098717A" w:rsidRDefault="000C5EF6" w:rsidP="00C856B7">
            <w:pPr>
              <w:rPr>
                <w:rFonts w:ascii="Arial" w:hAnsi="Arial" w:cs="Arial"/>
                <w:b/>
                <w:bCs/>
                <w:color w:val="002060"/>
              </w:rPr>
            </w:pPr>
            <w:r>
              <w:rPr>
                <w:rFonts w:ascii="Arial" w:hAnsi="Arial" w:cs="Arial"/>
                <w:b/>
                <w:bCs/>
                <w:color w:val="002060"/>
              </w:rPr>
              <w:t>U.MANDOLESI</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145AF2A5"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001B4ECE"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nil"/>
            </w:tcBorders>
            <w:shd w:val="clear" w:color="auto" w:fill="auto"/>
            <w:noWrap/>
            <w:vAlign w:val="bottom"/>
            <w:hideMark/>
          </w:tcPr>
          <w:p w14:paraId="32AAE46B"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61099D76" w14:textId="77777777" w:rsidR="000C5EF6" w:rsidRPr="000C5EF6" w:rsidRDefault="000C5EF6" w:rsidP="00C856B7">
            <w:pPr>
              <w:jc w:val="center"/>
              <w:rPr>
                <w:rFonts w:ascii="Arial" w:hAnsi="Arial" w:cs="Arial"/>
                <w:b/>
                <w:bCs/>
                <w:color w:val="002060"/>
              </w:rPr>
            </w:pPr>
          </w:p>
        </w:tc>
      </w:tr>
      <w:tr w:rsidR="000C5EF6" w:rsidRPr="00FB7100" w14:paraId="4DFEC883"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999E1C9"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4F77D3D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U.MANDOLESI CALCIO</w:t>
            </w:r>
          </w:p>
        </w:tc>
        <w:tc>
          <w:tcPr>
            <w:tcW w:w="2267" w:type="dxa"/>
            <w:gridSpan w:val="2"/>
            <w:tcBorders>
              <w:top w:val="nil"/>
              <w:left w:val="nil"/>
              <w:bottom w:val="nil"/>
              <w:right w:val="nil"/>
            </w:tcBorders>
            <w:shd w:val="clear" w:color="auto" w:fill="auto"/>
            <w:noWrap/>
            <w:vAlign w:val="bottom"/>
            <w:hideMark/>
          </w:tcPr>
          <w:p w14:paraId="430656DD"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653F36DF"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4528FA01" w14:textId="77777777" w:rsidR="000C5EF6" w:rsidRPr="00352AC0" w:rsidRDefault="000C5EF6" w:rsidP="00C856B7">
            <w:pPr>
              <w:rPr>
                <w:rFonts w:ascii="Arial" w:hAnsi="Arial" w:cs="Arial"/>
                <w:b/>
                <w:color w:val="002060"/>
              </w:rPr>
            </w:pPr>
            <w:r>
              <w:rPr>
                <w:rFonts w:ascii="Arial" w:hAnsi="Arial" w:cs="Arial"/>
                <w:b/>
                <w:color w:val="002060"/>
              </w:rPr>
              <w:t>FREELY SPORT</w:t>
            </w:r>
            <w:r w:rsidRPr="00352AC0">
              <w:rPr>
                <w:rFonts w:ascii="Arial" w:hAnsi="Arial" w:cs="Arial"/>
                <w:b/>
                <w:color w:val="002060"/>
              </w:rPr>
              <w:t> </w:t>
            </w:r>
          </w:p>
        </w:tc>
        <w:tc>
          <w:tcPr>
            <w:tcW w:w="160" w:type="dxa"/>
            <w:tcBorders>
              <w:top w:val="nil"/>
              <w:left w:val="nil"/>
              <w:bottom w:val="single" w:sz="8" w:space="0" w:color="auto"/>
              <w:right w:val="nil"/>
            </w:tcBorders>
            <w:shd w:val="clear" w:color="auto" w:fill="auto"/>
            <w:noWrap/>
            <w:vAlign w:val="bottom"/>
            <w:hideMark/>
          </w:tcPr>
          <w:p w14:paraId="500BCEE8"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00D6C40" w14:textId="77777777" w:rsidR="000C5EF6" w:rsidRPr="000C5EF6" w:rsidRDefault="000C5EF6" w:rsidP="00C856B7">
            <w:pPr>
              <w:jc w:val="center"/>
              <w:rPr>
                <w:rFonts w:ascii="Arial" w:hAnsi="Arial" w:cs="Arial"/>
                <w:b/>
                <w:bCs/>
                <w:color w:val="002060"/>
              </w:rPr>
            </w:pPr>
          </w:p>
        </w:tc>
      </w:tr>
      <w:tr w:rsidR="000C5EF6" w:rsidRPr="00FB7100" w14:paraId="73203ED1"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25F2DC5"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586BB2C9"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FREELY SPORT</w:t>
            </w:r>
          </w:p>
        </w:tc>
        <w:tc>
          <w:tcPr>
            <w:tcW w:w="2267" w:type="dxa"/>
            <w:gridSpan w:val="2"/>
            <w:tcBorders>
              <w:top w:val="nil"/>
              <w:left w:val="nil"/>
              <w:bottom w:val="single" w:sz="8" w:space="0" w:color="auto"/>
              <w:right w:val="nil"/>
            </w:tcBorders>
            <w:shd w:val="clear" w:color="auto" w:fill="auto"/>
            <w:noWrap/>
            <w:vAlign w:val="bottom"/>
            <w:hideMark/>
          </w:tcPr>
          <w:p w14:paraId="36B6A927" w14:textId="77777777" w:rsidR="000C5EF6" w:rsidRPr="0098717A" w:rsidRDefault="000C5EF6" w:rsidP="00C856B7">
            <w:pPr>
              <w:rPr>
                <w:rFonts w:ascii="Arial" w:hAnsi="Arial" w:cs="Arial"/>
                <w:b/>
                <w:bCs/>
                <w:color w:val="002060"/>
              </w:rPr>
            </w:pPr>
            <w:r>
              <w:rPr>
                <w:rFonts w:ascii="Arial" w:hAnsi="Arial" w:cs="Arial"/>
                <w:b/>
                <w:bCs/>
                <w:color w:val="002060"/>
              </w:rPr>
              <w:t>FREELY SPORT</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188418BC"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1EB5966D"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37589AEE"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5D3C734D" w14:textId="77777777" w:rsidR="000C5EF6" w:rsidRPr="000C5EF6" w:rsidRDefault="000C5EF6" w:rsidP="00C856B7">
            <w:pPr>
              <w:jc w:val="center"/>
              <w:rPr>
                <w:rFonts w:ascii="Arial" w:hAnsi="Arial" w:cs="Arial"/>
                <w:b/>
                <w:bCs/>
                <w:color w:val="002060"/>
              </w:rPr>
            </w:pPr>
          </w:p>
        </w:tc>
      </w:tr>
      <w:tr w:rsidR="000C5EF6" w:rsidRPr="00FB7100" w14:paraId="6FADA8F3"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3716BCB5"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7E522B11"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FUTSAL SILENZI</w:t>
            </w:r>
          </w:p>
        </w:tc>
        <w:tc>
          <w:tcPr>
            <w:tcW w:w="2267" w:type="dxa"/>
            <w:gridSpan w:val="2"/>
            <w:tcBorders>
              <w:top w:val="nil"/>
              <w:left w:val="nil"/>
              <w:bottom w:val="nil"/>
              <w:right w:val="nil"/>
            </w:tcBorders>
            <w:shd w:val="clear" w:color="auto" w:fill="auto"/>
            <w:noWrap/>
            <w:vAlign w:val="bottom"/>
            <w:hideMark/>
          </w:tcPr>
          <w:p w14:paraId="314B17AC"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28D7FBED" w14:textId="77777777" w:rsidR="000C5EF6" w:rsidRPr="0098717A" w:rsidRDefault="000C5EF6" w:rsidP="00C856B7">
            <w:pPr>
              <w:rPr>
                <w:rFonts w:ascii="Arial" w:hAnsi="Arial" w:cs="Arial"/>
                <w:color w:val="002060"/>
                <w:sz w:val="10"/>
                <w:szCs w:val="10"/>
              </w:rPr>
            </w:pPr>
          </w:p>
        </w:tc>
        <w:tc>
          <w:tcPr>
            <w:tcW w:w="1971" w:type="dxa"/>
            <w:gridSpan w:val="2"/>
            <w:tcBorders>
              <w:top w:val="nil"/>
              <w:left w:val="nil"/>
              <w:bottom w:val="nil"/>
              <w:right w:val="nil"/>
            </w:tcBorders>
            <w:shd w:val="clear" w:color="auto" w:fill="auto"/>
            <w:noWrap/>
            <w:vAlign w:val="bottom"/>
            <w:hideMark/>
          </w:tcPr>
          <w:p w14:paraId="00E86FCB"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7015772A"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single" w:sz="8" w:space="0" w:color="auto"/>
              <w:right w:val="nil"/>
            </w:tcBorders>
            <w:shd w:val="clear" w:color="auto" w:fill="auto"/>
            <w:noWrap/>
            <w:vAlign w:val="bottom"/>
            <w:hideMark/>
          </w:tcPr>
          <w:p w14:paraId="02897DD9" w14:textId="37C6E065" w:rsidR="000C5EF6" w:rsidRPr="000C5EF6" w:rsidRDefault="000C5EF6" w:rsidP="00C856B7">
            <w:pPr>
              <w:rPr>
                <w:rFonts w:ascii="Arial" w:hAnsi="Arial" w:cs="Arial"/>
                <w:b/>
                <w:bCs/>
                <w:color w:val="002060"/>
              </w:rPr>
            </w:pPr>
            <w:r>
              <w:rPr>
                <w:rFonts w:ascii="Arial" w:hAnsi="Arial" w:cs="Arial"/>
                <w:b/>
                <w:bCs/>
                <w:color w:val="002060"/>
              </w:rPr>
              <w:t>INVICTA</w:t>
            </w:r>
            <w:r w:rsidRPr="000C5EF6">
              <w:rPr>
                <w:rFonts w:ascii="Arial" w:hAnsi="Arial" w:cs="Arial"/>
                <w:b/>
                <w:bCs/>
                <w:color w:val="002060"/>
              </w:rPr>
              <w:t> </w:t>
            </w:r>
          </w:p>
        </w:tc>
      </w:tr>
      <w:tr w:rsidR="000C5EF6" w:rsidRPr="00FB7100" w14:paraId="622FE10A"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7437582E"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000000" w:fill="FFFF00"/>
            <w:noWrap/>
            <w:vAlign w:val="bottom"/>
          </w:tcPr>
          <w:p w14:paraId="0A3ECED5"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C.U.S. MACERATA</w:t>
            </w:r>
          </w:p>
        </w:tc>
        <w:tc>
          <w:tcPr>
            <w:tcW w:w="2267" w:type="dxa"/>
            <w:gridSpan w:val="2"/>
            <w:tcBorders>
              <w:top w:val="nil"/>
              <w:left w:val="nil"/>
              <w:bottom w:val="single" w:sz="8" w:space="0" w:color="auto"/>
              <w:right w:val="nil"/>
            </w:tcBorders>
            <w:shd w:val="clear" w:color="auto" w:fill="auto"/>
            <w:noWrap/>
            <w:vAlign w:val="bottom"/>
            <w:hideMark/>
          </w:tcPr>
          <w:p w14:paraId="26916712" w14:textId="77777777" w:rsidR="000C5EF6" w:rsidRPr="0098717A" w:rsidRDefault="000C5EF6" w:rsidP="00C856B7">
            <w:pPr>
              <w:rPr>
                <w:rFonts w:ascii="Arial" w:hAnsi="Arial" w:cs="Arial"/>
                <w:b/>
                <w:bCs/>
                <w:color w:val="002060"/>
              </w:rPr>
            </w:pPr>
            <w:r>
              <w:rPr>
                <w:rFonts w:ascii="Arial" w:hAnsi="Arial" w:cs="Arial"/>
                <w:b/>
                <w:bCs/>
                <w:color w:val="002060"/>
              </w:rPr>
              <w:t>POTENZA PICENA</w:t>
            </w:r>
            <w:r w:rsidRPr="0098717A">
              <w:rPr>
                <w:rFonts w:ascii="Arial" w:hAnsi="Arial" w:cs="Arial"/>
                <w:b/>
                <w:bCs/>
                <w:color w:val="002060"/>
              </w:rPr>
              <w:t> </w:t>
            </w:r>
          </w:p>
        </w:tc>
        <w:tc>
          <w:tcPr>
            <w:tcW w:w="160" w:type="dxa"/>
            <w:tcBorders>
              <w:top w:val="nil"/>
              <w:left w:val="nil"/>
              <w:bottom w:val="single" w:sz="8" w:space="0" w:color="auto"/>
              <w:right w:val="nil"/>
            </w:tcBorders>
            <w:shd w:val="clear" w:color="auto" w:fill="auto"/>
            <w:noWrap/>
            <w:vAlign w:val="bottom"/>
            <w:hideMark/>
          </w:tcPr>
          <w:p w14:paraId="332BDF07"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3517DFF1" w14:textId="77777777" w:rsidR="000C5EF6" w:rsidRPr="00352AC0" w:rsidRDefault="000C5EF6" w:rsidP="00C856B7">
            <w:pPr>
              <w:jc w:val="center"/>
              <w:rPr>
                <w:rFonts w:ascii="Arial" w:hAnsi="Arial" w:cs="Arial"/>
                <w:b/>
                <w:color w:val="002060"/>
              </w:rPr>
            </w:pPr>
          </w:p>
        </w:tc>
        <w:tc>
          <w:tcPr>
            <w:tcW w:w="160" w:type="dxa"/>
            <w:tcBorders>
              <w:top w:val="nil"/>
              <w:left w:val="nil"/>
              <w:bottom w:val="nil"/>
              <w:right w:val="single" w:sz="8" w:space="0" w:color="auto"/>
            </w:tcBorders>
            <w:shd w:val="clear" w:color="auto" w:fill="auto"/>
            <w:noWrap/>
            <w:vAlign w:val="bottom"/>
            <w:hideMark/>
          </w:tcPr>
          <w:p w14:paraId="6FF6F691" w14:textId="77777777" w:rsidR="000C5EF6" w:rsidRPr="00FB7100" w:rsidRDefault="000C5EF6" w:rsidP="00C856B7">
            <w:pPr>
              <w:rPr>
                <w:rFonts w:ascii="Arial" w:hAnsi="Arial" w:cs="Arial"/>
                <w:color w:val="000090"/>
                <w:sz w:val="10"/>
                <w:szCs w:val="10"/>
              </w:rPr>
            </w:pPr>
            <w:r w:rsidRPr="00FB7100">
              <w:rPr>
                <w:rFonts w:ascii="Arial" w:hAnsi="Arial" w:cs="Arial"/>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05E0698" w14:textId="77777777" w:rsidR="000C5EF6" w:rsidRPr="00FB7100" w:rsidRDefault="000C5EF6" w:rsidP="00C856B7">
            <w:pPr>
              <w:jc w:val="center"/>
              <w:rPr>
                <w:rFonts w:ascii="Arial" w:hAnsi="Arial" w:cs="Arial"/>
                <w:color w:val="000090"/>
                <w:sz w:val="17"/>
                <w:szCs w:val="17"/>
              </w:rPr>
            </w:pPr>
          </w:p>
        </w:tc>
      </w:tr>
      <w:tr w:rsidR="000C5EF6" w:rsidRPr="00FB7100" w14:paraId="742EC142"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61D92528"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000000" w:fill="FFFF00"/>
            <w:noWrap/>
            <w:vAlign w:val="bottom"/>
          </w:tcPr>
          <w:p w14:paraId="62735847"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POTENZA PICENA</w:t>
            </w:r>
          </w:p>
        </w:tc>
        <w:tc>
          <w:tcPr>
            <w:tcW w:w="2267" w:type="dxa"/>
            <w:gridSpan w:val="2"/>
            <w:tcBorders>
              <w:top w:val="nil"/>
              <w:left w:val="nil"/>
              <w:bottom w:val="nil"/>
              <w:right w:val="nil"/>
            </w:tcBorders>
            <w:shd w:val="clear" w:color="auto" w:fill="auto"/>
            <w:noWrap/>
            <w:vAlign w:val="bottom"/>
            <w:hideMark/>
          </w:tcPr>
          <w:p w14:paraId="7E0E9972" w14:textId="77777777" w:rsidR="000C5EF6" w:rsidRPr="0098717A" w:rsidRDefault="000C5EF6" w:rsidP="00C856B7">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11219BB5" w14:textId="77777777" w:rsidR="000C5EF6" w:rsidRPr="0098717A" w:rsidRDefault="000C5EF6" w:rsidP="00C856B7">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971" w:type="dxa"/>
            <w:gridSpan w:val="2"/>
            <w:tcBorders>
              <w:top w:val="nil"/>
              <w:left w:val="nil"/>
              <w:bottom w:val="single" w:sz="8" w:space="0" w:color="auto"/>
              <w:right w:val="nil"/>
            </w:tcBorders>
            <w:shd w:val="clear" w:color="auto" w:fill="auto"/>
            <w:noWrap/>
            <w:vAlign w:val="bottom"/>
            <w:hideMark/>
          </w:tcPr>
          <w:p w14:paraId="515F3ACE" w14:textId="5FD52754" w:rsidR="000C5EF6" w:rsidRPr="000C5EF6" w:rsidRDefault="000C5EF6" w:rsidP="00C856B7">
            <w:pPr>
              <w:rPr>
                <w:rFonts w:ascii="Arial" w:hAnsi="Arial" w:cs="Arial"/>
                <w:b/>
                <w:color w:val="002060"/>
                <w:sz w:val="18"/>
                <w:szCs w:val="18"/>
              </w:rPr>
            </w:pPr>
            <w:r w:rsidRPr="000C5EF6">
              <w:rPr>
                <w:rFonts w:ascii="Arial" w:hAnsi="Arial" w:cs="Arial"/>
                <w:b/>
                <w:color w:val="002060"/>
                <w:sz w:val="18"/>
                <w:szCs w:val="18"/>
              </w:rPr>
              <w:t>INVICTA MACERATA</w:t>
            </w:r>
          </w:p>
        </w:tc>
        <w:tc>
          <w:tcPr>
            <w:tcW w:w="160" w:type="dxa"/>
            <w:tcBorders>
              <w:top w:val="nil"/>
              <w:left w:val="nil"/>
              <w:bottom w:val="single" w:sz="8" w:space="0" w:color="auto"/>
              <w:right w:val="single" w:sz="8" w:space="0" w:color="auto"/>
            </w:tcBorders>
            <w:shd w:val="clear" w:color="auto" w:fill="auto"/>
            <w:noWrap/>
            <w:vAlign w:val="bottom"/>
            <w:hideMark/>
          </w:tcPr>
          <w:p w14:paraId="4D5FD8B0" w14:textId="77777777" w:rsidR="000C5EF6" w:rsidRPr="00FB7100" w:rsidRDefault="000C5EF6" w:rsidP="00C856B7">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878" w:type="dxa"/>
            <w:gridSpan w:val="3"/>
            <w:tcBorders>
              <w:top w:val="nil"/>
              <w:left w:val="nil"/>
              <w:bottom w:val="nil"/>
              <w:right w:val="nil"/>
            </w:tcBorders>
            <w:shd w:val="clear" w:color="auto" w:fill="auto"/>
            <w:noWrap/>
            <w:vAlign w:val="bottom"/>
            <w:hideMark/>
          </w:tcPr>
          <w:p w14:paraId="7108A855" w14:textId="77777777" w:rsidR="000C5EF6" w:rsidRPr="00FB7100" w:rsidRDefault="000C5EF6" w:rsidP="00C856B7">
            <w:pPr>
              <w:jc w:val="center"/>
              <w:rPr>
                <w:rFonts w:ascii="Arial" w:hAnsi="Arial" w:cs="Arial"/>
                <w:color w:val="000090"/>
                <w:sz w:val="17"/>
                <w:szCs w:val="17"/>
              </w:rPr>
            </w:pPr>
          </w:p>
        </w:tc>
      </w:tr>
      <w:tr w:rsidR="000C5EF6" w:rsidRPr="00FB7100" w14:paraId="259E6719"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0B8EEE6"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4" w:space="0" w:color="auto"/>
              <w:right w:val="single" w:sz="8" w:space="0" w:color="auto"/>
            </w:tcBorders>
            <w:shd w:val="clear" w:color="auto" w:fill="auto"/>
            <w:noWrap/>
            <w:vAlign w:val="bottom"/>
          </w:tcPr>
          <w:p w14:paraId="11B1B304"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INVICTA FUTSAL MACERATA</w:t>
            </w:r>
          </w:p>
        </w:tc>
        <w:tc>
          <w:tcPr>
            <w:tcW w:w="2267" w:type="dxa"/>
            <w:gridSpan w:val="2"/>
            <w:tcBorders>
              <w:top w:val="nil"/>
              <w:left w:val="nil"/>
              <w:bottom w:val="single" w:sz="8" w:space="0" w:color="auto"/>
              <w:right w:val="nil"/>
            </w:tcBorders>
            <w:shd w:val="clear" w:color="auto" w:fill="auto"/>
            <w:noWrap/>
            <w:vAlign w:val="bottom"/>
            <w:hideMark/>
          </w:tcPr>
          <w:p w14:paraId="692D628A" w14:textId="77777777" w:rsidR="000C5EF6" w:rsidRPr="0098717A" w:rsidRDefault="000C5EF6" w:rsidP="00C856B7">
            <w:pPr>
              <w:rPr>
                <w:rFonts w:ascii="Arial" w:hAnsi="Arial" w:cs="Arial"/>
                <w:b/>
                <w:bCs/>
                <w:color w:val="002060"/>
              </w:rPr>
            </w:pPr>
            <w:r>
              <w:rPr>
                <w:rFonts w:ascii="Arial" w:hAnsi="Arial" w:cs="Arial"/>
                <w:b/>
                <w:bCs/>
                <w:color w:val="002060"/>
              </w:rPr>
              <w:t>INVICTA MACERATA</w:t>
            </w:r>
            <w:r w:rsidRPr="0098717A">
              <w:rPr>
                <w:rFonts w:ascii="Arial" w:hAnsi="Arial" w:cs="Arial"/>
                <w:b/>
                <w:bCs/>
                <w:color w:val="002060"/>
              </w:rPr>
              <w:t> </w:t>
            </w:r>
          </w:p>
        </w:tc>
        <w:tc>
          <w:tcPr>
            <w:tcW w:w="160" w:type="dxa"/>
            <w:tcBorders>
              <w:top w:val="nil"/>
              <w:left w:val="nil"/>
              <w:bottom w:val="single" w:sz="8" w:space="0" w:color="auto"/>
              <w:right w:val="single" w:sz="8" w:space="0" w:color="auto"/>
            </w:tcBorders>
            <w:shd w:val="clear" w:color="auto" w:fill="auto"/>
            <w:noWrap/>
            <w:vAlign w:val="bottom"/>
            <w:hideMark/>
          </w:tcPr>
          <w:p w14:paraId="0D2A29EB" w14:textId="77777777" w:rsidR="000C5EF6" w:rsidRPr="0098717A" w:rsidRDefault="000C5EF6" w:rsidP="00C856B7">
            <w:pPr>
              <w:rPr>
                <w:rFonts w:ascii="Arial" w:hAnsi="Arial" w:cs="Arial"/>
                <w:color w:val="002060"/>
                <w:sz w:val="10"/>
                <w:szCs w:val="10"/>
              </w:rPr>
            </w:pPr>
            <w:r w:rsidRPr="0098717A">
              <w:rPr>
                <w:rFonts w:ascii="Arial" w:hAnsi="Arial" w:cs="Arial"/>
                <w:color w:val="002060"/>
                <w:sz w:val="10"/>
                <w:szCs w:val="10"/>
              </w:rPr>
              <w:t> </w:t>
            </w:r>
          </w:p>
        </w:tc>
        <w:tc>
          <w:tcPr>
            <w:tcW w:w="1971" w:type="dxa"/>
            <w:gridSpan w:val="2"/>
            <w:tcBorders>
              <w:top w:val="nil"/>
              <w:left w:val="nil"/>
              <w:bottom w:val="nil"/>
              <w:right w:val="nil"/>
            </w:tcBorders>
            <w:shd w:val="clear" w:color="auto" w:fill="auto"/>
            <w:noWrap/>
            <w:vAlign w:val="bottom"/>
            <w:hideMark/>
          </w:tcPr>
          <w:p w14:paraId="2596D16C" w14:textId="77777777" w:rsidR="000C5EF6" w:rsidRPr="00FB7100" w:rsidRDefault="000C5EF6" w:rsidP="00C856B7">
            <w:pPr>
              <w:jc w:val="center"/>
              <w:rPr>
                <w:rFonts w:ascii="Arial" w:hAnsi="Arial" w:cs="Arial"/>
                <w:color w:val="000090"/>
                <w:sz w:val="17"/>
                <w:szCs w:val="17"/>
              </w:rPr>
            </w:pPr>
          </w:p>
        </w:tc>
        <w:tc>
          <w:tcPr>
            <w:tcW w:w="160" w:type="dxa"/>
            <w:tcBorders>
              <w:top w:val="nil"/>
              <w:left w:val="nil"/>
              <w:bottom w:val="nil"/>
              <w:right w:val="nil"/>
            </w:tcBorders>
            <w:shd w:val="clear" w:color="auto" w:fill="auto"/>
            <w:noWrap/>
            <w:vAlign w:val="bottom"/>
            <w:hideMark/>
          </w:tcPr>
          <w:p w14:paraId="25ECE6CA" w14:textId="77777777" w:rsidR="000C5EF6" w:rsidRPr="00FB7100" w:rsidRDefault="000C5EF6" w:rsidP="00C856B7">
            <w:pPr>
              <w:rPr>
                <w:rFonts w:ascii="Arial" w:hAnsi="Arial" w:cs="Arial"/>
                <w:color w:val="000090"/>
                <w:sz w:val="10"/>
                <w:szCs w:val="10"/>
              </w:rPr>
            </w:pPr>
          </w:p>
        </w:tc>
        <w:tc>
          <w:tcPr>
            <w:tcW w:w="1878" w:type="dxa"/>
            <w:gridSpan w:val="3"/>
            <w:tcBorders>
              <w:top w:val="nil"/>
              <w:left w:val="nil"/>
              <w:bottom w:val="nil"/>
              <w:right w:val="nil"/>
            </w:tcBorders>
            <w:shd w:val="clear" w:color="auto" w:fill="auto"/>
            <w:noWrap/>
            <w:vAlign w:val="bottom"/>
            <w:hideMark/>
          </w:tcPr>
          <w:p w14:paraId="0C5EA2F6" w14:textId="77777777" w:rsidR="000C5EF6" w:rsidRPr="00FB7100" w:rsidRDefault="000C5EF6" w:rsidP="00C856B7">
            <w:pPr>
              <w:jc w:val="center"/>
              <w:rPr>
                <w:rFonts w:ascii="Arial" w:hAnsi="Arial" w:cs="Arial"/>
                <w:color w:val="000090"/>
                <w:sz w:val="17"/>
                <w:szCs w:val="17"/>
              </w:rPr>
            </w:pPr>
          </w:p>
        </w:tc>
      </w:tr>
      <w:tr w:rsidR="000C5EF6" w:rsidRPr="00FB7100" w14:paraId="4BC55460" w14:textId="77777777" w:rsidTr="000C5EF6">
        <w:trPr>
          <w:divId w:val="527259509"/>
          <w:trHeight w:val="300"/>
        </w:trPr>
        <w:tc>
          <w:tcPr>
            <w:tcW w:w="358" w:type="dxa"/>
            <w:vMerge/>
            <w:tcBorders>
              <w:top w:val="single" w:sz="8" w:space="0" w:color="auto"/>
              <w:left w:val="single" w:sz="8" w:space="0" w:color="auto"/>
              <w:bottom w:val="single" w:sz="8" w:space="0" w:color="000000"/>
              <w:right w:val="nil"/>
            </w:tcBorders>
            <w:vAlign w:val="center"/>
            <w:hideMark/>
          </w:tcPr>
          <w:p w14:paraId="48E5F89B" w14:textId="77777777" w:rsidR="000C5EF6" w:rsidRPr="00FB7100" w:rsidRDefault="000C5EF6" w:rsidP="00C856B7">
            <w:pPr>
              <w:jc w:val="left"/>
              <w:rPr>
                <w:rFonts w:ascii="Calibri" w:hAnsi="Calibri"/>
                <w:b/>
                <w:bCs/>
                <w:color w:val="000090"/>
                <w:sz w:val="32"/>
                <w:szCs w:val="32"/>
              </w:rPr>
            </w:pPr>
          </w:p>
        </w:tc>
        <w:tc>
          <w:tcPr>
            <w:tcW w:w="3401" w:type="dxa"/>
            <w:tcBorders>
              <w:top w:val="nil"/>
              <w:left w:val="nil"/>
              <w:bottom w:val="single" w:sz="8" w:space="0" w:color="auto"/>
              <w:right w:val="single" w:sz="8" w:space="0" w:color="auto"/>
            </w:tcBorders>
            <w:shd w:val="clear" w:color="auto" w:fill="auto"/>
            <w:noWrap/>
            <w:vAlign w:val="bottom"/>
          </w:tcPr>
          <w:p w14:paraId="397F39EF" w14:textId="77777777" w:rsidR="000C5EF6" w:rsidRPr="00592BAD" w:rsidRDefault="000C5EF6" w:rsidP="00C856B7">
            <w:pPr>
              <w:jc w:val="left"/>
              <w:rPr>
                <w:rFonts w:ascii="Arial" w:hAnsi="Arial" w:cs="Arial"/>
                <w:b/>
                <w:bCs/>
                <w:color w:val="002060"/>
                <w:sz w:val="22"/>
                <w:szCs w:val="22"/>
              </w:rPr>
            </w:pPr>
            <w:r w:rsidRPr="00592BAD">
              <w:rPr>
                <w:rFonts w:ascii="Arial" w:hAnsi="Arial" w:cs="Arial"/>
                <w:b/>
                <w:bCs/>
                <w:color w:val="002060"/>
                <w:sz w:val="22"/>
                <w:szCs w:val="22"/>
              </w:rPr>
              <w:t>REAL ANCARIA</w:t>
            </w:r>
          </w:p>
        </w:tc>
        <w:tc>
          <w:tcPr>
            <w:tcW w:w="2267" w:type="dxa"/>
            <w:gridSpan w:val="2"/>
            <w:tcBorders>
              <w:top w:val="nil"/>
              <w:left w:val="nil"/>
              <w:bottom w:val="nil"/>
              <w:right w:val="nil"/>
            </w:tcBorders>
            <w:shd w:val="clear" w:color="auto" w:fill="auto"/>
            <w:noWrap/>
            <w:vAlign w:val="bottom"/>
            <w:hideMark/>
          </w:tcPr>
          <w:p w14:paraId="60DE67AE" w14:textId="77777777" w:rsidR="000C5EF6" w:rsidRPr="00FB7100" w:rsidRDefault="000C5EF6" w:rsidP="00C856B7">
            <w:pPr>
              <w:jc w:val="center"/>
              <w:rPr>
                <w:rFonts w:ascii="Arial" w:hAnsi="Arial" w:cs="Arial"/>
                <w:b/>
                <w:bCs/>
                <w:color w:val="000090"/>
              </w:rPr>
            </w:pPr>
          </w:p>
        </w:tc>
        <w:tc>
          <w:tcPr>
            <w:tcW w:w="160" w:type="dxa"/>
            <w:tcBorders>
              <w:top w:val="nil"/>
              <w:left w:val="nil"/>
              <w:bottom w:val="nil"/>
              <w:right w:val="nil"/>
            </w:tcBorders>
            <w:shd w:val="clear" w:color="auto" w:fill="auto"/>
            <w:noWrap/>
            <w:vAlign w:val="bottom"/>
            <w:hideMark/>
          </w:tcPr>
          <w:p w14:paraId="4F3C6097" w14:textId="77777777" w:rsidR="000C5EF6" w:rsidRPr="00FB7100" w:rsidRDefault="000C5EF6" w:rsidP="00C856B7">
            <w:pPr>
              <w:rPr>
                <w:rFonts w:ascii="Arial" w:hAnsi="Arial" w:cs="Arial"/>
                <w:color w:val="000090"/>
                <w:sz w:val="10"/>
                <w:szCs w:val="10"/>
              </w:rPr>
            </w:pPr>
          </w:p>
        </w:tc>
        <w:tc>
          <w:tcPr>
            <w:tcW w:w="1971" w:type="dxa"/>
            <w:gridSpan w:val="2"/>
            <w:tcBorders>
              <w:top w:val="nil"/>
              <w:left w:val="nil"/>
              <w:bottom w:val="nil"/>
              <w:right w:val="nil"/>
            </w:tcBorders>
            <w:shd w:val="clear" w:color="auto" w:fill="auto"/>
            <w:noWrap/>
            <w:vAlign w:val="bottom"/>
            <w:hideMark/>
          </w:tcPr>
          <w:p w14:paraId="5A526DA6" w14:textId="77777777" w:rsidR="000C5EF6" w:rsidRPr="00FB7100" w:rsidRDefault="000C5EF6" w:rsidP="00C856B7">
            <w:pPr>
              <w:jc w:val="center"/>
              <w:rPr>
                <w:rFonts w:ascii="Arial" w:hAnsi="Arial" w:cs="Arial"/>
                <w:color w:val="000090"/>
                <w:sz w:val="17"/>
                <w:szCs w:val="17"/>
              </w:rPr>
            </w:pPr>
          </w:p>
        </w:tc>
        <w:tc>
          <w:tcPr>
            <w:tcW w:w="160" w:type="dxa"/>
            <w:tcBorders>
              <w:top w:val="nil"/>
              <w:left w:val="nil"/>
              <w:bottom w:val="nil"/>
              <w:right w:val="nil"/>
            </w:tcBorders>
            <w:shd w:val="clear" w:color="auto" w:fill="auto"/>
            <w:noWrap/>
            <w:vAlign w:val="bottom"/>
            <w:hideMark/>
          </w:tcPr>
          <w:p w14:paraId="27456F9E" w14:textId="77777777" w:rsidR="000C5EF6" w:rsidRPr="00FB7100" w:rsidRDefault="000C5EF6" w:rsidP="00C856B7">
            <w:pPr>
              <w:jc w:val="right"/>
              <w:rPr>
                <w:rFonts w:ascii="Arial" w:hAnsi="Arial" w:cs="Arial"/>
                <w:i/>
                <w:iCs/>
                <w:color w:val="000090"/>
                <w:sz w:val="10"/>
                <w:szCs w:val="10"/>
              </w:rPr>
            </w:pPr>
          </w:p>
        </w:tc>
        <w:tc>
          <w:tcPr>
            <w:tcW w:w="1878" w:type="dxa"/>
            <w:gridSpan w:val="3"/>
            <w:tcBorders>
              <w:top w:val="nil"/>
              <w:left w:val="nil"/>
              <w:bottom w:val="nil"/>
              <w:right w:val="nil"/>
            </w:tcBorders>
            <w:shd w:val="clear" w:color="auto" w:fill="auto"/>
            <w:noWrap/>
            <w:vAlign w:val="bottom"/>
            <w:hideMark/>
          </w:tcPr>
          <w:p w14:paraId="2DD7D2F9" w14:textId="77777777" w:rsidR="000C5EF6" w:rsidRPr="00FB7100" w:rsidRDefault="000C5EF6" w:rsidP="00C856B7">
            <w:pPr>
              <w:jc w:val="center"/>
              <w:rPr>
                <w:rFonts w:ascii="Arial" w:hAnsi="Arial" w:cs="Arial"/>
                <w:color w:val="000090"/>
                <w:sz w:val="17"/>
                <w:szCs w:val="17"/>
              </w:rPr>
            </w:pPr>
          </w:p>
        </w:tc>
      </w:tr>
    </w:tbl>
    <w:p w14:paraId="6C42D05F" w14:textId="77777777" w:rsidR="000C5EF6" w:rsidRDefault="000C5EF6" w:rsidP="000C5EF6">
      <w:pPr>
        <w:pStyle w:val="Corpodeltesto21"/>
        <w:divId w:val="527259509"/>
        <w:rPr>
          <w:rFonts w:ascii="Arial" w:hAnsi="Arial" w:cs="Arial"/>
          <w:color w:val="000090"/>
          <w:sz w:val="22"/>
        </w:rPr>
      </w:pPr>
    </w:p>
    <w:p w14:paraId="5A40C31F" w14:textId="77777777" w:rsidR="000C5EF6" w:rsidRPr="0032785D" w:rsidRDefault="000C5EF6" w:rsidP="000C5EF6">
      <w:pPr>
        <w:pStyle w:val="Corpodeltesto21"/>
        <w:divId w:val="527259509"/>
        <w:rPr>
          <w:rFonts w:ascii="Arial" w:hAnsi="Arial" w:cs="Arial"/>
          <w:color w:val="000090"/>
          <w:sz w:val="22"/>
        </w:rPr>
      </w:pPr>
    </w:p>
    <w:p w14:paraId="018A6AC9" w14:textId="77777777" w:rsidR="000C5EF6" w:rsidRPr="0032785D" w:rsidRDefault="000C5EF6" w:rsidP="000C5EF6">
      <w:pPr>
        <w:pStyle w:val="Corpodeltesto21"/>
        <w:jc w:val="center"/>
        <w:divId w:val="527259509"/>
        <w:rPr>
          <w:rFonts w:ascii="Arial" w:hAnsi="Arial" w:cs="Arial"/>
          <w:b/>
          <w:color w:val="002060"/>
          <w:sz w:val="36"/>
          <w:szCs w:val="36"/>
        </w:rPr>
      </w:pPr>
      <w:r w:rsidRPr="0032785D">
        <w:rPr>
          <w:rFonts w:ascii="Arial" w:hAnsi="Arial" w:cs="Arial"/>
          <w:b/>
          <w:color w:val="002060"/>
          <w:sz w:val="36"/>
          <w:szCs w:val="36"/>
        </w:rPr>
        <w:t>REGOLAMENTO</w:t>
      </w:r>
    </w:p>
    <w:p w14:paraId="362F516D" w14:textId="77777777" w:rsidR="000C5EF6" w:rsidRDefault="000C5EF6" w:rsidP="000C5EF6">
      <w:pPr>
        <w:pStyle w:val="Corpodeltesto21"/>
        <w:divId w:val="527259509"/>
        <w:rPr>
          <w:rFonts w:ascii="Arial" w:hAnsi="Arial" w:cs="Arial"/>
          <w:b/>
          <w:iCs/>
          <w:color w:val="002060"/>
          <w:sz w:val="22"/>
          <w:u w:val="single"/>
        </w:rPr>
      </w:pPr>
    </w:p>
    <w:p w14:paraId="44791478" w14:textId="77777777" w:rsidR="000C5EF6" w:rsidRPr="00D34730" w:rsidRDefault="000C5EF6" w:rsidP="000C5EF6">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IV FASE: “</w:t>
      </w:r>
      <w:proofErr w:type="spellStart"/>
      <w:r w:rsidRPr="00D34730">
        <w:rPr>
          <w:rFonts w:ascii="Arial" w:hAnsi="Arial" w:cs="Arial"/>
          <w:b/>
          <w:iCs/>
          <w:color w:val="002060"/>
          <w:sz w:val="22"/>
          <w:u w:val="single"/>
        </w:rPr>
        <w:t>Final</w:t>
      </w:r>
      <w:proofErr w:type="spellEnd"/>
      <w:r>
        <w:rPr>
          <w:rFonts w:ascii="Arial" w:hAnsi="Arial" w:cs="Arial"/>
          <w:b/>
          <w:iCs/>
          <w:color w:val="002060"/>
          <w:sz w:val="22"/>
          <w:u w:val="single"/>
        </w:rPr>
        <w:t xml:space="preserve"> </w:t>
      </w:r>
      <w:proofErr w:type="spellStart"/>
      <w:r w:rsidRPr="00D34730">
        <w:rPr>
          <w:rFonts w:ascii="Arial" w:hAnsi="Arial" w:cs="Arial"/>
          <w:b/>
          <w:iCs/>
          <w:color w:val="002060"/>
          <w:sz w:val="22"/>
          <w:u w:val="single"/>
        </w:rPr>
        <w:t>Eight</w:t>
      </w:r>
      <w:proofErr w:type="spellEnd"/>
      <w:r w:rsidRPr="00D34730">
        <w:rPr>
          <w:rFonts w:ascii="Arial" w:hAnsi="Arial" w:cs="Arial"/>
          <w:b/>
          <w:iCs/>
          <w:color w:val="002060"/>
          <w:sz w:val="22"/>
          <w:u w:val="single"/>
        </w:rPr>
        <w:t xml:space="preserve">” </w:t>
      </w:r>
      <w:r>
        <w:rPr>
          <w:rFonts w:ascii="Arial" w:hAnsi="Arial" w:cs="Arial"/>
          <w:b/>
          <w:iCs/>
          <w:color w:val="002060"/>
          <w:sz w:val="22"/>
          <w:u w:val="single"/>
        </w:rPr>
        <w:t>G</w:t>
      </w:r>
      <w:r w:rsidRPr="00D34730">
        <w:rPr>
          <w:rFonts w:ascii="Arial" w:hAnsi="Arial" w:cs="Arial"/>
          <w:b/>
          <w:iCs/>
          <w:color w:val="002060"/>
          <w:sz w:val="22"/>
          <w:u w:val="single"/>
        </w:rPr>
        <w:t>ennaio 20</w:t>
      </w:r>
      <w:r>
        <w:rPr>
          <w:rFonts w:ascii="Arial" w:hAnsi="Arial" w:cs="Arial"/>
          <w:b/>
          <w:iCs/>
          <w:color w:val="002060"/>
          <w:sz w:val="22"/>
          <w:u w:val="single"/>
        </w:rPr>
        <w:t>20</w:t>
      </w:r>
    </w:p>
    <w:p w14:paraId="7413262B" w14:textId="77777777" w:rsidR="000C5EF6" w:rsidRPr="00D34730" w:rsidRDefault="000C5EF6" w:rsidP="000C5EF6">
      <w:pPr>
        <w:pStyle w:val="Corpodeltesto21"/>
        <w:divId w:val="527259509"/>
        <w:rPr>
          <w:rFonts w:ascii="Arial" w:hAnsi="Arial" w:cs="Arial"/>
          <w:color w:val="002060"/>
          <w:sz w:val="22"/>
        </w:rPr>
      </w:pPr>
      <w:r w:rsidRPr="00D34730">
        <w:rPr>
          <w:rFonts w:ascii="Arial" w:hAnsi="Arial" w:cs="Arial"/>
          <w:color w:val="002060"/>
          <w:sz w:val="22"/>
        </w:rPr>
        <w:t xml:space="preserve">Le 8 società vincenti gli ottavi di Finale disputeranno, in sede unica la “FINAL EIGHT” per l’assegnazione della </w:t>
      </w:r>
      <w:r w:rsidRPr="00D34730">
        <w:rPr>
          <w:rFonts w:ascii="Arial" w:hAnsi="Arial" w:cs="Arial"/>
          <w:b/>
          <w:bCs/>
          <w:color w:val="002060"/>
          <w:sz w:val="22"/>
        </w:rPr>
        <w:t>COPPA ITALIA FASE REGIONALE MARCHE</w:t>
      </w:r>
      <w:r w:rsidRPr="00D34730">
        <w:rPr>
          <w:rFonts w:ascii="Arial" w:hAnsi="Arial" w:cs="Arial"/>
          <w:color w:val="002060"/>
          <w:sz w:val="22"/>
        </w:rPr>
        <w:t xml:space="preserve"> Stagione Sportiva 201</w:t>
      </w:r>
      <w:r>
        <w:rPr>
          <w:rFonts w:ascii="Arial" w:hAnsi="Arial" w:cs="Arial"/>
          <w:color w:val="002060"/>
          <w:sz w:val="22"/>
        </w:rPr>
        <w:t>9/2020</w:t>
      </w:r>
      <w:r w:rsidRPr="00D34730">
        <w:rPr>
          <w:rFonts w:ascii="Arial" w:hAnsi="Arial" w:cs="Arial"/>
          <w:color w:val="002060"/>
          <w:sz w:val="22"/>
        </w:rPr>
        <w:t>.</w:t>
      </w:r>
    </w:p>
    <w:p w14:paraId="1DAC3303" w14:textId="77777777" w:rsidR="000C5EF6" w:rsidRPr="00D34730" w:rsidRDefault="000C5EF6" w:rsidP="000C5EF6">
      <w:pPr>
        <w:pStyle w:val="Corpodeltesto21"/>
        <w:divId w:val="527259509"/>
        <w:rPr>
          <w:rFonts w:ascii="Arial" w:hAnsi="Arial" w:cs="Arial"/>
          <w:color w:val="002060"/>
          <w:sz w:val="22"/>
        </w:rPr>
      </w:pPr>
      <w:r w:rsidRPr="00D34730">
        <w:rPr>
          <w:rFonts w:ascii="Arial" w:hAnsi="Arial" w:cs="Arial"/>
          <w:color w:val="002060"/>
          <w:sz w:val="22"/>
        </w:rPr>
        <w:t>Le gare di Quarti, Semifinale e di Finale verranno disputate con gara unica e gli accoppiamenti saranno determinati per sorteggio.</w:t>
      </w:r>
    </w:p>
    <w:p w14:paraId="722DC970" w14:textId="77777777" w:rsidR="000C5EF6" w:rsidRPr="00D34730" w:rsidRDefault="000C5EF6" w:rsidP="000C5EF6">
      <w:pPr>
        <w:pStyle w:val="Corpodeltesto21"/>
        <w:divId w:val="527259509"/>
        <w:rPr>
          <w:rFonts w:ascii="Arial" w:hAnsi="Arial" w:cs="Arial"/>
          <w:color w:val="002060"/>
          <w:sz w:val="22"/>
        </w:rPr>
      </w:pPr>
      <w:r w:rsidRPr="00D34730">
        <w:rPr>
          <w:rFonts w:ascii="Arial" w:hAnsi="Arial" w:cs="Arial"/>
          <w:color w:val="002060"/>
          <w:sz w:val="22"/>
        </w:rPr>
        <w:t>Le date delle gare, le modalità di svolgimento, il regolamento e la disciplina sportiva della “</w:t>
      </w:r>
      <w:proofErr w:type="spellStart"/>
      <w:r w:rsidRPr="00D34730">
        <w:rPr>
          <w:rFonts w:ascii="Arial" w:hAnsi="Arial" w:cs="Arial"/>
          <w:color w:val="002060"/>
          <w:sz w:val="22"/>
        </w:rPr>
        <w:t>Final</w:t>
      </w:r>
      <w:proofErr w:type="spellEnd"/>
      <w:r>
        <w:rPr>
          <w:rFonts w:ascii="Arial" w:hAnsi="Arial" w:cs="Arial"/>
          <w:color w:val="002060"/>
          <w:sz w:val="22"/>
        </w:rPr>
        <w:t xml:space="preserve"> </w:t>
      </w:r>
      <w:proofErr w:type="spellStart"/>
      <w:r w:rsidRPr="00D34730">
        <w:rPr>
          <w:rFonts w:ascii="Arial" w:hAnsi="Arial" w:cs="Arial"/>
          <w:color w:val="002060"/>
          <w:sz w:val="22"/>
        </w:rPr>
        <w:t>Eight</w:t>
      </w:r>
      <w:proofErr w:type="spellEnd"/>
      <w:r w:rsidRPr="00D34730">
        <w:rPr>
          <w:rFonts w:ascii="Arial" w:hAnsi="Arial" w:cs="Arial"/>
          <w:color w:val="002060"/>
          <w:sz w:val="22"/>
        </w:rPr>
        <w:t>” saranno oggetto di apposito C.U.</w:t>
      </w:r>
    </w:p>
    <w:p w14:paraId="6195B53D" w14:textId="77777777" w:rsidR="000C5EF6" w:rsidRPr="00D34730" w:rsidRDefault="000C5EF6" w:rsidP="000C5EF6">
      <w:pPr>
        <w:pStyle w:val="Corpodeltesto21"/>
        <w:divId w:val="527259509"/>
        <w:rPr>
          <w:rFonts w:ascii="Arial" w:hAnsi="Arial" w:cs="Arial"/>
          <w:color w:val="002060"/>
          <w:sz w:val="22"/>
        </w:rPr>
      </w:pPr>
    </w:p>
    <w:p w14:paraId="0C6CAF9A" w14:textId="77777777" w:rsidR="00173081" w:rsidRPr="00173081" w:rsidRDefault="00173081" w:rsidP="00173081">
      <w:pPr>
        <w:pStyle w:val="TITOLOPRINC"/>
        <w:divId w:val="527259509"/>
        <w:rPr>
          <w:color w:val="002060"/>
        </w:rPr>
      </w:pPr>
      <w:r w:rsidRPr="00173081">
        <w:rPr>
          <w:color w:val="002060"/>
        </w:rPr>
        <w:t>RISULTATI</w:t>
      </w:r>
    </w:p>
    <w:p w14:paraId="40996C67" w14:textId="77777777" w:rsidR="00173081" w:rsidRPr="00173081" w:rsidRDefault="00173081" w:rsidP="00173081">
      <w:pPr>
        <w:pStyle w:val="breakline"/>
        <w:divId w:val="527259509"/>
        <w:rPr>
          <w:color w:val="002060"/>
        </w:rPr>
      </w:pPr>
    </w:p>
    <w:p w14:paraId="58E093DE" w14:textId="77777777" w:rsidR="00173081" w:rsidRPr="00173081" w:rsidRDefault="00173081" w:rsidP="00173081">
      <w:pPr>
        <w:pStyle w:val="SOTTOTITOLOCAMPIONATO1"/>
        <w:divId w:val="527259509"/>
        <w:rPr>
          <w:color w:val="002060"/>
        </w:rPr>
      </w:pPr>
      <w:r w:rsidRPr="00173081">
        <w:rPr>
          <w:color w:val="002060"/>
        </w:rPr>
        <w:t>RISULTATI UFFICIALI GARE DEL 02/12/2019</w:t>
      </w:r>
    </w:p>
    <w:p w14:paraId="3A958D6E"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165F9060"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C5EF6" w:rsidRPr="00173081" w14:paraId="14D53B51"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73081" w:rsidRPr="00173081" w14:paraId="0B02B48A"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27D6D" w14:textId="77777777" w:rsidR="00173081" w:rsidRPr="00173081" w:rsidRDefault="00173081" w:rsidP="00C856B7">
                  <w:pPr>
                    <w:pStyle w:val="HEADERTABELLA"/>
                    <w:rPr>
                      <w:color w:val="002060"/>
                    </w:rPr>
                  </w:pPr>
                  <w:r w:rsidRPr="00173081">
                    <w:rPr>
                      <w:color w:val="002060"/>
                    </w:rPr>
                    <w:t>GIRONE OF - 1 Giornata - R</w:t>
                  </w:r>
                </w:p>
              </w:tc>
            </w:tr>
            <w:tr w:rsidR="00173081" w:rsidRPr="00173081" w14:paraId="21557DA5" w14:textId="77777777" w:rsidTr="00C856B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1D4C204" w14:textId="77777777" w:rsidR="00173081" w:rsidRPr="00173081" w:rsidRDefault="00173081" w:rsidP="00C856B7">
                  <w:pPr>
                    <w:pStyle w:val="ROWTABELLA"/>
                    <w:rPr>
                      <w:color w:val="002060"/>
                    </w:rPr>
                  </w:pPr>
                  <w:r w:rsidRPr="00173081">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23C98D" w14:textId="77777777" w:rsidR="00173081" w:rsidRPr="00173081" w:rsidRDefault="00173081" w:rsidP="00C856B7">
                  <w:pPr>
                    <w:pStyle w:val="ROWTABELLA"/>
                    <w:rPr>
                      <w:color w:val="002060"/>
                    </w:rPr>
                  </w:pPr>
                  <w:r w:rsidRPr="00173081">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F8059C" w14:textId="77777777" w:rsidR="00173081" w:rsidRPr="00173081" w:rsidRDefault="00173081" w:rsidP="00C856B7">
                  <w:pPr>
                    <w:pStyle w:val="ROWTABELLA"/>
                    <w:jc w:val="center"/>
                    <w:rPr>
                      <w:color w:val="002060"/>
                    </w:rPr>
                  </w:pPr>
                  <w:r w:rsidRPr="00173081">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FC04EB" w14:textId="77777777" w:rsidR="00173081" w:rsidRPr="00173081" w:rsidRDefault="00173081" w:rsidP="00C856B7">
                  <w:pPr>
                    <w:pStyle w:val="ROWTABELLA"/>
                    <w:jc w:val="center"/>
                    <w:rPr>
                      <w:color w:val="002060"/>
                    </w:rPr>
                  </w:pPr>
                  <w:r w:rsidRPr="00173081">
                    <w:rPr>
                      <w:color w:val="002060"/>
                    </w:rPr>
                    <w:t> </w:t>
                  </w:r>
                </w:p>
              </w:tc>
            </w:tr>
          </w:tbl>
          <w:p w14:paraId="67C1E759" w14:textId="77777777" w:rsidR="00173081" w:rsidRPr="00173081" w:rsidRDefault="00173081" w:rsidP="00C856B7">
            <w:pPr>
              <w:rPr>
                <w:color w:val="002060"/>
                <w:sz w:val="24"/>
                <w:szCs w:val="24"/>
              </w:rPr>
            </w:pPr>
          </w:p>
        </w:tc>
      </w:tr>
    </w:tbl>
    <w:p w14:paraId="5351612D" w14:textId="77777777" w:rsidR="00173081" w:rsidRPr="00173081" w:rsidRDefault="00173081" w:rsidP="00173081">
      <w:pPr>
        <w:pStyle w:val="breakline"/>
        <w:divId w:val="527259509"/>
        <w:rPr>
          <w:color w:val="002060"/>
        </w:rPr>
      </w:pPr>
    </w:p>
    <w:p w14:paraId="7409D183" w14:textId="77777777" w:rsidR="00173081" w:rsidRPr="00173081" w:rsidRDefault="00173081" w:rsidP="00173081">
      <w:pPr>
        <w:pStyle w:val="breakline"/>
        <w:divId w:val="527259509"/>
        <w:rPr>
          <w:color w:val="002060"/>
        </w:rPr>
      </w:pPr>
    </w:p>
    <w:p w14:paraId="37B78A72" w14:textId="702DEC1C" w:rsidR="00173081" w:rsidRPr="00173081" w:rsidRDefault="00173081" w:rsidP="00173081">
      <w:pPr>
        <w:pStyle w:val="TITOLOCAMPIONATO"/>
        <w:shd w:val="clear" w:color="auto" w:fill="CCCCCC"/>
        <w:spacing w:before="80" w:after="40"/>
        <w:divId w:val="527259509"/>
        <w:rPr>
          <w:color w:val="002060"/>
        </w:rPr>
      </w:pPr>
      <w:r w:rsidRPr="00173081">
        <w:rPr>
          <w:color w:val="002060"/>
        </w:rPr>
        <w:t xml:space="preserve">COPPA MARCHE </w:t>
      </w:r>
      <w:r w:rsidR="000C5EF6">
        <w:rPr>
          <w:color w:val="002060"/>
        </w:rPr>
        <w:t>UNDER 17</w:t>
      </w:r>
      <w:r w:rsidRPr="00173081">
        <w:rPr>
          <w:color w:val="002060"/>
        </w:rPr>
        <w:t xml:space="preserve"> CALCIO A5</w:t>
      </w:r>
    </w:p>
    <w:p w14:paraId="17471AFF" w14:textId="77777777" w:rsidR="00173081" w:rsidRPr="00173081" w:rsidRDefault="00173081" w:rsidP="00173081">
      <w:pPr>
        <w:pStyle w:val="TITOLOPRINC"/>
        <w:divId w:val="527259509"/>
        <w:rPr>
          <w:color w:val="002060"/>
        </w:rPr>
      </w:pPr>
      <w:r w:rsidRPr="00173081">
        <w:rPr>
          <w:color w:val="002060"/>
        </w:rPr>
        <w:t>RISULTATI</w:t>
      </w:r>
    </w:p>
    <w:p w14:paraId="1DE36B7A" w14:textId="77777777" w:rsidR="00173081" w:rsidRPr="00173081" w:rsidRDefault="00173081" w:rsidP="00173081">
      <w:pPr>
        <w:pStyle w:val="breakline"/>
        <w:divId w:val="527259509"/>
        <w:rPr>
          <w:color w:val="002060"/>
        </w:rPr>
      </w:pPr>
    </w:p>
    <w:p w14:paraId="389EDBB2" w14:textId="77777777" w:rsidR="00173081" w:rsidRPr="00173081" w:rsidRDefault="00173081" w:rsidP="00173081">
      <w:pPr>
        <w:pStyle w:val="SOTTOTITOLOCAMPIONATO1"/>
        <w:divId w:val="527259509"/>
        <w:rPr>
          <w:color w:val="002060"/>
        </w:rPr>
      </w:pPr>
      <w:r w:rsidRPr="00173081">
        <w:rPr>
          <w:color w:val="002060"/>
        </w:rPr>
        <w:t>RISULTATI UFFICIALI GARE DEL 27/11/2019</w:t>
      </w:r>
    </w:p>
    <w:p w14:paraId="415F143B" w14:textId="77777777" w:rsidR="00173081" w:rsidRPr="00173081" w:rsidRDefault="00173081" w:rsidP="00173081">
      <w:pPr>
        <w:pStyle w:val="SOTTOTITOLOCAMPIONATO2"/>
        <w:divId w:val="527259509"/>
        <w:rPr>
          <w:color w:val="002060"/>
        </w:rPr>
      </w:pPr>
      <w:r w:rsidRPr="00173081">
        <w:rPr>
          <w:color w:val="002060"/>
        </w:rPr>
        <w:t>Si trascrivono qui di seguito i risultati ufficiali delle gare disputate</w:t>
      </w:r>
    </w:p>
    <w:p w14:paraId="7797E9BB" w14:textId="77777777" w:rsidR="00173081" w:rsidRPr="00173081" w:rsidRDefault="00173081" w:rsidP="0017308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C5EF6" w:rsidRPr="00173081" w14:paraId="1F41EEB4" w14:textId="77777777" w:rsidTr="0017308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C5EF6" w:rsidRPr="00173081" w14:paraId="73171BAB" w14:textId="77777777" w:rsidTr="00C85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EEA405" w14:textId="77777777" w:rsidR="00173081" w:rsidRPr="00173081" w:rsidRDefault="00173081" w:rsidP="00C856B7">
                  <w:pPr>
                    <w:pStyle w:val="HEADERTABELLA"/>
                    <w:rPr>
                      <w:color w:val="002060"/>
                    </w:rPr>
                  </w:pPr>
                  <w:r w:rsidRPr="00173081">
                    <w:rPr>
                      <w:color w:val="002060"/>
                    </w:rPr>
                    <w:t>GIRONE SF - 1 Giornata - A</w:t>
                  </w:r>
                </w:p>
              </w:tc>
            </w:tr>
            <w:tr w:rsidR="000C5EF6" w:rsidRPr="00173081" w14:paraId="46428065" w14:textId="77777777" w:rsidTr="00C85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8D76BD" w14:textId="77777777" w:rsidR="00173081" w:rsidRPr="00173081" w:rsidRDefault="00173081" w:rsidP="00C856B7">
                  <w:pPr>
                    <w:pStyle w:val="ROWTABELLA"/>
                    <w:rPr>
                      <w:color w:val="002060"/>
                    </w:rPr>
                  </w:pPr>
                  <w:r w:rsidRPr="00173081">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1282C" w14:textId="77777777" w:rsidR="00173081" w:rsidRPr="00173081" w:rsidRDefault="00173081" w:rsidP="00C856B7">
                  <w:pPr>
                    <w:pStyle w:val="ROWTABELLA"/>
                    <w:rPr>
                      <w:color w:val="002060"/>
                    </w:rPr>
                  </w:pPr>
                  <w:r w:rsidRPr="00173081">
                    <w:rPr>
                      <w:color w:val="00206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3EEEF6" w14:textId="77777777" w:rsidR="00173081" w:rsidRPr="00173081" w:rsidRDefault="00173081" w:rsidP="00C856B7">
                  <w:pPr>
                    <w:pStyle w:val="ROWTABELLA"/>
                    <w:jc w:val="center"/>
                    <w:rPr>
                      <w:color w:val="002060"/>
                    </w:rPr>
                  </w:pPr>
                  <w:r w:rsidRPr="0017308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621813" w14:textId="77777777" w:rsidR="00173081" w:rsidRPr="00173081" w:rsidRDefault="00173081" w:rsidP="00C856B7">
                  <w:pPr>
                    <w:pStyle w:val="ROWTABELLA"/>
                    <w:jc w:val="center"/>
                    <w:rPr>
                      <w:color w:val="002060"/>
                    </w:rPr>
                  </w:pPr>
                </w:p>
              </w:tc>
            </w:tr>
            <w:tr w:rsidR="000C5EF6" w:rsidRPr="00173081" w14:paraId="37F9BE09" w14:textId="77777777" w:rsidTr="00C85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448753" w14:textId="77777777" w:rsidR="00173081" w:rsidRPr="00173081" w:rsidRDefault="00173081" w:rsidP="00C856B7">
                  <w:pPr>
                    <w:pStyle w:val="ROWTABELLA"/>
                    <w:rPr>
                      <w:color w:val="002060"/>
                    </w:rPr>
                  </w:pPr>
                  <w:r w:rsidRPr="00173081">
                    <w:rPr>
                      <w:color w:val="002060"/>
                    </w:rPr>
                    <w:t>FUTSAL COBA SPORTIVA DIL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082C74" w14:textId="77777777" w:rsidR="00173081" w:rsidRPr="00173081" w:rsidRDefault="00173081" w:rsidP="00C856B7">
                  <w:pPr>
                    <w:pStyle w:val="ROWTABELLA"/>
                    <w:rPr>
                      <w:color w:val="002060"/>
                    </w:rPr>
                  </w:pPr>
                  <w:r w:rsidRPr="00173081">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9E4BEA" w14:textId="77777777" w:rsidR="00173081" w:rsidRPr="00173081" w:rsidRDefault="00173081" w:rsidP="00C856B7">
                  <w:pPr>
                    <w:pStyle w:val="ROWTABELLA"/>
                    <w:jc w:val="center"/>
                    <w:rPr>
                      <w:color w:val="002060"/>
                    </w:rPr>
                  </w:pPr>
                  <w:r w:rsidRPr="0017308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D315D8" w14:textId="77777777" w:rsidR="00173081" w:rsidRPr="00173081" w:rsidRDefault="00173081" w:rsidP="00C856B7">
                  <w:pPr>
                    <w:pStyle w:val="ROWTABELLA"/>
                    <w:jc w:val="center"/>
                    <w:rPr>
                      <w:color w:val="002060"/>
                    </w:rPr>
                  </w:pPr>
                  <w:r w:rsidRPr="00173081">
                    <w:rPr>
                      <w:color w:val="002060"/>
                    </w:rPr>
                    <w:t> </w:t>
                  </w:r>
                </w:p>
              </w:tc>
            </w:tr>
          </w:tbl>
          <w:p w14:paraId="02FC2C73" w14:textId="77777777" w:rsidR="00173081" w:rsidRPr="00173081" w:rsidRDefault="00173081" w:rsidP="00C856B7">
            <w:pPr>
              <w:rPr>
                <w:color w:val="002060"/>
                <w:sz w:val="24"/>
                <w:szCs w:val="24"/>
              </w:rPr>
            </w:pPr>
          </w:p>
        </w:tc>
      </w:tr>
    </w:tbl>
    <w:p w14:paraId="3F6F2857" w14:textId="77777777" w:rsidR="00173081" w:rsidRPr="00173081" w:rsidRDefault="00173081" w:rsidP="00173081">
      <w:pPr>
        <w:pStyle w:val="TITOLOPRINC"/>
        <w:divId w:val="527259509"/>
        <w:rPr>
          <w:color w:val="002060"/>
        </w:rPr>
      </w:pPr>
    </w:p>
    <w:p w14:paraId="266B5DE2" w14:textId="77777777" w:rsidR="00173081" w:rsidRPr="00173081" w:rsidRDefault="00173081" w:rsidP="00173081">
      <w:pPr>
        <w:pStyle w:val="TITOLOPRINC"/>
        <w:divId w:val="527259509"/>
        <w:rPr>
          <w:color w:val="002060"/>
        </w:rPr>
      </w:pPr>
      <w:r w:rsidRPr="00173081">
        <w:rPr>
          <w:color w:val="002060"/>
        </w:rPr>
        <w:t>GIUDICE SPORTIVO</w:t>
      </w:r>
    </w:p>
    <w:p w14:paraId="7FFD7D7E" w14:textId="77777777" w:rsidR="00173081" w:rsidRPr="00173081" w:rsidRDefault="00173081" w:rsidP="00173081">
      <w:pPr>
        <w:pStyle w:val="diffida"/>
        <w:divId w:val="527259509"/>
        <w:rPr>
          <w:color w:val="002060"/>
        </w:rPr>
      </w:pPr>
      <w:r w:rsidRPr="00173081">
        <w:rPr>
          <w:color w:val="002060"/>
        </w:rPr>
        <w:t>Il Giudice Sportivo, Avv. Claudio Romagnoli, nella seduta del 04/12/2019, ha adottato le decisioni che di seguito integralmente si riportano:</w:t>
      </w:r>
    </w:p>
    <w:p w14:paraId="3AC4352C" w14:textId="77777777" w:rsidR="00173081" w:rsidRPr="00173081" w:rsidRDefault="00173081" w:rsidP="00173081">
      <w:pPr>
        <w:pStyle w:val="titolo10"/>
        <w:divId w:val="527259509"/>
        <w:rPr>
          <w:color w:val="002060"/>
        </w:rPr>
      </w:pPr>
      <w:r w:rsidRPr="00173081">
        <w:rPr>
          <w:color w:val="002060"/>
        </w:rPr>
        <w:t xml:space="preserve">GARE DEL 27/11/2019 </w:t>
      </w:r>
    </w:p>
    <w:p w14:paraId="1438B021" w14:textId="77777777" w:rsidR="00173081" w:rsidRPr="00173081" w:rsidRDefault="00173081" w:rsidP="00173081">
      <w:pPr>
        <w:pStyle w:val="titolo7a"/>
        <w:divId w:val="527259509"/>
        <w:rPr>
          <w:color w:val="002060"/>
        </w:rPr>
      </w:pPr>
      <w:r w:rsidRPr="00173081">
        <w:rPr>
          <w:color w:val="002060"/>
        </w:rPr>
        <w:lastRenderedPageBreak/>
        <w:t xml:space="preserve">PROVVEDIMENTI DISCIPLINARI </w:t>
      </w:r>
    </w:p>
    <w:p w14:paraId="5DC99EFA" w14:textId="77777777" w:rsidR="00173081" w:rsidRPr="00173081" w:rsidRDefault="00173081" w:rsidP="00173081">
      <w:pPr>
        <w:pStyle w:val="TITOLO7B"/>
        <w:divId w:val="527259509"/>
        <w:rPr>
          <w:color w:val="002060"/>
        </w:rPr>
      </w:pPr>
      <w:r w:rsidRPr="00173081">
        <w:rPr>
          <w:color w:val="002060"/>
        </w:rPr>
        <w:t xml:space="preserve">In base alle risultanze degli atti ufficiali sono state deliberate le seguenti sanzioni disciplinari. </w:t>
      </w:r>
    </w:p>
    <w:p w14:paraId="1AE4D77B" w14:textId="77777777" w:rsidR="00173081" w:rsidRPr="00173081" w:rsidRDefault="00173081" w:rsidP="00173081">
      <w:pPr>
        <w:pStyle w:val="titolo3"/>
        <w:divId w:val="527259509"/>
        <w:rPr>
          <w:color w:val="002060"/>
        </w:rPr>
      </w:pPr>
      <w:r w:rsidRPr="00173081">
        <w:rPr>
          <w:color w:val="002060"/>
        </w:rPr>
        <w:t xml:space="preserve">A CARICO CALCIATORI NON ESPULSI DAL CAMPO </w:t>
      </w:r>
    </w:p>
    <w:p w14:paraId="582B4A6C" w14:textId="77777777" w:rsidR="00173081" w:rsidRPr="00173081" w:rsidRDefault="00173081" w:rsidP="00173081">
      <w:pPr>
        <w:pStyle w:val="titolo20"/>
        <w:divId w:val="527259509"/>
        <w:rPr>
          <w:color w:val="002060"/>
        </w:rPr>
      </w:pPr>
      <w:r w:rsidRPr="00173081">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C5EF6" w:rsidRPr="00173081" w14:paraId="75632C96" w14:textId="77777777" w:rsidTr="00173081">
        <w:trPr>
          <w:divId w:val="527259509"/>
        </w:trPr>
        <w:tc>
          <w:tcPr>
            <w:tcW w:w="2200" w:type="dxa"/>
            <w:tcMar>
              <w:top w:w="20" w:type="dxa"/>
              <w:left w:w="20" w:type="dxa"/>
              <w:bottom w:w="20" w:type="dxa"/>
              <w:right w:w="20" w:type="dxa"/>
            </w:tcMar>
            <w:vAlign w:val="center"/>
          </w:tcPr>
          <w:p w14:paraId="0FD2E8AE" w14:textId="77777777" w:rsidR="00173081" w:rsidRPr="00173081" w:rsidRDefault="00173081" w:rsidP="00C856B7">
            <w:pPr>
              <w:pStyle w:val="movimento"/>
              <w:rPr>
                <w:color w:val="002060"/>
              </w:rPr>
            </w:pPr>
            <w:r w:rsidRPr="00173081">
              <w:rPr>
                <w:color w:val="002060"/>
              </w:rPr>
              <w:t>DAVID LEONARDO</w:t>
            </w:r>
          </w:p>
        </w:tc>
        <w:tc>
          <w:tcPr>
            <w:tcW w:w="2200" w:type="dxa"/>
            <w:tcMar>
              <w:top w:w="20" w:type="dxa"/>
              <w:left w:w="20" w:type="dxa"/>
              <w:bottom w:w="20" w:type="dxa"/>
              <w:right w:w="20" w:type="dxa"/>
            </w:tcMar>
            <w:vAlign w:val="center"/>
          </w:tcPr>
          <w:p w14:paraId="29350DB7" w14:textId="77777777" w:rsidR="00173081" w:rsidRPr="00173081" w:rsidRDefault="00173081" w:rsidP="00C856B7">
            <w:pPr>
              <w:pStyle w:val="movimento2"/>
              <w:rPr>
                <w:color w:val="002060"/>
              </w:rPr>
            </w:pPr>
            <w:r w:rsidRPr="00173081">
              <w:rPr>
                <w:color w:val="002060"/>
              </w:rPr>
              <w:t xml:space="preserve">(C.U.S. ANCONA) </w:t>
            </w:r>
          </w:p>
        </w:tc>
        <w:tc>
          <w:tcPr>
            <w:tcW w:w="800" w:type="dxa"/>
            <w:tcMar>
              <w:top w:w="20" w:type="dxa"/>
              <w:left w:w="20" w:type="dxa"/>
              <w:bottom w:w="20" w:type="dxa"/>
              <w:right w:w="20" w:type="dxa"/>
            </w:tcMar>
            <w:vAlign w:val="center"/>
          </w:tcPr>
          <w:p w14:paraId="735BE94A"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2811A47C"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7DFF267" w14:textId="77777777" w:rsidR="00173081" w:rsidRPr="00173081" w:rsidRDefault="00173081" w:rsidP="00C856B7">
            <w:pPr>
              <w:pStyle w:val="movimento2"/>
              <w:rPr>
                <w:color w:val="002060"/>
              </w:rPr>
            </w:pPr>
            <w:r w:rsidRPr="00173081">
              <w:rPr>
                <w:color w:val="002060"/>
              </w:rPr>
              <w:t> </w:t>
            </w:r>
          </w:p>
        </w:tc>
      </w:tr>
    </w:tbl>
    <w:p w14:paraId="78B26828" w14:textId="77777777" w:rsidR="00173081" w:rsidRPr="00173081" w:rsidRDefault="00173081" w:rsidP="00173081">
      <w:pPr>
        <w:pStyle w:val="titolo20"/>
        <w:divId w:val="527259509"/>
        <w:rPr>
          <w:color w:val="002060"/>
        </w:rPr>
      </w:pPr>
      <w:r w:rsidRPr="00173081">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C5EF6" w:rsidRPr="00173081" w14:paraId="04C50C25" w14:textId="77777777" w:rsidTr="00173081">
        <w:trPr>
          <w:divId w:val="527259509"/>
        </w:trPr>
        <w:tc>
          <w:tcPr>
            <w:tcW w:w="2200" w:type="dxa"/>
            <w:tcMar>
              <w:top w:w="20" w:type="dxa"/>
              <w:left w:w="20" w:type="dxa"/>
              <w:bottom w:w="20" w:type="dxa"/>
              <w:right w:w="20" w:type="dxa"/>
            </w:tcMar>
            <w:vAlign w:val="center"/>
          </w:tcPr>
          <w:p w14:paraId="6F52B57F" w14:textId="77777777" w:rsidR="00173081" w:rsidRPr="00173081" w:rsidRDefault="00173081" w:rsidP="00C856B7">
            <w:pPr>
              <w:pStyle w:val="movimento"/>
              <w:rPr>
                <w:color w:val="002060"/>
              </w:rPr>
            </w:pPr>
            <w:r w:rsidRPr="00173081">
              <w:rPr>
                <w:color w:val="002060"/>
              </w:rPr>
              <w:t>GHIDINI NICOLAS</w:t>
            </w:r>
          </w:p>
        </w:tc>
        <w:tc>
          <w:tcPr>
            <w:tcW w:w="2200" w:type="dxa"/>
            <w:tcMar>
              <w:top w:w="20" w:type="dxa"/>
              <w:left w:w="20" w:type="dxa"/>
              <w:bottom w:w="20" w:type="dxa"/>
              <w:right w:w="20" w:type="dxa"/>
            </w:tcMar>
            <w:vAlign w:val="center"/>
          </w:tcPr>
          <w:p w14:paraId="5309C9CA" w14:textId="77777777" w:rsidR="00173081" w:rsidRPr="00173081" w:rsidRDefault="00173081" w:rsidP="00C856B7">
            <w:pPr>
              <w:pStyle w:val="movimento2"/>
              <w:rPr>
                <w:color w:val="002060"/>
              </w:rPr>
            </w:pPr>
            <w:r w:rsidRPr="00173081">
              <w:rPr>
                <w:color w:val="002060"/>
              </w:rPr>
              <w:t xml:space="preserve">(CANTINE RIUNITE CSI) </w:t>
            </w:r>
          </w:p>
        </w:tc>
        <w:tc>
          <w:tcPr>
            <w:tcW w:w="800" w:type="dxa"/>
            <w:tcMar>
              <w:top w:w="20" w:type="dxa"/>
              <w:left w:w="20" w:type="dxa"/>
              <w:bottom w:w="20" w:type="dxa"/>
              <w:right w:w="20" w:type="dxa"/>
            </w:tcMar>
            <w:vAlign w:val="center"/>
          </w:tcPr>
          <w:p w14:paraId="398F1F94" w14:textId="77777777" w:rsidR="00173081" w:rsidRPr="00173081" w:rsidRDefault="00173081" w:rsidP="00C856B7">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42BB3866" w14:textId="77777777" w:rsidR="00173081" w:rsidRPr="00173081" w:rsidRDefault="00173081" w:rsidP="00C856B7">
            <w:pPr>
              <w:pStyle w:val="movimento"/>
              <w:rPr>
                <w:color w:val="002060"/>
              </w:rPr>
            </w:pPr>
            <w:r w:rsidRPr="00173081">
              <w:rPr>
                <w:color w:val="002060"/>
              </w:rPr>
              <w:t>MENTILI ALESSANDRO</w:t>
            </w:r>
          </w:p>
        </w:tc>
        <w:tc>
          <w:tcPr>
            <w:tcW w:w="2200" w:type="dxa"/>
            <w:tcMar>
              <w:top w:w="20" w:type="dxa"/>
              <w:left w:w="20" w:type="dxa"/>
              <w:bottom w:w="20" w:type="dxa"/>
              <w:right w:w="20" w:type="dxa"/>
            </w:tcMar>
            <w:vAlign w:val="center"/>
          </w:tcPr>
          <w:p w14:paraId="236F6D69" w14:textId="77777777" w:rsidR="00173081" w:rsidRPr="00173081" w:rsidRDefault="00173081" w:rsidP="00C856B7">
            <w:pPr>
              <w:pStyle w:val="movimento2"/>
              <w:rPr>
                <w:color w:val="002060"/>
              </w:rPr>
            </w:pPr>
            <w:r w:rsidRPr="00173081">
              <w:rPr>
                <w:color w:val="002060"/>
              </w:rPr>
              <w:t xml:space="preserve">(FUTSAL COBA SPORTIVA DIL) </w:t>
            </w:r>
          </w:p>
        </w:tc>
      </w:tr>
    </w:tbl>
    <w:p w14:paraId="166FA75C" w14:textId="77777777" w:rsidR="00173081" w:rsidRPr="00173081" w:rsidRDefault="00173081" w:rsidP="00173081">
      <w:pPr>
        <w:pStyle w:val="breakline"/>
        <w:divId w:val="527259509"/>
        <w:rPr>
          <w:color w:val="002060"/>
        </w:rPr>
      </w:pPr>
    </w:p>
    <w:p w14:paraId="54742593"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F.to IL GIUDICE SPORTIVO</w:t>
      </w:r>
    </w:p>
    <w:p w14:paraId="06D2583D" w14:textId="77777777" w:rsidR="00173081" w:rsidRPr="00173081" w:rsidRDefault="00173081" w:rsidP="00173081">
      <w:pPr>
        <w:pStyle w:val="Nessunaspaziatura"/>
        <w:divId w:val="527259509"/>
        <w:rPr>
          <w:rFonts w:ascii="Arial" w:hAnsi="Arial" w:cs="Arial"/>
          <w:noProof/>
          <w:color w:val="002060"/>
          <w:lang w:eastAsia="it-IT"/>
        </w:rPr>
      </w:pPr>
      <w:r w:rsidRPr="00173081">
        <w:rPr>
          <w:rFonts w:ascii="Arial" w:hAnsi="Arial" w:cs="Arial"/>
          <w:noProof/>
          <w:color w:val="002060"/>
          <w:lang w:eastAsia="it-IT"/>
        </w:rPr>
        <w:t xml:space="preserve"> </w:t>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r>
      <w:r w:rsidRPr="00173081">
        <w:rPr>
          <w:rFonts w:ascii="Arial" w:hAnsi="Arial" w:cs="Arial"/>
          <w:noProof/>
          <w:color w:val="002060"/>
          <w:lang w:eastAsia="it-IT"/>
        </w:rPr>
        <w:tab/>
        <w:t xml:space="preserve">   </w:t>
      </w:r>
      <w:r w:rsidRPr="00173081">
        <w:rPr>
          <w:rFonts w:ascii="Arial" w:hAnsi="Arial" w:cs="Arial"/>
          <w:noProof/>
          <w:color w:val="002060"/>
          <w:lang w:eastAsia="it-IT"/>
        </w:rPr>
        <w:tab/>
        <w:t xml:space="preserve">       Claudio Romagnoli</w:t>
      </w:r>
    </w:p>
    <w:p w14:paraId="4E8FDBD9" w14:textId="77777777" w:rsidR="00173081" w:rsidRPr="00173081" w:rsidRDefault="00173081" w:rsidP="00173081">
      <w:pPr>
        <w:pStyle w:val="TITOLOPRINC"/>
        <w:divId w:val="527259509"/>
        <w:rPr>
          <w:color w:val="002060"/>
        </w:rPr>
      </w:pPr>
      <w:r w:rsidRPr="00173081">
        <w:rPr>
          <w:color w:val="002060"/>
        </w:rPr>
        <w:t>PROGRAMMA GARE</w:t>
      </w:r>
    </w:p>
    <w:p w14:paraId="7FF1FCCE" w14:textId="77777777" w:rsidR="00173081" w:rsidRPr="00173081" w:rsidRDefault="00173081" w:rsidP="00173081">
      <w:pPr>
        <w:pStyle w:val="SOTTOTITOLOCAMPIONATO1"/>
        <w:divId w:val="527259509"/>
        <w:rPr>
          <w:color w:val="002060"/>
        </w:rPr>
      </w:pPr>
      <w:r w:rsidRPr="00173081">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2"/>
        <w:gridCol w:w="1554"/>
      </w:tblGrid>
      <w:tr w:rsidR="000C5EF6" w:rsidRPr="00173081" w14:paraId="6EEAFBFF" w14:textId="77777777" w:rsidTr="0017308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7C5709" w14:textId="77777777" w:rsidR="00173081" w:rsidRPr="00173081" w:rsidRDefault="00173081" w:rsidP="00C856B7">
            <w:pPr>
              <w:pStyle w:val="HEADERTABELLA"/>
              <w:rPr>
                <w:color w:val="002060"/>
              </w:rPr>
            </w:pPr>
            <w:r w:rsidRPr="001730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23B2D6" w14:textId="77777777" w:rsidR="00173081" w:rsidRPr="00173081" w:rsidRDefault="00173081" w:rsidP="00C856B7">
            <w:pPr>
              <w:pStyle w:val="HEADERTABELLA"/>
              <w:rPr>
                <w:color w:val="002060"/>
              </w:rPr>
            </w:pPr>
            <w:r w:rsidRPr="0017308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9088EB" w14:textId="77777777" w:rsidR="00173081" w:rsidRPr="00173081" w:rsidRDefault="00173081" w:rsidP="00C856B7">
            <w:pPr>
              <w:pStyle w:val="HEADERTABELLA"/>
              <w:rPr>
                <w:color w:val="002060"/>
              </w:rPr>
            </w:pPr>
            <w:r w:rsidRPr="001730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E18828" w14:textId="77777777" w:rsidR="00173081" w:rsidRPr="00173081" w:rsidRDefault="00173081" w:rsidP="00C856B7">
            <w:pPr>
              <w:pStyle w:val="HEADERTABELLA"/>
              <w:rPr>
                <w:color w:val="002060"/>
              </w:rPr>
            </w:pPr>
            <w:r w:rsidRPr="001730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315486" w14:textId="77777777" w:rsidR="00173081" w:rsidRPr="00173081" w:rsidRDefault="00173081" w:rsidP="00C856B7">
            <w:pPr>
              <w:pStyle w:val="HEADERTABELLA"/>
              <w:rPr>
                <w:color w:val="002060"/>
              </w:rPr>
            </w:pPr>
            <w:r w:rsidRPr="001730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848B66" w14:textId="77777777" w:rsidR="00173081" w:rsidRPr="00173081" w:rsidRDefault="00173081" w:rsidP="00C856B7">
            <w:pPr>
              <w:pStyle w:val="HEADERTABELLA"/>
              <w:rPr>
                <w:color w:val="002060"/>
              </w:rPr>
            </w:pPr>
            <w:proofErr w:type="spellStart"/>
            <w:r w:rsidRPr="00173081">
              <w:rPr>
                <w:color w:val="002060"/>
              </w:rPr>
              <w:t>Localita'</w:t>
            </w:r>
            <w:proofErr w:type="spellEnd"/>
            <w:r w:rsidRPr="001730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E47F0E" w14:textId="77777777" w:rsidR="00173081" w:rsidRPr="00173081" w:rsidRDefault="00173081" w:rsidP="00C856B7">
            <w:pPr>
              <w:pStyle w:val="HEADERTABELLA"/>
              <w:rPr>
                <w:color w:val="002060"/>
              </w:rPr>
            </w:pPr>
            <w:r w:rsidRPr="00173081">
              <w:rPr>
                <w:color w:val="002060"/>
              </w:rPr>
              <w:t>Indirizzo Impianto</w:t>
            </w:r>
          </w:p>
        </w:tc>
      </w:tr>
      <w:tr w:rsidR="000C5EF6" w:rsidRPr="00173081" w14:paraId="7C7E7F08" w14:textId="77777777" w:rsidTr="0017308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D26384" w14:textId="77777777" w:rsidR="00173081" w:rsidRPr="00173081" w:rsidRDefault="00173081" w:rsidP="00C856B7">
            <w:pPr>
              <w:pStyle w:val="ROWTABELLA"/>
              <w:rPr>
                <w:color w:val="002060"/>
              </w:rPr>
            </w:pPr>
            <w:r w:rsidRPr="00173081">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409EC9" w14:textId="77777777" w:rsidR="00173081" w:rsidRPr="00173081" w:rsidRDefault="00173081" w:rsidP="00C856B7">
            <w:pPr>
              <w:pStyle w:val="ROWTABELLA"/>
              <w:rPr>
                <w:color w:val="002060"/>
              </w:rPr>
            </w:pPr>
            <w:r w:rsidRPr="00173081">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3186B12" w14:textId="77777777" w:rsidR="00173081" w:rsidRPr="00173081" w:rsidRDefault="00173081" w:rsidP="00C856B7">
            <w:pPr>
              <w:pStyle w:val="ROWTABELLA"/>
              <w:jc w:val="center"/>
              <w:rPr>
                <w:color w:val="002060"/>
              </w:rPr>
            </w:pPr>
            <w:r w:rsidRPr="001730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D07AAA" w14:textId="77777777" w:rsidR="00173081" w:rsidRPr="00173081" w:rsidRDefault="00173081" w:rsidP="00C856B7">
            <w:pPr>
              <w:pStyle w:val="ROWTABELLA"/>
              <w:rPr>
                <w:color w:val="002060"/>
              </w:rPr>
            </w:pPr>
            <w:r w:rsidRPr="00173081">
              <w:rPr>
                <w:color w:val="002060"/>
              </w:rPr>
              <w:t>09/12/2019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FE9F86" w14:textId="77777777" w:rsidR="00173081" w:rsidRPr="00173081" w:rsidRDefault="00173081" w:rsidP="00C856B7">
            <w:pPr>
              <w:pStyle w:val="ROWTABELLA"/>
              <w:rPr>
                <w:color w:val="002060"/>
              </w:rPr>
            </w:pPr>
            <w:r w:rsidRPr="00173081">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3ADABB" w14:textId="77777777" w:rsidR="00173081" w:rsidRPr="00173081" w:rsidRDefault="00173081" w:rsidP="00C856B7">
            <w:pPr>
              <w:pStyle w:val="ROWTABELLA"/>
              <w:rPr>
                <w:color w:val="002060"/>
              </w:rPr>
            </w:pPr>
            <w:r w:rsidRPr="00173081">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E605EE" w14:textId="77777777" w:rsidR="00173081" w:rsidRPr="00173081" w:rsidRDefault="00173081" w:rsidP="00C856B7">
            <w:pPr>
              <w:pStyle w:val="ROWTABELLA"/>
              <w:rPr>
                <w:color w:val="002060"/>
              </w:rPr>
            </w:pPr>
            <w:r w:rsidRPr="00173081">
              <w:rPr>
                <w:color w:val="002060"/>
              </w:rPr>
              <w:t>VIA DELLA SANTA SELVINO</w:t>
            </w:r>
          </w:p>
        </w:tc>
      </w:tr>
      <w:tr w:rsidR="000C5EF6" w:rsidRPr="00173081" w14:paraId="334281C9" w14:textId="77777777" w:rsidTr="0017308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DC549D" w14:textId="77777777" w:rsidR="00173081" w:rsidRPr="00173081" w:rsidRDefault="00173081" w:rsidP="00C856B7">
            <w:pPr>
              <w:pStyle w:val="ROWTABELLA"/>
              <w:rPr>
                <w:color w:val="002060"/>
              </w:rPr>
            </w:pPr>
            <w:r w:rsidRPr="00173081">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A6C481" w14:textId="77777777" w:rsidR="00173081" w:rsidRPr="00173081" w:rsidRDefault="00173081" w:rsidP="00C856B7">
            <w:pPr>
              <w:pStyle w:val="ROWTABELLA"/>
              <w:rPr>
                <w:color w:val="002060"/>
              </w:rPr>
            </w:pPr>
            <w:r w:rsidRPr="00173081">
              <w:rPr>
                <w:color w:val="002060"/>
              </w:rPr>
              <w:t>FUTSAL COBA SPORTIVA DIL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ECD6EEB" w14:textId="77777777" w:rsidR="00173081" w:rsidRPr="00173081" w:rsidRDefault="00173081" w:rsidP="00C856B7">
            <w:pPr>
              <w:pStyle w:val="ROWTABELLA"/>
              <w:jc w:val="center"/>
              <w:rPr>
                <w:color w:val="002060"/>
              </w:rPr>
            </w:pPr>
            <w:r w:rsidRPr="001730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24F021" w14:textId="77777777" w:rsidR="00173081" w:rsidRPr="00173081" w:rsidRDefault="00173081" w:rsidP="00C856B7">
            <w:pPr>
              <w:pStyle w:val="ROWTABELLA"/>
              <w:rPr>
                <w:color w:val="002060"/>
              </w:rPr>
            </w:pPr>
            <w:r w:rsidRPr="00173081">
              <w:rPr>
                <w:color w:val="002060"/>
              </w:rPr>
              <w:t>12/12/2019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1D1C1E" w14:textId="77777777" w:rsidR="00173081" w:rsidRPr="00173081" w:rsidRDefault="00173081" w:rsidP="00C856B7">
            <w:pPr>
              <w:pStyle w:val="ROWTABELLA"/>
              <w:rPr>
                <w:color w:val="002060"/>
              </w:rPr>
            </w:pPr>
            <w:r w:rsidRPr="00173081">
              <w:rPr>
                <w:color w:val="002060"/>
              </w:rPr>
              <w:t>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CCAE19" w14:textId="77777777" w:rsidR="00173081" w:rsidRPr="00173081" w:rsidRDefault="00173081" w:rsidP="00C856B7">
            <w:pPr>
              <w:pStyle w:val="ROWTABELLA"/>
              <w:rPr>
                <w:color w:val="002060"/>
              </w:rPr>
            </w:pPr>
            <w:r w:rsidRPr="00173081">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3FD105" w14:textId="77777777" w:rsidR="00173081" w:rsidRPr="00173081" w:rsidRDefault="00173081" w:rsidP="00C856B7">
            <w:pPr>
              <w:pStyle w:val="ROWTABELLA"/>
              <w:rPr>
                <w:color w:val="002060"/>
              </w:rPr>
            </w:pPr>
            <w:r w:rsidRPr="00173081">
              <w:rPr>
                <w:color w:val="002060"/>
              </w:rPr>
              <w:t>VIA TAGLIAMENTO</w:t>
            </w:r>
          </w:p>
        </w:tc>
      </w:tr>
    </w:tbl>
    <w:p w14:paraId="36F2413D" w14:textId="77777777" w:rsidR="00B01770" w:rsidRPr="00173081" w:rsidRDefault="00B01770" w:rsidP="00B01770">
      <w:pPr>
        <w:pStyle w:val="breakline"/>
        <w:divId w:val="527259509"/>
        <w:rPr>
          <w:color w:val="002060"/>
        </w:rPr>
      </w:pPr>
    </w:p>
    <w:p w14:paraId="149D938D" w14:textId="77777777" w:rsidR="000A618B" w:rsidRPr="00173081" w:rsidRDefault="000A618B" w:rsidP="00F53C2C">
      <w:pPr>
        <w:pStyle w:val="Corpodeltesto21"/>
        <w:jc w:val="center"/>
        <w:divId w:val="527259509"/>
        <w:rPr>
          <w:rFonts w:ascii="Arial" w:hAnsi="Arial" w:cs="Arial"/>
          <w:b/>
          <w:color w:val="002060"/>
          <w:sz w:val="22"/>
          <w:szCs w:val="22"/>
        </w:rPr>
      </w:pPr>
    </w:p>
    <w:p w14:paraId="2B2C8C32" w14:textId="77777777" w:rsidR="00C70E09" w:rsidRPr="00C70E09" w:rsidRDefault="00C70E09" w:rsidP="00C70E09">
      <w:pPr>
        <w:pStyle w:val="TITOLOCAMPIONATO"/>
        <w:shd w:val="clear" w:color="auto" w:fill="CCCCCC"/>
        <w:spacing w:before="80" w:after="40"/>
        <w:divId w:val="527259509"/>
        <w:rPr>
          <w:color w:val="002060"/>
        </w:rPr>
      </w:pPr>
      <w:r w:rsidRPr="00C70E09">
        <w:rPr>
          <w:color w:val="002060"/>
        </w:rPr>
        <w:t>COPPA MARCHE CALCIO 5 serie D</w:t>
      </w:r>
    </w:p>
    <w:p w14:paraId="6BC76E7C" w14:textId="0EF51148" w:rsidR="00C70E09" w:rsidRPr="00C70E09" w:rsidRDefault="00C70E09" w:rsidP="00C70E09">
      <w:pPr>
        <w:pStyle w:val="TITOLOPRINC"/>
        <w:divId w:val="527259509"/>
        <w:rPr>
          <w:color w:val="002060"/>
        </w:rPr>
      </w:pPr>
      <w:r w:rsidRPr="00C70E09">
        <w:rPr>
          <w:color w:val="002060"/>
        </w:rPr>
        <w:t>VARIAZIONI AL PROGRAMMA GARE</w:t>
      </w:r>
    </w:p>
    <w:p w14:paraId="5CE684A7" w14:textId="77777777" w:rsidR="00C70E09" w:rsidRPr="00C70E09" w:rsidRDefault="00C70E09" w:rsidP="00C70E09">
      <w:pPr>
        <w:pStyle w:val="breakline"/>
        <w:divId w:val="527259509"/>
        <w:rPr>
          <w:color w:val="002060"/>
        </w:rPr>
      </w:pPr>
    </w:p>
    <w:p w14:paraId="127BF361" w14:textId="77777777" w:rsidR="00C70E09" w:rsidRPr="00C70E09" w:rsidRDefault="00C70E09" w:rsidP="00C70E09">
      <w:pPr>
        <w:pStyle w:val="SOTTOTITOLOCAMPIONATO1"/>
        <w:divId w:val="527259509"/>
        <w:rPr>
          <w:color w:val="002060"/>
        </w:rPr>
      </w:pPr>
      <w:r w:rsidRPr="00C70E09">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C70E09" w:rsidRPr="00C70E09" w14:paraId="6C363363" w14:textId="77777777" w:rsidTr="00C70E09">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349B9E" w14:textId="77777777" w:rsidR="00C70E09" w:rsidRPr="00C70E09" w:rsidRDefault="00C70E09" w:rsidP="00C856B7">
            <w:pPr>
              <w:pStyle w:val="HEADERTABELLA"/>
              <w:rPr>
                <w:color w:val="002060"/>
              </w:rPr>
            </w:pPr>
            <w:r w:rsidRPr="00C70E0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42CBE5" w14:textId="77777777" w:rsidR="00C70E09" w:rsidRPr="00C70E09" w:rsidRDefault="00C70E09" w:rsidP="00C856B7">
            <w:pPr>
              <w:pStyle w:val="HEADERTABELLA"/>
              <w:rPr>
                <w:color w:val="002060"/>
              </w:rPr>
            </w:pPr>
            <w:r w:rsidRPr="00C70E09">
              <w:rPr>
                <w:color w:val="002060"/>
              </w:rPr>
              <w:t xml:space="preserve">N° </w:t>
            </w:r>
            <w:proofErr w:type="spellStart"/>
            <w:r w:rsidRPr="00C70E09">
              <w:rPr>
                <w:color w:val="002060"/>
              </w:rPr>
              <w:t>Gior</w:t>
            </w:r>
            <w:proofErr w:type="spellEnd"/>
            <w:r w:rsidRPr="00C70E0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9505AD" w14:textId="77777777" w:rsidR="00C70E09" w:rsidRPr="00C70E09" w:rsidRDefault="00C70E09" w:rsidP="00C856B7">
            <w:pPr>
              <w:pStyle w:val="HEADERTABELLA"/>
              <w:rPr>
                <w:color w:val="002060"/>
              </w:rPr>
            </w:pPr>
            <w:r w:rsidRPr="00C70E0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07B6DC" w14:textId="77777777" w:rsidR="00C70E09" w:rsidRPr="00C70E09" w:rsidRDefault="00C70E09" w:rsidP="00C856B7">
            <w:pPr>
              <w:pStyle w:val="HEADERTABELLA"/>
              <w:rPr>
                <w:color w:val="002060"/>
              </w:rPr>
            </w:pPr>
            <w:r w:rsidRPr="00C70E0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FED6E2" w14:textId="77777777" w:rsidR="00C70E09" w:rsidRPr="00C70E09" w:rsidRDefault="00C70E09" w:rsidP="00C856B7">
            <w:pPr>
              <w:pStyle w:val="HEADERTABELLA"/>
              <w:rPr>
                <w:color w:val="002060"/>
              </w:rPr>
            </w:pPr>
            <w:r w:rsidRPr="00C70E09">
              <w:rPr>
                <w:color w:val="002060"/>
              </w:rPr>
              <w:t xml:space="preserve">Data </w:t>
            </w:r>
            <w:proofErr w:type="spellStart"/>
            <w:r w:rsidRPr="00C70E09">
              <w:rPr>
                <w:color w:val="002060"/>
              </w:rPr>
              <w:t>Orig</w:t>
            </w:r>
            <w:proofErr w:type="spellEnd"/>
            <w:r w:rsidRPr="00C70E0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68873" w14:textId="77777777" w:rsidR="00C70E09" w:rsidRPr="00C70E09" w:rsidRDefault="00C70E09" w:rsidP="00C856B7">
            <w:pPr>
              <w:pStyle w:val="HEADERTABELLA"/>
              <w:rPr>
                <w:color w:val="002060"/>
              </w:rPr>
            </w:pPr>
            <w:r w:rsidRPr="00C70E09">
              <w:rPr>
                <w:color w:val="002060"/>
              </w:rPr>
              <w:t xml:space="preserve">Ora </w:t>
            </w:r>
            <w:proofErr w:type="spellStart"/>
            <w:r w:rsidRPr="00C70E09">
              <w:rPr>
                <w:color w:val="002060"/>
              </w:rPr>
              <w:t>Var</w:t>
            </w:r>
            <w:proofErr w:type="spellEnd"/>
            <w:r w:rsidRPr="00C70E0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2D7047" w14:textId="77777777" w:rsidR="00C70E09" w:rsidRPr="00C70E09" w:rsidRDefault="00C70E09" w:rsidP="00C856B7">
            <w:pPr>
              <w:pStyle w:val="HEADERTABELLA"/>
              <w:rPr>
                <w:color w:val="002060"/>
              </w:rPr>
            </w:pPr>
            <w:r w:rsidRPr="00C70E09">
              <w:rPr>
                <w:color w:val="002060"/>
              </w:rPr>
              <w:t xml:space="preserve">Ora </w:t>
            </w:r>
            <w:proofErr w:type="spellStart"/>
            <w:r w:rsidRPr="00C70E09">
              <w:rPr>
                <w:color w:val="002060"/>
              </w:rPr>
              <w:t>Orig</w:t>
            </w:r>
            <w:proofErr w:type="spellEnd"/>
            <w:r w:rsidRPr="00C70E09">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393F17" w14:textId="77777777" w:rsidR="00C70E09" w:rsidRPr="00C70E09" w:rsidRDefault="00C70E09" w:rsidP="00C856B7">
            <w:pPr>
              <w:pStyle w:val="HEADERTABELLA"/>
              <w:rPr>
                <w:color w:val="002060"/>
              </w:rPr>
            </w:pPr>
            <w:r w:rsidRPr="00C70E09">
              <w:rPr>
                <w:color w:val="002060"/>
              </w:rPr>
              <w:t>Impianto</w:t>
            </w:r>
          </w:p>
        </w:tc>
      </w:tr>
      <w:tr w:rsidR="00C70E09" w:rsidRPr="00C70E09" w14:paraId="2887E4B7" w14:textId="77777777" w:rsidTr="00C70E09">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E5B97" w14:textId="10503B43" w:rsidR="00C70E09" w:rsidRPr="00C70E09" w:rsidRDefault="00C70E09" w:rsidP="00C70E09">
            <w:pPr>
              <w:pStyle w:val="ROWTABELLA"/>
              <w:rPr>
                <w:color w:val="002060"/>
              </w:rPr>
            </w:pPr>
            <w:r>
              <w:rPr>
                <w:color w:val="002060"/>
              </w:rPr>
              <w:t>11</w:t>
            </w:r>
            <w:r w:rsidRPr="00C70E09">
              <w:rPr>
                <w:color w:val="002060"/>
              </w:rPr>
              <w:t>/12/2019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CAF29" w14:textId="57FEB918" w:rsidR="00C70E09" w:rsidRPr="00C70E09" w:rsidRDefault="00C70E09" w:rsidP="00C70E09">
            <w:pPr>
              <w:pStyle w:val="ROWTABELLA"/>
              <w:jc w:val="center"/>
              <w:rPr>
                <w:color w:val="002060"/>
              </w:rPr>
            </w:pPr>
            <w:r w:rsidRPr="00C70E09">
              <w:rPr>
                <w:color w:val="002060"/>
              </w:rPr>
              <w:t xml:space="preserve">1 </w:t>
            </w:r>
            <w:r>
              <w:rPr>
                <w:color w:val="002060"/>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882C0" w14:textId="64030F63" w:rsidR="00C70E09" w:rsidRPr="00C70E09" w:rsidRDefault="00C70E09" w:rsidP="00C70E09">
            <w:pPr>
              <w:pStyle w:val="ROWTABELLA"/>
              <w:rPr>
                <w:color w:val="002060"/>
              </w:rPr>
            </w:pPr>
            <w:r>
              <w:rPr>
                <w:color w:val="002060"/>
              </w:rPr>
              <w:t>ROCCAFLUVIONE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CC4D5" w14:textId="73A67578" w:rsidR="00C70E09" w:rsidRPr="00C70E09" w:rsidRDefault="00C70E09" w:rsidP="00C70E09">
            <w:pPr>
              <w:pStyle w:val="ROWTABELLA"/>
              <w:rPr>
                <w:color w:val="002060"/>
              </w:rPr>
            </w:pPr>
            <w:r w:rsidRPr="00C70E09">
              <w:rPr>
                <w:color w:val="002060"/>
              </w:rPr>
              <w:t>FUTSAL VIRE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80B59" w14:textId="5DAC3D55" w:rsidR="00C70E09" w:rsidRPr="00C70E09" w:rsidRDefault="00C70E09" w:rsidP="00C70E09">
            <w:pPr>
              <w:rPr>
                <w:rFonts w:ascii="Arial" w:hAnsi="Arial" w:cs="Arial"/>
                <w:color w:val="002060"/>
                <w:sz w:val="12"/>
                <w:szCs w:val="12"/>
              </w:rPr>
            </w:pPr>
            <w:r w:rsidRPr="00C70E09">
              <w:rPr>
                <w:rFonts w:ascii="Arial" w:hAnsi="Arial" w:cs="Arial"/>
                <w:color w:val="002060"/>
                <w:sz w:val="12"/>
                <w:szCs w:val="12"/>
              </w:rPr>
              <w:t>0</w:t>
            </w:r>
            <w:r>
              <w:rPr>
                <w:rFonts w:ascii="Arial" w:hAnsi="Arial" w:cs="Arial"/>
                <w:color w:val="002060"/>
                <w:sz w:val="12"/>
                <w:szCs w:val="12"/>
              </w:rPr>
              <w:t>4</w:t>
            </w:r>
            <w:r w:rsidRPr="00C70E09">
              <w:rPr>
                <w:rFonts w:ascii="Arial" w:hAnsi="Arial" w:cs="Arial"/>
                <w:color w:val="002060"/>
                <w:sz w:val="12"/>
                <w:szCs w:val="12"/>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84BB9" w14:textId="7E2C4421" w:rsidR="00C70E09" w:rsidRPr="00C70E09" w:rsidRDefault="00C70E09" w:rsidP="00C70E09">
            <w:pPr>
              <w:pStyle w:val="ROWTABELLA"/>
              <w:jc w:val="center"/>
              <w:rPr>
                <w:color w:val="002060"/>
              </w:rPr>
            </w:pPr>
            <w:r w:rsidRPr="00C70E09">
              <w:rPr>
                <w:color w:val="002060"/>
              </w:rPr>
              <w:t>20:</w:t>
            </w:r>
            <w:r>
              <w:rPr>
                <w:color w:val="002060"/>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DAB63" w14:textId="77777777" w:rsidR="00C70E09" w:rsidRPr="00C70E09" w:rsidRDefault="00C70E09" w:rsidP="00C70E09">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4AAC4" w14:textId="033E95EF" w:rsidR="00C70E09" w:rsidRPr="00C70E09" w:rsidRDefault="00C70E09" w:rsidP="00C70E09">
            <w:pPr>
              <w:pStyle w:val="ROWTABELLA"/>
              <w:rPr>
                <w:color w:val="002060"/>
              </w:rPr>
            </w:pPr>
          </w:p>
        </w:tc>
      </w:tr>
    </w:tbl>
    <w:p w14:paraId="50260492" w14:textId="77777777" w:rsidR="00E3370C" w:rsidRPr="00C70E09" w:rsidRDefault="00E3370C" w:rsidP="00F53C2C">
      <w:pPr>
        <w:pStyle w:val="Corpodeltesto21"/>
        <w:jc w:val="center"/>
        <w:divId w:val="527259509"/>
        <w:rPr>
          <w:rFonts w:ascii="Arial" w:hAnsi="Arial" w:cs="Arial"/>
          <w:b/>
          <w:color w:val="002060"/>
          <w:sz w:val="30"/>
          <w:szCs w:val="30"/>
        </w:rPr>
      </w:pPr>
    </w:p>
    <w:p w14:paraId="19F01702" w14:textId="77777777" w:rsidR="00E3370C" w:rsidRPr="00C70E09" w:rsidRDefault="00E3370C"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lastRenderedPageBreak/>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6CA18E65"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581B46">
        <w:rPr>
          <w:b/>
          <w:color w:val="002060"/>
          <w:u w:val="single"/>
        </w:rPr>
        <w:t>16</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41FBC4EF"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581B46">
        <w:rPr>
          <w:b/>
          <w:color w:val="002060"/>
          <w:u w:val="single"/>
        </w:rPr>
        <w:t>04</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04EB9" w14:textId="77777777" w:rsidR="00531C49" w:rsidRDefault="00531C49">
      <w:r>
        <w:separator/>
      </w:r>
    </w:p>
  </w:endnote>
  <w:endnote w:type="continuationSeparator" w:id="0">
    <w:p w14:paraId="23766109" w14:textId="77777777" w:rsidR="00531C49" w:rsidRDefault="0053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0905C81"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81B46">
      <w:rPr>
        <w:rStyle w:val="Numeropagina"/>
        <w:rFonts w:ascii="Arial" w:hAnsi="Arial" w:cs="Arial"/>
        <w:color w:val="002060"/>
      </w:rPr>
      <w:t>40</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81931" w14:textId="77777777" w:rsidR="00531C49" w:rsidRDefault="00531C49">
      <w:r>
        <w:separator/>
      </w:r>
    </w:p>
  </w:footnote>
  <w:footnote w:type="continuationSeparator" w:id="0">
    <w:p w14:paraId="581B1F00" w14:textId="77777777" w:rsidR="00531C49" w:rsidRDefault="0053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5E582-0139-48F8-A1C1-9609237A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132</TotalTime>
  <Pages>25</Pages>
  <Words>7155</Words>
  <Characters>40788</Characters>
  <Application>Microsoft Office Word</Application>
  <DocSecurity>0</DocSecurity>
  <Lines>339</Lines>
  <Paragraphs>95</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47848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11</cp:revision>
  <cp:lastPrinted>2019-12-02T08:59:00Z</cp:lastPrinted>
  <dcterms:created xsi:type="dcterms:W3CDTF">2019-12-04T09:16:00Z</dcterms:created>
  <dcterms:modified xsi:type="dcterms:W3CDTF">2019-12-04T14:59:00Z</dcterms:modified>
</cp:coreProperties>
</file>