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658A9F7A"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25F71">
              <w:rPr>
                <w:rFonts w:ascii="Arial" w:hAnsi="Arial" w:cs="Arial"/>
                <w:color w:val="002060"/>
                <w:sz w:val="40"/>
                <w:szCs w:val="40"/>
              </w:rPr>
              <w:t>4</w:t>
            </w:r>
            <w:r w:rsidR="002A75C5">
              <w:rPr>
                <w:rFonts w:ascii="Arial" w:hAnsi="Arial" w:cs="Arial"/>
                <w:color w:val="002060"/>
                <w:sz w:val="40"/>
                <w:szCs w:val="40"/>
              </w:rPr>
              <w:t>4</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2A75C5">
              <w:rPr>
                <w:rFonts w:ascii="Arial" w:hAnsi="Arial" w:cs="Arial"/>
                <w:color w:val="002060"/>
                <w:sz w:val="40"/>
                <w:szCs w:val="40"/>
              </w:rPr>
              <w:t>11</w:t>
            </w:r>
            <w:r w:rsidR="00CF4C7D" w:rsidRPr="00EB53CB">
              <w:rPr>
                <w:rFonts w:ascii="Arial" w:hAnsi="Arial" w:cs="Arial"/>
                <w:color w:val="002060"/>
                <w:sz w:val="40"/>
                <w:szCs w:val="40"/>
              </w:rPr>
              <w:t>/</w:t>
            </w:r>
            <w:r w:rsidR="00853255">
              <w:rPr>
                <w:rFonts w:ascii="Arial" w:hAnsi="Arial" w:cs="Arial"/>
                <w:color w:val="002060"/>
                <w:sz w:val="40"/>
                <w:szCs w:val="40"/>
              </w:rPr>
              <w:t>1</w:t>
            </w:r>
            <w:r w:rsidR="00425F71">
              <w:rPr>
                <w:rFonts w:ascii="Arial" w:hAnsi="Arial" w:cs="Arial"/>
                <w:color w:val="002060"/>
                <w:sz w:val="40"/>
                <w:szCs w:val="40"/>
              </w:rPr>
              <w:t>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09A4C86A"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100F0B">
          <w:rPr>
            <w:noProof/>
            <w:webHidden/>
            <w:color w:val="002060"/>
          </w:rPr>
          <w:t>1</w:t>
        </w:r>
        <w:r w:rsidRPr="00B04E8D">
          <w:rPr>
            <w:noProof/>
            <w:webHidden/>
            <w:color w:val="002060"/>
          </w:rPr>
          <w:fldChar w:fldCharType="end"/>
        </w:r>
      </w:hyperlink>
    </w:p>
    <w:p w14:paraId="19B270DD" w14:textId="53111EB3" w:rsidR="00B04E8D" w:rsidRPr="00B04E8D" w:rsidRDefault="004001F4">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100F0B">
          <w:rPr>
            <w:noProof/>
            <w:webHidden/>
            <w:color w:val="002060"/>
          </w:rPr>
          <w:t>1</w:t>
        </w:r>
        <w:r w:rsidR="00C859AB" w:rsidRPr="00B04E8D">
          <w:rPr>
            <w:noProof/>
            <w:webHidden/>
            <w:color w:val="002060"/>
          </w:rPr>
          <w:fldChar w:fldCharType="end"/>
        </w:r>
      </w:hyperlink>
    </w:p>
    <w:p w14:paraId="6DA095C4" w14:textId="191247B2" w:rsidR="00B04E8D" w:rsidRPr="00B04E8D" w:rsidRDefault="004001F4">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100F0B">
          <w:rPr>
            <w:noProof/>
            <w:webHidden/>
            <w:color w:val="002060"/>
          </w:rPr>
          <w:t>1</w:t>
        </w:r>
        <w:r w:rsidR="00C859AB" w:rsidRPr="00B04E8D">
          <w:rPr>
            <w:noProof/>
            <w:webHidden/>
            <w:color w:val="002060"/>
          </w:rPr>
          <w:fldChar w:fldCharType="end"/>
        </w:r>
      </w:hyperlink>
    </w:p>
    <w:p w14:paraId="449E64FB" w14:textId="7808AE60" w:rsidR="00B04E8D" w:rsidRPr="00B04E8D" w:rsidRDefault="004001F4">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100F0B">
          <w:rPr>
            <w:noProof/>
            <w:webHidden/>
            <w:color w:val="002060"/>
          </w:rPr>
          <w:t>1</w:t>
        </w:r>
        <w:r w:rsidR="00C859AB" w:rsidRPr="00B04E8D">
          <w:rPr>
            <w:noProof/>
            <w:webHidden/>
            <w:color w:val="002060"/>
          </w:rPr>
          <w:fldChar w:fldCharType="end"/>
        </w:r>
      </w:hyperlink>
    </w:p>
    <w:p w14:paraId="0B94D6DD" w14:textId="7D37EECE" w:rsidR="00B04E8D" w:rsidRPr="00B04E8D" w:rsidRDefault="004001F4">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100F0B">
          <w:rPr>
            <w:noProof/>
            <w:webHidden/>
            <w:color w:val="002060"/>
          </w:rPr>
          <w:t>1</w:t>
        </w:r>
        <w:r w:rsidR="00C859AB" w:rsidRPr="00B04E8D">
          <w:rPr>
            <w:noProof/>
            <w:webHidden/>
            <w:color w:val="002060"/>
          </w:rPr>
          <w:fldChar w:fldCharType="end"/>
        </w:r>
      </w:hyperlink>
    </w:p>
    <w:p w14:paraId="6803A26A" w14:textId="27B302E2" w:rsidR="00B04E8D" w:rsidRDefault="004001F4">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100F0B">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92BC017" w14:textId="77777777" w:rsidR="00D7413D" w:rsidRPr="00C55D88" w:rsidRDefault="00D7413D" w:rsidP="00F336CC">
      <w:pPr>
        <w:rPr>
          <w:rFonts w:ascii="Arial" w:hAnsi="Arial" w:cs="Arial"/>
          <w:color w:val="002060"/>
          <w:sz w:val="22"/>
          <w:szCs w:val="22"/>
        </w:rPr>
      </w:pPr>
    </w:p>
    <w:p w14:paraId="3E74E72E" w14:textId="77777777" w:rsidR="00C30BEA" w:rsidRPr="00C55D88" w:rsidRDefault="00C30BEA" w:rsidP="00F336CC">
      <w:pPr>
        <w:rPr>
          <w:rFonts w:ascii="Arial" w:hAnsi="Arial" w:cs="Arial"/>
          <w:color w:val="002060"/>
          <w:sz w:val="22"/>
          <w:szCs w:val="22"/>
        </w:rPr>
      </w:pPr>
    </w:p>
    <w:p w14:paraId="25D5ABBA" w14:textId="77777777" w:rsidR="00CB0BB9" w:rsidRPr="00C55D88"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5C944632" w14:textId="090C766A" w:rsidR="00C55D88" w:rsidRDefault="00C55D88" w:rsidP="00264BAF">
      <w:pPr>
        <w:pStyle w:val="LndNormale1"/>
        <w:rPr>
          <w:color w:val="002060"/>
        </w:rPr>
      </w:pPr>
    </w:p>
    <w:p w14:paraId="3E276D51" w14:textId="11A9806A" w:rsidR="00143CA3" w:rsidRDefault="00143CA3" w:rsidP="00264BAF">
      <w:pPr>
        <w:pStyle w:val="LndNormale1"/>
        <w:rPr>
          <w:color w:val="002060"/>
        </w:rPr>
      </w:pPr>
    </w:p>
    <w:p w14:paraId="35BB0589" w14:textId="7E4B5271" w:rsidR="00143CA3" w:rsidRPr="00EB53CB" w:rsidRDefault="00143CA3" w:rsidP="00143CA3">
      <w:pPr>
        <w:pStyle w:val="LndNormale1"/>
        <w:jc w:val="left"/>
        <w:rPr>
          <w:b/>
          <w:color w:val="002060"/>
          <w:sz w:val="28"/>
          <w:szCs w:val="28"/>
        </w:rPr>
      </w:pPr>
      <w:r>
        <w:rPr>
          <w:b/>
          <w:color w:val="002060"/>
          <w:sz w:val="28"/>
          <w:szCs w:val="28"/>
        </w:rPr>
        <w:t>CONSIGLIO DIRETTIVO</w:t>
      </w:r>
    </w:p>
    <w:p w14:paraId="2EB01FA7" w14:textId="77777777" w:rsidR="00143CA3" w:rsidRPr="00143CA3" w:rsidRDefault="00143CA3" w:rsidP="00264BAF">
      <w:pPr>
        <w:pStyle w:val="LndNormale1"/>
        <w:rPr>
          <w:color w:val="002060"/>
        </w:rPr>
      </w:pPr>
    </w:p>
    <w:p w14:paraId="22BB7D7A" w14:textId="77777777" w:rsidR="00143CA3" w:rsidRPr="00143CA3" w:rsidRDefault="00143CA3" w:rsidP="00143CA3">
      <w:pPr>
        <w:pStyle w:val="LndNormale1"/>
        <w:rPr>
          <w:color w:val="002060"/>
          <w:u w:val="single"/>
        </w:rPr>
      </w:pPr>
      <w:r w:rsidRPr="00143CA3">
        <w:rPr>
          <w:color w:val="002060"/>
          <w:u w:val="single"/>
        </w:rPr>
        <w:t>RIUNIONE DEL CONSIGLIO DIRETTIVO N. 5  DEL 05.12.2019</w:t>
      </w:r>
    </w:p>
    <w:p w14:paraId="0DC98398" w14:textId="77777777" w:rsidR="00143CA3" w:rsidRPr="00143CA3" w:rsidRDefault="00143CA3" w:rsidP="00143CA3">
      <w:pPr>
        <w:pStyle w:val="LndNormale1"/>
        <w:rPr>
          <w:color w:val="002060"/>
          <w:u w:val="single"/>
        </w:rPr>
      </w:pPr>
    </w:p>
    <w:p w14:paraId="06CA22A2" w14:textId="77777777" w:rsidR="00143CA3" w:rsidRPr="00143CA3" w:rsidRDefault="00143CA3" w:rsidP="00143CA3">
      <w:pPr>
        <w:pStyle w:val="LndNormale1"/>
        <w:rPr>
          <w:color w:val="002060"/>
        </w:rPr>
      </w:pPr>
      <w:r w:rsidRPr="00143CA3">
        <w:rPr>
          <w:color w:val="002060"/>
          <w:u w:val="single"/>
        </w:rPr>
        <w:t>Sono presenti:</w:t>
      </w:r>
      <w:r w:rsidRPr="00143CA3">
        <w:rPr>
          <w:color w:val="002060"/>
        </w:rPr>
        <w:t xml:space="preserve"> Cellini (Presidente) – Panichi – Sassaroli – Bottacchiari – De Grandis – Franchellucci – Giuseppetti – Moretti – Capretti (C5) – Castellana (Segretario) </w:t>
      </w:r>
    </w:p>
    <w:p w14:paraId="61F8D976" w14:textId="07CC02CD" w:rsidR="00143CA3" w:rsidRDefault="00143CA3" w:rsidP="00264BAF">
      <w:pPr>
        <w:pStyle w:val="LndNormale1"/>
        <w:rPr>
          <w:color w:val="002060"/>
        </w:rPr>
      </w:pPr>
    </w:p>
    <w:p w14:paraId="3894366F" w14:textId="28F91080" w:rsidR="00143CA3" w:rsidRDefault="00143CA3" w:rsidP="00264BAF">
      <w:pPr>
        <w:pStyle w:val="LndNormale1"/>
        <w:rPr>
          <w:color w:val="002060"/>
        </w:rPr>
      </w:pPr>
    </w:p>
    <w:p w14:paraId="2F95BDF5" w14:textId="77777777" w:rsidR="00143CA3" w:rsidRPr="00143CA3" w:rsidRDefault="00143CA3" w:rsidP="00143CA3">
      <w:pPr>
        <w:pStyle w:val="LndNormale1"/>
        <w:rPr>
          <w:b/>
          <w:color w:val="002060"/>
          <w:sz w:val="28"/>
          <w:szCs w:val="28"/>
        </w:rPr>
      </w:pPr>
      <w:r w:rsidRPr="00143CA3">
        <w:rPr>
          <w:b/>
          <w:color w:val="002060"/>
          <w:sz w:val="28"/>
          <w:szCs w:val="28"/>
        </w:rPr>
        <w:t>AUTORIZZAZIONE TORNEI</w:t>
      </w:r>
    </w:p>
    <w:p w14:paraId="1EA52444" w14:textId="77777777" w:rsidR="00143CA3" w:rsidRPr="00143CA3" w:rsidRDefault="00143CA3" w:rsidP="00143CA3">
      <w:pPr>
        <w:pStyle w:val="LndNormale1"/>
        <w:rPr>
          <w:color w:val="002060"/>
          <w:szCs w:val="22"/>
        </w:rPr>
      </w:pPr>
    </w:p>
    <w:p w14:paraId="406D0A63" w14:textId="77777777" w:rsidR="00143CA3" w:rsidRPr="00143CA3" w:rsidRDefault="00143CA3" w:rsidP="00143CA3">
      <w:pPr>
        <w:pStyle w:val="LndNormale1"/>
        <w:rPr>
          <w:color w:val="002060"/>
        </w:rPr>
      </w:pPr>
      <w:r w:rsidRPr="00143CA3">
        <w:rPr>
          <w:color w:val="002060"/>
        </w:rPr>
        <w:t>Questo Comitato Regionale ha autorizzato l’effettuazione dei sottonotati Tornei, approvandone i regolamenti:</w:t>
      </w:r>
    </w:p>
    <w:p w14:paraId="32344EF5" w14:textId="77777777" w:rsidR="00143CA3" w:rsidRPr="00143CA3" w:rsidRDefault="00143CA3" w:rsidP="00143CA3">
      <w:pPr>
        <w:pStyle w:val="LndNormale1"/>
        <w:rPr>
          <w:color w:val="002060"/>
          <w:szCs w:val="22"/>
        </w:rPr>
      </w:pPr>
    </w:p>
    <w:p w14:paraId="1BC5E26D" w14:textId="77777777" w:rsidR="00143CA3" w:rsidRPr="00143CA3" w:rsidRDefault="00143CA3" w:rsidP="00143CA3">
      <w:pPr>
        <w:pStyle w:val="LndNormale1"/>
        <w:tabs>
          <w:tab w:val="left" w:pos="2895"/>
        </w:tabs>
        <w:rPr>
          <w:b/>
          <w:color w:val="002060"/>
          <w:szCs w:val="22"/>
          <w:u w:val="single"/>
        </w:rPr>
      </w:pPr>
      <w:r w:rsidRPr="00143CA3">
        <w:rPr>
          <w:b/>
          <w:color w:val="002060"/>
          <w:szCs w:val="22"/>
          <w:u w:val="single"/>
        </w:rPr>
        <w:t>TORNEI S.G.S.</w:t>
      </w:r>
    </w:p>
    <w:p w14:paraId="118C25C6" w14:textId="77777777" w:rsidR="00143CA3" w:rsidRPr="00143CA3" w:rsidRDefault="00143CA3" w:rsidP="00143CA3">
      <w:pPr>
        <w:pStyle w:val="LndNormale1"/>
        <w:ind w:left="2832" w:hanging="2832"/>
        <w:rPr>
          <w:color w:val="002060"/>
        </w:rPr>
      </w:pPr>
      <w:r w:rsidRPr="00143CA3">
        <w:rPr>
          <w:color w:val="002060"/>
        </w:rPr>
        <w:t xml:space="preserve">Denominazione Torneo: </w:t>
      </w:r>
      <w:r w:rsidRPr="00143CA3">
        <w:rPr>
          <w:color w:val="002060"/>
        </w:rPr>
        <w:tab/>
      </w:r>
      <w:r w:rsidRPr="00143CA3">
        <w:rPr>
          <w:b/>
          <w:color w:val="002060"/>
        </w:rPr>
        <w:t>3^ Giornata Del Cuore – Memorial “Riccardo Olivieri”</w:t>
      </w:r>
    </w:p>
    <w:p w14:paraId="4891DCEB" w14:textId="77777777" w:rsidR="00143CA3" w:rsidRPr="00143CA3" w:rsidRDefault="00143CA3" w:rsidP="00143CA3">
      <w:pPr>
        <w:pStyle w:val="LndNormale1"/>
        <w:rPr>
          <w:color w:val="002060"/>
        </w:rPr>
      </w:pPr>
      <w:r w:rsidRPr="00143CA3">
        <w:rPr>
          <w:color w:val="002060"/>
        </w:rPr>
        <w:t>Periodo di svolgimento:</w:t>
      </w:r>
      <w:r w:rsidRPr="00143CA3">
        <w:rPr>
          <w:color w:val="002060"/>
        </w:rPr>
        <w:tab/>
        <w:t>22.12.2019</w:t>
      </w:r>
    </w:p>
    <w:p w14:paraId="1ED501DC" w14:textId="77777777" w:rsidR="00143CA3" w:rsidRPr="00143CA3" w:rsidRDefault="00143CA3" w:rsidP="00143CA3">
      <w:pPr>
        <w:pStyle w:val="LndNormale1"/>
        <w:ind w:left="2832" w:hanging="2832"/>
        <w:rPr>
          <w:color w:val="002060"/>
        </w:rPr>
      </w:pPr>
      <w:r w:rsidRPr="00143CA3">
        <w:rPr>
          <w:color w:val="002060"/>
        </w:rPr>
        <w:t>Categoria:</w:t>
      </w:r>
      <w:r w:rsidRPr="00143CA3">
        <w:rPr>
          <w:color w:val="002060"/>
        </w:rPr>
        <w:tab/>
        <w:t>Primi Calci</w:t>
      </w:r>
    </w:p>
    <w:p w14:paraId="6CB50A45" w14:textId="77777777" w:rsidR="00143CA3" w:rsidRPr="00143CA3" w:rsidRDefault="00143CA3" w:rsidP="00143CA3">
      <w:pPr>
        <w:pStyle w:val="LndNormale1"/>
        <w:ind w:left="2832" w:hanging="2832"/>
        <w:rPr>
          <w:color w:val="002060"/>
        </w:rPr>
      </w:pPr>
      <w:r w:rsidRPr="00143CA3">
        <w:rPr>
          <w:color w:val="002060"/>
        </w:rPr>
        <w:t xml:space="preserve">Carattere </w:t>
      </w:r>
      <w:r w:rsidRPr="00143CA3">
        <w:rPr>
          <w:color w:val="002060"/>
        </w:rPr>
        <w:tab/>
        <w:t>Regionale</w:t>
      </w:r>
    </w:p>
    <w:p w14:paraId="7857DF7E" w14:textId="77777777" w:rsidR="00143CA3" w:rsidRPr="00143CA3" w:rsidRDefault="00143CA3" w:rsidP="00143CA3">
      <w:pPr>
        <w:pStyle w:val="LndNormale1"/>
        <w:ind w:left="2832" w:hanging="2832"/>
        <w:rPr>
          <w:b/>
          <w:color w:val="002060"/>
        </w:rPr>
      </w:pPr>
      <w:r w:rsidRPr="00143CA3">
        <w:rPr>
          <w:color w:val="002060"/>
        </w:rPr>
        <w:t>Organizzazione:</w:t>
      </w:r>
      <w:r w:rsidRPr="00143CA3">
        <w:rPr>
          <w:color w:val="002060"/>
        </w:rPr>
        <w:tab/>
      </w:r>
      <w:r w:rsidRPr="00143CA3">
        <w:rPr>
          <w:b/>
          <w:color w:val="002060"/>
        </w:rPr>
        <w:t>A.S.D. REAL ANCARIA</w:t>
      </w:r>
    </w:p>
    <w:p w14:paraId="75FABF9C" w14:textId="77777777" w:rsidR="00143CA3" w:rsidRPr="00143CA3" w:rsidRDefault="00143CA3" w:rsidP="00264BAF">
      <w:pPr>
        <w:pStyle w:val="LndNormale1"/>
        <w:rPr>
          <w:color w:val="002060"/>
        </w:rPr>
      </w:pPr>
    </w:p>
    <w:p w14:paraId="5DE6F601" w14:textId="0078798E" w:rsidR="00C34DB4" w:rsidRPr="00143CA3" w:rsidRDefault="00C34DB4"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14:paraId="13BC5376" w14:textId="6F8CBA8D" w:rsidR="00173081" w:rsidRDefault="00173081" w:rsidP="00173081">
      <w:pPr>
        <w:pStyle w:val="breakline"/>
        <w:divId w:val="527259509"/>
        <w:rPr>
          <w:color w:val="002060"/>
        </w:rPr>
      </w:pPr>
    </w:p>
    <w:p w14:paraId="18AB27C8" w14:textId="77777777" w:rsidR="00DD3248" w:rsidRPr="009E0381" w:rsidRDefault="00DD3248" w:rsidP="00DD3248">
      <w:pPr>
        <w:pStyle w:val="TITOLOCAMPIONATO"/>
        <w:shd w:val="clear" w:color="auto" w:fill="CCCCCC"/>
        <w:spacing w:before="80" w:after="40"/>
        <w:divId w:val="527259509"/>
        <w:rPr>
          <w:color w:val="002060"/>
        </w:rPr>
      </w:pPr>
      <w:r w:rsidRPr="009E0381">
        <w:rPr>
          <w:color w:val="002060"/>
        </w:rPr>
        <w:t>CALCIO A CINQUE SERIE C1</w:t>
      </w:r>
    </w:p>
    <w:p w14:paraId="61C57492" w14:textId="77777777" w:rsidR="00DD3248" w:rsidRPr="009E0381" w:rsidRDefault="00DD3248" w:rsidP="00DD3248">
      <w:pPr>
        <w:pStyle w:val="TITOLOPRINC"/>
        <w:divId w:val="527259509"/>
        <w:rPr>
          <w:color w:val="002060"/>
        </w:rPr>
      </w:pPr>
      <w:r w:rsidRPr="009E0381">
        <w:rPr>
          <w:color w:val="002060"/>
        </w:rPr>
        <w:t>RISULTATI</w:t>
      </w:r>
    </w:p>
    <w:p w14:paraId="6F15F308" w14:textId="77777777" w:rsidR="00DD3248" w:rsidRPr="009E0381" w:rsidRDefault="00DD3248" w:rsidP="00DD3248">
      <w:pPr>
        <w:pStyle w:val="breakline"/>
        <w:divId w:val="527259509"/>
        <w:rPr>
          <w:color w:val="002060"/>
        </w:rPr>
      </w:pPr>
    </w:p>
    <w:p w14:paraId="38196C9F" w14:textId="77777777" w:rsidR="00DD3248" w:rsidRPr="009E0381" w:rsidRDefault="00DD3248" w:rsidP="00DD3248">
      <w:pPr>
        <w:pStyle w:val="SOTTOTITOLOCAMPIONATO1"/>
        <w:divId w:val="527259509"/>
        <w:rPr>
          <w:color w:val="002060"/>
        </w:rPr>
      </w:pPr>
      <w:r w:rsidRPr="009E0381">
        <w:rPr>
          <w:color w:val="002060"/>
        </w:rPr>
        <w:t>RISULTATI UFFICIALI GARE DEL 06/12/2019</w:t>
      </w:r>
    </w:p>
    <w:p w14:paraId="4268ED33" w14:textId="77777777" w:rsidR="00DD3248" w:rsidRPr="009E0381" w:rsidRDefault="00DD3248" w:rsidP="00DD3248">
      <w:pPr>
        <w:pStyle w:val="SOTTOTITOLOCAMPIONATO2"/>
        <w:divId w:val="527259509"/>
        <w:rPr>
          <w:color w:val="002060"/>
        </w:rPr>
      </w:pPr>
      <w:r w:rsidRPr="009E0381">
        <w:rPr>
          <w:color w:val="002060"/>
        </w:rPr>
        <w:t>Si trascrivono qui di seguito i risultati ufficiali delle gare disputate</w:t>
      </w:r>
    </w:p>
    <w:p w14:paraId="4E608469" w14:textId="77777777" w:rsidR="00DD3248" w:rsidRPr="009E0381" w:rsidRDefault="00DD3248" w:rsidP="00DD324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DD3248" w:rsidRPr="009E0381" w14:paraId="6FFD664B" w14:textId="77777777" w:rsidTr="00DD324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78F72556"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C4838A" w14:textId="77777777" w:rsidR="00DD3248" w:rsidRPr="009E0381" w:rsidRDefault="00DD3248" w:rsidP="00DD3248">
                  <w:pPr>
                    <w:pStyle w:val="HEADERTABELLA"/>
                    <w:rPr>
                      <w:color w:val="002060"/>
                    </w:rPr>
                  </w:pPr>
                  <w:r w:rsidRPr="009E0381">
                    <w:rPr>
                      <w:color w:val="002060"/>
                    </w:rPr>
                    <w:lastRenderedPageBreak/>
                    <w:t>GIRONE A - 12 Giornata - A</w:t>
                  </w:r>
                </w:p>
              </w:tc>
            </w:tr>
            <w:tr w:rsidR="00DD3248" w:rsidRPr="009E0381" w14:paraId="286104C7" w14:textId="77777777" w:rsidTr="00DD3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C605D23" w14:textId="77777777" w:rsidR="00DD3248" w:rsidRPr="009E0381" w:rsidRDefault="00DD3248" w:rsidP="00DD3248">
                  <w:pPr>
                    <w:pStyle w:val="ROWTABELLA"/>
                    <w:rPr>
                      <w:color w:val="002060"/>
                    </w:rPr>
                  </w:pPr>
                  <w:r w:rsidRPr="009E0381">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E1DC28" w14:textId="77777777" w:rsidR="00DD3248" w:rsidRPr="009E0381" w:rsidRDefault="00DD3248" w:rsidP="00DD3248">
                  <w:pPr>
                    <w:pStyle w:val="ROWTABELLA"/>
                    <w:rPr>
                      <w:color w:val="002060"/>
                    </w:rPr>
                  </w:pPr>
                  <w:r w:rsidRPr="009E0381">
                    <w:rPr>
                      <w:color w:val="002060"/>
                    </w:rPr>
                    <w:t>- FUTSAL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C7DF93" w14:textId="77777777" w:rsidR="00DD3248" w:rsidRPr="009E0381" w:rsidRDefault="00DD3248" w:rsidP="00DD3248">
                  <w:pPr>
                    <w:pStyle w:val="ROWTABELLA"/>
                    <w:jc w:val="center"/>
                    <w:rPr>
                      <w:color w:val="002060"/>
                    </w:rPr>
                  </w:pPr>
                  <w:r w:rsidRPr="009E0381">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D8B33E" w14:textId="77777777" w:rsidR="00DD3248" w:rsidRPr="009E0381" w:rsidRDefault="00DD3248" w:rsidP="00DD3248">
                  <w:pPr>
                    <w:pStyle w:val="ROWTABELLA"/>
                    <w:jc w:val="center"/>
                    <w:rPr>
                      <w:color w:val="002060"/>
                    </w:rPr>
                  </w:pPr>
                  <w:r w:rsidRPr="009E0381">
                    <w:rPr>
                      <w:color w:val="002060"/>
                    </w:rPr>
                    <w:t> </w:t>
                  </w:r>
                </w:p>
              </w:tc>
            </w:tr>
            <w:tr w:rsidR="00DD3248" w:rsidRPr="009E0381" w14:paraId="0BA6CD4A"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D010310" w14:textId="77777777" w:rsidR="00DD3248" w:rsidRPr="009E0381" w:rsidRDefault="00DD3248" w:rsidP="00DD3248">
                  <w:pPr>
                    <w:pStyle w:val="ROWTABELLA"/>
                    <w:rPr>
                      <w:color w:val="002060"/>
                    </w:rPr>
                  </w:pPr>
                  <w:r w:rsidRPr="009E0381">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ADF3C34" w14:textId="77777777" w:rsidR="00DD3248" w:rsidRPr="009E0381" w:rsidRDefault="00DD3248" w:rsidP="00DD3248">
                  <w:pPr>
                    <w:pStyle w:val="ROWTABELLA"/>
                    <w:rPr>
                      <w:color w:val="002060"/>
                    </w:rPr>
                  </w:pPr>
                  <w:r w:rsidRPr="009E0381">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11563FF" w14:textId="77777777" w:rsidR="00DD3248" w:rsidRPr="009E0381" w:rsidRDefault="00DD3248" w:rsidP="00DD3248">
                  <w:pPr>
                    <w:pStyle w:val="ROWTABELLA"/>
                    <w:jc w:val="center"/>
                    <w:rPr>
                      <w:color w:val="002060"/>
                    </w:rPr>
                  </w:pPr>
                  <w:r w:rsidRPr="009E0381">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CA9DD98" w14:textId="77777777" w:rsidR="00DD3248" w:rsidRPr="009E0381" w:rsidRDefault="00DD3248" w:rsidP="00DD3248">
                  <w:pPr>
                    <w:pStyle w:val="ROWTABELLA"/>
                    <w:jc w:val="center"/>
                    <w:rPr>
                      <w:color w:val="002060"/>
                    </w:rPr>
                  </w:pPr>
                  <w:r w:rsidRPr="009E0381">
                    <w:rPr>
                      <w:color w:val="002060"/>
                    </w:rPr>
                    <w:t> </w:t>
                  </w:r>
                </w:p>
              </w:tc>
            </w:tr>
            <w:tr w:rsidR="00DD3248" w:rsidRPr="009E0381" w14:paraId="00030007"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91E5049" w14:textId="77777777" w:rsidR="00DD3248" w:rsidRPr="009E0381" w:rsidRDefault="00DD3248" w:rsidP="00DD3248">
                  <w:pPr>
                    <w:pStyle w:val="ROWTABELLA"/>
                    <w:rPr>
                      <w:color w:val="002060"/>
                    </w:rPr>
                  </w:pPr>
                  <w:r w:rsidRPr="009E0381">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AFACBC9" w14:textId="77777777" w:rsidR="00DD3248" w:rsidRPr="009E0381" w:rsidRDefault="00DD3248" w:rsidP="00DD3248">
                  <w:pPr>
                    <w:pStyle w:val="ROWTABELLA"/>
                    <w:rPr>
                      <w:color w:val="002060"/>
                    </w:rPr>
                  </w:pPr>
                  <w:r w:rsidRPr="009E0381">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268B63F" w14:textId="77777777" w:rsidR="00DD3248" w:rsidRPr="009E0381" w:rsidRDefault="00DD3248" w:rsidP="00DD3248">
                  <w:pPr>
                    <w:pStyle w:val="ROWTABELLA"/>
                    <w:jc w:val="center"/>
                    <w:rPr>
                      <w:color w:val="002060"/>
                    </w:rPr>
                  </w:pPr>
                  <w:r w:rsidRPr="009E038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6247756" w14:textId="77777777" w:rsidR="00DD3248" w:rsidRPr="009E0381" w:rsidRDefault="00DD3248" w:rsidP="00DD3248">
                  <w:pPr>
                    <w:pStyle w:val="ROWTABELLA"/>
                    <w:jc w:val="center"/>
                    <w:rPr>
                      <w:color w:val="002060"/>
                    </w:rPr>
                  </w:pPr>
                  <w:r w:rsidRPr="009E0381">
                    <w:rPr>
                      <w:color w:val="002060"/>
                    </w:rPr>
                    <w:t> </w:t>
                  </w:r>
                </w:p>
              </w:tc>
            </w:tr>
            <w:tr w:rsidR="00DD3248" w:rsidRPr="009E0381" w14:paraId="75A81164"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E24C198" w14:textId="77777777" w:rsidR="00DD3248" w:rsidRPr="009E0381" w:rsidRDefault="00DD3248" w:rsidP="00DD3248">
                  <w:pPr>
                    <w:pStyle w:val="ROWTABELLA"/>
                    <w:rPr>
                      <w:color w:val="002060"/>
                    </w:rPr>
                  </w:pPr>
                  <w:r w:rsidRPr="009E0381">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323AEC6" w14:textId="77777777" w:rsidR="00DD3248" w:rsidRPr="009E0381" w:rsidRDefault="00DD3248" w:rsidP="00DD3248">
                  <w:pPr>
                    <w:pStyle w:val="ROWTABELLA"/>
                    <w:rPr>
                      <w:color w:val="002060"/>
                    </w:rPr>
                  </w:pPr>
                  <w:r w:rsidRPr="009E0381">
                    <w:rPr>
                      <w:color w:val="002060"/>
                    </w:rPr>
                    <w:t>- MONTESICURO TRE COLLI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AF4BF53" w14:textId="77777777" w:rsidR="00DD3248" w:rsidRPr="009E0381" w:rsidRDefault="00DD3248" w:rsidP="00DD3248">
                  <w:pPr>
                    <w:pStyle w:val="ROWTABELLA"/>
                    <w:jc w:val="center"/>
                    <w:rPr>
                      <w:color w:val="002060"/>
                    </w:rPr>
                  </w:pPr>
                  <w:r w:rsidRPr="009E0381">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A5CD019" w14:textId="77777777" w:rsidR="00DD3248" w:rsidRPr="009E0381" w:rsidRDefault="00DD3248" w:rsidP="00DD3248">
                  <w:pPr>
                    <w:pStyle w:val="ROWTABELLA"/>
                    <w:jc w:val="center"/>
                    <w:rPr>
                      <w:color w:val="002060"/>
                    </w:rPr>
                  </w:pPr>
                  <w:r w:rsidRPr="009E0381">
                    <w:rPr>
                      <w:color w:val="002060"/>
                    </w:rPr>
                    <w:t> </w:t>
                  </w:r>
                </w:p>
              </w:tc>
            </w:tr>
            <w:tr w:rsidR="00DD3248" w:rsidRPr="009E0381" w14:paraId="371116DE"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BB02004" w14:textId="77777777" w:rsidR="00DD3248" w:rsidRPr="009E0381" w:rsidRDefault="00DD3248" w:rsidP="00DD3248">
                  <w:pPr>
                    <w:pStyle w:val="ROWTABELLA"/>
                    <w:rPr>
                      <w:color w:val="002060"/>
                    </w:rPr>
                  </w:pPr>
                  <w:r w:rsidRPr="009E0381">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EC90881" w14:textId="77777777" w:rsidR="00DD3248" w:rsidRPr="009E0381" w:rsidRDefault="00DD3248" w:rsidP="00DD3248">
                  <w:pPr>
                    <w:pStyle w:val="ROWTABELLA"/>
                    <w:rPr>
                      <w:color w:val="002060"/>
                    </w:rPr>
                  </w:pPr>
                  <w:r w:rsidRPr="009E0381">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158088B" w14:textId="77777777" w:rsidR="00DD3248" w:rsidRPr="009E0381" w:rsidRDefault="00DD3248" w:rsidP="00DD3248">
                  <w:pPr>
                    <w:pStyle w:val="ROWTABELLA"/>
                    <w:jc w:val="center"/>
                    <w:rPr>
                      <w:color w:val="002060"/>
                    </w:rPr>
                  </w:pPr>
                  <w:r w:rsidRPr="009E0381">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94C8181" w14:textId="77777777" w:rsidR="00DD3248" w:rsidRPr="009E0381" w:rsidRDefault="00DD3248" w:rsidP="00DD3248">
                  <w:pPr>
                    <w:pStyle w:val="ROWTABELLA"/>
                    <w:jc w:val="center"/>
                    <w:rPr>
                      <w:color w:val="002060"/>
                    </w:rPr>
                  </w:pPr>
                  <w:r w:rsidRPr="009E0381">
                    <w:rPr>
                      <w:color w:val="002060"/>
                    </w:rPr>
                    <w:t> </w:t>
                  </w:r>
                </w:p>
              </w:tc>
            </w:tr>
            <w:tr w:rsidR="00DD3248" w:rsidRPr="009E0381" w14:paraId="2898EBB5"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5A716CB" w14:textId="77777777" w:rsidR="00DD3248" w:rsidRPr="009E0381" w:rsidRDefault="00DD3248" w:rsidP="00DD3248">
                  <w:pPr>
                    <w:pStyle w:val="ROWTABELLA"/>
                    <w:rPr>
                      <w:color w:val="002060"/>
                    </w:rPr>
                  </w:pPr>
                  <w:r w:rsidRPr="009E0381">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62242EA" w14:textId="77777777" w:rsidR="00DD3248" w:rsidRPr="009E0381" w:rsidRDefault="00DD3248" w:rsidP="00DD3248">
                  <w:pPr>
                    <w:pStyle w:val="ROWTABELLA"/>
                    <w:rPr>
                      <w:color w:val="002060"/>
                    </w:rPr>
                  </w:pPr>
                  <w:r w:rsidRPr="009E0381">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B6DC454" w14:textId="77777777" w:rsidR="00DD3248" w:rsidRPr="009E0381" w:rsidRDefault="00DD3248" w:rsidP="00DD3248">
                  <w:pPr>
                    <w:pStyle w:val="ROWTABELLA"/>
                    <w:jc w:val="center"/>
                    <w:rPr>
                      <w:color w:val="002060"/>
                    </w:rPr>
                  </w:pPr>
                  <w:r w:rsidRPr="009E0381">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D11A2A1" w14:textId="77777777" w:rsidR="00DD3248" w:rsidRPr="009E0381" w:rsidRDefault="00DD3248" w:rsidP="00DD3248">
                  <w:pPr>
                    <w:pStyle w:val="ROWTABELLA"/>
                    <w:jc w:val="center"/>
                    <w:rPr>
                      <w:color w:val="002060"/>
                    </w:rPr>
                  </w:pPr>
                  <w:r w:rsidRPr="009E0381">
                    <w:rPr>
                      <w:color w:val="002060"/>
                    </w:rPr>
                    <w:t> </w:t>
                  </w:r>
                </w:p>
              </w:tc>
            </w:tr>
            <w:tr w:rsidR="00DD3248" w:rsidRPr="009E0381" w14:paraId="172378E6"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D9743EB" w14:textId="77777777" w:rsidR="00DD3248" w:rsidRPr="009E0381" w:rsidRDefault="00DD3248" w:rsidP="00DD3248">
                  <w:pPr>
                    <w:pStyle w:val="ROWTABELLA"/>
                    <w:rPr>
                      <w:color w:val="002060"/>
                    </w:rPr>
                  </w:pPr>
                  <w:r w:rsidRPr="009E0381">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153495" w14:textId="77777777" w:rsidR="00DD3248" w:rsidRPr="009E0381" w:rsidRDefault="00DD3248" w:rsidP="00DD3248">
                  <w:pPr>
                    <w:pStyle w:val="ROWTABELLA"/>
                    <w:rPr>
                      <w:color w:val="002060"/>
                    </w:rPr>
                  </w:pPr>
                  <w:r w:rsidRPr="009E0381">
                    <w:rPr>
                      <w:color w:val="002060"/>
                    </w:rPr>
                    <w:t>- OLYMPIA FANO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8F2A64" w14:textId="77777777" w:rsidR="00DD3248" w:rsidRPr="009E0381" w:rsidRDefault="00DD3248" w:rsidP="00DD3248">
                  <w:pPr>
                    <w:pStyle w:val="ROWTABELLA"/>
                    <w:jc w:val="center"/>
                    <w:rPr>
                      <w:color w:val="002060"/>
                    </w:rPr>
                  </w:pPr>
                  <w:r w:rsidRPr="009E0381">
                    <w:rPr>
                      <w:color w:val="002060"/>
                    </w:rPr>
                    <w:t>12 - 1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5A3EAE" w14:textId="77777777" w:rsidR="00DD3248" w:rsidRPr="009E0381" w:rsidRDefault="00DD3248" w:rsidP="00DD3248">
                  <w:pPr>
                    <w:pStyle w:val="ROWTABELLA"/>
                    <w:jc w:val="center"/>
                    <w:rPr>
                      <w:color w:val="002060"/>
                    </w:rPr>
                  </w:pPr>
                  <w:r w:rsidRPr="009E0381">
                    <w:rPr>
                      <w:color w:val="002060"/>
                    </w:rPr>
                    <w:t> </w:t>
                  </w:r>
                </w:p>
              </w:tc>
            </w:tr>
            <w:tr w:rsidR="00DD3248" w:rsidRPr="009E0381" w14:paraId="5DC49E6C" w14:textId="77777777" w:rsidTr="00DD3248">
              <w:tc>
                <w:tcPr>
                  <w:tcW w:w="4700" w:type="dxa"/>
                  <w:gridSpan w:val="4"/>
                  <w:tcBorders>
                    <w:top w:val="nil"/>
                    <w:left w:val="nil"/>
                    <w:bottom w:val="nil"/>
                    <w:right w:val="nil"/>
                  </w:tcBorders>
                  <w:tcMar>
                    <w:top w:w="20" w:type="dxa"/>
                    <w:left w:w="20" w:type="dxa"/>
                    <w:bottom w:w="20" w:type="dxa"/>
                    <w:right w:w="20" w:type="dxa"/>
                  </w:tcMar>
                  <w:vAlign w:val="center"/>
                </w:tcPr>
                <w:p w14:paraId="46E1C162" w14:textId="77777777" w:rsidR="00DD3248" w:rsidRPr="009E0381" w:rsidRDefault="00DD3248" w:rsidP="00DD3248">
                  <w:pPr>
                    <w:pStyle w:val="ROWTABELLA"/>
                    <w:rPr>
                      <w:color w:val="002060"/>
                    </w:rPr>
                  </w:pPr>
                  <w:r w:rsidRPr="009E0381">
                    <w:rPr>
                      <w:color w:val="002060"/>
                    </w:rPr>
                    <w:t>(1) - disputata il 07/12/2019</w:t>
                  </w:r>
                </w:p>
              </w:tc>
            </w:tr>
          </w:tbl>
          <w:p w14:paraId="5AFE7C8F" w14:textId="77777777" w:rsidR="00DD3248" w:rsidRPr="009E0381" w:rsidRDefault="00DD3248" w:rsidP="00DD3248">
            <w:pPr>
              <w:rPr>
                <w:color w:val="002060"/>
              </w:rPr>
            </w:pPr>
          </w:p>
        </w:tc>
      </w:tr>
    </w:tbl>
    <w:p w14:paraId="674A3E1C" w14:textId="77777777" w:rsidR="00DD3248" w:rsidRPr="009E0381" w:rsidRDefault="00DD3248" w:rsidP="00DD3248">
      <w:pPr>
        <w:pStyle w:val="breakline"/>
        <w:divId w:val="527259509"/>
        <w:rPr>
          <w:color w:val="002060"/>
        </w:rPr>
      </w:pPr>
    </w:p>
    <w:p w14:paraId="263DA38C" w14:textId="77777777" w:rsidR="00DD3248" w:rsidRPr="009E0381" w:rsidRDefault="00DD3248" w:rsidP="00DD3248">
      <w:pPr>
        <w:pStyle w:val="breakline"/>
        <w:divId w:val="527259509"/>
        <w:rPr>
          <w:color w:val="002060"/>
        </w:rPr>
      </w:pPr>
    </w:p>
    <w:p w14:paraId="25B7F080" w14:textId="77777777" w:rsidR="00DD3248" w:rsidRPr="009E0381" w:rsidRDefault="00DD3248" w:rsidP="00DD3248">
      <w:pPr>
        <w:pStyle w:val="TITOLOPRINC"/>
        <w:divId w:val="527259509"/>
        <w:rPr>
          <w:color w:val="002060"/>
        </w:rPr>
      </w:pPr>
      <w:r w:rsidRPr="009E0381">
        <w:rPr>
          <w:color w:val="002060"/>
        </w:rPr>
        <w:t>GIUDICE SPORTIVO</w:t>
      </w:r>
    </w:p>
    <w:p w14:paraId="1C9232A6" w14:textId="77777777" w:rsidR="00DD3248" w:rsidRPr="009E0381" w:rsidRDefault="00DD3248" w:rsidP="00DD3248">
      <w:pPr>
        <w:pStyle w:val="diffida"/>
        <w:divId w:val="527259509"/>
        <w:rPr>
          <w:color w:val="002060"/>
        </w:rPr>
      </w:pPr>
      <w:r w:rsidRPr="009E0381">
        <w:rPr>
          <w:color w:val="002060"/>
        </w:rPr>
        <w:t>Il Giudice Sportivo, Avv. Claudio Romagnoli, nella seduta del 11/12/2019, ha adottato le decisioni che di seguito integralmente si riportano:</w:t>
      </w:r>
    </w:p>
    <w:p w14:paraId="2FADBD1B" w14:textId="77777777" w:rsidR="00DD3248" w:rsidRPr="009E0381" w:rsidRDefault="00DD3248" w:rsidP="00DD3248">
      <w:pPr>
        <w:pStyle w:val="titolo10"/>
        <w:divId w:val="527259509"/>
        <w:rPr>
          <w:color w:val="002060"/>
        </w:rPr>
      </w:pPr>
      <w:r w:rsidRPr="009E0381">
        <w:rPr>
          <w:color w:val="002060"/>
        </w:rPr>
        <w:t xml:space="preserve">GARE DEL 6/12/2019 </w:t>
      </w:r>
    </w:p>
    <w:p w14:paraId="373C947E" w14:textId="77777777" w:rsidR="00DD3248" w:rsidRPr="009E0381" w:rsidRDefault="00DD3248" w:rsidP="00DD3248">
      <w:pPr>
        <w:pStyle w:val="titolo7a"/>
        <w:divId w:val="527259509"/>
        <w:rPr>
          <w:color w:val="002060"/>
        </w:rPr>
      </w:pPr>
      <w:r w:rsidRPr="009E0381">
        <w:rPr>
          <w:color w:val="002060"/>
        </w:rPr>
        <w:t xml:space="preserve">PROVVEDIMENTI DISCIPLINARI </w:t>
      </w:r>
    </w:p>
    <w:p w14:paraId="2A197DE4" w14:textId="77777777" w:rsidR="00DD3248" w:rsidRPr="009E0381" w:rsidRDefault="00DD3248" w:rsidP="00DD3248">
      <w:pPr>
        <w:pStyle w:val="TITOLO7B"/>
        <w:divId w:val="527259509"/>
        <w:rPr>
          <w:color w:val="002060"/>
        </w:rPr>
      </w:pPr>
      <w:r w:rsidRPr="009E0381">
        <w:rPr>
          <w:color w:val="002060"/>
        </w:rPr>
        <w:t xml:space="preserve">In base alle risultanze degli atti ufficiali sono state deliberate le seguenti sanzioni disciplinari. </w:t>
      </w:r>
    </w:p>
    <w:p w14:paraId="2EFF5EAF" w14:textId="77777777" w:rsidR="00DD3248" w:rsidRPr="009E0381" w:rsidRDefault="00DD3248" w:rsidP="00DD3248">
      <w:pPr>
        <w:pStyle w:val="titolo3"/>
        <w:divId w:val="527259509"/>
        <w:rPr>
          <w:color w:val="002060"/>
        </w:rPr>
      </w:pPr>
      <w:r w:rsidRPr="009E0381">
        <w:rPr>
          <w:color w:val="002060"/>
        </w:rPr>
        <w:t xml:space="preserve">A CARICO DI SOCIETA' </w:t>
      </w:r>
    </w:p>
    <w:p w14:paraId="15E024A9" w14:textId="77777777" w:rsidR="00DD3248" w:rsidRPr="009E0381" w:rsidRDefault="00DD3248" w:rsidP="00DD3248">
      <w:pPr>
        <w:pStyle w:val="titolo20"/>
        <w:divId w:val="527259509"/>
        <w:rPr>
          <w:color w:val="002060"/>
        </w:rPr>
      </w:pPr>
      <w:r w:rsidRPr="009E0381">
        <w:rPr>
          <w:color w:val="002060"/>
        </w:rPr>
        <w:t xml:space="preserve">AMMENDA </w:t>
      </w:r>
    </w:p>
    <w:p w14:paraId="52EB2D01" w14:textId="77777777" w:rsidR="00DD3248" w:rsidRPr="009E0381" w:rsidRDefault="00DD3248" w:rsidP="00DD3248">
      <w:pPr>
        <w:pStyle w:val="diffida"/>
        <w:spacing w:before="80" w:beforeAutospacing="0" w:after="40" w:afterAutospacing="0"/>
        <w:jc w:val="left"/>
        <w:divId w:val="527259509"/>
        <w:rPr>
          <w:color w:val="002060"/>
        </w:rPr>
      </w:pPr>
      <w:r w:rsidRPr="009E0381">
        <w:rPr>
          <w:color w:val="002060"/>
        </w:rPr>
        <w:t xml:space="preserve">Euro 160,00 MONTESICURO TRE COLLI </w:t>
      </w:r>
      <w:r w:rsidRPr="009E0381">
        <w:rPr>
          <w:color w:val="002060"/>
        </w:rPr>
        <w:br/>
        <w:t>Per aver durante la gara alcuni propri sostenitori rivolto ad una Arbitro gravi e reiterate frasi offensive e irriguardose. In campo avverso.</w:t>
      </w:r>
    </w:p>
    <w:p w14:paraId="232A4F64" w14:textId="77777777" w:rsidR="00DD3248" w:rsidRPr="009E0381" w:rsidRDefault="00DD3248" w:rsidP="00DD3248">
      <w:pPr>
        <w:pStyle w:val="titolo3"/>
        <w:divId w:val="527259509"/>
        <w:rPr>
          <w:color w:val="002060"/>
        </w:rPr>
      </w:pPr>
      <w:r w:rsidRPr="009E0381">
        <w:rPr>
          <w:color w:val="002060"/>
        </w:rPr>
        <w:t xml:space="preserve">A CARICO DI ALLENATORI </w:t>
      </w:r>
    </w:p>
    <w:p w14:paraId="29346282" w14:textId="77777777" w:rsidR="00DD3248" w:rsidRPr="009E0381" w:rsidRDefault="00DD3248" w:rsidP="00DD3248">
      <w:pPr>
        <w:pStyle w:val="titolo20"/>
        <w:divId w:val="527259509"/>
        <w:rPr>
          <w:color w:val="002060"/>
        </w:rPr>
      </w:pPr>
      <w:r w:rsidRPr="009E0381">
        <w:rPr>
          <w:color w:val="002060"/>
        </w:rPr>
        <w:t xml:space="preserve">SQUALIFICA FINO AL 18/12/2019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52EB0DBE" w14:textId="77777777" w:rsidTr="00DD3248">
        <w:trPr>
          <w:divId w:val="527259509"/>
        </w:trPr>
        <w:tc>
          <w:tcPr>
            <w:tcW w:w="2200" w:type="dxa"/>
            <w:tcMar>
              <w:top w:w="20" w:type="dxa"/>
              <w:left w:w="20" w:type="dxa"/>
              <w:bottom w:w="20" w:type="dxa"/>
              <w:right w:w="20" w:type="dxa"/>
            </w:tcMar>
            <w:vAlign w:val="center"/>
          </w:tcPr>
          <w:p w14:paraId="59B3CB06" w14:textId="77777777" w:rsidR="00DD3248" w:rsidRPr="009E0381" w:rsidRDefault="00DD3248" w:rsidP="00DD3248">
            <w:pPr>
              <w:pStyle w:val="movimento"/>
              <w:rPr>
                <w:color w:val="002060"/>
              </w:rPr>
            </w:pPr>
            <w:r w:rsidRPr="009E0381">
              <w:rPr>
                <w:color w:val="002060"/>
              </w:rPr>
              <w:t>VECCHIOLA FEDERICO</w:t>
            </w:r>
          </w:p>
        </w:tc>
        <w:tc>
          <w:tcPr>
            <w:tcW w:w="2200" w:type="dxa"/>
            <w:tcMar>
              <w:top w:w="20" w:type="dxa"/>
              <w:left w:w="20" w:type="dxa"/>
              <w:bottom w:w="20" w:type="dxa"/>
              <w:right w:w="20" w:type="dxa"/>
            </w:tcMar>
            <w:vAlign w:val="center"/>
          </w:tcPr>
          <w:p w14:paraId="61808F0D" w14:textId="77777777" w:rsidR="00DD3248" w:rsidRPr="009E0381" w:rsidRDefault="00DD3248" w:rsidP="00DD3248">
            <w:pPr>
              <w:pStyle w:val="movimento2"/>
              <w:rPr>
                <w:color w:val="002060"/>
              </w:rPr>
            </w:pPr>
            <w:r w:rsidRPr="009E0381">
              <w:rPr>
                <w:color w:val="002060"/>
              </w:rPr>
              <w:t xml:space="preserve">(REAL SAN GIORGIO) </w:t>
            </w:r>
          </w:p>
        </w:tc>
        <w:tc>
          <w:tcPr>
            <w:tcW w:w="800" w:type="dxa"/>
            <w:tcMar>
              <w:top w:w="20" w:type="dxa"/>
              <w:left w:w="20" w:type="dxa"/>
              <w:bottom w:w="20" w:type="dxa"/>
              <w:right w:w="20" w:type="dxa"/>
            </w:tcMar>
            <w:vAlign w:val="center"/>
          </w:tcPr>
          <w:p w14:paraId="1BFCD8D1"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E167D67"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FD5AA17" w14:textId="77777777" w:rsidR="00DD3248" w:rsidRPr="009E0381" w:rsidRDefault="00DD3248" w:rsidP="00DD3248">
            <w:pPr>
              <w:pStyle w:val="movimento2"/>
              <w:rPr>
                <w:color w:val="002060"/>
              </w:rPr>
            </w:pPr>
            <w:r w:rsidRPr="009E0381">
              <w:rPr>
                <w:color w:val="002060"/>
              </w:rPr>
              <w:t> </w:t>
            </w:r>
          </w:p>
        </w:tc>
      </w:tr>
    </w:tbl>
    <w:p w14:paraId="1E7B269D" w14:textId="77777777" w:rsidR="00DD3248" w:rsidRPr="009E0381" w:rsidRDefault="00DD3248" w:rsidP="00DD3248">
      <w:pPr>
        <w:pStyle w:val="diffida"/>
        <w:spacing w:before="80" w:beforeAutospacing="0" w:after="40" w:afterAutospacing="0"/>
        <w:jc w:val="left"/>
        <w:divId w:val="527259509"/>
        <w:rPr>
          <w:color w:val="002060"/>
        </w:rPr>
      </w:pPr>
      <w:r w:rsidRPr="009E0381">
        <w:rPr>
          <w:color w:val="002060"/>
        </w:rPr>
        <w:t xml:space="preserve">Per proteste nei confronti dell'arbitro. Allontanato. </w:t>
      </w:r>
    </w:p>
    <w:p w14:paraId="758520C9" w14:textId="77777777" w:rsidR="00DD3248" w:rsidRPr="009E0381" w:rsidRDefault="00DD3248" w:rsidP="00DD3248">
      <w:pPr>
        <w:pStyle w:val="titolo3"/>
        <w:divId w:val="527259509"/>
        <w:rPr>
          <w:color w:val="002060"/>
        </w:rPr>
      </w:pPr>
      <w:r w:rsidRPr="009E0381">
        <w:rPr>
          <w:color w:val="002060"/>
        </w:rPr>
        <w:t xml:space="preserve">A CARICO CALCIATORI ESPULSI DAL CAMPO </w:t>
      </w:r>
    </w:p>
    <w:p w14:paraId="0F47B15D" w14:textId="77777777" w:rsidR="00DD3248" w:rsidRPr="009E0381" w:rsidRDefault="00DD3248" w:rsidP="00DD3248">
      <w:pPr>
        <w:pStyle w:val="titolo20"/>
        <w:divId w:val="527259509"/>
        <w:rPr>
          <w:color w:val="002060"/>
        </w:rPr>
      </w:pPr>
      <w:r w:rsidRPr="009E0381">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589DAE0D" w14:textId="77777777" w:rsidTr="00DD3248">
        <w:trPr>
          <w:divId w:val="527259509"/>
        </w:trPr>
        <w:tc>
          <w:tcPr>
            <w:tcW w:w="2200" w:type="dxa"/>
            <w:tcMar>
              <w:top w:w="20" w:type="dxa"/>
              <w:left w:w="20" w:type="dxa"/>
              <w:bottom w:w="20" w:type="dxa"/>
              <w:right w:w="20" w:type="dxa"/>
            </w:tcMar>
            <w:vAlign w:val="center"/>
          </w:tcPr>
          <w:p w14:paraId="4C6BF774" w14:textId="77777777" w:rsidR="00DD3248" w:rsidRPr="009E0381" w:rsidRDefault="00DD3248" w:rsidP="00DD3248">
            <w:pPr>
              <w:pStyle w:val="movimento"/>
              <w:rPr>
                <w:color w:val="002060"/>
              </w:rPr>
            </w:pPr>
            <w:r w:rsidRPr="009E0381">
              <w:rPr>
                <w:color w:val="002060"/>
              </w:rPr>
              <w:t>SCOCCIA ANDREA</w:t>
            </w:r>
          </w:p>
        </w:tc>
        <w:tc>
          <w:tcPr>
            <w:tcW w:w="2200" w:type="dxa"/>
            <w:tcMar>
              <w:top w:w="20" w:type="dxa"/>
              <w:left w:w="20" w:type="dxa"/>
              <w:bottom w:w="20" w:type="dxa"/>
              <w:right w:w="20" w:type="dxa"/>
            </w:tcMar>
            <w:vAlign w:val="center"/>
          </w:tcPr>
          <w:p w14:paraId="6500FF98" w14:textId="77777777" w:rsidR="00DD3248" w:rsidRPr="009E0381" w:rsidRDefault="00DD3248" w:rsidP="00DD3248">
            <w:pPr>
              <w:pStyle w:val="movimento2"/>
              <w:rPr>
                <w:color w:val="002060"/>
              </w:rPr>
            </w:pPr>
            <w:r w:rsidRPr="009E0381">
              <w:rPr>
                <w:color w:val="002060"/>
              </w:rPr>
              <w:t xml:space="preserve">(REAL SAN GIORGIO) </w:t>
            </w:r>
          </w:p>
        </w:tc>
        <w:tc>
          <w:tcPr>
            <w:tcW w:w="800" w:type="dxa"/>
            <w:tcMar>
              <w:top w:w="20" w:type="dxa"/>
              <w:left w:w="20" w:type="dxa"/>
              <w:bottom w:w="20" w:type="dxa"/>
              <w:right w:w="20" w:type="dxa"/>
            </w:tcMar>
            <w:vAlign w:val="center"/>
          </w:tcPr>
          <w:p w14:paraId="725A5DFB"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0FD45861"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04F2DD2" w14:textId="77777777" w:rsidR="00DD3248" w:rsidRPr="009E0381" w:rsidRDefault="00DD3248" w:rsidP="00DD3248">
            <w:pPr>
              <w:pStyle w:val="movimento2"/>
              <w:rPr>
                <w:color w:val="002060"/>
              </w:rPr>
            </w:pPr>
            <w:r w:rsidRPr="009E0381">
              <w:rPr>
                <w:color w:val="002060"/>
              </w:rPr>
              <w:t> </w:t>
            </w:r>
          </w:p>
        </w:tc>
      </w:tr>
    </w:tbl>
    <w:p w14:paraId="342AFD9E" w14:textId="77777777" w:rsidR="00DD3248" w:rsidRPr="009E0381" w:rsidRDefault="00DD3248" w:rsidP="00DD3248">
      <w:pPr>
        <w:pStyle w:val="titolo3"/>
        <w:divId w:val="527259509"/>
        <w:rPr>
          <w:color w:val="002060"/>
        </w:rPr>
      </w:pPr>
      <w:r w:rsidRPr="009E0381">
        <w:rPr>
          <w:color w:val="002060"/>
        </w:rPr>
        <w:t xml:space="preserve">A CARICO CALCIATORI NON ESPULSI DAL CAMPO </w:t>
      </w:r>
    </w:p>
    <w:p w14:paraId="70506884" w14:textId="77777777" w:rsidR="00DD3248" w:rsidRPr="009E0381" w:rsidRDefault="00DD3248" w:rsidP="00DD3248">
      <w:pPr>
        <w:pStyle w:val="titolo20"/>
        <w:divId w:val="527259509"/>
        <w:rPr>
          <w:color w:val="002060"/>
        </w:rPr>
      </w:pPr>
      <w:r w:rsidRPr="009E0381">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4864E972" w14:textId="77777777" w:rsidTr="00DD3248">
        <w:trPr>
          <w:divId w:val="527259509"/>
        </w:trPr>
        <w:tc>
          <w:tcPr>
            <w:tcW w:w="2200" w:type="dxa"/>
            <w:tcMar>
              <w:top w:w="20" w:type="dxa"/>
              <w:left w:w="20" w:type="dxa"/>
              <w:bottom w:w="20" w:type="dxa"/>
              <w:right w:w="20" w:type="dxa"/>
            </w:tcMar>
            <w:vAlign w:val="center"/>
          </w:tcPr>
          <w:p w14:paraId="57C69327" w14:textId="77777777" w:rsidR="00DD3248" w:rsidRPr="009E0381" w:rsidRDefault="00DD3248" w:rsidP="00DD3248">
            <w:pPr>
              <w:pStyle w:val="movimento"/>
              <w:rPr>
                <w:color w:val="002060"/>
              </w:rPr>
            </w:pPr>
            <w:r w:rsidRPr="009E0381">
              <w:rPr>
                <w:color w:val="002060"/>
              </w:rPr>
              <w:t>SIGNORELLI VINCENZO</w:t>
            </w:r>
          </w:p>
        </w:tc>
        <w:tc>
          <w:tcPr>
            <w:tcW w:w="2200" w:type="dxa"/>
            <w:tcMar>
              <w:top w:w="20" w:type="dxa"/>
              <w:left w:w="20" w:type="dxa"/>
              <w:bottom w:w="20" w:type="dxa"/>
              <w:right w:w="20" w:type="dxa"/>
            </w:tcMar>
            <w:vAlign w:val="center"/>
          </w:tcPr>
          <w:p w14:paraId="78081B1A" w14:textId="77777777" w:rsidR="00DD3248" w:rsidRPr="009E0381" w:rsidRDefault="00DD3248" w:rsidP="00DD3248">
            <w:pPr>
              <w:pStyle w:val="movimento2"/>
              <w:rPr>
                <w:color w:val="002060"/>
              </w:rPr>
            </w:pPr>
            <w:r w:rsidRPr="009E0381">
              <w:rPr>
                <w:color w:val="002060"/>
              </w:rPr>
              <w:t xml:space="preserve">(JESI CALCIO A 5) </w:t>
            </w:r>
          </w:p>
        </w:tc>
        <w:tc>
          <w:tcPr>
            <w:tcW w:w="800" w:type="dxa"/>
            <w:tcMar>
              <w:top w:w="20" w:type="dxa"/>
              <w:left w:w="20" w:type="dxa"/>
              <w:bottom w:w="20" w:type="dxa"/>
              <w:right w:w="20" w:type="dxa"/>
            </w:tcMar>
            <w:vAlign w:val="center"/>
          </w:tcPr>
          <w:p w14:paraId="6A04AFC6"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0D83E88" w14:textId="77777777" w:rsidR="00DD3248" w:rsidRPr="009E0381" w:rsidRDefault="00DD3248" w:rsidP="00DD3248">
            <w:pPr>
              <w:pStyle w:val="movimento"/>
              <w:rPr>
                <w:color w:val="002060"/>
              </w:rPr>
            </w:pPr>
            <w:r w:rsidRPr="009E0381">
              <w:rPr>
                <w:color w:val="002060"/>
              </w:rPr>
              <w:t>PACENTI GIACOMO</w:t>
            </w:r>
          </w:p>
        </w:tc>
        <w:tc>
          <w:tcPr>
            <w:tcW w:w="2200" w:type="dxa"/>
            <w:tcMar>
              <w:top w:w="20" w:type="dxa"/>
              <w:left w:w="20" w:type="dxa"/>
              <w:bottom w:w="20" w:type="dxa"/>
              <w:right w:w="20" w:type="dxa"/>
            </w:tcMar>
            <w:vAlign w:val="center"/>
          </w:tcPr>
          <w:p w14:paraId="12E3CE10" w14:textId="77777777" w:rsidR="00DD3248" w:rsidRPr="009E0381" w:rsidRDefault="00DD3248" w:rsidP="00DD3248">
            <w:pPr>
              <w:pStyle w:val="movimento2"/>
              <w:rPr>
                <w:color w:val="002060"/>
              </w:rPr>
            </w:pPr>
            <w:r w:rsidRPr="009E0381">
              <w:rPr>
                <w:color w:val="002060"/>
              </w:rPr>
              <w:t xml:space="preserve">(OSTRENSE) </w:t>
            </w:r>
          </w:p>
        </w:tc>
      </w:tr>
    </w:tbl>
    <w:p w14:paraId="625C85A4" w14:textId="77777777" w:rsidR="00DD3248" w:rsidRPr="009E0381" w:rsidRDefault="00DD3248" w:rsidP="00DD3248">
      <w:pPr>
        <w:pStyle w:val="titolo20"/>
        <w:divId w:val="527259509"/>
        <w:rPr>
          <w:color w:val="002060"/>
        </w:rPr>
      </w:pPr>
      <w:r w:rsidRPr="009E038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1048F47A" w14:textId="77777777" w:rsidTr="00DD3248">
        <w:trPr>
          <w:divId w:val="527259509"/>
        </w:trPr>
        <w:tc>
          <w:tcPr>
            <w:tcW w:w="2200" w:type="dxa"/>
            <w:tcMar>
              <w:top w:w="20" w:type="dxa"/>
              <w:left w:w="20" w:type="dxa"/>
              <w:bottom w:w="20" w:type="dxa"/>
              <w:right w:w="20" w:type="dxa"/>
            </w:tcMar>
            <w:vAlign w:val="center"/>
          </w:tcPr>
          <w:p w14:paraId="127FCC82" w14:textId="77777777" w:rsidR="00DD3248" w:rsidRPr="009E0381" w:rsidRDefault="00DD3248" w:rsidP="00DD3248">
            <w:pPr>
              <w:pStyle w:val="movimento"/>
              <w:rPr>
                <w:color w:val="002060"/>
              </w:rPr>
            </w:pPr>
            <w:r w:rsidRPr="009E0381">
              <w:rPr>
                <w:color w:val="002060"/>
              </w:rPr>
              <w:t>BACALONI RUDY</w:t>
            </w:r>
          </w:p>
        </w:tc>
        <w:tc>
          <w:tcPr>
            <w:tcW w:w="2200" w:type="dxa"/>
            <w:tcMar>
              <w:top w:w="20" w:type="dxa"/>
              <w:left w:w="20" w:type="dxa"/>
              <w:bottom w:w="20" w:type="dxa"/>
              <w:right w:w="20" w:type="dxa"/>
            </w:tcMar>
            <w:vAlign w:val="center"/>
          </w:tcPr>
          <w:p w14:paraId="4BD5483B" w14:textId="77777777" w:rsidR="00DD3248" w:rsidRPr="009E0381" w:rsidRDefault="00DD3248" w:rsidP="00DD3248">
            <w:pPr>
              <w:pStyle w:val="movimento2"/>
              <w:rPr>
                <w:color w:val="002060"/>
              </w:rPr>
            </w:pPr>
            <w:r w:rsidRPr="009E0381">
              <w:rPr>
                <w:color w:val="002060"/>
              </w:rPr>
              <w:t xml:space="preserve">(MONTELUPONE CALCIO A 5) </w:t>
            </w:r>
          </w:p>
        </w:tc>
        <w:tc>
          <w:tcPr>
            <w:tcW w:w="800" w:type="dxa"/>
            <w:tcMar>
              <w:top w:w="20" w:type="dxa"/>
              <w:left w:w="20" w:type="dxa"/>
              <w:bottom w:w="20" w:type="dxa"/>
              <w:right w:w="20" w:type="dxa"/>
            </w:tcMar>
            <w:vAlign w:val="center"/>
          </w:tcPr>
          <w:p w14:paraId="5040D154"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1AB71CF" w14:textId="77777777" w:rsidR="00DD3248" w:rsidRPr="009E0381" w:rsidRDefault="00DD3248" w:rsidP="00DD3248">
            <w:pPr>
              <w:pStyle w:val="movimento"/>
              <w:rPr>
                <w:color w:val="002060"/>
              </w:rPr>
            </w:pPr>
            <w:r w:rsidRPr="009E0381">
              <w:rPr>
                <w:color w:val="002060"/>
              </w:rPr>
              <w:t>MASI FRANCESCO</w:t>
            </w:r>
          </w:p>
        </w:tc>
        <w:tc>
          <w:tcPr>
            <w:tcW w:w="2200" w:type="dxa"/>
            <w:tcMar>
              <w:top w:w="20" w:type="dxa"/>
              <w:left w:w="20" w:type="dxa"/>
              <w:bottom w:w="20" w:type="dxa"/>
              <w:right w:w="20" w:type="dxa"/>
            </w:tcMar>
            <w:vAlign w:val="center"/>
          </w:tcPr>
          <w:p w14:paraId="0939FA6E" w14:textId="77777777" w:rsidR="00DD3248" w:rsidRPr="009E0381" w:rsidRDefault="00DD3248" w:rsidP="00DD3248">
            <w:pPr>
              <w:pStyle w:val="movimento2"/>
              <w:rPr>
                <w:color w:val="002060"/>
              </w:rPr>
            </w:pPr>
            <w:r w:rsidRPr="009E0381">
              <w:rPr>
                <w:color w:val="002060"/>
              </w:rPr>
              <w:t xml:space="preserve">(MONTESICURO TRE COLLI) </w:t>
            </w:r>
          </w:p>
        </w:tc>
      </w:tr>
      <w:tr w:rsidR="00DD3248" w:rsidRPr="009E0381" w14:paraId="66495176" w14:textId="77777777" w:rsidTr="00DD3248">
        <w:trPr>
          <w:divId w:val="527259509"/>
        </w:trPr>
        <w:tc>
          <w:tcPr>
            <w:tcW w:w="2200" w:type="dxa"/>
            <w:tcMar>
              <w:top w:w="20" w:type="dxa"/>
              <w:left w:w="20" w:type="dxa"/>
              <w:bottom w:w="20" w:type="dxa"/>
              <w:right w:w="20" w:type="dxa"/>
            </w:tcMar>
            <w:vAlign w:val="center"/>
          </w:tcPr>
          <w:p w14:paraId="59D7ADBB" w14:textId="77777777" w:rsidR="00DD3248" w:rsidRPr="009E0381" w:rsidRDefault="00DD3248" w:rsidP="00DD3248">
            <w:pPr>
              <w:pStyle w:val="movimento"/>
              <w:rPr>
                <w:color w:val="002060"/>
              </w:rPr>
            </w:pPr>
            <w:r w:rsidRPr="009E0381">
              <w:rPr>
                <w:color w:val="002060"/>
              </w:rPr>
              <w:t>CATINI LEONARDO</w:t>
            </w:r>
          </w:p>
        </w:tc>
        <w:tc>
          <w:tcPr>
            <w:tcW w:w="2200" w:type="dxa"/>
            <w:tcMar>
              <w:top w:w="20" w:type="dxa"/>
              <w:left w:w="20" w:type="dxa"/>
              <w:bottom w:w="20" w:type="dxa"/>
              <w:right w:w="20" w:type="dxa"/>
            </w:tcMar>
            <w:vAlign w:val="center"/>
          </w:tcPr>
          <w:p w14:paraId="4230CEBA" w14:textId="77777777" w:rsidR="00DD3248" w:rsidRPr="009E0381" w:rsidRDefault="00DD3248" w:rsidP="00DD3248">
            <w:pPr>
              <w:pStyle w:val="movimento2"/>
              <w:rPr>
                <w:color w:val="002060"/>
              </w:rPr>
            </w:pPr>
            <w:r w:rsidRPr="009E0381">
              <w:rPr>
                <w:color w:val="002060"/>
              </w:rPr>
              <w:t xml:space="preserve">(NUOVA JUVENTINA FFC) </w:t>
            </w:r>
          </w:p>
        </w:tc>
        <w:tc>
          <w:tcPr>
            <w:tcW w:w="800" w:type="dxa"/>
            <w:tcMar>
              <w:top w:w="20" w:type="dxa"/>
              <w:left w:w="20" w:type="dxa"/>
              <w:bottom w:w="20" w:type="dxa"/>
              <w:right w:w="20" w:type="dxa"/>
            </w:tcMar>
            <w:vAlign w:val="center"/>
          </w:tcPr>
          <w:p w14:paraId="65778FB5"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6D1004D"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0B0552E2" w14:textId="77777777" w:rsidR="00DD3248" w:rsidRPr="009E0381" w:rsidRDefault="00DD3248" w:rsidP="00DD3248">
            <w:pPr>
              <w:pStyle w:val="movimento2"/>
              <w:rPr>
                <w:color w:val="002060"/>
              </w:rPr>
            </w:pPr>
            <w:r w:rsidRPr="009E0381">
              <w:rPr>
                <w:color w:val="002060"/>
              </w:rPr>
              <w:t> </w:t>
            </w:r>
          </w:p>
        </w:tc>
      </w:tr>
    </w:tbl>
    <w:p w14:paraId="25C6FFE6" w14:textId="77777777" w:rsidR="00DD3248" w:rsidRPr="009E0381" w:rsidRDefault="00DD3248" w:rsidP="00DD3248">
      <w:pPr>
        <w:pStyle w:val="titolo20"/>
        <w:divId w:val="527259509"/>
        <w:rPr>
          <w:color w:val="002060"/>
        </w:rPr>
      </w:pPr>
      <w:r w:rsidRPr="009E0381">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49F32BED" w14:textId="77777777" w:rsidTr="00DD3248">
        <w:trPr>
          <w:divId w:val="527259509"/>
        </w:trPr>
        <w:tc>
          <w:tcPr>
            <w:tcW w:w="2200" w:type="dxa"/>
            <w:tcMar>
              <w:top w:w="20" w:type="dxa"/>
              <w:left w:w="20" w:type="dxa"/>
              <w:bottom w:w="20" w:type="dxa"/>
              <w:right w:w="20" w:type="dxa"/>
            </w:tcMar>
            <w:vAlign w:val="center"/>
          </w:tcPr>
          <w:p w14:paraId="5E53E0D6" w14:textId="77777777" w:rsidR="00DD3248" w:rsidRPr="009E0381" w:rsidRDefault="00DD3248" w:rsidP="00DD3248">
            <w:pPr>
              <w:pStyle w:val="movimento"/>
              <w:rPr>
                <w:color w:val="002060"/>
              </w:rPr>
            </w:pPr>
            <w:r w:rsidRPr="009E0381">
              <w:rPr>
                <w:color w:val="002060"/>
              </w:rPr>
              <w:t>DE CARLONIS NICOLO</w:t>
            </w:r>
          </w:p>
        </w:tc>
        <w:tc>
          <w:tcPr>
            <w:tcW w:w="2200" w:type="dxa"/>
            <w:tcMar>
              <w:top w:w="20" w:type="dxa"/>
              <w:left w:w="20" w:type="dxa"/>
              <w:bottom w:w="20" w:type="dxa"/>
              <w:right w:w="20" w:type="dxa"/>
            </w:tcMar>
            <w:vAlign w:val="center"/>
          </w:tcPr>
          <w:p w14:paraId="52E55A1E" w14:textId="77777777" w:rsidR="00DD3248" w:rsidRPr="009E0381" w:rsidRDefault="00DD3248" w:rsidP="00DD3248">
            <w:pPr>
              <w:pStyle w:val="movimento2"/>
              <w:rPr>
                <w:color w:val="002060"/>
              </w:rPr>
            </w:pPr>
            <w:r w:rsidRPr="009E0381">
              <w:rPr>
                <w:color w:val="002060"/>
              </w:rPr>
              <w:t xml:space="preserve">(REAL SAN GIORGIO) </w:t>
            </w:r>
          </w:p>
        </w:tc>
        <w:tc>
          <w:tcPr>
            <w:tcW w:w="800" w:type="dxa"/>
            <w:tcMar>
              <w:top w:w="20" w:type="dxa"/>
              <w:left w:w="20" w:type="dxa"/>
              <w:bottom w:w="20" w:type="dxa"/>
              <w:right w:w="20" w:type="dxa"/>
            </w:tcMar>
            <w:vAlign w:val="center"/>
          </w:tcPr>
          <w:p w14:paraId="43BF0BB6"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33124A7"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F57E4D8" w14:textId="77777777" w:rsidR="00DD3248" w:rsidRPr="009E0381" w:rsidRDefault="00DD3248" w:rsidP="00DD3248">
            <w:pPr>
              <w:pStyle w:val="movimento2"/>
              <w:rPr>
                <w:color w:val="002060"/>
              </w:rPr>
            </w:pPr>
            <w:r w:rsidRPr="009E0381">
              <w:rPr>
                <w:color w:val="002060"/>
              </w:rPr>
              <w:t> </w:t>
            </w:r>
          </w:p>
        </w:tc>
      </w:tr>
    </w:tbl>
    <w:p w14:paraId="10E90DCC" w14:textId="77777777" w:rsidR="00DD3248" w:rsidRPr="009E0381" w:rsidRDefault="00DD3248" w:rsidP="00DD3248">
      <w:pPr>
        <w:pStyle w:val="titolo20"/>
        <w:divId w:val="527259509"/>
        <w:rPr>
          <w:color w:val="002060"/>
        </w:rPr>
      </w:pPr>
      <w:r w:rsidRPr="009E038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644A0853" w14:textId="77777777" w:rsidTr="00DD3248">
        <w:trPr>
          <w:divId w:val="527259509"/>
        </w:trPr>
        <w:tc>
          <w:tcPr>
            <w:tcW w:w="2200" w:type="dxa"/>
            <w:tcMar>
              <w:top w:w="20" w:type="dxa"/>
              <w:left w:w="20" w:type="dxa"/>
              <w:bottom w:w="20" w:type="dxa"/>
              <w:right w:w="20" w:type="dxa"/>
            </w:tcMar>
            <w:vAlign w:val="center"/>
          </w:tcPr>
          <w:p w14:paraId="57C317C3" w14:textId="77777777" w:rsidR="00DD3248" w:rsidRPr="009E0381" w:rsidRDefault="00DD3248" w:rsidP="00DD3248">
            <w:pPr>
              <w:pStyle w:val="movimento"/>
              <w:rPr>
                <w:color w:val="002060"/>
              </w:rPr>
            </w:pPr>
            <w:r w:rsidRPr="009E0381">
              <w:rPr>
                <w:color w:val="002060"/>
              </w:rPr>
              <w:t>GUERRA LORENZO</w:t>
            </w:r>
          </w:p>
        </w:tc>
        <w:tc>
          <w:tcPr>
            <w:tcW w:w="2200" w:type="dxa"/>
            <w:tcMar>
              <w:top w:w="20" w:type="dxa"/>
              <w:left w:w="20" w:type="dxa"/>
              <w:bottom w:w="20" w:type="dxa"/>
              <w:right w:w="20" w:type="dxa"/>
            </w:tcMar>
            <w:vAlign w:val="center"/>
          </w:tcPr>
          <w:p w14:paraId="727366B5" w14:textId="77777777" w:rsidR="00DD3248" w:rsidRPr="009E0381" w:rsidRDefault="00DD3248" w:rsidP="00DD3248">
            <w:pPr>
              <w:pStyle w:val="movimento2"/>
              <w:rPr>
                <w:color w:val="002060"/>
              </w:rPr>
            </w:pPr>
            <w:r w:rsidRPr="009E0381">
              <w:rPr>
                <w:color w:val="002060"/>
              </w:rPr>
              <w:t xml:space="preserve">(JESI CALCIO A 5) </w:t>
            </w:r>
          </w:p>
        </w:tc>
        <w:tc>
          <w:tcPr>
            <w:tcW w:w="800" w:type="dxa"/>
            <w:tcMar>
              <w:top w:w="20" w:type="dxa"/>
              <w:left w:w="20" w:type="dxa"/>
              <w:bottom w:w="20" w:type="dxa"/>
              <w:right w:w="20" w:type="dxa"/>
            </w:tcMar>
            <w:vAlign w:val="center"/>
          </w:tcPr>
          <w:p w14:paraId="503829E9"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5ACA8BD" w14:textId="77777777" w:rsidR="00DD3248" w:rsidRPr="009E0381" w:rsidRDefault="00DD3248" w:rsidP="00DD3248">
            <w:pPr>
              <w:pStyle w:val="movimento"/>
              <w:rPr>
                <w:color w:val="002060"/>
              </w:rPr>
            </w:pPr>
            <w:r w:rsidRPr="009E0381">
              <w:rPr>
                <w:color w:val="002060"/>
              </w:rPr>
              <w:t>DIOMEDI ANDREA</w:t>
            </w:r>
          </w:p>
        </w:tc>
        <w:tc>
          <w:tcPr>
            <w:tcW w:w="2200" w:type="dxa"/>
            <w:tcMar>
              <w:top w:w="20" w:type="dxa"/>
              <w:left w:w="20" w:type="dxa"/>
              <w:bottom w:w="20" w:type="dxa"/>
              <w:right w:w="20" w:type="dxa"/>
            </w:tcMar>
            <w:vAlign w:val="center"/>
          </w:tcPr>
          <w:p w14:paraId="1BD20D04" w14:textId="77777777" w:rsidR="00DD3248" w:rsidRPr="009E0381" w:rsidRDefault="00DD3248" w:rsidP="00DD3248">
            <w:pPr>
              <w:pStyle w:val="movimento2"/>
              <w:rPr>
                <w:color w:val="002060"/>
              </w:rPr>
            </w:pPr>
            <w:r w:rsidRPr="009E0381">
              <w:rPr>
                <w:color w:val="002060"/>
              </w:rPr>
              <w:t xml:space="preserve">(MONTELUPONE CALCIO A 5) </w:t>
            </w:r>
          </w:p>
        </w:tc>
      </w:tr>
      <w:tr w:rsidR="00DD3248" w:rsidRPr="009E0381" w14:paraId="3B1D016E" w14:textId="77777777" w:rsidTr="00DD3248">
        <w:trPr>
          <w:divId w:val="527259509"/>
        </w:trPr>
        <w:tc>
          <w:tcPr>
            <w:tcW w:w="2200" w:type="dxa"/>
            <w:tcMar>
              <w:top w:w="20" w:type="dxa"/>
              <w:left w:w="20" w:type="dxa"/>
              <w:bottom w:w="20" w:type="dxa"/>
              <w:right w:w="20" w:type="dxa"/>
            </w:tcMar>
            <w:vAlign w:val="center"/>
          </w:tcPr>
          <w:p w14:paraId="072E4900" w14:textId="77777777" w:rsidR="00DD3248" w:rsidRPr="009E0381" w:rsidRDefault="00DD3248" w:rsidP="00DD3248">
            <w:pPr>
              <w:pStyle w:val="movimento"/>
              <w:rPr>
                <w:color w:val="002060"/>
              </w:rPr>
            </w:pPr>
            <w:r w:rsidRPr="009E0381">
              <w:rPr>
                <w:color w:val="002060"/>
              </w:rPr>
              <w:t>BILO DAVIDE</w:t>
            </w:r>
          </w:p>
        </w:tc>
        <w:tc>
          <w:tcPr>
            <w:tcW w:w="2200" w:type="dxa"/>
            <w:tcMar>
              <w:top w:w="20" w:type="dxa"/>
              <w:left w:w="20" w:type="dxa"/>
              <w:bottom w:w="20" w:type="dxa"/>
              <w:right w:w="20" w:type="dxa"/>
            </w:tcMar>
            <w:vAlign w:val="center"/>
          </w:tcPr>
          <w:p w14:paraId="15B3273F" w14:textId="77777777" w:rsidR="00DD3248" w:rsidRPr="009E0381" w:rsidRDefault="00DD3248" w:rsidP="00DD3248">
            <w:pPr>
              <w:pStyle w:val="movimento2"/>
              <w:rPr>
                <w:color w:val="002060"/>
              </w:rPr>
            </w:pPr>
            <w:r w:rsidRPr="009E0381">
              <w:rPr>
                <w:color w:val="002060"/>
              </w:rPr>
              <w:t xml:space="preserve">(MONTESICURO TRE COLLI) </w:t>
            </w:r>
          </w:p>
        </w:tc>
        <w:tc>
          <w:tcPr>
            <w:tcW w:w="800" w:type="dxa"/>
            <w:tcMar>
              <w:top w:w="20" w:type="dxa"/>
              <w:left w:w="20" w:type="dxa"/>
              <w:bottom w:w="20" w:type="dxa"/>
              <w:right w:w="20" w:type="dxa"/>
            </w:tcMar>
            <w:vAlign w:val="center"/>
          </w:tcPr>
          <w:p w14:paraId="14F54FBD"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200D3D0" w14:textId="77777777" w:rsidR="00DD3248" w:rsidRPr="009E0381" w:rsidRDefault="00DD3248" w:rsidP="00DD3248">
            <w:pPr>
              <w:pStyle w:val="movimento"/>
              <w:rPr>
                <w:color w:val="002060"/>
              </w:rPr>
            </w:pPr>
            <w:r w:rsidRPr="009E0381">
              <w:rPr>
                <w:color w:val="002060"/>
              </w:rPr>
              <w:t>BALZAMO MARCO</w:t>
            </w:r>
          </w:p>
        </w:tc>
        <w:tc>
          <w:tcPr>
            <w:tcW w:w="2200" w:type="dxa"/>
            <w:tcMar>
              <w:top w:w="20" w:type="dxa"/>
              <w:left w:w="20" w:type="dxa"/>
              <w:bottom w:w="20" w:type="dxa"/>
              <w:right w:w="20" w:type="dxa"/>
            </w:tcMar>
            <w:vAlign w:val="center"/>
          </w:tcPr>
          <w:p w14:paraId="14CA975A" w14:textId="77777777" w:rsidR="00DD3248" w:rsidRPr="009E0381" w:rsidRDefault="00DD3248" w:rsidP="00DD3248">
            <w:pPr>
              <w:pStyle w:val="movimento2"/>
              <w:rPr>
                <w:color w:val="002060"/>
              </w:rPr>
            </w:pPr>
            <w:r w:rsidRPr="009E0381">
              <w:rPr>
                <w:color w:val="002060"/>
              </w:rPr>
              <w:t xml:space="preserve">(NUOVA JUVENTINA FFC) </w:t>
            </w:r>
          </w:p>
        </w:tc>
      </w:tr>
      <w:tr w:rsidR="00DD3248" w:rsidRPr="009E0381" w14:paraId="680F4B76" w14:textId="77777777" w:rsidTr="00DD3248">
        <w:trPr>
          <w:divId w:val="527259509"/>
        </w:trPr>
        <w:tc>
          <w:tcPr>
            <w:tcW w:w="2200" w:type="dxa"/>
            <w:tcMar>
              <w:top w:w="20" w:type="dxa"/>
              <w:left w:w="20" w:type="dxa"/>
              <w:bottom w:w="20" w:type="dxa"/>
              <w:right w:w="20" w:type="dxa"/>
            </w:tcMar>
            <w:vAlign w:val="center"/>
          </w:tcPr>
          <w:p w14:paraId="62CCB977" w14:textId="77777777" w:rsidR="00DD3248" w:rsidRPr="009E0381" w:rsidRDefault="00DD3248" w:rsidP="00DD3248">
            <w:pPr>
              <w:pStyle w:val="movimento"/>
              <w:rPr>
                <w:color w:val="002060"/>
              </w:rPr>
            </w:pPr>
            <w:r w:rsidRPr="009E0381">
              <w:rPr>
                <w:color w:val="002060"/>
              </w:rPr>
              <w:lastRenderedPageBreak/>
              <w:t>MACCULI ANTONIO</w:t>
            </w:r>
          </w:p>
        </w:tc>
        <w:tc>
          <w:tcPr>
            <w:tcW w:w="2200" w:type="dxa"/>
            <w:tcMar>
              <w:top w:w="20" w:type="dxa"/>
              <w:left w:w="20" w:type="dxa"/>
              <w:bottom w:w="20" w:type="dxa"/>
              <w:right w:w="20" w:type="dxa"/>
            </w:tcMar>
            <w:vAlign w:val="center"/>
          </w:tcPr>
          <w:p w14:paraId="62F408A2" w14:textId="77777777" w:rsidR="00DD3248" w:rsidRPr="009E0381" w:rsidRDefault="00DD3248" w:rsidP="00DD3248">
            <w:pPr>
              <w:pStyle w:val="movimento2"/>
              <w:rPr>
                <w:color w:val="002060"/>
              </w:rPr>
            </w:pPr>
            <w:r w:rsidRPr="009E0381">
              <w:rPr>
                <w:color w:val="002060"/>
              </w:rPr>
              <w:t xml:space="preserve">(OSTRENSE) </w:t>
            </w:r>
          </w:p>
        </w:tc>
        <w:tc>
          <w:tcPr>
            <w:tcW w:w="800" w:type="dxa"/>
            <w:tcMar>
              <w:top w:w="20" w:type="dxa"/>
              <w:left w:w="20" w:type="dxa"/>
              <w:bottom w:w="20" w:type="dxa"/>
              <w:right w:w="20" w:type="dxa"/>
            </w:tcMar>
            <w:vAlign w:val="center"/>
          </w:tcPr>
          <w:p w14:paraId="46FC191A"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05BC3A6" w14:textId="77777777" w:rsidR="00DD3248" w:rsidRPr="009E0381" w:rsidRDefault="00DD3248" w:rsidP="00DD3248">
            <w:pPr>
              <w:pStyle w:val="movimento"/>
              <w:rPr>
                <w:color w:val="002060"/>
              </w:rPr>
            </w:pPr>
            <w:r w:rsidRPr="009E0381">
              <w:rPr>
                <w:color w:val="002060"/>
              </w:rPr>
              <w:t>BELLEGGIA NICOLO</w:t>
            </w:r>
          </w:p>
        </w:tc>
        <w:tc>
          <w:tcPr>
            <w:tcW w:w="2200" w:type="dxa"/>
            <w:tcMar>
              <w:top w:w="20" w:type="dxa"/>
              <w:left w:w="20" w:type="dxa"/>
              <w:bottom w:w="20" w:type="dxa"/>
              <w:right w:w="20" w:type="dxa"/>
            </w:tcMar>
            <w:vAlign w:val="center"/>
          </w:tcPr>
          <w:p w14:paraId="6B6DA2E6" w14:textId="77777777" w:rsidR="00DD3248" w:rsidRPr="009E0381" w:rsidRDefault="00DD3248" w:rsidP="00DD3248">
            <w:pPr>
              <w:pStyle w:val="movimento2"/>
              <w:rPr>
                <w:color w:val="002060"/>
              </w:rPr>
            </w:pPr>
            <w:r w:rsidRPr="009E0381">
              <w:rPr>
                <w:color w:val="002060"/>
              </w:rPr>
              <w:t xml:space="preserve">(REAL SAN GIORGIO) </w:t>
            </w:r>
          </w:p>
        </w:tc>
      </w:tr>
      <w:tr w:rsidR="00DD3248" w:rsidRPr="009E0381" w14:paraId="2D674404" w14:textId="77777777" w:rsidTr="00DD3248">
        <w:trPr>
          <w:divId w:val="527259509"/>
        </w:trPr>
        <w:tc>
          <w:tcPr>
            <w:tcW w:w="2200" w:type="dxa"/>
            <w:tcMar>
              <w:top w:w="20" w:type="dxa"/>
              <w:left w:w="20" w:type="dxa"/>
              <w:bottom w:w="20" w:type="dxa"/>
              <w:right w:w="20" w:type="dxa"/>
            </w:tcMar>
            <w:vAlign w:val="center"/>
          </w:tcPr>
          <w:p w14:paraId="2DCEDC17" w14:textId="77777777" w:rsidR="00DD3248" w:rsidRPr="009E0381" w:rsidRDefault="00DD3248" w:rsidP="00DD3248">
            <w:pPr>
              <w:pStyle w:val="movimento"/>
              <w:rPr>
                <w:color w:val="002060"/>
              </w:rPr>
            </w:pPr>
            <w:r w:rsidRPr="009E0381">
              <w:rPr>
                <w:color w:val="002060"/>
              </w:rPr>
              <w:t>CARNEVALI LUCA</w:t>
            </w:r>
          </w:p>
        </w:tc>
        <w:tc>
          <w:tcPr>
            <w:tcW w:w="2200" w:type="dxa"/>
            <w:tcMar>
              <w:top w:w="20" w:type="dxa"/>
              <w:left w:w="20" w:type="dxa"/>
              <w:bottom w:w="20" w:type="dxa"/>
              <w:right w:w="20" w:type="dxa"/>
            </w:tcMar>
            <w:vAlign w:val="center"/>
          </w:tcPr>
          <w:p w14:paraId="73DE193F" w14:textId="77777777" w:rsidR="00DD3248" w:rsidRPr="009E0381" w:rsidRDefault="00DD3248" w:rsidP="00DD3248">
            <w:pPr>
              <w:pStyle w:val="movimento2"/>
              <w:rPr>
                <w:color w:val="002060"/>
              </w:rPr>
            </w:pPr>
            <w:r w:rsidRPr="009E0381">
              <w:rPr>
                <w:color w:val="002060"/>
              </w:rPr>
              <w:t xml:space="preserve">(RECANATI CALCIO A 5) </w:t>
            </w:r>
          </w:p>
        </w:tc>
        <w:tc>
          <w:tcPr>
            <w:tcW w:w="800" w:type="dxa"/>
            <w:tcMar>
              <w:top w:w="20" w:type="dxa"/>
              <w:left w:w="20" w:type="dxa"/>
              <w:bottom w:w="20" w:type="dxa"/>
              <w:right w:w="20" w:type="dxa"/>
            </w:tcMar>
            <w:vAlign w:val="center"/>
          </w:tcPr>
          <w:p w14:paraId="2A7B7D40"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E80C15C"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0C86E0B5" w14:textId="77777777" w:rsidR="00DD3248" w:rsidRPr="009E0381" w:rsidRDefault="00DD3248" w:rsidP="00DD3248">
            <w:pPr>
              <w:pStyle w:val="movimento2"/>
              <w:rPr>
                <w:color w:val="002060"/>
              </w:rPr>
            </w:pPr>
            <w:r w:rsidRPr="009E0381">
              <w:rPr>
                <w:color w:val="002060"/>
              </w:rPr>
              <w:t> </w:t>
            </w:r>
          </w:p>
        </w:tc>
      </w:tr>
    </w:tbl>
    <w:p w14:paraId="6DA91322" w14:textId="77777777" w:rsidR="00DD3248" w:rsidRPr="009E0381" w:rsidRDefault="00DD3248" w:rsidP="00DD3248">
      <w:pPr>
        <w:pStyle w:val="titolo20"/>
        <w:divId w:val="527259509"/>
        <w:rPr>
          <w:color w:val="002060"/>
        </w:rPr>
      </w:pPr>
      <w:r w:rsidRPr="009E038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310EBC64" w14:textId="77777777" w:rsidTr="00DD3248">
        <w:trPr>
          <w:divId w:val="527259509"/>
        </w:trPr>
        <w:tc>
          <w:tcPr>
            <w:tcW w:w="2200" w:type="dxa"/>
            <w:tcMar>
              <w:top w:w="20" w:type="dxa"/>
              <w:left w:w="20" w:type="dxa"/>
              <w:bottom w:w="20" w:type="dxa"/>
              <w:right w:w="20" w:type="dxa"/>
            </w:tcMar>
            <w:vAlign w:val="center"/>
          </w:tcPr>
          <w:p w14:paraId="0A4FFCB6" w14:textId="77777777" w:rsidR="00DD3248" w:rsidRPr="009E0381" w:rsidRDefault="00DD3248" w:rsidP="00DD3248">
            <w:pPr>
              <w:pStyle w:val="movimento"/>
              <w:rPr>
                <w:color w:val="002060"/>
              </w:rPr>
            </w:pPr>
            <w:r w:rsidRPr="009E0381">
              <w:rPr>
                <w:color w:val="002060"/>
              </w:rPr>
              <w:t>VIOLA FRANCESCO</w:t>
            </w:r>
          </w:p>
        </w:tc>
        <w:tc>
          <w:tcPr>
            <w:tcW w:w="2200" w:type="dxa"/>
            <w:tcMar>
              <w:top w:w="20" w:type="dxa"/>
              <w:left w:w="20" w:type="dxa"/>
              <w:bottom w:w="20" w:type="dxa"/>
              <w:right w:w="20" w:type="dxa"/>
            </w:tcMar>
            <w:vAlign w:val="center"/>
          </w:tcPr>
          <w:p w14:paraId="399E813F" w14:textId="77777777" w:rsidR="00DD3248" w:rsidRPr="009E0381" w:rsidRDefault="00DD3248" w:rsidP="00DD3248">
            <w:pPr>
              <w:pStyle w:val="movimento2"/>
              <w:rPr>
                <w:color w:val="002060"/>
              </w:rPr>
            </w:pPr>
            <w:r w:rsidRPr="009E0381">
              <w:rPr>
                <w:color w:val="002060"/>
              </w:rPr>
              <w:t xml:space="preserve">(DINAMIS 1990) </w:t>
            </w:r>
          </w:p>
        </w:tc>
        <w:tc>
          <w:tcPr>
            <w:tcW w:w="800" w:type="dxa"/>
            <w:tcMar>
              <w:top w:w="20" w:type="dxa"/>
              <w:left w:w="20" w:type="dxa"/>
              <w:bottom w:w="20" w:type="dxa"/>
              <w:right w:w="20" w:type="dxa"/>
            </w:tcMar>
            <w:vAlign w:val="center"/>
          </w:tcPr>
          <w:p w14:paraId="10D13165"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460AB8F" w14:textId="77777777" w:rsidR="00DD3248" w:rsidRPr="009E0381" w:rsidRDefault="00DD3248" w:rsidP="00DD3248">
            <w:pPr>
              <w:pStyle w:val="movimento"/>
              <w:rPr>
                <w:color w:val="002060"/>
              </w:rPr>
            </w:pPr>
            <w:r w:rsidRPr="009E0381">
              <w:rPr>
                <w:color w:val="002060"/>
              </w:rPr>
              <w:t>TRILLINI FILIPPO</w:t>
            </w:r>
          </w:p>
        </w:tc>
        <w:tc>
          <w:tcPr>
            <w:tcW w:w="2200" w:type="dxa"/>
            <w:tcMar>
              <w:top w:w="20" w:type="dxa"/>
              <w:left w:w="20" w:type="dxa"/>
              <w:bottom w:w="20" w:type="dxa"/>
              <w:right w:w="20" w:type="dxa"/>
            </w:tcMar>
            <w:vAlign w:val="center"/>
          </w:tcPr>
          <w:p w14:paraId="4BA26BCF" w14:textId="77777777" w:rsidR="00DD3248" w:rsidRPr="009E0381" w:rsidRDefault="00DD3248" w:rsidP="00DD3248">
            <w:pPr>
              <w:pStyle w:val="movimento2"/>
              <w:rPr>
                <w:color w:val="002060"/>
              </w:rPr>
            </w:pPr>
            <w:r w:rsidRPr="009E0381">
              <w:rPr>
                <w:color w:val="002060"/>
              </w:rPr>
              <w:t xml:space="preserve">(JESI CALCIO A 5) </w:t>
            </w:r>
          </w:p>
        </w:tc>
      </w:tr>
      <w:tr w:rsidR="00DD3248" w:rsidRPr="009E0381" w14:paraId="101533D4" w14:textId="77777777" w:rsidTr="00DD3248">
        <w:trPr>
          <w:divId w:val="527259509"/>
        </w:trPr>
        <w:tc>
          <w:tcPr>
            <w:tcW w:w="2200" w:type="dxa"/>
            <w:tcMar>
              <w:top w:w="20" w:type="dxa"/>
              <w:left w:w="20" w:type="dxa"/>
              <w:bottom w:w="20" w:type="dxa"/>
              <w:right w:w="20" w:type="dxa"/>
            </w:tcMar>
            <w:vAlign w:val="center"/>
          </w:tcPr>
          <w:p w14:paraId="1D5E1A27" w14:textId="77777777" w:rsidR="00DD3248" w:rsidRPr="009E0381" w:rsidRDefault="00DD3248" w:rsidP="00DD3248">
            <w:pPr>
              <w:pStyle w:val="movimento"/>
              <w:rPr>
                <w:color w:val="002060"/>
              </w:rPr>
            </w:pPr>
            <w:r w:rsidRPr="009E0381">
              <w:rPr>
                <w:color w:val="002060"/>
              </w:rPr>
              <w:t>PALMIERI EDOARDO</w:t>
            </w:r>
          </w:p>
        </w:tc>
        <w:tc>
          <w:tcPr>
            <w:tcW w:w="2200" w:type="dxa"/>
            <w:tcMar>
              <w:top w:w="20" w:type="dxa"/>
              <w:left w:w="20" w:type="dxa"/>
              <w:bottom w:w="20" w:type="dxa"/>
              <w:right w:w="20" w:type="dxa"/>
            </w:tcMar>
            <w:vAlign w:val="center"/>
          </w:tcPr>
          <w:p w14:paraId="3E1E0B22" w14:textId="77777777" w:rsidR="00DD3248" w:rsidRPr="009E0381" w:rsidRDefault="00DD3248" w:rsidP="00DD3248">
            <w:pPr>
              <w:pStyle w:val="movimento2"/>
              <w:rPr>
                <w:color w:val="002060"/>
              </w:rPr>
            </w:pPr>
            <w:r w:rsidRPr="009E0381">
              <w:rPr>
                <w:color w:val="002060"/>
              </w:rPr>
              <w:t xml:space="preserve">(MONTELUPONE CALCIO A 5) </w:t>
            </w:r>
          </w:p>
        </w:tc>
        <w:tc>
          <w:tcPr>
            <w:tcW w:w="800" w:type="dxa"/>
            <w:tcMar>
              <w:top w:w="20" w:type="dxa"/>
              <w:left w:w="20" w:type="dxa"/>
              <w:bottom w:w="20" w:type="dxa"/>
              <w:right w:w="20" w:type="dxa"/>
            </w:tcMar>
            <w:vAlign w:val="center"/>
          </w:tcPr>
          <w:p w14:paraId="219DDD56"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040F8BF" w14:textId="77777777" w:rsidR="00DD3248" w:rsidRPr="009E0381" w:rsidRDefault="00DD3248" w:rsidP="00DD3248">
            <w:pPr>
              <w:pStyle w:val="movimento"/>
              <w:rPr>
                <w:color w:val="002060"/>
              </w:rPr>
            </w:pPr>
            <w:r w:rsidRPr="009E0381">
              <w:rPr>
                <w:color w:val="002060"/>
              </w:rPr>
              <w:t>DOUMI YOUNESSE</w:t>
            </w:r>
          </w:p>
        </w:tc>
        <w:tc>
          <w:tcPr>
            <w:tcW w:w="2200" w:type="dxa"/>
            <w:tcMar>
              <w:top w:w="20" w:type="dxa"/>
              <w:left w:w="20" w:type="dxa"/>
              <w:bottom w:w="20" w:type="dxa"/>
              <w:right w:w="20" w:type="dxa"/>
            </w:tcMar>
            <w:vAlign w:val="center"/>
          </w:tcPr>
          <w:p w14:paraId="17937C53" w14:textId="77777777" w:rsidR="00DD3248" w:rsidRPr="009E0381" w:rsidRDefault="00DD3248" w:rsidP="00DD3248">
            <w:pPr>
              <w:pStyle w:val="movimento2"/>
              <w:rPr>
                <w:color w:val="002060"/>
              </w:rPr>
            </w:pPr>
            <w:r w:rsidRPr="009E0381">
              <w:rPr>
                <w:color w:val="002060"/>
              </w:rPr>
              <w:t xml:space="preserve">(NUOVA JUVENTINA FFC) </w:t>
            </w:r>
          </w:p>
        </w:tc>
      </w:tr>
      <w:tr w:rsidR="00DD3248" w:rsidRPr="009E0381" w14:paraId="6BC6879E" w14:textId="77777777" w:rsidTr="00DD3248">
        <w:trPr>
          <w:divId w:val="527259509"/>
        </w:trPr>
        <w:tc>
          <w:tcPr>
            <w:tcW w:w="2200" w:type="dxa"/>
            <w:tcMar>
              <w:top w:w="20" w:type="dxa"/>
              <w:left w:w="20" w:type="dxa"/>
              <w:bottom w:w="20" w:type="dxa"/>
              <w:right w:w="20" w:type="dxa"/>
            </w:tcMar>
            <w:vAlign w:val="center"/>
          </w:tcPr>
          <w:p w14:paraId="1871FDEC" w14:textId="77777777" w:rsidR="00DD3248" w:rsidRPr="009E0381" w:rsidRDefault="00DD3248" w:rsidP="00DD3248">
            <w:pPr>
              <w:pStyle w:val="movimento"/>
              <w:rPr>
                <w:color w:val="002060"/>
              </w:rPr>
            </w:pPr>
            <w:r w:rsidRPr="009E0381">
              <w:rPr>
                <w:color w:val="002060"/>
              </w:rPr>
              <w:t>CAFIERO FABIO</w:t>
            </w:r>
          </w:p>
        </w:tc>
        <w:tc>
          <w:tcPr>
            <w:tcW w:w="2200" w:type="dxa"/>
            <w:tcMar>
              <w:top w:w="20" w:type="dxa"/>
              <w:left w:w="20" w:type="dxa"/>
              <w:bottom w:w="20" w:type="dxa"/>
              <w:right w:w="20" w:type="dxa"/>
            </w:tcMar>
            <w:vAlign w:val="center"/>
          </w:tcPr>
          <w:p w14:paraId="6826F929" w14:textId="77777777" w:rsidR="00DD3248" w:rsidRPr="009E0381" w:rsidRDefault="00DD3248" w:rsidP="00DD3248">
            <w:pPr>
              <w:pStyle w:val="movimento2"/>
              <w:rPr>
                <w:color w:val="002060"/>
              </w:rPr>
            </w:pPr>
            <w:r w:rsidRPr="009E0381">
              <w:rPr>
                <w:color w:val="002060"/>
              </w:rPr>
              <w:t xml:space="preserve">(OLYMPIA FANO C5) </w:t>
            </w:r>
          </w:p>
        </w:tc>
        <w:tc>
          <w:tcPr>
            <w:tcW w:w="800" w:type="dxa"/>
            <w:tcMar>
              <w:top w:w="20" w:type="dxa"/>
              <w:left w:w="20" w:type="dxa"/>
              <w:bottom w:w="20" w:type="dxa"/>
              <w:right w:w="20" w:type="dxa"/>
            </w:tcMar>
            <w:vAlign w:val="center"/>
          </w:tcPr>
          <w:p w14:paraId="3A317D1A"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79914CE" w14:textId="77777777" w:rsidR="00DD3248" w:rsidRPr="009E0381" w:rsidRDefault="00DD3248" w:rsidP="00DD3248">
            <w:pPr>
              <w:pStyle w:val="movimento"/>
              <w:rPr>
                <w:color w:val="002060"/>
              </w:rPr>
            </w:pPr>
            <w:r w:rsidRPr="009E0381">
              <w:rPr>
                <w:color w:val="002060"/>
              </w:rPr>
              <w:t>CASCI CECCACCI MATTIA</w:t>
            </w:r>
          </w:p>
        </w:tc>
        <w:tc>
          <w:tcPr>
            <w:tcW w:w="2200" w:type="dxa"/>
            <w:tcMar>
              <w:top w:w="20" w:type="dxa"/>
              <w:left w:w="20" w:type="dxa"/>
              <w:bottom w:w="20" w:type="dxa"/>
              <w:right w:w="20" w:type="dxa"/>
            </w:tcMar>
            <w:vAlign w:val="center"/>
          </w:tcPr>
          <w:p w14:paraId="66BFEBD0" w14:textId="77777777" w:rsidR="00DD3248" w:rsidRPr="009E0381" w:rsidRDefault="00DD3248" w:rsidP="00DD3248">
            <w:pPr>
              <w:pStyle w:val="movimento2"/>
              <w:rPr>
                <w:color w:val="002060"/>
              </w:rPr>
            </w:pPr>
            <w:r w:rsidRPr="009E0381">
              <w:rPr>
                <w:color w:val="002060"/>
              </w:rPr>
              <w:t xml:space="preserve">(OSTRENSE) </w:t>
            </w:r>
          </w:p>
        </w:tc>
      </w:tr>
      <w:tr w:rsidR="00DD3248" w:rsidRPr="009E0381" w14:paraId="19624EE7" w14:textId="77777777" w:rsidTr="00DD3248">
        <w:trPr>
          <w:divId w:val="527259509"/>
        </w:trPr>
        <w:tc>
          <w:tcPr>
            <w:tcW w:w="2200" w:type="dxa"/>
            <w:tcMar>
              <w:top w:w="20" w:type="dxa"/>
              <w:left w:w="20" w:type="dxa"/>
              <w:bottom w:w="20" w:type="dxa"/>
              <w:right w:w="20" w:type="dxa"/>
            </w:tcMar>
            <w:vAlign w:val="center"/>
          </w:tcPr>
          <w:p w14:paraId="3A4D984F" w14:textId="77777777" w:rsidR="00DD3248" w:rsidRPr="009E0381" w:rsidRDefault="00DD3248" w:rsidP="00DD3248">
            <w:pPr>
              <w:pStyle w:val="movimento"/>
              <w:rPr>
                <w:color w:val="002060"/>
              </w:rPr>
            </w:pPr>
            <w:r w:rsidRPr="009E0381">
              <w:rPr>
                <w:color w:val="002060"/>
              </w:rPr>
              <w:t>BORDONI RICCARDO</w:t>
            </w:r>
          </w:p>
        </w:tc>
        <w:tc>
          <w:tcPr>
            <w:tcW w:w="2200" w:type="dxa"/>
            <w:tcMar>
              <w:top w:w="20" w:type="dxa"/>
              <w:left w:w="20" w:type="dxa"/>
              <w:bottom w:w="20" w:type="dxa"/>
              <w:right w:w="20" w:type="dxa"/>
            </w:tcMar>
            <w:vAlign w:val="center"/>
          </w:tcPr>
          <w:p w14:paraId="4DD8D55B" w14:textId="77777777" w:rsidR="00DD3248" w:rsidRPr="009E0381" w:rsidRDefault="00DD3248" w:rsidP="00DD3248">
            <w:pPr>
              <w:pStyle w:val="movimento2"/>
              <w:rPr>
                <w:color w:val="002060"/>
              </w:rPr>
            </w:pPr>
            <w:r w:rsidRPr="009E0381">
              <w:rPr>
                <w:color w:val="002060"/>
              </w:rPr>
              <w:t xml:space="preserve">(REAL SAN GIORGIO) </w:t>
            </w:r>
          </w:p>
        </w:tc>
        <w:tc>
          <w:tcPr>
            <w:tcW w:w="800" w:type="dxa"/>
            <w:tcMar>
              <w:top w:w="20" w:type="dxa"/>
              <w:left w:w="20" w:type="dxa"/>
              <w:bottom w:w="20" w:type="dxa"/>
              <w:right w:w="20" w:type="dxa"/>
            </w:tcMar>
            <w:vAlign w:val="center"/>
          </w:tcPr>
          <w:p w14:paraId="127DE8EA"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035D1F38" w14:textId="77777777" w:rsidR="00DD3248" w:rsidRPr="009E0381" w:rsidRDefault="00DD3248" w:rsidP="00DD3248">
            <w:pPr>
              <w:pStyle w:val="movimento"/>
              <w:rPr>
                <w:color w:val="002060"/>
              </w:rPr>
            </w:pPr>
            <w:r w:rsidRPr="009E0381">
              <w:rPr>
                <w:color w:val="002060"/>
              </w:rPr>
              <w:t>DELLA MORA DAVID</w:t>
            </w:r>
          </w:p>
        </w:tc>
        <w:tc>
          <w:tcPr>
            <w:tcW w:w="2200" w:type="dxa"/>
            <w:tcMar>
              <w:top w:w="20" w:type="dxa"/>
              <w:left w:w="20" w:type="dxa"/>
              <w:bottom w:w="20" w:type="dxa"/>
              <w:right w:w="20" w:type="dxa"/>
            </w:tcMar>
            <w:vAlign w:val="center"/>
          </w:tcPr>
          <w:p w14:paraId="26836264" w14:textId="77777777" w:rsidR="00DD3248" w:rsidRPr="009E0381" w:rsidRDefault="00DD3248" w:rsidP="00DD3248">
            <w:pPr>
              <w:pStyle w:val="movimento2"/>
              <w:rPr>
                <w:color w:val="002060"/>
              </w:rPr>
            </w:pPr>
            <w:r w:rsidRPr="009E0381">
              <w:rPr>
                <w:color w:val="002060"/>
              </w:rPr>
              <w:t xml:space="preserve">(REAL SAN GIORGIO) </w:t>
            </w:r>
          </w:p>
        </w:tc>
      </w:tr>
    </w:tbl>
    <w:p w14:paraId="6B79ACB6" w14:textId="77777777" w:rsidR="00DD3248" w:rsidRPr="009E0381" w:rsidRDefault="00DD3248" w:rsidP="00DD3248">
      <w:pPr>
        <w:pStyle w:val="titolo20"/>
        <w:divId w:val="527259509"/>
        <w:rPr>
          <w:color w:val="002060"/>
        </w:rPr>
      </w:pPr>
      <w:r w:rsidRPr="009E03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1F919372" w14:textId="77777777" w:rsidTr="00DD3248">
        <w:trPr>
          <w:divId w:val="527259509"/>
        </w:trPr>
        <w:tc>
          <w:tcPr>
            <w:tcW w:w="2200" w:type="dxa"/>
            <w:tcMar>
              <w:top w:w="20" w:type="dxa"/>
              <w:left w:w="20" w:type="dxa"/>
              <w:bottom w:w="20" w:type="dxa"/>
              <w:right w:w="20" w:type="dxa"/>
            </w:tcMar>
            <w:vAlign w:val="center"/>
          </w:tcPr>
          <w:p w14:paraId="35E3B62F" w14:textId="77777777" w:rsidR="00DD3248" w:rsidRPr="009E0381" w:rsidRDefault="00DD3248" w:rsidP="00DD3248">
            <w:pPr>
              <w:pStyle w:val="movimento"/>
              <w:rPr>
                <w:color w:val="002060"/>
              </w:rPr>
            </w:pPr>
            <w:r w:rsidRPr="009E0381">
              <w:rPr>
                <w:color w:val="002060"/>
              </w:rPr>
              <w:t>GIACOMINI LUCA</w:t>
            </w:r>
          </w:p>
        </w:tc>
        <w:tc>
          <w:tcPr>
            <w:tcW w:w="2200" w:type="dxa"/>
            <w:tcMar>
              <w:top w:w="20" w:type="dxa"/>
              <w:left w:w="20" w:type="dxa"/>
              <w:bottom w:w="20" w:type="dxa"/>
              <w:right w:w="20" w:type="dxa"/>
            </w:tcMar>
            <w:vAlign w:val="center"/>
          </w:tcPr>
          <w:p w14:paraId="7BD0EA7C" w14:textId="77777777" w:rsidR="00DD3248" w:rsidRPr="009E0381" w:rsidRDefault="00DD3248" w:rsidP="00DD3248">
            <w:pPr>
              <w:pStyle w:val="movimento2"/>
              <w:rPr>
                <w:color w:val="002060"/>
              </w:rPr>
            </w:pPr>
            <w:r w:rsidRPr="009E0381">
              <w:rPr>
                <w:color w:val="002060"/>
              </w:rPr>
              <w:t xml:space="preserve">(OSTRENSE) </w:t>
            </w:r>
          </w:p>
        </w:tc>
        <w:tc>
          <w:tcPr>
            <w:tcW w:w="800" w:type="dxa"/>
            <w:tcMar>
              <w:top w:w="20" w:type="dxa"/>
              <w:left w:w="20" w:type="dxa"/>
              <w:bottom w:w="20" w:type="dxa"/>
              <w:right w:w="20" w:type="dxa"/>
            </w:tcMar>
            <w:vAlign w:val="center"/>
          </w:tcPr>
          <w:p w14:paraId="18C086D8"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D01C03F" w14:textId="77777777" w:rsidR="00DD3248" w:rsidRPr="009E0381" w:rsidRDefault="00DD3248" w:rsidP="00DD3248">
            <w:pPr>
              <w:pStyle w:val="movimento"/>
              <w:rPr>
                <w:color w:val="002060"/>
              </w:rPr>
            </w:pPr>
            <w:r w:rsidRPr="009E0381">
              <w:rPr>
                <w:color w:val="002060"/>
              </w:rPr>
              <w:t>VECCHIOLA DIMITRI</w:t>
            </w:r>
          </w:p>
        </w:tc>
        <w:tc>
          <w:tcPr>
            <w:tcW w:w="2200" w:type="dxa"/>
            <w:tcMar>
              <w:top w:w="20" w:type="dxa"/>
              <w:left w:w="20" w:type="dxa"/>
              <w:bottom w:w="20" w:type="dxa"/>
              <w:right w:w="20" w:type="dxa"/>
            </w:tcMar>
            <w:vAlign w:val="center"/>
          </w:tcPr>
          <w:p w14:paraId="3738F812" w14:textId="77777777" w:rsidR="00DD3248" w:rsidRPr="009E0381" w:rsidRDefault="00DD3248" w:rsidP="00DD3248">
            <w:pPr>
              <w:pStyle w:val="movimento2"/>
              <w:rPr>
                <w:color w:val="002060"/>
              </w:rPr>
            </w:pPr>
            <w:r w:rsidRPr="009E0381">
              <w:rPr>
                <w:color w:val="002060"/>
              </w:rPr>
              <w:t xml:space="preserve">(REAL SAN GIORGIO) </w:t>
            </w:r>
          </w:p>
        </w:tc>
      </w:tr>
    </w:tbl>
    <w:p w14:paraId="2ED24C24" w14:textId="77777777" w:rsidR="00DD3248" w:rsidRPr="009E0381" w:rsidRDefault="00DD3248" w:rsidP="00DD3248">
      <w:pPr>
        <w:pStyle w:val="titolo10"/>
        <w:divId w:val="527259509"/>
        <w:rPr>
          <w:color w:val="002060"/>
        </w:rPr>
      </w:pPr>
      <w:r w:rsidRPr="009E0381">
        <w:rPr>
          <w:color w:val="002060"/>
        </w:rPr>
        <w:t xml:space="preserve">GARE DEL 7/12/2019 </w:t>
      </w:r>
    </w:p>
    <w:p w14:paraId="54BFBEBE" w14:textId="77777777" w:rsidR="00DD3248" w:rsidRPr="009E0381" w:rsidRDefault="00DD3248" w:rsidP="00DD3248">
      <w:pPr>
        <w:pStyle w:val="titolo7a"/>
        <w:divId w:val="527259509"/>
        <w:rPr>
          <w:color w:val="002060"/>
        </w:rPr>
      </w:pPr>
      <w:r w:rsidRPr="009E0381">
        <w:rPr>
          <w:color w:val="002060"/>
        </w:rPr>
        <w:t xml:space="preserve">PROVVEDIMENTI DISCIPLINARI </w:t>
      </w:r>
    </w:p>
    <w:p w14:paraId="5B056BAB" w14:textId="77777777" w:rsidR="00DD3248" w:rsidRPr="009E0381" w:rsidRDefault="00DD3248" w:rsidP="00DD3248">
      <w:pPr>
        <w:pStyle w:val="TITOLO7B"/>
        <w:divId w:val="527259509"/>
        <w:rPr>
          <w:color w:val="002060"/>
        </w:rPr>
      </w:pPr>
      <w:r w:rsidRPr="009E0381">
        <w:rPr>
          <w:color w:val="002060"/>
        </w:rPr>
        <w:t xml:space="preserve">In base alle risultanze degli atti ufficiali sono state deliberate le seguenti sanzioni disciplinari. </w:t>
      </w:r>
    </w:p>
    <w:p w14:paraId="7A00677E" w14:textId="77777777" w:rsidR="00DD3248" w:rsidRPr="009E0381" w:rsidRDefault="00DD3248" w:rsidP="00DD3248">
      <w:pPr>
        <w:pStyle w:val="titolo3"/>
        <w:divId w:val="527259509"/>
        <w:rPr>
          <w:color w:val="002060"/>
        </w:rPr>
      </w:pPr>
      <w:r w:rsidRPr="009E0381">
        <w:rPr>
          <w:color w:val="002060"/>
        </w:rPr>
        <w:t xml:space="preserve">A CARICO DI ALLENATORI </w:t>
      </w:r>
    </w:p>
    <w:p w14:paraId="7C8F4DF2" w14:textId="77777777" w:rsidR="00DD3248" w:rsidRPr="009E0381" w:rsidRDefault="00DD3248" w:rsidP="00DD3248">
      <w:pPr>
        <w:pStyle w:val="titolo20"/>
        <w:divId w:val="527259509"/>
        <w:rPr>
          <w:color w:val="002060"/>
        </w:rPr>
      </w:pPr>
      <w:r w:rsidRPr="009E0381">
        <w:rPr>
          <w:color w:val="002060"/>
        </w:rPr>
        <w:t xml:space="preserve">SQUALIFICA FINO AL 25/12/2019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40ED4609" w14:textId="77777777" w:rsidTr="00DD3248">
        <w:trPr>
          <w:divId w:val="527259509"/>
        </w:trPr>
        <w:tc>
          <w:tcPr>
            <w:tcW w:w="2200" w:type="dxa"/>
            <w:tcMar>
              <w:top w:w="20" w:type="dxa"/>
              <w:left w:w="20" w:type="dxa"/>
              <w:bottom w:w="20" w:type="dxa"/>
              <w:right w:w="20" w:type="dxa"/>
            </w:tcMar>
            <w:vAlign w:val="center"/>
          </w:tcPr>
          <w:p w14:paraId="20AE42D0" w14:textId="77777777" w:rsidR="00DD3248" w:rsidRPr="009E0381" w:rsidRDefault="00DD3248" w:rsidP="00DD3248">
            <w:pPr>
              <w:pStyle w:val="movimento"/>
              <w:rPr>
                <w:color w:val="002060"/>
              </w:rPr>
            </w:pPr>
            <w:r w:rsidRPr="009E0381">
              <w:rPr>
                <w:color w:val="002060"/>
              </w:rPr>
              <w:t>BRODA MAURO</w:t>
            </w:r>
          </w:p>
        </w:tc>
        <w:tc>
          <w:tcPr>
            <w:tcW w:w="2200" w:type="dxa"/>
            <w:tcMar>
              <w:top w:w="20" w:type="dxa"/>
              <w:left w:w="20" w:type="dxa"/>
              <w:bottom w:w="20" w:type="dxa"/>
              <w:right w:w="20" w:type="dxa"/>
            </w:tcMar>
            <w:vAlign w:val="center"/>
          </w:tcPr>
          <w:p w14:paraId="5845EFD1" w14:textId="77777777" w:rsidR="00DD3248" w:rsidRPr="009E0381" w:rsidRDefault="00DD3248" w:rsidP="00DD3248">
            <w:pPr>
              <w:pStyle w:val="movimento2"/>
              <w:rPr>
                <w:color w:val="002060"/>
              </w:rPr>
            </w:pPr>
            <w:r w:rsidRPr="009E0381">
              <w:rPr>
                <w:color w:val="002060"/>
              </w:rPr>
              <w:t xml:space="preserve">(CALCETTO CASTRUM LAURI) </w:t>
            </w:r>
          </w:p>
        </w:tc>
        <w:tc>
          <w:tcPr>
            <w:tcW w:w="800" w:type="dxa"/>
            <w:tcMar>
              <w:top w:w="20" w:type="dxa"/>
              <w:left w:w="20" w:type="dxa"/>
              <w:bottom w:w="20" w:type="dxa"/>
              <w:right w:w="20" w:type="dxa"/>
            </w:tcMar>
            <w:vAlign w:val="center"/>
          </w:tcPr>
          <w:p w14:paraId="0E0DFEFE"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9FC167D"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6F7866F" w14:textId="77777777" w:rsidR="00DD3248" w:rsidRPr="009E0381" w:rsidRDefault="00DD3248" w:rsidP="00DD3248">
            <w:pPr>
              <w:pStyle w:val="movimento2"/>
              <w:rPr>
                <w:color w:val="002060"/>
              </w:rPr>
            </w:pPr>
            <w:r w:rsidRPr="009E0381">
              <w:rPr>
                <w:color w:val="002060"/>
              </w:rPr>
              <w:t> </w:t>
            </w:r>
          </w:p>
        </w:tc>
      </w:tr>
    </w:tbl>
    <w:p w14:paraId="69A4AED1" w14:textId="77777777" w:rsidR="00DD3248" w:rsidRPr="009E0381" w:rsidRDefault="00DD3248" w:rsidP="00DD3248">
      <w:pPr>
        <w:pStyle w:val="diffida"/>
        <w:spacing w:before="80" w:beforeAutospacing="0" w:after="40" w:afterAutospacing="0"/>
        <w:jc w:val="left"/>
        <w:divId w:val="527259509"/>
        <w:rPr>
          <w:color w:val="002060"/>
        </w:rPr>
      </w:pPr>
      <w:r w:rsidRPr="009E0381">
        <w:rPr>
          <w:color w:val="002060"/>
        </w:rPr>
        <w:t xml:space="preserve">Per comportamento non regolamentare. Allontanato. </w:t>
      </w:r>
    </w:p>
    <w:p w14:paraId="6DD3892D" w14:textId="77777777" w:rsidR="00DD3248" w:rsidRPr="009E0381" w:rsidRDefault="00DD3248" w:rsidP="00DD3248">
      <w:pPr>
        <w:pStyle w:val="titolo3"/>
        <w:divId w:val="527259509"/>
        <w:rPr>
          <w:color w:val="002060"/>
        </w:rPr>
      </w:pPr>
      <w:r w:rsidRPr="009E0381">
        <w:rPr>
          <w:color w:val="002060"/>
        </w:rPr>
        <w:t xml:space="preserve">A CARICO CALCIATORI ESPULSI DAL CAMPO </w:t>
      </w:r>
    </w:p>
    <w:p w14:paraId="674269D9" w14:textId="77777777" w:rsidR="00DD3248" w:rsidRPr="009E0381" w:rsidRDefault="00DD3248" w:rsidP="00DD3248">
      <w:pPr>
        <w:pStyle w:val="titolo20"/>
        <w:divId w:val="527259509"/>
        <w:rPr>
          <w:color w:val="002060"/>
        </w:rPr>
      </w:pPr>
      <w:r w:rsidRPr="009E0381">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1E465C30" w14:textId="77777777" w:rsidTr="00DD3248">
        <w:trPr>
          <w:divId w:val="527259509"/>
        </w:trPr>
        <w:tc>
          <w:tcPr>
            <w:tcW w:w="2200" w:type="dxa"/>
            <w:tcMar>
              <w:top w:w="20" w:type="dxa"/>
              <w:left w:w="20" w:type="dxa"/>
              <w:bottom w:w="20" w:type="dxa"/>
              <w:right w:w="20" w:type="dxa"/>
            </w:tcMar>
            <w:vAlign w:val="center"/>
          </w:tcPr>
          <w:p w14:paraId="79E39640" w14:textId="77777777" w:rsidR="00DD3248" w:rsidRPr="009E0381" w:rsidRDefault="00DD3248" w:rsidP="00DD3248">
            <w:pPr>
              <w:pStyle w:val="movimento"/>
              <w:rPr>
                <w:color w:val="002060"/>
              </w:rPr>
            </w:pPr>
            <w:r w:rsidRPr="009E0381">
              <w:rPr>
                <w:color w:val="002060"/>
              </w:rPr>
              <w:t>LO MUZIO PASQUALE</w:t>
            </w:r>
          </w:p>
        </w:tc>
        <w:tc>
          <w:tcPr>
            <w:tcW w:w="2200" w:type="dxa"/>
            <w:tcMar>
              <w:top w:w="20" w:type="dxa"/>
              <w:left w:w="20" w:type="dxa"/>
              <w:bottom w:w="20" w:type="dxa"/>
              <w:right w:w="20" w:type="dxa"/>
            </w:tcMar>
            <w:vAlign w:val="center"/>
          </w:tcPr>
          <w:p w14:paraId="2B080F16" w14:textId="77777777" w:rsidR="00DD3248" w:rsidRPr="009E0381" w:rsidRDefault="00DD3248" w:rsidP="00DD3248">
            <w:pPr>
              <w:pStyle w:val="movimento2"/>
              <w:rPr>
                <w:color w:val="002060"/>
              </w:rPr>
            </w:pPr>
            <w:r w:rsidRPr="009E0381">
              <w:rPr>
                <w:color w:val="002060"/>
              </w:rPr>
              <w:t xml:space="preserve">(CERRETO D ESI C5 A.S.D.) </w:t>
            </w:r>
          </w:p>
        </w:tc>
        <w:tc>
          <w:tcPr>
            <w:tcW w:w="800" w:type="dxa"/>
            <w:tcMar>
              <w:top w:w="20" w:type="dxa"/>
              <w:left w:w="20" w:type="dxa"/>
              <w:bottom w:w="20" w:type="dxa"/>
              <w:right w:w="20" w:type="dxa"/>
            </w:tcMar>
            <w:vAlign w:val="center"/>
          </w:tcPr>
          <w:p w14:paraId="6F377FF4"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F349FFD" w14:textId="77777777" w:rsidR="00DD3248" w:rsidRPr="009E0381" w:rsidRDefault="00DD3248" w:rsidP="00DD3248">
            <w:pPr>
              <w:pStyle w:val="movimento"/>
              <w:rPr>
                <w:color w:val="002060"/>
              </w:rPr>
            </w:pPr>
            <w:r w:rsidRPr="009E0381">
              <w:rPr>
                <w:color w:val="002060"/>
              </w:rPr>
              <w:t>GABBANELLI MARCO</w:t>
            </w:r>
          </w:p>
        </w:tc>
        <w:tc>
          <w:tcPr>
            <w:tcW w:w="2200" w:type="dxa"/>
            <w:tcMar>
              <w:top w:w="20" w:type="dxa"/>
              <w:left w:w="20" w:type="dxa"/>
              <w:bottom w:w="20" w:type="dxa"/>
              <w:right w:w="20" w:type="dxa"/>
            </w:tcMar>
            <w:vAlign w:val="center"/>
          </w:tcPr>
          <w:p w14:paraId="60EA798F" w14:textId="77777777" w:rsidR="00DD3248" w:rsidRPr="009E0381" w:rsidRDefault="00DD3248" w:rsidP="00DD3248">
            <w:pPr>
              <w:pStyle w:val="movimento2"/>
              <w:rPr>
                <w:color w:val="002060"/>
              </w:rPr>
            </w:pPr>
            <w:r w:rsidRPr="009E0381">
              <w:rPr>
                <w:color w:val="002060"/>
              </w:rPr>
              <w:t xml:space="preserve">(FUTSAL POTENZA PICENA) </w:t>
            </w:r>
          </w:p>
        </w:tc>
      </w:tr>
    </w:tbl>
    <w:p w14:paraId="0C4B4CDF" w14:textId="77777777" w:rsidR="00DD3248" w:rsidRPr="009E0381" w:rsidRDefault="00DD3248" w:rsidP="00DD3248">
      <w:pPr>
        <w:pStyle w:val="titolo3"/>
        <w:divId w:val="527259509"/>
        <w:rPr>
          <w:color w:val="002060"/>
        </w:rPr>
      </w:pPr>
      <w:r w:rsidRPr="009E0381">
        <w:rPr>
          <w:color w:val="002060"/>
        </w:rPr>
        <w:t xml:space="preserve">A CARICO CALCIATORI NON ESPULSI DAL CAMPO </w:t>
      </w:r>
    </w:p>
    <w:p w14:paraId="3FD0B9AA" w14:textId="77777777" w:rsidR="00DD3248" w:rsidRPr="009E0381" w:rsidRDefault="00DD3248" w:rsidP="00DD3248">
      <w:pPr>
        <w:pStyle w:val="titolo20"/>
        <w:divId w:val="527259509"/>
        <w:rPr>
          <w:color w:val="002060"/>
        </w:rPr>
      </w:pPr>
      <w:r w:rsidRPr="009E0381">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33C78CC1" w14:textId="77777777" w:rsidTr="00DD3248">
        <w:trPr>
          <w:divId w:val="527259509"/>
        </w:trPr>
        <w:tc>
          <w:tcPr>
            <w:tcW w:w="2200" w:type="dxa"/>
            <w:tcMar>
              <w:top w:w="20" w:type="dxa"/>
              <w:left w:w="20" w:type="dxa"/>
              <w:bottom w:w="20" w:type="dxa"/>
              <w:right w:w="20" w:type="dxa"/>
            </w:tcMar>
            <w:vAlign w:val="center"/>
          </w:tcPr>
          <w:p w14:paraId="456F8081" w14:textId="77777777" w:rsidR="00DD3248" w:rsidRPr="009E0381" w:rsidRDefault="00DD3248" w:rsidP="00DD3248">
            <w:pPr>
              <w:pStyle w:val="movimento"/>
              <w:rPr>
                <w:color w:val="002060"/>
              </w:rPr>
            </w:pPr>
            <w:r w:rsidRPr="009E0381">
              <w:rPr>
                <w:color w:val="002060"/>
              </w:rPr>
              <w:t>SABBATINI GABRIELE</w:t>
            </w:r>
          </w:p>
        </w:tc>
        <w:tc>
          <w:tcPr>
            <w:tcW w:w="2200" w:type="dxa"/>
            <w:tcMar>
              <w:top w:w="20" w:type="dxa"/>
              <w:left w:w="20" w:type="dxa"/>
              <w:bottom w:w="20" w:type="dxa"/>
              <w:right w:w="20" w:type="dxa"/>
            </w:tcMar>
            <w:vAlign w:val="center"/>
          </w:tcPr>
          <w:p w14:paraId="61A1B538" w14:textId="77777777" w:rsidR="00DD3248" w:rsidRPr="009E0381" w:rsidRDefault="00DD3248" w:rsidP="00DD3248">
            <w:pPr>
              <w:pStyle w:val="movimento2"/>
              <w:rPr>
                <w:color w:val="002060"/>
              </w:rPr>
            </w:pPr>
            <w:r w:rsidRPr="009E0381">
              <w:rPr>
                <w:color w:val="002060"/>
              </w:rPr>
              <w:t xml:space="preserve">(PIANACCIO) </w:t>
            </w:r>
          </w:p>
        </w:tc>
        <w:tc>
          <w:tcPr>
            <w:tcW w:w="800" w:type="dxa"/>
            <w:tcMar>
              <w:top w:w="20" w:type="dxa"/>
              <w:left w:w="20" w:type="dxa"/>
              <w:bottom w:w="20" w:type="dxa"/>
              <w:right w:w="20" w:type="dxa"/>
            </w:tcMar>
            <w:vAlign w:val="center"/>
          </w:tcPr>
          <w:p w14:paraId="13B215D0"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1FB98B1"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C1D86C2" w14:textId="77777777" w:rsidR="00DD3248" w:rsidRPr="009E0381" w:rsidRDefault="00DD3248" w:rsidP="00DD3248">
            <w:pPr>
              <w:pStyle w:val="movimento2"/>
              <w:rPr>
                <w:color w:val="002060"/>
              </w:rPr>
            </w:pPr>
            <w:r w:rsidRPr="009E0381">
              <w:rPr>
                <w:color w:val="002060"/>
              </w:rPr>
              <w:t> </w:t>
            </w:r>
          </w:p>
        </w:tc>
      </w:tr>
    </w:tbl>
    <w:p w14:paraId="096F9E82" w14:textId="77777777" w:rsidR="00DD3248" w:rsidRPr="009E0381" w:rsidRDefault="00DD3248" w:rsidP="00DD3248">
      <w:pPr>
        <w:pStyle w:val="titolo20"/>
        <w:divId w:val="527259509"/>
        <w:rPr>
          <w:color w:val="002060"/>
        </w:rPr>
      </w:pPr>
      <w:r w:rsidRPr="009E038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1DE665C1" w14:textId="77777777" w:rsidTr="00DD3248">
        <w:trPr>
          <w:divId w:val="527259509"/>
        </w:trPr>
        <w:tc>
          <w:tcPr>
            <w:tcW w:w="2200" w:type="dxa"/>
            <w:tcMar>
              <w:top w:w="20" w:type="dxa"/>
              <w:left w:w="20" w:type="dxa"/>
              <w:bottom w:w="20" w:type="dxa"/>
              <w:right w:w="20" w:type="dxa"/>
            </w:tcMar>
            <w:vAlign w:val="center"/>
          </w:tcPr>
          <w:p w14:paraId="1A20A544" w14:textId="77777777" w:rsidR="00DD3248" w:rsidRPr="009E0381" w:rsidRDefault="00DD3248" w:rsidP="00DD3248">
            <w:pPr>
              <w:pStyle w:val="movimento"/>
              <w:rPr>
                <w:color w:val="002060"/>
              </w:rPr>
            </w:pPr>
            <w:r w:rsidRPr="009E0381">
              <w:rPr>
                <w:color w:val="002060"/>
              </w:rPr>
              <w:t>GABBANELLI GIACOMO</w:t>
            </w:r>
          </w:p>
        </w:tc>
        <w:tc>
          <w:tcPr>
            <w:tcW w:w="2200" w:type="dxa"/>
            <w:tcMar>
              <w:top w:w="20" w:type="dxa"/>
              <w:left w:w="20" w:type="dxa"/>
              <w:bottom w:w="20" w:type="dxa"/>
              <w:right w:w="20" w:type="dxa"/>
            </w:tcMar>
            <w:vAlign w:val="center"/>
          </w:tcPr>
          <w:p w14:paraId="7170D27B" w14:textId="77777777" w:rsidR="00DD3248" w:rsidRPr="009E0381" w:rsidRDefault="00DD3248" w:rsidP="00DD3248">
            <w:pPr>
              <w:pStyle w:val="movimento2"/>
              <w:rPr>
                <w:color w:val="002060"/>
              </w:rPr>
            </w:pPr>
            <w:r w:rsidRPr="009E0381">
              <w:rPr>
                <w:color w:val="002060"/>
              </w:rPr>
              <w:t xml:space="preserve">(FUTSAL POTENZA PICENA) </w:t>
            </w:r>
          </w:p>
        </w:tc>
        <w:tc>
          <w:tcPr>
            <w:tcW w:w="800" w:type="dxa"/>
            <w:tcMar>
              <w:top w:w="20" w:type="dxa"/>
              <w:left w:w="20" w:type="dxa"/>
              <w:bottom w:w="20" w:type="dxa"/>
              <w:right w:w="20" w:type="dxa"/>
            </w:tcMar>
            <w:vAlign w:val="center"/>
          </w:tcPr>
          <w:p w14:paraId="10479C0B"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63A0014"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A21CDF1" w14:textId="77777777" w:rsidR="00DD3248" w:rsidRPr="009E0381" w:rsidRDefault="00DD3248" w:rsidP="00DD3248">
            <w:pPr>
              <w:pStyle w:val="movimento2"/>
              <w:rPr>
                <w:color w:val="002060"/>
              </w:rPr>
            </w:pPr>
            <w:r w:rsidRPr="009E0381">
              <w:rPr>
                <w:color w:val="002060"/>
              </w:rPr>
              <w:t> </w:t>
            </w:r>
          </w:p>
        </w:tc>
      </w:tr>
    </w:tbl>
    <w:p w14:paraId="2ADA505E" w14:textId="77777777" w:rsidR="00DD3248" w:rsidRPr="009E0381" w:rsidRDefault="00DD3248" w:rsidP="00DD3248">
      <w:pPr>
        <w:pStyle w:val="titolo20"/>
        <w:divId w:val="527259509"/>
        <w:rPr>
          <w:color w:val="002060"/>
        </w:rPr>
      </w:pPr>
      <w:r w:rsidRPr="009E038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6C1AC06B" w14:textId="77777777" w:rsidTr="00DD3248">
        <w:trPr>
          <w:divId w:val="527259509"/>
        </w:trPr>
        <w:tc>
          <w:tcPr>
            <w:tcW w:w="2200" w:type="dxa"/>
            <w:tcMar>
              <w:top w:w="20" w:type="dxa"/>
              <w:left w:w="20" w:type="dxa"/>
              <w:bottom w:w="20" w:type="dxa"/>
              <w:right w:w="20" w:type="dxa"/>
            </w:tcMar>
            <w:vAlign w:val="center"/>
          </w:tcPr>
          <w:p w14:paraId="1449E2EB" w14:textId="77777777" w:rsidR="00DD3248" w:rsidRPr="009E0381" w:rsidRDefault="00DD3248" w:rsidP="00DD3248">
            <w:pPr>
              <w:pStyle w:val="movimento"/>
              <w:rPr>
                <w:color w:val="002060"/>
              </w:rPr>
            </w:pPr>
            <w:r w:rsidRPr="009E0381">
              <w:rPr>
                <w:color w:val="002060"/>
              </w:rPr>
              <w:t>PAOLELLA SIMONE</w:t>
            </w:r>
          </w:p>
        </w:tc>
        <w:tc>
          <w:tcPr>
            <w:tcW w:w="2200" w:type="dxa"/>
            <w:tcMar>
              <w:top w:w="20" w:type="dxa"/>
              <w:left w:w="20" w:type="dxa"/>
              <w:bottom w:w="20" w:type="dxa"/>
              <w:right w:w="20" w:type="dxa"/>
            </w:tcMar>
            <w:vAlign w:val="center"/>
          </w:tcPr>
          <w:p w14:paraId="719310C2" w14:textId="77777777" w:rsidR="00DD3248" w:rsidRPr="009E0381" w:rsidRDefault="00DD3248" w:rsidP="00DD3248">
            <w:pPr>
              <w:pStyle w:val="movimento2"/>
              <w:rPr>
                <w:color w:val="002060"/>
              </w:rPr>
            </w:pPr>
            <w:r w:rsidRPr="009E0381">
              <w:rPr>
                <w:color w:val="002060"/>
              </w:rPr>
              <w:t xml:space="preserve">(CALCETTO CASTRUM LAURI) </w:t>
            </w:r>
          </w:p>
        </w:tc>
        <w:tc>
          <w:tcPr>
            <w:tcW w:w="800" w:type="dxa"/>
            <w:tcMar>
              <w:top w:w="20" w:type="dxa"/>
              <w:left w:w="20" w:type="dxa"/>
              <w:bottom w:w="20" w:type="dxa"/>
              <w:right w:w="20" w:type="dxa"/>
            </w:tcMar>
            <w:vAlign w:val="center"/>
          </w:tcPr>
          <w:p w14:paraId="31F6D5F1"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57A54F1"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1198BF3" w14:textId="77777777" w:rsidR="00DD3248" w:rsidRPr="009E0381" w:rsidRDefault="00DD3248" w:rsidP="00DD3248">
            <w:pPr>
              <w:pStyle w:val="movimento2"/>
              <w:rPr>
                <w:color w:val="002060"/>
              </w:rPr>
            </w:pPr>
            <w:r w:rsidRPr="009E0381">
              <w:rPr>
                <w:color w:val="002060"/>
              </w:rPr>
              <w:t> </w:t>
            </w:r>
          </w:p>
        </w:tc>
      </w:tr>
    </w:tbl>
    <w:p w14:paraId="5954AC3A" w14:textId="77777777" w:rsidR="00DD3248" w:rsidRPr="009E0381" w:rsidRDefault="00DD3248" w:rsidP="00DD3248">
      <w:pPr>
        <w:pStyle w:val="titolo20"/>
        <w:divId w:val="527259509"/>
        <w:rPr>
          <w:color w:val="002060"/>
        </w:rPr>
      </w:pPr>
      <w:r w:rsidRPr="009E038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59F0A572" w14:textId="77777777" w:rsidTr="00DD3248">
        <w:trPr>
          <w:divId w:val="527259509"/>
        </w:trPr>
        <w:tc>
          <w:tcPr>
            <w:tcW w:w="2200" w:type="dxa"/>
            <w:tcMar>
              <w:top w:w="20" w:type="dxa"/>
              <w:left w:w="20" w:type="dxa"/>
              <w:bottom w:w="20" w:type="dxa"/>
              <w:right w:w="20" w:type="dxa"/>
            </w:tcMar>
            <w:vAlign w:val="center"/>
          </w:tcPr>
          <w:p w14:paraId="20600184" w14:textId="77777777" w:rsidR="00DD3248" w:rsidRPr="009E0381" w:rsidRDefault="00DD3248" w:rsidP="00DD3248">
            <w:pPr>
              <w:pStyle w:val="movimento"/>
              <w:rPr>
                <w:color w:val="002060"/>
              </w:rPr>
            </w:pPr>
            <w:r w:rsidRPr="009E0381">
              <w:rPr>
                <w:color w:val="002060"/>
              </w:rPr>
              <w:t>IACOPONI FRANCESCO</w:t>
            </w:r>
          </w:p>
        </w:tc>
        <w:tc>
          <w:tcPr>
            <w:tcW w:w="2200" w:type="dxa"/>
            <w:tcMar>
              <w:top w:w="20" w:type="dxa"/>
              <w:left w:w="20" w:type="dxa"/>
              <w:bottom w:w="20" w:type="dxa"/>
              <w:right w:w="20" w:type="dxa"/>
            </w:tcMar>
            <w:vAlign w:val="center"/>
          </w:tcPr>
          <w:p w14:paraId="1E26F3A1" w14:textId="77777777" w:rsidR="00DD3248" w:rsidRPr="009E0381" w:rsidRDefault="00DD3248" w:rsidP="00DD3248">
            <w:pPr>
              <w:pStyle w:val="movimento2"/>
              <w:rPr>
                <w:color w:val="002060"/>
              </w:rPr>
            </w:pPr>
            <w:r w:rsidRPr="009E0381">
              <w:rPr>
                <w:color w:val="002060"/>
              </w:rPr>
              <w:t xml:space="preserve">(CALCETTO CASTRUM LAURI) </w:t>
            </w:r>
          </w:p>
        </w:tc>
        <w:tc>
          <w:tcPr>
            <w:tcW w:w="800" w:type="dxa"/>
            <w:tcMar>
              <w:top w:w="20" w:type="dxa"/>
              <w:left w:w="20" w:type="dxa"/>
              <w:bottom w:w="20" w:type="dxa"/>
              <w:right w:w="20" w:type="dxa"/>
            </w:tcMar>
            <w:vAlign w:val="center"/>
          </w:tcPr>
          <w:p w14:paraId="575D36B0"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E07D78E" w14:textId="77777777" w:rsidR="00DD3248" w:rsidRPr="009E0381" w:rsidRDefault="00DD3248" w:rsidP="00DD3248">
            <w:pPr>
              <w:pStyle w:val="movimento"/>
              <w:rPr>
                <w:color w:val="002060"/>
              </w:rPr>
            </w:pPr>
            <w:r w:rsidRPr="009E0381">
              <w:rPr>
                <w:color w:val="002060"/>
              </w:rPr>
              <w:t>PARRUCCI DANILO</w:t>
            </w:r>
          </w:p>
        </w:tc>
        <w:tc>
          <w:tcPr>
            <w:tcW w:w="2200" w:type="dxa"/>
            <w:tcMar>
              <w:top w:w="20" w:type="dxa"/>
              <w:left w:w="20" w:type="dxa"/>
              <w:bottom w:w="20" w:type="dxa"/>
              <w:right w:w="20" w:type="dxa"/>
            </w:tcMar>
            <w:vAlign w:val="center"/>
          </w:tcPr>
          <w:p w14:paraId="7DE51F59" w14:textId="77777777" w:rsidR="00DD3248" w:rsidRPr="009E0381" w:rsidRDefault="00DD3248" w:rsidP="00DD3248">
            <w:pPr>
              <w:pStyle w:val="movimento2"/>
              <w:rPr>
                <w:color w:val="002060"/>
              </w:rPr>
            </w:pPr>
            <w:r w:rsidRPr="009E0381">
              <w:rPr>
                <w:color w:val="002060"/>
              </w:rPr>
              <w:t xml:space="preserve">(CALCETTO CASTRUM LAURI) </w:t>
            </w:r>
          </w:p>
        </w:tc>
      </w:tr>
      <w:tr w:rsidR="00DD3248" w:rsidRPr="009E0381" w14:paraId="4A033CD6" w14:textId="77777777" w:rsidTr="00DD3248">
        <w:trPr>
          <w:divId w:val="527259509"/>
        </w:trPr>
        <w:tc>
          <w:tcPr>
            <w:tcW w:w="2200" w:type="dxa"/>
            <w:tcMar>
              <w:top w:w="20" w:type="dxa"/>
              <w:left w:w="20" w:type="dxa"/>
              <w:bottom w:w="20" w:type="dxa"/>
              <w:right w:w="20" w:type="dxa"/>
            </w:tcMar>
            <w:vAlign w:val="center"/>
          </w:tcPr>
          <w:p w14:paraId="0007FA08" w14:textId="77777777" w:rsidR="00DD3248" w:rsidRPr="009E0381" w:rsidRDefault="00DD3248" w:rsidP="00DD3248">
            <w:pPr>
              <w:pStyle w:val="movimento"/>
              <w:rPr>
                <w:color w:val="002060"/>
              </w:rPr>
            </w:pPr>
            <w:r w:rsidRPr="009E0381">
              <w:rPr>
                <w:color w:val="002060"/>
              </w:rPr>
              <w:t>MASSACCESI MATTEO</w:t>
            </w:r>
          </w:p>
        </w:tc>
        <w:tc>
          <w:tcPr>
            <w:tcW w:w="2200" w:type="dxa"/>
            <w:tcMar>
              <w:top w:w="20" w:type="dxa"/>
              <w:left w:w="20" w:type="dxa"/>
              <w:bottom w:w="20" w:type="dxa"/>
              <w:right w:w="20" w:type="dxa"/>
            </w:tcMar>
            <w:vAlign w:val="center"/>
          </w:tcPr>
          <w:p w14:paraId="4D0FC2CC" w14:textId="77777777" w:rsidR="00DD3248" w:rsidRPr="009E0381" w:rsidRDefault="00DD3248" w:rsidP="00DD3248">
            <w:pPr>
              <w:pStyle w:val="movimento2"/>
              <w:rPr>
                <w:color w:val="002060"/>
              </w:rPr>
            </w:pPr>
            <w:r w:rsidRPr="009E0381">
              <w:rPr>
                <w:color w:val="002060"/>
              </w:rPr>
              <w:t xml:space="preserve">(FUTSAL POTENZA PICENA) </w:t>
            </w:r>
          </w:p>
        </w:tc>
        <w:tc>
          <w:tcPr>
            <w:tcW w:w="800" w:type="dxa"/>
            <w:tcMar>
              <w:top w:w="20" w:type="dxa"/>
              <w:left w:w="20" w:type="dxa"/>
              <w:bottom w:w="20" w:type="dxa"/>
              <w:right w:w="20" w:type="dxa"/>
            </w:tcMar>
            <w:vAlign w:val="center"/>
          </w:tcPr>
          <w:p w14:paraId="70B0E74C"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DA63842" w14:textId="77777777" w:rsidR="00DD3248" w:rsidRPr="009E0381" w:rsidRDefault="00DD3248" w:rsidP="00DD3248">
            <w:pPr>
              <w:pStyle w:val="movimento"/>
              <w:rPr>
                <w:color w:val="002060"/>
              </w:rPr>
            </w:pPr>
            <w:r w:rsidRPr="009E0381">
              <w:rPr>
                <w:color w:val="002060"/>
              </w:rPr>
              <w:t>MANZO ALESSIO</w:t>
            </w:r>
          </w:p>
        </w:tc>
        <w:tc>
          <w:tcPr>
            <w:tcW w:w="2200" w:type="dxa"/>
            <w:tcMar>
              <w:top w:w="20" w:type="dxa"/>
              <w:left w:w="20" w:type="dxa"/>
              <w:bottom w:w="20" w:type="dxa"/>
              <w:right w:w="20" w:type="dxa"/>
            </w:tcMar>
            <w:vAlign w:val="center"/>
          </w:tcPr>
          <w:p w14:paraId="7CC91A4F" w14:textId="77777777" w:rsidR="00DD3248" w:rsidRPr="009E0381" w:rsidRDefault="00DD3248" w:rsidP="00DD3248">
            <w:pPr>
              <w:pStyle w:val="movimento2"/>
              <w:rPr>
                <w:color w:val="002060"/>
              </w:rPr>
            </w:pPr>
            <w:r w:rsidRPr="009E0381">
              <w:rPr>
                <w:color w:val="002060"/>
              </w:rPr>
              <w:t xml:space="preserve">(PIANACCIO) </w:t>
            </w:r>
          </w:p>
        </w:tc>
      </w:tr>
      <w:tr w:rsidR="00DD3248" w:rsidRPr="009E0381" w14:paraId="23028E33" w14:textId="77777777" w:rsidTr="00DD3248">
        <w:trPr>
          <w:divId w:val="527259509"/>
        </w:trPr>
        <w:tc>
          <w:tcPr>
            <w:tcW w:w="2200" w:type="dxa"/>
            <w:tcMar>
              <w:top w:w="20" w:type="dxa"/>
              <w:left w:w="20" w:type="dxa"/>
              <w:bottom w:w="20" w:type="dxa"/>
              <w:right w:w="20" w:type="dxa"/>
            </w:tcMar>
            <w:vAlign w:val="center"/>
          </w:tcPr>
          <w:p w14:paraId="7941CC8F" w14:textId="77777777" w:rsidR="00DD3248" w:rsidRPr="009E0381" w:rsidRDefault="00DD3248" w:rsidP="00DD3248">
            <w:pPr>
              <w:pStyle w:val="movimento"/>
              <w:rPr>
                <w:color w:val="002060"/>
              </w:rPr>
            </w:pPr>
            <w:r w:rsidRPr="009E0381">
              <w:rPr>
                <w:color w:val="002060"/>
              </w:rPr>
              <w:t>MATTIOLI GIULIO</w:t>
            </w:r>
          </w:p>
        </w:tc>
        <w:tc>
          <w:tcPr>
            <w:tcW w:w="2200" w:type="dxa"/>
            <w:tcMar>
              <w:top w:w="20" w:type="dxa"/>
              <w:left w:w="20" w:type="dxa"/>
              <w:bottom w:w="20" w:type="dxa"/>
              <w:right w:w="20" w:type="dxa"/>
            </w:tcMar>
            <w:vAlign w:val="center"/>
          </w:tcPr>
          <w:p w14:paraId="6C517C96" w14:textId="77777777" w:rsidR="00DD3248" w:rsidRPr="009E0381" w:rsidRDefault="00DD3248" w:rsidP="00DD3248">
            <w:pPr>
              <w:pStyle w:val="movimento2"/>
              <w:rPr>
                <w:color w:val="002060"/>
              </w:rPr>
            </w:pPr>
            <w:r w:rsidRPr="009E0381">
              <w:rPr>
                <w:color w:val="002060"/>
              </w:rPr>
              <w:t xml:space="preserve">(PIANACCIO) </w:t>
            </w:r>
          </w:p>
        </w:tc>
        <w:tc>
          <w:tcPr>
            <w:tcW w:w="800" w:type="dxa"/>
            <w:tcMar>
              <w:top w:w="20" w:type="dxa"/>
              <w:left w:w="20" w:type="dxa"/>
              <w:bottom w:w="20" w:type="dxa"/>
              <w:right w:w="20" w:type="dxa"/>
            </w:tcMar>
            <w:vAlign w:val="center"/>
          </w:tcPr>
          <w:p w14:paraId="0D258367"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32EB219"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1736550" w14:textId="77777777" w:rsidR="00DD3248" w:rsidRPr="009E0381" w:rsidRDefault="00DD3248" w:rsidP="00DD3248">
            <w:pPr>
              <w:pStyle w:val="movimento2"/>
              <w:rPr>
                <w:color w:val="002060"/>
              </w:rPr>
            </w:pPr>
            <w:r w:rsidRPr="009E0381">
              <w:rPr>
                <w:color w:val="002060"/>
              </w:rPr>
              <w:t> </w:t>
            </w:r>
          </w:p>
        </w:tc>
      </w:tr>
    </w:tbl>
    <w:p w14:paraId="3415EFBA" w14:textId="77777777" w:rsidR="00DD3248" w:rsidRPr="009E0381" w:rsidRDefault="00DD3248" w:rsidP="00DD3248">
      <w:pPr>
        <w:pStyle w:val="titolo20"/>
        <w:divId w:val="527259509"/>
        <w:rPr>
          <w:color w:val="002060"/>
        </w:rPr>
      </w:pPr>
      <w:r w:rsidRPr="009E03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0303A3A9" w14:textId="77777777" w:rsidTr="00DD3248">
        <w:trPr>
          <w:divId w:val="527259509"/>
        </w:trPr>
        <w:tc>
          <w:tcPr>
            <w:tcW w:w="2200" w:type="dxa"/>
            <w:tcMar>
              <w:top w:w="20" w:type="dxa"/>
              <w:left w:w="20" w:type="dxa"/>
              <w:bottom w:w="20" w:type="dxa"/>
              <w:right w:w="20" w:type="dxa"/>
            </w:tcMar>
            <w:vAlign w:val="center"/>
          </w:tcPr>
          <w:p w14:paraId="489A8B0F" w14:textId="77777777" w:rsidR="00DD3248" w:rsidRPr="009E0381" w:rsidRDefault="00DD3248" w:rsidP="00DD3248">
            <w:pPr>
              <w:pStyle w:val="movimento"/>
              <w:rPr>
                <w:color w:val="002060"/>
              </w:rPr>
            </w:pPr>
            <w:r w:rsidRPr="009E0381">
              <w:rPr>
                <w:color w:val="002060"/>
              </w:rPr>
              <w:t>MORGANTI JONATHAN</w:t>
            </w:r>
          </w:p>
        </w:tc>
        <w:tc>
          <w:tcPr>
            <w:tcW w:w="2200" w:type="dxa"/>
            <w:tcMar>
              <w:top w:w="20" w:type="dxa"/>
              <w:left w:w="20" w:type="dxa"/>
              <w:bottom w:w="20" w:type="dxa"/>
              <w:right w:w="20" w:type="dxa"/>
            </w:tcMar>
            <w:vAlign w:val="center"/>
          </w:tcPr>
          <w:p w14:paraId="6BD5AC24" w14:textId="77777777" w:rsidR="00DD3248" w:rsidRPr="009E0381" w:rsidRDefault="00DD3248" w:rsidP="00DD3248">
            <w:pPr>
              <w:pStyle w:val="movimento2"/>
              <w:rPr>
                <w:color w:val="002060"/>
              </w:rPr>
            </w:pPr>
            <w:r w:rsidRPr="009E0381">
              <w:rPr>
                <w:color w:val="002060"/>
              </w:rPr>
              <w:t xml:space="preserve">(CALCETTO CASTRUM LAURI) </w:t>
            </w:r>
          </w:p>
        </w:tc>
        <w:tc>
          <w:tcPr>
            <w:tcW w:w="800" w:type="dxa"/>
            <w:tcMar>
              <w:top w:w="20" w:type="dxa"/>
              <w:left w:w="20" w:type="dxa"/>
              <w:bottom w:w="20" w:type="dxa"/>
              <w:right w:w="20" w:type="dxa"/>
            </w:tcMar>
            <w:vAlign w:val="center"/>
          </w:tcPr>
          <w:p w14:paraId="7F39DE48"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A115E13"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752EABA" w14:textId="77777777" w:rsidR="00DD3248" w:rsidRPr="009E0381" w:rsidRDefault="00DD3248" w:rsidP="00DD3248">
            <w:pPr>
              <w:pStyle w:val="movimento2"/>
              <w:rPr>
                <w:color w:val="002060"/>
              </w:rPr>
            </w:pPr>
            <w:r w:rsidRPr="009E0381">
              <w:rPr>
                <w:color w:val="002060"/>
              </w:rPr>
              <w:t> </w:t>
            </w:r>
          </w:p>
        </w:tc>
      </w:tr>
    </w:tbl>
    <w:p w14:paraId="3DAA45D0" w14:textId="77777777" w:rsidR="00DD3248" w:rsidRPr="009E0381" w:rsidRDefault="00DD3248" w:rsidP="00DD3248">
      <w:pPr>
        <w:pStyle w:val="breakline"/>
        <w:divId w:val="527259509"/>
        <w:rPr>
          <w:color w:val="002060"/>
        </w:rPr>
      </w:pPr>
    </w:p>
    <w:p w14:paraId="484517FA"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F.to IL GIUDICE SPORTIVO</w:t>
      </w:r>
    </w:p>
    <w:p w14:paraId="1DB5B361"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 xml:space="preserve"> </w:t>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 xml:space="preserve">   </w:t>
      </w:r>
      <w:r w:rsidRPr="009E0381">
        <w:rPr>
          <w:rFonts w:ascii="Arial" w:hAnsi="Arial" w:cs="Arial"/>
          <w:noProof/>
          <w:color w:val="002060"/>
          <w:lang w:eastAsia="it-IT"/>
        </w:rPr>
        <w:tab/>
        <w:t xml:space="preserve">       Claudio Romagnoli</w:t>
      </w:r>
    </w:p>
    <w:p w14:paraId="5EAF56BF" w14:textId="77777777" w:rsidR="00DD3248" w:rsidRPr="009E0381" w:rsidRDefault="00DD3248" w:rsidP="00DD3248">
      <w:pPr>
        <w:pStyle w:val="breakline"/>
        <w:divId w:val="527259509"/>
        <w:rPr>
          <w:color w:val="002060"/>
        </w:rPr>
      </w:pPr>
    </w:p>
    <w:p w14:paraId="079FB44F" w14:textId="77777777" w:rsidR="00DD3248" w:rsidRPr="009E0381" w:rsidRDefault="00DD3248" w:rsidP="00DD3248">
      <w:pPr>
        <w:pStyle w:val="TITOLOPRINC"/>
        <w:divId w:val="527259509"/>
        <w:rPr>
          <w:color w:val="002060"/>
        </w:rPr>
      </w:pPr>
      <w:r w:rsidRPr="009E0381">
        <w:rPr>
          <w:color w:val="002060"/>
        </w:rPr>
        <w:t>CLASSIFICA</w:t>
      </w:r>
    </w:p>
    <w:p w14:paraId="14D4E2CA" w14:textId="77777777" w:rsidR="00DD3248" w:rsidRPr="009E0381" w:rsidRDefault="00DD3248" w:rsidP="00DD3248">
      <w:pPr>
        <w:pStyle w:val="breakline"/>
        <w:divId w:val="527259509"/>
        <w:rPr>
          <w:color w:val="002060"/>
        </w:rPr>
      </w:pPr>
    </w:p>
    <w:p w14:paraId="460D19AD" w14:textId="77777777" w:rsidR="00DD3248" w:rsidRPr="009E0381" w:rsidRDefault="00DD3248" w:rsidP="00DD3248">
      <w:pPr>
        <w:pStyle w:val="breakline"/>
        <w:divId w:val="527259509"/>
        <w:rPr>
          <w:color w:val="002060"/>
        </w:rPr>
      </w:pPr>
    </w:p>
    <w:p w14:paraId="7F9EE7D2" w14:textId="77777777" w:rsidR="00DD3248" w:rsidRPr="009E0381" w:rsidRDefault="00DD3248" w:rsidP="00DD3248">
      <w:pPr>
        <w:pStyle w:val="SOTTOTITOLOCAMPIONATO1"/>
        <w:divId w:val="527259509"/>
        <w:rPr>
          <w:color w:val="002060"/>
        </w:rPr>
      </w:pPr>
      <w:r w:rsidRPr="009E03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D3248" w:rsidRPr="009E0381" w14:paraId="0F59CA67" w14:textId="77777777" w:rsidTr="00DD324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306BA9" w14:textId="77777777" w:rsidR="00DD3248" w:rsidRPr="009E0381" w:rsidRDefault="00DD3248" w:rsidP="00DD3248">
            <w:pPr>
              <w:pStyle w:val="HEADERTABELLA"/>
              <w:rPr>
                <w:color w:val="002060"/>
              </w:rPr>
            </w:pPr>
            <w:r w:rsidRPr="009E03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9EFC59" w14:textId="77777777" w:rsidR="00DD3248" w:rsidRPr="009E0381" w:rsidRDefault="00DD3248" w:rsidP="00DD3248">
            <w:pPr>
              <w:pStyle w:val="HEADERTABELLA"/>
              <w:rPr>
                <w:color w:val="002060"/>
              </w:rPr>
            </w:pPr>
            <w:r w:rsidRPr="009E03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43C6E2" w14:textId="77777777" w:rsidR="00DD3248" w:rsidRPr="009E0381" w:rsidRDefault="00DD3248" w:rsidP="00DD3248">
            <w:pPr>
              <w:pStyle w:val="HEADERTABELLA"/>
              <w:rPr>
                <w:color w:val="002060"/>
              </w:rPr>
            </w:pPr>
            <w:r w:rsidRPr="009E03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31C350" w14:textId="77777777" w:rsidR="00DD3248" w:rsidRPr="009E0381" w:rsidRDefault="00DD3248" w:rsidP="00DD3248">
            <w:pPr>
              <w:pStyle w:val="HEADERTABELLA"/>
              <w:rPr>
                <w:color w:val="002060"/>
              </w:rPr>
            </w:pPr>
            <w:r w:rsidRPr="009E03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1EAD86" w14:textId="77777777" w:rsidR="00DD3248" w:rsidRPr="009E0381" w:rsidRDefault="00DD3248" w:rsidP="00DD3248">
            <w:pPr>
              <w:pStyle w:val="HEADERTABELLA"/>
              <w:rPr>
                <w:color w:val="002060"/>
              </w:rPr>
            </w:pPr>
            <w:r w:rsidRPr="009E03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F3E93C" w14:textId="77777777" w:rsidR="00DD3248" w:rsidRPr="009E0381" w:rsidRDefault="00DD3248" w:rsidP="00DD3248">
            <w:pPr>
              <w:pStyle w:val="HEADERTABELLA"/>
              <w:rPr>
                <w:color w:val="002060"/>
              </w:rPr>
            </w:pPr>
            <w:r w:rsidRPr="009E03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4790DD" w14:textId="77777777" w:rsidR="00DD3248" w:rsidRPr="009E0381" w:rsidRDefault="00DD3248" w:rsidP="00DD3248">
            <w:pPr>
              <w:pStyle w:val="HEADERTABELLA"/>
              <w:rPr>
                <w:color w:val="002060"/>
              </w:rPr>
            </w:pPr>
            <w:r w:rsidRPr="009E03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8D67F8" w14:textId="77777777" w:rsidR="00DD3248" w:rsidRPr="009E0381" w:rsidRDefault="00DD3248" w:rsidP="00DD3248">
            <w:pPr>
              <w:pStyle w:val="HEADERTABELLA"/>
              <w:rPr>
                <w:color w:val="002060"/>
              </w:rPr>
            </w:pPr>
            <w:r w:rsidRPr="009E03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DA6E55" w14:textId="77777777" w:rsidR="00DD3248" w:rsidRPr="009E0381" w:rsidRDefault="00DD3248" w:rsidP="00DD3248">
            <w:pPr>
              <w:pStyle w:val="HEADERTABELLA"/>
              <w:rPr>
                <w:color w:val="002060"/>
              </w:rPr>
            </w:pPr>
            <w:r w:rsidRPr="009E03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C79989" w14:textId="77777777" w:rsidR="00DD3248" w:rsidRPr="009E0381" w:rsidRDefault="00DD3248" w:rsidP="00DD3248">
            <w:pPr>
              <w:pStyle w:val="HEADERTABELLA"/>
              <w:rPr>
                <w:color w:val="002060"/>
              </w:rPr>
            </w:pPr>
            <w:r w:rsidRPr="009E0381">
              <w:rPr>
                <w:color w:val="002060"/>
              </w:rPr>
              <w:t>PE</w:t>
            </w:r>
          </w:p>
        </w:tc>
      </w:tr>
      <w:tr w:rsidR="00DD3248" w:rsidRPr="009E0381" w14:paraId="62FEC21A" w14:textId="77777777" w:rsidTr="00DD324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2B69CA6" w14:textId="77777777" w:rsidR="00DD3248" w:rsidRPr="009E0381" w:rsidRDefault="00DD3248" w:rsidP="00DD3248">
            <w:pPr>
              <w:pStyle w:val="ROWTABELLA"/>
              <w:rPr>
                <w:color w:val="002060"/>
              </w:rPr>
            </w:pPr>
            <w:r w:rsidRPr="009E038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44DDE" w14:textId="77777777" w:rsidR="00DD3248" w:rsidRPr="009E0381" w:rsidRDefault="00DD3248" w:rsidP="00DD3248">
            <w:pPr>
              <w:pStyle w:val="ROWTABELLA"/>
              <w:jc w:val="center"/>
              <w:rPr>
                <w:color w:val="002060"/>
              </w:rPr>
            </w:pPr>
            <w:r w:rsidRPr="009E03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C1504"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F235A"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C18ED"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4FEC9"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F31D3" w14:textId="77777777" w:rsidR="00DD3248" w:rsidRPr="009E0381" w:rsidRDefault="00DD3248" w:rsidP="00DD3248">
            <w:pPr>
              <w:pStyle w:val="ROWTABELLA"/>
              <w:jc w:val="center"/>
              <w:rPr>
                <w:color w:val="002060"/>
              </w:rPr>
            </w:pPr>
            <w:r w:rsidRPr="009E0381">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72618" w14:textId="77777777" w:rsidR="00DD3248" w:rsidRPr="009E0381" w:rsidRDefault="00DD3248" w:rsidP="00DD3248">
            <w:pPr>
              <w:pStyle w:val="ROWTABELLA"/>
              <w:jc w:val="center"/>
              <w:rPr>
                <w:color w:val="002060"/>
              </w:rPr>
            </w:pPr>
            <w:r w:rsidRPr="009E03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D5AA3" w14:textId="77777777" w:rsidR="00DD3248" w:rsidRPr="009E0381" w:rsidRDefault="00DD3248" w:rsidP="00DD3248">
            <w:pPr>
              <w:pStyle w:val="ROWTABELLA"/>
              <w:jc w:val="center"/>
              <w:rPr>
                <w:color w:val="002060"/>
              </w:rPr>
            </w:pPr>
            <w:r w:rsidRPr="009E0381">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AD29E" w14:textId="77777777" w:rsidR="00DD3248" w:rsidRPr="009E0381" w:rsidRDefault="00DD3248" w:rsidP="00DD3248">
            <w:pPr>
              <w:pStyle w:val="ROWTABELLA"/>
              <w:jc w:val="center"/>
              <w:rPr>
                <w:color w:val="002060"/>
              </w:rPr>
            </w:pPr>
            <w:r w:rsidRPr="009E0381">
              <w:rPr>
                <w:color w:val="002060"/>
              </w:rPr>
              <w:t>0</w:t>
            </w:r>
          </w:p>
        </w:tc>
      </w:tr>
      <w:tr w:rsidR="00DD3248" w:rsidRPr="009E0381" w14:paraId="647777EC"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693CF4" w14:textId="77777777" w:rsidR="00DD3248" w:rsidRPr="009E0381" w:rsidRDefault="00DD3248" w:rsidP="00DD3248">
            <w:pPr>
              <w:pStyle w:val="ROWTABELLA"/>
              <w:rPr>
                <w:color w:val="002060"/>
              </w:rPr>
            </w:pPr>
            <w:r w:rsidRPr="009E0381">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450DA" w14:textId="77777777" w:rsidR="00DD3248" w:rsidRPr="009E0381" w:rsidRDefault="00DD3248" w:rsidP="00DD3248">
            <w:pPr>
              <w:pStyle w:val="ROWTABELLA"/>
              <w:jc w:val="center"/>
              <w:rPr>
                <w:color w:val="002060"/>
              </w:rPr>
            </w:pPr>
            <w:r w:rsidRPr="009E03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EB0D6"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2BC1D"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76B1E"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53BC8"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35859" w14:textId="77777777" w:rsidR="00DD3248" w:rsidRPr="009E0381" w:rsidRDefault="00DD3248" w:rsidP="00DD3248">
            <w:pPr>
              <w:pStyle w:val="ROWTABELLA"/>
              <w:jc w:val="center"/>
              <w:rPr>
                <w:color w:val="002060"/>
              </w:rPr>
            </w:pPr>
            <w:r w:rsidRPr="009E038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12F5E" w14:textId="77777777" w:rsidR="00DD3248" w:rsidRPr="009E0381" w:rsidRDefault="00DD3248" w:rsidP="00DD3248">
            <w:pPr>
              <w:pStyle w:val="ROWTABELLA"/>
              <w:jc w:val="center"/>
              <w:rPr>
                <w:color w:val="002060"/>
              </w:rPr>
            </w:pPr>
            <w:r w:rsidRPr="009E038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2E53E" w14:textId="77777777" w:rsidR="00DD3248" w:rsidRPr="009E0381" w:rsidRDefault="00DD3248" w:rsidP="00DD3248">
            <w:pPr>
              <w:pStyle w:val="ROWTABELLA"/>
              <w:jc w:val="center"/>
              <w:rPr>
                <w:color w:val="002060"/>
              </w:rPr>
            </w:pPr>
            <w:r w:rsidRPr="009E03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148ED" w14:textId="77777777" w:rsidR="00DD3248" w:rsidRPr="009E0381" w:rsidRDefault="00DD3248" w:rsidP="00DD3248">
            <w:pPr>
              <w:pStyle w:val="ROWTABELLA"/>
              <w:jc w:val="center"/>
              <w:rPr>
                <w:color w:val="002060"/>
              </w:rPr>
            </w:pPr>
            <w:r w:rsidRPr="009E0381">
              <w:rPr>
                <w:color w:val="002060"/>
              </w:rPr>
              <w:t>0</w:t>
            </w:r>
          </w:p>
        </w:tc>
      </w:tr>
      <w:tr w:rsidR="00DD3248" w:rsidRPr="009E0381" w14:paraId="5659D8B5"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40920B" w14:textId="77777777" w:rsidR="00DD3248" w:rsidRPr="009E0381" w:rsidRDefault="00DD3248" w:rsidP="00DD3248">
            <w:pPr>
              <w:pStyle w:val="ROWTABELLA"/>
              <w:rPr>
                <w:color w:val="002060"/>
              </w:rPr>
            </w:pPr>
            <w:r w:rsidRPr="009E038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2F8CC3" w14:textId="77777777" w:rsidR="00DD3248" w:rsidRPr="009E0381" w:rsidRDefault="00DD3248" w:rsidP="00DD3248">
            <w:pPr>
              <w:pStyle w:val="ROWTABELLA"/>
              <w:jc w:val="center"/>
              <w:rPr>
                <w:color w:val="002060"/>
              </w:rPr>
            </w:pPr>
            <w:r w:rsidRPr="009E03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37C35E"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EE5A3"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C54B0"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9BFCE"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9FE97A" w14:textId="77777777" w:rsidR="00DD3248" w:rsidRPr="009E0381" w:rsidRDefault="00DD3248" w:rsidP="00DD3248">
            <w:pPr>
              <w:pStyle w:val="ROWTABELLA"/>
              <w:jc w:val="center"/>
              <w:rPr>
                <w:color w:val="002060"/>
              </w:rPr>
            </w:pPr>
            <w:r w:rsidRPr="009E038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CA42B" w14:textId="77777777" w:rsidR="00DD3248" w:rsidRPr="009E0381" w:rsidRDefault="00DD3248" w:rsidP="00DD3248">
            <w:pPr>
              <w:pStyle w:val="ROWTABELLA"/>
              <w:jc w:val="center"/>
              <w:rPr>
                <w:color w:val="002060"/>
              </w:rPr>
            </w:pPr>
            <w:r w:rsidRPr="009E038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2DDF7"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A061F" w14:textId="77777777" w:rsidR="00DD3248" w:rsidRPr="009E0381" w:rsidRDefault="00DD3248" w:rsidP="00DD3248">
            <w:pPr>
              <w:pStyle w:val="ROWTABELLA"/>
              <w:jc w:val="center"/>
              <w:rPr>
                <w:color w:val="002060"/>
              </w:rPr>
            </w:pPr>
            <w:r w:rsidRPr="009E0381">
              <w:rPr>
                <w:color w:val="002060"/>
              </w:rPr>
              <w:t>0</w:t>
            </w:r>
          </w:p>
        </w:tc>
      </w:tr>
      <w:tr w:rsidR="00DD3248" w:rsidRPr="009E0381" w14:paraId="6304B18B"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DB84EC" w14:textId="77777777" w:rsidR="00DD3248" w:rsidRPr="009E0381" w:rsidRDefault="00DD3248" w:rsidP="00DD3248">
            <w:pPr>
              <w:pStyle w:val="ROWTABELLA"/>
              <w:rPr>
                <w:color w:val="002060"/>
              </w:rPr>
            </w:pPr>
            <w:r w:rsidRPr="009E0381">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74487" w14:textId="77777777" w:rsidR="00DD3248" w:rsidRPr="009E0381" w:rsidRDefault="00DD3248" w:rsidP="00DD3248">
            <w:pPr>
              <w:pStyle w:val="ROWTABELLA"/>
              <w:jc w:val="center"/>
              <w:rPr>
                <w:color w:val="002060"/>
              </w:rPr>
            </w:pPr>
            <w:r w:rsidRPr="009E03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CAD02"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607E1"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940FF"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F2C96"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E47F0" w14:textId="77777777" w:rsidR="00DD3248" w:rsidRPr="009E0381" w:rsidRDefault="00DD3248" w:rsidP="00DD3248">
            <w:pPr>
              <w:pStyle w:val="ROWTABELLA"/>
              <w:jc w:val="center"/>
              <w:rPr>
                <w:color w:val="002060"/>
              </w:rPr>
            </w:pPr>
            <w:r w:rsidRPr="009E038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CAAD08" w14:textId="77777777" w:rsidR="00DD3248" w:rsidRPr="009E0381" w:rsidRDefault="00DD3248" w:rsidP="00DD3248">
            <w:pPr>
              <w:pStyle w:val="ROWTABELLA"/>
              <w:jc w:val="center"/>
              <w:rPr>
                <w:color w:val="002060"/>
              </w:rPr>
            </w:pPr>
            <w:r w:rsidRPr="009E038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D0D02"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8DE4C" w14:textId="77777777" w:rsidR="00DD3248" w:rsidRPr="009E0381" w:rsidRDefault="00DD3248" w:rsidP="00DD3248">
            <w:pPr>
              <w:pStyle w:val="ROWTABELLA"/>
              <w:jc w:val="center"/>
              <w:rPr>
                <w:color w:val="002060"/>
              </w:rPr>
            </w:pPr>
            <w:r w:rsidRPr="009E0381">
              <w:rPr>
                <w:color w:val="002060"/>
              </w:rPr>
              <w:t>0</w:t>
            </w:r>
          </w:p>
        </w:tc>
      </w:tr>
      <w:tr w:rsidR="00DD3248" w:rsidRPr="009E0381" w14:paraId="44025ED1"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1C1A95" w14:textId="77777777" w:rsidR="00DD3248" w:rsidRPr="009E0381" w:rsidRDefault="00DD3248" w:rsidP="00DD3248">
            <w:pPr>
              <w:pStyle w:val="ROWTABELLA"/>
              <w:rPr>
                <w:color w:val="002060"/>
              </w:rPr>
            </w:pPr>
            <w:r w:rsidRPr="009E0381">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348DFC" w14:textId="77777777" w:rsidR="00DD3248" w:rsidRPr="009E0381" w:rsidRDefault="00DD3248" w:rsidP="00DD3248">
            <w:pPr>
              <w:pStyle w:val="ROWTABELLA"/>
              <w:jc w:val="center"/>
              <w:rPr>
                <w:color w:val="002060"/>
              </w:rPr>
            </w:pPr>
            <w:r w:rsidRPr="009E03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7DDCD"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4F8D6"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AEAC8"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DC79B"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F740D" w14:textId="77777777" w:rsidR="00DD3248" w:rsidRPr="009E0381" w:rsidRDefault="00DD3248" w:rsidP="00DD3248">
            <w:pPr>
              <w:pStyle w:val="ROWTABELLA"/>
              <w:jc w:val="center"/>
              <w:rPr>
                <w:color w:val="002060"/>
              </w:rPr>
            </w:pPr>
            <w:r w:rsidRPr="009E03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4028B" w14:textId="77777777" w:rsidR="00DD3248" w:rsidRPr="009E0381" w:rsidRDefault="00DD3248" w:rsidP="00DD3248">
            <w:pPr>
              <w:pStyle w:val="ROWTABELLA"/>
              <w:jc w:val="center"/>
              <w:rPr>
                <w:color w:val="002060"/>
              </w:rPr>
            </w:pPr>
            <w:r w:rsidRPr="009E03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276F3"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A03D8" w14:textId="77777777" w:rsidR="00DD3248" w:rsidRPr="009E0381" w:rsidRDefault="00DD3248" w:rsidP="00DD3248">
            <w:pPr>
              <w:pStyle w:val="ROWTABELLA"/>
              <w:jc w:val="center"/>
              <w:rPr>
                <w:color w:val="002060"/>
              </w:rPr>
            </w:pPr>
            <w:r w:rsidRPr="009E0381">
              <w:rPr>
                <w:color w:val="002060"/>
              </w:rPr>
              <w:t>0</w:t>
            </w:r>
          </w:p>
        </w:tc>
      </w:tr>
      <w:tr w:rsidR="00DD3248" w:rsidRPr="009E0381" w14:paraId="10D79751"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FC609A" w14:textId="77777777" w:rsidR="00DD3248" w:rsidRPr="009E0381" w:rsidRDefault="00DD3248" w:rsidP="00DD3248">
            <w:pPr>
              <w:pStyle w:val="ROWTABELLA"/>
              <w:rPr>
                <w:color w:val="002060"/>
              </w:rPr>
            </w:pPr>
            <w:r w:rsidRPr="009E038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2C445" w14:textId="77777777" w:rsidR="00DD3248" w:rsidRPr="009E0381" w:rsidRDefault="00DD3248" w:rsidP="00DD3248">
            <w:pPr>
              <w:pStyle w:val="ROWTABELLA"/>
              <w:jc w:val="center"/>
              <w:rPr>
                <w:color w:val="002060"/>
              </w:rPr>
            </w:pPr>
            <w:r w:rsidRPr="009E03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005A1E"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DFC93"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F7EC7"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F56EE"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6E2F8" w14:textId="77777777" w:rsidR="00DD3248" w:rsidRPr="009E0381" w:rsidRDefault="00DD3248" w:rsidP="00DD3248">
            <w:pPr>
              <w:pStyle w:val="ROWTABELLA"/>
              <w:jc w:val="center"/>
              <w:rPr>
                <w:color w:val="002060"/>
              </w:rPr>
            </w:pPr>
            <w:r w:rsidRPr="009E038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FE1D41" w14:textId="77777777" w:rsidR="00DD3248" w:rsidRPr="009E0381" w:rsidRDefault="00DD3248" w:rsidP="00DD3248">
            <w:pPr>
              <w:pStyle w:val="ROWTABELLA"/>
              <w:jc w:val="center"/>
              <w:rPr>
                <w:color w:val="002060"/>
              </w:rPr>
            </w:pPr>
            <w:r w:rsidRPr="009E038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B54CA9"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4AC796" w14:textId="77777777" w:rsidR="00DD3248" w:rsidRPr="009E0381" w:rsidRDefault="00DD3248" w:rsidP="00DD3248">
            <w:pPr>
              <w:pStyle w:val="ROWTABELLA"/>
              <w:jc w:val="center"/>
              <w:rPr>
                <w:color w:val="002060"/>
              </w:rPr>
            </w:pPr>
            <w:r w:rsidRPr="009E0381">
              <w:rPr>
                <w:color w:val="002060"/>
              </w:rPr>
              <w:t>0</w:t>
            </w:r>
          </w:p>
        </w:tc>
      </w:tr>
      <w:tr w:rsidR="00DD3248" w:rsidRPr="009E0381" w14:paraId="5945AB4C"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D4BF64" w14:textId="77777777" w:rsidR="00DD3248" w:rsidRPr="009E0381" w:rsidRDefault="00DD3248" w:rsidP="00DD3248">
            <w:pPr>
              <w:pStyle w:val="ROWTABELLA"/>
              <w:rPr>
                <w:color w:val="002060"/>
              </w:rPr>
            </w:pPr>
            <w:r w:rsidRPr="009E0381">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BF2550" w14:textId="77777777" w:rsidR="00DD3248" w:rsidRPr="009E0381" w:rsidRDefault="00DD3248" w:rsidP="00DD3248">
            <w:pPr>
              <w:pStyle w:val="ROWTABELLA"/>
              <w:jc w:val="center"/>
              <w:rPr>
                <w:color w:val="002060"/>
              </w:rPr>
            </w:pPr>
            <w:r w:rsidRPr="009E03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73A91"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E919C"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4EBB4"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35706"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E33C2" w14:textId="77777777" w:rsidR="00DD3248" w:rsidRPr="009E0381" w:rsidRDefault="00DD3248" w:rsidP="00DD3248">
            <w:pPr>
              <w:pStyle w:val="ROWTABELLA"/>
              <w:jc w:val="center"/>
              <w:rPr>
                <w:color w:val="002060"/>
              </w:rPr>
            </w:pPr>
            <w:r w:rsidRPr="009E038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46441" w14:textId="77777777" w:rsidR="00DD3248" w:rsidRPr="009E0381" w:rsidRDefault="00DD3248" w:rsidP="00DD3248">
            <w:pPr>
              <w:pStyle w:val="ROWTABELLA"/>
              <w:jc w:val="center"/>
              <w:rPr>
                <w:color w:val="002060"/>
              </w:rPr>
            </w:pPr>
            <w:r w:rsidRPr="009E03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6F618"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BC085" w14:textId="77777777" w:rsidR="00DD3248" w:rsidRPr="009E0381" w:rsidRDefault="00DD3248" w:rsidP="00DD3248">
            <w:pPr>
              <w:pStyle w:val="ROWTABELLA"/>
              <w:jc w:val="center"/>
              <w:rPr>
                <w:color w:val="002060"/>
              </w:rPr>
            </w:pPr>
            <w:r w:rsidRPr="009E0381">
              <w:rPr>
                <w:color w:val="002060"/>
              </w:rPr>
              <w:t>0</w:t>
            </w:r>
          </w:p>
        </w:tc>
      </w:tr>
      <w:tr w:rsidR="00DD3248" w:rsidRPr="009E0381" w14:paraId="43DFD5FC"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C95B8C" w14:textId="77777777" w:rsidR="00DD3248" w:rsidRPr="009E0381" w:rsidRDefault="00DD3248" w:rsidP="00DD3248">
            <w:pPr>
              <w:pStyle w:val="ROWTABELLA"/>
              <w:rPr>
                <w:color w:val="002060"/>
              </w:rPr>
            </w:pPr>
            <w:r w:rsidRPr="009E038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9FB01" w14:textId="77777777" w:rsidR="00DD3248" w:rsidRPr="009E0381" w:rsidRDefault="00DD3248" w:rsidP="00DD3248">
            <w:pPr>
              <w:pStyle w:val="ROWTABELLA"/>
              <w:jc w:val="center"/>
              <w:rPr>
                <w:color w:val="002060"/>
              </w:rPr>
            </w:pPr>
            <w:r w:rsidRPr="009E03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F137B"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B1F69"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0F528"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9DCAA"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35D7F" w14:textId="77777777" w:rsidR="00DD3248" w:rsidRPr="009E0381" w:rsidRDefault="00DD3248" w:rsidP="00DD3248">
            <w:pPr>
              <w:pStyle w:val="ROWTABELLA"/>
              <w:jc w:val="center"/>
              <w:rPr>
                <w:color w:val="002060"/>
              </w:rPr>
            </w:pPr>
            <w:r w:rsidRPr="009E03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68ECD" w14:textId="77777777" w:rsidR="00DD3248" w:rsidRPr="009E0381" w:rsidRDefault="00DD3248" w:rsidP="00DD3248">
            <w:pPr>
              <w:pStyle w:val="ROWTABELLA"/>
              <w:jc w:val="center"/>
              <w:rPr>
                <w:color w:val="002060"/>
              </w:rPr>
            </w:pPr>
            <w:r w:rsidRPr="009E03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A13B1F"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5D66D" w14:textId="77777777" w:rsidR="00DD3248" w:rsidRPr="009E0381" w:rsidRDefault="00DD3248" w:rsidP="00DD3248">
            <w:pPr>
              <w:pStyle w:val="ROWTABELLA"/>
              <w:jc w:val="center"/>
              <w:rPr>
                <w:color w:val="002060"/>
              </w:rPr>
            </w:pPr>
            <w:r w:rsidRPr="009E0381">
              <w:rPr>
                <w:color w:val="002060"/>
              </w:rPr>
              <w:t>0</w:t>
            </w:r>
          </w:p>
        </w:tc>
      </w:tr>
      <w:tr w:rsidR="00DD3248" w:rsidRPr="009E0381" w14:paraId="7E16D256"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20FBD6" w14:textId="77777777" w:rsidR="00DD3248" w:rsidRPr="009E0381" w:rsidRDefault="00DD3248" w:rsidP="00DD3248">
            <w:pPr>
              <w:pStyle w:val="ROWTABELLA"/>
              <w:rPr>
                <w:color w:val="002060"/>
              </w:rPr>
            </w:pPr>
            <w:r w:rsidRPr="009E038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A3208" w14:textId="77777777" w:rsidR="00DD3248" w:rsidRPr="009E0381" w:rsidRDefault="00DD3248" w:rsidP="00DD3248">
            <w:pPr>
              <w:pStyle w:val="ROWTABELLA"/>
              <w:jc w:val="center"/>
              <w:rPr>
                <w:color w:val="002060"/>
              </w:rPr>
            </w:pPr>
            <w:r w:rsidRPr="009E03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E4F53"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5E4B6"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417D8"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3B1E1"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BDAAE" w14:textId="77777777" w:rsidR="00DD3248" w:rsidRPr="009E0381" w:rsidRDefault="00DD3248" w:rsidP="00DD3248">
            <w:pPr>
              <w:pStyle w:val="ROWTABELLA"/>
              <w:jc w:val="center"/>
              <w:rPr>
                <w:color w:val="002060"/>
              </w:rPr>
            </w:pPr>
            <w:r w:rsidRPr="009E03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12C2A" w14:textId="77777777" w:rsidR="00DD3248" w:rsidRPr="009E0381" w:rsidRDefault="00DD3248" w:rsidP="00DD3248">
            <w:pPr>
              <w:pStyle w:val="ROWTABELLA"/>
              <w:jc w:val="center"/>
              <w:rPr>
                <w:color w:val="002060"/>
              </w:rPr>
            </w:pPr>
            <w:r w:rsidRPr="009E03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810C3"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7E9F2" w14:textId="77777777" w:rsidR="00DD3248" w:rsidRPr="009E0381" w:rsidRDefault="00DD3248" w:rsidP="00DD3248">
            <w:pPr>
              <w:pStyle w:val="ROWTABELLA"/>
              <w:jc w:val="center"/>
              <w:rPr>
                <w:color w:val="002060"/>
              </w:rPr>
            </w:pPr>
            <w:r w:rsidRPr="009E0381">
              <w:rPr>
                <w:color w:val="002060"/>
              </w:rPr>
              <w:t>0</w:t>
            </w:r>
          </w:p>
        </w:tc>
      </w:tr>
      <w:tr w:rsidR="00DD3248" w:rsidRPr="009E0381" w14:paraId="476DE39F"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901CE3" w14:textId="77777777" w:rsidR="00DD3248" w:rsidRPr="009E0381" w:rsidRDefault="00DD3248" w:rsidP="00DD3248">
            <w:pPr>
              <w:pStyle w:val="ROWTABELLA"/>
              <w:rPr>
                <w:color w:val="002060"/>
              </w:rPr>
            </w:pPr>
            <w:r w:rsidRPr="009E038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0FCD1" w14:textId="77777777" w:rsidR="00DD3248" w:rsidRPr="009E0381" w:rsidRDefault="00DD3248" w:rsidP="00DD3248">
            <w:pPr>
              <w:pStyle w:val="ROWTABELLA"/>
              <w:jc w:val="center"/>
              <w:rPr>
                <w:color w:val="002060"/>
              </w:rPr>
            </w:pPr>
            <w:r w:rsidRPr="009E03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DFBB49"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0C5CC"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0FAA1"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BABF6"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0BC0F" w14:textId="77777777" w:rsidR="00DD3248" w:rsidRPr="009E0381" w:rsidRDefault="00DD3248" w:rsidP="00DD3248">
            <w:pPr>
              <w:pStyle w:val="ROWTABELLA"/>
              <w:jc w:val="center"/>
              <w:rPr>
                <w:color w:val="002060"/>
              </w:rPr>
            </w:pPr>
            <w:r w:rsidRPr="009E038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B4E10" w14:textId="77777777" w:rsidR="00DD3248" w:rsidRPr="009E0381" w:rsidRDefault="00DD3248" w:rsidP="00DD3248">
            <w:pPr>
              <w:pStyle w:val="ROWTABELLA"/>
              <w:jc w:val="center"/>
              <w:rPr>
                <w:color w:val="002060"/>
              </w:rPr>
            </w:pPr>
            <w:r w:rsidRPr="009E038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E98A6" w14:textId="77777777" w:rsidR="00DD3248" w:rsidRPr="009E0381" w:rsidRDefault="00DD3248" w:rsidP="00DD3248">
            <w:pPr>
              <w:pStyle w:val="ROWTABELLA"/>
              <w:jc w:val="center"/>
              <w:rPr>
                <w:color w:val="002060"/>
              </w:rPr>
            </w:pPr>
            <w:r w:rsidRPr="009E03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2F42A" w14:textId="77777777" w:rsidR="00DD3248" w:rsidRPr="009E0381" w:rsidRDefault="00DD3248" w:rsidP="00DD3248">
            <w:pPr>
              <w:pStyle w:val="ROWTABELLA"/>
              <w:jc w:val="center"/>
              <w:rPr>
                <w:color w:val="002060"/>
              </w:rPr>
            </w:pPr>
            <w:r w:rsidRPr="009E0381">
              <w:rPr>
                <w:color w:val="002060"/>
              </w:rPr>
              <w:t>0</w:t>
            </w:r>
          </w:p>
        </w:tc>
      </w:tr>
      <w:tr w:rsidR="00DD3248" w:rsidRPr="009E0381" w14:paraId="60AD3B6D"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C227F9" w14:textId="77777777" w:rsidR="00DD3248" w:rsidRPr="009E0381" w:rsidRDefault="00DD3248" w:rsidP="00DD3248">
            <w:pPr>
              <w:pStyle w:val="ROWTABELLA"/>
              <w:rPr>
                <w:color w:val="002060"/>
              </w:rPr>
            </w:pPr>
            <w:r w:rsidRPr="009E038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453CB"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F98DD"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85BE2"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9C1D8"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E6604"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C8C88" w14:textId="77777777" w:rsidR="00DD3248" w:rsidRPr="009E0381" w:rsidRDefault="00DD3248" w:rsidP="00DD3248">
            <w:pPr>
              <w:pStyle w:val="ROWTABELLA"/>
              <w:jc w:val="center"/>
              <w:rPr>
                <w:color w:val="002060"/>
              </w:rPr>
            </w:pPr>
            <w:r w:rsidRPr="009E038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81885" w14:textId="77777777" w:rsidR="00DD3248" w:rsidRPr="009E0381" w:rsidRDefault="00DD3248" w:rsidP="00DD3248">
            <w:pPr>
              <w:pStyle w:val="ROWTABELLA"/>
              <w:jc w:val="center"/>
              <w:rPr>
                <w:color w:val="002060"/>
              </w:rPr>
            </w:pPr>
            <w:r w:rsidRPr="009E038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17B5B"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6587C" w14:textId="77777777" w:rsidR="00DD3248" w:rsidRPr="009E0381" w:rsidRDefault="00DD3248" w:rsidP="00DD3248">
            <w:pPr>
              <w:pStyle w:val="ROWTABELLA"/>
              <w:jc w:val="center"/>
              <w:rPr>
                <w:color w:val="002060"/>
              </w:rPr>
            </w:pPr>
            <w:r w:rsidRPr="009E0381">
              <w:rPr>
                <w:color w:val="002060"/>
              </w:rPr>
              <w:t>0</w:t>
            </w:r>
          </w:p>
        </w:tc>
      </w:tr>
      <w:tr w:rsidR="00DD3248" w:rsidRPr="009E0381" w14:paraId="4E2EF318"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CDAF25" w14:textId="77777777" w:rsidR="00DD3248" w:rsidRPr="009E0381" w:rsidRDefault="00DD3248" w:rsidP="00DD3248">
            <w:pPr>
              <w:pStyle w:val="ROWTABELLA"/>
              <w:rPr>
                <w:color w:val="002060"/>
              </w:rPr>
            </w:pPr>
            <w:r w:rsidRPr="009E0381">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50386"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4E081"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590E0"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3BD50"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27B09"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6BB00" w14:textId="77777777" w:rsidR="00DD3248" w:rsidRPr="009E0381" w:rsidRDefault="00DD3248" w:rsidP="00DD3248">
            <w:pPr>
              <w:pStyle w:val="ROWTABELLA"/>
              <w:jc w:val="center"/>
              <w:rPr>
                <w:color w:val="002060"/>
              </w:rPr>
            </w:pPr>
            <w:r w:rsidRPr="009E03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0A15A" w14:textId="77777777" w:rsidR="00DD3248" w:rsidRPr="009E0381" w:rsidRDefault="00DD3248" w:rsidP="00DD3248">
            <w:pPr>
              <w:pStyle w:val="ROWTABELLA"/>
              <w:jc w:val="center"/>
              <w:rPr>
                <w:color w:val="002060"/>
              </w:rPr>
            </w:pPr>
            <w:r w:rsidRPr="009E038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AE16F" w14:textId="77777777" w:rsidR="00DD3248" w:rsidRPr="009E0381" w:rsidRDefault="00DD3248" w:rsidP="00DD3248">
            <w:pPr>
              <w:pStyle w:val="ROWTABELLA"/>
              <w:jc w:val="center"/>
              <w:rPr>
                <w:color w:val="002060"/>
              </w:rPr>
            </w:pPr>
            <w:r w:rsidRPr="009E038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7387C" w14:textId="77777777" w:rsidR="00DD3248" w:rsidRPr="009E0381" w:rsidRDefault="00DD3248" w:rsidP="00DD3248">
            <w:pPr>
              <w:pStyle w:val="ROWTABELLA"/>
              <w:jc w:val="center"/>
              <w:rPr>
                <w:color w:val="002060"/>
              </w:rPr>
            </w:pPr>
            <w:r w:rsidRPr="009E0381">
              <w:rPr>
                <w:color w:val="002060"/>
              </w:rPr>
              <w:t>0</w:t>
            </w:r>
          </w:p>
        </w:tc>
      </w:tr>
      <w:tr w:rsidR="00DD3248" w:rsidRPr="009E0381" w14:paraId="09C1C3EE"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30B7E8" w14:textId="77777777" w:rsidR="00DD3248" w:rsidRPr="009E0381" w:rsidRDefault="00DD3248" w:rsidP="00DD3248">
            <w:pPr>
              <w:pStyle w:val="ROWTABELLA"/>
              <w:rPr>
                <w:color w:val="002060"/>
              </w:rPr>
            </w:pPr>
            <w:r w:rsidRPr="009E038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0C3778"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8B790"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66AEEF"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1D354"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251973"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E4C1B" w14:textId="77777777" w:rsidR="00DD3248" w:rsidRPr="009E0381" w:rsidRDefault="00DD3248" w:rsidP="00DD3248">
            <w:pPr>
              <w:pStyle w:val="ROWTABELLA"/>
              <w:jc w:val="center"/>
              <w:rPr>
                <w:color w:val="002060"/>
              </w:rPr>
            </w:pPr>
            <w:r w:rsidRPr="009E038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AA769" w14:textId="77777777" w:rsidR="00DD3248" w:rsidRPr="009E0381" w:rsidRDefault="00DD3248" w:rsidP="00DD3248">
            <w:pPr>
              <w:pStyle w:val="ROWTABELLA"/>
              <w:jc w:val="center"/>
              <w:rPr>
                <w:color w:val="002060"/>
              </w:rPr>
            </w:pPr>
            <w:r w:rsidRPr="009E038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54DE0" w14:textId="77777777" w:rsidR="00DD3248" w:rsidRPr="009E0381" w:rsidRDefault="00DD3248" w:rsidP="00DD3248">
            <w:pPr>
              <w:pStyle w:val="ROWTABELLA"/>
              <w:jc w:val="center"/>
              <w:rPr>
                <w:color w:val="002060"/>
              </w:rPr>
            </w:pPr>
            <w:r w:rsidRPr="009E03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93EF9" w14:textId="77777777" w:rsidR="00DD3248" w:rsidRPr="009E0381" w:rsidRDefault="00DD3248" w:rsidP="00DD3248">
            <w:pPr>
              <w:pStyle w:val="ROWTABELLA"/>
              <w:jc w:val="center"/>
              <w:rPr>
                <w:color w:val="002060"/>
              </w:rPr>
            </w:pPr>
            <w:r w:rsidRPr="009E0381">
              <w:rPr>
                <w:color w:val="002060"/>
              </w:rPr>
              <w:t>0</w:t>
            </w:r>
          </w:p>
        </w:tc>
      </w:tr>
      <w:tr w:rsidR="00DD3248" w:rsidRPr="009E0381" w14:paraId="3C584477" w14:textId="77777777" w:rsidTr="00DD324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9864378" w14:textId="77777777" w:rsidR="00DD3248" w:rsidRPr="009E0381" w:rsidRDefault="00DD3248" w:rsidP="00DD3248">
            <w:pPr>
              <w:pStyle w:val="ROWTABELLA"/>
              <w:rPr>
                <w:color w:val="002060"/>
              </w:rPr>
            </w:pPr>
            <w:r w:rsidRPr="009E0381">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753C5"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58C1B"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CC8BA0"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154C38"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19EB0A" w14:textId="77777777" w:rsidR="00DD3248" w:rsidRPr="009E0381" w:rsidRDefault="00DD3248" w:rsidP="00DD3248">
            <w:pPr>
              <w:pStyle w:val="ROWTABELLA"/>
              <w:jc w:val="center"/>
              <w:rPr>
                <w:color w:val="002060"/>
              </w:rPr>
            </w:pPr>
            <w:r w:rsidRPr="009E03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AD1A7" w14:textId="77777777" w:rsidR="00DD3248" w:rsidRPr="009E0381" w:rsidRDefault="00DD3248" w:rsidP="00DD3248">
            <w:pPr>
              <w:pStyle w:val="ROWTABELLA"/>
              <w:jc w:val="center"/>
              <w:rPr>
                <w:color w:val="002060"/>
              </w:rPr>
            </w:pPr>
            <w:r w:rsidRPr="009E03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29A02D" w14:textId="77777777" w:rsidR="00DD3248" w:rsidRPr="009E0381" w:rsidRDefault="00DD3248" w:rsidP="00DD3248">
            <w:pPr>
              <w:pStyle w:val="ROWTABELLA"/>
              <w:jc w:val="center"/>
              <w:rPr>
                <w:color w:val="002060"/>
              </w:rPr>
            </w:pPr>
            <w:r w:rsidRPr="009E0381">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2B423" w14:textId="77777777" w:rsidR="00DD3248" w:rsidRPr="009E0381" w:rsidRDefault="00DD3248" w:rsidP="00DD3248">
            <w:pPr>
              <w:pStyle w:val="ROWTABELLA"/>
              <w:jc w:val="center"/>
              <w:rPr>
                <w:color w:val="002060"/>
              </w:rPr>
            </w:pPr>
            <w:r w:rsidRPr="009E038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5A217" w14:textId="77777777" w:rsidR="00DD3248" w:rsidRPr="009E0381" w:rsidRDefault="00DD3248" w:rsidP="00DD3248">
            <w:pPr>
              <w:pStyle w:val="ROWTABELLA"/>
              <w:jc w:val="center"/>
              <w:rPr>
                <w:color w:val="002060"/>
              </w:rPr>
            </w:pPr>
            <w:r w:rsidRPr="009E0381">
              <w:rPr>
                <w:color w:val="002060"/>
              </w:rPr>
              <w:t>0</w:t>
            </w:r>
          </w:p>
        </w:tc>
      </w:tr>
    </w:tbl>
    <w:p w14:paraId="214769AA" w14:textId="77777777" w:rsidR="00DD3248" w:rsidRPr="009E0381" w:rsidRDefault="00DD3248" w:rsidP="00DD3248">
      <w:pPr>
        <w:pStyle w:val="breakline"/>
        <w:divId w:val="527259509"/>
        <w:rPr>
          <w:color w:val="002060"/>
        </w:rPr>
      </w:pPr>
    </w:p>
    <w:p w14:paraId="4BAD6FD4" w14:textId="77777777" w:rsidR="00DD3248" w:rsidRPr="009E0381" w:rsidRDefault="00DD3248" w:rsidP="00DD3248">
      <w:pPr>
        <w:pStyle w:val="TITOLOPRINC"/>
        <w:divId w:val="527259509"/>
        <w:rPr>
          <w:color w:val="002060"/>
        </w:rPr>
      </w:pPr>
      <w:bookmarkStart w:id="8" w:name="_Hlk26960616"/>
      <w:r w:rsidRPr="009E0381">
        <w:rPr>
          <w:color w:val="002060"/>
        </w:rPr>
        <w:t>PROGRAMMA GARE</w:t>
      </w:r>
    </w:p>
    <w:bookmarkEnd w:id="8"/>
    <w:p w14:paraId="57A80662" w14:textId="77777777" w:rsidR="00DD3248" w:rsidRPr="009E0381" w:rsidRDefault="00DD3248" w:rsidP="00DD3248">
      <w:pPr>
        <w:pStyle w:val="SOTTOTITOLOCAMPIONATO1"/>
        <w:divId w:val="527259509"/>
        <w:rPr>
          <w:color w:val="002060"/>
        </w:rPr>
      </w:pPr>
      <w:r w:rsidRPr="009E0381">
        <w:rPr>
          <w:color w:val="002060"/>
        </w:rPr>
        <w:t>GIRONE A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4"/>
        <w:gridCol w:w="385"/>
        <w:gridCol w:w="898"/>
        <w:gridCol w:w="1180"/>
        <w:gridCol w:w="1561"/>
        <w:gridCol w:w="1549"/>
      </w:tblGrid>
      <w:tr w:rsidR="00DD3248" w:rsidRPr="009E0381" w14:paraId="704B9BC2"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09CCCB"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0276DD"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96E46F"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C66299"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C14D1D"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B840F5"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A0AE4D"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7D69A72E"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FA34EE0" w14:textId="77777777" w:rsidR="00DD3248" w:rsidRPr="009E0381" w:rsidRDefault="00DD3248" w:rsidP="00DD3248">
            <w:pPr>
              <w:pStyle w:val="ROWTABELLA"/>
              <w:rPr>
                <w:color w:val="002060"/>
              </w:rPr>
            </w:pPr>
            <w:r w:rsidRPr="009E0381">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15A258" w14:textId="77777777" w:rsidR="00DD3248" w:rsidRPr="009E0381" w:rsidRDefault="00DD3248" w:rsidP="00DD3248">
            <w:pPr>
              <w:pStyle w:val="ROWTABELLA"/>
              <w:rPr>
                <w:color w:val="002060"/>
              </w:rPr>
            </w:pPr>
            <w:r w:rsidRPr="009E0381">
              <w:rPr>
                <w:color w:val="002060"/>
              </w:rPr>
              <w:t>REAL SAN GIORGIO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401E1EF" w14:textId="77777777" w:rsidR="00DD3248" w:rsidRPr="009E0381" w:rsidRDefault="00DD3248" w:rsidP="00DD3248">
            <w:pPr>
              <w:pStyle w:val="ROWTABELLA"/>
              <w:jc w:val="center"/>
              <w:rPr>
                <w:color w:val="002060"/>
              </w:rPr>
            </w:pPr>
            <w:r w:rsidRPr="009E03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45711C" w14:textId="77777777" w:rsidR="00DD3248" w:rsidRPr="009E0381" w:rsidRDefault="00DD3248" w:rsidP="00DD3248">
            <w:pPr>
              <w:pStyle w:val="ROWTABELLA"/>
              <w:rPr>
                <w:color w:val="002060"/>
              </w:rPr>
            </w:pPr>
            <w:r w:rsidRPr="009E0381">
              <w:rPr>
                <w:color w:val="002060"/>
              </w:rPr>
              <w:t>13/12/2019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10E637" w14:textId="77777777" w:rsidR="00DD3248" w:rsidRPr="009E0381" w:rsidRDefault="00DD3248" w:rsidP="00DD3248">
            <w:pPr>
              <w:pStyle w:val="ROWTABELLA"/>
              <w:rPr>
                <w:color w:val="002060"/>
              </w:rPr>
            </w:pPr>
            <w:r w:rsidRPr="009E0381">
              <w:rPr>
                <w:color w:val="002060"/>
              </w:rPr>
              <w:t>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5C7172" w14:textId="77777777" w:rsidR="00DD3248" w:rsidRPr="009E0381" w:rsidRDefault="00DD3248" w:rsidP="00DD3248">
            <w:pPr>
              <w:pStyle w:val="ROWTABELLA"/>
              <w:rPr>
                <w:color w:val="002060"/>
              </w:rPr>
            </w:pPr>
            <w:r w:rsidRPr="009E0381">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78F55C" w14:textId="77777777" w:rsidR="00DD3248" w:rsidRPr="009E0381" w:rsidRDefault="00DD3248" w:rsidP="00DD3248">
            <w:pPr>
              <w:pStyle w:val="ROWTABELLA"/>
              <w:rPr>
                <w:color w:val="002060"/>
              </w:rPr>
            </w:pPr>
            <w:r w:rsidRPr="009E0381">
              <w:rPr>
                <w:color w:val="002060"/>
              </w:rPr>
              <w:t>VIA DELLO STADIO</w:t>
            </w:r>
          </w:p>
        </w:tc>
      </w:tr>
      <w:tr w:rsidR="00DD3248" w:rsidRPr="009E0381" w14:paraId="599A5CD4"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93F8AF7" w14:textId="77777777" w:rsidR="00DD3248" w:rsidRPr="009E0381" w:rsidRDefault="00DD3248" w:rsidP="00DD3248">
            <w:pPr>
              <w:pStyle w:val="ROWTABELLA"/>
              <w:rPr>
                <w:color w:val="002060"/>
              </w:rPr>
            </w:pPr>
            <w:r w:rsidRPr="009E0381">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5C31E4A" w14:textId="77777777" w:rsidR="00DD3248" w:rsidRPr="009E0381" w:rsidRDefault="00DD3248" w:rsidP="00DD3248">
            <w:pPr>
              <w:pStyle w:val="ROWTABELLA"/>
              <w:rPr>
                <w:color w:val="002060"/>
              </w:rPr>
            </w:pPr>
            <w:r w:rsidRPr="009E0381">
              <w:rPr>
                <w:color w:val="002060"/>
              </w:rPr>
              <w:t>JESI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96DE0B0"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75197AD" w14:textId="77777777" w:rsidR="00DD3248" w:rsidRPr="009E0381" w:rsidRDefault="00DD3248" w:rsidP="00DD3248">
            <w:pPr>
              <w:pStyle w:val="ROWTABELLA"/>
              <w:rPr>
                <w:color w:val="002060"/>
              </w:rPr>
            </w:pPr>
            <w:r w:rsidRPr="009E0381">
              <w:rPr>
                <w:color w:val="002060"/>
              </w:rPr>
              <w:t>13/12/2019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034BC96" w14:textId="77777777" w:rsidR="00DD3248" w:rsidRPr="009E0381" w:rsidRDefault="00DD3248" w:rsidP="00DD3248">
            <w:pPr>
              <w:pStyle w:val="ROWTABELLA"/>
              <w:rPr>
                <w:color w:val="002060"/>
              </w:rPr>
            </w:pPr>
            <w:r w:rsidRPr="009E0381">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233A02E" w14:textId="77777777" w:rsidR="00DD3248" w:rsidRPr="009E0381" w:rsidRDefault="00DD3248" w:rsidP="00DD3248">
            <w:pPr>
              <w:pStyle w:val="ROWTABELLA"/>
              <w:rPr>
                <w:color w:val="002060"/>
              </w:rPr>
            </w:pPr>
            <w:r w:rsidRPr="009E0381">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94EECF" w14:textId="77777777" w:rsidR="00DD3248" w:rsidRPr="009E0381" w:rsidRDefault="00DD3248" w:rsidP="00DD3248">
            <w:pPr>
              <w:pStyle w:val="ROWTABELLA"/>
              <w:rPr>
                <w:color w:val="002060"/>
              </w:rPr>
            </w:pPr>
            <w:r w:rsidRPr="009E0381">
              <w:rPr>
                <w:color w:val="002060"/>
              </w:rPr>
              <w:t>VIA DELLO SPORT</w:t>
            </w:r>
          </w:p>
        </w:tc>
      </w:tr>
      <w:tr w:rsidR="00DD3248" w:rsidRPr="009E0381" w14:paraId="2C120AB0"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1E824DC" w14:textId="77777777" w:rsidR="00DD3248" w:rsidRPr="009E0381" w:rsidRDefault="00DD3248" w:rsidP="00DD3248">
            <w:pPr>
              <w:pStyle w:val="ROWTABELLA"/>
              <w:rPr>
                <w:color w:val="002060"/>
              </w:rPr>
            </w:pPr>
            <w:r w:rsidRPr="009E0381">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1DAB85C" w14:textId="77777777" w:rsidR="00DD3248" w:rsidRPr="009E0381" w:rsidRDefault="00DD3248" w:rsidP="00DD3248">
            <w:pPr>
              <w:pStyle w:val="ROWTABELLA"/>
              <w:rPr>
                <w:color w:val="002060"/>
              </w:rPr>
            </w:pPr>
            <w:r w:rsidRPr="009E0381">
              <w:rPr>
                <w:color w:val="002060"/>
              </w:rPr>
              <w:t>CALCETTO CASTRUM LAURI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EDF49E3"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722403D" w14:textId="77777777" w:rsidR="00DD3248" w:rsidRPr="009E0381" w:rsidRDefault="00DD3248" w:rsidP="00DD3248">
            <w:pPr>
              <w:pStyle w:val="ROWTABELLA"/>
              <w:rPr>
                <w:color w:val="002060"/>
              </w:rPr>
            </w:pPr>
            <w:r w:rsidRPr="009E0381">
              <w:rPr>
                <w:color w:val="002060"/>
              </w:rPr>
              <w:t>13/12/2019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8073588" w14:textId="77777777" w:rsidR="00DD3248" w:rsidRPr="009E0381" w:rsidRDefault="00DD3248" w:rsidP="00DD3248">
            <w:pPr>
              <w:pStyle w:val="ROWTABELLA"/>
              <w:rPr>
                <w:color w:val="002060"/>
              </w:rPr>
            </w:pPr>
            <w:r w:rsidRPr="009E0381">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9D8648" w14:textId="77777777" w:rsidR="00DD3248" w:rsidRPr="009E0381" w:rsidRDefault="00DD3248" w:rsidP="00DD3248">
            <w:pPr>
              <w:pStyle w:val="ROWTABELLA"/>
              <w:rPr>
                <w:color w:val="002060"/>
              </w:rPr>
            </w:pPr>
            <w:r w:rsidRPr="009E038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357D3A" w14:textId="77777777" w:rsidR="00DD3248" w:rsidRPr="009E0381" w:rsidRDefault="00DD3248" w:rsidP="00DD3248">
            <w:pPr>
              <w:pStyle w:val="ROWTABELLA"/>
              <w:rPr>
                <w:color w:val="002060"/>
              </w:rPr>
            </w:pPr>
            <w:r w:rsidRPr="009E0381">
              <w:rPr>
                <w:color w:val="002060"/>
              </w:rPr>
              <w:t>LOCALITA' NONTESICURO</w:t>
            </w:r>
          </w:p>
        </w:tc>
      </w:tr>
      <w:tr w:rsidR="00DD3248" w:rsidRPr="009E0381" w14:paraId="098E79E4"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B30DC13" w14:textId="77777777" w:rsidR="00DD3248" w:rsidRPr="009E0381" w:rsidRDefault="00DD3248" w:rsidP="00DD3248">
            <w:pPr>
              <w:pStyle w:val="ROWTABELLA"/>
              <w:rPr>
                <w:color w:val="002060"/>
              </w:rPr>
            </w:pPr>
            <w:r w:rsidRPr="009E0381">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C77B273" w14:textId="77777777" w:rsidR="00DD3248" w:rsidRPr="009E0381" w:rsidRDefault="00DD3248" w:rsidP="00DD3248">
            <w:pPr>
              <w:pStyle w:val="ROWTABELLA"/>
              <w:rPr>
                <w:color w:val="002060"/>
              </w:rPr>
            </w:pPr>
            <w:r w:rsidRPr="009E0381">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705AEB0"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00B3F4D" w14:textId="77777777" w:rsidR="00DD3248" w:rsidRPr="009E0381" w:rsidRDefault="00DD3248" w:rsidP="00DD3248">
            <w:pPr>
              <w:pStyle w:val="ROWTABELLA"/>
              <w:rPr>
                <w:color w:val="002060"/>
              </w:rPr>
            </w:pPr>
            <w:r w:rsidRPr="009E0381">
              <w:rPr>
                <w:color w:val="002060"/>
              </w:rPr>
              <w:t>13/12/2019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A882AA3" w14:textId="77777777" w:rsidR="00DD3248" w:rsidRPr="009E0381" w:rsidRDefault="00DD3248" w:rsidP="00DD3248">
            <w:pPr>
              <w:pStyle w:val="ROWTABELLA"/>
              <w:rPr>
                <w:color w:val="002060"/>
              </w:rPr>
            </w:pPr>
            <w:r w:rsidRPr="009E0381">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D89BDC" w14:textId="77777777" w:rsidR="00DD3248" w:rsidRPr="009E0381" w:rsidRDefault="00DD3248" w:rsidP="00DD3248">
            <w:pPr>
              <w:pStyle w:val="ROWTABELLA"/>
              <w:rPr>
                <w:color w:val="002060"/>
              </w:rPr>
            </w:pPr>
            <w:r w:rsidRPr="009E038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E03CEF" w14:textId="77777777" w:rsidR="00DD3248" w:rsidRPr="009E0381" w:rsidRDefault="00DD3248" w:rsidP="00DD3248">
            <w:pPr>
              <w:pStyle w:val="ROWTABELLA"/>
              <w:rPr>
                <w:color w:val="002060"/>
              </w:rPr>
            </w:pPr>
            <w:r w:rsidRPr="009E0381">
              <w:rPr>
                <w:color w:val="002060"/>
              </w:rPr>
              <w:t>VIA VILLA TOMBARI</w:t>
            </w:r>
          </w:p>
        </w:tc>
      </w:tr>
      <w:tr w:rsidR="00DD3248" w:rsidRPr="009E0381" w14:paraId="01BDD88A"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9E6C3DF" w14:textId="77777777" w:rsidR="00DD3248" w:rsidRPr="009E0381" w:rsidRDefault="00DD3248" w:rsidP="00DD3248">
            <w:pPr>
              <w:pStyle w:val="ROWTABELLA"/>
              <w:rPr>
                <w:color w:val="002060"/>
              </w:rPr>
            </w:pPr>
            <w:r w:rsidRPr="009E0381">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4F503A6" w14:textId="77777777" w:rsidR="00DD3248" w:rsidRPr="009E0381" w:rsidRDefault="00DD3248" w:rsidP="00DD3248">
            <w:pPr>
              <w:pStyle w:val="ROWTABELLA"/>
              <w:rPr>
                <w:color w:val="002060"/>
              </w:rPr>
            </w:pPr>
            <w:r w:rsidRPr="009E0381">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699D5A4"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6A5C25A" w14:textId="77777777" w:rsidR="00DD3248" w:rsidRPr="009E0381" w:rsidRDefault="00DD3248" w:rsidP="00DD3248">
            <w:pPr>
              <w:pStyle w:val="ROWTABELLA"/>
              <w:rPr>
                <w:color w:val="002060"/>
              </w:rPr>
            </w:pPr>
            <w:r w:rsidRPr="009E0381">
              <w:rPr>
                <w:color w:val="002060"/>
              </w:rPr>
              <w:t>13/12/2019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01DE55D" w14:textId="77777777" w:rsidR="00DD3248" w:rsidRPr="009E0381" w:rsidRDefault="00DD3248" w:rsidP="00DD3248">
            <w:pPr>
              <w:pStyle w:val="ROWTABELLA"/>
              <w:rPr>
                <w:color w:val="002060"/>
              </w:rPr>
            </w:pPr>
            <w:r w:rsidRPr="009E0381">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5F50591" w14:textId="77777777" w:rsidR="00DD3248" w:rsidRPr="009E0381" w:rsidRDefault="00DD3248" w:rsidP="00DD3248">
            <w:pPr>
              <w:pStyle w:val="ROWTABELLA"/>
              <w:rPr>
                <w:color w:val="002060"/>
              </w:rPr>
            </w:pPr>
            <w:r w:rsidRPr="009E0381">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E34AEA" w14:textId="77777777" w:rsidR="00DD3248" w:rsidRPr="009E0381" w:rsidRDefault="00DD3248" w:rsidP="00DD3248">
            <w:pPr>
              <w:pStyle w:val="ROWTABELLA"/>
              <w:rPr>
                <w:color w:val="002060"/>
              </w:rPr>
            </w:pPr>
            <w:r w:rsidRPr="009E0381">
              <w:rPr>
                <w:color w:val="002060"/>
              </w:rPr>
              <w:t>VIA LORETO</w:t>
            </w:r>
          </w:p>
        </w:tc>
      </w:tr>
      <w:tr w:rsidR="00DD3248" w:rsidRPr="009E0381" w14:paraId="54EEF5A2"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B28DE54" w14:textId="77777777" w:rsidR="00DD3248" w:rsidRPr="009E0381" w:rsidRDefault="00DD3248" w:rsidP="00DD3248">
            <w:pPr>
              <w:pStyle w:val="ROWTABELLA"/>
              <w:rPr>
                <w:color w:val="002060"/>
              </w:rPr>
            </w:pPr>
            <w:r w:rsidRPr="009E0381">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9E61F34" w14:textId="77777777" w:rsidR="00DD3248" w:rsidRPr="009E0381" w:rsidRDefault="00DD3248" w:rsidP="00DD3248">
            <w:pPr>
              <w:pStyle w:val="ROWTABELLA"/>
              <w:rPr>
                <w:color w:val="002060"/>
              </w:rPr>
            </w:pPr>
            <w:r w:rsidRPr="009E0381">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C47BA79"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6C990B8" w14:textId="77777777" w:rsidR="00DD3248" w:rsidRPr="009E0381" w:rsidRDefault="00DD3248" w:rsidP="00DD3248">
            <w:pPr>
              <w:pStyle w:val="ROWTABELLA"/>
              <w:rPr>
                <w:color w:val="002060"/>
              </w:rPr>
            </w:pPr>
            <w:r w:rsidRPr="009E0381">
              <w:rPr>
                <w:color w:val="002060"/>
              </w:rPr>
              <w:t>14/12/2019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DC1B7BE" w14:textId="77777777" w:rsidR="00DD3248" w:rsidRPr="009E0381" w:rsidRDefault="00DD3248" w:rsidP="00DD3248">
            <w:pPr>
              <w:pStyle w:val="ROWTABELLA"/>
              <w:rPr>
                <w:color w:val="002060"/>
              </w:rPr>
            </w:pPr>
            <w:r w:rsidRPr="009E0381">
              <w:rPr>
                <w:color w:val="002060"/>
              </w:rPr>
              <w:t>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BB29FC8" w14:textId="77777777" w:rsidR="00DD3248" w:rsidRPr="009E0381" w:rsidRDefault="00DD3248" w:rsidP="00DD3248">
            <w:pPr>
              <w:pStyle w:val="ROWTABELLA"/>
              <w:rPr>
                <w:color w:val="002060"/>
              </w:rPr>
            </w:pPr>
            <w:r w:rsidRPr="009E0381">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A8987D" w14:textId="77777777" w:rsidR="00DD3248" w:rsidRPr="009E0381" w:rsidRDefault="00DD3248" w:rsidP="00DD3248">
            <w:pPr>
              <w:pStyle w:val="ROWTABELLA"/>
              <w:rPr>
                <w:color w:val="002060"/>
              </w:rPr>
            </w:pPr>
            <w:r w:rsidRPr="009E0381">
              <w:rPr>
                <w:color w:val="002060"/>
              </w:rPr>
              <w:t>VIA B.ROSSI SNC</w:t>
            </w:r>
          </w:p>
        </w:tc>
      </w:tr>
      <w:tr w:rsidR="00DD3248" w:rsidRPr="009E0381" w14:paraId="632B8E5C"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523C5D" w14:textId="77777777" w:rsidR="00DD3248" w:rsidRPr="009E0381" w:rsidRDefault="00DD3248" w:rsidP="00DD3248">
            <w:pPr>
              <w:pStyle w:val="ROWTABELLA"/>
              <w:rPr>
                <w:color w:val="002060"/>
              </w:rPr>
            </w:pPr>
            <w:r w:rsidRPr="009E0381">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E2A6EE" w14:textId="77777777" w:rsidR="00DD3248" w:rsidRPr="009E0381" w:rsidRDefault="00DD3248" w:rsidP="00DD3248">
            <w:pPr>
              <w:pStyle w:val="ROWTABELLA"/>
              <w:rPr>
                <w:color w:val="002060"/>
              </w:rPr>
            </w:pPr>
            <w:r w:rsidRPr="009E0381">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92AEF13"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2273FC" w14:textId="77777777" w:rsidR="00DD3248" w:rsidRPr="009E0381" w:rsidRDefault="00DD3248" w:rsidP="00DD3248">
            <w:pPr>
              <w:pStyle w:val="ROWTABELLA"/>
              <w:rPr>
                <w:color w:val="002060"/>
              </w:rPr>
            </w:pPr>
            <w:r w:rsidRPr="009E0381">
              <w:rPr>
                <w:color w:val="002060"/>
              </w:rPr>
              <w:t>14/12/2019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C85A58" w14:textId="77777777" w:rsidR="00DD3248" w:rsidRPr="009E0381" w:rsidRDefault="00DD3248" w:rsidP="00DD3248">
            <w:pPr>
              <w:pStyle w:val="ROWTABELLA"/>
              <w:rPr>
                <w:color w:val="002060"/>
              </w:rPr>
            </w:pPr>
            <w:r w:rsidRPr="009E0381">
              <w:rPr>
                <w:color w:val="002060"/>
              </w:rPr>
              <w:t>PALESTRA COMUNALE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3ECCF7" w14:textId="77777777" w:rsidR="00DD3248" w:rsidRPr="009E0381" w:rsidRDefault="00DD3248" w:rsidP="00DD3248">
            <w:pPr>
              <w:pStyle w:val="ROWTABELLA"/>
              <w:rPr>
                <w:color w:val="002060"/>
              </w:rPr>
            </w:pPr>
            <w:r w:rsidRPr="009E0381">
              <w:rPr>
                <w:color w:val="002060"/>
              </w:rPr>
              <w:t>PEGLIO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4A0841" w14:textId="77777777" w:rsidR="00DD3248" w:rsidRPr="009E0381" w:rsidRDefault="00DD3248" w:rsidP="00DD3248">
            <w:pPr>
              <w:pStyle w:val="ROWTABELLA"/>
              <w:rPr>
                <w:color w:val="002060"/>
              </w:rPr>
            </w:pPr>
            <w:r w:rsidRPr="009E0381">
              <w:rPr>
                <w:color w:val="002060"/>
              </w:rPr>
              <w:t>PIAZZALE COTIGNOLI</w:t>
            </w:r>
          </w:p>
        </w:tc>
      </w:tr>
    </w:tbl>
    <w:p w14:paraId="19015D3B" w14:textId="77777777" w:rsidR="00DD3248" w:rsidRPr="009E0381" w:rsidRDefault="00DD3248" w:rsidP="00DD3248">
      <w:pPr>
        <w:pStyle w:val="breakline"/>
        <w:divId w:val="527259509"/>
        <w:rPr>
          <w:color w:val="002060"/>
        </w:rPr>
      </w:pPr>
    </w:p>
    <w:p w14:paraId="646252EF" w14:textId="77777777" w:rsidR="00DD3248" w:rsidRPr="009E0381" w:rsidRDefault="00DD3248" w:rsidP="00DD3248">
      <w:pPr>
        <w:pStyle w:val="TITOLOCAMPIONATO"/>
        <w:shd w:val="clear" w:color="auto" w:fill="CCCCCC"/>
        <w:spacing w:before="80" w:after="40"/>
        <w:divId w:val="527259509"/>
        <w:rPr>
          <w:color w:val="002060"/>
        </w:rPr>
      </w:pPr>
      <w:r w:rsidRPr="009E0381">
        <w:rPr>
          <w:color w:val="002060"/>
        </w:rPr>
        <w:t>CALCIO A CINQUE SERIE C2</w:t>
      </w:r>
    </w:p>
    <w:p w14:paraId="2B148500" w14:textId="77777777" w:rsidR="00DD3248" w:rsidRPr="009E0381" w:rsidRDefault="00DD3248" w:rsidP="00DD3248">
      <w:pPr>
        <w:pStyle w:val="TITOLOPRINC"/>
        <w:divId w:val="527259509"/>
        <w:rPr>
          <w:color w:val="002060"/>
        </w:rPr>
      </w:pPr>
      <w:r w:rsidRPr="009E0381">
        <w:rPr>
          <w:color w:val="002060"/>
        </w:rPr>
        <w:t>VARIAZIONI AL PROGRAMMA GARE</w:t>
      </w:r>
    </w:p>
    <w:p w14:paraId="4D3F133C" w14:textId="77777777" w:rsidR="00DD3248" w:rsidRPr="009E0381" w:rsidRDefault="00DD3248" w:rsidP="00DD3248">
      <w:pPr>
        <w:pStyle w:val="breakline"/>
        <w:divId w:val="527259509"/>
        <w:rPr>
          <w:color w:val="002060"/>
        </w:rPr>
      </w:pPr>
    </w:p>
    <w:p w14:paraId="07D1D485" w14:textId="77777777" w:rsidR="00DD3248" w:rsidRPr="009E0381" w:rsidRDefault="00DD3248" w:rsidP="00DD3248">
      <w:pPr>
        <w:pStyle w:val="breakline"/>
        <w:divId w:val="527259509"/>
        <w:rPr>
          <w:color w:val="002060"/>
        </w:rPr>
      </w:pPr>
    </w:p>
    <w:p w14:paraId="13680B0B" w14:textId="77777777" w:rsidR="00DD3248" w:rsidRPr="009E0381" w:rsidRDefault="00DD3248" w:rsidP="00DD3248">
      <w:pPr>
        <w:pStyle w:val="SOTTOTITOLOCAMPIONATO1"/>
        <w:divId w:val="527259509"/>
        <w:rPr>
          <w:color w:val="002060"/>
        </w:rPr>
      </w:pPr>
      <w:r w:rsidRPr="009E038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D3248" w:rsidRPr="009E0381" w14:paraId="3D58C6FE" w14:textId="77777777" w:rsidTr="00C7508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7C5614" w14:textId="77777777" w:rsidR="00DD3248" w:rsidRPr="009E0381" w:rsidRDefault="00DD3248" w:rsidP="00DD3248">
            <w:pPr>
              <w:pStyle w:val="HEADERTABELLA"/>
              <w:rPr>
                <w:color w:val="002060"/>
              </w:rPr>
            </w:pPr>
            <w:r w:rsidRPr="009E038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FEEFC4" w14:textId="77777777" w:rsidR="00DD3248" w:rsidRPr="009E0381" w:rsidRDefault="00DD3248" w:rsidP="00DD3248">
            <w:pPr>
              <w:pStyle w:val="HEADERTABELLA"/>
              <w:rPr>
                <w:color w:val="002060"/>
              </w:rPr>
            </w:pPr>
            <w:r w:rsidRPr="009E038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411C61" w14:textId="77777777" w:rsidR="00DD3248" w:rsidRPr="009E0381" w:rsidRDefault="00DD3248" w:rsidP="00DD3248">
            <w:pPr>
              <w:pStyle w:val="HEADERTABELLA"/>
              <w:rPr>
                <w:color w:val="002060"/>
              </w:rPr>
            </w:pPr>
            <w:r w:rsidRPr="009E038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EA777A" w14:textId="77777777" w:rsidR="00DD3248" w:rsidRPr="009E0381" w:rsidRDefault="00DD3248" w:rsidP="00DD3248">
            <w:pPr>
              <w:pStyle w:val="HEADERTABELLA"/>
              <w:rPr>
                <w:color w:val="002060"/>
              </w:rPr>
            </w:pPr>
            <w:r w:rsidRPr="009E03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F64CAD" w14:textId="77777777" w:rsidR="00DD3248" w:rsidRPr="009E0381" w:rsidRDefault="00DD3248" w:rsidP="00DD3248">
            <w:pPr>
              <w:pStyle w:val="HEADERTABELLA"/>
              <w:rPr>
                <w:color w:val="002060"/>
              </w:rPr>
            </w:pPr>
            <w:r w:rsidRPr="009E038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E85C05" w14:textId="77777777" w:rsidR="00DD3248" w:rsidRPr="009E0381" w:rsidRDefault="00DD3248" w:rsidP="00DD3248">
            <w:pPr>
              <w:pStyle w:val="HEADERTABELLA"/>
              <w:rPr>
                <w:color w:val="002060"/>
              </w:rPr>
            </w:pPr>
            <w:r w:rsidRPr="009E038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1EF71F" w14:textId="77777777" w:rsidR="00DD3248" w:rsidRPr="009E0381" w:rsidRDefault="00DD3248" w:rsidP="00DD3248">
            <w:pPr>
              <w:pStyle w:val="HEADERTABELLA"/>
              <w:rPr>
                <w:color w:val="002060"/>
              </w:rPr>
            </w:pPr>
            <w:r w:rsidRPr="009E038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FB28CC" w14:textId="77777777" w:rsidR="00DD3248" w:rsidRPr="009E0381" w:rsidRDefault="00DD3248" w:rsidP="00DD3248">
            <w:pPr>
              <w:pStyle w:val="HEADERTABELLA"/>
              <w:rPr>
                <w:color w:val="002060"/>
              </w:rPr>
            </w:pPr>
            <w:r w:rsidRPr="009E0381">
              <w:rPr>
                <w:color w:val="002060"/>
              </w:rPr>
              <w:t>Impianto</w:t>
            </w:r>
          </w:p>
        </w:tc>
      </w:tr>
      <w:tr w:rsidR="00DD3248" w:rsidRPr="009E0381" w14:paraId="74EF7D14" w14:textId="77777777" w:rsidTr="00C75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6D08C" w14:textId="77777777" w:rsidR="00DD3248" w:rsidRPr="00C75081" w:rsidRDefault="00DD3248" w:rsidP="00DD3248">
            <w:pPr>
              <w:pStyle w:val="ROWTABELLA"/>
              <w:rPr>
                <w:color w:val="002060"/>
                <w:highlight w:val="yellow"/>
              </w:rPr>
            </w:pPr>
            <w:r w:rsidRPr="00C75081">
              <w:rPr>
                <w:color w:val="002060"/>
                <w:highlight w:val="yellow"/>
              </w:rPr>
              <w:t>12/12/2019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B4F44" w14:textId="77777777" w:rsidR="00DD3248" w:rsidRPr="00C75081" w:rsidRDefault="00DD3248" w:rsidP="00DD3248">
            <w:pPr>
              <w:pStyle w:val="ROWTABELLA"/>
              <w:jc w:val="center"/>
              <w:rPr>
                <w:color w:val="002060"/>
                <w:highlight w:val="yellow"/>
              </w:rPr>
            </w:pPr>
            <w:r w:rsidRPr="00C75081">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CDDB0" w14:textId="77777777" w:rsidR="00DD3248" w:rsidRPr="00C75081" w:rsidRDefault="00DD3248" w:rsidP="00DD3248">
            <w:pPr>
              <w:pStyle w:val="ROWTABELLA"/>
              <w:rPr>
                <w:color w:val="002060"/>
                <w:highlight w:val="yellow"/>
              </w:rPr>
            </w:pPr>
            <w:r w:rsidRPr="00C75081">
              <w:rPr>
                <w:color w:val="002060"/>
                <w:highlight w:val="yellow"/>
              </w:rPr>
              <w:t>FUTSAL PRANDONE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177B0" w14:textId="77777777" w:rsidR="00DD3248" w:rsidRPr="00C75081" w:rsidRDefault="00DD3248" w:rsidP="00DD3248">
            <w:pPr>
              <w:pStyle w:val="ROWTABELLA"/>
              <w:rPr>
                <w:color w:val="002060"/>
                <w:highlight w:val="yellow"/>
              </w:rPr>
            </w:pPr>
            <w:r w:rsidRPr="00C75081">
              <w:rPr>
                <w:color w:val="002060"/>
                <w:highlight w:val="yellow"/>
              </w:rPr>
              <w:t>BOCASTRUM UNITED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9711B" w14:textId="77777777" w:rsidR="00DD3248" w:rsidRPr="009E0381" w:rsidRDefault="00DD3248" w:rsidP="00DD3248">
            <w:pPr>
              <w:pStyle w:val="ROWTABELLA"/>
              <w:rPr>
                <w:color w:val="002060"/>
              </w:rPr>
            </w:pPr>
            <w:r w:rsidRPr="009E0381">
              <w:rPr>
                <w:color w:val="002060"/>
              </w:rPr>
              <w:t>13/12/2019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4EE4D" w14:textId="77777777" w:rsidR="00DD3248" w:rsidRPr="009E0381" w:rsidRDefault="00DD3248" w:rsidP="00DD3248">
            <w:pPr>
              <w:pStyle w:val="ROWTABELLA"/>
              <w:jc w:val="center"/>
              <w:rPr>
                <w:color w:val="002060"/>
              </w:rPr>
            </w:pPr>
            <w:r w:rsidRPr="00C75081">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6E37A" w14:textId="77777777" w:rsidR="00DD3248" w:rsidRPr="009E0381" w:rsidRDefault="00DD3248" w:rsidP="00DD324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1A18D" w14:textId="77777777" w:rsidR="00DD3248" w:rsidRPr="009E0381" w:rsidRDefault="00DD3248" w:rsidP="00DD3248">
            <w:pPr>
              <w:rPr>
                <w:color w:val="002060"/>
              </w:rPr>
            </w:pPr>
          </w:p>
        </w:tc>
      </w:tr>
      <w:tr w:rsidR="00DD3248" w:rsidRPr="009E0381" w14:paraId="689BA543" w14:textId="77777777" w:rsidTr="00C75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E66D2" w14:textId="77777777" w:rsidR="00DD3248" w:rsidRPr="00C75081" w:rsidRDefault="00DD3248" w:rsidP="00DD3248">
            <w:pPr>
              <w:pStyle w:val="ROWTABELLA"/>
              <w:rPr>
                <w:color w:val="002060"/>
                <w:highlight w:val="yellow"/>
              </w:rPr>
            </w:pPr>
            <w:r w:rsidRPr="00C75081">
              <w:rPr>
                <w:color w:val="002060"/>
                <w:highlight w:val="yellow"/>
              </w:rPr>
              <w:t>13/12/2019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B5830" w14:textId="77777777" w:rsidR="00DD3248" w:rsidRPr="00C75081" w:rsidRDefault="00DD3248" w:rsidP="00DD3248">
            <w:pPr>
              <w:pStyle w:val="ROWTABELLA"/>
              <w:jc w:val="center"/>
              <w:rPr>
                <w:color w:val="002060"/>
                <w:highlight w:val="yellow"/>
              </w:rPr>
            </w:pPr>
            <w:r w:rsidRPr="00C75081">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2F15E" w14:textId="77777777" w:rsidR="00DD3248" w:rsidRPr="00C75081" w:rsidRDefault="00DD3248" w:rsidP="00DD3248">
            <w:pPr>
              <w:pStyle w:val="ROWTABELLA"/>
              <w:rPr>
                <w:color w:val="002060"/>
                <w:highlight w:val="yellow"/>
              </w:rPr>
            </w:pPr>
            <w:r w:rsidRPr="00C75081">
              <w:rPr>
                <w:color w:val="002060"/>
                <w:highlight w:val="yellow"/>
              </w:rPr>
              <w:t>FUTSAL D. E G.</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28B60" w14:textId="77777777" w:rsidR="00DD3248" w:rsidRPr="00C75081" w:rsidRDefault="00DD3248" w:rsidP="00DD3248">
            <w:pPr>
              <w:pStyle w:val="ROWTABELLA"/>
              <w:rPr>
                <w:color w:val="002060"/>
                <w:highlight w:val="yellow"/>
              </w:rPr>
            </w:pPr>
            <w:r w:rsidRPr="00C75081">
              <w:rPr>
                <w:color w:val="002060"/>
                <w:highlight w:val="yellow"/>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9AEC1" w14:textId="77777777" w:rsidR="00DD3248" w:rsidRPr="009E0381" w:rsidRDefault="00DD3248" w:rsidP="00DD324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21E388" w14:textId="77777777" w:rsidR="00DD3248" w:rsidRPr="009E0381" w:rsidRDefault="00DD3248" w:rsidP="00DD3248">
            <w:pPr>
              <w:pStyle w:val="ROWTABELLA"/>
              <w:jc w:val="center"/>
              <w:rPr>
                <w:color w:val="002060"/>
              </w:rPr>
            </w:pPr>
            <w:r w:rsidRPr="00C7508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27B79" w14:textId="77777777" w:rsidR="00DD3248" w:rsidRPr="009E0381" w:rsidRDefault="00DD3248" w:rsidP="00DD3248">
            <w:pPr>
              <w:pStyle w:val="ROWTABELLA"/>
              <w:jc w:val="center"/>
              <w:rPr>
                <w:color w:val="002060"/>
              </w:rPr>
            </w:pPr>
            <w:r w:rsidRPr="009E0381">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7AB19" w14:textId="77777777" w:rsidR="00DD3248" w:rsidRPr="009E0381" w:rsidRDefault="00DD3248" w:rsidP="00DD3248">
            <w:pPr>
              <w:rPr>
                <w:color w:val="002060"/>
              </w:rPr>
            </w:pPr>
          </w:p>
        </w:tc>
      </w:tr>
    </w:tbl>
    <w:p w14:paraId="68C63C5B" w14:textId="77777777" w:rsidR="00DD3248" w:rsidRPr="009E0381" w:rsidRDefault="00DD3248" w:rsidP="00DD3248">
      <w:pPr>
        <w:pStyle w:val="breakline"/>
        <w:divId w:val="527259509"/>
        <w:rPr>
          <w:color w:val="002060"/>
        </w:rPr>
      </w:pPr>
    </w:p>
    <w:p w14:paraId="18065F74" w14:textId="77777777" w:rsidR="00DD3248" w:rsidRPr="009E0381" w:rsidRDefault="00DD3248" w:rsidP="00DD3248">
      <w:pPr>
        <w:pStyle w:val="breakline"/>
        <w:divId w:val="527259509"/>
        <w:rPr>
          <w:color w:val="002060"/>
        </w:rPr>
      </w:pPr>
    </w:p>
    <w:p w14:paraId="4788AA4D" w14:textId="77777777" w:rsidR="00DD3248" w:rsidRPr="009E0381" w:rsidRDefault="00DD3248" w:rsidP="00DD3248">
      <w:pPr>
        <w:pStyle w:val="TITOLOPRINC"/>
        <w:divId w:val="527259509"/>
        <w:rPr>
          <w:color w:val="002060"/>
        </w:rPr>
      </w:pPr>
      <w:r w:rsidRPr="009E0381">
        <w:rPr>
          <w:color w:val="002060"/>
        </w:rPr>
        <w:t>RISULTATI</w:t>
      </w:r>
    </w:p>
    <w:p w14:paraId="60FA188C" w14:textId="77777777" w:rsidR="00DD3248" w:rsidRPr="009E0381" w:rsidRDefault="00DD3248" w:rsidP="00DD3248">
      <w:pPr>
        <w:pStyle w:val="breakline"/>
        <w:divId w:val="527259509"/>
        <w:rPr>
          <w:color w:val="002060"/>
        </w:rPr>
      </w:pPr>
    </w:p>
    <w:p w14:paraId="758CA51F" w14:textId="77777777" w:rsidR="00DD3248" w:rsidRPr="009E0381" w:rsidRDefault="00DD3248" w:rsidP="00DD3248">
      <w:pPr>
        <w:pStyle w:val="SOTTOTITOLOCAMPIONATO1"/>
        <w:divId w:val="527259509"/>
        <w:rPr>
          <w:color w:val="002060"/>
        </w:rPr>
      </w:pPr>
      <w:r w:rsidRPr="009E0381">
        <w:rPr>
          <w:color w:val="002060"/>
        </w:rPr>
        <w:t>RISULTATI UFFICIALI GARE DEL 06/12/2019</w:t>
      </w:r>
    </w:p>
    <w:p w14:paraId="2FA7968A" w14:textId="77777777" w:rsidR="00DD3248" w:rsidRPr="009E0381" w:rsidRDefault="00DD3248" w:rsidP="00DD3248">
      <w:pPr>
        <w:pStyle w:val="SOTTOTITOLOCAMPIONATO2"/>
        <w:divId w:val="527259509"/>
        <w:rPr>
          <w:color w:val="002060"/>
        </w:rPr>
      </w:pPr>
      <w:r w:rsidRPr="009E0381">
        <w:rPr>
          <w:color w:val="002060"/>
        </w:rPr>
        <w:t>Si trascrivono qui di seguito i risultati ufficiali delle gare disputate</w:t>
      </w:r>
    </w:p>
    <w:p w14:paraId="4B4704C6" w14:textId="77777777" w:rsidR="00DD3248" w:rsidRPr="009E0381" w:rsidRDefault="00DD3248" w:rsidP="00DD324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DD3248" w:rsidRPr="009E0381" w14:paraId="7A157683" w14:textId="77777777" w:rsidTr="00DD324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4D617420"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8EF532" w14:textId="77777777" w:rsidR="00DD3248" w:rsidRPr="009E0381" w:rsidRDefault="00DD3248" w:rsidP="00DD3248">
                  <w:pPr>
                    <w:pStyle w:val="HEADERTABELLA"/>
                    <w:rPr>
                      <w:color w:val="002060"/>
                    </w:rPr>
                  </w:pPr>
                  <w:r w:rsidRPr="009E0381">
                    <w:rPr>
                      <w:color w:val="002060"/>
                    </w:rPr>
                    <w:lastRenderedPageBreak/>
                    <w:t>GIRONE A - 12 Giornata - A</w:t>
                  </w:r>
                </w:p>
              </w:tc>
            </w:tr>
            <w:tr w:rsidR="00DD3248" w:rsidRPr="009E0381" w14:paraId="24C18A6F" w14:textId="77777777" w:rsidTr="00DD3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EB0DE4C" w14:textId="77777777" w:rsidR="00DD3248" w:rsidRPr="009E0381" w:rsidRDefault="00DD3248" w:rsidP="00DD3248">
                  <w:pPr>
                    <w:pStyle w:val="ROWTABELLA"/>
                    <w:rPr>
                      <w:color w:val="002060"/>
                    </w:rPr>
                  </w:pPr>
                  <w:r w:rsidRPr="009E0381">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4CC7F3" w14:textId="77777777" w:rsidR="00DD3248" w:rsidRPr="009E0381" w:rsidRDefault="00DD3248" w:rsidP="00DD3248">
                  <w:pPr>
                    <w:pStyle w:val="ROWTABELLA"/>
                    <w:rPr>
                      <w:color w:val="002060"/>
                    </w:rPr>
                  </w:pPr>
                  <w:r w:rsidRPr="009E0381">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9F93E9" w14:textId="77777777" w:rsidR="00DD3248" w:rsidRPr="009E0381" w:rsidRDefault="00DD3248" w:rsidP="00DD3248">
                  <w:pPr>
                    <w:pStyle w:val="ROWTABELLA"/>
                    <w:jc w:val="center"/>
                    <w:rPr>
                      <w:color w:val="002060"/>
                    </w:rPr>
                  </w:pPr>
                  <w:r w:rsidRPr="009E0381">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FA3B4C" w14:textId="77777777" w:rsidR="00DD3248" w:rsidRPr="009E0381" w:rsidRDefault="00DD3248" w:rsidP="00DD3248">
                  <w:pPr>
                    <w:pStyle w:val="ROWTABELLA"/>
                    <w:jc w:val="center"/>
                    <w:rPr>
                      <w:color w:val="002060"/>
                    </w:rPr>
                  </w:pPr>
                  <w:r w:rsidRPr="009E0381">
                    <w:rPr>
                      <w:color w:val="002060"/>
                    </w:rPr>
                    <w:t> </w:t>
                  </w:r>
                </w:p>
              </w:tc>
            </w:tr>
            <w:tr w:rsidR="00DD3248" w:rsidRPr="009E0381" w14:paraId="231C67F3"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FE8842A" w14:textId="77777777" w:rsidR="00DD3248" w:rsidRPr="009E0381" w:rsidRDefault="00DD3248" w:rsidP="00DD3248">
                  <w:pPr>
                    <w:pStyle w:val="ROWTABELLA"/>
                    <w:rPr>
                      <w:color w:val="002060"/>
                    </w:rPr>
                  </w:pPr>
                  <w:r w:rsidRPr="009E0381">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6230FCF" w14:textId="77777777" w:rsidR="00DD3248" w:rsidRPr="009E0381" w:rsidRDefault="00DD3248" w:rsidP="00DD3248">
                  <w:pPr>
                    <w:pStyle w:val="ROWTABELLA"/>
                    <w:rPr>
                      <w:color w:val="002060"/>
                    </w:rPr>
                  </w:pPr>
                  <w:r w:rsidRPr="009E0381">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A2235CB" w14:textId="77777777" w:rsidR="00DD3248" w:rsidRPr="009E0381" w:rsidRDefault="00DD3248" w:rsidP="00DD3248">
                  <w:pPr>
                    <w:pStyle w:val="ROWTABELLA"/>
                    <w:jc w:val="center"/>
                    <w:rPr>
                      <w:color w:val="002060"/>
                    </w:rPr>
                  </w:pPr>
                  <w:r w:rsidRPr="009E038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D766C0F" w14:textId="77777777" w:rsidR="00DD3248" w:rsidRPr="009E0381" w:rsidRDefault="00DD3248" w:rsidP="00DD3248">
                  <w:pPr>
                    <w:pStyle w:val="ROWTABELLA"/>
                    <w:jc w:val="center"/>
                    <w:rPr>
                      <w:color w:val="002060"/>
                    </w:rPr>
                  </w:pPr>
                  <w:r w:rsidRPr="009E0381">
                    <w:rPr>
                      <w:color w:val="002060"/>
                    </w:rPr>
                    <w:t> </w:t>
                  </w:r>
                </w:p>
              </w:tc>
            </w:tr>
            <w:tr w:rsidR="00DD3248" w:rsidRPr="009E0381" w14:paraId="5AFC5637"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3CC895B" w14:textId="77777777" w:rsidR="00DD3248" w:rsidRPr="009E0381" w:rsidRDefault="00DD3248" w:rsidP="00DD3248">
                  <w:pPr>
                    <w:pStyle w:val="ROWTABELLA"/>
                    <w:rPr>
                      <w:color w:val="002060"/>
                    </w:rPr>
                  </w:pPr>
                  <w:r w:rsidRPr="009E0381">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8BE24C1" w14:textId="77777777" w:rsidR="00DD3248" w:rsidRPr="009E0381" w:rsidRDefault="00DD3248" w:rsidP="00DD3248">
                  <w:pPr>
                    <w:pStyle w:val="ROWTABELLA"/>
                    <w:rPr>
                      <w:color w:val="002060"/>
                    </w:rPr>
                  </w:pPr>
                  <w:r w:rsidRPr="009E0381">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194B889" w14:textId="77777777" w:rsidR="00DD3248" w:rsidRPr="009E0381" w:rsidRDefault="00DD3248" w:rsidP="00DD3248">
                  <w:pPr>
                    <w:pStyle w:val="ROWTABELLA"/>
                    <w:jc w:val="center"/>
                    <w:rPr>
                      <w:color w:val="002060"/>
                    </w:rPr>
                  </w:pPr>
                  <w:r w:rsidRPr="009E0381">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17830FD" w14:textId="77777777" w:rsidR="00DD3248" w:rsidRPr="009E0381" w:rsidRDefault="00DD3248" w:rsidP="00DD3248">
                  <w:pPr>
                    <w:pStyle w:val="ROWTABELLA"/>
                    <w:jc w:val="center"/>
                    <w:rPr>
                      <w:color w:val="002060"/>
                    </w:rPr>
                  </w:pPr>
                  <w:r w:rsidRPr="009E0381">
                    <w:rPr>
                      <w:color w:val="002060"/>
                    </w:rPr>
                    <w:t> </w:t>
                  </w:r>
                </w:p>
              </w:tc>
            </w:tr>
            <w:tr w:rsidR="00DD3248" w:rsidRPr="009E0381" w14:paraId="531916B7"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D8462EF" w14:textId="77777777" w:rsidR="00DD3248" w:rsidRPr="009E0381" w:rsidRDefault="00DD3248" w:rsidP="00DD3248">
                  <w:pPr>
                    <w:pStyle w:val="ROWTABELLA"/>
                    <w:rPr>
                      <w:color w:val="002060"/>
                    </w:rPr>
                  </w:pPr>
                  <w:r w:rsidRPr="009E0381">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AD43453" w14:textId="77777777" w:rsidR="00DD3248" w:rsidRPr="009E0381" w:rsidRDefault="00DD3248" w:rsidP="00DD3248">
                  <w:pPr>
                    <w:pStyle w:val="ROWTABELLA"/>
                    <w:rPr>
                      <w:color w:val="002060"/>
                    </w:rPr>
                  </w:pPr>
                  <w:r w:rsidRPr="009E0381">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9E85BA0" w14:textId="77777777" w:rsidR="00DD3248" w:rsidRPr="009E0381" w:rsidRDefault="00DD3248" w:rsidP="00DD3248">
                  <w:pPr>
                    <w:pStyle w:val="ROWTABELLA"/>
                    <w:jc w:val="center"/>
                    <w:rPr>
                      <w:color w:val="002060"/>
                    </w:rPr>
                  </w:pPr>
                  <w:r w:rsidRPr="009E0381">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20FCC30" w14:textId="77777777" w:rsidR="00DD3248" w:rsidRPr="009E0381" w:rsidRDefault="00DD3248" w:rsidP="00DD3248">
                  <w:pPr>
                    <w:pStyle w:val="ROWTABELLA"/>
                    <w:jc w:val="center"/>
                    <w:rPr>
                      <w:color w:val="002060"/>
                    </w:rPr>
                  </w:pPr>
                  <w:r w:rsidRPr="009E0381">
                    <w:rPr>
                      <w:color w:val="002060"/>
                    </w:rPr>
                    <w:t> </w:t>
                  </w:r>
                </w:p>
              </w:tc>
            </w:tr>
            <w:tr w:rsidR="00DD3248" w:rsidRPr="009E0381" w14:paraId="7D77B38F"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4895D0D" w14:textId="77777777" w:rsidR="00DD3248" w:rsidRPr="009E0381" w:rsidRDefault="00DD3248" w:rsidP="00DD3248">
                  <w:pPr>
                    <w:pStyle w:val="ROWTABELLA"/>
                    <w:rPr>
                      <w:color w:val="002060"/>
                    </w:rPr>
                  </w:pPr>
                  <w:r w:rsidRPr="009E0381">
                    <w:rPr>
                      <w:color w:val="002060"/>
                    </w:rPr>
                    <w:t>SPORTLAND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4C364C9" w14:textId="77777777" w:rsidR="00DD3248" w:rsidRPr="009E0381" w:rsidRDefault="00DD3248" w:rsidP="00DD3248">
                  <w:pPr>
                    <w:pStyle w:val="ROWTABELLA"/>
                    <w:rPr>
                      <w:color w:val="002060"/>
                    </w:rPr>
                  </w:pPr>
                  <w:r w:rsidRPr="009E0381">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6FE3B2C" w14:textId="77777777" w:rsidR="00DD3248" w:rsidRPr="009E0381" w:rsidRDefault="00DD3248" w:rsidP="00DD3248">
                  <w:pPr>
                    <w:pStyle w:val="ROWTABELLA"/>
                    <w:jc w:val="center"/>
                    <w:rPr>
                      <w:color w:val="002060"/>
                    </w:rPr>
                  </w:pPr>
                  <w:r w:rsidRPr="009E0381">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231041E" w14:textId="77777777" w:rsidR="00DD3248" w:rsidRPr="009E0381" w:rsidRDefault="00DD3248" w:rsidP="00DD3248">
                  <w:pPr>
                    <w:pStyle w:val="ROWTABELLA"/>
                    <w:jc w:val="center"/>
                    <w:rPr>
                      <w:color w:val="002060"/>
                    </w:rPr>
                  </w:pPr>
                  <w:r w:rsidRPr="009E0381">
                    <w:rPr>
                      <w:color w:val="002060"/>
                    </w:rPr>
                    <w:t> </w:t>
                  </w:r>
                </w:p>
              </w:tc>
            </w:tr>
            <w:tr w:rsidR="00DD3248" w:rsidRPr="009E0381" w14:paraId="13BC9137"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4306BC8" w14:textId="77777777" w:rsidR="00DD3248" w:rsidRPr="009E0381" w:rsidRDefault="00DD3248" w:rsidP="00DD3248">
                  <w:pPr>
                    <w:pStyle w:val="ROWTABELLA"/>
                    <w:rPr>
                      <w:color w:val="002060"/>
                    </w:rPr>
                  </w:pPr>
                  <w:r w:rsidRPr="009E0381">
                    <w:rPr>
                      <w:color w:val="002060"/>
                    </w:rPr>
                    <w:t>VALLEFOGLIA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0A3DB29" w14:textId="77777777" w:rsidR="00DD3248" w:rsidRPr="009E0381" w:rsidRDefault="00DD3248" w:rsidP="00DD3248">
                  <w:pPr>
                    <w:pStyle w:val="ROWTABELLA"/>
                    <w:rPr>
                      <w:color w:val="002060"/>
                    </w:rPr>
                  </w:pPr>
                  <w:r w:rsidRPr="009E0381">
                    <w:rPr>
                      <w:color w:val="002060"/>
                    </w:rPr>
                    <w:t>- REAL S.COSTANZO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91B5EFB" w14:textId="77777777" w:rsidR="00DD3248" w:rsidRPr="009E0381" w:rsidRDefault="00DD3248" w:rsidP="00DD3248">
                  <w:pPr>
                    <w:pStyle w:val="ROWTABELLA"/>
                    <w:jc w:val="center"/>
                    <w:rPr>
                      <w:color w:val="002060"/>
                    </w:rPr>
                  </w:pPr>
                  <w:r w:rsidRPr="009E0381">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A1787AC" w14:textId="77777777" w:rsidR="00DD3248" w:rsidRPr="009E0381" w:rsidRDefault="00DD3248" w:rsidP="00DD3248">
                  <w:pPr>
                    <w:pStyle w:val="ROWTABELLA"/>
                    <w:jc w:val="center"/>
                    <w:rPr>
                      <w:color w:val="002060"/>
                    </w:rPr>
                  </w:pPr>
                  <w:r w:rsidRPr="009E0381">
                    <w:rPr>
                      <w:color w:val="002060"/>
                    </w:rPr>
                    <w:t> </w:t>
                  </w:r>
                </w:p>
              </w:tc>
            </w:tr>
            <w:tr w:rsidR="00DD3248" w:rsidRPr="009E0381" w14:paraId="5E3464B6"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41B9DE5" w14:textId="77777777" w:rsidR="00DD3248" w:rsidRPr="009E0381" w:rsidRDefault="00DD3248" w:rsidP="00DD3248">
                  <w:pPr>
                    <w:pStyle w:val="ROWTABELLA"/>
                    <w:rPr>
                      <w:color w:val="002060"/>
                    </w:rPr>
                  </w:pPr>
                  <w:r w:rsidRPr="009E0381">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853125" w14:textId="77777777" w:rsidR="00DD3248" w:rsidRPr="009E0381" w:rsidRDefault="00DD3248" w:rsidP="00DD3248">
                  <w:pPr>
                    <w:pStyle w:val="ROWTABELLA"/>
                    <w:rPr>
                      <w:color w:val="002060"/>
                    </w:rPr>
                  </w:pPr>
                  <w:r w:rsidRPr="009E0381">
                    <w:rPr>
                      <w:color w:val="002060"/>
                    </w:rPr>
                    <w:t>- ATL URBINO C5 1999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BB3D97" w14:textId="77777777" w:rsidR="00DD3248" w:rsidRPr="009E0381" w:rsidRDefault="00DD3248" w:rsidP="00DD3248">
                  <w:pPr>
                    <w:pStyle w:val="ROWTABELLA"/>
                    <w:jc w:val="center"/>
                    <w:rPr>
                      <w:color w:val="002060"/>
                    </w:rPr>
                  </w:pPr>
                  <w:r w:rsidRPr="009E0381">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36D272" w14:textId="77777777" w:rsidR="00DD3248" w:rsidRPr="009E0381" w:rsidRDefault="00DD3248" w:rsidP="00DD3248">
                  <w:pPr>
                    <w:pStyle w:val="ROWTABELLA"/>
                    <w:jc w:val="center"/>
                    <w:rPr>
                      <w:color w:val="002060"/>
                    </w:rPr>
                  </w:pPr>
                  <w:r w:rsidRPr="009E0381">
                    <w:rPr>
                      <w:color w:val="002060"/>
                    </w:rPr>
                    <w:t> </w:t>
                  </w:r>
                </w:p>
              </w:tc>
            </w:tr>
            <w:tr w:rsidR="00DD3248" w:rsidRPr="009E0381" w14:paraId="2F24465E" w14:textId="77777777" w:rsidTr="00DD3248">
              <w:tc>
                <w:tcPr>
                  <w:tcW w:w="4700" w:type="dxa"/>
                  <w:gridSpan w:val="4"/>
                  <w:tcBorders>
                    <w:top w:val="nil"/>
                    <w:left w:val="nil"/>
                    <w:bottom w:val="nil"/>
                    <w:right w:val="nil"/>
                  </w:tcBorders>
                  <w:tcMar>
                    <w:top w:w="20" w:type="dxa"/>
                    <w:left w:w="20" w:type="dxa"/>
                    <w:bottom w:w="20" w:type="dxa"/>
                    <w:right w:w="20" w:type="dxa"/>
                  </w:tcMar>
                  <w:vAlign w:val="center"/>
                </w:tcPr>
                <w:p w14:paraId="1B08795B" w14:textId="77777777" w:rsidR="00DD3248" w:rsidRPr="009E0381" w:rsidRDefault="00DD3248" w:rsidP="00DD3248">
                  <w:pPr>
                    <w:pStyle w:val="ROWTABELLA"/>
                    <w:rPr>
                      <w:color w:val="002060"/>
                    </w:rPr>
                  </w:pPr>
                  <w:r w:rsidRPr="009E0381">
                    <w:rPr>
                      <w:color w:val="002060"/>
                    </w:rPr>
                    <w:t>(1) - disputata il 07/12/2019</w:t>
                  </w:r>
                </w:p>
              </w:tc>
            </w:tr>
          </w:tbl>
          <w:p w14:paraId="1DAC415E" w14:textId="77777777" w:rsidR="00DD3248" w:rsidRPr="009E0381" w:rsidRDefault="00DD3248" w:rsidP="00DD3248">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673F1F48"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5475FB" w14:textId="77777777" w:rsidR="00DD3248" w:rsidRPr="009E0381" w:rsidRDefault="00DD3248" w:rsidP="00DD3248">
                  <w:pPr>
                    <w:pStyle w:val="HEADERTABELLA"/>
                    <w:rPr>
                      <w:color w:val="002060"/>
                    </w:rPr>
                  </w:pPr>
                  <w:r w:rsidRPr="009E0381">
                    <w:rPr>
                      <w:color w:val="002060"/>
                    </w:rPr>
                    <w:t>GIRONE B - 12 Giornata - A</w:t>
                  </w:r>
                </w:p>
              </w:tc>
            </w:tr>
            <w:tr w:rsidR="00DD3248" w:rsidRPr="009E0381" w14:paraId="5F5E98D5" w14:textId="77777777" w:rsidTr="00DD3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BA00C28" w14:textId="77777777" w:rsidR="00DD3248" w:rsidRPr="009E0381" w:rsidRDefault="00DD3248" w:rsidP="00DD3248">
                  <w:pPr>
                    <w:pStyle w:val="ROWTABELLA"/>
                    <w:rPr>
                      <w:color w:val="002060"/>
                    </w:rPr>
                  </w:pPr>
                  <w:r w:rsidRPr="009E0381">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FF562A" w14:textId="77777777" w:rsidR="00DD3248" w:rsidRPr="009E0381" w:rsidRDefault="00DD3248" w:rsidP="00DD3248">
                  <w:pPr>
                    <w:pStyle w:val="ROWTABELLA"/>
                    <w:rPr>
                      <w:color w:val="002060"/>
                    </w:rPr>
                  </w:pPr>
                  <w:r w:rsidRPr="009E0381">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995801" w14:textId="77777777" w:rsidR="00DD3248" w:rsidRPr="009E0381" w:rsidRDefault="00DD3248" w:rsidP="00DD3248">
                  <w:pPr>
                    <w:pStyle w:val="ROWTABELLA"/>
                    <w:jc w:val="center"/>
                    <w:rPr>
                      <w:color w:val="002060"/>
                    </w:rPr>
                  </w:pPr>
                  <w:r w:rsidRPr="009E0381">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D21AE4" w14:textId="77777777" w:rsidR="00DD3248" w:rsidRPr="009E0381" w:rsidRDefault="00DD3248" w:rsidP="00DD3248">
                  <w:pPr>
                    <w:pStyle w:val="ROWTABELLA"/>
                    <w:jc w:val="center"/>
                    <w:rPr>
                      <w:color w:val="002060"/>
                    </w:rPr>
                  </w:pPr>
                  <w:r w:rsidRPr="009E0381">
                    <w:rPr>
                      <w:color w:val="002060"/>
                    </w:rPr>
                    <w:t> </w:t>
                  </w:r>
                </w:p>
              </w:tc>
            </w:tr>
            <w:tr w:rsidR="00DD3248" w:rsidRPr="009E0381" w14:paraId="105692A7"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B1A14D2" w14:textId="77777777" w:rsidR="00DD3248" w:rsidRPr="009E0381" w:rsidRDefault="00DD3248" w:rsidP="00DD3248">
                  <w:pPr>
                    <w:pStyle w:val="ROWTABELLA"/>
                    <w:rPr>
                      <w:color w:val="002060"/>
                    </w:rPr>
                  </w:pPr>
                  <w:r w:rsidRPr="009E0381">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29D9647" w14:textId="77777777" w:rsidR="00DD3248" w:rsidRPr="009E0381" w:rsidRDefault="00DD3248" w:rsidP="00DD3248">
                  <w:pPr>
                    <w:pStyle w:val="ROWTABELLA"/>
                    <w:rPr>
                      <w:color w:val="002060"/>
                    </w:rPr>
                  </w:pPr>
                  <w:r w:rsidRPr="009E0381">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29B0167" w14:textId="0E43BD9C" w:rsidR="00DD3248" w:rsidRPr="009E0381" w:rsidRDefault="00230685" w:rsidP="00DD3248">
                  <w:pPr>
                    <w:pStyle w:val="ROWTABELLA"/>
                    <w:jc w:val="center"/>
                    <w:rPr>
                      <w:color w:val="002060"/>
                    </w:rPr>
                  </w:pPr>
                  <w:r>
                    <w:rPr>
                      <w:color w:val="002060"/>
                    </w:rPr>
                    <w:t>2</w:t>
                  </w:r>
                  <w:r w:rsidR="00DD3248" w:rsidRPr="009E0381">
                    <w:rPr>
                      <w:color w:val="002060"/>
                    </w:rPr>
                    <w:t xml:space="preserve">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F919D90" w14:textId="77777777" w:rsidR="00DD3248" w:rsidRPr="009E0381" w:rsidRDefault="00DD3248" w:rsidP="00DD3248">
                  <w:pPr>
                    <w:pStyle w:val="ROWTABELLA"/>
                    <w:jc w:val="center"/>
                    <w:rPr>
                      <w:color w:val="002060"/>
                    </w:rPr>
                  </w:pPr>
                  <w:r w:rsidRPr="009E0381">
                    <w:rPr>
                      <w:color w:val="002060"/>
                    </w:rPr>
                    <w:t> </w:t>
                  </w:r>
                </w:p>
              </w:tc>
            </w:tr>
            <w:tr w:rsidR="00DD3248" w:rsidRPr="009E0381" w14:paraId="38468183"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444D586" w14:textId="77777777" w:rsidR="00DD3248" w:rsidRPr="009E0381" w:rsidRDefault="00DD3248" w:rsidP="00DD3248">
                  <w:pPr>
                    <w:pStyle w:val="ROWTABELLA"/>
                    <w:rPr>
                      <w:color w:val="002060"/>
                    </w:rPr>
                  </w:pPr>
                  <w:r w:rsidRPr="009E0381">
                    <w:rPr>
                      <w:color w:val="002060"/>
                    </w:rPr>
                    <w:t>MONTECAROTTO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FC0731C" w14:textId="77777777" w:rsidR="00DD3248" w:rsidRPr="009E0381" w:rsidRDefault="00DD3248" w:rsidP="00DD3248">
                  <w:pPr>
                    <w:pStyle w:val="ROWTABELLA"/>
                    <w:rPr>
                      <w:color w:val="002060"/>
                    </w:rPr>
                  </w:pPr>
                  <w:r w:rsidRPr="009E0381">
                    <w:rPr>
                      <w:color w:val="002060"/>
                    </w:rPr>
                    <w:t>- MOSCOSI 2008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50CD58F" w14:textId="77777777" w:rsidR="00DD3248" w:rsidRPr="009E0381" w:rsidRDefault="00DD3248" w:rsidP="00DD3248">
                  <w:pPr>
                    <w:pStyle w:val="ROWTABELLA"/>
                    <w:jc w:val="center"/>
                    <w:rPr>
                      <w:color w:val="002060"/>
                    </w:rPr>
                  </w:pPr>
                  <w:r w:rsidRPr="009E038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869A75D" w14:textId="77777777" w:rsidR="00DD3248" w:rsidRPr="009E0381" w:rsidRDefault="00DD3248" w:rsidP="00DD3248">
                  <w:pPr>
                    <w:pStyle w:val="ROWTABELLA"/>
                    <w:jc w:val="center"/>
                    <w:rPr>
                      <w:color w:val="002060"/>
                    </w:rPr>
                  </w:pPr>
                  <w:r w:rsidRPr="009E0381">
                    <w:rPr>
                      <w:color w:val="002060"/>
                    </w:rPr>
                    <w:t> </w:t>
                  </w:r>
                </w:p>
              </w:tc>
            </w:tr>
            <w:tr w:rsidR="00DD3248" w:rsidRPr="009E0381" w14:paraId="3DB0610A"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3E3598F" w14:textId="77777777" w:rsidR="00DD3248" w:rsidRPr="009E0381" w:rsidRDefault="00DD3248" w:rsidP="00DD3248">
                  <w:pPr>
                    <w:pStyle w:val="ROWTABELLA"/>
                    <w:rPr>
                      <w:color w:val="002060"/>
                    </w:rPr>
                  </w:pPr>
                  <w:r w:rsidRPr="009E0381">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3EF63B1" w14:textId="77777777" w:rsidR="00DD3248" w:rsidRPr="009E0381" w:rsidRDefault="00DD3248" w:rsidP="00DD3248">
                  <w:pPr>
                    <w:pStyle w:val="ROWTABELLA"/>
                    <w:rPr>
                      <w:color w:val="002060"/>
                    </w:rPr>
                  </w:pPr>
                  <w:r w:rsidRPr="009E0381">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1D0659A" w14:textId="77777777" w:rsidR="00DD3248" w:rsidRPr="009E0381" w:rsidRDefault="00DD3248" w:rsidP="00DD3248">
                  <w:pPr>
                    <w:pStyle w:val="ROWTABELLA"/>
                    <w:jc w:val="center"/>
                    <w:rPr>
                      <w:color w:val="002060"/>
                    </w:rPr>
                  </w:pPr>
                  <w:r w:rsidRPr="009E0381">
                    <w:rPr>
                      <w:color w:val="002060"/>
                    </w:rPr>
                    <w:t>11 - 3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2D698CA" w14:textId="77777777" w:rsidR="00DD3248" w:rsidRPr="009E0381" w:rsidRDefault="00DD3248" w:rsidP="00DD3248">
                  <w:pPr>
                    <w:pStyle w:val="ROWTABELLA"/>
                    <w:jc w:val="center"/>
                    <w:rPr>
                      <w:color w:val="002060"/>
                    </w:rPr>
                  </w:pPr>
                  <w:r w:rsidRPr="009E0381">
                    <w:rPr>
                      <w:color w:val="002060"/>
                    </w:rPr>
                    <w:t> </w:t>
                  </w:r>
                </w:p>
              </w:tc>
            </w:tr>
            <w:tr w:rsidR="00DD3248" w:rsidRPr="009E0381" w14:paraId="47BCCD85"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2878670" w14:textId="77777777" w:rsidR="00DD3248" w:rsidRPr="009E0381" w:rsidRDefault="00DD3248" w:rsidP="00DD3248">
                  <w:pPr>
                    <w:pStyle w:val="ROWTABELLA"/>
                    <w:rPr>
                      <w:color w:val="002060"/>
                    </w:rPr>
                  </w:pPr>
                  <w:r w:rsidRPr="009E0381">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43D4D4F" w14:textId="77777777" w:rsidR="00DD3248" w:rsidRPr="009E0381" w:rsidRDefault="00DD3248" w:rsidP="00DD3248">
                  <w:pPr>
                    <w:pStyle w:val="ROWTABELLA"/>
                    <w:rPr>
                      <w:color w:val="002060"/>
                    </w:rPr>
                  </w:pPr>
                  <w:r w:rsidRPr="009E0381">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ECB8247" w14:textId="5C890B67" w:rsidR="00DD3248" w:rsidRPr="009E0381" w:rsidRDefault="00543F21" w:rsidP="00DD3248">
                  <w:pPr>
                    <w:pStyle w:val="ROWTABELLA"/>
                    <w:jc w:val="center"/>
                    <w:rPr>
                      <w:color w:val="002060"/>
                    </w:rPr>
                  </w:pPr>
                  <w:r>
                    <w:rPr>
                      <w:color w:val="002060"/>
                    </w:rPr>
                    <w:t>4</w:t>
                  </w:r>
                  <w:r w:rsidR="00DD3248" w:rsidRPr="009E0381">
                    <w:rPr>
                      <w:color w:val="002060"/>
                    </w:rPr>
                    <w:t xml:space="preserve"> - </w:t>
                  </w:r>
                  <w:r>
                    <w:rPr>
                      <w:color w:val="002060"/>
                    </w:rPr>
                    <w:t>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051A893" w14:textId="77777777" w:rsidR="00DD3248" w:rsidRPr="009E0381" w:rsidRDefault="00DD3248" w:rsidP="00DD3248">
                  <w:pPr>
                    <w:pStyle w:val="ROWTABELLA"/>
                    <w:jc w:val="center"/>
                    <w:rPr>
                      <w:color w:val="002060"/>
                    </w:rPr>
                  </w:pPr>
                  <w:r w:rsidRPr="009E0381">
                    <w:rPr>
                      <w:color w:val="002060"/>
                    </w:rPr>
                    <w:t> </w:t>
                  </w:r>
                </w:p>
              </w:tc>
            </w:tr>
            <w:tr w:rsidR="00DD3248" w:rsidRPr="009E0381" w14:paraId="24E677C3"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125310C" w14:textId="77777777" w:rsidR="00DD3248" w:rsidRPr="009E0381" w:rsidRDefault="00DD3248" w:rsidP="00DD3248">
                  <w:pPr>
                    <w:pStyle w:val="ROWTABELLA"/>
                    <w:rPr>
                      <w:color w:val="002060"/>
                    </w:rPr>
                  </w:pPr>
                  <w:r w:rsidRPr="009E0381">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AD76901" w14:textId="77777777" w:rsidR="00DD3248" w:rsidRPr="009E0381" w:rsidRDefault="00DD3248" w:rsidP="00DD3248">
                  <w:pPr>
                    <w:pStyle w:val="ROWTABELLA"/>
                    <w:rPr>
                      <w:color w:val="002060"/>
                    </w:rPr>
                  </w:pPr>
                  <w:r w:rsidRPr="009E0381">
                    <w:rPr>
                      <w:color w:val="002060"/>
                    </w:rPr>
                    <w:t>- MONTECASSIANO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4E44ECA" w14:textId="77777777" w:rsidR="00DD3248" w:rsidRPr="009E0381" w:rsidRDefault="00DD3248" w:rsidP="00DD3248">
                  <w:pPr>
                    <w:pStyle w:val="ROWTABELLA"/>
                    <w:jc w:val="center"/>
                    <w:rPr>
                      <w:color w:val="002060"/>
                    </w:rPr>
                  </w:pPr>
                  <w:r w:rsidRPr="009E038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5AF65F0" w14:textId="77777777" w:rsidR="00DD3248" w:rsidRPr="009E0381" w:rsidRDefault="00DD3248" w:rsidP="00DD3248">
                  <w:pPr>
                    <w:pStyle w:val="ROWTABELLA"/>
                    <w:jc w:val="center"/>
                    <w:rPr>
                      <w:color w:val="002060"/>
                    </w:rPr>
                  </w:pPr>
                  <w:r w:rsidRPr="009E0381">
                    <w:rPr>
                      <w:color w:val="002060"/>
                    </w:rPr>
                    <w:t> </w:t>
                  </w:r>
                </w:p>
              </w:tc>
            </w:tr>
            <w:tr w:rsidR="00DD3248" w:rsidRPr="009E0381" w14:paraId="3747AB4E"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88D49EF" w14:textId="77777777" w:rsidR="00DD3248" w:rsidRPr="009E0381" w:rsidRDefault="00DD3248" w:rsidP="00DD3248">
                  <w:pPr>
                    <w:pStyle w:val="ROWTABELLA"/>
                    <w:rPr>
                      <w:color w:val="002060"/>
                    </w:rPr>
                  </w:pPr>
                  <w:r w:rsidRPr="009E0381">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5A245A" w14:textId="77777777" w:rsidR="00DD3248" w:rsidRPr="009E0381" w:rsidRDefault="00DD3248" w:rsidP="00DD3248">
                  <w:pPr>
                    <w:pStyle w:val="ROWTABELLA"/>
                    <w:rPr>
                      <w:color w:val="002060"/>
                    </w:rPr>
                  </w:pPr>
                  <w:r w:rsidRPr="009E0381">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3151F5" w14:textId="77777777" w:rsidR="00DD3248" w:rsidRPr="009E0381" w:rsidRDefault="00DD3248" w:rsidP="00DD3248">
                  <w:pPr>
                    <w:pStyle w:val="ROWTABELLA"/>
                    <w:jc w:val="center"/>
                    <w:rPr>
                      <w:color w:val="002060"/>
                    </w:rPr>
                  </w:pPr>
                  <w:r w:rsidRPr="009E0381">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2205DC" w14:textId="77777777" w:rsidR="00DD3248" w:rsidRPr="009E0381" w:rsidRDefault="00DD3248" w:rsidP="00DD3248">
                  <w:pPr>
                    <w:pStyle w:val="ROWTABELLA"/>
                    <w:jc w:val="center"/>
                    <w:rPr>
                      <w:color w:val="002060"/>
                    </w:rPr>
                  </w:pPr>
                  <w:r w:rsidRPr="009E0381">
                    <w:rPr>
                      <w:color w:val="002060"/>
                    </w:rPr>
                    <w:t> </w:t>
                  </w:r>
                </w:p>
              </w:tc>
            </w:tr>
          </w:tbl>
          <w:p w14:paraId="538395C5" w14:textId="77777777" w:rsidR="00DD3248" w:rsidRPr="009E0381" w:rsidRDefault="00DD3248" w:rsidP="00DD3248">
            <w:pPr>
              <w:rPr>
                <w:color w:val="002060"/>
              </w:rPr>
            </w:pPr>
          </w:p>
        </w:tc>
      </w:tr>
    </w:tbl>
    <w:p w14:paraId="24707887" w14:textId="77777777" w:rsidR="00DD3248" w:rsidRPr="009E0381" w:rsidRDefault="00DD3248" w:rsidP="00DD324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DD3248" w:rsidRPr="009E0381" w14:paraId="130EC13F" w14:textId="77777777" w:rsidTr="00DD324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074E629D"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CC8D1E" w14:textId="77777777" w:rsidR="00DD3248" w:rsidRPr="009E0381" w:rsidRDefault="00DD3248" w:rsidP="00DD3248">
                  <w:pPr>
                    <w:pStyle w:val="HEADERTABELLA"/>
                    <w:rPr>
                      <w:color w:val="002060"/>
                    </w:rPr>
                  </w:pPr>
                  <w:r w:rsidRPr="009E0381">
                    <w:rPr>
                      <w:color w:val="002060"/>
                    </w:rPr>
                    <w:t>GIRONE C - 12 Giornata - A</w:t>
                  </w:r>
                </w:p>
              </w:tc>
            </w:tr>
            <w:tr w:rsidR="00DD3248" w:rsidRPr="009E0381" w14:paraId="7C5348D3" w14:textId="77777777" w:rsidTr="00DD3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529C2AD" w14:textId="77777777" w:rsidR="00DD3248" w:rsidRPr="009E0381" w:rsidRDefault="00DD3248" w:rsidP="00DD3248">
                  <w:pPr>
                    <w:pStyle w:val="ROWTABELLA"/>
                    <w:rPr>
                      <w:color w:val="002060"/>
                    </w:rPr>
                  </w:pPr>
                  <w:r w:rsidRPr="009E0381">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1E560B" w14:textId="77777777" w:rsidR="00DD3248" w:rsidRPr="009E0381" w:rsidRDefault="00DD3248" w:rsidP="00DD3248">
                  <w:pPr>
                    <w:pStyle w:val="ROWTABELLA"/>
                    <w:rPr>
                      <w:color w:val="002060"/>
                    </w:rPr>
                  </w:pPr>
                  <w:r w:rsidRPr="009E0381">
                    <w:rPr>
                      <w:color w:val="002060"/>
                    </w:rPr>
                    <w:t>- FUTSAL SILENZI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D7ACC1" w14:textId="77777777" w:rsidR="00DD3248" w:rsidRPr="009E0381" w:rsidRDefault="00DD3248" w:rsidP="00DD3248">
                  <w:pPr>
                    <w:pStyle w:val="ROWTABELLA"/>
                    <w:jc w:val="center"/>
                    <w:rPr>
                      <w:color w:val="002060"/>
                    </w:rPr>
                  </w:pPr>
                  <w:r w:rsidRPr="009E0381">
                    <w:rPr>
                      <w:color w:val="002060"/>
                    </w:rPr>
                    <w:t>9 - 4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0B29E7" w14:textId="77777777" w:rsidR="00DD3248" w:rsidRPr="009E0381" w:rsidRDefault="00DD3248" w:rsidP="00DD3248">
                  <w:pPr>
                    <w:pStyle w:val="ROWTABELLA"/>
                    <w:jc w:val="center"/>
                    <w:rPr>
                      <w:color w:val="002060"/>
                    </w:rPr>
                  </w:pPr>
                  <w:r w:rsidRPr="009E0381">
                    <w:rPr>
                      <w:color w:val="002060"/>
                    </w:rPr>
                    <w:t> </w:t>
                  </w:r>
                </w:p>
              </w:tc>
            </w:tr>
            <w:tr w:rsidR="00DD3248" w:rsidRPr="009E0381" w14:paraId="4241C77F"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21DB28D" w14:textId="77777777" w:rsidR="00DD3248" w:rsidRPr="009E0381" w:rsidRDefault="00DD3248" w:rsidP="00DD3248">
                  <w:pPr>
                    <w:pStyle w:val="ROWTABELLA"/>
                    <w:rPr>
                      <w:color w:val="002060"/>
                    </w:rPr>
                  </w:pPr>
                  <w:r w:rsidRPr="009E0381">
                    <w:rPr>
                      <w:color w:val="002060"/>
                    </w:rPr>
                    <w:t>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8579447" w14:textId="77777777" w:rsidR="00DD3248" w:rsidRPr="009E0381" w:rsidRDefault="00DD3248" w:rsidP="00DD3248">
                  <w:pPr>
                    <w:pStyle w:val="ROWTABELLA"/>
                    <w:rPr>
                      <w:color w:val="002060"/>
                    </w:rPr>
                  </w:pPr>
                  <w:r w:rsidRPr="009E0381">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2E04575" w14:textId="77777777" w:rsidR="00DD3248" w:rsidRPr="009E0381" w:rsidRDefault="00DD3248" w:rsidP="00DD3248">
                  <w:pPr>
                    <w:pStyle w:val="ROWTABELLA"/>
                    <w:jc w:val="center"/>
                    <w:rPr>
                      <w:color w:val="002060"/>
                    </w:rPr>
                  </w:pPr>
                  <w:r w:rsidRPr="009E0381">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0D54EED" w14:textId="77777777" w:rsidR="00DD3248" w:rsidRPr="009E0381" w:rsidRDefault="00DD3248" w:rsidP="00DD3248">
                  <w:pPr>
                    <w:pStyle w:val="ROWTABELLA"/>
                    <w:jc w:val="center"/>
                    <w:rPr>
                      <w:color w:val="002060"/>
                    </w:rPr>
                  </w:pPr>
                  <w:r w:rsidRPr="009E0381">
                    <w:rPr>
                      <w:color w:val="002060"/>
                    </w:rPr>
                    <w:t> </w:t>
                  </w:r>
                </w:p>
              </w:tc>
            </w:tr>
            <w:tr w:rsidR="00DD3248" w:rsidRPr="009E0381" w14:paraId="57C5F234"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08F252E" w14:textId="77777777" w:rsidR="00DD3248" w:rsidRPr="009E0381" w:rsidRDefault="00DD3248" w:rsidP="00DD3248">
                  <w:pPr>
                    <w:pStyle w:val="ROWTABELLA"/>
                    <w:rPr>
                      <w:color w:val="002060"/>
                    </w:rPr>
                  </w:pPr>
                  <w:r w:rsidRPr="009E0381">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E9251F1" w14:textId="77777777" w:rsidR="00DD3248" w:rsidRPr="009E0381" w:rsidRDefault="00DD3248" w:rsidP="00DD3248">
                  <w:pPr>
                    <w:pStyle w:val="ROWTABELLA"/>
                    <w:rPr>
                      <w:color w:val="002060"/>
                    </w:rPr>
                  </w:pPr>
                  <w:r w:rsidRPr="009E0381">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E5E6AB0" w14:textId="77777777" w:rsidR="00DD3248" w:rsidRPr="009E0381" w:rsidRDefault="00DD3248" w:rsidP="00DD3248">
                  <w:pPr>
                    <w:pStyle w:val="ROWTABELLA"/>
                    <w:jc w:val="center"/>
                    <w:rPr>
                      <w:color w:val="002060"/>
                    </w:rPr>
                  </w:pPr>
                  <w:r w:rsidRPr="009E0381">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72F9723" w14:textId="77777777" w:rsidR="00DD3248" w:rsidRPr="009E0381" w:rsidRDefault="00DD3248" w:rsidP="00DD3248">
                  <w:pPr>
                    <w:pStyle w:val="ROWTABELLA"/>
                    <w:jc w:val="center"/>
                    <w:rPr>
                      <w:color w:val="002060"/>
                    </w:rPr>
                  </w:pPr>
                  <w:r w:rsidRPr="009E0381">
                    <w:rPr>
                      <w:color w:val="002060"/>
                    </w:rPr>
                    <w:t> </w:t>
                  </w:r>
                </w:p>
              </w:tc>
            </w:tr>
            <w:tr w:rsidR="00DD3248" w:rsidRPr="009E0381" w14:paraId="7FCE0325"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FE9A296" w14:textId="77777777" w:rsidR="00DD3248" w:rsidRPr="009E0381" w:rsidRDefault="00DD3248" w:rsidP="00DD3248">
                  <w:pPr>
                    <w:pStyle w:val="ROWTABELLA"/>
                    <w:rPr>
                      <w:color w:val="002060"/>
                    </w:rPr>
                  </w:pPr>
                  <w:r w:rsidRPr="009E0381">
                    <w:rPr>
                      <w:color w:val="002060"/>
                    </w:rPr>
                    <w:t>FREELY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10F2B56" w14:textId="77777777" w:rsidR="00DD3248" w:rsidRPr="009E0381" w:rsidRDefault="00DD3248" w:rsidP="00DD3248">
                  <w:pPr>
                    <w:pStyle w:val="ROWTABELLA"/>
                    <w:rPr>
                      <w:color w:val="002060"/>
                    </w:rPr>
                  </w:pPr>
                  <w:r w:rsidRPr="009E0381">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DFE49B9" w14:textId="77777777" w:rsidR="00DD3248" w:rsidRPr="009E0381" w:rsidRDefault="00DD3248" w:rsidP="00DD3248">
                  <w:pPr>
                    <w:pStyle w:val="ROWTABELLA"/>
                    <w:jc w:val="center"/>
                    <w:rPr>
                      <w:color w:val="002060"/>
                    </w:rPr>
                  </w:pPr>
                  <w:r w:rsidRPr="009E0381">
                    <w:rPr>
                      <w:color w:val="002060"/>
                    </w:rPr>
                    <w:t>11 - 3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F5F22FB" w14:textId="77777777" w:rsidR="00DD3248" w:rsidRPr="009E0381" w:rsidRDefault="00DD3248" w:rsidP="00DD3248">
                  <w:pPr>
                    <w:pStyle w:val="ROWTABELLA"/>
                    <w:jc w:val="center"/>
                    <w:rPr>
                      <w:color w:val="002060"/>
                    </w:rPr>
                  </w:pPr>
                  <w:r w:rsidRPr="009E0381">
                    <w:rPr>
                      <w:color w:val="002060"/>
                    </w:rPr>
                    <w:t> </w:t>
                  </w:r>
                </w:p>
              </w:tc>
            </w:tr>
            <w:tr w:rsidR="00DD3248" w:rsidRPr="009E0381" w14:paraId="2304082C"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D5BAE56" w14:textId="77777777" w:rsidR="00DD3248" w:rsidRPr="009E0381" w:rsidRDefault="00DD3248" w:rsidP="00DD3248">
                  <w:pPr>
                    <w:pStyle w:val="ROWTABELLA"/>
                    <w:rPr>
                      <w:color w:val="002060"/>
                    </w:rPr>
                  </w:pPr>
                  <w:r w:rsidRPr="009E0381">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13BD183" w14:textId="77777777" w:rsidR="00DD3248" w:rsidRPr="009E0381" w:rsidRDefault="00DD3248" w:rsidP="00DD3248">
                  <w:pPr>
                    <w:pStyle w:val="ROWTABELLA"/>
                    <w:rPr>
                      <w:color w:val="002060"/>
                    </w:rPr>
                  </w:pPr>
                  <w:r w:rsidRPr="009E0381">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EE1783D" w14:textId="77777777" w:rsidR="00DD3248" w:rsidRPr="009E0381" w:rsidRDefault="00DD3248" w:rsidP="00DD3248">
                  <w:pPr>
                    <w:pStyle w:val="ROWTABELLA"/>
                    <w:jc w:val="center"/>
                    <w:rPr>
                      <w:color w:val="002060"/>
                    </w:rPr>
                  </w:pPr>
                  <w:r w:rsidRPr="009E0381">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ACE9A58" w14:textId="77777777" w:rsidR="00DD3248" w:rsidRPr="009E0381" w:rsidRDefault="00DD3248" w:rsidP="00DD3248">
                  <w:pPr>
                    <w:pStyle w:val="ROWTABELLA"/>
                    <w:jc w:val="center"/>
                    <w:rPr>
                      <w:color w:val="002060"/>
                    </w:rPr>
                  </w:pPr>
                  <w:r w:rsidRPr="009E0381">
                    <w:rPr>
                      <w:color w:val="002060"/>
                    </w:rPr>
                    <w:t> </w:t>
                  </w:r>
                </w:p>
              </w:tc>
            </w:tr>
            <w:tr w:rsidR="00DD3248" w:rsidRPr="009E0381" w14:paraId="71200AFC"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CBA5088" w14:textId="77777777" w:rsidR="00DD3248" w:rsidRPr="009E0381" w:rsidRDefault="00DD3248" w:rsidP="00DD3248">
                  <w:pPr>
                    <w:pStyle w:val="ROWTABELLA"/>
                    <w:rPr>
                      <w:color w:val="002060"/>
                    </w:rPr>
                  </w:pPr>
                  <w:r w:rsidRPr="009E0381">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2B0555C" w14:textId="77777777" w:rsidR="00DD3248" w:rsidRPr="009E0381" w:rsidRDefault="00DD3248" w:rsidP="00DD3248">
                  <w:pPr>
                    <w:pStyle w:val="ROWTABELLA"/>
                    <w:rPr>
                      <w:color w:val="002060"/>
                    </w:rPr>
                  </w:pPr>
                  <w:r w:rsidRPr="009E0381">
                    <w:rPr>
                      <w:color w:val="002060"/>
                    </w:rPr>
                    <w:t>- FUTSAL FERMO S.C.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1C79041" w14:textId="77777777" w:rsidR="00DD3248" w:rsidRPr="009E0381" w:rsidRDefault="00DD3248" w:rsidP="00DD3248">
                  <w:pPr>
                    <w:pStyle w:val="ROWTABELLA"/>
                    <w:jc w:val="center"/>
                    <w:rPr>
                      <w:color w:val="002060"/>
                    </w:rPr>
                  </w:pPr>
                  <w:r w:rsidRPr="009E0381">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FF5BB51" w14:textId="77777777" w:rsidR="00DD3248" w:rsidRPr="009E0381" w:rsidRDefault="00DD3248" w:rsidP="00DD3248">
                  <w:pPr>
                    <w:pStyle w:val="ROWTABELLA"/>
                    <w:jc w:val="center"/>
                    <w:rPr>
                      <w:color w:val="002060"/>
                    </w:rPr>
                  </w:pPr>
                  <w:r w:rsidRPr="009E0381">
                    <w:rPr>
                      <w:color w:val="002060"/>
                    </w:rPr>
                    <w:t> </w:t>
                  </w:r>
                </w:p>
              </w:tc>
            </w:tr>
            <w:tr w:rsidR="00DD3248" w:rsidRPr="009E0381" w14:paraId="3BE2A7EB"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552605A" w14:textId="77777777" w:rsidR="00DD3248" w:rsidRPr="009E0381" w:rsidRDefault="00DD3248" w:rsidP="00DD3248">
                  <w:pPr>
                    <w:pStyle w:val="ROWTABELLA"/>
                    <w:rPr>
                      <w:color w:val="002060"/>
                    </w:rPr>
                  </w:pPr>
                  <w:r w:rsidRPr="009E0381">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4751CE" w14:textId="77777777" w:rsidR="00DD3248" w:rsidRPr="009E0381" w:rsidRDefault="00DD3248" w:rsidP="00DD3248">
                  <w:pPr>
                    <w:pStyle w:val="ROWTABELLA"/>
                    <w:rPr>
                      <w:color w:val="002060"/>
                    </w:rPr>
                  </w:pPr>
                  <w:r w:rsidRPr="009E0381">
                    <w:rPr>
                      <w:color w:val="002060"/>
                    </w:rPr>
                    <w:t>- FUTSAL D. E 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1A4870" w14:textId="77777777" w:rsidR="00DD3248" w:rsidRPr="009E0381" w:rsidRDefault="00DD3248" w:rsidP="00DD3248">
                  <w:pPr>
                    <w:pStyle w:val="ROWTABELLA"/>
                    <w:jc w:val="center"/>
                    <w:rPr>
                      <w:color w:val="002060"/>
                    </w:rPr>
                  </w:pPr>
                  <w:r w:rsidRPr="009E0381">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59F396" w14:textId="77777777" w:rsidR="00DD3248" w:rsidRPr="009E0381" w:rsidRDefault="00DD3248" w:rsidP="00DD3248">
                  <w:pPr>
                    <w:pStyle w:val="ROWTABELLA"/>
                    <w:jc w:val="center"/>
                    <w:rPr>
                      <w:color w:val="002060"/>
                    </w:rPr>
                  </w:pPr>
                  <w:r w:rsidRPr="009E0381">
                    <w:rPr>
                      <w:color w:val="002060"/>
                    </w:rPr>
                    <w:t> </w:t>
                  </w:r>
                </w:p>
              </w:tc>
            </w:tr>
          </w:tbl>
          <w:p w14:paraId="0150C7D4" w14:textId="77777777" w:rsidR="00DD3248" w:rsidRPr="009E0381" w:rsidRDefault="00DD3248" w:rsidP="00DD3248">
            <w:pPr>
              <w:rPr>
                <w:color w:val="002060"/>
              </w:rPr>
            </w:pPr>
          </w:p>
        </w:tc>
      </w:tr>
    </w:tbl>
    <w:p w14:paraId="38184E54" w14:textId="77777777" w:rsidR="00DD3248" w:rsidRPr="009E0381" w:rsidRDefault="00DD3248" w:rsidP="00DD3248">
      <w:pPr>
        <w:pStyle w:val="breakline"/>
        <w:divId w:val="527259509"/>
        <w:rPr>
          <w:color w:val="002060"/>
        </w:rPr>
      </w:pPr>
    </w:p>
    <w:p w14:paraId="1781B397" w14:textId="77777777" w:rsidR="00DD3248" w:rsidRPr="009E0381" w:rsidRDefault="00DD3248" w:rsidP="00DD3248">
      <w:pPr>
        <w:pStyle w:val="breakline"/>
        <w:divId w:val="527259509"/>
        <w:rPr>
          <w:color w:val="002060"/>
        </w:rPr>
      </w:pPr>
    </w:p>
    <w:p w14:paraId="65D35329" w14:textId="77777777" w:rsidR="00DD3248" w:rsidRPr="009E0381" w:rsidRDefault="00DD3248" w:rsidP="00DD3248">
      <w:pPr>
        <w:pStyle w:val="TITOLOPRINC"/>
        <w:divId w:val="527259509"/>
        <w:rPr>
          <w:color w:val="002060"/>
        </w:rPr>
      </w:pPr>
      <w:r w:rsidRPr="009E0381">
        <w:rPr>
          <w:color w:val="002060"/>
        </w:rPr>
        <w:t>GIUDICE SPORTIVO</w:t>
      </w:r>
    </w:p>
    <w:p w14:paraId="772A4BA5" w14:textId="77777777" w:rsidR="00DD3248" w:rsidRPr="009E0381" w:rsidRDefault="00DD3248" w:rsidP="00DD3248">
      <w:pPr>
        <w:pStyle w:val="diffida"/>
        <w:divId w:val="527259509"/>
        <w:rPr>
          <w:color w:val="002060"/>
        </w:rPr>
      </w:pPr>
      <w:r w:rsidRPr="009E0381">
        <w:rPr>
          <w:color w:val="002060"/>
        </w:rPr>
        <w:t>Il Giudice Sportivo, Avv. Claudio Romagnoli, nella seduta del 11/12/2019, ha adottato le decisioni che di seguito integralmente si riportano:</w:t>
      </w:r>
    </w:p>
    <w:p w14:paraId="2CA4ED88" w14:textId="77777777" w:rsidR="00DD3248" w:rsidRPr="009E0381" w:rsidRDefault="00DD3248" w:rsidP="00DD3248">
      <w:pPr>
        <w:pStyle w:val="titolo10"/>
        <w:divId w:val="527259509"/>
        <w:rPr>
          <w:color w:val="002060"/>
        </w:rPr>
      </w:pPr>
      <w:r w:rsidRPr="009E0381">
        <w:rPr>
          <w:color w:val="002060"/>
        </w:rPr>
        <w:t xml:space="preserve">GARE DEL 6/12/2019 </w:t>
      </w:r>
    </w:p>
    <w:p w14:paraId="4E394629" w14:textId="77777777" w:rsidR="00DD3248" w:rsidRPr="009E0381" w:rsidRDefault="00DD3248" w:rsidP="00DD3248">
      <w:pPr>
        <w:pStyle w:val="titolo7a"/>
        <w:divId w:val="527259509"/>
        <w:rPr>
          <w:color w:val="002060"/>
        </w:rPr>
      </w:pPr>
      <w:r w:rsidRPr="009E0381">
        <w:rPr>
          <w:color w:val="002060"/>
        </w:rPr>
        <w:t xml:space="preserve">PROVVEDIMENTI DISCIPLINARI </w:t>
      </w:r>
    </w:p>
    <w:p w14:paraId="06455EE0" w14:textId="77777777" w:rsidR="00DD3248" w:rsidRPr="009E0381" w:rsidRDefault="00DD3248" w:rsidP="00DD3248">
      <w:pPr>
        <w:pStyle w:val="TITOLO7B"/>
        <w:divId w:val="527259509"/>
        <w:rPr>
          <w:color w:val="002060"/>
        </w:rPr>
      </w:pPr>
      <w:r w:rsidRPr="009E0381">
        <w:rPr>
          <w:color w:val="002060"/>
        </w:rPr>
        <w:t xml:space="preserve">In base alle risultanze degli atti ufficiali sono state deliberate le seguenti sanzioni disciplinari. </w:t>
      </w:r>
    </w:p>
    <w:p w14:paraId="2E5571E5" w14:textId="77777777" w:rsidR="00DD3248" w:rsidRPr="009E0381" w:rsidRDefault="00DD3248" w:rsidP="00DD3248">
      <w:pPr>
        <w:pStyle w:val="titolo3"/>
        <w:divId w:val="527259509"/>
        <w:rPr>
          <w:color w:val="002060"/>
        </w:rPr>
      </w:pPr>
      <w:r w:rsidRPr="009E0381">
        <w:rPr>
          <w:color w:val="002060"/>
        </w:rPr>
        <w:t xml:space="preserve">A CARICO DI SOCIETA' </w:t>
      </w:r>
    </w:p>
    <w:p w14:paraId="1EFF32B6" w14:textId="77777777" w:rsidR="00DD3248" w:rsidRPr="009E0381" w:rsidRDefault="00DD3248" w:rsidP="00DD3248">
      <w:pPr>
        <w:pStyle w:val="titolo20"/>
        <w:divId w:val="527259509"/>
        <w:rPr>
          <w:color w:val="002060"/>
        </w:rPr>
      </w:pPr>
      <w:r w:rsidRPr="009E0381">
        <w:rPr>
          <w:color w:val="002060"/>
        </w:rPr>
        <w:t xml:space="preserve">AMMENDA </w:t>
      </w:r>
    </w:p>
    <w:p w14:paraId="3F4945C3" w14:textId="3410B970" w:rsidR="00DD3248" w:rsidRPr="009E0381" w:rsidRDefault="00DD3248" w:rsidP="00DD3248">
      <w:pPr>
        <w:pStyle w:val="diffida"/>
        <w:spacing w:before="80" w:beforeAutospacing="0" w:after="40" w:afterAutospacing="0"/>
        <w:jc w:val="left"/>
        <w:divId w:val="527259509"/>
        <w:rPr>
          <w:color w:val="002060"/>
        </w:rPr>
      </w:pPr>
      <w:r w:rsidRPr="009E0381">
        <w:rPr>
          <w:color w:val="002060"/>
        </w:rPr>
        <w:t xml:space="preserve">Euro 80,00 FUTSAL MONTEMARCIANO C5 </w:t>
      </w:r>
      <w:r w:rsidRPr="009E0381">
        <w:rPr>
          <w:color w:val="002060"/>
        </w:rPr>
        <w:br/>
        <w:t xml:space="preserve">Per aver alcuni propri sostenitori durante la gara rivolto frasi irriguardose nei confronti dell'arbitro. In campo avverso. </w:t>
      </w:r>
    </w:p>
    <w:p w14:paraId="790614EA" w14:textId="77777777" w:rsidR="00DD3248" w:rsidRPr="009E0381" w:rsidRDefault="00DD3248" w:rsidP="00DD3248">
      <w:pPr>
        <w:pStyle w:val="titolo3"/>
        <w:divId w:val="527259509"/>
        <w:rPr>
          <w:color w:val="002060"/>
        </w:rPr>
      </w:pPr>
      <w:r w:rsidRPr="009E0381">
        <w:rPr>
          <w:color w:val="002060"/>
        </w:rPr>
        <w:t xml:space="preserve">A CARICO DIRIGENTI </w:t>
      </w:r>
    </w:p>
    <w:p w14:paraId="795D555B" w14:textId="77777777" w:rsidR="00DD3248" w:rsidRPr="009E0381" w:rsidRDefault="00DD3248" w:rsidP="00DD3248">
      <w:pPr>
        <w:pStyle w:val="titolo20"/>
        <w:divId w:val="527259509"/>
        <w:rPr>
          <w:color w:val="002060"/>
        </w:rPr>
      </w:pPr>
      <w:r w:rsidRPr="009E0381">
        <w:rPr>
          <w:color w:val="002060"/>
        </w:rPr>
        <w:t xml:space="preserve">INIBIZIONE A SVOLGERE OGNI ATTIVITA' FINO AL 8/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6D6AD51A" w14:textId="77777777" w:rsidTr="00DD3248">
        <w:trPr>
          <w:divId w:val="527259509"/>
        </w:trPr>
        <w:tc>
          <w:tcPr>
            <w:tcW w:w="2200" w:type="dxa"/>
            <w:tcMar>
              <w:top w:w="20" w:type="dxa"/>
              <w:left w:w="20" w:type="dxa"/>
              <w:bottom w:w="20" w:type="dxa"/>
              <w:right w:w="20" w:type="dxa"/>
            </w:tcMar>
            <w:vAlign w:val="center"/>
          </w:tcPr>
          <w:p w14:paraId="0CA08A1C" w14:textId="77777777" w:rsidR="00DD3248" w:rsidRPr="009E0381" w:rsidRDefault="00DD3248" w:rsidP="00DD3248">
            <w:pPr>
              <w:pStyle w:val="movimento"/>
              <w:rPr>
                <w:color w:val="002060"/>
              </w:rPr>
            </w:pPr>
            <w:r w:rsidRPr="009E0381">
              <w:rPr>
                <w:color w:val="002060"/>
              </w:rPr>
              <w:t>AGOSTINELLI ANDREA</w:t>
            </w:r>
          </w:p>
        </w:tc>
        <w:tc>
          <w:tcPr>
            <w:tcW w:w="2200" w:type="dxa"/>
            <w:tcMar>
              <w:top w:w="20" w:type="dxa"/>
              <w:left w:w="20" w:type="dxa"/>
              <w:bottom w:w="20" w:type="dxa"/>
              <w:right w:w="20" w:type="dxa"/>
            </w:tcMar>
            <w:vAlign w:val="center"/>
          </w:tcPr>
          <w:p w14:paraId="05DF0601" w14:textId="77777777" w:rsidR="00DD3248" w:rsidRPr="009E0381" w:rsidRDefault="00DD3248" w:rsidP="00DD3248">
            <w:pPr>
              <w:pStyle w:val="movimento2"/>
              <w:rPr>
                <w:color w:val="002060"/>
              </w:rPr>
            </w:pPr>
            <w:r w:rsidRPr="009E0381">
              <w:rPr>
                <w:color w:val="002060"/>
              </w:rPr>
              <w:t xml:space="preserve">(ACLI VILLA MUSONE) </w:t>
            </w:r>
          </w:p>
        </w:tc>
        <w:tc>
          <w:tcPr>
            <w:tcW w:w="800" w:type="dxa"/>
            <w:tcMar>
              <w:top w:w="20" w:type="dxa"/>
              <w:left w:w="20" w:type="dxa"/>
              <w:bottom w:w="20" w:type="dxa"/>
              <w:right w:w="20" w:type="dxa"/>
            </w:tcMar>
            <w:vAlign w:val="center"/>
          </w:tcPr>
          <w:p w14:paraId="57F5FFD2"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364029E"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EC52D61" w14:textId="77777777" w:rsidR="00DD3248" w:rsidRPr="009E0381" w:rsidRDefault="00DD3248" w:rsidP="00DD3248">
            <w:pPr>
              <w:pStyle w:val="movimento2"/>
              <w:rPr>
                <w:color w:val="002060"/>
              </w:rPr>
            </w:pPr>
            <w:r w:rsidRPr="009E0381">
              <w:rPr>
                <w:color w:val="002060"/>
              </w:rPr>
              <w:t> </w:t>
            </w:r>
          </w:p>
        </w:tc>
      </w:tr>
    </w:tbl>
    <w:p w14:paraId="367E31D2" w14:textId="77777777" w:rsidR="00DD3248" w:rsidRPr="009E0381" w:rsidRDefault="00DD3248" w:rsidP="00DD3248">
      <w:pPr>
        <w:pStyle w:val="diffida"/>
        <w:spacing w:before="80" w:beforeAutospacing="0" w:after="40" w:afterAutospacing="0"/>
        <w:jc w:val="left"/>
        <w:divId w:val="527259509"/>
        <w:rPr>
          <w:color w:val="002060"/>
        </w:rPr>
      </w:pPr>
      <w:r w:rsidRPr="009E0381">
        <w:rPr>
          <w:color w:val="002060"/>
        </w:rPr>
        <w:t xml:space="preserve">Espulso per proteste dopo il suo allontanamento rivolgeva all'arbitro frasi irriguardose. A fine gara si presentava negli spogliatoi unitamente ad un estraneo per rivolgere frasi intimidatorie all'arbitro. </w:t>
      </w:r>
    </w:p>
    <w:p w14:paraId="224A0402" w14:textId="77777777" w:rsidR="00DD3248" w:rsidRPr="009E0381" w:rsidRDefault="00DD3248" w:rsidP="00DD3248">
      <w:pPr>
        <w:pStyle w:val="titolo20"/>
        <w:divId w:val="527259509"/>
        <w:rPr>
          <w:color w:val="002060"/>
        </w:rPr>
      </w:pPr>
      <w:r w:rsidRPr="009E0381">
        <w:rPr>
          <w:color w:val="002060"/>
        </w:rPr>
        <w:t xml:space="preserve">INIBIZIONE A SVOLGERE OGNI ATTIVITA' FINO AL 18/12/2019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2B2B0A6D" w14:textId="77777777" w:rsidTr="00DD3248">
        <w:trPr>
          <w:divId w:val="527259509"/>
        </w:trPr>
        <w:tc>
          <w:tcPr>
            <w:tcW w:w="2200" w:type="dxa"/>
            <w:tcMar>
              <w:top w:w="20" w:type="dxa"/>
              <w:left w:w="20" w:type="dxa"/>
              <w:bottom w:w="20" w:type="dxa"/>
              <w:right w:w="20" w:type="dxa"/>
            </w:tcMar>
            <w:vAlign w:val="center"/>
          </w:tcPr>
          <w:p w14:paraId="0C88757B" w14:textId="77777777" w:rsidR="00DD3248" w:rsidRPr="009E0381" w:rsidRDefault="00DD3248" w:rsidP="00DD3248">
            <w:pPr>
              <w:pStyle w:val="movimento"/>
              <w:rPr>
                <w:color w:val="002060"/>
              </w:rPr>
            </w:pPr>
            <w:r w:rsidRPr="009E0381">
              <w:rPr>
                <w:color w:val="002060"/>
              </w:rPr>
              <w:t>NUCCI GIANLUCA</w:t>
            </w:r>
          </w:p>
        </w:tc>
        <w:tc>
          <w:tcPr>
            <w:tcW w:w="2200" w:type="dxa"/>
            <w:tcMar>
              <w:top w:w="20" w:type="dxa"/>
              <w:left w:w="20" w:type="dxa"/>
              <w:bottom w:w="20" w:type="dxa"/>
              <w:right w:w="20" w:type="dxa"/>
            </w:tcMar>
            <w:vAlign w:val="center"/>
          </w:tcPr>
          <w:p w14:paraId="6A0F9E5D" w14:textId="77777777" w:rsidR="00DD3248" w:rsidRPr="009E0381" w:rsidRDefault="00DD3248" w:rsidP="00DD3248">
            <w:pPr>
              <w:pStyle w:val="movimento2"/>
              <w:rPr>
                <w:color w:val="002060"/>
              </w:rPr>
            </w:pPr>
            <w:r w:rsidRPr="009E0381">
              <w:rPr>
                <w:color w:val="002060"/>
              </w:rPr>
              <w:t xml:space="preserve">(FUTSAL MONTURANO) </w:t>
            </w:r>
          </w:p>
        </w:tc>
        <w:tc>
          <w:tcPr>
            <w:tcW w:w="800" w:type="dxa"/>
            <w:tcMar>
              <w:top w:w="20" w:type="dxa"/>
              <w:left w:w="20" w:type="dxa"/>
              <w:bottom w:w="20" w:type="dxa"/>
              <w:right w:w="20" w:type="dxa"/>
            </w:tcMar>
            <w:vAlign w:val="center"/>
          </w:tcPr>
          <w:p w14:paraId="743B35D7"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E8D7411"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3AA6680" w14:textId="77777777" w:rsidR="00DD3248" w:rsidRPr="009E0381" w:rsidRDefault="00DD3248" w:rsidP="00DD3248">
            <w:pPr>
              <w:pStyle w:val="movimento2"/>
              <w:rPr>
                <w:color w:val="002060"/>
              </w:rPr>
            </w:pPr>
            <w:r w:rsidRPr="009E0381">
              <w:rPr>
                <w:color w:val="002060"/>
              </w:rPr>
              <w:t> </w:t>
            </w:r>
          </w:p>
        </w:tc>
      </w:tr>
    </w:tbl>
    <w:p w14:paraId="2D3BCDD7" w14:textId="77777777" w:rsidR="00DD3248" w:rsidRPr="009E0381" w:rsidRDefault="00DD3248" w:rsidP="00DD3248">
      <w:pPr>
        <w:pStyle w:val="diffida"/>
        <w:spacing w:before="80" w:beforeAutospacing="0" w:after="40" w:afterAutospacing="0"/>
        <w:jc w:val="left"/>
        <w:divId w:val="527259509"/>
        <w:rPr>
          <w:color w:val="002060"/>
        </w:rPr>
      </w:pPr>
      <w:r w:rsidRPr="009E0381">
        <w:rPr>
          <w:color w:val="002060"/>
        </w:rPr>
        <w:t xml:space="preserve">Per proteste nei confronti dell'arbitro. Allontanato. </w:t>
      </w:r>
    </w:p>
    <w:p w14:paraId="6A548D91" w14:textId="77777777" w:rsidR="00DD3248" w:rsidRPr="009E0381" w:rsidRDefault="00DD3248" w:rsidP="00DD3248">
      <w:pPr>
        <w:pStyle w:val="titolo20"/>
        <w:divId w:val="527259509"/>
        <w:rPr>
          <w:color w:val="002060"/>
        </w:rPr>
      </w:pPr>
      <w:r w:rsidRPr="009E0381">
        <w:rPr>
          <w:color w:val="002060"/>
        </w:rPr>
        <w:t xml:space="preserve">AMMONIZIONE 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1A897F49" w14:textId="77777777" w:rsidTr="00DD3248">
        <w:trPr>
          <w:divId w:val="527259509"/>
        </w:trPr>
        <w:tc>
          <w:tcPr>
            <w:tcW w:w="2200" w:type="dxa"/>
            <w:tcMar>
              <w:top w:w="20" w:type="dxa"/>
              <w:left w:w="20" w:type="dxa"/>
              <w:bottom w:w="20" w:type="dxa"/>
              <w:right w:w="20" w:type="dxa"/>
            </w:tcMar>
            <w:vAlign w:val="center"/>
          </w:tcPr>
          <w:p w14:paraId="48C7D30F" w14:textId="77777777" w:rsidR="00DD3248" w:rsidRPr="009E0381" w:rsidRDefault="00DD3248" w:rsidP="00DD3248">
            <w:pPr>
              <w:pStyle w:val="movimento"/>
              <w:rPr>
                <w:color w:val="002060"/>
              </w:rPr>
            </w:pPr>
            <w:r w:rsidRPr="009E0381">
              <w:rPr>
                <w:color w:val="002060"/>
              </w:rPr>
              <w:t>CARDINALI DANILO</w:t>
            </w:r>
          </w:p>
        </w:tc>
        <w:tc>
          <w:tcPr>
            <w:tcW w:w="2200" w:type="dxa"/>
            <w:tcMar>
              <w:top w:w="20" w:type="dxa"/>
              <w:left w:w="20" w:type="dxa"/>
              <w:bottom w:w="20" w:type="dxa"/>
              <w:right w:w="20" w:type="dxa"/>
            </w:tcMar>
            <w:vAlign w:val="center"/>
          </w:tcPr>
          <w:p w14:paraId="34F8C90E" w14:textId="77777777" w:rsidR="00DD3248" w:rsidRPr="009E0381" w:rsidRDefault="00DD3248" w:rsidP="00DD3248">
            <w:pPr>
              <w:pStyle w:val="movimento2"/>
              <w:rPr>
                <w:color w:val="002060"/>
              </w:rPr>
            </w:pPr>
            <w:r w:rsidRPr="009E0381">
              <w:rPr>
                <w:color w:val="002060"/>
              </w:rPr>
              <w:t xml:space="preserve">(EAGLES PAGLIARE) </w:t>
            </w:r>
          </w:p>
        </w:tc>
        <w:tc>
          <w:tcPr>
            <w:tcW w:w="800" w:type="dxa"/>
            <w:tcMar>
              <w:top w:w="20" w:type="dxa"/>
              <w:left w:w="20" w:type="dxa"/>
              <w:bottom w:w="20" w:type="dxa"/>
              <w:right w:w="20" w:type="dxa"/>
            </w:tcMar>
            <w:vAlign w:val="center"/>
          </w:tcPr>
          <w:p w14:paraId="4745F96C"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27E8E2E"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C2174C5" w14:textId="77777777" w:rsidR="00DD3248" w:rsidRPr="009E0381" w:rsidRDefault="00DD3248" w:rsidP="00DD3248">
            <w:pPr>
              <w:pStyle w:val="movimento2"/>
              <w:rPr>
                <w:color w:val="002060"/>
              </w:rPr>
            </w:pPr>
            <w:r w:rsidRPr="009E0381">
              <w:rPr>
                <w:color w:val="002060"/>
              </w:rPr>
              <w:t> </w:t>
            </w:r>
          </w:p>
        </w:tc>
      </w:tr>
    </w:tbl>
    <w:p w14:paraId="27E4E591" w14:textId="77777777" w:rsidR="00DD3248" w:rsidRPr="009E0381" w:rsidRDefault="00DD3248" w:rsidP="00DD3248">
      <w:pPr>
        <w:pStyle w:val="diffida"/>
        <w:spacing w:before="80" w:beforeAutospacing="0" w:after="40" w:afterAutospacing="0"/>
        <w:jc w:val="left"/>
        <w:divId w:val="527259509"/>
        <w:rPr>
          <w:color w:val="002060"/>
        </w:rPr>
      </w:pPr>
      <w:r w:rsidRPr="009E0381">
        <w:rPr>
          <w:color w:val="002060"/>
        </w:rPr>
        <w:t xml:space="preserve">Per intervento inopportuno. Allontanato. </w:t>
      </w:r>
    </w:p>
    <w:p w14:paraId="1347C18C" w14:textId="77777777" w:rsidR="00DD3248" w:rsidRPr="009E0381" w:rsidRDefault="00DD3248" w:rsidP="00DD3248">
      <w:pPr>
        <w:pStyle w:val="titolo3"/>
        <w:divId w:val="527259509"/>
        <w:rPr>
          <w:color w:val="002060"/>
        </w:rPr>
      </w:pPr>
      <w:r w:rsidRPr="009E0381">
        <w:rPr>
          <w:color w:val="002060"/>
        </w:rPr>
        <w:t xml:space="preserve">A CARICO DI ALLENATORI </w:t>
      </w:r>
    </w:p>
    <w:p w14:paraId="42D8D17B" w14:textId="77777777" w:rsidR="00DD3248" w:rsidRPr="009E0381" w:rsidRDefault="00DD3248" w:rsidP="00DD3248">
      <w:pPr>
        <w:pStyle w:val="titolo20"/>
        <w:divId w:val="527259509"/>
        <w:rPr>
          <w:color w:val="002060"/>
        </w:rPr>
      </w:pPr>
      <w:r w:rsidRPr="009E0381">
        <w:rPr>
          <w:color w:val="002060"/>
        </w:rPr>
        <w:t xml:space="preserve">SQUALIFICA FINO AL 25/12/2019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7088504F" w14:textId="77777777" w:rsidTr="00DD3248">
        <w:trPr>
          <w:divId w:val="527259509"/>
        </w:trPr>
        <w:tc>
          <w:tcPr>
            <w:tcW w:w="2200" w:type="dxa"/>
            <w:tcMar>
              <w:top w:w="20" w:type="dxa"/>
              <w:left w:w="20" w:type="dxa"/>
              <w:bottom w:w="20" w:type="dxa"/>
              <w:right w:w="20" w:type="dxa"/>
            </w:tcMar>
            <w:vAlign w:val="center"/>
          </w:tcPr>
          <w:p w14:paraId="12E92950" w14:textId="77777777" w:rsidR="00DD3248" w:rsidRPr="009E0381" w:rsidRDefault="00DD3248" w:rsidP="00DD3248">
            <w:pPr>
              <w:pStyle w:val="movimento"/>
              <w:rPr>
                <w:color w:val="002060"/>
              </w:rPr>
            </w:pPr>
            <w:r w:rsidRPr="009E0381">
              <w:rPr>
                <w:color w:val="002060"/>
              </w:rPr>
              <w:t>PETROLATI DIEGO</w:t>
            </w:r>
          </w:p>
        </w:tc>
        <w:tc>
          <w:tcPr>
            <w:tcW w:w="2200" w:type="dxa"/>
            <w:tcMar>
              <w:top w:w="20" w:type="dxa"/>
              <w:left w:w="20" w:type="dxa"/>
              <w:bottom w:w="20" w:type="dxa"/>
              <w:right w:w="20" w:type="dxa"/>
            </w:tcMar>
            <w:vAlign w:val="center"/>
          </w:tcPr>
          <w:p w14:paraId="15E29C6F" w14:textId="77777777" w:rsidR="00DD3248" w:rsidRPr="009E0381" w:rsidRDefault="00DD3248" w:rsidP="00DD3248">
            <w:pPr>
              <w:pStyle w:val="movimento2"/>
              <w:rPr>
                <w:color w:val="002060"/>
              </w:rPr>
            </w:pPr>
            <w:r w:rsidRPr="009E0381">
              <w:rPr>
                <w:color w:val="002060"/>
              </w:rPr>
              <w:t xml:space="preserve">(AUDAX 1970 S.ANGELO) </w:t>
            </w:r>
          </w:p>
        </w:tc>
        <w:tc>
          <w:tcPr>
            <w:tcW w:w="800" w:type="dxa"/>
            <w:tcMar>
              <w:top w:w="20" w:type="dxa"/>
              <w:left w:w="20" w:type="dxa"/>
              <w:bottom w:w="20" w:type="dxa"/>
              <w:right w:w="20" w:type="dxa"/>
            </w:tcMar>
            <w:vAlign w:val="center"/>
          </w:tcPr>
          <w:p w14:paraId="319814E8"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266E62B"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098C9F4" w14:textId="77777777" w:rsidR="00DD3248" w:rsidRPr="009E0381" w:rsidRDefault="00DD3248" w:rsidP="00DD3248">
            <w:pPr>
              <w:pStyle w:val="movimento2"/>
              <w:rPr>
                <w:color w:val="002060"/>
              </w:rPr>
            </w:pPr>
            <w:r w:rsidRPr="009E0381">
              <w:rPr>
                <w:color w:val="002060"/>
              </w:rPr>
              <w:t> </w:t>
            </w:r>
          </w:p>
        </w:tc>
      </w:tr>
    </w:tbl>
    <w:p w14:paraId="387DC928" w14:textId="77777777" w:rsidR="00DD3248" w:rsidRPr="009E0381" w:rsidRDefault="00DD3248" w:rsidP="00DD3248">
      <w:pPr>
        <w:pStyle w:val="diffida"/>
        <w:spacing w:before="80" w:beforeAutospacing="0" w:after="40" w:afterAutospacing="0"/>
        <w:jc w:val="left"/>
        <w:divId w:val="527259509"/>
        <w:rPr>
          <w:color w:val="002060"/>
        </w:rPr>
      </w:pPr>
      <w:r w:rsidRPr="009E0381">
        <w:rPr>
          <w:color w:val="002060"/>
        </w:rPr>
        <w:lastRenderedPageBreak/>
        <w:t xml:space="preserve">Già squalificato con precedente C.U. sino al 10.12.2019 veniva allontanato dall'arbitro durante l'intervallo trovandosi nello spazio degli spogliatoi. </w:t>
      </w:r>
    </w:p>
    <w:p w14:paraId="4C9AD115" w14:textId="77777777" w:rsidR="00DD3248" w:rsidRPr="009E0381" w:rsidRDefault="00DD3248" w:rsidP="00DD3248">
      <w:pPr>
        <w:pStyle w:val="titolo20"/>
        <w:divId w:val="527259509"/>
        <w:rPr>
          <w:color w:val="002060"/>
        </w:rPr>
      </w:pPr>
      <w:r w:rsidRPr="009E0381">
        <w:rPr>
          <w:color w:val="002060"/>
        </w:rPr>
        <w:t xml:space="preserve">AMMONIZIONE CON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57DFBD57" w14:textId="77777777" w:rsidTr="00DD3248">
        <w:trPr>
          <w:divId w:val="527259509"/>
        </w:trPr>
        <w:tc>
          <w:tcPr>
            <w:tcW w:w="2200" w:type="dxa"/>
            <w:tcMar>
              <w:top w:w="20" w:type="dxa"/>
              <w:left w:w="20" w:type="dxa"/>
              <w:bottom w:w="20" w:type="dxa"/>
              <w:right w:w="20" w:type="dxa"/>
            </w:tcMar>
            <w:vAlign w:val="center"/>
          </w:tcPr>
          <w:p w14:paraId="6A53EC64" w14:textId="77777777" w:rsidR="00DD3248" w:rsidRPr="009E0381" w:rsidRDefault="00DD3248" w:rsidP="00DD3248">
            <w:pPr>
              <w:pStyle w:val="movimento"/>
              <w:rPr>
                <w:color w:val="002060"/>
              </w:rPr>
            </w:pPr>
            <w:r w:rsidRPr="009E0381">
              <w:rPr>
                <w:color w:val="002060"/>
              </w:rPr>
              <w:t>ANGELONI GIOVANNI</w:t>
            </w:r>
          </w:p>
        </w:tc>
        <w:tc>
          <w:tcPr>
            <w:tcW w:w="2200" w:type="dxa"/>
            <w:tcMar>
              <w:top w:w="20" w:type="dxa"/>
              <w:left w:w="20" w:type="dxa"/>
              <w:bottom w:w="20" w:type="dxa"/>
              <w:right w:w="20" w:type="dxa"/>
            </w:tcMar>
            <w:vAlign w:val="center"/>
          </w:tcPr>
          <w:p w14:paraId="30A0A965" w14:textId="77777777" w:rsidR="00DD3248" w:rsidRPr="009E0381" w:rsidRDefault="00DD3248" w:rsidP="00DD3248">
            <w:pPr>
              <w:pStyle w:val="movimento2"/>
              <w:rPr>
                <w:color w:val="002060"/>
              </w:rPr>
            </w:pPr>
            <w:r w:rsidRPr="009E0381">
              <w:rPr>
                <w:color w:val="002060"/>
              </w:rPr>
              <w:t xml:space="preserve">(AMICI DEL CENTROSOCIO SP.) </w:t>
            </w:r>
          </w:p>
        </w:tc>
        <w:tc>
          <w:tcPr>
            <w:tcW w:w="800" w:type="dxa"/>
            <w:tcMar>
              <w:top w:w="20" w:type="dxa"/>
              <w:left w:w="20" w:type="dxa"/>
              <w:bottom w:w="20" w:type="dxa"/>
              <w:right w:w="20" w:type="dxa"/>
            </w:tcMar>
            <w:vAlign w:val="center"/>
          </w:tcPr>
          <w:p w14:paraId="1E8F6534"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E2A49BD"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75BCD4C" w14:textId="77777777" w:rsidR="00DD3248" w:rsidRPr="009E0381" w:rsidRDefault="00DD3248" w:rsidP="00DD3248">
            <w:pPr>
              <w:pStyle w:val="movimento2"/>
              <w:rPr>
                <w:color w:val="002060"/>
              </w:rPr>
            </w:pPr>
            <w:r w:rsidRPr="009E0381">
              <w:rPr>
                <w:color w:val="002060"/>
              </w:rPr>
              <w:t> </w:t>
            </w:r>
          </w:p>
        </w:tc>
      </w:tr>
    </w:tbl>
    <w:p w14:paraId="3D6F9F8D" w14:textId="77777777" w:rsidR="00DD3248" w:rsidRPr="009E0381" w:rsidRDefault="00DD3248" w:rsidP="00DD3248">
      <w:pPr>
        <w:pStyle w:val="diffida"/>
        <w:spacing w:before="80" w:beforeAutospacing="0" w:after="40" w:afterAutospacing="0"/>
        <w:jc w:val="left"/>
        <w:divId w:val="527259509"/>
        <w:rPr>
          <w:color w:val="002060"/>
        </w:rPr>
      </w:pPr>
      <w:r w:rsidRPr="009E0381">
        <w:rPr>
          <w:color w:val="002060"/>
        </w:rPr>
        <w:t xml:space="preserve">Per intervento inopportuno. Allontanato. </w:t>
      </w:r>
    </w:p>
    <w:p w14:paraId="7E48C21B" w14:textId="77777777" w:rsidR="00DD3248" w:rsidRPr="009E0381" w:rsidRDefault="00DD3248" w:rsidP="00DD3248">
      <w:pPr>
        <w:pStyle w:val="titolo3"/>
        <w:divId w:val="527259509"/>
        <w:rPr>
          <w:color w:val="002060"/>
        </w:rPr>
      </w:pPr>
      <w:r w:rsidRPr="009E0381">
        <w:rPr>
          <w:color w:val="002060"/>
        </w:rPr>
        <w:t xml:space="preserve">A CARICO CALCIATORI ESPULSI DAL CAMPO </w:t>
      </w:r>
    </w:p>
    <w:p w14:paraId="484B7680" w14:textId="77777777" w:rsidR="00DD3248" w:rsidRPr="009E0381" w:rsidRDefault="00DD3248" w:rsidP="00DD3248">
      <w:pPr>
        <w:pStyle w:val="titolo20"/>
        <w:divId w:val="527259509"/>
        <w:rPr>
          <w:color w:val="002060"/>
        </w:rPr>
      </w:pPr>
      <w:r w:rsidRPr="009E0381">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15DD2E92" w14:textId="77777777" w:rsidTr="00DD3248">
        <w:trPr>
          <w:divId w:val="527259509"/>
        </w:trPr>
        <w:tc>
          <w:tcPr>
            <w:tcW w:w="2200" w:type="dxa"/>
            <w:tcMar>
              <w:top w:w="20" w:type="dxa"/>
              <w:left w:w="20" w:type="dxa"/>
              <w:bottom w:w="20" w:type="dxa"/>
              <w:right w:w="20" w:type="dxa"/>
            </w:tcMar>
            <w:vAlign w:val="center"/>
          </w:tcPr>
          <w:p w14:paraId="120DED89" w14:textId="77777777" w:rsidR="00DD3248" w:rsidRPr="009E0381" w:rsidRDefault="00DD3248" w:rsidP="00DD3248">
            <w:pPr>
              <w:pStyle w:val="movimento"/>
              <w:rPr>
                <w:color w:val="002060"/>
              </w:rPr>
            </w:pPr>
            <w:r w:rsidRPr="009E0381">
              <w:rPr>
                <w:color w:val="002060"/>
              </w:rPr>
              <w:t>ACCATTOLI DAVIDE</w:t>
            </w:r>
          </w:p>
        </w:tc>
        <w:tc>
          <w:tcPr>
            <w:tcW w:w="2200" w:type="dxa"/>
            <w:tcMar>
              <w:top w:w="20" w:type="dxa"/>
              <w:left w:w="20" w:type="dxa"/>
              <w:bottom w:w="20" w:type="dxa"/>
              <w:right w:w="20" w:type="dxa"/>
            </w:tcMar>
            <w:vAlign w:val="center"/>
          </w:tcPr>
          <w:p w14:paraId="3B5E5CDD" w14:textId="77777777" w:rsidR="00DD3248" w:rsidRPr="009E0381" w:rsidRDefault="00DD3248" w:rsidP="00DD3248">
            <w:pPr>
              <w:pStyle w:val="movimento2"/>
              <w:rPr>
                <w:color w:val="002060"/>
              </w:rPr>
            </w:pPr>
            <w:r w:rsidRPr="009E0381">
              <w:rPr>
                <w:color w:val="002060"/>
              </w:rPr>
              <w:t xml:space="preserve">(ACLI VILLA MUSONE) </w:t>
            </w:r>
          </w:p>
        </w:tc>
        <w:tc>
          <w:tcPr>
            <w:tcW w:w="800" w:type="dxa"/>
            <w:tcMar>
              <w:top w:w="20" w:type="dxa"/>
              <w:left w:w="20" w:type="dxa"/>
              <w:bottom w:w="20" w:type="dxa"/>
              <w:right w:w="20" w:type="dxa"/>
            </w:tcMar>
            <w:vAlign w:val="center"/>
          </w:tcPr>
          <w:p w14:paraId="2E1D57B0"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6B9C6C4" w14:textId="77777777" w:rsidR="00DD3248" w:rsidRPr="009E0381" w:rsidRDefault="00DD3248" w:rsidP="00DD3248">
            <w:pPr>
              <w:pStyle w:val="movimento"/>
              <w:rPr>
                <w:color w:val="002060"/>
              </w:rPr>
            </w:pPr>
            <w:r w:rsidRPr="009E0381">
              <w:rPr>
                <w:color w:val="002060"/>
              </w:rPr>
              <w:t>ALBANESI FABIO</w:t>
            </w:r>
          </w:p>
        </w:tc>
        <w:tc>
          <w:tcPr>
            <w:tcW w:w="2200" w:type="dxa"/>
            <w:tcMar>
              <w:top w:w="20" w:type="dxa"/>
              <w:left w:w="20" w:type="dxa"/>
              <w:bottom w:w="20" w:type="dxa"/>
              <w:right w:w="20" w:type="dxa"/>
            </w:tcMar>
            <w:vAlign w:val="center"/>
          </w:tcPr>
          <w:p w14:paraId="100B2027" w14:textId="77777777" w:rsidR="00DD3248" w:rsidRPr="009E0381" w:rsidRDefault="00DD3248" w:rsidP="00DD3248">
            <w:pPr>
              <w:pStyle w:val="movimento2"/>
              <w:rPr>
                <w:color w:val="002060"/>
              </w:rPr>
            </w:pPr>
            <w:r w:rsidRPr="009E0381">
              <w:rPr>
                <w:color w:val="002060"/>
              </w:rPr>
              <w:t xml:space="preserve">(AVENALE) </w:t>
            </w:r>
          </w:p>
        </w:tc>
      </w:tr>
    </w:tbl>
    <w:p w14:paraId="61504591" w14:textId="77777777" w:rsidR="00DD3248" w:rsidRPr="009E0381" w:rsidRDefault="00DD3248" w:rsidP="00DD3248">
      <w:pPr>
        <w:pStyle w:val="titolo20"/>
        <w:divId w:val="527259509"/>
        <w:rPr>
          <w:color w:val="002060"/>
        </w:rPr>
      </w:pPr>
      <w:r w:rsidRPr="009E0381">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147004F2" w14:textId="77777777" w:rsidTr="00DD3248">
        <w:trPr>
          <w:divId w:val="527259509"/>
        </w:trPr>
        <w:tc>
          <w:tcPr>
            <w:tcW w:w="2200" w:type="dxa"/>
            <w:tcMar>
              <w:top w:w="20" w:type="dxa"/>
              <w:left w:w="20" w:type="dxa"/>
              <w:bottom w:w="20" w:type="dxa"/>
              <w:right w:w="20" w:type="dxa"/>
            </w:tcMar>
            <w:vAlign w:val="center"/>
          </w:tcPr>
          <w:p w14:paraId="5F89C429" w14:textId="77777777" w:rsidR="00DD3248" w:rsidRPr="009E0381" w:rsidRDefault="00DD3248" w:rsidP="00DD3248">
            <w:pPr>
              <w:pStyle w:val="movimento"/>
              <w:rPr>
                <w:color w:val="002060"/>
              </w:rPr>
            </w:pPr>
            <w:r w:rsidRPr="009E0381">
              <w:rPr>
                <w:color w:val="002060"/>
              </w:rPr>
              <w:t>BECCACECE MATTEO</w:t>
            </w:r>
          </w:p>
        </w:tc>
        <w:tc>
          <w:tcPr>
            <w:tcW w:w="2200" w:type="dxa"/>
            <w:tcMar>
              <w:top w:w="20" w:type="dxa"/>
              <w:left w:w="20" w:type="dxa"/>
              <w:bottom w:w="20" w:type="dxa"/>
              <w:right w:w="20" w:type="dxa"/>
            </w:tcMar>
            <w:vAlign w:val="center"/>
          </w:tcPr>
          <w:p w14:paraId="433735BB" w14:textId="77777777" w:rsidR="00DD3248" w:rsidRPr="009E0381" w:rsidRDefault="00DD3248" w:rsidP="00DD3248">
            <w:pPr>
              <w:pStyle w:val="movimento2"/>
              <w:rPr>
                <w:color w:val="002060"/>
              </w:rPr>
            </w:pPr>
            <w:r w:rsidRPr="009E0381">
              <w:rPr>
                <w:color w:val="002060"/>
              </w:rPr>
              <w:t xml:space="preserve">(AVENALE) </w:t>
            </w:r>
          </w:p>
        </w:tc>
        <w:tc>
          <w:tcPr>
            <w:tcW w:w="800" w:type="dxa"/>
            <w:tcMar>
              <w:top w:w="20" w:type="dxa"/>
              <w:left w:w="20" w:type="dxa"/>
              <w:bottom w:w="20" w:type="dxa"/>
              <w:right w:w="20" w:type="dxa"/>
            </w:tcMar>
            <w:vAlign w:val="center"/>
          </w:tcPr>
          <w:p w14:paraId="381522CC"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DE4BA1D" w14:textId="77777777" w:rsidR="00DD3248" w:rsidRPr="009E0381" w:rsidRDefault="00DD3248" w:rsidP="00DD3248">
            <w:pPr>
              <w:pStyle w:val="movimento"/>
              <w:rPr>
                <w:color w:val="002060"/>
              </w:rPr>
            </w:pPr>
            <w:r w:rsidRPr="009E0381">
              <w:rPr>
                <w:color w:val="002060"/>
              </w:rPr>
              <w:t>GRASSI CHRISTIAN</w:t>
            </w:r>
          </w:p>
        </w:tc>
        <w:tc>
          <w:tcPr>
            <w:tcW w:w="2200" w:type="dxa"/>
            <w:tcMar>
              <w:top w:w="20" w:type="dxa"/>
              <w:left w:w="20" w:type="dxa"/>
              <w:bottom w:w="20" w:type="dxa"/>
              <w:right w:w="20" w:type="dxa"/>
            </w:tcMar>
            <w:vAlign w:val="center"/>
          </w:tcPr>
          <w:p w14:paraId="6AC4A161" w14:textId="77777777" w:rsidR="00DD3248" w:rsidRPr="009E0381" w:rsidRDefault="00DD3248" w:rsidP="00DD3248">
            <w:pPr>
              <w:pStyle w:val="movimento2"/>
              <w:rPr>
                <w:color w:val="002060"/>
              </w:rPr>
            </w:pPr>
            <w:r w:rsidRPr="009E0381">
              <w:rPr>
                <w:color w:val="002060"/>
              </w:rPr>
              <w:t xml:space="preserve">(CASTELBELLINO CALCIO A 5) </w:t>
            </w:r>
          </w:p>
        </w:tc>
      </w:tr>
      <w:tr w:rsidR="00DD3248" w:rsidRPr="009E0381" w14:paraId="2DC222FD" w14:textId="77777777" w:rsidTr="00DD3248">
        <w:trPr>
          <w:divId w:val="527259509"/>
        </w:trPr>
        <w:tc>
          <w:tcPr>
            <w:tcW w:w="2200" w:type="dxa"/>
            <w:tcMar>
              <w:top w:w="20" w:type="dxa"/>
              <w:left w:w="20" w:type="dxa"/>
              <w:bottom w:w="20" w:type="dxa"/>
              <w:right w:w="20" w:type="dxa"/>
            </w:tcMar>
            <w:vAlign w:val="center"/>
          </w:tcPr>
          <w:p w14:paraId="287A7163" w14:textId="77777777" w:rsidR="00DD3248" w:rsidRPr="009E0381" w:rsidRDefault="00DD3248" w:rsidP="00DD3248">
            <w:pPr>
              <w:pStyle w:val="movimento"/>
              <w:rPr>
                <w:color w:val="002060"/>
              </w:rPr>
            </w:pPr>
            <w:r w:rsidRPr="009E0381">
              <w:rPr>
                <w:color w:val="002060"/>
              </w:rPr>
              <w:t>MARCONDES MARCOS LEANDRO</w:t>
            </w:r>
          </w:p>
        </w:tc>
        <w:tc>
          <w:tcPr>
            <w:tcW w:w="2200" w:type="dxa"/>
            <w:tcMar>
              <w:top w:w="20" w:type="dxa"/>
              <w:left w:w="20" w:type="dxa"/>
              <w:bottom w:w="20" w:type="dxa"/>
              <w:right w:w="20" w:type="dxa"/>
            </w:tcMar>
            <w:vAlign w:val="center"/>
          </w:tcPr>
          <w:p w14:paraId="7C5CA2A7" w14:textId="77777777" w:rsidR="00DD3248" w:rsidRPr="009E0381" w:rsidRDefault="00DD3248" w:rsidP="00DD3248">
            <w:pPr>
              <w:pStyle w:val="movimento2"/>
              <w:rPr>
                <w:color w:val="002060"/>
              </w:rPr>
            </w:pPr>
            <w:r w:rsidRPr="009E0381">
              <w:rPr>
                <w:color w:val="002060"/>
              </w:rPr>
              <w:t xml:space="preserve">(FUTSAL MONTEMARCIANO C5) </w:t>
            </w:r>
          </w:p>
        </w:tc>
        <w:tc>
          <w:tcPr>
            <w:tcW w:w="800" w:type="dxa"/>
            <w:tcMar>
              <w:top w:w="20" w:type="dxa"/>
              <w:left w:w="20" w:type="dxa"/>
              <w:bottom w:w="20" w:type="dxa"/>
              <w:right w:w="20" w:type="dxa"/>
            </w:tcMar>
            <w:vAlign w:val="center"/>
          </w:tcPr>
          <w:p w14:paraId="08D8C9A5"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FBC84D9" w14:textId="77777777" w:rsidR="00DD3248" w:rsidRPr="009E0381" w:rsidRDefault="00DD3248" w:rsidP="00DD3248">
            <w:pPr>
              <w:pStyle w:val="movimento"/>
              <w:rPr>
                <w:color w:val="002060"/>
              </w:rPr>
            </w:pPr>
            <w:r w:rsidRPr="009E0381">
              <w:rPr>
                <w:color w:val="002060"/>
              </w:rPr>
              <w:t>NARCISI WILLIAM</w:t>
            </w:r>
          </w:p>
        </w:tc>
        <w:tc>
          <w:tcPr>
            <w:tcW w:w="2200" w:type="dxa"/>
            <w:tcMar>
              <w:top w:w="20" w:type="dxa"/>
              <w:left w:w="20" w:type="dxa"/>
              <w:bottom w:w="20" w:type="dxa"/>
              <w:right w:w="20" w:type="dxa"/>
            </w:tcMar>
            <w:vAlign w:val="center"/>
          </w:tcPr>
          <w:p w14:paraId="7E4164BA" w14:textId="77777777" w:rsidR="00DD3248" w:rsidRPr="009E0381" w:rsidRDefault="00DD3248" w:rsidP="00DD3248">
            <w:pPr>
              <w:pStyle w:val="movimento2"/>
              <w:rPr>
                <w:color w:val="002060"/>
              </w:rPr>
            </w:pPr>
            <w:r w:rsidRPr="009E0381">
              <w:rPr>
                <w:color w:val="002060"/>
              </w:rPr>
              <w:t xml:space="preserve">(FUTSAL PRANDONE) </w:t>
            </w:r>
          </w:p>
        </w:tc>
      </w:tr>
      <w:tr w:rsidR="00DD3248" w:rsidRPr="009E0381" w14:paraId="31F716E4" w14:textId="77777777" w:rsidTr="00DD3248">
        <w:trPr>
          <w:divId w:val="527259509"/>
        </w:trPr>
        <w:tc>
          <w:tcPr>
            <w:tcW w:w="2200" w:type="dxa"/>
            <w:tcMar>
              <w:top w:w="20" w:type="dxa"/>
              <w:left w:w="20" w:type="dxa"/>
              <w:bottom w:w="20" w:type="dxa"/>
              <w:right w:w="20" w:type="dxa"/>
            </w:tcMar>
            <w:vAlign w:val="center"/>
          </w:tcPr>
          <w:p w14:paraId="0BC521A6" w14:textId="77777777" w:rsidR="00DD3248" w:rsidRPr="009E0381" w:rsidRDefault="00DD3248" w:rsidP="00DD3248">
            <w:pPr>
              <w:pStyle w:val="movimento"/>
              <w:rPr>
                <w:color w:val="002060"/>
              </w:rPr>
            </w:pPr>
            <w:r w:rsidRPr="009E0381">
              <w:rPr>
                <w:color w:val="002060"/>
              </w:rPr>
              <w:t>PENNACCHIETTI ANDREA</w:t>
            </w:r>
          </w:p>
        </w:tc>
        <w:tc>
          <w:tcPr>
            <w:tcW w:w="2200" w:type="dxa"/>
            <w:tcMar>
              <w:top w:w="20" w:type="dxa"/>
              <w:left w:w="20" w:type="dxa"/>
              <w:bottom w:w="20" w:type="dxa"/>
              <w:right w:w="20" w:type="dxa"/>
            </w:tcMar>
            <w:vAlign w:val="center"/>
          </w:tcPr>
          <w:p w14:paraId="24A899B3" w14:textId="77777777" w:rsidR="00DD3248" w:rsidRPr="009E0381" w:rsidRDefault="00DD3248" w:rsidP="00DD3248">
            <w:pPr>
              <w:pStyle w:val="movimento2"/>
              <w:rPr>
                <w:color w:val="002060"/>
              </w:rPr>
            </w:pPr>
            <w:r w:rsidRPr="009E0381">
              <w:rPr>
                <w:color w:val="002060"/>
              </w:rPr>
              <w:t xml:space="preserve">(FUTSAL PRANDONE) </w:t>
            </w:r>
          </w:p>
        </w:tc>
        <w:tc>
          <w:tcPr>
            <w:tcW w:w="800" w:type="dxa"/>
            <w:tcMar>
              <w:top w:w="20" w:type="dxa"/>
              <w:left w:w="20" w:type="dxa"/>
              <w:bottom w:w="20" w:type="dxa"/>
              <w:right w:w="20" w:type="dxa"/>
            </w:tcMar>
            <w:vAlign w:val="center"/>
          </w:tcPr>
          <w:p w14:paraId="731D2AEF"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1051AE5" w14:textId="77777777" w:rsidR="00DD3248" w:rsidRPr="009E0381" w:rsidRDefault="00DD3248" w:rsidP="00DD3248">
            <w:pPr>
              <w:pStyle w:val="movimento"/>
              <w:rPr>
                <w:color w:val="002060"/>
              </w:rPr>
            </w:pPr>
            <w:r w:rsidRPr="009E0381">
              <w:rPr>
                <w:color w:val="002060"/>
              </w:rPr>
              <w:t>SABBATINI MILO</w:t>
            </w:r>
          </w:p>
        </w:tc>
        <w:tc>
          <w:tcPr>
            <w:tcW w:w="2200" w:type="dxa"/>
            <w:tcMar>
              <w:top w:w="20" w:type="dxa"/>
              <w:left w:w="20" w:type="dxa"/>
              <w:bottom w:w="20" w:type="dxa"/>
              <w:right w:w="20" w:type="dxa"/>
            </w:tcMar>
            <w:vAlign w:val="center"/>
          </w:tcPr>
          <w:p w14:paraId="7BE597A2" w14:textId="77777777" w:rsidR="00DD3248" w:rsidRPr="009E0381" w:rsidRDefault="00DD3248" w:rsidP="00DD3248">
            <w:pPr>
              <w:pStyle w:val="movimento2"/>
              <w:rPr>
                <w:color w:val="002060"/>
              </w:rPr>
            </w:pPr>
            <w:r w:rsidRPr="009E0381">
              <w:rPr>
                <w:color w:val="002060"/>
              </w:rPr>
              <w:t xml:space="preserve">(PIETRALACROCE 73) </w:t>
            </w:r>
          </w:p>
        </w:tc>
      </w:tr>
      <w:tr w:rsidR="00DD3248" w:rsidRPr="009E0381" w14:paraId="26380AD2" w14:textId="77777777" w:rsidTr="00DD3248">
        <w:trPr>
          <w:divId w:val="527259509"/>
        </w:trPr>
        <w:tc>
          <w:tcPr>
            <w:tcW w:w="2200" w:type="dxa"/>
            <w:tcMar>
              <w:top w:w="20" w:type="dxa"/>
              <w:left w:w="20" w:type="dxa"/>
              <w:bottom w:w="20" w:type="dxa"/>
              <w:right w:w="20" w:type="dxa"/>
            </w:tcMar>
            <w:vAlign w:val="center"/>
          </w:tcPr>
          <w:p w14:paraId="6F35F82D" w14:textId="77777777" w:rsidR="00DD3248" w:rsidRPr="009E0381" w:rsidRDefault="00DD3248" w:rsidP="00DD3248">
            <w:pPr>
              <w:pStyle w:val="movimento"/>
              <w:rPr>
                <w:color w:val="002060"/>
              </w:rPr>
            </w:pPr>
            <w:r w:rsidRPr="009E0381">
              <w:rPr>
                <w:color w:val="002060"/>
              </w:rPr>
              <w:t>FIRMANI GUGLIELMO</w:t>
            </w:r>
          </w:p>
        </w:tc>
        <w:tc>
          <w:tcPr>
            <w:tcW w:w="2200" w:type="dxa"/>
            <w:tcMar>
              <w:top w:w="20" w:type="dxa"/>
              <w:left w:w="20" w:type="dxa"/>
              <w:bottom w:w="20" w:type="dxa"/>
              <w:right w:w="20" w:type="dxa"/>
            </w:tcMar>
            <w:vAlign w:val="center"/>
          </w:tcPr>
          <w:p w14:paraId="047EBDE7" w14:textId="77777777" w:rsidR="00DD3248" w:rsidRPr="009E0381" w:rsidRDefault="00DD3248" w:rsidP="00DD3248">
            <w:pPr>
              <w:pStyle w:val="movimento2"/>
              <w:rPr>
                <w:color w:val="002060"/>
              </w:rPr>
            </w:pPr>
            <w:r w:rsidRPr="009E0381">
              <w:rPr>
                <w:color w:val="002060"/>
              </w:rPr>
              <w:t xml:space="preserve">(REAL ANCARIA) </w:t>
            </w:r>
          </w:p>
        </w:tc>
        <w:tc>
          <w:tcPr>
            <w:tcW w:w="800" w:type="dxa"/>
            <w:tcMar>
              <w:top w:w="20" w:type="dxa"/>
              <w:left w:w="20" w:type="dxa"/>
              <w:bottom w:w="20" w:type="dxa"/>
              <w:right w:w="20" w:type="dxa"/>
            </w:tcMar>
            <w:vAlign w:val="center"/>
          </w:tcPr>
          <w:p w14:paraId="0D47FB99"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D8BC44C"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5F6556E" w14:textId="77777777" w:rsidR="00DD3248" w:rsidRPr="009E0381" w:rsidRDefault="00DD3248" w:rsidP="00DD3248">
            <w:pPr>
              <w:pStyle w:val="movimento2"/>
              <w:rPr>
                <w:color w:val="002060"/>
              </w:rPr>
            </w:pPr>
            <w:r w:rsidRPr="009E0381">
              <w:rPr>
                <w:color w:val="002060"/>
              </w:rPr>
              <w:t> </w:t>
            </w:r>
          </w:p>
        </w:tc>
      </w:tr>
    </w:tbl>
    <w:p w14:paraId="4F03D40F" w14:textId="77777777" w:rsidR="00DD3248" w:rsidRPr="009E0381" w:rsidRDefault="00DD3248" w:rsidP="00DD3248">
      <w:pPr>
        <w:pStyle w:val="titolo3"/>
        <w:divId w:val="527259509"/>
        <w:rPr>
          <w:color w:val="002060"/>
        </w:rPr>
      </w:pPr>
      <w:r w:rsidRPr="009E0381">
        <w:rPr>
          <w:color w:val="002060"/>
        </w:rPr>
        <w:t xml:space="preserve">A CARICO CALCIATORI NON ESPULSI DAL CAMPO </w:t>
      </w:r>
    </w:p>
    <w:p w14:paraId="60EB1F03" w14:textId="77777777" w:rsidR="00DD3248" w:rsidRPr="009E0381" w:rsidRDefault="00DD3248" w:rsidP="00DD3248">
      <w:pPr>
        <w:pStyle w:val="titolo20"/>
        <w:divId w:val="527259509"/>
        <w:rPr>
          <w:color w:val="002060"/>
        </w:rPr>
      </w:pPr>
      <w:r w:rsidRPr="009E0381">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68E44806" w14:textId="77777777" w:rsidTr="00DD3248">
        <w:trPr>
          <w:divId w:val="527259509"/>
        </w:trPr>
        <w:tc>
          <w:tcPr>
            <w:tcW w:w="2200" w:type="dxa"/>
            <w:tcMar>
              <w:top w:w="20" w:type="dxa"/>
              <w:left w:w="20" w:type="dxa"/>
              <w:bottom w:w="20" w:type="dxa"/>
              <w:right w:w="20" w:type="dxa"/>
            </w:tcMar>
            <w:vAlign w:val="center"/>
          </w:tcPr>
          <w:p w14:paraId="37118E95" w14:textId="77777777" w:rsidR="00DD3248" w:rsidRPr="009E0381" w:rsidRDefault="00DD3248" w:rsidP="00DD3248">
            <w:pPr>
              <w:pStyle w:val="movimento"/>
              <w:rPr>
                <w:color w:val="002060"/>
              </w:rPr>
            </w:pPr>
            <w:r w:rsidRPr="009E0381">
              <w:rPr>
                <w:color w:val="002060"/>
              </w:rPr>
              <w:t>BORSINI NICOLA</w:t>
            </w:r>
          </w:p>
        </w:tc>
        <w:tc>
          <w:tcPr>
            <w:tcW w:w="2200" w:type="dxa"/>
            <w:tcMar>
              <w:top w:w="20" w:type="dxa"/>
              <w:left w:w="20" w:type="dxa"/>
              <w:bottom w:w="20" w:type="dxa"/>
              <w:right w:w="20" w:type="dxa"/>
            </w:tcMar>
            <w:vAlign w:val="center"/>
          </w:tcPr>
          <w:p w14:paraId="3797B176" w14:textId="77777777" w:rsidR="00DD3248" w:rsidRPr="009E0381" w:rsidRDefault="00DD3248" w:rsidP="00DD3248">
            <w:pPr>
              <w:pStyle w:val="movimento2"/>
              <w:rPr>
                <w:color w:val="002060"/>
              </w:rPr>
            </w:pPr>
            <w:r w:rsidRPr="009E0381">
              <w:rPr>
                <w:color w:val="002060"/>
              </w:rPr>
              <w:t xml:space="preserve">(AVENALE) </w:t>
            </w:r>
          </w:p>
        </w:tc>
        <w:tc>
          <w:tcPr>
            <w:tcW w:w="800" w:type="dxa"/>
            <w:tcMar>
              <w:top w:w="20" w:type="dxa"/>
              <w:left w:w="20" w:type="dxa"/>
              <w:bottom w:w="20" w:type="dxa"/>
              <w:right w:w="20" w:type="dxa"/>
            </w:tcMar>
            <w:vAlign w:val="center"/>
          </w:tcPr>
          <w:p w14:paraId="517FD2B5"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FC3579A" w14:textId="77777777" w:rsidR="00DD3248" w:rsidRPr="009E0381" w:rsidRDefault="00DD3248" w:rsidP="00DD3248">
            <w:pPr>
              <w:pStyle w:val="movimento"/>
              <w:rPr>
                <w:color w:val="002060"/>
              </w:rPr>
            </w:pPr>
            <w:r w:rsidRPr="009E0381">
              <w:rPr>
                <w:color w:val="002060"/>
              </w:rPr>
              <w:t>NUNZI MATTEO</w:t>
            </w:r>
          </w:p>
        </w:tc>
        <w:tc>
          <w:tcPr>
            <w:tcW w:w="2200" w:type="dxa"/>
            <w:tcMar>
              <w:top w:w="20" w:type="dxa"/>
              <w:left w:w="20" w:type="dxa"/>
              <w:bottom w:w="20" w:type="dxa"/>
              <w:right w:w="20" w:type="dxa"/>
            </w:tcMar>
            <w:vAlign w:val="center"/>
          </w:tcPr>
          <w:p w14:paraId="74046D5C" w14:textId="77777777" w:rsidR="00DD3248" w:rsidRPr="009E0381" w:rsidRDefault="00DD3248" w:rsidP="00DD3248">
            <w:pPr>
              <w:pStyle w:val="movimento2"/>
              <w:rPr>
                <w:color w:val="002060"/>
              </w:rPr>
            </w:pPr>
            <w:r w:rsidRPr="009E0381">
              <w:rPr>
                <w:color w:val="002060"/>
              </w:rPr>
              <w:t xml:space="preserve">(BORGOROSSO TOLENTINO) </w:t>
            </w:r>
          </w:p>
        </w:tc>
      </w:tr>
      <w:tr w:rsidR="00DD3248" w:rsidRPr="009E0381" w14:paraId="099C330B" w14:textId="77777777" w:rsidTr="00DD3248">
        <w:trPr>
          <w:divId w:val="527259509"/>
        </w:trPr>
        <w:tc>
          <w:tcPr>
            <w:tcW w:w="2200" w:type="dxa"/>
            <w:tcMar>
              <w:top w:w="20" w:type="dxa"/>
              <w:left w:w="20" w:type="dxa"/>
              <w:bottom w:w="20" w:type="dxa"/>
              <w:right w:w="20" w:type="dxa"/>
            </w:tcMar>
            <w:vAlign w:val="center"/>
          </w:tcPr>
          <w:p w14:paraId="18ABF3B6" w14:textId="77777777" w:rsidR="00DD3248" w:rsidRPr="009E0381" w:rsidRDefault="00DD3248" w:rsidP="00DD3248">
            <w:pPr>
              <w:pStyle w:val="movimento"/>
              <w:rPr>
                <w:color w:val="002060"/>
              </w:rPr>
            </w:pPr>
            <w:r w:rsidRPr="009E0381">
              <w:rPr>
                <w:color w:val="002060"/>
              </w:rPr>
              <w:t>RODILOSSI SIMONE</w:t>
            </w:r>
          </w:p>
        </w:tc>
        <w:tc>
          <w:tcPr>
            <w:tcW w:w="2200" w:type="dxa"/>
            <w:tcMar>
              <w:top w:w="20" w:type="dxa"/>
              <w:left w:w="20" w:type="dxa"/>
              <w:bottom w:w="20" w:type="dxa"/>
              <w:right w:w="20" w:type="dxa"/>
            </w:tcMar>
            <w:vAlign w:val="center"/>
          </w:tcPr>
          <w:p w14:paraId="17B14551" w14:textId="77777777" w:rsidR="00DD3248" w:rsidRPr="009E0381" w:rsidRDefault="00DD3248" w:rsidP="00DD3248">
            <w:pPr>
              <w:pStyle w:val="movimento2"/>
              <w:rPr>
                <w:color w:val="002060"/>
              </w:rPr>
            </w:pPr>
            <w:r w:rsidRPr="009E0381">
              <w:rPr>
                <w:color w:val="002060"/>
              </w:rPr>
              <w:t xml:space="preserve">(EAGLES PAGLIARE) </w:t>
            </w:r>
          </w:p>
        </w:tc>
        <w:tc>
          <w:tcPr>
            <w:tcW w:w="800" w:type="dxa"/>
            <w:tcMar>
              <w:top w:w="20" w:type="dxa"/>
              <w:left w:w="20" w:type="dxa"/>
              <w:bottom w:w="20" w:type="dxa"/>
              <w:right w:w="20" w:type="dxa"/>
            </w:tcMar>
            <w:vAlign w:val="center"/>
          </w:tcPr>
          <w:p w14:paraId="06BCF0BF"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96C8B55" w14:textId="77777777" w:rsidR="00DD3248" w:rsidRPr="009E0381" w:rsidRDefault="00DD3248" w:rsidP="00DD3248">
            <w:pPr>
              <w:pStyle w:val="movimento"/>
              <w:rPr>
                <w:color w:val="002060"/>
              </w:rPr>
            </w:pPr>
            <w:r w:rsidRPr="009E0381">
              <w:rPr>
                <w:color w:val="002060"/>
              </w:rPr>
              <w:t>ALLEGREZZA NICOLO</w:t>
            </w:r>
          </w:p>
        </w:tc>
        <w:tc>
          <w:tcPr>
            <w:tcW w:w="2200" w:type="dxa"/>
            <w:tcMar>
              <w:top w:w="20" w:type="dxa"/>
              <w:left w:w="20" w:type="dxa"/>
              <w:bottom w:w="20" w:type="dxa"/>
              <w:right w:w="20" w:type="dxa"/>
            </w:tcMar>
            <w:vAlign w:val="center"/>
          </w:tcPr>
          <w:p w14:paraId="7429FB57" w14:textId="77777777" w:rsidR="00DD3248" w:rsidRPr="009E0381" w:rsidRDefault="00DD3248" w:rsidP="00DD3248">
            <w:pPr>
              <w:pStyle w:val="movimento2"/>
              <w:rPr>
                <w:color w:val="002060"/>
              </w:rPr>
            </w:pPr>
            <w:r w:rsidRPr="009E0381">
              <w:rPr>
                <w:color w:val="002060"/>
              </w:rPr>
              <w:t xml:space="preserve">(SPORTLAND) </w:t>
            </w:r>
          </w:p>
        </w:tc>
      </w:tr>
      <w:tr w:rsidR="00DD3248" w:rsidRPr="009E0381" w14:paraId="7B9FC823" w14:textId="77777777" w:rsidTr="00DD3248">
        <w:trPr>
          <w:divId w:val="527259509"/>
        </w:trPr>
        <w:tc>
          <w:tcPr>
            <w:tcW w:w="2200" w:type="dxa"/>
            <w:tcMar>
              <w:top w:w="20" w:type="dxa"/>
              <w:left w:w="20" w:type="dxa"/>
              <w:bottom w:w="20" w:type="dxa"/>
              <w:right w:w="20" w:type="dxa"/>
            </w:tcMar>
            <w:vAlign w:val="center"/>
          </w:tcPr>
          <w:p w14:paraId="485ED8FB" w14:textId="77777777" w:rsidR="00DD3248" w:rsidRPr="009E0381" w:rsidRDefault="00DD3248" w:rsidP="00DD3248">
            <w:pPr>
              <w:pStyle w:val="movimento"/>
              <w:rPr>
                <w:color w:val="002060"/>
              </w:rPr>
            </w:pPr>
            <w:r w:rsidRPr="009E0381">
              <w:rPr>
                <w:color w:val="002060"/>
              </w:rPr>
              <w:t>LATINI DIEGO</w:t>
            </w:r>
          </w:p>
        </w:tc>
        <w:tc>
          <w:tcPr>
            <w:tcW w:w="2200" w:type="dxa"/>
            <w:tcMar>
              <w:top w:w="20" w:type="dxa"/>
              <w:left w:w="20" w:type="dxa"/>
              <w:bottom w:w="20" w:type="dxa"/>
              <w:right w:w="20" w:type="dxa"/>
            </w:tcMar>
            <w:vAlign w:val="center"/>
          </w:tcPr>
          <w:p w14:paraId="79B6E08F" w14:textId="77777777" w:rsidR="00DD3248" w:rsidRPr="009E0381" w:rsidRDefault="00DD3248" w:rsidP="00DD3248">
            <w:pPr>
              <w:pStyle w:val="movimento2"/>
              <w:rPr>
                <w:color w:val="002060"/>
              </w:rPr>
            </w:pPr>
            <w:r w:rsidRPr="009E0381">
              <w:rPr>
                <w:color w:val="002060"/>
              </w:rPr>
              <w:t xml:space="preserve">(TRE TORRI A.S.D.) </w:t>
            </w:r>
          </w:p>
        </w:tc>
        <w:tc>
          <w:tcPr>
            <w:tcW w:w="800" w:type="dxa"/>
            <w:tcMar>
              <w:top w:w="20" w:type="dxa"/>
              <w:left w:w="20" w:type="dxa"/>
              <w:bottom w:w="20" w:type="dxa"/>
              <w:right w:w="20" w:type="dxa"/>
            </w:tcMar>
            <w:vAlign w:val="center"/>
          </w:tcPr>
          <w:p w14:paraId="77D1C3CF"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551D1C3"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EE8FF87" w14:textId="77777777" w:rsidR="00DD3248" w:rsidRPr="009E0381" w:rsidRDefault="00DD3248" w:rsidP="00DD3248">
            <w:pPr>
              <w:pStyle w:val="movimento2"/>
              <w:rPr>
                <w:color w:val="002060"/>
              </w:rPr>
            </w:pPr>
            <w:r w:rsidRPr="009E0381">
              <w:rPr>
                <w:color w:val="002060"/>
              </w:rPr>
              <w:t> </w:t>
            </w:r>
          </w:p>
        </w:tc>
      </w:tr>
    </w:tbl>
    <w:p w14:paraId="3BCDEEB6" w14:textId="77777777" w:rsidR="00DD3248" w:rsidRPr="009E0381" w:rsidRDefault="00DD3248" w:rsidP="00DD3248">
      <w:pPr>
        <w:pStyle w:val="titolo20"/>
        <w:divId w:val="527259509"/>
        <w:rPr>
          <w:color w:val="002060"/>
        </w:rPr>
      </w:pPr>
      <w:r w:rsidRPr="009E038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41C221ED" w14:textId="77777777" w:rsidTr="00DD3248">
        <w:trPr>
          <w:divId w:val="527259509"/>
        </w:trPr>
        <w:tc>
          <w:tcPr>
            <w:tcW w:w="2200" w:type="dxa"/>
            <w:tcMar>
              <w:top w:w="20" w:type="dxa"/>
              <w:left w:w="20" w:type="dxa"/>
              <w:bottom w:w="20" w:type="dxa"/>
              <w:right w:w="20" w:type="dxa"/>
            </w:tcMar>
            <w:vAlign w:val="center"/>
          </w:tcPr>
          <w:p w14:paraId="664B89AA" w14:textId="77777777" w:rsidR="00DD3248" w:rsidRPr="009E0381" w:rsidRDefault="00DD3248" w:rsidP="00DD3248">
            <w:pPr>
              <w:pStyle w:val="movimento"/>
              <w:rPr>
                <w:color w:val="002060"/>
              </w:rPr>
            </w:pPr>
            <w:r w:rsidRPr="009E0381">
              <w:rPr>
                <w:color w:val="002060"/>
              </w:rPr>
              <w:t>CLEMENTE PIER FRANCESCO</w:t>
            </w:r>
          </w:p>
        </w:tc>
        <w:tc>
          <w:tcPr>
            <w:tcW w:w="2200" w:type="dxa"/>
            <w:tcMar>
              <w:top w:w="20" w:type="dxa"/>
              <w:left w:w="20" w:type="dxa"/>
              <w:bottom w:w="20" w:type="dxa"/>
              <w:right w:w="20" w:type="dxa"/>
            </w:tcMar>
            <w:vAlign w:val="center"/>
          </w:tcPr>
          <w:p w14:paraId="7AED3EE2" w14:textId="77777777" w:rsidR="00DD3248" w:rsidRPr="009E0381" w:rsidRDefault="00DD3248" w:rsidP="00DD3248">
            <w:pPr>
              <w:pStyle w:val="movimento2"/>
              <w:rPr>
                <w:color w:val="002060"/>
              </w:rPr>
            </w:pPr>
            <w:r w:rsidRPr="009E0381">
              <w:rPr>
                <w:color w:val="002060"/>
              </w:rPr>
              <w:t xml:space="preserve">(ALMA JUVENTUS FANO) </w:t>
            </w:r>
          </w:p>
        </w:tc>
        <w:tc>
          <w:tcPr>
            <w:tcW w:w="800" w:type="dxa"/>
            <w:tcMar>
              <w:top w:w="20" w:type="dxa"/>
              <w:left w:w="20" w:type="dxa"/>
              <w:bottom w:w="20" w:type="dxa"/>
              <w:right w:w="20" w:type="dxa"/>
            </w:tcMar>
            <w:vAlign w:val="center"/>
          </w:tcPr>
          <w:p w14:paraId="7A92552A"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ADA3035" w14:textId="77777777" w:rsidR="00DD3248" w:rsidRPr="009E0381" w:rsidRDefault="00DD3248" w:rsidP="00DD3248">
            <w:pPr>
              <w:pStyle w:val="movimento"/>
              <w:rPr>
                <w:color w:val="002060"/>
              </w:rPr>
            </w:pPr>
            <w:r w:rsidRPr="009E0381">
              <w:rPr>
                <w:color w:val="002060"/>
              </w:rPr>
              <w:t>BENIGNI MARCO</w:t>
            </w:r>
          </w:p>
        </w:tc>
        <w:tc>
          <w:tcPr>
            <w:tcW w:w="2200" w:type="dxa"/>
            <w:tcMar>
              <w:top w:w="20" w:type="dxa"/>
              <w:left w:w="20" w:type="dxa"/>
              <w:bottom w:w="20" w:type="dxa"/>
              <w:right w:w="20" w:type="dxa"/>
            </w:tcMar>
            <w:vAlign w:val="center"/>
          </w:tcPr>
          <w:p w14:paraId="7F783625" w14:textId="77777777" w:rsidR="00DD3248" w:rsidRPr="009E0381" w:rsidRDefault="00DD3248" w:rsidP="00DD3248">
            <w:pPr>
              <w:pStyle w:val="movimento2"/>
              <w:rPr>
                <w:color w:val="002060"/>
              </w:rPr>
            </w:pPr>
            <w:r w:rsidRPr="009E0381">
              <w:rPr>
                <w:color w:val="002060"/>
              </w:rPr>
              <w:t xml:space="preserve">(AUDAX 1970 S.ANGELO) </w:t>
            </w:r>
          </w:p>
        </w:tc>
      </w:tr>
      <w:tr w:rsidR="00DD3248" w:rsidRPr="009E0381" w14:paraId="72FED972" w14:textId="77777777" w:rsidTr="00DD3248">
        <w:trPr>
          <w:divId w:val="527259509"/>
        </w:trPr>
        <w:tc>
          <w:tcPr>
            <w:tcW w:w="2200" w:type="dxa"/>
            <w:tcMar>
              <w:top w:w="20" w:type="dxa"/>
              <w:left w:w="20" w:type="dxa"/>
              <w:bottom w:w="20" w:type="dxa"/>
              <w:right w:w="20" w:type="dxa"/>
            </w:tcMar>
            <w:vAlign w:val="center"/>
          </w:tcPr>
          <w:p w14:paraId="4F9C5DEF" w14:textId="77777777" w:rsidR="00DD3248" w:rsidRPr="009E0381" w:rsidRDefault="00DD3248" w:rsidP="00DD3248">
            <w:pPr>
              <w:pStyle w:val="movimento"/>
              <w:rPr>
                <w:color w:val="002060"/>
              </w:rPr>
            </w:pPr>
            <w:r w:rsidRPr="009E0381">
              <w:rPr>
                <w:color w:val="002060"/>
              </w:rPr>
              <w:t>PETROLATI MARCO</w:t>
            </w:r>
          </w:p>
        </w:tc>
        <w:tc>
          <w:tcPr>
            <w:tcW w:w="2200" w:type="dxa"/>
            <w:tcMar>
              <w:top w:w="20" w:type="dxa"/>
              <w:left w:w="20" w:type="dxa"/>
              <w:bottom w:w="20" w:type="dxa"/>
              <w:right w:w="20" w:type="dxa"/>
            </w:tcMar>
            <w:vAlign w:val="center"/>
          </w:tcPr>
          <w:p w14:paraId="3CCC75B0" w14:textId="77777777" w:rsidR="00DD3248" w:rsidRPr="009E0381" w:rsidRDefault="00DD3248" w:rsidP="00DD3248">
            <w:pPr>
              <w:pStyle w:val="movimento2"/>
              <w:rPr>
                <w:color w:val="002060"/>
              </w:rPr>
            </w:pPr>
            <w:r w:rsidRPr="009E0381">
              <w:rPr>
                <w:color w:val="002060"/>
              </w:rPr>
              <w:t xml:space="preserve">(AUDAX 1970 S.ANGELO) </w:t>
            </w:r>
          </w:p>
        </w:tc>
        <w:tc>
          <w:tcPr>
            <w:tcW w:w="800" w:type="dxa"/>
            <w:tcMar>
              <w:top w:w="20" w:type="dxa"/>
              <w:left w:w="20" w:type="dxa"/>
              <w:bottom w:w="20" w:type="dxa"/>
              <w:right w:w="20" w:type="dxa"/>
            </w:tcMar>
            <w:vAlign w:val="center"/>
          </w:tcPr>
          <w:p w14:paraId="0ACBAEF1"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3030A66" w14:textId="77777777" w:rsidR="00DD3248" w:rsidRPr="009E0381" w:rsidRDefault="00DD3248" w:rsidP="00DD3248">
            <w:pPr>
              <w:pStyle w:val="movimento"/>
              <w:rPr>
                <w:color w:val="002060"/>
              </w:rPr>
            </w:pPr>
            <w:r w:rsidRPr="009E0381">
              <w:rPr>
                <w:color w:val="002060"/>
              </w:rPr>
              <w:t>MANDOLINI EDOARDO</w:t>
            </w:r>
          </w:p>
        </w:tc>
        <w:tc>
          <w:tcPr>
            <w:tcW w:w="2200" w:type="dxa"/>
            <w:tcMar>
              <w:top w:w="20" w:type="dxa"/>
              <w:left w:w="20" w:type="dxa"/>
              <w:bottom w:w="20" w:type="dxa"/>
              <w:right w:w="20" w:type="dxa"/>
            </w:tcMar>
            <w:vAlign w:val="center"/>
          </w:tcPr>
          <w:p w14:paraId="66B2C365" w14:textId="77777777" w:rsidR="00DD3248" w:rsidRPr="009E0381" w:rsidRDefault="00DD3248" w:rsidP="00DD3248">
            <w:pPr>
              <w:pStyle w:val="movimento2"/>
              <w:rPr>
                <w:color w:val="002060"/>
              </w:rPr>
            </w:pPr>
            <w:r w:rsidRPr="009E0381">
              <w:rPr>
                <w:color w:val="002060"/>
              </w:rPr>
              <w:t xml:space="preserve">(AVENALE) </w:t>
            </w:r>
          </w:p>
        </w:tc>
      </w:tr>
      <w:tr w:rsidR="00DD3248" w:rsidRPr="009E0381" w14:paraId="3A445440" w14:textId="77777777" w:rsidTr="00DD3248">
        <w:trPr>
          <w:divId w:val="527259509"/>
        </w:trPr>
        <w:tc>
          <w:tcPr>
            <w:tcW w:w="2200" w:type="dxa"/>
            <w:tcMar>
              <w:top w:w="20" w:type="dxa"/>
              <w:left w:w="20" w:type="dxa"/>
              <w:bottom w:w="20" w:type="dxa"/>
              <w:right w:w="20" w:type="dxa"/>
            </w:tcMar>
            <w:vAlign w:val="center"/>
          </w:tcPr>
          <w:p w14:paraId="35E8EFDD" w14:textId="77777777" w:rsidR="00DD3248" w:rsidRPr="009E0381" w:rsidRDefault="00DD3248" w:rsidP="00DD3248">
            <w:pPr>
              <w:pStyle w:val="movimento"/>
              <w:rPr>
                <w:color w:val="002060"/>
              </w:rPr>
            </w:pPr>
            <w:r w:rsidRPr="009E0381">
              <w:rPr>
                <w:color w:val="002060"/>
              </w:rPr>
              <w:t>FICCADENTI DANIEL CLAUDIO</w:t>
            </w:r>
          </w:p>
        </w:tc>
        <w:tc>
          <w:tcPr>
            <w:tcW w:w="2200" w:type="dxa"/>
            <w:tcMar>
              <w:top w:w="20" w:type="dxa"/>
              <w:left w:w="20" w:type="dxa"/>
              <w:bottom w:w="20" w:type="dxa"/>
              <w:right w:w="20" w:type="dxa"/>
            </w:tcMar>
            <w:vAlign w:val="center"/>
          </w:tcPr>
          <w:p w14:paraId="4446B818" w14:textId="77777777" w:rsidR="00DD3248" w:rsidRPr="009E0381" w:rsidRDefault="00DD3248" w:rsidP="00DD3248">
            <w:pPr>
              <w:pStyle w:val="movimento2"/>
              <w:rPr>
                <w:color w:val="002060"/>
              </w:rPr>
            </w:pPr>
            <w:r w:rsidRPr="009E0381">
              <w:rPr>
                <w:color w:val="002060"/>
              </w:rPr>
              <w:t xml:space="preserve">(BOCASTRUM UNITED) </w:t>
            </w:r>
          </w:p>
        </w:tc>
        <w:tc>
          <w:tcPr>
            <w:tcW w:w="800" w:type="dxa"/>
            <w:tcMar>
              <w:top w:w="20" w:type="dxa"/>
              <w:left w:w="20" w:type="dxa"/>
              <w:bottom w:w="20" w:type="dxa"/>
              <w:right w:w="20" w:type="dxa"/>
            </w:tcMar>
            <w:vAlign w:val="center"/>
          </w:tcPr>
          <w:p w14:paraId="68113D25"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86398C4" w14:textId="77777777" w:rsidR="00DD3248" w:rsidRPr="009E0381" w:rsidRDefault="00DD3248" w:rsidP="00DD3248">
            <w:pPr>
              <w:pStyle w:val="movimento"/>
              <w:rPr>
                <w:color w:val="002060"/>
              </w:rPr>
            </w:pPr>
            <w:r w:rsidRPr="009E0381">
              <w:rPr>
                <w:color w:val="002060"/>
              </w:rPr>
              <w:t>AMATUCCI DAVIDE</w:t>
            </w:r>
          </w:p>
        </w:tc>
        <w:tc>
          <w:tcPr>
            <w:tcW w:w="2200" w:type="dxa"/>
            <w:tcMar>
              <w:top w:w="20" w:type="dxa"/>
              <w:left w:w="20" w:type="dxa"/>
              <w:bottom w:w="20" w:type="dxa"/>
              <w:right w:w="20" w:type="dxa"/>
            </w:tcMar>
            <w:vAlign w:val="center"/>
          </w:tcPr>
          <w:p w14:paraId="1FE89FBA" w14:textId="77777777" w:rsidR="00DD3248" w:rsidRPr="009E0381" w:rsidRDefault="00DD3248" w:rsidP="00DD3248">
            <w:pPr>
              <w:pStyle w:val="movimento2"/>
              <w:rPr>
                <w:color w:val="002060"/>
              </w:rPr>
            </w:pPr>
            <w:r w:rsidRPr="009E0381">
              <w:rPr>
                <w:color w:val="002060"/>
              </w:rPr>
              <w:t xml:space="preserve">(CSI STELLA A.S.D.) </w:t>
            </w:r>
          </w:p>
        </w:tc>
      </w:tr>
      <w:tr w:rsidR="00DD3248" w:rsidRPr="009E0381" w14:paraId="1CB32BDD" w14:textId="77777777" w:rsidTr="00DD3248">
        <w:trPr>
          <w:divId w:val="527259509"/>
        </w:trPr>
        <w:tc>
          <w:tcPr>
            <w:tcW w:w="2200" w:type="dxa"/>
            <w:tcMar>
              <w:top w:w="20" w:type="dxa"/>
              <w:left w:w="20" w:type="dxa"/>
              <w:bottom w:w="20" w:type="dxa"/>
              <w:right w:w="20" w:type="dxa"/>
            </w:tcMar>
            <w:vAlign w:val="center"/>
          </w:tcPr>
          <w:p w14:paraId="6A60DF22" w14:textId="77777777" w:rsidR="00DD3248" w:rsidRPr="009E0381" w:rsidRDefault="00DD3248" w:rsidP="00DD3248">
            <w:pPr>
              <w:pStyle w:val="movimento"/>
              <w:rPr>
                <w:color w:val="002060"/>
              </w:rPr>
            </w:pPr>
            <w:r w:rsidRPr="009E0381">
              <w:rPr>
                <w:color w:val="002060"/>
              </w:rPr>
              <w:t>PACIONI PAOLO</w:t>
            </w:r>
          </w:p>
        </w:tc>
        <w:tc>
          <w:tcPr>
            <w:tcW w:w="2200" w:type="dxa"/>
            <w:tcMar>
              <w:top w:w="20" w:type="dxa"/>
              <w:left w:w="20" w:type="dxa"/>
              <w:bottom w:w="20" w:type="dxa"/>
              <w:right w:w="20" w:type="dxa"/>
            </w:tcMar>
            <w:vAlign w:val="center"/>
          </w:tcPr>
          <w:p w14:paraId="215D0AEC" w14:textId="77777777" w:rsidR="00DD3248" w:rsidRPr="009E0381" w:rsidRDefault="00DD3248" w:rsidP="00DD3248">
            <w:pPr>
              <w:pStyle w:val="movimento2"/>
              <w:rPr>
                <w:color w:val="002060"/>
              </w:rPr>
            </w:pPr>
            <w:r w:rsidRPr="009E0381">
              <w:rPr>
                <w:color w:val="002060"/>
              </w:rPr>
              <w:t xml:space="preserve">(FUTSAL FERMO S.C.) </w:t>
            </w:r>
          </w:p>
        </w:tc>
        <w:tc>
          <w:tcPr>
            <w:tcW w:w="800" w:type="dxa"/>
            <w:tcMar>
              <w:top w:w="20" w:type="dxa"/>
              <w:left w:w="20" w:type="dxa"/>
              <w:bottom w:w="20" w:type="dxa"/>
              <w:right w:w="20" w:type="dxa"/>
            </w:tcMar>
            <w:vAlign w:val="center"/>
          </w:tcPr>
          <w:p w14:paraId="0978C4F9"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92931A3" w14:textId="77777777" w:rsidR="00DD3248" w:rsidRPr="009E0381" w:rsidRDefault="00DD3248" w:rsidP="00DD3248">
            <w:pPr>
              <w:pStyle w:val="movimento"/>
              <w:rPr>
                <w:color w:val="002060"/>
              </w:rPr>
            </w:pPr>
            <w:r w:rsidRPr="009E0381">
              <w:rPr>
                <w:color w:val="002060"/>
              </w:rPr>
              <w:t>ROSSI MAURO</w:t>
            </w:r>
          </w:p>
        </w:tc>
        <w:tc>
          <w:tcPr>
            <w:tcW w:w="2200" w:type="dxa"/>
            <w:tcMar>
              <w:top w:w="20" w:type="dxa"/>
              <w:left w:w="20" w:type="dxa"/>
              <w:bottom w:w="20" w:type="dxa"/>
              <w:right w:w="20" w:type="dxa"/>
            </w:tcMar>
            <w:vAlign w:val="center"/>
          </w:tcPr>
          <w:p w14:paraId="3C62285C" w14:textId="77777777" w:rsidR="00DD3248" w:rsidRPr="009E0381" w:rsidRDefault="00DD3248" w:rsidP="00DD3248">
            <w:pPr>
              <w:pStyle w:val="movimento2"/>
              <w:rPr>
                <w:color w:val="002060"/>
              </w:rPr>
            </w:pPr>
            <w:r w:rsidRPr="009E0381">
              <w:rPr>
                <w:color w:val="002060"/>
              </w:rPr>
              <w:t xml:space="preserve">(FUTSAL SILENZI) </w:t>
            </w:r>
          </w:p>
        </w:tc>
      </w:tr>
      <w:tr w:rsidR="00DD3248" w:rsidRPr="009E0381" w14:paraId="42EDB306" w14:textId="77777777" w:rsidTr="00DD3248">
        <w:trPr>
          <w:divId w:val="527259509"/>
        </w:trPr>
        <w:tc>
          <w:tcPr>
            <w:tcW w:w="2200" w:type="dxa"/>
            <w:tcMar>
              <w:top w:w="20" w:type="dxa"/>
              <w:left w:w="20" w:type="dxa"/>
              <w:bottom w:w="20" w:type="dxa"/>
              <w:right w:w="20" w:type="dxa"/>
            </w:tcMar>
            <w:vAlign w:val="center"/>
          </w:tcPr>
          <w:p w14:paraId="20A679FB" w14:textId="77777777" w:rsidR="00DD3248" w:rsidRPr="009E0381" w:rsidRDefault="00DD3248" w:rsidP="00DD3248">
            <w:pPr>
              <w:pStyle w:val="movimento"/>
              <w:rPr>
                <w:color w:val="002060"/>
              </w:rPr>
            </w:pPr>
            <w:r w:rsidRPr="009E0381">
              <w:rPr>
                <w:color w:val="002060"/>
              </w:rPr>
              <w:t>CARNEVALI GABRIELE</w:t>
            </w:r>
          </w:p>
        </w:tc>
        <w:tc>
          <w:tcPr>
            <w:tcW w:w="2200" w:type="dxa"/>
            <w:tcMar>
              <w:top w:w="20" w:type="dxa"/>
              <w:left w:w="20" w:type="dxa"/>
              <w:bottom w:w="20" w:type="dxa"/>
              <w:right w:w="20" w:type="dxa"/>
            </w:tcMar>
            <w:vAlign w:val="center"/>
          </w:tcPr>
          <w:p w14:paraId="2DA24A9B" w14:textId="77777777" w:rsidR="00DD3248" w:rsidRPr="009E0381" w:rsidRDefault="00DD3248" w:rsidP="00DD3248">
            <w:pPr>
              <w:pStyle w:val="movimento2"/>
              <w:rPr>
                <w:color w:val="002060"/>
              </w:rPr>
            </w:pPr>
            <w:r w:rsidRPr="009E0381">
              <w:rPr>
                <w:color w:val="002060"/>
              </w:rPr>
              <w:t xml:space="preserve">(REAL FABRIANO) </w:t>
            </w:r>
          </w:p>
        </w:tc>
        <w:tc>
          <w:tcPr>
            <w:tcW w:w="800" w:type="dxa"/>
            <w:tcMar>
              <w:top w:w="20" w:type="dxa"/>
              <w:left w:w="20" w:type="dxa"/>
              <w:bottom w:w="20" w:type="dxa"/>
              <w:right w:w="20" w:type="dxa"/>
            </w:tcMar>
            <w:vAlign w:val="center"/>
          </w:tcPr>
          <w:p w14:paraId="4614ED88"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BE9505A" w14:textId="77777777" w:rsidR="00DD3248" w:rsidRPr="009E0381" w:rsidRDefault="00DD3248" w:rsidP="00DD3248">
            <w:pPr>
              <w:pStyle w:val="movimento"/>
              <w:rPr>
                <w:color w:val="002060"/>
              </w:rPr>
            </w:pPr>
            <w:r w:rsidRPr="009E0381">
              <w:rPr>
                <w:color w:val="002060"/>
              </w:rPr>
              <w:t>DRIDI MOHAMED ANIS</w:t>
            </w:r>
          </w:p>
        </w:tc>
        <w:tc>
          <w:tcPr>
            <w:tcW w:w="2200" w:type="dxa"/>
            <w:tcMar>
              <w:top w:w="20" w:type="dxa"/>
              <w:left w:w="20" w:type="dxa"/>
              <w:bottom w:w="20" w:type="dxa"/>
              <w:right w:w="20" w:type="dxa"/>
            </w:tcMar>
            <w:vAlign w:val="center"/>
          </w:tcPr>
          <w:p w14:paraId="30BC4D49" w14:textId="77777777" w:rsidR="00DD3248" w:rsidRPr="009E0381" w:rsidRDefault="00DD3248" w:rsidP="00DD3248">
            <w:pPr>
              <w:pStyle w:val="movimento2"/>
              <w:rPr>
                <w:color w:val="002060"/>
              </w:rPr>
            </w:pPr>
            <w:r w:rsidRPr="009E0381">
              <w:rPr>
                <w:color w:val="002060"/>
              </w:rPr>
              <w:t xml:space="preserve">(VALLEFOGLIA C5) </w:t>
            </w:r>
          </w:p>
        </w:tc>
      </w:tr>
    </w:tbl>
    <w:p w14:paraId="33F9CE4A" w14:textId="77777777" w:rsidR="00DD3248" w:rsidRPr="009E0381" w:rsidRDefault="00DD3248" w:rsidP="00DD3248">
      <w:pPr>
        <w:pStyle w:val="titolo20"/>
        <w:divId w:val="527259509"/>
        <w:rPr>
          <w:color w:val="002060"/>
        </w:rPr>
      </w:pPr>
      <w:r w:rsidRPr="009E0381">
        <w:rPr>
          <w:color w:val="002060"/>
        </w:rPr>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23A7D7B0" w14:textId="77777777" w:rsidTr="00DD3248">
        <w:trPr>
          <w:divId w:val="527259509"/>
        </w:trPr>
        <w:tc>
          <w:tcPr>
            <w:tcW w:w="2200" w:type="dxa"/>
            <w:tcMar>
              <w:top w:w="20" w:type="dxa"/>
              <w:left w:w="20" w:type="dxa"/>
              <w:bottom w:w="20" w:type="dxa"/>
              <w:right w:w="20" w:type="dxa"/>
            </w:tcMar>
            <w:vAlign w:val="center"/>
          </w:tcPr>
          <w:p w14:paraId="116BAFF2" w14:textId="77777777" w:rsidR="00DD3248" w:rsidRPr="009E0381" w:rsidRDefault="00DD3248" w:rsidP="00DD3248">
            <w:pPr>
              <w:pStyle w:val="movimento"/>
              <w:rPr>
                <w:color w:val="002060"/>
              </w:rPr>
            </w:pPr>
            <w:r w:rsidRPr="009E0381">
              <w:rPr>
                <w:color w:val="002060"/>
              </w:rPr>
              <w:t>LIKA STIVI</w:t>
            </w:r>
          </w:p>
        </w:tc>
        <w:tc>
          <w:tcPr>
            <w:tcW w:w="2200" w:type="dxa"/>
            <w:tcMar>
              <w:top w:w="20" w:type="dxa"/>
              <w:left w:w="20" w:type="dxa"/>
              <w:bottom w:w="20" w:type="dxa"/>
              <w:right w:w="20" w:type="dxa"/>
            </w:tcMar>
            <w:vAlign w:val="center"/>
          </w:tcPr>
          <w:p w14:paraId="6B49A031" w14:textId="77777777" w:rsidR="00DD3248" w:rsidRPr="009E0381" w:rsidRDefault="00DD3248" w:rsidP="00DD3248">
            <w:pPr>
              <w:pStyle w:val="movimento2"/>
              <w:rPr>
                <w:color w:val="002060"/>
              </w:rPr>
            </w:pPr>
            <w:r w:rsidRPr="009E0381">
              <w:rPr>
                <w:color w:val="002060"/>
              </w:rPr>
              <w:t xml:space="preserve">(SENIGALLIA CALCIO) </w:t>
            </w:r>
          </w:p>
        </w:tc>
        <w:tc>
          <w:tcPr>
            <w:tcW w:w="800" w:type="dxa"/>
            <w:tcMar>
              <w:top w:w="20" w:type="dxa"/>
              <w:left w:w="20" w:type="dxa"/>
              <w:bottom w:w="20" w:type="dxa"/>
              <w:right w:w="20" w:type="dxa"/>
            </w:tcMar>
            <w:vAlign w:val="center"/>
          </w:tcPr>
          <w:p w14:paraId="02936A5F"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C6467A5"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2E91A6E" w14:textId="77777777" w:rsidR="00DD3248" w:rsidRPr="009E0381" w:rsidRDefault="00DD3248" w:rsidP="00DD3248">
            <w:pPr>
              <w:pStyle w:val="movimento2"/>
              <w:rPr>
                <w:color w:val="002060"/>
              </w:rPr>
            </w:pPr>
            <w:r w:rsidRPr="009E0381">
              <w:rPr>
                <w:color w:val="002060"/>
              </w:rPr>
              <w:t> </w:t>
            </w:r>
          </w:p>
        </w:tc>
      </w:tr>
    </w:tbl>
    <w:p w14:paraId="790A39B9" w14:textId="77777777" w:rsidR="00DD3248" w:rsidRPr="009E0381" w:rsidRDefault="00DD3248" w:rsidP="00DD3248">
      <w:pPr>
        <w:pStyle w:val="titolo20"/>
        <w:divId w:val="527259509"/>
        <w:rPr>
          <w:color w:val="002060"/>
        </w:rPr>
      </w:pPr>
      <w:r w:rsidRPr="009E0381">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7877DF49" w14:textId="77777777" w:rsidTr="00DD3248">
        <w:trPr>
          <w:divId w:val="527259509"/>
        </w:trPr>
        <w:tc>
          <w:tcPr>
            <w:tcW w:w="2200" w:type="dxa"/>
            <w:tcMar>
              <w:top w:w="20" w:type="dxa"/>
              <w:left w:w="20" w:type="dxa"/>
              <w:bottom w:w="20" w:type="dxa"/>
              <w:right w:w="20" w:type="dxa"/>
            </w:tcMar>
            <w:vAlign w:val="center"/>
          </w:tcPr>
          <w:p w14:paraId="185576A7" w14:textId="77777777" w:rsidR="00DD3248" w:rsidRPr="009E0381" w:rsidRDefault="00DD3248" w:rsidP="00DD3248">
            <w:pPr>
              <w:pStyle w:val="movimento"/>
              <w:rPr>
                <w:color w:val="002060"/>
              </w:rPr>
            </w:pPr>
            <w:r w:rsidRPr="009E0381">
              <w:rPr>
                <w:color w:val="002060"/>
              </w:rPr>
              <w:t>LERRO DAVIDE</w:t>
            </w:r>
          </w:p>
        </w:tc>
        <w:tc>
          <w:tcPr>
            <w:tcW w:w="2200" w:type="dxa"/>
            <w:tcMar>
              <w:top w:w="20" w:type="dxa"/>
              <w:left w:w="20" w:type="dxa"/>
              <w:bottom w:w="20" w:type="dxa"/>
              <w:right w:w="20" w:type="dxa"/>
            </w:tcMar>
            <w:vAlign w:val="center"/>
          </w:tcPr>
          <w:p w14:paraId="21B5B5AB" w14:textId="77777777" w:rsidR="00DD3248" w:rsidRPr="009E0381" w:rsidRDefault="00DD3248" w:rsidP="00DD3248">
            <w:pPr>
              <w:pStyle w:val="movimento2"/>
              <w:rPr>
                <w:color w:val="002060"/>
              </w:rPr>
            </w:pPr>
            <w:r w:rsidRPr="009E0381">
              <w:rPr>
                <w:color w:val="002060"/>
              </w:rPr>
              <w:t xml:space="preserve">(ACLI VILLA MUSONE) </w:t>
            </w:r>
          </w:p>
        </w:tc>
        <w:tc>
          <w:tcPr>
            <w:tcW w:w="800" w:type="dxa"/>
            <w:tcMar>
              <w:top w:w="20" w:type="dxa"/>
              <w:left w:w="20" w:type="dxa"/>
              <w:bottom w:w="20" w:type="dxa"/>
              <w:right w:w="20" w:type="dxa"/>
            </w:tcMar>
            <w:vAlign w:val="center"/>
          </w:tcPr>
          <w:p w14:paraId="53072228"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3B64BD8"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3888C37" w14:textId="77777777" w:rsidR="00DD3248" w:rsidRPr="009E0381" w:rsidRDefault="00DD3248" w:rsidP="00DD3248">
            <w:pPr>
              <w:pStyle w:val="movimento2"/>
              <w:rPr>
                <w:color w:val="002060"/>
              </w:rPr>
            </w:pPr>
            <w:r w:rsidRPr="009E0381">
              <w:rPr>
                <w:color w:val="002060"/>
              </w:rPr>
              <w:t> </w:t>
            </w:r>
          </w:p>
        </w:tc>
      </w:tr>
    </w:tbl>
    <w:p w14:paraId="29BDF466" w14:textId="77777777" w:rsidR="00DD3248" w:rsidRPr="009E0381" w:rsidRDefault="00DD3248" w:rsidP="00DD3248">
      <w:pPr>
        <w:pStyle w:val="titolo20"/>
        <w:divId w:val="527259509"/>
        <w:rPr>
          <w:color w:val="002060"/>
        </w:rPr>
      </w:pPr>
      <w:r w:rsidRPr="009E038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7AD6871B" w14:textId="77777777" w:rsidTr="00DD3248">
        <w:trPr>
          <w:divId w:val="527259509"/>
        </w:trPr>
        <w:tc>
          <w:tcPr>
            <w:tcW w:w="2200" w:type="dxa"/>
            <w:tcMar>
              <w:top w:w="20" w:type="dxa"/>
              <w:left w:w="20" w:type="dxa"/>
              <w:bottom w:w="20" w:type="dxa"/>
              <w:right w:w="20" w:type="dxa"/>
            </w:tcMar>
            <w:vAlign w:val="center"/>
          </w:tcPr>
          <w:p w14:paraId="7755B0B6" w14:textId="77777777" w:rsidR="00DD3248" w:rsidRPr="009E0381" w:rsidRDefault="00DD3248" w:rsidP="00DD3248">
            <w:pPr>
              <w:pStyle w:val="movimento"/>
              <w:rPr>
                <w:color w:val="002060"/>
              </w:rPr>
            </w:pPr>
            <w:r w:rsidRPr="009E0381">
              <w:rPr>
                <w:color w:val="002060"/>
              </w:rPr>
              <w:t>CIRILLO LUIGIANGELO</w:t>
            </w:r>
          </w:p>
        </w:tc>
        <w:tc>
          <w:tcPr>
            <w:tcW w:w="2200" w:type="dxa"/>
            <w:tcMar>
              <w:top w:w="20" w:type="dxa"/>
              <w:left w:w="20" w:type="dxa"/>
              <w:bottom w:w="20" w:type="dxa"/>
              <w:right w:w="20" w:type="dxa"/>
            </w:tcMar>
            <w:vAlign w:val="center"/>
          </w:tcPr>
          <w:p w14:paraId="2D693725" w14:textId="77777777" w:rsidR="00DD3248" w:rsidRPr="009E0381" w:rsidRDefault="00DD3248" w:rsidP="00DD3248">
            <w:pPr>
              <w:pStyle w:val="movimento2"/>
              <w:rPr>
                <w:color w:val="002060"/>
              </w:rPr>
            </w:pPr>
            <w:r w:rsidRPr="009E0381">
              <w:rPr>
                <w:color w:val="002060"/>
              </w:rPr>
              <w:t xml:space="preserve">(AMICI DEL CENTROSOCIO SP.) </w:t>
            </w:r>
          </w:p>
        </w:tc>
        <w:tc>
          <w:tcPr>
            <w:tcW w:w="800" w:type="dxa"/>
            <w:tcMar>
              <w:top w:w="20" w:type="dxa"/>
              <w:left w:w="20" w:type="dxa"/>
              <w:bottom w:w="20" w:type="dxa"/>
              <w:right w:w="20" w:type="dxa"/>
            </w:tcMar>
            <w:vAlign w:val="center"/>
          </w:tcPr>
          <w:p w14:paraId="38755830"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08C509CD" w14:textId="77777777" w:rsidR="00DD3248" w:rsidRPr="009E0381" w:rsidRDefault="00DD3248" w:rsidP="00DD3248">
            <w:pPr>
              <w:pStyle w:val="movimento"/>
              <w:rPr>
                <w:color w:val="002060"/>
              </w:rPr>
            </w:pPr>
            <w:r w:rsidRPr="009E0381">
              <w:rPr>
                <w:color w:val="002060"/>
              </w:rPr>
              <w:t>FULIGNI PIERPAOLO</w:t>
            </w:r>
          </w:p>
        </w:tc>
        <w:tc>
          <w:tcPr>
            <w:tcW w:w="2200" w:type="dxa"/>
            <w:tcMar>
              <w:top w:w="20" w:type="dxa"/>
              <w:left w:w="20" w:type="dxa"/>
              <w:bottom w:w="20" w:type="dxa"/>
              <w:right w:w="20" w:type="dxa"/>
            </w:tcMar>
            <w:vAlign w:val="center"/>
          </w:tcPr>
          <w:p w14:paraId="0A15A138" w14:textId="77777777" w:rsidR="00DD3248" w:rsidRPr="009E0381" w:rsidRDefault="00DD3248" w:rsidP="00DD3248">
            <w:pPr>
              <w:pStyle w:val="movimento2"/>
              <w:rPr>
                <w:color w:val="002060"/>
              </w:rPr>
            </w:pPr>
            <w:r w:rsidRPr="009E0381">
              <w:rPr>
                <w:color w:val="002060"/>
              </w:rPr>
              <w:t xml:space="preserve">(AMICI DEL CENTROSOCIO SP.) </w:t>
            </w:r>
          </w:p>
        </w:tc>
      </w:tr>
      <w:tr w:rsidR="00DD3248" w:rsidRPr="009E0381" w14:paraId="3B09C82E" w14:textId="77777777" w:rsidTr="00DD3248">
        <w:trPr>
          <w:divId w:val="527259509"/>
        </w:trPr>
        <w:tc>
          <w:tcPr>
            <w:tcW w:w="2200" w:type="dxa"/>
            <w:tcMar>
              <w:top w:w="20" w:type="dxa"/>
              <w:left w:w="20" w:type="dxa"/>
              <w:bottom w:w="20" w:type="dxa"/>
              <w:right w:w="20" w:type="dxa"/>
            </w:tcMar>
            <w:vAlign w:val="center"/>
          </w:tcPr>
          <w:p w14:paraId="130A05A1" w14:textId="77777777" w:rsidR="00DD3248" w:rsidRPr="009E0381" w:rsidRDefault="00DD3248" w:rsidP="00DD3248">
            <w:pPr>
              <w:pStyle w:val="movimento"/>
              <w:rPr>
                <w:color w:val="002060"/>
              </w:rPr>
            </w:pPr>
            <w:r w:rsidRPr="009E0381">
              <w:rPr>
                <w:color w:val="002060"/>
              </w:rPr>
              <w:t>LUCCHETTI MICHELE</w:t>
            </w:r>
          </w:p>
        </w:tc>
        <w:tc>
          <w:tcPr>
            <w:tcW w:w="2200" w:type="dxa"/>
            <w:tcMar>
              <w:top w:w="20" w:type="dxa"/>
              <w:left w:w="20" w:type="dxa"/>
              <w:bottom w:w="20" w:type="dxa"/>
              <w:right w:w="20" w:type="dxa"/>
            </w:tcMar>
            <w:vAlign w:val="center"/>
          </w:tcPr>
          <w:p w14:paraId="0286BDD8" w14:textId="77777777" w:rsidR="00DD3248" w:rsidRPr="009E0381" w:rsidRDefault="00DD3248" w:rsidP="00DD3248">
            <w:pPr>
              <w:pStyle w:val="movimento2"/>
              <w:rPr>
                <w:color w:val="002060"/>
              </w:rPr>
            </w:pPr>
            <w:r w:rsidRPr="009E0381">
              <w:rPr>
                <w:color w:val="002060"/>
              </w:rPr>
              <w:t xml:space="preserve">(AMICI DEL CENTROSOCIO SP.) </w:t>
            </w:r>
          </w:p>
        </w:tc>
        <w:tc>
          <w:tcPr>
            <w:tcW w:w="800" w:type="dxa"/>
            <w:tcMar>
              <w:top w:w="20" w:type="dxa"/>
              <w:left w:w="20" w:type="dxa"/>
              <w:bottom w:w="20" w:type="dxa"/>
              <w:right w:w="20" w:type="dxa"/>
            </w:tcMar>
            <w:vAlign w:val="center"/>
          </w:tcPr>
          <w:p w14:paraId="062DBE78"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3F0C183" w14:textId="77777777" w:rsidR="00DD3248" w:rsidRPr="009E0381" w:rsidRDefault="00DD3248" w:rsidP="00DD3248">
            <w:pPr>
              <w:pStyle w:val="movimento"/>
              <w:rPr>
                <w:color w:val="002060"/>
              </w:rPr>
            </w:pPr>
            <w:r w:rsidRPr="009E0381">
              <w:rPr>
                <w:color w:val="002060"/>
              </w:rPr>
              <w:t>MARROCCHI RICCARDO</w:t>
            </w:r>
          </w:p>
        </w:tc>
        <w:tc>
          <w:tcPr>
            <w:tcW w:w="2200" w:type="dxa"/>
            <w:tcMar>
              <w:top w:w="20" w:type="dxa"/>
              <w:left w:w="20" w:type="dxa"/>
              <w:bottom w:w="20" w:type="dxa"/>
              <w:right w:w="20" w:type="dxa"/>
            </w:tcMar>
            <w:vAlign w:val="center"/>
          </w:tcPr>
          <w:p w14:paraId="663C86BC" w14:textId="77777777" w:rsidR="00DD3248" w:rsidRPr="009E0381" w:rsidRDefault="00DD3248" w:rsidP="00DD3248">
            <w:pPr>
              <w:pStyle w:val="movimento2"/>
              <w:rPr>
                <w:color w:val="002060"/>
              </w:rPr>
            </w:pPr>
            <w:r w:rsidRPr="009E0381">
              <w:rPr>
                <w:color w:val="002060"/>
              </w:rPr>
              <w:t xml:space="preserve">(AVENALE) </w:t>
            </w:r>
          </w:p>
        </w:tc>
      </w:tr>
      <w:tr w:rsidR="00DD3248" w:rsidRPr="009E0381" w14:paraId="2BEB789D" w14:textId="77777777" w:rsidTr="00DD3248">
        <w:trPr>
          <w:divId w:val="527259509"/>
        </w:trPr>
        <w:tc>
          <w:tcPr>
            <w:tcW w:w="2200" w:type="dxa"/>
            <w:tcMar>
              <w:top w:w="20" w:type="dxa"/>
              <w:left w:w="20" w:type="dxa"/>
              <w:bottom w:w="20" w:type="dxa"/>
              <w:right w:w="20" w:type="dxa"/>
            </w:tcMar>
            <w:vAlign w:val="center"/>
          </w:tcPr>
          <w:p w14:paraId="015161D5" w14:textId="77777777" w:rsidR="00DD3248" w:rsidRPr="009E0381" w:rsidRDefault="00DD3248" w:rsidP="00DD3248">
            <w:pPr>
              <w:pStyle w:val="movimento"/>
              <w:rPr>
                <w:color w:val="002060"/>
              </w:rPr>
            </w:pPr>
            <w:r w:rsidRPr="009E0381">
              <w:rPr>
                <w:color w:val="002060"/>
              </w:rPr>
              <w:t>DELGRANDE DOMENICO</w:t>
            </w:r>
          </w:p>
        </w:tc>
        <w:tc>
          <w:tcPr>
            <w:tcW w:w="2200" w:type="dxa"/>
            <w:tcMar>
              <w:top w:w="20" w:type="dxa"/>
              <w:left w:w="20" w:type="dxa"/>
              <w:bottom w:w="20" w:type="dxa"/>
              <w:right w:w="20" w:type="dxa"/>
            </w:tcMar>
            <w:vAlign w:val="center"/>
          </w:tcPr>
          <w:p w14:paraId="2A22E90B" w14:textId="77777777" w:rsidR="00DD3248" w:rsidRPr="009E0381" w:rsidRDefault="00DD3248" w:rsidP="00DD3248">
            <w:pPr>
              <w:pStyle w:val="movimento2"/>
              <w:rPr>
                <w:color w:val="002060"/>
              </w:rPr>
            </w:pPr>
            <w:r w:rsidRPr="009E0381">
              <w:rPr>
                <w:color w:val="002060"/>
              </w:rPr>
              <w:t xml:space="preserve">(BOCASTRUM UNITED) </w:t>
            </w:r>
          </w:p>
        </w:tc>
        <w:tc>
          <w:tcPr>
            <w:tcW w:w="800" w:type="dxa"/>
            <w:tcMar>
              <w:top w:w="20" w:type="dxa"/>
              <w:left w:w="20" w:type="dxa"/>
              <w:bottom w:w="20" w:type="dxa"/>
              <w:right w:w="20" w:type="dxa"/>
            </w:tcMar>
            <w:vAlign w:val="center"/>
          </w:tcPr>
          <w:p w14:paraId="18531B79"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751B315" w14:textId="77777777" w:rsidR="00DD3248" w:rsidRPr="009E0381" w:rsidRDefault="00DD3248" w:rsidP="00DD3248">
            <w:pPr>
              <w:pStyle w:val="movimento"/>
              <w:rPr>
                <w:color w:val="002060"/>
              </w:rPr>
            </w:pPr>
            <w:r w:rsidRPr="009E0381">
              <w:rPr>
                <w:color w:val="002060"/>
              </w:rPr>
              <w:t>CORVINI GIANLUCA</w:t>
            </w:r>
          </w:p>
        </w:tc>
        <w:tc>
          <w:tcPr>
            <w:tcW w:w="2200" w:type="dxa"/>
            <w:tcMar>
              <w:top w:w="20" w:type="dxa"/>
              <w:left w:w="20" w:type="dxa"/>
              <w:bottom w:w="20" w:type="dxa"/>
              <w:right w:w="20" w:type="dxa"/>
            </w:tcMar>
            <w:vAlign w:val="center"/>
          </w:tcPr>
          <w:p w14:paraId="244FFEB7" w14:textId="77777777" w:rsidR="00DD3248" w:rsidRPr="009E0381" w:rsidRDefault="00DD3248" w:rsidP="00DD3248">
            <w:pPr>
              <w:pStyle w:val="movimento2"/>
              <w:rPr>
                <w:color w:val="002060"/>
              </w:rPr>
            </w:pPr>
            <w:r w:rsidRPr="009E0381">
              <w:rPr>
                <w:color w:val="002060"/>
              </w:rPr>
              <w:t xml:space="preserve">(BORGOROSSO TOLENTINO) </w:t>
            </w:r>
          </w:p>
        </w:tc>
      </w:tr>
      <w:tr w:rsidR="00DD3248" w:rsidRPr="009E0381" w14:paraId="241EF3A2" w14:textId="77777777" w:rsidTr="00DD3248">
        <w:trPr>
          <w:divId w:val="527259509"/>
        </w:trPr>
        <w:tc>
          <w:tcPr>
            <w:tcW w:w="2200" w:type="dxa"/>
            <w:tcMar>
              <w:top w:w="20" w:type="dxa"/>
              <w:left w:w="20" w:type="dxa"/>
              <w:bottom w:w="20" w:type="dxa"/>
              <w:right w:w="20" w:type="dxa"/>
            </w:tcMar>
            <w:vAlign w:val="center"/>
          </w:tcPr>
          <w:p w14:paraId="037EF97A" w14:textId="77777777" w:rsidR="00DD3248" w:rsidRPr="009E0381" w:rsidRDefault="00DD3248" w:rsidP="00DD3248">
            <w:pPr>
              <w:pStyle w:val="movimento"/>
              <w:rPr>
                <w:color w:val="002060"/>
              </w:rPr>
            </w:pPr>
            <w:r w:rsidRPr="009E0381">
              <w:rPr>
                <w:color w:val="002060"/>
              </w:rPr>
              <w:t>MINCONE RAMON</w:t>
            </w:r>
          </w:p>
        </w:tc>
        <w:tc>
          <w:tcPr>
            <w:tcW w:w="2200" w:type="dxa"/>
            <w:tcMar>
              <w:top w:w="20" w:type="dxa"/>
              <w:left w:w="20" w:type="dxa"/>
              <w:bottom w:w="20" w:type="dxa"/>
              <w:right w:w="20" w:type="dxa"/>
            </w:tcMar>
            <w:vAlign w:val="center"/>
          </w:tcPr>
          <w:p w14:paraId="39357A03" w14:textId="77777777" w:rsidR="00DD3248" w:rsidRPr="009E0381" w:rsidRDefault="00DD3248" w:rsidP="00DD3248">
            <w:pPr>
              <w:pStyle w:val="movimento2"/>
              <w:rPr>
                <w:color w:val="002060"/>
              </w:rPr>
            </w:pPr>
            <w:r w:rsidRPr="009E0381">
              <w:rPr>
                <w:color w:val="002060"/>
              </w:rPr>
              <w:t xml:space="preserve">(C.U.S. MACERATA CALCIO A5) </w:t>
            </w:r>
          </w:p>
        </w:tc>
        <w:tc>
          <w:tcPr>
            <w:tcW w:w="800" w:type="dxa"/>
            <w:tcMar>
              <w:top w:w="20" w:type="dxa"/>
              <w:left w:w="20" w:type="dxa"/>
              <w:bottom w:w="20" w:type="dxa"/>
              <w:right w:w="20" w:type="dxa"/>
            </w:tcMar>
            <w:vAlign w:val="center"/>
          </w:tcPr>
          <w:p w14:paraId="5396A3E0"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5199999" w14:textId="77777777" w:rsidR="00DD3248" w:rsidRPr="009E0381" w:rsidRDefault="00DD3248" w:rsidP="00DD3248">
            <w:pPr>
              <w:pStyle w:val="movimento"/>
              <w:rPr>
                <w:color w:val="002060"/>
              </w:rPr>
            </w:pPr>
            <w:r w:rsidRPr="009E0381">
              <w:rPr>
                <w:color w:val="002060"/>
              </w:rPr>
              <w:t>BATTILANA ANDREA</w:t>
            </w:r>
          </w:p>
        </w:tc>
        <w:tc>
          <w:tcPr>
            <w:tcW w:w="2200" w:type="dxa"/>
            <w:tcMar>
              <w:top w:w="20" w:type="dxa"/>
              <w:left w:w="20" w:type="dxa"/>
              <w:bottom w:w="20" w:type="dxa"/>
              <w:right w:w="20" w:type="dxa"/>
            </w:tcMar>
            <w:vAlign w:val="center"/>
          </w:tcPr>
          <w:p w14:paraId="52265886" w14:textId="77777777" w:rsidR="00DD3248" w:rsidRPr="009E0381" w:rsidRDefault="00DD3248" w:rsidP="00DD3248">
            <w:pPr>
              <w:pStyle w:val="movimento2"/>
              <w:rPr>
                <w:color w:val="002060"/>
              </w:rPr>
            </w:pPr>
            <w:r w:rsidRPr="009E0381">
              <w:rPr>
                <w:color w:val="002060"/>
              </w:rPr>
              <w:t xml:space="preserve">(EAGLES PAGLIARE) </w:t>
            </w:r>
          </w:p>
        </w:tc>
      </w:tr>
      <w:tr w:rsidR="00DD3248" w:rsidRPr="009E0381" w14:paraId="1EB26028" w14:textId="77777777" w:rsidTr="00DD3248">
        <w:trPr>
          <w:divId w:val="527259509"/>
        </w:trPr>
        <w:tc>
          <w:tcPr>
            <w:tcW w:w="2200" w:type="dxa"/>
            <w:tcMar>
              <w:top w:w="20" w:type="dxa"/>
              <w:left w:w="20" w:type="dxa"/>
              <w:bottom w:w="20" w:type="dxa"/>
              <w:right w:w="20" w:type="dxa"/>
            </w:tcMar>
            <w:vAlign w:val="center"/>
          </w:tcPr>
          <w:p w14:paraId="5275575B" w14:textId="77777777" w:rsidR="00DD3248" w:rsidRPr="009E0381" w:rsidRDefault="00DD3248" w:rsidP="00DD3248">
            <w:pPr>
              <w:pStyle w:val="movimento"/>
              <w:rPr>
                <w:color w:val="002060"/>
              </w:rPr>
            </w:pPr>
            <w:r w:rsidRPr="009E0381">
              <w:rPr>
                <w:color w:val="002060"/>
              </w:rPr>
              <w:t>FILIACI SERGIO</w:t>
            </w:r>
          </w:p>
        </w:tc>
        <w:tc>
          <w:tcPr>
            <w:tcW w:w="2200" w:type="dxa"/>
            <w:tcMar>
              <w:top w:w="20" w:type="dxa"/>
              <w:left w:w="20" w:type="dxa"/>
              <w:bottom w:w="20" w:type="dxa"/>
              <w:right w:w="20" w:type="dxa"/>
            </w:tcMar>
            <w:vAlign w:val="center"/>
          </w:tcPr>
          <w:p w14:paraId="7AA51F2A" w14:textId="77777777" w:rsidR="00DD3248" w:rsidRPr="009E0381" w:rsidRDefault="00DD3248" w:rsidP="00DD3248">
            <w:pPr>
              <w:pStyle w:val="movimento2"/>
              <w:rPr>
                <w:color w:val="002060"/>
              </w:rPr>
            </w:pPr>
            <w:r w:rsidRPr="009E0381">
              <w:rPr>
                <w:color w:val="002060"/>
              </w:rPr>
              <w:t xml:space="preserve">(EAGLES PAGLIARE) </w:t>
            </w:r>
          </w:p>
        </w:tc>
        <w:tc>
          <w:tcPr>
            <w:tcW w:w="800" w:type="dxa"/>
            <w:tcMar>
              <w:top w:w="20" w:type="dxa"/>
              <w:left w:w="20" w:type="dxa"/>
              <w:bottom w:w="20" w:type="dxa"/>
              <w:right w:w="20" w:type="dxa"/>
            </w:tcMar>
            <w:vAlign w:val="center"/>
          </w:tcPr>
          <w:p w14:paraId="2BA977AF"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F613DEE" w14:textId="77777777" w:rsidR="00DD3248" w:rsidRPr="009E0381" w:rsidRDefault="00DD3248" w:rsidP="00DD3248">
            <w:pPr>
              <w:pStyle w:val="movimento"/>
              <w:rPr>
                <w:color w:val="002060"/>
              </w:rPr>
            </w:pPr>
            <w:r w:rsidRPr="009E0381">
              <w:rPr>
                <w:color w:val="002060"/>
              </w:rPr>
              <w:t>MINDOLI GIAMPIERO</w:t>
            </w:r>
          </w:p>
        </w:tc>
        <w:tc>
          <w:tcPr>
            <w:tcW w:w="2200" w:type="dxa"/>
            <w:tcMar>
              <w:top w:w="20" w:type="dxa"/>
              <w:left w:w="20" w:type="dxa"/>
              <w:bottom w:w="20" w:type="dxa"/>
              <w:right w:w="20" w:type="dxa"/>
            </w:tcMar>
            <w:vAlign w:val="center"/>
          </w:tcPr>
          <w:p w14:paraId="7091A6A1" w14:textId="77777777" w:rsidR="00DD3248" w:rsidRPr="009E0381" w:rsidRDefault="00DD3248" w:rsidP="00DD3248">
            <w:pPr>
              <w:pStyle w:val="movimento2"/>
              <w:rPr>
                <w:color w:val="002060"/>
              </w:rPr>
            </w:pPr>
            <w:r w:rsidRPr="009E0381">
              <w:rPr>
                <w:color w:val="002060"/>
              </w:rPr>
              <w:t xml:space="preserve">(FUTSAL D. E G.) </w:t>
            </w:r>
          </w:p>
        </w:tc>
      </w:tr>
      <w:tr w:rsidR="00DD3248" w:rsidRPr="009E0381" w14:paraId="35D14C79" w14:textId="77777777" w:rsidTr="00DD3248">
        <w:trPr>
          <w:divId w:val="527259509"/>
        </w:trPr>
        <w:tc>
          <w:tcPr>
            <w:tcW w:w="2200" w:type="dxa"/>
            <w:tcMar>
              <w:top w:w="20" w:type="dxa"/>
              <w:left w:w="20" w:type="dxa"/>
              <w:bottom w:w="20" w:type="dxa"/>
              <w:right w:w="20" w:type="dxa"/>
            </w:tcMar>
            <w:vAlign w:val="center"/>
          </w:tcPr>
          <w:p w14:paraId="3C1FA723" w14:textId="77777777" w:rsidR="00DD3248" w:rsidRPr="009E0381" w:rsidRDefault="00DD3248" w:rsidP="00DD3248">
            <w:pPr>
              <w:pStyle w:val="movimento"/>
              <w:rPr>
                <w:color w:val="002060"/>
              </w:rPr>
            </w:pPr>
            <w:r w:rsidRPr="009E0381">
              <w:rPr>
                <w:color w:val="002060"/>
              </w:rPr>
              <w:t>PIERASCENZI MATTEO</w:t>
            </w:r>
          </w:p>
        </w:tc>
        <w:tc>
          <w:tcPr>
            <w:tcW w:w="2200" w:type="dxa"/>
            <w:tcMar>
              <w:top w:w="20" w:type="dxa"/>
              <w:left w:w="20" w:type="dxa"/>
              <w:bottom w:w="20" w:type="dxa"/>
              <w:right w:w="20" w:type="dxa"/>
            </w:tcMar>
            <w:vAlign w:val="center"/>
          </w:tcPr>
          <w:p w14:paraId="255BC3EE" w14:textId="77777777" w:rsidR="00DD3248" w:rsidRPr="009E0381" w:rsidRDefault="00DD3248" w:rsidP="00DD3248">
            <w:pPr>
              <w:pStyle w:val="movimento2"/>
              <w:rPr>
                <w:color w:val="002060"/>
              </w:rPr>
            </w:pPr>
            <w:r w:rsidRPr="009E0381">
              <w:rPr>
                <w:color w:val="002060"/>
              </w:rPr>
              <w:t xml:space="preserve">(FUTSAL PRANDONE) </w:t>
            </w:r>
          </w:p>
        </w:tc>
        <w:tc>
          <w:tcPr>
            <w:tcW w:w="800" w:type="dxa"/>
            <w:tcMar>
              <w:top w:w="20" w:type="dxa"/>
              <w:left w:w="20" w:type="dxa"/>
              <w:bottom w:w="20" w:type="dxa"/>
              <w:right w:w="20" w:type="dxa"/>
            </w:tcMar>
            <w:vAlign w:val="center"/>
          </w:tcPr>
          <w:p w14:paraId="4C784F9C"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E92FED2" w14:textId="77777777" w:rsidR="00DD3248" w:rsidRPr="009E0381" w:rsidRDefault="00DD3248" w:rsidP="00DD3248">
            <w:pPr>
              <w:pStyle w:val="movimento"/>
              <w:rPr>
                <w:color w:val="002060"/>
              </w:rPr>
            </w:pPr>
            <w:r w:rsidRPr="009E0381">
              <w:rPr>
                <w:color w:val="002060"/>
              </w:rPr>
              <w:t>THAQI REXHEP</w:t>
            </w:r>
          </w:p>
        </w:tc>
        <w:tc>
          <w:tcPr>
            <w:tcW w:w="2200" w:type="dxa"/>
            <w:tcMar>
              <w:top w:w="20" w:type="dxa"/>
              <w:left w:w="20" w:type="dxa"/>
              <w:bottom w:w="20" w:type="dxa"/>
              <w:right w:w="20" w:type="dxa"/>
            </w:tcMar>
            <w:vAlign w:val="center"/>
          </w:tcPr>
          <w:p w14:paraId="28468E64" w14:textId="77777777" w:rsidR="00DD3248" w:rsidRPr="009E0381" w:rsidRDefault="00DD3248" w:rsidP="00DD3248">
            <w:pPr>
              <w:pStyle w:val="movimento2"/>
              <w:rPr>
                <w:color w:val="002060"/>
              </w:rPr>
            </w:pPr>
            <w:r w:rsidRPr="009E0381">
              <w:rPr>
                <w:color w:val="002060"/>
              </w:rPr>
              <w:t xml:space="preserve">(INVICTA FUTSAL MACERATA) </w:t>
            </w:r>
          </w:p>
        </w:tc>
      </w:tr>
      <w:tr w:rsidR="00DD3248" w:rsidRPr="009E0381" w14:paraId="2C37071D" w14:textId="77777777" w:rsidTr="00DD3248">
        <w:trPr>
          <w:divId w:val="527259509"/>
        </w:trPr>
        <w:tc>
          <w:tcPr>
            <w:tcW w:w="2200" w:type="dxa"/>
            <w:tcMar>
              <w:top w:w="20" w:type="dxa"/>
              <w:left w:w="20" w:type="dxa"/>
              <w:bottom w:w="20" w:type="dxa"/>
              <w:right w:w="20" w:type="dxa"/>
            </w:tcMar>
            <w:vAlign w:val="center"/>
          </w:tcPr>
          <w:p w14:paraId="396F9600" w14:textId="77777777" w:rsidR="00DD3248" w:rsidRPr="009E0381" w:rsidRDefault="00DD3248" w:rsidP="00DD3248">
            <w:pPr>
              <w:pStyle w:val="movimento"/>
              <w:rPr>
                <w:color w:val="002060"/>
              </w:rPr>
            </w:pPr>
            <w:r w:rsidRPr="009E0381">
              <w:rPr>
                <w:color w:val="002060"/>
              </w:rPr>
              <w:t>PROSPERI MARCO</w:t>
            </w:r>
          </w:p>
        </w:tc>
        <w:tc>
          <w:tcPr>
            <w:tcW w:w="2200" w:type="dxa"/>
            <w:tcMar>
              <w:top w:w="20" w:type="dxa"/>
              <w:left w:w="20" w:type="dxa"/>
              <w:bottom w:w="20" w:type="dxa"/>
              <w:right w:w="20" w:type="dxa"/>
            </w:tcMar>
            <w:vAlign w:val="center"/>
          </w:tcPr>
          <w:p w14:paraId="08DA41E4" w14:textId="77777777" w:rsidR="00DD3248" w:rsidRPr="009E0381" w:rsidRDefault="00DD3248" w:rsidP="00DD3248">
            <w:pPr>
              <w:pStyle w:val="movimento2"/>
              <w:rPr>
                <w:color w:val="002060"/>
              </w:rPr>
            </w:pPr>
            <w:r w:rsidRPr="009E0381">
              <w:rPr>
                <w:color w:val="002060"/>
              </w:rPr>
              <w:t xml:space="preserve">(MOSCOSI 2008) </w:t>
            </w:r>
          </w:p>
        </w:tc>
        <w:tc>
          <w:tcPr>
            <w:tcW w:w="800" w:type="dxa"/>
            <w:tcMar>
              <w:top w:w="20" w:type="dxa"/>
              <w:left w:w="20" w:type="dxa"/>
              <w:bottom w:w="20" w:type="dxa"/>
              <w:right w:w="20" w:type="dxa"/>
            </w:tcMar>
            <w:vAlign w:val="center"/>
          </w:tcPr>
          <w:p w14:paraId="381E6AAC"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01EF0DB9" w14:textId="77777777" w:rsidR="00DD3248" w:rsidRPr="009E0381" w:rsidRDefault="00DD3248" w:rsidP="00DD3248">
            <w:pPr>
              <w:pStyle w:val="movimento"/>
              <w:rPr>
                <w:color w:val="002060"/>
              </w:rPr>
            </w:pPr>
            <w:r w:rsidRPr="009E0381">
              <w:rPr>
                <w:color w:val="002060"/>
              </w:rPr>
              <w:t>BIANCHI ANDREA</w:t>
            </w:r>
          </w:p>
        </w:tc>
        <w:tc>
          <w:tcPr>
            <w:tcW w:w="2200" w:type="dxa"/>
            <w:tcMar>
              <w:top w:w="20" w:type="dxa"/>
              <w:left w:w="20" w:type="dxa"/>
              <w:bottom w:w="20" w:type="dxa"/>
              <w:right w:w="20" w:type="dxa"/>
            </w:tcMar>
            <w:vAlign w:val="center"/>
          </w:tcPr>
          <w:p w14:paraId="4AEE1F63" w14:textId="77777777" w:rsidR="00DD3248" w:rsidRPr="009E0381" w:rsidRDefault="00DD3248" w:rsidP="00DD3248">
            <w:pPr>
              <w:pStyle w:val="movimento2"/>
              <w:rPr>
                <w:color w:val="002060"/>
              </w:rPr>
            </w:pPr>
            <w:r w:rsidRPr="009E0381">
              <w:rPr>
                <w:color w:val="002060"/>
              </w:rPr>
              <w:t xml:space="preserve">(NUOVA OTTRANO 98) </w:t>
            </w:r>
          </w:p>
        </w:tc>
      </w:tr>
      <w:tr w:rsidR="00DD3248" w:rsidRPr="009E0381" w14:paraId="0D17C480" w14:textId="77777777" w:rsidTr="00DD3248">
        <w:trPr>
          <w:divId w:val="527259509"/>
        </w:trPr>
        <w:tc>
          <w:tcPr>
            <w:tcW w:w="2200" w:type="dxa"/>
            <w:tcMar>
              <w:top w:w="20" w:type="dxa"/>
              <w:left w:w="20" w:type="dxa"/>
              <w:bottom w:w="20" w:type="dxa"/>
              <w:right w:w="20" w:type="dxa"/>
            </w:tcMar>
            <w:vAlign w:val="center"/>
          </w:tcPr>
          <w:p w14:paraId="5618AE76" w14:textId="77777777" w:rsidR="00DD3248" w:rsidRPr="009E0381" w:rsidRDefault="00DD3248" w:rsidP="00DD3248">
            <w:pPr>
              <w:pStyle w:val="movimento"/>
              <w:rPr>
                <w:color w:val="002060"/>
              </w:rPr>
            </w:pPr>
            <w:r w:rsidRPr="009E0381">
              <w:rPr>
                <w:color w:val="002060"/>
              </w:rPr>
              <w:t>IUGA BOGDAN VASILE</w:t>
            </w:r>
          </w:p>
        </w:tc>
        <w:tc>
          <w:tcPr>
            <w:tcW w:w="2200" w:type="dxa"/>
            <w:tcMar>
              <w:top w:w="20" w:type="dxa"/>
              <w:left w:w="20" w:type="dxa"/>
              <w:bottom w:w="20" w:type="dxa"/>
              <w:right w:w="20" w:type="dxa"/>
            </w:tcMar>
            <w:vAlign w:val="center"/>
          </w:tcPr>
          <w:p w14:paraId="0BE9D749" w14:textId="77777777" w:rsidR="00DD3248" w:rsidRPr="009E0381" w:rsidRDefault="00DD3248" w:rsidP="00DD3248">
            <w:pPr>
              <w:pStyle w:val="movimento2"/>
              <w:rPr>
                <w:color w:val="002060"/>
              </w:rPr>
            </w:pPr>
            <w:r w:rsidRPr="009E0381">
              <w:rPr>
                <w:color w:val="002060"/>
              </w:rPr>
              <w:t xml:space="preserve">(NUOVA OTTRANO 98) </w:t>
            </w:r>
          </w:p>
        </w:tc>
        <w:tc>
          <w:tcPr>
            <w:tcW w:w="800" w:type="dxa"/>
            <w:tcMar>
              <w:top w:w="20" w:type="dxa"/>
              <w:left w:w="20" w:type="dxa"/>
              <w:bottom w:w="20" w:type="dxa"/>
              <w:right w:w="20" w:type="dxa"/>
            </w:tcMar>
            <w:vAlign w:val="center"/>
          </w:tcPr>
          <w:p w14:paraId="24F4CD02"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E699620" w14:textId="77777777" w:rsidR="00DD3248" w:rsidRPr="009E0381" w:rsidRDefault="00DD3248" w:rsidP="00DD3248">
            <w:pPr>
              <w:pStyle w:val="movimento"/>
              <w:rPr>
                <w:color w:val="002060"/>
              </w:rPr>
            </w:pPr>
            <w:r w:rsidRPr="009E0381">
              <w:rPr>
                <w:color w:val="002060"/>
              </w:rPr>
              <w:t>CENTOCANTI FABIO</w:t>
            </w:r>
          </w:p>
        </w:tc>
        <w:tc>
          <w:tcPr>
            <w:tcW w:w="2200" w:type="dxa"/>
            <w:tcMar>
              <w:top w:w="20" w:type="dxa"/>
              <w:left w:w="20" w:type="dxa"/>
              <w:bottom w:w="20" w:type="dxa"/>
              <w:right w:w="20" w:type="dxa"/>
            </w:tcMar>
            <w:vAlign w:val="center"/>
          </w:tcPr>
          <w:p w14:paraId="13B11FA5" w14:textId="77777777" w:rsidR="00DD3248" w:rsidRPr="009E0381" w:rsidRDefault="00DD3248" w:rsidP="00DD3248">
            <w:pPr>
              <w:pStyle w:val="movimento2"/>
              <w:rPr>
                <w:color w:val="002060"/>
              </w:rPr>
            </w:pPr>
            <w:r w:rsidRPr="009E0381">
              <w:rPr>
                <w:color w:val="002060"/>
              </w:rPr>
              <w:t xml:space="preserve">(REAL FABRIANO) </w:t>
            </w:r>
          </w:p>
        </w:tc>
      </w:tr>
      <w:tr w:rsidR="00DD3248" w:rsidRPr="009E0381" w14:paraId="77CD3BF5" w14:textId="77777777" w:rsidTr="00DD3248">
        <w:trPr>
          <w:divId w:val="527259509"/>
        </w:trPr>
        <w:tc>
          <w:tcPr>
            <w:tcW w:w="2200" w:type="dxa"/>
            <w:tcMar>
              <w:top w:w="20" w:type="dxa"/>
              <w:left w:w="20" w:type="dxa"/>
              <w:bottom w:w="20" w:type="dxa"/>
              <w:right w:w="20" w:type="dxa"/>
            </w:tcMar>
            <w:vAlign w:val="center"/>
          </w:tcPr>
          <w:p w14:paraId="63DA27E2" w14:textId="77777777" w:rsidR="00DD3248" w:rsidRPr="009E0381" w:rsidRDefault="00DD3248" w:rsidP="00DD3248">
            <w:pPr>
              <w:pStyle w:val="movimento"/>
              <w:rPr>
                <w:color w:val="002060"/>
              </w:rPr>
            </w:pPr>
            <w:r w:rsidRPr="009E0381">
              <w:rPr>
                <w:color w:val="002060"/>
              </w:rPr>
              <w:t>BARTOLOMEI GIONATA</w:t>
            </w:r>
          </w:p>
        </w:tc>
        <w:tc>
          <w:tcPr>
            <w:tcW w:w="2200" w:type="dxa"/>
            <w:tcMar>
              <w:top w:w="20" w:type="dxa"/>
              <w:left w:w="20" w:type="dxa"/>
              <w:bottom w:w="20" w:type="dxa"/>
              <w:right w:w="20" w:type="dxa"/>
            </w:tcMar>
            <w:vAlign w:val="center"/>
          </w:tcPr>
          <w:p w14:paraId="4338EA95" w14:textId="77777777" w:rsidR="00DD3248" w:rsidRPr="009E0381" w:rsidRDefault="00DD3248" w:rsidP="00DD3248">
            <w:pPr>
              <w:pStyle w:val="movimento2"/>
              <w:rPr>
                <w:color w:val="002060"/>
              </w:rPr>
            </w:pPr>
            <w:r w:rsidRPr="009E0381">
              <w:rPr>
                <w:color w:val="002060"/>
              </w:rPr>
              <w:t xml:space="preserve">(RIVIERA DELLE PALME) </w:t>
            </w:r>
          </w:p>
        </w:tc>
        <w:tc>
          <w:tcPr>
            <w:tcW w:w="800" w:type="dxa"/>
            <w:tcMar>
              <w:top w:w="20" w:type="dxa"/>
              <w:left w:w="20" w:type="dxa"/>
              <w:bottom w:w="20" w:type="dxa"/>
              <w:right w:w="20" w:type="dxa"/>
            </w:tcMar>
            <w:vAlign w:val="center"/>
          </w:tcPr>
          <w:p w14:paraId="798C3C07"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3E7D9F2" w14:textId="77777777" w:rsidR="00DD3248" w:rsidRPr="009E0381" w:rsidRDefault="00DD3248" w:rsidP="00DD3248">
            <w:pPr>
              <w:pStyle w:val="movimento"/>
              <w:rPr>
                <w:color w:val="002060"/>
              </w:rPr>
            </w:pPr>
            <w:r w:rsidRPr="009E0381">
              <w:rPr>
                <w:color w:val="002060"/>
              </w:rPr>
              <w:t>ERRERA ELENIO</w:t>
            </w:r>
          </w:p>
        </w:tc>
        <w:tc>
          <w:tcPr>
            <w:tcW w:w="2200" w:type="dxa"/>
            <w:tcMar>
              <w:top w:w="20" w:type="dxa"/>
              <w:left w:w="20" w:type="dxa"/>
              <w:bottom w:w="20" w:type="dxa"/>
              <w:right w:w="20" w:type="dxa"/>
            </w:tcMar>
            <w:vAlign w:val="center"/>
          </w:tcPr>
          <w:p w14:paraId="40A0E711" w14:textId="77777777" w:rsidR="00DD3248" w:rsidRPr="009E0381" w:rsidRDefault="00DD3248" w:rsidP="00DD3248">
            <w:pPr>
              <w:pStyle w:val="movimento2"/>
              <w:rPr>
                <w:color w:val="002060"/>
              </w:rPr>
            </w:pPr>
            <w:r w:rsidRPr="009E0381">
              <w:rPr>
                <w:color w:val="002060"/>
              </w:rPr>
              <w:t xml:space="preserve">(RIVIERA DELLE PALME) </w:t>
            </w:r>
          </w:p>
        </w:tc>
      </w:tr>
      <w:tr w:rsidR="00DD3248" w:rsidRPr="009E0381" w14:paraId="64A3FD79" w14:textId="77777777" w:rsidTr="00DD3248">
        <w:trPr>
          <w:divId w:val="527259509"/>
        </w:trPr>
        <w:tc>
          <w:tcPr>
            <w:tcW w:w="2200" w:type="dxa"/>
            <w:tcMar>
              <w:top w:w="20" w:type="dxa"/>
              <w:left w:w="20" w:type="dxa"/>
              <w:bottom w:w="20" w:type="dxa"/>
              <w:right w:w="20" w:type="dxa"/>
            </w:tcMar>
            <w:vAlign w:val="center"/>
          </w:tcPr>
          <w:p w14:paraId="17821C78" w14:textId="77777777" w:rsidR="00DD3248" w:rsidRPr="009E0381" w:rsidRDefault="00DD3248" w:rsidP="00DD3248">
            <w:pPr>
              <w:pStyle w:val="movimento"/>
              <w:rPr>
                <w:color w:val="002060"/>
              </w:rPr>
            </w:pPr>
            <w:r w:rsidRPr="009E0381">
              <w:rPr>
                <w:color w:val="002060"/>
              </w:rPr>
              <w:t>PALANCA DANIELE</w:t>
            </w:r>
          </w:p>
        </w:tc>
        <w:tc>
          <w:tcPr>
            <w:tcW w:w="2200" w:type="dxa"/>
            <w:tcMar>
              <w:top w:w="20" w:type="dxa"/>
              <w:left w:w="20" w:type="dxa"/>
              <w:bottom w:w="20" w:type="dxa"/>
              <w:right w:w="20" w:type="dxa"/>
            </w:tcMar>
            <w:vAlign w:val="center"/>
          </w:tcPr>
          <w:p w14:paraId="758AE1CF" w14:textId="77777777" w:rsidR="00DD3248" w:rsidRPr="009E0381" w:rsidRDefault="00DD3248" w:rsidP="00DD3248">
            <w:pPr>
              <w:pStyle w:val="movimento2"/>
              <w:rPr>
                <w:color w:val="002060"/>
              </w:rPr>
            </w:pPr>
            <w:r w:rsidRPr="009E0381">
              <w:rPr>
                <w:color w:val="002060"/>
              </w:rPr>
              <w:t xml:space="preserve">(RIVIERA DELLE PALME) </w:t>
            </w:r>
          </w:p>
        </w:tc>
        <w:tc>
          <w:tcPr>
            <w:tcW w:w="800" w:type="dxa"/>
            <w:tcMar>
              <w:top w:w="20" w:type="dxa"/>
              <w:left w:w="20" w:type="dxa"/>
              <w:bottom w:w="20" w:type="dxa"/>
              <w:right w:w="20" w:type="dxa"/>
            </w:tcMar>
            <w:vAlign w:val="center"/>
          </w:tcPr>
          <w:p w14:paraId="6C05C792"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4C6122B" w14:textId="77777777" w:rsidR="00DD3248" w:rsidRPr="009E0381" w:rsidRDefault="00DD3248" w:rsidP="00DD3248">
            <w:pPr>
              <w:pStyle w:val="movimento"/>
              <w:rPr>
                <w:color w:val="002060"/>
              </w:rPr>
            </w:pPr>
            <w:r w:rsidRPr="009E0381">
              <w:rPr>
                <w:color w:val="002060"/>
              </w:rPr>
              <w:t>ANTRONACO JACOPO</w:t>
            </w:r>
          </w:p>
        </w:tc>
        <w:tc>
          <w:tcPr>
            <w:tcW w:w="2200" w:type="dxa"/>
            <w:tcMar>
              <w:top w:w="20" w:type="dxa"/>
              <w:left w:w="20" w:type="dxa"/>
              <w:bottom w:w="20" w:type="dxa"/>
              <w:right w:w="20" w:type="dxa"/>
            </w:tcMar>
            <w:vAlign w:val="center"/>
          </w:tcPr>
          <w:p w14:paraId="2DB3C547" w14:textId="77777777" w:rsidR="00DD3248" w:rsidRPr="009E0381" w:rsidRDefault="00DD3248" w:rsidP="00DD3248">
            <w:pPr>
              <w:pStyle w:val="movimento2"/>
              <w:rPr>
                <w:color w:val="002060"/>
              </w:rPr>
            </w:pPr>
            <w:r w:rsidRPr="009E0381">
              <w:rPr>
                <w:color w:val="002060"/>
              </w:rPr>
              <w:t xml:space="preserve">(SENIGALLIA CALCIO) </w:t>
            </w:r>
          </w:p>
        </w:tc>
      </w:tr>
      <w:tr w:rsidR="00DD3248" w:rsidRPr="009E0381" w14:paraId="22C72F22" w14:textId="77777777" w:rsidTr="00DD3248">
        <w:trPr>
          <w:divId w:val="527259509"/>
        </w:trPr>
        <w:tc>
          <w:tcPr>
            <w:tcW w:w="2200" w:type="dxa"/>
            <w:tcMar>
              <w:top w:w="20" w:type="dxa"/>
              <w:left w:w="20" w:type="dxa"/>
              <w:bottom w:w="20" w:type="dxa"/>
              <w:right w:w="20" w:type="dxa"/>
            </w:tcMar>
            <w:vAlign w:val="center"/>
          </w:tcPr>
          <w:p w14:paraId="023FEC25" w14:textId="77777777" w:rsidR="00DD3248" w:rsidRPr="009E0381" w:rsidRDefault="00DD3248" w:rsidP="00DD3248">
            <w:pPr>
              <w:pStyle w:val="movimento"/>
              <w:rPr>
                <w:color w:val="002060"/>
              </w:rPr>
            </w:pPr>
            <w:r w:rsidRPr="009E0381">
              <w:rPr>
                <w:color w:val="002060"/>
              </w:rPr>
              <w:t>MARCHETTI FRANCESCO MARIA</w:t>
            </w:r>
          </w:p>
        </w:tc>
        <w:tc>
          <w:tcPr>
            <w:tcW w:w="2200" w:type="dxa"/>
            <w:tcMar>
              <w:top w:w="20" w:type="dxa"/>
              <w:left w:w="20" w:type="dxa"/>
              <w:bottom w:w="20" w:type="dxa"/>
              <w:right w:w="20" w:type="dxa"/>
            </w:tcMar>
            <w:vAlign w:val="center"/>
          </w:tcPr>
          <w:p w14:paraId="6952EB1B" w14:textId="77777777" w:rsidR="00DD3248" w:rsidRPr="009E0381" w:rsidRDefault="00DD3248" w:rsidP="00DD3248">
            <w:pPr>
              <w:pStyle w:val="movimento2"/>
              <w:rPr>
                <w:color w:val="002060"/>
              </w:rPr>
            </w:pPr>
            <w:r w:rsidRPr="009E0381">
              <w:rPr>
                <w:color w:val="002060"/>
              </w:rPr>
              <w:t xml:space="preserve">(U.MANDOLESI CALCIO) </w:t>
            </w:r>
          </w:p>
        </w:tc>
        <w:tc>
          <w:tcPr>
            <w:tcW w:w="800" w:type="dxa"/>
            <w:tcMar>
              <w:top w:w="20" w:type="dxa"/>
              <w:left w:w="20" w:type="dxa"/>
              <w:bottom w:w="20" w:type="dxa"/>
              <w:right w:w="20" w:type="dxa"/>
            </w:tcMar>
            <w:vAlign w:val="center"/>
          </w:tcPr>
          <w:p w14:paraId="2D125656"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386DE76"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81117B4" w14:textId="77777777" w:rsidR="00DD3248" w:rsidRPr="009E0381" w:rsidRDefault="00DD3248" w:rsidP="00DD3248">
            <w:pPr>
              <w:pStyle w:val="movimento2"/>
              <w:rPr>
                <w:color w:val="002060"/>
              </w:rPr>
            </w:pPr>
            <w:r w:rsidRPr="009E0381">
              <w:rPr>
                <w:color w:val="002060"/>
              </w:rPr>
              <w:t> </w:t>
            </w:r>
          </w:p>
        </w:tc>
      </w:tr>
    </w:tbl>
    <w:p w14:paraId="4E67DD8E" w14:textId="77777777" w:rsidR="00DD3248" w:rsidRPr="009E0381" w:rsidRDefault="00DD3248" w:rsidP="00DD3248">
      <w:pPr>
        <w:pStyle w:val="titolo20"/>
        <w:divId w:val="527259509"/>
        <w:rPr>
          <w:color w:val="002060"/>
        </w:rPr>
      </w:pPr>
      <w:r w:rsidRPr="009E0381">
        <w:rPr>
          <w:color w:val="002060"/>
        </w:rPr>
        <w:lastRenderedPageBreak/>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7F3844C1" w14:textId="77777777" w:rsidTr="00DD3248">
        <w:trPr>
          <w:divId w:val="527259509"/>
        </w:trPr>
        <w:tc>
          <w:tcPr>
            <w:tcW w:w="2200" w:type="dxa"/>
            <w:tcMar>
              <w:top w:w="20" w:type="dxa"/>
              <w:left w:w="20" w:type="dxa"/>
              <w:bottom w:w="20" w:type="dxa"/>
              <w:right w:w="20" w:type="dxa"/>
            </w:tcMar>
            <w:vAlign w:val="center"/>
          </w:tcPr>
          <w:p w14:paraId="01AB5EE4" w14:textId="77777777" w:rsidR="00DD3248" w:rsidRPr="009E0381" w:rsidRDefault="00DD3248" w:rsidP="00DD3248">
            <w:pPr>
              <w:pStyle w:val="movimento"/>
              <w:rPr>
                <w:color w:val="002060"/>
              </w:rPr>
            </w:pPr>
            <w:r w:rsidRPr="009E0381">
              <w:rPr>
                <w:color w:val="002060"/>
              </w:rPr>
              <w:t>PAOLINELLI ENRICO</w:t>
            </w:r>
          </w:p>
        </w:tc>
        <w:tc>
          <w:tcPr>
            <w:tcW w:w="2200" w:type="dxa"/>
            <w:tcMar>
              <w:top w:w="20" w:type="dxa"/>
              <w:left w:w="20" w:type="dxa"/>
              <w:bottom w:w="20" w:type="dxa"/>
              <w:right w:w="20" w:type="dxa"/>
            </w:tcMar>
            <w:vAlign w:val="center"/>
          </w:tcPr>
          <w:p w14:paraId="2663FD30" w14:textId="77777777" w:rsidR="00DD3248" w:rsidRPr="009E0381" w:rsidRDefault="00DD3248" w:rsidP="00DD3248">
            <w:pPr>
              <w:pStyle w:val="movimento2"/>
              <w:rPr>
                <w:color w:val="002060"/>
              </w:rPr>
            </w:pPr>
            <w:r w:rsidRPr="009E0381">
              <w:rPr>
                <w:color w:val="002060"/>
              </w:rPr>
              <w:t xml:space="preserve">(ACLI MANTOVANI CALCIO A 5) </w:t>
            </w:r>
          </w:p>
        </w:tc>
        <w:tc>
          <w:tcPr>
            <w:tcW w:w="800" w:type="dxa"/>
            <w:tcMar>
              <w:top w:w="20" w:type="dxa"/>
              <w:left w:w="20" w:type="dxa"/>
              <w:bottom w:w="20" w:type="dxa"/>
              <w:right w:w="20" w:type="dxa"/>
            </w:tcMar>
            <w:vAlign w:val="center"/>
          </w:tcPr>
          <w:p w14:paraId="64F4E24B"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19A4F82" w14:textId="77777777" w:rsidR="00DD3248" w:rsidRPr="009E0381" w:rsidRDefault="00DD3248" w:rsidP="00DD3248">
            <w:pPr>
              <w:pStyle w:val="movimento"/>
              <w:rPr>
                <w:color w:val="002060"/>
              </w:rPr>
            </w:pPr>
            <w:r w:rsidRPr="009E0381">
              <w:rPr>
                <w:color w:val="002060"/>
              </w:rPr>
              <w:t>LARGONI CHRISTIAN</w:t>
            </w:r>
          </w:p>
        </w:tc>
        <w:tc>
          <w:tcPr>
            <w:tcW w:w="2200" w:type="dxa"/>
            <w:tcMar>
              <w:top w:w="20" w:type="dxa"/>
              <w:left w:w="20" w:type="dxa"/>
              <w:bottom w:w="20" w:type="dxa"/>
              <w:right w:w="20" w:type="dxa"/>
            </w:tcMar>
            <w:vAlign w:val="center"/>
          </w:tcPr>
          <w:p w14:paraId="37E8F629" w14:textId="77777777" w:rsidR="00DD3248" w:rsidRPr="009E0381" w:rsidRDefault="00DD3248" w:rsidP="00DD3248">
            <w:pPr>
              <w:pStyle w:val="movimento2"/>
              <w:rPr>
                <w:color w:val="002060"/>
              </w:rPr>
            </w:pPr>
            <w:r w:rsidRPr="009E0381">
              <w:rPr>
                <w:color w:val="002060"/>
              </w:rPr>
              <w:t xml:space="preserve">(CASTELBELLINO CALCIO A 5) </w:t>
            </w:r>
          </w:p>
        </w:tc>
      </w:tr>
      <w:tr w:rsidR="00DD3248" w:rsidRPr="009E0381" w14:paraId="14AD33CA" w14:textId="77777777" w:rsidTr="00DD3248">
        <w:trPr>
          <w:divId w:val="527259509"/>
        </w:trPr>
        <w:tc>
          <w:tcPr>
            <w:tcW w:w="2200" w:type="dxa"/>
            <w:tcMar>
              <w:top w:w="20" w:type="dxa"/>
              <w:left w:w="20" w:type="dxa"/>
              <w:bottom w:w="20" w:type="dxa"/>
              <w:right w:w="20" w:type="dxa"/>
            </w:tcMar>
            <w:vAlign w:val="center"/>
          </w:tcPr>
          <w:p w14:paraId="2CB2935B" w14:textId="77777777" w:rsidR="00DD3248" w:rsidRPr="009E0381" w:rsidRDefault="00DD3248" w:rsidP="00DD3248">
            <w:pPr>
              <w:pStyle w:val="movimento"/>
              <w:rPr>
                <w:color w:val="002060"/>
              </w:rPr>
            </w:pPr>
            <w:r w:rsidRPr="009E0381">
              <w:rPr>
                <w:color w:val="002060"/>
              </w:rPr>
              <w:t>STARACE CHRISTIAN</w:t>
            </w:r>
          </w:p>
        </w:tc>
        <w:tc>
          <w:tcPr>
            <w:tcW w:w="2200" w:type="dxa"/>
            <w:tcMar>
              <w:top w:w="20" w:type="dxa"/>
              <w:left w:w="20" w:type="dxa"/>
              <w:bottom w:w="20" w:type="dxa"/>
              <w:right w:w="20" w:type="dxa"/>
            </w:tcMar>
            <w:vAlign w:val="center"/>
          </w:tcPr>
          <w:p w14:paraId="59CBCB9F" w14:textId="77777777" w:rsidR="00DD3248" w:rsidRPr="009E0381" w:rsidRDefault="00DD3248" w:rsidP="00DD3248">
            <w:pPr>
              <w:pStyle w:val="movimento2"/>
              <w:rPr>
                <w:color w:val="002060"/>
              </w:rPr>
            </w:pPr>
            <w:r w:rsidRPr="009E0381">
              <w:rPr>
                <w:color w:val="002060"/>
              </w:rPr>
              <w:t xml:space="preserve">(CSI STELLA A.S.D.) </w:t>
            </w:r>
          </w:p>
        </w:tc>
        <w:tc>
          <w:tcPr>
            <w:tcW w:w="800" w:type="dxa"/>
            <w:tcMar>
              <w:top w:w="20" w:type="dxa"/>
              <w:left w:w="20" w:type="dxa"/>
              <w:bottom w:w="20" w:type="dxa"/>
              <w:right w:w="20" w:type="dxa"/>
            </w:tcMar>
            <w:vAlign w:val="center"/>
          </w:tcPr>
          <w:p w14:paraId="7A4F6A20"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3A745E2" w14:textId="77777777" w:rsidR="00DD3248" w:rsidRPr="009E0381" w:rsidRDefault="00DD3248" w:rsidP="00DD3248">
            <w:pPr>
              <w:pStyle w:val="movimento"/>
              <w:rPr>
                <w:color w:val="002060"/>
              </w:rPr>
            </w:pPr>
            <w:r w:rsidRPr="009E0381">
              <w:rPr>
                <w:color w:val="002060"/>
              </w:rPr>
              <w:t>FANINI MARIO</w:t>
            </w:r>
          </w:p>
        </w:tc>
        <w:tc>
          <w:tcPr>
            <w:tcW w:w="2200" w:type="dxa"/>
            <w:tcMar>
              <w:top w:w="20" w:type="dxa"/>
              <w:left w:w="20" w:type="dxa"/>
              <w:bottom w:w="20" w:type="dxa"/>
              <w:right w:w="20" w:type="dxa"/>
            </w:tcMar>
            <w:vAlign w:val="center"/>
          </w:tcPr>
          <w:p w14:paraId="5330DD78" w14:textId="77777777" w:rsidR="00DD3248" w:rsidRPr="009E0381" w:rsidRDefault="00DD3248" w:rsidP="00DD3248">
            <w:pPr>
              <w:pStyle w:val="movimento2"/>
              <w:rPr>
                <w:color w:val="002060"/>
              </w:rPr>
            </w:pPr>
            <w:r w:rsidRPr="009E0381">
              <w:rPr>
                <w:color w:val="002060"/>
              </w:rPr>
              <w:t xml:space="preserve">(EAGLES PAGLIARE) </w:t>
            </w:r>
          </w:p>
        </w:tc>
      </w:tr>
      <w:tr w:rsidR="00DD3248" w:rsidRPr="009E0381" w14:paraId="233A1D2F" w14:textId="77777777" w:rsidTr="00DD3248">
        <w:trPr>
          <w:divId w:val="527259509"/>
        </w:trPr>
        <w:tc>
          <w:tcPr>
            <w:tcW w:w="2200" w:type="dxa"/>
            <w:tcMar>
              <w:top w:w="20" w:type="dxa"/>
              <w:left w:w="20" w:type="dxa"/>
              <w:bottom w:w="20" w:type="dxa"/>
              <w:right w:w="20" w:type="dxa"/>
            </w:tcMar>
            <w:vAlign w:val="center"/>
          </w:tcPr>
          <w:p w14:paraId="53A89523" w14:textId="77777777" w:rsidR="00DD3248" w:rsidRPr="009E0381" w:rsidRDefault="00DD3248" w:rsidP="00DD3248">
            <w:pPr>
              <w:pStyle w:val="movimento"/>
              <w:rPr>
                <w:color w:val="002060"/>
              </w:rPr>
            </w:pPr>
            <w:r w:rsidRPr="009E0381">
              <w:rPr>
                <w:color w:val="002060"/>
              </w:rPr>
              <w:t>PAONE CARLO</w:t>
            </w:r>
          </w:p>
        </w:tc>
        <w:tc>
          <w:tcPr>
            <w:tcW w:w="2200" w:type="dxa"/>
            <w:tcMar>
              <w:top w:w="20" w:type="dxa"/>
              <w:left w:w="20" w:type="dxa"/>
              <w:bottom w:w="20" w:type="dxa"/>
              <w:right w:w="20" w:type="dxa"/>
            </w:tcMar>
            <w:vAlign w:val="center"/>
          </w:tcPr>
          <w:p w14:paraId="056E47DE" w14:textId="77777777" w:rsidR="00DD3248" w:rsidRPr="009E0381" w:rsidRDefault="00DD3248" w:rsidP="00DD3248">
            <w:pPr>
              <w:pStyle w:val="movimento2"/>
              <w:rPr>
                <w:color w:val="002060"/>
              </w:rPr>
            </w:pPr>
            <w:r w:rsidRPr="009E0381">
              <w:rPr>
                <w:color w:val="002060"/>
              </w:rPr>
              <w:t xml:space="preserve">(FUTSAL MONTEMARCIANO C5) </w:t>
            </w:r>
          </w:p>
        </w:tc>
        <w:tc>
          <w:tcPr>
            <w:tcW w:w="800" w:type="dxa"/>
            <w:tcMar>
              <w:top w:w="20" w:type="dxa"/>
              <w:left w:w="20" w:type="dxa"/>
              <w:bottom w:w="20" w:type="dxa"/>
              <w:right w:w="20" w:type="dxa"/>
            </w:tcMar>
            <w:vAlign w:val="center"/>
          </w:tcPr>
          <w:p w14:paraId="72C7D58E"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758947B" w14:textId="77777777" w:rsidR="00DD3248" w:rsidRPr="009E0381" w:rsidRDefault="00DD3248" w:rsidP="00DD3248">
            <w:pPr>
              <w:pStyle w:val="movimento"/>
              <w:rPr>
                <w:color w:val="002060"/>
              </w:rPr>
            </w:pPr>
            <w:r w:rsidRPr="009E0381">
              <w:rPr>
                <w:color w:val="002060"/>
              </w:rPr>
              <w:t>PISCITELLI MARCO</w:t>
            </w:r>
          </w:p>
        </w:tc>
        <w:tc>
          <w:tcPr>
            <w:tcW w:w="2200" w:type="dxa"/>
            <w:tcMar>
              <w:top w:w="20" w:type="dxa"/>
              <w:left w:w="20" w:type="dxa"/>
              <w:bottom w:w="20" w:type="dxa"/>
              <w:right w:w="20" w:type="dxa"/>
            </w:tcMar>
            <w:vAlign w:val="center"/>
          </w:tcPr>
          <w:p w14:paraId="1C45221B" w14:textId="77777777" w:rsidR="00DD3248" w:rsidRPr="009E0381" w:rsidRDefault="00DD3248" w:rsidP="00DD3248">
            <w:pPr>
              <w:pStyle w:val="movimento2"/>
              <w:rPr>
                <w:color w:val="002060"/>
              </w:rPr>
            </w:pPr>
            <w:r w:rsidRPr="009E0381">
              <w:rPr>
                <w:color w:val="002060"/>
              </w:rPr>
              <w:t xml:space="preserve">(FUTSAL PRANDONE) </w:t>
            </w:r>
          </w:p>
        </w:tc>
      </w:tr>
      <w:tr w:rsidR="00DD3248" w:rsidRPr="009E0381" w14:paraId="202ED869" w14:textId="77777777" w:rsidTr="00DD3248">
        <w:trPr>
          <w:divId w:val="527259509"/>
        </w:trPr>
        <w:tc>
          <w:tcPr>
            <w:tcW w:w="2200" w:type="dxa"/>
            <w:tcMar>
              <w:top w:w="20" w:type="dxa"/>
              <w:left w:w="20" w:type="dxa"/>
              <w:bottom w:w="20" w:type="dxa"/>
              <w:right w:w="20" w:type="dxa"/>
            </w:tcMar>
            <w:vAlign w:val="center"/>
          </w:tcPr>
          <w:p w14:paraId="077E5078" w14:textId="77777777" w:rsidR="00DD3248" w:rsidRPr="009E0381" w:rsidRDefault="00DD3248" w:rsidP="00DD3248">
            <w:pPr>
              <w:pStyle w:val="movimento"/>
              <w:rPr>
                <w:color w:val="002060"/>
              </w:rPr>
            </w:pPr>
            <w:r w:rsidRPr="009E0381">
              <w:rPr>
                <w:color w:val="002060"/>
              </w:rPr>
              <w:t>DANO DRITAN</w:t>
            </w:r>
          </w:p>
        </w:tc>
        <w:tc>
          <w:tcPr>
            <w:tcW w:w="2200" w:type="dxa"/>
            <w:tcMar>
              <w:top w:w="20" w:type="dxa"/>
              <w:left w:w="20" w:type="dxa"/>
              <w:bottom w:w="20" w:type="dxa"/>
              <w:right w:w="20" w:type="dxa"/>
            </w:tcMar>
            <w:vAlign w:val="center"/>
          </w:tcPr>
          <w:p w14:paraId="13E1CE82" w14:textId="77777777" w:rsidR="00DD3248" w:rsidRPr="009E0381" w:rsidRDefault="00DD3248" w:rsidP="00DD3248">
            <w:pPr>
              <w:pStyle w:val="movimento2"/>
              <w:rPr>
                <w:color w:val="002060"/>
              </w:rPr>
            </w:pPr>
            <w:r w:rsidRPr="009E0381">
              <w:rPr>
                <w:color w:val="002060"/>
              </w:rPr>
              <w:t xml:space="preserve">(MOSCOSI 2008) </w:t>
            </w:r>
          </w:p>
        </w:tc>
        <w:tc>
          <w:tcPr>
            <w:tcW w:w="800" w:type="dxa"/>
            <w:tcMar>
              <w:top w:w="20" w:type="dxa"/>
              <w:left w:w="20" w:type="dxa"/>
              <w:bottom w:w="20" w:type="dxa"/>
              <w:right w:w="20" w:type="dxa"/>
            </w:tcMar>
            <w:vAlign w:val="center"/>
          </w:tcPr>
          <w:p w14:paraId="58BC0C92"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13B117C" w14:textId="77777777" w:rsidR="00DD3248" w:rsidRPr="009E0381" w:rsidRDefault="00DD3248" w:rsidP="00DD3248">
            <w:pPr>
              <w:pStyle w:val="movimento"/>
              <w:rPr>
                <w:color w:val="002060"/>
              </w:rPr>
            </w:pPr>
            <w:r w:rsidRPr="009E0381">
              <w:rPr>
                <w:color w:val="002060"/>
              </w:rPr>
              <w:t>MESCHINI MARTIN</w:t>
            </w:r>
          </w:p>
        </w:tc>
        <w:tc>
          <w:tcPr>
            <w:tcW w:w="2200" w:type="dxa"/>
            <w:tcMar>
              <w:top w:w="20" w:type="dxa"/>
              <w:left w:w="20" w:type="dxa"/>
              <w:bottom w:w="20" w:type="dxa"/>
              <w:right w:w="20" w:type="dxa"/>
            </w:tcMar>
            <w:vAlign w:val="center"/>
          </w:tcPr>
          <w:p w14:paraId="121A90BA" w14:textId="77777777" w:rsidR="00DD3248" w:rsidRPr="009E0381" w:rsidRDefault="00DD3248" w:rsidP="00DD3248">
            <w:pPr>
              <w:pStyle w:val="movimento2"/>
              <w:rPr>
                <w:color w:val="002060"/>
              </w:rPr>
            </w:pPr>
            <w:r w:rsidRPr="009E0381">
              <w:rPr>
                <w:color w:val="002060"/>
              </w:rPr>
              <w:t xml:space="preserve">(MOSCOSI 2008) </w:t>
            </w:r>
          </w:p>
        </w:tc>
      </w:tr>
      <w:tr w:rsidR="00DD3248" w:rsidRPr="009E0381" w14:paraId="289D3E5B" w14:textId="77777777" w:rsidTr="00DD3248">
        <w:trPr>
          <w:divId w:val="527259509"/>
        </w:trPr>
        <w:tc>
          <w:tcPr>
            <w:tcW w:w="2200" w:type="dxa"/>
            <w:tcMar>
              <w:top w:w="20" w:type="dxa"/>
              <w:left w:w="20" w:type="dxa"/>
              <w:bottom w:w="20" w:type="dxa"/>
              <w:right w:w="20" w:type="dxa"/>
            </w:tcMar>
            <w:vAlign w:val="center"/>
          </w:tcPr>
          <w:p w14:paraId="4030E765" w14:textId="77777777" w:rsidR="00DD3248" w:rsidRPr="009E0381" w:rsidRDefault="00DD3248" w:rsidP="00DD3248">
            <w:pPr>
              <w:pStyle w:val="movimento"/>
              <w:rPr>
                <w:color w:val="002060"/>
              </w:rPr>
            </w:pPr>
            <w:r w:rsidRPr="009E0381">
              <w:rPr>
                <w:color w:val="002060"/>
              </w:rPr>
              <w:t>FAVETTI CLEVERSON</w:t>
            </w:r>
          </w:p>
        </w:tc>
        <w:tc>
          <w:tcPr>
            <w:tcW w:w="2200" w:type="dxa"/>
            <w:tcMar>
              <w:top w:w="20" w:type="dxa"/>
              <w:left w:w="20" w:type="dxa"/>
              <w:bottom w:w="20" w:type="dxa"/>
              <w:right w:w="20" w:type="dxa"/>
            </w:tcMar>
            <w:vAlign w:val="center"/>
          </w:tcPr>
          <w:p w14:paraId="2F29F0D3" w14:textId="77777777" w:rsidR="00DD3248" w:rsidRPr="009E0381" w:rsidRDefault="00DD3248" w:rsidP="00DD3248">
            <w:pPr>
              <w:pStyle w:val="movimento2"/>
              <w:rPr>
                <w:color w:val="002060"/>
              </w:rPr>
            </w:pPr>
            <w:r w:rsidRPr="009E0381">
              <w:rPr>
                <w:color w:val="002060"/>
              </w:rPr>
              <w:t xml:space="preserve">(POTENZA PICENA) </w:t>
            </w:r>
          </w:p>
        </w:tc>
        <w:tc>
          <w:tcPr>
            <w:tcW w:w="800" w:type="dxa"/>
            <w:tcMar>
              <w:top w:w="20" w:type="dxa"/>
              <w:left w:w="20" w:type="dxa"/>
              <w:bottom w:w="20" w:type="dxa"/>
              <w:right w:w="20" w:type="dxa"/>
            </w:tcMar>
            <w:vAlign w:val="center"/>
          </w:tcPr>
          <w:p w14:paraId="77088E0A"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E3E091A" w14:textId="77777777" w:rsidR="00DD3248" w:rsidRPr="009E0381" w:rsidRDefault="00DD3248" w:rsidP="00DD3248">
            <w:pPr>
              <w:pStyle w:val="movimento"/>
              <w:rPr>
                <w:color w:val="002060"/>
              </w:rPr>
            </w:pPr>
            <w:r w:rsidRPr="009E0381">
              <w:rPr>
                <w:color w:val="002060"/>
              </w:rPr>
              <w:t>FLAMINI LUDOVICO</w:t>
            </w:r>
          </w:p>
        </w:tc>
        <w:tc>
          <w:tcPr>
            <w:tcW w:w="2200" w:type="dxa"/>
            <w:tcMar>
              <w:top w:w="20" w:type="dxa"/>
              <w:left w:w="20" w:type="dxa"/>
              <w:bottom w:w="20" w:type="dxa"/>
              <w:right w:w="20" w:type="dxa"/>
            </w:tcMar>
            <w:vAlign w:val="center"/>
          </w:tcPr>
          <w:p w14:paraId="4CEFDA79" w14:textId="77777777" w:rsidR="00DD3248" w:rsidRPr="009E0381" w:rsidRDefault="00DD3248" w:rsidP="00DD3248">
            <w:pPr>
              <w:pStyle w:val="movimento2"/>
              <w:rPr>
                <w:color w:val="002060"/>
              </w:rPr>
            </w:pPr>
            <w:r w:rsidRPr="009E0381">
              <w:rPr>
                <w:color w:val="002060"/>
              </w:rPr>
              <w:t xml:space="preserve">(POTENZA PICENA) </w:t>
            </w:r>
          </w:p>
        </w:tc>
      </w:tr>
      <w:tr w:rsidR="00DD3248" w:rsidRPr="009E0381" w14:paraId="74482360" w14:textId="77777777" w:rsidTr="00DD3248">
        <w:trPr>
          <w:divId w:val="527259509"/>
        </w:trPr>
        <w:tc>
          <w:tcPr>
            <w:tcW w:w="2200" w:type="dxa"/>
            <w:tcMar>
              <w:top w:w="20" w:type="dxa"/>
              <w:left w:w="20" w:type="dxa"/>
              <w:bottom w:w="20" w:type="dxa"/>
              <w:right w:w="20" w:type="dxa"/>
            </w:tcMar>
            <w:vAlign w:val="center"/>
          </w:tcPr>
          <w:p w14:paraId="336E0034" w14:textId="77777777" w:rsidR="00DD3248" w:rsidRPr="009E0381" w:rsidRDefault="00DD3248" w:rsidP="00DD3248">
            <w:pPr>
              <w:pStyle w:val="movimento"/>
              <w:rPr>
                <w:color w:val="002060"/>
              </w:rPr>
            </w:pPr>
            <w:r w:rsidRPr="009E0381">
              <w:rPr>
                <w:color w:val="002060"/>
              </w:rPr>
              <w:t>GATTAFONI FILIPPO</w:t>
            </w:r>
          </w:p>
        </w:tc>
        <w:tc>
          <w:tcPr>
            <w:tcW w:w="2200" w:type="dxa"/>
            <w:tcMar>
              <w:top w:w="20" w:type="dxa"/>
              <w:left w:w="20" w:type="dxa"/>
              <w:bottom w:w="20" w:type="dxa"/>
              <w:right w:w="20" w:type="dxa"/>
            </w:tcMar>
            <w:vAlign w:val="center"/>
          </w:tcPr>
          <w:p w14:paraId="1E0A87E2" w14:textId="77777777" w:rsidR="00DD3248" w:rsidRPr="009E0381" w:rsidRDefault="00DD3248" w:rsidP="00DD3248">
            <w:pPr>
              <w:pStyle w:val="movimento2"/>
              <w:rPr>
                <w:color w:val="002060"/>
              </w:rPr>
            </w:pPr>
            <w:r w:rsidRPr="009E0381">
              <w:rPr>
                <w:color w:val="002060"/>
              </w:rPr>
              <w:t xml:space="preserve">(POTENZA PICENA) </w:t>
            </w:r>
          </w:p>
        </w:tc>
        <w:tc>
          <w:tcPr>
            <w:tcW w:w="800" w:type="dxa"/>
            <w:tcMar>
              <w:top w:w="20" w:type="dxa"/>
              <w:left w:w="20" w:type="dxa"/>
              <w:bottom w:w="20" w:type="dxa"/>
              <w:right w:w="20" w:type="dxa"/>
            </w:tcMar>
            <w:vAlign w:val="center"/>
          </w:tcPr>
          <w:p w14:paraId="150BBD66"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E6DB2CA" w14:textId="77777777" w:rsidR="00DD3248" w:rsidRPr="009E0381" w:rsidRDefault="00DD3248" w:rsidP="00DD3248">
            <w:pPr>
              <w:pStyle w:val="movimento"/>
              <w:rPr>
                <w:color w:val="002060"/>
              </w:rPr>
            </w:pPr>
            <w:r w:rsidRPr="009E0381">
              <w:rPr>
                <w:color w:val="002060"/>
              </w:rPr>
              <w:t>GUERRI GIOVANNI</w:t>
            </w:r>
          </w:p>
        </w:tc>
        <w:tc>
          <w:tcPr>
            <w:tcW w:w="2200" w:type="dxa"/>
            <w:tcMar>
              <w:top w:w="20" w:type="dxa"/>
              <w:left w:w="20" w:type="dxa"/>
              <w:bottom w:w="20" w:type="dxa"/>
              <w:right w:w="20" w:type="dxa"/>
            </w:tcMar>
            <w:vAlign w:val="center"/>
          </w:tcPr>
          <w:p w14:paraId="5170ED30" w14:textId="77777777" w:rsidR="00DD3248" w:rsidRPr="009E0381" w:rsidRDefault="00DD3248" w:rsidP="00DD3248">
            <w:pPr>
              <w:pStyle w:val="movimento2"/>
              <w:rPr>
                <w:color w:val="002060"/>
              </w:rPr>
            </w:pPr>
            <w:r w:rsidRPr="009E0381">
              <w:rPr>
                <w:color w:val="002060"/>
              </w:rPr>
              <w:t xml:space="preserve">(REAL S.COSTANZO CALCIO 5) </w:t>
            </w:r>
          </w:p>
        </w:tc>
      </w:tr>
      <w:tr w:rsidR="00DD3248" w:rsidRPr="009E0381" w14:paraId="5983F010" w14:textId="77777777" w:rsidTr="00DD3248">
        <w:trPr>
          <w:divId w:val="527259509"/>
        </w:trPr>
        <w:tc>
          <w:tcPr>
            <w:tcW w:w="2200" w:type="dxa"/>
            <w:tcMar>
              <w:top w:w="20" w:type="dxa"/>
              <w:left w:w="20" w:type="dxa"/>
              <w:bottom w:w="20" w:type="dxa"/>
              <w:right w:w="20" w:type="dxa"/>
            </w:tcMar>
            <w:vAlign w:val="center"/>
          </w:tcPr>
          <w:p w14:paraId="0E820B05" w14:textId="77777777" w:rsidR="00DD3248" w:rsidRPr="009E0381" w:rsidRDefault="00DD3248" w:rsidP="00DD3248">
            <w:pPr>
              <w:pStyle w:val="movimento"/>
              <w:rPr>
                <w:color w:val="002060"/>
              </w:rPr>
            </w:pPr>
            <w:r w:rsidRPr="009E0381">
              <w:rPr>
                <w:color w:val="002060"/>
              </w:rPr>
              <w:t>PELLEGRINI MANUEL</w:t>
            </w:r>
          </w:p>
        </w:tc>
        <w:tc>
          <w:tcPr>
            <w:tcW w:w="2200" w:type="dxa"/>
            <w:tcMar>
              <w:top w:w="20" w:type="dxa"/>
              <w:left w:w="20" w:type="dxa"/>
              <w:bottom w:w="20" w:type="dxa"/>
              <w:right w:w="20" w:type="dxa"/>
            </w:tcMar>
            <w:vAlign w:val="center"/>
          </w:tcPr>
          <w:p w14:paraId="2DED7D15" w14:textId="77777777" w:rsidR="00DD3248" w:rsidRPr="009E0381" w:rsidRDefault="00DD3248" w:rsidP="00DD3248">
            <w:pPr>
              <w:pStyle w:val="movimento2"/>
              <w:rPr>
                <w:color w:val="002060"/>
              </w:rPr>
            </w:pPr>
            <w:r w:rsidRPr="009E0381">
              <w:rPr>
                <w:color w:val="002060"/>
              </w:rPr>
              <w:t xml:space="preserve">(SERRALTA) </w:t>
            </w:r>
          </w:p>
        </w:tc>
        <w:tc>
          <w:tcPr>
            <w:tcW w:w="800" w:type="dxa"/>
            <w:tcMar>
              <w:top w:w="20" w:type="dxa"/>
              <w:left w:w="20" w:type="dxa"/>
              <w:bottom w:w="20" w:type="dxa"/>
              <w:right w:w="20" w:type="dxa"/>
            </w:tcMar>
            <w:vAlign w:val="center"/>
          </w:tcPr>
          <w:p w14:paraId="0AE4664C"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7353903" w14:textId="77777777" w:rsidR="00DD3248" w:rsidRPr="009E0381" w:rsidRDefault="00DD3248" w:rsidP="00DD3248">
            <w:pPr>
              <w:pStyle w:val="movimento"/>
              <w:rPr>
                <w:color w:val="002060"/>
              </w:rPr>
            </w:pPr>
            <w:r w:rsidRPr="009E0381">
              <w:rPr>
                <w:color w:val="002060"/>
              </w:rPr>
              <w:t>DALIPI EGZON</w:t>
            </w:r>
          </w:p>
        </w:tc>
        <w:tc>
          <w:tcPr>
            <w:tcW w:w="2200" w:type="dxa"/>
            <w:tcMar>
              <w:top w:w="20" w:type="dxa"/>
              <w:left w:w="20" w:type="dxa"/>
              <w:bottom w:w="20" w:type="dxa"/>
              <w:right w:w="20" w:type="dxa"/>
            </w:tcMar>
            <w:vAlign w:val="center"/>
          </w:tcPr>
          <w:p w14:paraId="4FD92C43" w14:textId="77777777" w:rsidR="00DD3248" w:rsidRPr="009E0381" w:rsidRDefault="00DD3248" w:rsidP="00DD3248">
            <w:pPr>
              <w:pStyle w:val="movimento2"/>
              <w:rPr>
                <w:color w:val="002060"/>
              </w:rPr>
            </w:pPr>
            <w:r w:rsidRPr="009E0381">
              <w:rPr>
                <w:color w:val="002060"/>
              </w:rPr>
              <w:t xml:space="preserve">(TRE TORRI A.S.D.) </w:t>
            </w:r>
          </w:p>
        </w:tc>
      </w:tr>
    </w:tbl>
    <w:p w14:paraId="359D7AF7" w14:textId="77777777" w:rsidR="00DD3248" w:rsidRPr="009E0381" w:rsidRDefault="00DD3248" w:rsidP="00DD3248">
      <w:pPr>
        <w:pStyle w:val="titolo20"/>
        <w:divId w:val="527259509"/>
        <w:rPr>
          <w:color w:val="002060"/>
        </w:rPr>
      </w:pPr>
      <w:r w:rsidRPr="009E03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01EAF6E2" w14:textId="77777777" w:rsidTr="00DD3248">
        <w:trPr>
          <w:divId w:val="527259509"/>
        </w:trPr>
        <w:tc>
          <w:tcPr>
            <w:tcW w:w="2200" w:type="dxa"/>
            <w:tcMar>
              <w:top w:w="20" w:type="dxa"/>
              <w:left w:w="20" w:type="dxa"/>
              <w:bottom w:w="20" w:type="dxa"/>
              <w:right w:w="20" w:type="dxa"/>
            </w:tcMar>
            <w:vAlign w:val="center"/>
          </w:tcPr>
          <w:p w14:paraId="758337CF" w14:textId="77777777" w:rsidR="00DD3248" w:rsidRPr="009E0381" w:rsidRDefault="00DD3248" w:rsidP="00DD3248">
            <w:pPr>
              <w:pStyle w:val="movimento"/>
              <w:rPr>
                <w:color w:val="002060"/>
              </w:rPr>
            </w:pPr>
            <w:r w:rsidRPr="009E0381">
              <w:rPr>
                <w:color w:val="002060"/>
              </w:rPr>
              <w:t>ABBRUCIATI ROBERTO</w:t>
            </w:r>
          </w:p>
        </w:tc>
        <w:tc>
          <w:tcPr>
            <w:tcW w:w="2200" w:type="dxa"/>
            <w:tcMar>
              <w:top w:w="20" w:type="dxa"/>
              <w:left w:w="20" w:type="dxa"/>
              <w:bottom w:w="20" w:type="dxa"/>
              <w:right w:w="20" w:type="dxa"/>
            </w:tcMar>
            <w:vAlign w:val="center"/>
          </w:tcPr>
          <w:p w14:paraId="4600F77C" w14:textId="77777777" w:rsidR="00DD3248" w:rsidRPr="009E0381" w:rsidRDefault="00DD3248" w:rsidP="00DD3248">
            <w:pPr>
              <w:pStyle w:val="movimento2"/>
              <w:rPr>
                <w:color w:val="002060"/>
              </w:rPr>
            </w:pPr>
            <w:r w:rsidRPr="009E0381">
              <w:rPr>
                <w:color w:val="002060"/>
              </w:rPr>
              <w:t xml:space="preserve">(ALMA JUVENTUS FANO) </w:t>
            </w:r>
          </w:p>
        </w:tc>
        <w:tc>
          <w:tcPr>
            <w:tcW w:w="800" w:type="dxa"/>
            <w:tcMar>
              <w:top w:w="20" w:type="dxa"/>
              <w:left w:w="20" w:type="dxa"/>
              <w:bottom w:w="20" w:type="dxa"/>
              <w:right w:w="20" w:type="dxa"/>
            </w:tcMar>
            <w:vAlign w:val="center"/>
          </w:tcPr>
          <w:p w14:paraId="2E23307B"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707AFC2" w14:textId="77777777" w:rsidR="00DD3248" w:rsidRPr="009E0381" w:rsidRDefault="00DD3248" w:rsidP="00DD3248">
            <w:pPr>
              <w:pStyle w:val="movimento"/>
              <w:rPr>
                <w:color w:val="002060"/>
              </w:rPr>
            </w:pPr>
            <w:r w:rsidRPr="009E0381">
              <w:rPr>
                <w:color w:val="002060"/>
              </w:rPr>
              <w:t>PATRIGNANI ALESSIO</w:t>
            </w:r>
          </w:p>
        </w:tc>
        <w:tc>
          <w:tcPr>
            <w:tcW w:w="2200" w:type="dxa"/>
            <w:tcMar>
              <w:top w:w="20" w:type="dxa"/>
              <w:left w:w="20" w:type="dxa"/>
              <w:bottom w:w="20" w:type="dxa"/>
              <w:right w:w="20" w:type="dxa"/>
            </w:tcMar>
            <w:vAlign w:val="center"/>
          </w:tcPr>
          <w:p w14:paraId="1CEE6D7C" w14:textId="77777777" w:rsidR="00DD3248" w:rsidRPr="009E0381" w:rsidRDefault="00DD3248" w:rsidP="00DD3248">
            <w:pPr>
              <w:pStyle w:val="movimento2"/>
              <w:rPr>
                <w:color w:val="002060"/>
              </w:rPr>
            </w:pPr>
            <w:r w:rsidRPr="009E0381">
              <w:rPr>
                <w:color w:val="002060"/>
              </w:rPr>
              <w:t xml:space="preserve">(ALMA JUVENTUS FANO) </w:t>
            </w:r>
          </w:p>
        </w:tc>
      </w:tr>
      <w:tr w:rsidR="00DD3248" w:rsidRPr="009E0381" w14:paraId="203C089A" w14:textId="77777777" w:rsidTr="00DD3248">
        <w:trPr>
          <w:divId w:val="527259509"/>
        </w:trPr>
        <w:tc>
          <w:tcPr>
            <w:tcW w:w="2200" w:type="dxa"/>
            <w:tcMar>
              <w:top w:w="20" w:type="dxa"/>
              <w:left w:w="20" w:type="dxa"/>
              <w:bottom w:w="20" w:type="dxa"/>
              <w:right w:w="20" w:type="dxa"/>
            </w:tcMar>
            <w:vAlign w:val="center"/>
          </w:tcPr>
          <w:p w14:paraId="2E0DDE7F" w14:textId="77777777" w:rsidR="00DD3248" w:rsidRPr="009E0381" w:rsidRDefault="00DD3248" w:rsidP="00DD3248">
            <w:pPr>
              <w:pStyle w:val="movimento"/>
              <w:rPr>
                <w:color w:val="002060"/>
              </w:rPr>
            </w:pPr>
            <w:r w:rsidRPr="009E0381">
              <w:rPr>
                <w:color w:val="002060"/>
              </w:rPr>
              <w:t>PIEROTTI ENRICO</w:t>
            </w:r>
          </w:p>
        </w:tc>
        <w:tc>
          <w:tcPr>
            <w:tcW w:w="2200" w:type="dxa"/>
            <w:tcMar>
              <w:top w:w="20" w:type="dxa"/>
              <w:left w:w="20" w:type="dxa"/>
              <w:bottom w:w="20" w:type="dxa"/>
              <w:right w:w="20" w:type="dxa"/>
            </w:tcMar>
            <w:vAlign w:val="center"/>
          </w:tcPr>
          <w:p w14:paraId="651D6FED" w14:textId="77777777" w:rsidR="00DD3248" w:rsidRPr="009E0381" w:rsidRDefault="00DD3248" w:rsidP="00DD3248">
            <w:pPr>
              <w:pStyle w:val="movimento2"/>
              <w:rPr>
                <w:color w:val="002060"/>
              </w:rPr>
            </w:pPr>
            <w:r w:rsidRPr="009E0381">
              <w:rPr>
                <w:color w:val="002060"/>
              </w:rPr>
              <w:t xml:space="preserve">(ALMA JUVENTUS FANO) </w:t>
            </w:r>
          </w:p>
        </w:tc>
        <w:tc>
          <w:tcPr>
            <w:tcW w:w="800" w:type="dxa"/>
            <w:tcMar>
              <w:top w:w="20" w:type="dxa"/>
              <w:left w:w="20" w:type="dxa"/>
              <w:bottom w:w="20" w:type="dxa"/>
              <w:right w:w="20" w:type="dxa"/>
            </w:tcMar>
            <w:vAlign w:val="center"/>
          </w:tcPr>
          <w:p w14:paraId="355BB402"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A15938F" w14:textId="77777777" w:rsidR="00DD3248" w:rsidRPr="009E0381" w:rsidRDefault="00DD3248" w:rsidP="00DD3248">
            <w:pPr>
              <w:pStyle w:val="movimento"/>
              <w:rPr>
                <w:color w:val="002060"/>
              </w:rPr>
            </w:pPr>
            <w:r w:rsidRPr="009E0381">
              <w:rPr>
                <w:color w:val="002060"/>
              </w:rPr>
              <w:t>SEMPRONI MATTEO</w:t>
            </w:r>
          </w:p>
        </w:tc>
        <w:tc>
          <w:tcPr>
            <w:tcW w:w="2200" w:type="dxa"/>
            <w:tcMar>
              <w:top w:w="20" w:type="dxa"/>
              <w:left w:w="20" w:type="dxa"/>
              <w:bottom w:w="20" w:type="dxa"/>
              <w:right w:w="20" w:type="dxa"/>
            </w:tcMar>
            <w:vAlign w:val="center"/>
          </w:tcPr>
          <w:p w14:paraId="48CA9ED4" w14:textId="77777777" w:rsidR="00DD3248" w:rsidRPr="009E0381" w:rsidRDefault="00DD3248" w:rsidP="00DD3248">
            <w:pPr>
              <w:pStyle w:val="movimento2"/>
              <w:rPr>
                <w:color w:val="002060"/>
              </w:rPr>
            </w:pPr>
            <w:r w:rsidRPr="009E0381">
              <w:rPr>
                <w:color w:val="002060"/>
              </w:rPr>
              <w:t xml:space="preserve">(AUDAX 1970 S.ANGELO) </w:t>
            </w:r>
          </w:p>
        </w:tc>
      </w:tr>
      <w:tr w:rsidR="00DD3248" w:rsidRPr="009E0381" w14:paraId="2975F95B" w14:textId="77777777" w:rsidTr="00DD3248">
        <w:trPr>
          <w:divId w:val="527259509"/>
        </w:trPr>
        <w:tc>
          <w:tcPr>
            <w:tcW w:w="2200" w:type="dxa"/>
            <w:tcMar>
              <w:top w:w="20" w:type="dxa"/>
              <w:left w:w="20" w:type="dxa"/>
              <w:bottom w:w="20" w:type="dxa"/>
              <w:right w:w="20" w:type="dxa"/>
            </w:tcMar>
            <w:vAlign w:val="center"/>
          </w:tcPr>
          <w:p w14:paraId="3A22D0C4" w14:textId="77777777" w:rsidR="00DD3248" w:rsidRPr="009E0381" w:rsidRDefault="00DD3248" w:rsidP="00DD3248">
            <w:pPr>
              <w:pStyle w:val="movimento"/>
              <w:rPr>
                <w:color w:val="002060"/>
              </w:rPr>
            </w:pPr>
            <w:r w:rsidRPr="009E0381">
              <w:rPr>
                <w:color w:val="002060"/>
              </w:rPr>
              <w:t>COLA LORENZO</w:t>
            </w:r>
          </w:p>
        </w:tc>
        <w:tc>
          <w:tcPr>
            <w:tcW w:w="2200" w:type="dxa"/>
            <w:tcMar>
              <w:top w:w="20" w:type="dxa"/>
              <w:left w:w="20" w:type="dxa"/>
              <w:bottom w:w="20" w:type="dxa"/>
              <w:right w:w="20" w:type="dxa"/>
            </w:tcMar>
            <w:vAlign w:val="center"/>
          </w:tcPr>
          <w:p w14:paraId="64AFBA5B" w14:textId="77777777" w:rsidR="00DD3248" w:rsidRPr="009E0381" w:rsidRDefault="00DD3248" w:rsidP="00DD3248">
            <w:pPr>
              <w:pStyle w:val="movimento2"/>
              <w:rPr>
                <w:color w:val="002060"/>
              </w:rPr>
            </w:pPr>
            <w:r w:rsidRPr="009E0381">
              <w:rPr>
                <w:color w:val="002060"/>
              </w:rPr>
              <w:t xml:space="preserve">(AVENALE) </w:t>
            </w:r>
          </w:p>
        </w:tc>
        <w:tc>
          <w:tcPr>
            <w:tcW w:w="800" w:type="dxa"/>
            <w:tcMar>
              <w:top w:w="20" w:type="dxa"/>
              <w:left w:w="20" w:type="dxa"/>
              <w:bottom w:w="20" w:type="dxa"/>
              <w:right w:w="20" w:type="dxa"/>
            </w:tcMar>
            <w:vAlign w:val="center"/>
          </w:tcPr>
          <w:p w14:paraId="448D1604"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39272F0" w14:textId="77777777" w:rsidR="00DD3248" w:rsidRPr="009E0381" w:rsidRDefault="00DD3248" w:rsidP="00DD3248">
            <w:pPr>
              <w:pStyle w:val="movimento"/>
              <w:rPr>
                <w:color w:val="002060"/>
              </w:rPr>
            </w:pPr>
            <w:r w:rsidRPr="009E0381">
              <w:rPr>
                <w:color w:val="002060"/>
              </w:rPr>
              <w:t>MERCANTI MATTIA</w:t>
            </w:r>
          </w:p>
        </w:tc>
        <w:tc>
          <w:tcPr>
            <w:tcW w:w="2200" w:type="dxa"/>
            <w:tcMar>
              <w:top w:w="20" w:type="dxa"/>
              <w:left w:w="20" w:type="dxa"/>
              <w:bottom w:w="20" w:type="dxa"/>
              <w:right w:w="20" w:type="dxa"/>
            </w:tcMar>
            <w:vAlign w:val="center"/>
          </w:tcPr>
          <w:p w14:paraId="54505912" w14:textId="77777777" w:rsidR="00DD3248" w:rsidRPr="009E0381" w:rsidRDefault="00DD3248" w:rsidP="00DD3248">
            <w:pPr>
              <w:pStyle w:val="movimento2"/>
              <w:rPr>
                <w:color w:val="002060"/>
              </w:rPr>
            </w:pPr>
            <w:r w:rsidRPr="009E0381">
              <w:rPr>
                <w:color w:val="002060"/>
              </w:rPr>
              <w:t xml:space="preserve">(AVENALE) </w:t>
            </w:r>
          </w:p>
        </w:tc>
      </w:tr>
      <w:tr w:rsidR="00DD3248" w:rsidRPr="009E0381" w14:paraId="3CCA0C25" w14:textId="77777777" w:rsidTr="00DD3248">
        <w:trPr>
          <w:divId w:val="527259509"/>
        </w:trPr>
        <w:tc>
          <w:tcPr>
            <w:tcW w:w="2200" w:type="dxa"/>
            <w:tcMar>
              <w:top w:w="20" w:type="dxa"/>
              <w:left w:w="20" w:type="dxa"/>
              <w:bottom w:w="20" w:type="dxa"/>
              <w:right w:w="20" w:type="dxa"/>
            </w:tcMar>
            <w:vAlign w:val="center"/>
          </w:tcPr>
          <w:p w14:paraId="2DEBEE87" w14:textId="77777777" w:rsidR="00DD3248" w:rsidRPr="009E0381" w:rsidRDefault="00DD3248" w:rsidP="00DD3248">
            <w:pPr>
              <w:pStyle w:val="movimento"/>
              <w:rPr>
                <w:color w:val="002060"/>
              </w:rPr>
            </w:pPr>
            <w:r w:rsidRPr="009E0381">
              <w:rPr>
                <w:color w:val="002060"/>
              </w:rPr>
              <w:t>PALMIERI SIMONE</w:t>
            </w:r>
          </w:p>
        </w:tc>
        <w:tc>
          <w:tcPr>
            <w:tcW w:w="2200" w:type="dxa"/>
            <w:tcMar>
              <w:top w:w="20" w:type="dxa"/>
              <w:left w:w="20" w:type="dxa"/>
              <w:bottom w:w="20" w:type="dxa"/>
              <w:right w:w="20" w:type="dxa"/>
            </w:tcMar>
            <w:vAlign w:val="center"/>
          </w:tcPr>
          <w:p w14:paraId="4F2A7C0C" w14:textId="77777777" w:rsidR="00DD3248" w:rsidRPr="009E0381" w:rsidRDefault="00DD3248" w:rsidP="00DD3248">
            <w:pPr>
              <w:pStyle w:val="movimento2"/>
              <w:rPr>
                <w:color w:val="002060"/>
              </w:rPr>
            </w:pPr>
            <w:r w:rsidRPr="009E0381">
              <w:rPr>
                <w:color w:val="002060"/>
              </w:rPr>
              <w:t xml:space="preserve">(CHIARAVALLE FUTSAL) </w:t>
            </w:r>
          </w:p>
        </w:tc>
        <w:tc>
          <w:tcPr>
            <w:tcW w:w="800" w:type="dxa"/>
            <w:tcMar>
              <w:top w:w="20" w:type="dxa"/>
              <w:left w:w="20" w:type="dxa"/>
              <w:bottom w:w="20" w:type="dxa"/>
              <w:right w:w="20" w:type="dxa"/>
            </w:tcMar>
            <w:vAlign w:val="center"/>
          </w:tcPr>
          <w:p w14:paraId="2BE5AB62"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4EC8BF8" w14:textId="77777777" w:rsidR="00DD3248" w:rsidRPr="009E0381" w:rsidRDefault="00DD3248" w:rsidP="00DD3248">
            <w:pPr>
              <w:pStyle w:val="movimento"/>
              <w:rPr>
                <w:color w:val="002060"/>
              </w:rPr>
            </w:pPr>
            <w:r w:rsidRPr="009E0381">
              <w:rPr>
                <w:color w:val="002060"/>
              </w:rPr>
              <w:t>BIBA URIM</w:t>
            </w:r>
          </w:p>
        </w:tc>
        <w:tc>
          <w:tcPr>
            <w:tcW w:w="2200" w:type="dxa"/>
            <w:tcMar>
              <w:top w:w="20" w:type="dxa"/>
              <w:left w:w="20" w:type="dxa"/>
              <w:bottom w:w="20" w:type="dxa"/>
              <w:right w:w="20" w:type="dxa"/>
            </w:tcMar>
            <w:vAlign w:val="center"/>
          </w:tcPr>
          <w:p w14:paraId="21C279DE" w14:textId="77777777" w:rsidR="00DD3248" w:rsidRPr="009E0381" w:rsidRDefault="00DD3248" w:rsidP="00DD3248">
            <w:pPr>
              <w:pStyle w:val="movimento2"/>
              <w:rPr>
                <w:color w:val="002060"/>
              </w:rPr>
            </w:pPr>
            <w:r w:rsidRPr="009E0381">
              <w:rPr>
                <w:color w:val="002060"/>
              </w:rPr>
              <w:t xml:space="preserve">(CSI STELLA A.S.D.) </w:t>
            </w:r>
          </w:p>
        </w:tc>
      </w:tr>
      <w:tr w:rsidR="00DD3248" w:rsidRPr="009E0381" w14:paraId="6963F050" w14:textId="77777777" w:rsidTr="00DD3248">
        <w:trPr>
          <w:divId w:val="527259509"/>
        </w:trPr>
        <w:tc>
          <w:tcPr>
            <w:tcW w:w="2200" w:type="dxa"/>
            <w:tcMar>
              <w:top w:w="20" w:type="dxa"/>
              <w:left w:w="20" w:type="dxa"/>
              <w:bottom w:w="20" w:type="dxa"/>
              <w:right w:w="20" w:type="dxa"/>
            </w:tcMar>
            <w:vAlign w:val="center"/>
          </w:tcPr>
          <w:p w14:paraId="2E40C0C2" w14:textId="77777777" w:rsidR="00DD3248" w:rsidRPr="009E0381" w:rsidRDefault="00DD3248" w:rsidP="00DD3248">
            <w:pPr>
              <w:pStyle w:val="movimento"/>
              <w:rPr>
                <w:color w:val="002060"/>
              </w:rPr>
            </w:pPr>
            <w:r w:rsidRPr="009E0381">
              <w:rPr>
                <w:color w:val="002060"/>
              </w:rPr>
              <w:t>DE MARTINO SALVATORE</w:t>
            </w:r>
          </w:p>
        </w:tc>
        <w:tc>
          <w:tcPr>
            <w:tcW w:w="2200" w:type="dxa"/>
            <w:tcMar>
              <w:top w:w="20" w:type="dxa"/>
              <w:left w:w="20" w:type="dxa"/>
              <w:bottom w:w="20" w:type="dxa"/>
              <w:right w:w="20" w:type="dxa"/>
            </w:tcMar>
            <w:vAlign w:val="center"/>
          </w:tcPr>
          <w:p w14:paraId="052F99BD" w14:textId="77777777" w:rsidR="00DD3248" w:rsidRPr="009E0381" w:rsidRDefault="00DD3248" w:rsidP="00DD3248">
            <w:pPr>
              <w:pStyle w:val="movimento2"/>
              <w:rPr>
                <w:color w:val="002060"/>
              </w:rPr>
            </w:pPr>
            <w:r w:rsidRPr="009E0381">
              <w:rPr>
                <w:color w:val="002060"/>
              </w:rPr>
              <w:t xml:space="preserve">(FREELY SPORT) </w:t>
            </w:r>
          </w:p>
        </w:tc>
        <w:tc>
          <w:tcPr>
            <w:tcW w:w="800" w:type="dxa"/>
            <w:tcMar>
              <w:top w:w="20" w:type="dxa"/>
              <w:left w:w="20" w:type="dxa"/>
              <w:bottom w:w="20" w:type="dxa"/>
              <w:right w:w="20" w:type="dxa"/>
            </w:tcMar>
            <w:vAlign w:val="center"/>
          </w:tcPr>
          <w:p w14:paraId="0E29912C"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BB31096" w14:textId="77777777" w:rsidR="00DD3248" w:rsidRPr="009E0381" w:rsidRDefault="00DD3248" w:rsidP="00DD3248">
            <w:pPr>
              <w:pStyle w:val="movimento"/>
              <w:rPr>
                <w:color w:val="002060"/>
              </w:rPr>
            </w:pPr>
            <w:r w:rsidRPr="009E0381">
              <w:rPr>
                <w:color w:val="002060"/>
              </w:rPr>
              <w:t>MANCINELLI MATTEO</w:t>
            </w:r>
          </w:p>
        </w:tc>
        <w:tc>
          <w:tcPr>
            <w:tcW w:w="2200" w:type="dxa"/>
            <w:tcMar>
              <w:top w:w="20" w:type="dxa"/>
              <w:left w:w="20" w:type="dxa"/>
              <w:bottom w:w="20" w:type="dxa"/>
              <w:right w:w="20" w:type="dxa"/>
            </w:tcMar>
            <w:vAlign w:val="center"/>
          </w:tcPr>
          <w:p w14:paraId="4F902EE5" w14:textId="77777777" w:rsidR="00DD3248" w:rsidRPr="009E0381" w:rsidRDefault="00DD3248" w:rsidP="00DD3248">
            <w:pPr>
              <w:pStyle w:val="movimento2"/>
              <w:rPr>
                <w:color w:val="002060"/>
              </w:rPr>
            </w:pPr>
            <w:r w:rsidRPr="009E0381">
              <w:rPr>
                <w:color w:val="002060"/>
              </w:rPr>
              <w:t xml:space="preserve">(FUTSAL MONTEMARCIANO C5) </w:t>
            </w:r>
          </w:p>
        </w:tc>
      </w:tr>
      <w:tr w:rsidR="00DD3248" w:rsidRPr="009E0381" w14:paraId="7B1BA188" w14:textId="77777777" w:rsidTr="00DD3248">
        <w:trPr>
          <w:divId w:val="527259509"/>
        </w:trPr>
        <w:tc>
          <w:tcPr>
            <w:tcW w:w="2200" w:type="dxa"/>
            <w:tcMar>
              <w:top w:w="20" w:type="dxa"/>
              <w:left w:w="20" w:type="dxa"/>
              <w:bottom w:w="20" w:type="dxa"/>
              <w:right w:w="20" w:type="dxa"/>
            </w:tcMar>
            <w:vAlign w:val="center"/>
          </w:tcPr>
          <w:p w14:paraId="3A072732" w14:textId="77777777" w:rsidR="00DD3248" w:rsidRPr="009E0381" w:rsidRDefault="00DD3248" w:rsidP="00DD3248">
            <w:pPr>
              <w:pStyle w:val="movimento"/>
              <w:rPr>
                <w:color w:val="002060"/>
              </w:rPr>
            </w:pPr>
            <w:r w:rsidRPr="009E0381">
              <w:rPr>
                <w:color w:val="002060"/>
              </w:rPr>
              <w:t>CORVATTA ALESSANDRO</w:t>
            </w:r>
          </w:p>
        </w:tc>
        <w:tc>
          <w:tcPr>
            <w:tcW w:w="2200" w:type="dxa"/>
            <w:tcMar>
              <w:top w:w="20" w:type="dxa"/>
              <w:left w:w="20" w:type="dxa"/>
              <w:bottom w:w="20" w:type="dxa"/>
              <w:right w:w="20" w:type="dxa"/>
            </w:tcMar>
            <w:vAlign w:val="center"/>
          </w:tcPr>
          <w:p w14:paraId="3F7785DA" w14:textId="77777777" w:rsidR="00DD3248" w:rsidRPr="009E0381" w:rsidRDefault="00DD3248" w:rsidP="00DD3248">
            <w:pPr>
              <w:pStyle w:val="movimento2"/>
              <w:rPr>
                <w:color w:val="002060"/>
              </w:rPr>
            </w:pPr>
            <w:r w:rsidRPr="009E0381">
              <w:rPr>
                <w:color w:val="002060"/>
              </w:rPr>
              <w:t xml:space="preserve">(INVICTA FUTSAL MACERATA) </w:t>
            </w:r>
          </w:p>
        </w:tc>
        <w:tc>
          <w:tcPr>
            <w:tcW w:w="800" w:type="dxa"/>
            <w:tcMar>
              <w:top w:w="20" w:type="dxa"/>
              <w:left w:w="20" w:type="dxa"/>
              <w:bottom w:w="20" w:type="dxa"/>
              <w:right w:w="20" w:type="dxa"/>
            </w:tcMar>
            <w:vAlign w:val="center"/>
          </w:tcPr>
          <w:p w14:paraId="6756CA1E"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0794DD82" w14:textId="77777777" w:rsidR="00DD3248" w:rsidRPr="009E0381" w:rsidRDefault="00DD3248" w:rsidP="00DD3248">
            <w:pPr>
              <w:pStyle w:val="movimento"/>
              <w:rPr>
                <w:color w:val="002060"/>
              </w:rPr>
            </w:pPr>
            <w:r w:rsidRPr="009E0381">
              <w:rPr>
                <w:color w:val="002060"/>
              </w:rPr>
              <w:t>FILIPPONI LORENZO</w:t>
            </w:r>
          </w:p>
        </w:tc>
        <w:tc>
          <w:tcPr>
            <w:tcW w:w="2200" w:type="dxa"/>
            <w:tcMar>
              <w:top w:w="20" w:type="dxa"/>
              <w:left w:w="20" w:type="dxa"/>
              <w:bottom w:w="20" w:type="dxa"/>
              <w:right w:w="20" w:type="dxa"/>
            </w:tcMar>
            <w:vAlign w:val="center"/>
          </w:tcPr>
          <w:p w14:paraId="75027A52" w14:textId="77777777" w:rsidR="00DD3248" w:rsidRPr="009E0381" w:rsidRDefault="00DD3248" w:rsidP="00DD3248">
            <w:pPr>
              <w:pStyle w:val="movimento2"/>
              <w:rPr>
                <w:color w:val="002060"/>
              </w:rPr>
            </w:pPr>
            <w:r w:rsidRPr="009E0381">
              <w:rPr>
                <w:color w:val="002060"/>
              </w:rPr>
              <w:t xml:space="preserve">(NUOVA OTTRANO 98) </w:t>
            </w:r>
          </w:p>
        </w:tc>
      </w:tr>
      <w:tr w:rsidR="00DD3248" w:rsidRPr="009E0381" w14:paraId="798C99F5" w14:textId="77777777" w:rsidTr="00DD3248">
        <w:trPr>
          <w:divId w:val="527259509"/>
        </w:trPr>
        <w:tc>
          <w:tcPr>
            <w:tcW w:w="2200" w:type="dxa"/>
            <w:tcMar>
              <w:top w:w="20" w:type="dxa"/>
              <w:left w:w="20" w:type="dxa"/>
              <w:bottom w:w="20" w:type="dxa"/>
              <w:right w:w="20" w:type="dxa"/>
            </w:tcMar>
            <w:vAlign w:val="center"/>
          </w:tcPr>
          <w:p w14:paraId="6E10E773" w14:textId="77777777" w:rsidR="00DD3248" w:rsidRPr="009E0381" w:rsidRDefault="00DD3248" w:rsidP="00DD3248">
            <w:pPr>
              <w:pStyle w:val="movimento"/>
              <w:rPr>
                <w:color w:val="002060"/>
              </w:rPr>
            </w:pPr>
            <w:r w:rsidRPr="009E0381">
              <w:rPr>
                <w:color w:val="002060"/>
              </w:rPr>
              <w:t>PACETTI DANIEL</w:t>
            </w:r>
          </w:p>
        </w:tc>
        <w:tc>
          <w:tcPr>
            <w:tcW w:w="2200" w:type="dxa"/>
            <w:tcMar>
              <w:top w:w="20" w:type="dxa"/>
              <w:left w:w="20" w:type="dxa"/>
              <w:bottom w:w="20" w:type="dxa"/>
              <w:right w:w="20" w:type="dxa"/>
            </w:tcMar>
            <w:vAlign w:val="center"/>
          </w:tcPr>
          <w:p w14:paraId="198C0929" w14:textId="77777777" w:rsidR="00DD3248" w:rsidRPr="009E0381" w:rsidRDefault="00DD3248" w:rsidP="00DD3248">
            <w:pPr>
              <w:pStyle w:val="movimento2"/>
              <w:rPr>
                <w:color w:val="002060"/>
              </w:rPr>
            </w:pPr>
            <w:r w:rsidRPr="009E0381">
              <w:rPr>
                <w:color w:val="002060"/>
              </w:rPr>
              <w:t xml:space="preserve">(REAL ANCARIA) </w:t>
            </w:r>
          </w:p>
        </w:tc>
        <w:tc>
          <w:tcPr>
            <w:tcW w:w="800" w:type="dxa"/>
            <w:tcMar>
              <w:top w:w="20" w:type="dxa"/>
              <w:left w:w="20" w:type="dxa"/>
              <w:bottom w:w="20" w:type="dxa"/>
              <w:right w:w="20" w:type="dxa"/>
            </w:tcMar>
            <w:vAlign w:val="center"/>
          </w:tcPr>
          <w:p w14:paraId="2C483067"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875B655" w14:textId="77777777" w:rsidR="00DD3248" w:rsidRPr="009E0381" w:rsidRDefault="00DD3248" w:rsidP="00DD3248">
            <w:pPr>
              <w:pStyle w:val="movimento"/>
              <w:rPr>
                <w:color w:val="002060"/>
              </w:rPr>
            </w:pPr>
            <w:r w:rsidRPr="009E0381">
              <w:rPr>
                <w:color w:val="002060"/>
              </w:rPr>
              <w:t>DIALUCE ANDREA</w:t>
            </w:r>
          </w:p>
        </w:tc>
        <w:tc>
          <w:tcPr>
            <w:tcW w:w="2200" w:type="dxa"/>
            <w:tcMar>
              <w:top w:w="20" w:type="dxa"/>
              <w:left w:w="20" w:type="dxa"/>
              <w:bottom w:w="20" w:type="dxa"/>
              <w:right w:w="20" w:type="dxa"/>
            </w:tcMar>
            <w:vAlign w:val="center"/>
          </w:tcPr>
          <w:p w14:paraId="06E0CFB2" w14:textId="77777777" w:rsidR="00DD3248" w:rsidRPr="009E0381" w:rsidRDefault="00DD3248" w:rsidP="00DD3248">
            <w:pPr>
              <w:pStyle w:val="movimento2"/>
              <w:rPr>
                <w:color w:val="002060"/>
              </w:rPr>
            </w:pPr>
            <w:r w:rsidRPr="009E0381">
              <w:rPr>
                <w:color w:val="002060"/>
              </w:rPr>
              <w:t xml:space="preserve">(SERRALTA) </w:t>
            </w:r>
          </w:p>
        </w:tc>
      </w:tr>
      <w:tr w:rsidR="00DD3248" w:rsidRPr="009E0381" w14:paraId="2ACFCC30" w14:textId="77777777" w:rsidTr="00DD3248">
        <w:trPr>
          <w:divId w:val="527259509"/>
        </w:trPr>
        <w:tc>
          <w:tcPr>
            <w:tcW w:w="2200" w:type="dxa"/>
            <w:tcMar>
              <w:top w:w="20" w:type="dxa"/>
              <w:left w:w="20" w:type="dxa"/>
              <w:bottom w:w="20" w:type="dxa"/>
              <w:right w:w="20" w:type="dxa"/>
            </w:tcMar>
            <w:vAlign w:val="center"/>
          </w:tcPr>
          <w:p w14:paraId="21FB31FC" w14:textId="77777777" w:rsidR="00DD3248" w:rsidRPr="009E0381" w:rsidRDefault="00DD3248" w:rsidP="00DD3248">
            <w:pPr>
              <w:pStyle w:val="movimento"/>
              <w:rPr>
                <w:color w:val="002060"/>
              </w:rPr>
            </w:pPr>
            <w:r w:rsidRPr="009E0381">
              <w:rPr>
                <w:color w:val="002060"/>
              </w:rPr>
              <w:t>LUPI WILIAMS</w:t>
            </w:r>
          </w:p>
        </w:tc>
        <w:tc>
          <w:tcPr>
            <w:tcW w:w="2200" w:type="dxa"/>
            <w:tcMar>
              <w:top w:w="20" w:type="dxa"/>
              <w:left w:w="20" w:type="dxa"/>
              <w:bottom w:w="20" w:type="dxa"/>
              <w:right w:w="20" w:type="dxa"/>
            </w:tcMar>
            <w:vAlign w:val="center"/>
          </w:tcPr>
          <w:p w14:paraId="3CB94C44" w14:textId="77777777" w:rsidR="00DD3248" w:rsidRPr="009E0381" w:rsidRDefault="00DD3248" w:rsidP="00DD3248">
            <w:pPr>
              <w:pStyle w:val="movimento2"/>
              <w:rPr>
                <w:color w:val="002060"/>
              </w:rPr>
            </w:pPr>
            <w:r w:rsidRPr="009E0381">
              <w:rPr>
                <w:color w:val="002060"/>
              </w:rPr>
              <w:t xml:space="preserve">(TRE TORRI A.S.D.) </w:t>
            </w:r>
          </w:p>
        </w:tc>
        <w:tc>
          <w:tcPr>
            <w:tcW w:w="800" w:type="dxa"/>
            <w:tcMar>
              <w:top w:w="20" w:type="dxa"/>
              <w:left w:w="20" w:type="dxa"/>
              <w:bottom w:w="20" w:type="dxa"/>
              <w:right w:w="20" w:type="dxa"/>
            </w:tcMar>
            <w:vAlign w:val="center"/>
          </w:tcPr>
          <w:p w14:paraId="2BAF9DA1"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0B3EE390"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06ACB607" w14:textId="77777777" w:rsidR="00DD3248" w:rsidRPr="009E0381" w:rsidRDefault="00DD3248" w:rsidP="00DD3248">
            <w:pPr>
              <w:pStyle w:val="movimento2"/>
              <w:rPr>
                <w:color w:val="002060"/>
              </w:rPr>
            </w:pPr>
            <w:r w:rsidRPr="009E0381">
              <w:rPr>
                <w:color w:val="002060"/>
              </w:rPr>
              <w:t> </w:t>
            </w:r>
          </w:p>
        </w:tc>
      </w:tr>
    </w:tbl>
    <w:p w14:paraId="00D91646" w14:textId="77777777" w:rsidR="00DD3248" w:rsidRPr="009E0381" w:rsidRDefault="00DD3248" w:rsidP="00DD3248">
      <w:pPr>
        <w:pStyle w:val="titolo10"/>
        <w:divId w:val="527259509"/>
        <w:rPr>
          <w:color w:val="002060"/>
        </w:rPr>
      </w:pPr>
      <w:r w:rsidRPr="009E0381">
        <w:rPr>
          <w:color w:val="002060"/>
        </w:rPr>
        <w:t xml:space="preserve">GARE DEL 7/12/2019 </w:t>
      </w:r>
    </w:p>
    <w:p w14:paraId="23381DD3" w14:textId="77777777" w:rsidR="00DD3248" w:rsidRPr="009E0381" w:rsidRDefault="00DD3248" w:rsidP="00DD3248">
      <w:pPr>
        <w:pStyle w:val="titolo7a"/>
        <w:divId w:val="527259509"/>
        <w:rPr>
          <w:color w:val="002060"/>
        </w:rPr>
      </w:pPr>
      <w:r w:rsidRPr="009E0381">
        <w:rPr>
          <w:color w:val="002060"/>
        </w:rPr>
        <w:t xml:space="preserve">PROVVEDIMENTI DISCIPLINARI </w:t>
      </w:r>
    </w:p>
    <w:p w14:paraId="3ADCE971" w14:textId="77777777" w:rsidR="00DD3248" w:rsidRPr="009E0381" w:rsidRDefault="00DD3248" w:rsidP="00DD3248">
      <w:pPr>
        <w:pStyle w:val="TITOLO7B"/>
        <w:divId w:val="527259509"/>
        <w:rPr>
          <w:color w:val="002060"/>
        </w:rPr>
      </w:pPr>
      <w:r w:rsidRPr="009E0381">
        <w:rPr>
          <w:color w:val="002060"/>
        </w:rPr>
        <w:t xml:space="preserve">In base alle risultanze degli atti ufficiali sono state deliberate le seguenti sanzioni disciplinari. </w:t>
      </w:r>
    </w:p>
    <w:p w14:paraId="47F46576" w14:textId="77777777" w:rsidR="00DD3248" w:rsidRPr="009E0381" w:rsidRDefault="00DD3248" w:rsidP="00DD3248">
      <w:pPr>
        <w:pStyle w:val="titolo3"/>
        <w:divId w:val="527259509"/>
        <w:rPr>
          <w:color w:val="002060"/>
        </w:rPr>
      </w:pPr>
      <w:r w:rsidRPr="009E0381">
        <w:rPr>
          <w:color w:val="002060"/>
        </w:rPr>
        <w:t xml:space="preserve">A CARICO CALCIATORI NON ESPULSI DAL CAMPO </w:t>
      </w:r>
    </w:p>
    <w:p w14:paraId="05E53417" w14:textId="77777777" w:rsidR="00DD3248" w:rsidRPr="009E0381" w:rsidRDefault="00DD3248" w:rsidP="00DD3248">
      <w:pPr>
        <w:pStyle w:val="titolo20"/>
        <w:divId w:val="527259509"/>
        <w:rPr>
          <w:color w:val="002060"/>
        </w:rPr>
      </w:pPr>
      <w:r w:rsidRPr="009E0381">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1453D93B" w14:textId="77777777" w:rsidTr="00DD3248">
        <w:trPr>
          <w:divId w:val="527259509"/>
        </w:trPr>
        <w:tc>
          <w:tcPr>
            <w:tcW w:w="2200" w:type="dxa"/>
            <w:tcMar>
              <w:top w:w="20" w:type="dxa"/>
              <w:left w:w="20" w:type="dxa"/>
              <w:bottom w:w="20" w:type="dxa"/>
              <w:right w:w="20" w:type="dxa"/>
            </w:tcMar>
            <w:vAlign w:val="center"/>
          </w:tcPr>
          <w:p w14:paraId="450C1020" w14:textId="77777777" w:rsidR="00DD3248" w:rsidRPr="009E0381" w:rsidRDefault="00DD3248" w:rsidP="00DD3248">
            <w:pPr>
              <w:pStyle w:val="movimento"/>
              <w:rPr>
                <w:color w:val="002060"/>
              </w:rPr>
            </w:pPr>
            <w:r w:rsidRPr="009E0381">
              <w:rPr>
                <w:color w:val="002060"/>
              </w:rPr>
              <w:t>PALAZZI FEDERICO</w:t>
            </w:r>
          </w:p>
        </w:tc>
        <w:tc>
          <w:tcPr>
            <w:tcW w:w="2200" w:type="dxa"/>
            <w:tcMar>
              <w:top w:w="20" w:type="dxa"/>
              <w:left w:w="20" w:type="dxa"/>
              <w:bottom w:w="20" w:type="dxa"/>
              <w:right w:w="20" w:type="dxa"/>
            </w:tcMar>
            <w:vAlign w:val="center"/>
          </w:tcPr>
          <w:p w14:paraId="7AD3772F" w14:textId="77777777" w:rsidR="00DD3248" w:rsidRPr="009E0381" w:rsidRDefault="00DD3248" w:rsidP="00DD3248">
            <w:pPr>
              <w:pStyle w:val="movimento2"/>
              <w:rPr>
                <w:color w:val="002060"/>
              </w:rPr>
            </w:pPr>
            <w:r w:rsidRPr="009E0381">
              <w:rPr>
                <w:color w:val="002060"/>
              </w:rPr>
              <w:t xml:space="preserve">(ATL URBINO C5 1999) </w:t>
            </w:r>
          </w:p>
        </w:tc>
        <w:tc>
          <w:tcPr>
            <w:tcW w:w="800" w:type="dxa"/>
            <w:tcMar>
              <w:top w:w="20" w:type="dxa"/>
              <w:left w:w="20" w:type="dxa"/>
              <w:bottom w:w="20" w:type="dxa"/>
              <w:right w:w="20" w:type="dxa"/>
            </w:tcMar>
            <w:vAlign w:val="center"/>
          </w:tcPr>
          <w:p w14:paraId="1D9044EE"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2B125DE"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1069376" w14:textId="77777777" w:rsidR="00DD3248" w:rsidRPr="009E0381" w:rsidRDefault="00DD3248" w:rsidP="00DD3248">
            <w:pPr>
              <w:pStyle w:val="movimento2"/>
              <w:rPr>
                <w:color w:val="002060"/>
              </w:rPr>
            </w:pPr>
            <w:r w:rsidRPr="009E0381">
              <w:rPr>
                <w:color w:val="002060"/>
              </w:rPr>
              <w:t> </w:t>
            </w:r>
          </w:p>
        </w:tc>
      </w:tr>
    </w:tbl>
    <w:p w14:paraId="6FC16B39" w14:textId="77777777" w:rsidR="00DD3248" w:rsidRPr="009E0381" w:rsidRDefault="00DD3248" w:rsidP="00DD3248">
      <w:pPr>
        <w:pStyle w:val="titolo20"/>
        <w:divId w:val="527259509"/>
        <w:rPr>
          <w:color w:val="002060"/>
        </w:rPr>
      </w:pPr>
      <w:r w:rsidRPr="009E038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538DFBB2" w14:textId="77777777" w:rsidTr="00DD3248">
        <w:trPr>
          <w:divId w:val="527259509"/>
        </w:trPr>
        <w:tc>
          <w:tcPr>
            <w:tcW w:w="2200" w:type="dxa"/>
            <w:tcMar>
              <w:top w:w="20" w:type="dxa"/>
              <w:left w:w="20" w:type="dxa"/>
              <w:bottom w:w="20" w:type="dxa"/>
              <w:right w:w="20" w:type="dxa"/>
            </w:tcMar>
            <w:vAlign w:val="center"/>
          </w:tcPr>
          <w:p w14:paraId="6A3B4BC9" w14:textId="77777777" w:rsidR="00DD3248" w:rsidRPr="009E0381" w:rsidRDefault="00DD3248" w:rsidP="00DD3248">
            <w:pPr>
              <w:pStyle w:val="movimento"/>
              <w:rPr>
                <w:color w:val="002060"/>
              </w:rPr>
            </w:pPr>
            <w:r w:rsidRPr="009E0381">
              <w:rPr>
                <w:color w:val="002060"/>
              </w:rPr>
              <w:t>GAMBARARA LUCA</w:t>
            </w:r>
          </w:p>
        </w:tc>
        <w:tc>
          <w:tcPr>
            <w:tcW w:w="2200" w:type="dxa"/>
            <w:tcMar>
              <w:top w:w="20" w:type="dxa"/>
              <w:left w:w="20" w:type="dxa"/>
              <w:bottom w:w="20" w:type="dxa"/>
              <w:right w:w="20" w:type="dxa"/>
            </w:tcMar>
            <w:vAlign w:val="center"/>
          </w:tcPr>
          <w:p w14:paraId="7FD75560" w14:textId="77777777" w:rsidR="00DD3248" w:rsidRPr="009E0381" w:rsidRDefault="00DD3248" w:rsidP="00DD3248">
            <w:pPr>
              <w:pStyle w:val="movimento2"/>
              <w:rPr>
                <w:color w:val="002060"/>
              </w:rPr>
            </w:pPr>
            <w:r w:rsidRPr="009E0381">
              <w:rPr>
                <w:color w:val="002060"/>
              </w:rPr>
              <w:t xml:space="preserve">(ATL URBINO C5 1999) </w:t>
            </w:r>
          </w:p>
        </w:tc>
        <w:tc>
          <w:tcPr>
            <w:tcW w:w="800" w:type="dxa"/>
            <w:tcMar>
              <w:top w:w="20" w:type="dxa"/>
              <w:left w:w="20" w:type="dxa"/>
              <w:bottom w:w="20" w:type="dxa"/>
              <w:right w:w="20" w:type="dxa"/>
            </w:tcMar>
            <w:vAlign w:val="center"/>
          </w:tcPr>
          <w:p w14:paraId="02F351A5"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B8FCD87" w14:textId="77777777" w:rsidR="00DD3248" w:rsidRPr="009E0381" w:rsidRDefault="00DD3248" w:rsidP="00DD3248">
            <w:pPr>
              <w:pStyle w:val="movimento"/>
              <w:rPr>
                <w:color w:val="002060"/>
              </w:rPr>
            </w:pPr>
            <w:r w:rsidRPr="009E0381">
              <w:rPr>
                <w:color w:val="002060"/>
              </w:rPr>
              <w:t>MASSETTI DANIELE</w:t>
            </w:r>
          </w:p>
        </w:tc>
        <w:tc>
          <w:tcPr>
            <w:tcW w:w="2200" w:type="dxa"/>
            <w:tcMar>
              <w:top w:w="20" w:type="dxa"/>
              <w:left w:w="20" w:type="dxa"/>
              <w:bottom w:w="20" w:type="dxa"/>
              <w:right w:w="20" w:type="dxa"/>
            </w:tcMar>
            <w:vAlign w:val="center"/>
          </w:tcPr>
          <w:p w14:paraId="66CCA2CA" w14:textId="77777777" w:rsidR="00DD3248" w:rsidRPr="009E0381" w:rsidRDefault="00DD3248" w:rsidP="00DD3248">
            <w:pPr>
              <w:pStyle w:val="movimento2"/>
              <w:rPr>
                <w:color w:val="002060"/>
              </w:rPr>
            </w:pPr>
            <w:r w:rsidRPr="009E0381">
              <w:rPr>
                <w:color w:val="002060"/>
              </w:rPr>
              <w:t xml:space="preserve">(VERBENA C5 ANCONA) </w:t>
            </w:r>
          </w:p>
        </w:tc>
      </w:tr>
    </w:tbl>
    <w:p w14:paraId="08FDAD1D" w14:textId="77777777" w:rsidR="00DD3248" w:rsidRPr="009E0381" w:rsidRDefault="00DD3248" w:rsidP="00DD3248">
      <w:pPr>
        <w:pStyle w:val="titolo20"/>
        <w:divId w:val="527259509"/>
        <w:rPr>
          <w:color w:val="002060"/>
        </w:rPr>
      </w:pPr>
      <w:r w:rsidRPr="009E03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6F06606A" w14:textId="77777777" w:rsidTr="00DD3248">
        <w:trPr>
          <w:divId w:val="527259509"/>
        </w:trPr>
        <w:tc>
          <w:tcPr>
            <w:tcW w:w="2200" w:type="dxa"/>
            <w:tcMar>
              <w:top w:w="20" w:type="dxa"/>
              <w:left w:w="20" w:type="dxa"/>
              <w:bottom w:w="20" w:type="dxa"/>
              <w:right w:w="20" w:type="dxa"/>
            </w:tcMar>
            <w:vAlign w:val="center"/>
          </w:tcPr>
          <w:p w14:paraId="06E6F606" w14:textId="77777777" w:rsidR="00DD3248" w:rsidRPr="009E0381" w:rsidRDefault="00DD3248" w:rsidP="00DD3248">
            <w:pPr>
              <w:pStyle w:val="movimento"/>
              <w:rPr>
                <w:color w:val="002060"/>
              </w:rPr>
            </w:pPr>
            <w:r w:rsidRPr="009E0381">
              <w:rPr>
                <w:color w:val="002060"/>
              </w:rPr>
              <w:t>PALMA ANDREA</w:t>
            </w:r>
          </w:p>
        </w:tc>
        <w:tc>
          <w:tcPr>
            <w:tcW w:w="2200" w:type="dxa"/>
            <w:tcMar>
              <w:top w:w="20" w:type="dxa"/>
              <w:left w:w="20" w:type="dxa"/>
              <w:bottom w:w="20" w:type="dxa"/>
              <w:right w:w="20" w:type="dxa"/>
            </w:tcMar>
            <w:vAlign w:val="center"/>
          </w:tcPr>
          <w:p w14:paraId="6578F867" w14:textId="77777777" w:rsidR="00DD3248" w:rsidRPr="009E0381" w:rsidRDefault="00DD3248" w:rsidP="00DD3248">
            <w:pPr>
              <w:pStyle w:val="movimento2"/>
              <w:rPr>
                <w:color w:val="002060"/>
              </w:rPr>
            </w:pPr>
            <w:r w:rsidRPr="009E0381">
              <w:rPr>
                <w:color w:val="002060"/>
              </w:rPr>
              <w:t xml:space="preserve">(ATL URBINO C5 1999) </w:t>
            </w:r>
          </w:p>
        </w:tc>
        <w:tc>
          <w:tcPr>
            <w:tcW w:w="800" w:type="dxa"/>
            <w:tcMar>
              <w:top w:w="20" w:type="dxa"/>
              <w:left w:w="20" w:type="dxa"/>
              <w:bottom w:w="20" w:type="dxa"/>
              <w:right w:w="20" w:type="dxa"/>
            </w:tcMar>
            <w:vAlign w:val="center"/>
          </w:tcPr>
          <w:p w14:paraId="6CDE7868"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DBE2AB0"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37873FB" w14:textId="77777777" w:rsidR="00DD3248" w:rsidRPr="009E0381" w:rsidRDefault="00DD3248" w:rsidP="00DD3248">
            <w:pPr>
              <w:pStyle w:val="movimento2"/>
              <w:rPr>
                <w:color w:val="002060"/>
              </w:rPr>
            </w:pPr>
            <w:r w:rsidRPr="009E0381">
              <w:rPr>
                <w:color w:val="002060"/>
              </w:rPr>
              <w:t> </w:t>
            </w:r>
          </w:p>
        </w:tc>
      </w:tr>
    </w:tbl>
    <w:p w14:paraId="62ADA2A4" w14:textId="77777777" w:rsidR="00DD3248" w:rsidRPr="009E0381" w:rsidRDefault="00DD3248" w:rsidP="00DD3248">
      <w:pPr>
        <w:pStyle w:val="breakline"/>
        <w:divId w:val="527259509"/>
        <w:rPr>
          <w:color w:val="002060"/>
        </w:rPr>
      </w:pPr>
    </w:p>
    <w:p w14:paraId="3A454937"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F.to IL GIUDICE SPORTIVO</w:t>
      </w:r>
    </w:p>
    <w:p w14:paraId="0F16A271"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 xml:space="preserve"> </w:t>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 xml:space="preserve">   </w:t>
      </w:r>
      <w:r w:rsidRPr="009E0381">
        <w:rPr>
          <w:rFonts w:ascii="Arial" w:hAnsi="Arial" w:cs="Arial"/>
          <w:noProof/>
          <w:color w:val="002060"/>
          <w:lang w:eastAsia="it-IT"/>
        </w:rPr>
        <w:tab/>
        <w:t xml:space="preserve">       Claudio Romagnoli</w:t>
      </w:r>
    </w:p>
    <w:p w14:paraId="72628C42" w14:textId="77777777" w:rsidR="00DD3248" w:rsidRPr="009E0381" w:rsidRDefault="00DD3248" w:rsidP="00DD3248">
      <w:pPr>
        <w:pStyle w:val="breakline"/>
        <w:divId w:val="527259509"/>
        <w:rPr>
          <w:color w:val="002060"/>
        </w:rPr>
      </w:pPr>
    </w:p>
    <w:p w14:paraId="49ABBD8E" w14:textId="77777777" w:rsidR="00DD3248" w:rsidRPr="009E0381" w:rsidRDefault="00DD3248" w:rsidP="00DD3248">
      <w:pPr>
        <w:pStyle w:val="TITOLOPRINC"/>
        <w:divId w:val="527259509"/>
        <w:rPr>
          <w:color w:val="002060"/>
        </w:rPr>
      </w:pPr>
      <w:r w:rsidRPr="009E0381">
        <w:rPr>
          <w:color w:val="002060"/>
        </w:rPr>
        <w:t>CLASSIFICA</w:t>
      </w:r>
    </w:p>
    <w:p w14:paraId="5C93DAE8" w14:textId="77777777" w:rsidR="00DD3248" w:rsidRPr="009E0381" w:rsidRDefault="00DD3248" w:rsidP="00DD3248">
      <w:pPr>
        <w:pStyle w:val="breakline"/>
        <w:divId w:val="527259509"/>
        <w:rPr>
          <w:color w:val="002060"/>
        </w:rPr>
      </w:pPr>
    </w:p>
    <w:p w14:paraId="2F41ECD2" w14:textId="77777777" w:rsidR="00DD3248" w:rsidRPr="009E0381" w:rsidRDefault="00DD3248" w:rsidP="00DD3248">
      <w:pPr>
        <w:pStyle w:val="breakline"/>
        <w:divId w:val="527259509"/>
        <w:rPr>
          <w:color w:val="002060"/>
        </w:rPr>
      </w:pPr>
    </w:p>
    <w:p w14:paraId="0F26F568" w14:textId="77777777" w:rsidR="00DD3248" w:rsidRPr="009E0381" w:rsidRDefault="00DD3248" w:rsidP="00DD3248">
      <w:pPr>
        <w:pStyle w:val="SOTTOTITOLOCAMPIONATO1"/>
        <w:divId w:val="527259509"/>
        <w:rPr>
          <w:color w:val="002060"/>
        </w:rPr>
      </w:pPr>
      <w:r w:rsidRPr="009E03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D3248" w:rsidRPr="009E0381" w14:paraId="689EEE6B" w14:textId="77777777" w:rsidTr="00DD324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A14456" w14:textId="77777777" w:rsidR="00DD3248" w:rsidRPr="009E0381" w:rsidRDefault="00DD3248" w:rsidP="00DD3248">
            <w:pPr>
              <w:pStyle w:val="HEADERTABELLA"/>
              <w:rPr>
                <w:color w:val="002060"/>
              </w:rPr>
            </w:pPr>
            <w:r w:rsidRPr="009E03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C781DE" w14:textId="77777777" w:rsidR="00DD3248" w:rsidRPr="009E0381" w:rsidRDefault="00DD3248" w:rsidP="00DD3248">
            <w:pPr>
              <w:pStyle w:val="HEADERTABELLA"/>
              <w:rPr>
                <w:color w:val="002060"/>
              </w:rPr>
            </w:pPr>
            <w:r w:rsidRPr="009E03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CDE756" w14:textId="77777777" w:rsidR="00DD3248" w:rsidRPr="009E0381" w:rsidRDefault="00DD3248" w:rsidP="00DD3248">
            <w:pPr>
              <w:pStyle w:val="HEADERTABELLA"/>
              <w:rPr>
                <w:color w:val="002060"/>
              </w:rPr>
            </w:pPr>
            <w:r w:rsidRPr="009E03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307EE0" w14:textId="77777777" w:rsidR="00DD3248" w:rsidRPr="009E0381" w:rsidRDefault="00DD3248" w:rsidP="00DD3248">
            <w:pPr>
              <w:pStyle w:val="HEADERTABELLA"/>
              <w:rPr>
                <w:color w:val="002060"/>
              </w:rPr>
            </w:pPr>
            <w:r w:rsidRPr="009E03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80066E" w14:textId="77777777" w:rsidR="00DD3248" w:rsidRPr="009E0381" w:rsidRDefault="00DD3248" w:rsidP="00DD3248">
            <w:pPr>
              <w:pStyle w:val="HEADERTABELLA"/>
              <w:rPr>
                <w:color w:val="002060"/>
              </w:rPr>
            </w:pPr>
            <w:r w:rsidRPr="009E03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83867F" w14:textId="77777777" w:rsidR="00DD3248" w:rsidRPr="009E0381" w:rsidRDefault="00DD3248" w:rsidP="00DD3248">
            <w:pPr>
              <w:pStyle w:val="HEADERTABELLA"/>
              <w:rPr>
                <w:color w:val="002060"/>
              </w:rPr>
            </w:pPr>
            <w:r w:rsidRPr="009E03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CB9C7D" w14:textId="77777777" w:rsidR="00DD3248" w:rsidRPr="009E0381" w:rsidRDefault="00DD3248" w:rsidP="00DD3248">
            <w:pPr>
              <w:pStyle w:val="HEADERTABELLA"/>
              <w:rPr>
                <w:color w:val="002060"/>
              </w:rPr>
            </w:pPr>
            <w:r w:rsidRPr="009E03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3F45E4" w14:textId="77777777" w:rsidR="00DD3248" w:rsidRPr="009E0381" w:rsidRDefault="00DD3248" w:rsidP="00DD3248">
            <w:pPr>
              <w:pStyle w:val="HEADERTABELLA"/>
              <w:rPr>
                <w:color w:val="002060"/>
              </w:rPr>
            </w:pPr>
            <w:r w:rsidRPr="009E03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693DE8" w14:textId="77777777" w:rsidR="00DD3248" w:rsidRPr="009E0381" w:rsidRDefault="00DD3248" w:rsidP="00DD3248">
            <w:pPr>
              <w:pStyle w:val="HEADERTABELLA"/>
              <w:rPr>
                <w:color w:val="002060"/>
              </w:rPr>
            </w:pPr>
            <w:r w:rsidRPr="009E03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78AD59" w14:textId="77777777" w:rsidR="00DD3248" w:rsidRPr="009E0381" w:rsidRDefault="00DD3248" w:rsidP="00DD3248">
            <w:pPr>
              <w:pStyle w:val="HEADERTABELLA"/>
              <w:rPr>
                <w:color w:val="002060"/>
              </w:rPr>
            </w:pPr>
            <w:r w:rsidRPr="009E0381">
              <w:rPr>
                <w:color w:val="002060"/>
              </w:rPr>
              <w:t>PE</w:t>
            </w:r>
          </w:p>
        </w:tc>
      </w:tr>
      <w:tr w:rsidR="00DD3248" w:rsidRPr="009E0381" w14:paraId="3FBEB819" w14:textId="77777777" w:rsidTr="00DD324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42D7CD4" w14:textId="77777777" w:rsidR="00DD3248" w:rsidRPr="009E0381" w:rsidRDefault="00DD3248" w:rsidP="00DD3248">
            <w:pPr>
              <w:pStyle w:val="ROWTABELLA"/>
              <w:rPr>
                <w:color w:val="002060"/>
              </w:rPr>
            </w:pPr>
            <w:r w:rsidRPr="009E0381">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A9174" w14:textId="77777777" w:rsidR="00DD3248" w:rsidRPr="009E0381" w:rsidRDefault="00DD3248" w:rsidP="00DD3248">
            <w:pPr>
              <w:pStyle w:val="ROWTABELLA"/>
              <w:jc w:val="center"/>
              <w:rPr>
                <w:color w:val="002060"/>
              </w:rPr>
            </w:pPr>
            <w:r w:rsidRPr="009E03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AF113"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F28E4"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07523"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AB667"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45C77" w14:textId="77777777" w:rsidR="00DD3248" w:rsidRPr="009E0381" w:rsidRDefault="00DD3248" w:rsidP="00DD3248">
            <w:pPr>
              <w:pStyle w:val="ROWTABELLA"/>
              <w:jc w:val="center"/>
              <w:rPr>
                <w:color w:val="002060"/>
              </w:rPr>
            </w:pPr>
            <w:r w:rsidRPr="009E038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C3345" w14:textId="77777777" w:rsidR="00DD3248" w:rsidRPr="009E0381" w:rsidRDefault="00DD3248" w:rsidP="00DD3248">
            <w:pPr>
              <w:pStyle w:val="ROWTABELLA"/>
              <w:jc w:val="center"/>
              <w:rPr>
                <w:color w:val="002060"/>
              </w:rPr>
            </w:pPr>
            <w:r w:rsidRPr="009E03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7C997" w14:textId="77777777" w:rsidR="00DD3248" w:rsidRPr="009E0381" w:rsidRDefault="00DD3248" w:rsidP="00DD3248">
            <w:pPr>
              <w:pStyle w:val="ROWTABELLA"/>
              <w:jc w:val="center"/>
              <w:rPr>
                <w:color w:val="002060"/>
              </w:rPr>
            </w:pPr>
            <w:r w:rsidRPr="009E03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D7281" w14:textId="77777777" w:rsidR="00DD3248" w:rsidRPr="009E0381" w:rsidRDefault="00DD3248" w:rsidP="00DD3248">
            <w:pPr>
              <w:pStyle w:val="ROWTABELLA"/>
              <w:jc w:val="center"/>
              <w:rPr>
                <w:color w:val="002060"/>
              </w:rPr>
            </w:pPr>
            <w:r w:rsidRPr="009E0381">
              <w:rPr>
                <w:color w:val="002060"/>
              </w:rPr>
              <w:t>0</w:t>
            </w:r>
          </w:p>
        </w:tc>
      </w:tr>
      <w:tr w:rsidR="00DD3248" w:rsidRPr="009E0381" w14:paraId="24048B51"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A96D07" w14:textId="77777777" w:rsidR="00DD3248" w:rsidRPr="009E0381" w:rsidRDefault="00DD3248" w:rsidP="00DD3248">
            <w:pPr>
              <w:pStyle w:val="ROWTABELLA"/>
              <w:rPr>
                <w:color w:val="002060"/>
              </w:rPr>
            </w:pPr>
            <w:r w:rsidRPr="009E038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86623" w14:textId="77777777" w:rsidR="00DD3248" w:rsidRPr="009E0381" w:rsidRDefault="00DD3248" w:rsidP="00DD3248">
            <w:pPr>
              <w:pStyle w:val="ROWTABELLA"/>
              <w:jc w:val="center"/>
              <w:rPr>
                <w:color w:val="002060"/>
              </w:rPr>
            </w:pPr>
            <w:r w:rsidRPr="009E03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2EFDC"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885AB"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CB42E"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9385C"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3C742" w14:textId="77777777" w:rsidR="00DD3248" w:rsidRPr="009E0381" w:rsidRDefault="00DD3248" w:rsidP="00DD3248">
            <w:pPr>
              <w:pStyle w:val="ROWTABELLA"/>
              <w:jc w:val="center"/>
              <w:rPr>
                <w:color w:val="002060"/>
              </w:rPr>
            </w:pPr>
            <w:r w:rsidRPr="009E03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8024C4" w14:textId="77777777" w:rsidR="00DD3248" w:rsidRPr="009E0381" w:rsidRDefault="00DD3248" w:rsidP="00DD3248">
            <w:pPr>
              <w:pStyle w:val="ROWTABELLA"/>
              <w:jc w:val="center"/>
              <w:rPr>
                <w:color w:val="002060"/>
              </w:rPr>
            </w:pPr>
            <w:r w:rsidRPr="009E03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0F3B5D" w14:textId="77777777" w:rsidR="00DD3248" w:rsidRPr="009E0381" w:rsidRDefault="00DD3248" w:rsidP="00DD3248">
            <w:pPr>
              <w:pStyle w:val="ROWTABELLA"/>
              <w:jc w:val="center"/>
              <w:rPr>
                <w:color w:val="002060"/>
              </w:rPr>
            </w:pPr>
            <w:r w:rsidRPr="009E03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50F31" w14:textId="77777777" w:rsidR="00DD3248" w:rsidRPr="009E0381" w:rsidRDefault="00DD3248" w:rsidP="00DD3248">
            <w:pPr>
              <w:pStyle w:val="ROWTABELLA"/>
              <w:jc w:val="center"/>
              <w:rPr>
                <w:color w:val="002060"/>
              </w:rPr>
            </w:pPr>
            <w:r w:rsidRPr="009E0381">
              <w:rPr>
                <w:color w:val="002060"/>
              </w:rPr>
              <w:t>0</w:t>
            </w:r>
          </w:p>
        </w:tc>
      </w:tr>
      <w:tr w:rsidR="00DD3248" w:rsidRPr="009E0381" w14:paraId="1E7E8D7B"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6164F6" w14:textId="77777777" w:rsidR="00DD3248" w:rsidRPr="009E0381" w:rsidRDefault="00DD3248" w:rsidP="00DD3248">
            <w:pPr>
              <w:pStyle w:val="ROWTABELLA"/>
              <w:rPr>
                <w:color w:val="002060"/>
              </w:rPr>
            </w:pPr>
            <w:r w:rsidRPr="009E0381">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6B1698" w14:textId="77777777" w:rsidR="00DD3248" w:rsidRPr="009E0381" w:rsidRDefault="00DD3248" w:rsidP="00DD3248">
            <w:pPr>
              <w:pStyle w:val="ROWTABELLA"/>
              <w:jc w:val="center"/>
              <w:rPr>
                <w:color w:val="002060"/>
              </w:rPr>
            </w:pPr>
            <w:r w:rsidRPr="009E03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EAE45"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05A04"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0A3A33"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77BFD"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C5AFF" w14:textId="77777777" w:rsidR="00DD3248" w:rsidRPr="009E0381" w:rsidRDefault="00DD3248" w:rsidP="00DD3248">
            <w:pPr>
              <w:pStyle w:val="ROWTABELLA"/>
              <w:jc w:val="center"/>
              <w:rPr>
                <w:color w:val="002060"/>
              </w:rPr>
            </w:pPr>
            <w:r w:rsidRPr="009E03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BCA6B" w14:textId="77777777" w:rsidR="00DD3248" w:rsidRPr="009E0381" w:rsidRDefault="00DD3248" w:rsidP="00DD3248">
            <w:pPr>
              <w:pStyle w:val="ROWTABELLA"/>
              <w:jc w:val="center"/>
              <w:rPr>
                <w:color w:val="002060"/>
              </w:rPr>
            </w:pPr>
            <w:r w:rsidRPr="009E03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14648" w14:textId="77777777" w:rsidR="00DD3248" w:rsidRPr="009E0381" w:rsidRDefault="00DD3248" w:rsidP="00DD3248">
            <w:pPr>
              <w:pStyle w:val="ROWTABELLA"/>
              <w:jc w:val="center"/>
              <w:rPr>
                <w:color w:val="002060"/>
              </w:rPr>
            </w:pPr>
            <w:r w:rsidRPr="009E03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22913" w14:textId="77777777" w:rsidR="00DD3248" w:rsidRPr="009E0381" w:rsidRDefault="00DD3248" w:rsidP="00DD3248">
            <w:pPr>
              <w:pStyle w:val="ROWTABELLA"/>
              <w:jc w:val="center"/>
              <w:rPr>
                <w:color w:val="002060"/>
              </w:rPr>
            </w:pPr>
            <w:r w:rsidRPr="009E0381">
              <w:rPr>
                <w:color w:val="002060"/>
              </w:rPr>
              <w:t>0</w:t>
            </w:r>
          </w:p>
        </w:tc>
      </w:tr>
      <w:tr w:rsidR="00DD3248" w:rsidRPr="009E0381" w14:paraId="67173758"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065769" w14:textId="77777777" w:rsidR="00DD3248" w:rsidRPr="009E0381" w:rsidRDefault="00DD3248" w:rsidP="00DD3248">
            <w:pPr>
              <w:pStyle w:val="ROWTABELLA"/>
              <w:rPr>
                <w:color w:val="002060"/>
              </w:rPr>
            </w:pPr>
            <w:r w:rsidRPr="009E038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44C09" w14:textId="77777777" w:rsidR="00DD3248" w:rsidRPr="009E0381" w:rsidRDefault="00DD3248" w:rsidP="00DD3248">
            <w:pPr>
              <w:pStyle w:val="ROWTABELLA"/>
              <w:jc w:val="center"/>
              <w:rPr>
                <w:color w:val="002060"/>
              </w:rPr>
            </w:pPr>
            <w:r w:rsidRPr="009E03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5B689"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86144"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829B9"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1564A3"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2B788" w14:textId="77777777" w:rsidR="00DD3248" w:rsidRPr="009E0381" w:rsidRDefault="00DD3248" w:rsidP="00DD3248">
            <w:pPr>
              <w:pStyle w:val="ROWTABELLA"/>
              <w:jc w:val="center"/>
              <w:rPr>
                <w:color w:val="002060"/>
              </w:rPr>
            </w:pPr>
            <w:r w:rsidRPr="009E038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7889E" w14:textId="77777777" w:rsidR="00DD3248" w:rsidRPr="009E0381" w:rsidRDefault="00DD3248" w:rsidP="00DD3248">
            <w:pPr>
              <w:pStyle w:val="ROWTABELLA"/>
              <w:jc w:val="center"/>
              <w:rPr>
                <w:color w:val="002060"/>
              </w:rPr>
            </w:pPr>
            <w:r w:rsidRPr="009E03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10CF52" w14:textId="77777777" w:rsidR="00DD3248" w:rsidRPr="009E0381" w:rsidRDefault="00DD3248" w:rsidP="00DD3248">
            <w:pPr>
              <w:pStyle w:val="ROWTABELLA"/>
              <w:jc w:val="center"/>
              <w:rPr>
                <w:color w:val="002060"/>
              </w:rPr>
            </w:pPr>
            <w:r w:rsidRPr="009E03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E3FEC" w14:textId="77777777" w:rsidR="00DD3248" w:rsidRPr="009E0381" w:rsidRDefault="00DD3248" w:rsidP="00DD3248">
            <w:pPr>
              <w:pStyle w:val="ROWTABELLA"/>
              <w:jc w:val="center"/>
              <w:rPr>
                <w:color w:val="002060"/>
              </w:rPr>
            </w:pPr>
            <w:r w:rsidRPr="009E0381">
              <w:rPr>
                <w:color w:val="002060"/>
              </w:rPr>
              <w:t>0</w:t>
            </w:r>
          </w:p>
        </w:tc>
      </w:tr>
      <w:tr w:rsidR="00DD3248" w:rsidRPr="009E0381" w14:paraId="2E2F0655"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B3197E" w14:textId="77777777" w:rsidR="00DD3248" w:rsidRPr="009E0381" w:rsidRDefault="00DD3248" w:rsidP="00DD3248">
            <w:pPr>
              <w:pStyle w:val="ROWTABELLA"/>
              <w:rPr>
                <w:color w:val="002060"/>
              </w:rPr>
            </w:pPr>
            <w:r w:rsidRPr="009E038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5A72D" w14:textId="77777777" w:rsidR="00DD3248" w:rsidRPr="009E0381" w:rsidRDefault="00DD3248" w:rsidP="00DD3248">
            <w:pPr>
              <w:pStyle w:val="ROWTABELLA"/>
              <w:jc w:val="center"/>
              <w:rPr>
                <w:color w:val="002060"/>
              </w:rPr>
            </w:pPr>
            <w:r w:rsidRPr="009E03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B503A"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518F38"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0427E"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3AC06"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B2A42" w14:textId="77777777" w:rsidR="00DD3248" w:rsidRPr="009E0381" w:rsidRDefault="00DD3248" w:rsidP="00DD3248">
            <w:pPr>
              <w:pStyle w:val="ROWTABELLA"/>
              <w:jc w:val="center"/>
              <w:rPr>
                <w:color w:val="002060"/>
              </w:rPr>
            </w:pPr>
            <w:r w:rsidRPr="009E03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11C24" w14:textId="77777777" w:rsidR="00DD3248" w:rsidRPr="009E0381" w:rsidRDefault="00DD3248" w:rsidP="00DD3248">
            <w:pPr>
              <w:pStyle w:val="ROWTABELLA"/>
              <w:jc w:val="center"/>
              <w:rPr>
                <w:color w:val="002060"/>
              </w:rPr>
            </w:pPr>
            <w:r w:rsidRPr="009E03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5155B6"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20FA4" w14:textId="77777777" w:rsidR="00DD3248" w:rsidRPr="009E0381" w:rsidRDefault="00DD3248" w:rsidP="00DD3248">
            <w:pPr>
              <w:pStyle w:val="ROWTABELLA"/>
              <w:jc w:val="center"/>
              <w:rPr>
                <w:color w:val="002060"/>
              </w:rPr>
            </w:pPr>
            <w:r w:rsidRPr="009E0381">
              <w:rPr>
                <w:color w:val="002060"/>
              </w:rPr>
              <w:t>0</w:t>
            </w:r>
          </w:p>
        </w:tc>
      </w:tr>
      <w:tr w:rsidR="00DD3248" w:rsidRPr="009E0381" w14:paraId="1A6FF73C"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12B92D" w14:textId="77777777" w:rsidR="00DD3248" w:rsidRPr="009E0381" w:rsidRDefault="00DD3248" w:rsidP="00DD3248">
            <w:pPr>
              <w:pStyle w:val="ROWTABELLA"/>
              <w:rPr>
                <w:color w:val="002060"/>
              </w:rPr>
            </w:pPr>
            <w:r w:rsidRPr="009E0381">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56EC6F" w14:textId="77777777" w:rsidR="00DD3248" w:rsidRPr="009E0381" w:rsidRDefault="00DD3248" w:rsidP="00DD3248">
            <w:pPr>
              <w:pStyle w:val="ROWTABELLA"/>
              <w:jc w:val="center"/>
              <w:rPr>
                <w:color w:val="002060"/>
              </w:rPr>
            </w:pPr>
            <w:r w:rsidRPr="009E03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9262E"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FA93F8"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B6217"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EF3C2"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A266D" w14:textId="77777777" w:rsidR="00DD3248" w:rsidRPr="009E0381" w:rsidRDefault="00DD3248" w:rsidP="00DD3248">
            <w:pPr>
              <w:pStyle w:val="ROWTABELLA"/>
              <w:jc w:val="center"/>
              <w:rPr>
                <w:color w:val="002060"/>
              </w:rPr>
            </w:pPr>
            <w:r w:rsidRPr="009E038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11257" w14:textId="77777777" w:rsidR="00DD3248" w:rsidRPr="009E0381" w:rsidRDefault="00DD3248" w:rsidP="00DD3248">
            <w:pPr>
              <w:pStyle w:val="ROWTABELLA"/>
              <w:jc w:val="center"/>
              <w:rPr>
                <w:color w:val="002060"/>
              </w:rPr>
            </w:pPr>
            <w:r w:rsidRPr="009E038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97F47"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4A162" w14:textId="77777777" w:rsidR="00DD3248" w:rsidRPr="009E0381" w:rsidRDefault="00DD3248" w:rsidP="00DD3248">
            <w:pPr>
              <w:pStyle w:val="ROWTABELLA"/>
              <w:jc w:val="center"/>
              <w:rPr>
                <w:color w:val="002060"/>
              </w:rPr>
            </w:pPr>
            <w:r w:rsidRPr="009E0381">
              <w:rPr>
                <w:color w:val="002060"/>
              </w:rPr>
              <w:t>0</w:t>
            </w:r>
          </w:p>
        </w:tc>
      </w:tr>
      <w:tr w:rsidR="00DD3248" w:rsidRPr="009E0381" w14:paraId="7E9ED96C"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6C68FA" w14:textId="77777777" w:rsidR="00DD3248" w:rsidRPr="009E0381" w:rsidRDefault="00DD3248" w:rsidP="00DD3248">
            <w:pPr>
              <w:pStyle w:val="ROWTABELLA"/>
              <w:rPr>
                <w:color w:val="002060"/>
              </w:rPr>
            </w:pPr>
            <w:r w:rsidRPr="009E0381">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410CA"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50AA5"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6400C"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3D99C"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019EE"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F7449" w14:textId="77777777" w:rsidR="00DD3248" w:rsidRPr="009E0381" w:rsidRDefault="00DD3248" w:rsidP="00DD3248">
            <w:pPr>
              <w:pStyle w:val="ROWTABELLA"/>
              <w:jc w:val="center"/>
              <w:rPr>
                <w:color w:val="002060"/>
              </w:rPr>
            </w:pPr>
            <w:r w:rsidRPr="009E038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8CF088" w14:textId="77777777" w:rsidR="00DD3248" w:rsidRPr="009E0381" w:rsidRDefault="00DD3248" w:rsidP="00DD3248">
            <w:pPr>
              <w:pStyle w:val="ROWTABELLA"/>
              <w:jc w:val="center"/>
              <w:rPr>
                <w:color w:val="002060"/>
              </w:rPr>
            </w:pPr>
            <w:r w:rsidRPr="009E038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46D57"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39DF1" w14:textId="77777777" w:rsidR="00DD3248" w:rsidRPr="009E0381" w:rsidRDefault="00DD3248" w:rsidP="00DD3248">
            <w:pPr>
              <w:pStyle w:val="ROWTABELLA"/>
              <w:jc w:val="center"/>
              <w:rPr>
                <w:color w:val="002060"/>
              </w:rPr>
            </w:pPr>
            <w:r w:rsidRPr="009E0381">
              <w:rPr>
                <w:color w:val="002060"/>
              </w:rPr>
              <w:t>0</w:t>
            </w:r>
          </w:p>
        </w:tc>
      </w:tr>
      <w:tr w:rsidR="00DD3248" w:rsidRPr="009E0381" w14:paraId="734B3103"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081140" w14:textId="77777777" w:rsidR="00DD3248" w:rsidRPr="009E0381" w:rsidRDefault="00DD3248" w:rsidP="00DD3248">
            <w:pPr>
              <w:pStyle w:val="ROWTABELLA"/>
              <w:rPr>
                <w:color w:val="002060"/>
              </w:rPr>
            </w:pPr>
            <w:r w:rsidRPr="009E0381">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A9865"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533DB"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3383D"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17AA3"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AB06F"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F577C" w14:textId="77777777" w:rsidR="00DD3248" w:rsidRPr="009E0381" w:rsidRDefault="00DD3248" w:rsidP="00DD3248">
            <w:pPr>
              <w:pStyle w:val="ROWTABELLA"/>
              <w:jc w:val="center"/>
              <w:rPr>
                <w:color w:val="002060"/>
              </w:rPr>
            </w:pPr>
            <w:r w:rsidRPr="009E03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BFC9F" w14:textId="77777777" w:rsidR="00DD3248" w:rsidRPr="009E0381" w:rsidRDefault="00DD3248" w:rsidP="00DD3248">
            <w:pPr>
              <w:pStyle w:val="ROWTABELLA"/>
              <w:jc w:val="center"/>
              <w:rPr>
                <w:color w:val="002060"/>
              </w:rPr>
            </w:pPr>
            <w:r w:rsidRPr="009E038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75207"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2B089" w14:textId="77777777" w:rsidR="00DD3248" w:rsidRPr="009E0381" w:rsidRDefault="00DD3248" w:rsidP="00DD3248">
            <w:pPr>
              <w:pStyle w:val="ROWTABELLA"/>
              <w:jc w:val="center"/>
              <w:rPr>
                <w:color w:val="002060"/>
              </w:rPr>
            </w:pPr>
            <w:r w:rsidRPr="009E0381">
              <w:rPr>
                <w:color w:val="002060"/>
              </w:rPr>
              <w:t>0</w:t>
            </w:r>
          </w:p>
        </w:tc>
      </w:tr>
      <w:tr w:rsidR="00DD3248" w:rsidRPr="009E0381" w14:paraId="4FC929BB"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A4379A" w14:textId="77777777" w:rsidR="00DD3248" w:rsidRPr="009E0381" w:rsidRDefault="00DD3248" w:rsidP="00DD3248">
            <w:pPr>
              <w:pStyle w:val="ROWTABELLA"/>
              <w:rPr>
                <w:color w:val="002060"/>
              </w:rPr>
            </w:pPr>
            <w:r w:rsidRPr="009E038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5DE00"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24B50"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0276F"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5B253"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714A9"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070A3" w14:textId="77777777" w:rsidR="00DD3248" w:rsidRPr="009E0381" w:rsidRDefault="00DD3248" w:rsidP="00DD3248">
            <w:pPr>
              <w:pStyle w:val="ROWTABELLA"/>
              <w:jc w:val="center"/>
              <w:rPr>
                <w:color w:val="002060"/>
              </w:rPr>
            </w:pPr>
            <w:r w:rsidRPr="009E03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DDD81" w14:textId="77777777" w:rsidR="00DD3248" w:rsidRPr="009E0381" w:rsidRDefault="00DD3248" w:rsidP="00DD3248">
            <w:pPr>
              <w:pStyle w:val="ROWTABELLA"/>
              <w:jc w:val="center"/>
              <w:rPr>
                <w:color w:val="002060"/>
              </w:rPr>
            </w:pPr>
            <w:r w:rsidRPr="009E03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771DB"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7D027" w14:textId="77777777" w:rsidR="00DD3248" w:rsidRPr="009E0381" w:rsidRDefault="00DD3248" w:rsidP="00DD3248">
            <w:pPr>
              <w:pStyle w:val="ROWTABELLA"/>
              <w:jc w:val="center"/>
              <w:rPr>
                <w:color w:val="002060"/>
              </w:rPr>
            </w:pPr>
            <w:r w:rsidRPr="009E0381">
              <w:rPr>
                <w:color w:val="002060"/>
              </w:rPr>
              <w:t>0</w:t>
            </w:r>
          </w:p>
        </w:tc>
      </w:tr>
      <w:tr w:rsidR="00DD3248" w:rsidRPr="009E0381" w14:paraId="24AC5EA5"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52C24C" w14:textId="77777777" w:rsidR="00DD3248" w:rsidRPr="009E0381" w:rsidRDefault="00DD3248" w:rsidP="00DD3248">
            <w:pPr>
              <w:pStyle w:val="ROWTABELLA"/>
              <w:rPr>
                <w:color w:val="002060"/>
              </w:rPr>
            </w:pPr>
            <w:r w:rsidRPr="009E0381">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4D5DE" w14:textId="77777777" w:rsidR="00DD3248" w:rsidRPr="009E0381" w:rsidRDefault="00DD3248" w:rsidP="00DD3248">
            <w:pPr>
              <w:pStyle w:val="ROWTABELLA"/>
              <w:jc w:val="center"/>
              <w:rPr>
                <w:color w:val="002060"/>
              </w:rPr>
            </w:pPr>
            <w:r w:rsidRPr="009E03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BD9404"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44CA5"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D4510"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F389A"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B31DA" w14:textId="77777777" w:rsidR="00DD3248" w:rsidRPr="009E0381" w:rsidRDefault="00DD3248" w:rsidP="00DD3248">
            <w:pPr>
              <w:pStyle w:val="ROWTABELLA"/>
              <w:jc w:val="center"/>
              <w:rPr>
                <w:color w:val="002060"/>
              </w:rPr>
            </w:pPr>
            <w:r w:rsidRPr="009E03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46418" w14:textId="77777777" w:rsidR="00DD3248" w:rsidRPr="009E0381" w:rsidRDefault="00DD3248" w:rsidP="00DD3248">
            <w:pPr>
              <w:pStyle w:val="ROWTABELLA"/>
              <w:jc w:val="center"/>
              <w:rPr>
                <w:color w:val="002060"/>
              </w:rPr>
            </w:pPr>
            <w:r w:rsidRPr="009E038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10B5C7"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A4A96" w14:textId="77777777" w:rsidR="00DD3248" w:rsidRPr="009E0381" w:rsidRDefault="00DD3248" w:rsidP="00DD3248">
            <w:pPr>
              <w:pStyle w:val="ROWTABELLA"/>
              <w:jc w:val="center"/>
              <w:rPr>
                <w:color w:val="002060"/>
              </w:rPr>
            </w:pPr>
            <w:r w:rsidRPr="009E0381">
              <w:rPr>
                <w:color w:val="002060"/>
              </w:rPr>
              <w:t>0</w:t>
            </w:r>
          </w:p>
        </w:tc>
      </w:tr>
      <w:tr w:rsidR="00DD3248" w:rsidRPr="009E0381" w14:paraId="4A64E2A1"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B7A70D" w14:textId="77777777" w:rsidR="00DD3248" w:rsidRPr="009E0381" w:rsidRDefault="00DD3248" w:rsidP="00DD3248">
            <w:pPr>
              <w:pStyle w:val="ROWTABELLA"/>
              <w:rPr>
                <w:color w:val="002060"/>
              </w:rPr>
            </w:pPr>
            <w:r w:rsidRPr="009E038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05FA9" w14:textId="77777777" w:rsidR="00DD3248" w:rsidRPr="009E0381" w:rsidRDefault="00DD3248" w:rsidP="00DD3248">
            <w:pPr>
              <w:pStyle w:val="ROWTABELLA"/>
              <w:jc w:val="center"/>
              <w:rPr>
                <w:color w:val="002060"/>
              </w:rPr>
            </w:pPr>
            <w:r w:rsidRPr="009E03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2AA3D"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9C9D1"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020BA"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47C8E"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B062B" w14:textId="77777777" w:rsidR="00DD3248" w:rsidRPr="009E0381" w:rsidRDefault="00DD3248" w:rsidP="00DD3248">
            <w:pPr>
              <w:pStyle w:val="ROWTABELLA"/>
              <w:jc w:val="center"/>
              <w:rPr>
                <w:color w:val="002060"/>
              </w:rPr>
            </w:pPr>
            <w:r w:rsidRPr="009E03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84408" w14:textId="77777777" w:rsidR="00DD3248" w:rsidRPr="009E0381" w:rsidRDefault="00DD3248" w:rsidP="00DD3248">
            <w:pPr>
              <w:pStyle w:val="ROWTABELLA"/>
              <w:jc w:val="center"/>
              <w:rPr>
                <w:color w:val="002060"/>
              </w:rPr>
            </w:pPr>
            <w:r w:rsidRPr="009E038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6F1C0"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5337B" w14:textId="77777777" w:rsidR="00DD3248" w:rsidRPr="009E0381" w:rsidRDefault="00DD3248" w:rsidP="00DD3248">
            <w:pPr>
              <w:pStyle w:val="ROWTABELLA"/>
              <w:jc w:val="center"/>
              <w:rPr>
                <w:color w:val="002060"/>
              </w:rPr>
            </w:pPr>
            <w:r w:rsidRPr="009E0381">
              <w:rPr>
                <w:color w:val="002060"/>
              </w:rPr>
              <w:t>0</w:t>
            </w:r>
          </w:p>
        </w:tc>
      </w:tr>
      <w:tr w:rsidR="00DD3248" w:rsidRPr="009E0381" w14:paraId="7357F81D"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571860" w14:textId="77777777" w:rsidR="00DD3248" w:rsidRPr="009E0381" w:rsidRDefault="00DD3248" w:rsidP="00DD3248">
            <w:pPr>
              <w:pStyle w:val="ROWTABELLA"/>
              <w:rPr>
                <w:color w:val="002060"/>
              </w:rPr>
            </w:pPr>
            <w:r w:rsidRPr="009E038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EE533" w14:textId="77777777" w:rsidR="00DD3248" w:rsidRPr="009E0381" w:rsidRDefault="00DD3248" w:rsidP="00DD3248">
            <w:pPr>
              <w:pStyle w:val="ROWTABELLA"/>
              <w:jc w:val="center"/>
              <w:rPr>
                <w:color w:val="002060"/>
              </w:rPr>
            </w:pPr>
            <w:r w:rsidRPr="009E03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BDCED"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72C44"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A0112"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7FD9B"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91D12" w14:textId="77777777" w:rsidR="00DD3248" w:rsidRPr="009E0381" w:rsidRDefault="00DD3248" w:rsidP="00DD3248">
            <w:pPr>
              <w:pStyle w:val="ROWTABELLA"/>
              <w:jc w:val="center"/>
              <w:rPr>
                <w:color w:val="002060"/>
              </w:rPr>
            </w:pPr>
            <w:r w:rsidRPr="009E03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CF575" w14:textId="77777777" w:rsidR="00DD3248" w:rsidRPr="009E0381" w:rsidRDefault="00DD3248" w:rsidP="00DD3248">
            <w:pPr>
              <w:pStyle w:val="ROWTABELLA"/>
              <w:jc w:val="center"/>
              <w:rPr>
                <w:color w:val="002060"/>
              </w:rPr>
            </w:pPr>
            <w:r w:rsidRPr="009E038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17301" w14:textId="77777777" w:rsidR="00DD3248" w:rsidRPr="009E0381" w:rsidRDefault="00DD3248" w:rsidP="00DD3248">
            <w:pPr>
              <w:pStyle w:val="ROWTABELLA"/>
              <w:jc w:val="center"/>
              <w:rPr>
                <w:color w:val="002060"/>
              </w:rPr>
            </w:pPr>
            <w:r w:rsidRPr="009E03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5BD9D" w14:textId="77777777" w:rsidR="00DD3248" w:rsidRPr="009E0381" w:rsidRDefault="00DD3248" w:rsidP="00DD3248">
            <w:pPr>
              <w:pStyle w:val="ROWTABELLA"/>
              <w:jc w:val="center"/>
              <w:rPr>
                <w:color w:val="002060"/>
              </w:rPr>
            </w:pPr>
            <w:r w:rsidRPr="009E0381">
              <w:rPr>
                <w:color w:val="002060"/>
              </w:rPr>
              <w:t>0</w:t>
            </w:r>
          </w:p>
        </w:tc>
      </w:tr>
      <w:tr w:rsidR="00DD3248" w:rsidRPr="009E0381" w14:paraId="76E2E529"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D666B3" w14:textId="77777777" w:rsidR="00DD3248" w:rsidRPr="009E0381" w:rsidRDefault="00DD3248" w:rsidP="00DD3248">
            <w:pPr>
              <w:pStyle w:val="ROWTABELLA"/>
              <w:rPr>
                <w:color w:val="002060"/>
              </w:rPr>
            </w:pPr>
            <w:r w:rsidRPr="009E038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EA5BD"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90CCA"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8C8603"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DF8D4"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3FD1C1"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EB2CE" w14:textId="77777777" w:rsidR="00DD3248" w:rsidRPr="009E0381" w:rsidRDefault="00DD3248" w:rsidP="00DD3248">
            <w:pPr>
              <w:pStyle w:val="ROWTABELLA"/>
              <w:jc w:val="center"/>
              <w:rPr>
                <w:color w:val="002060"/>
              </w:rPr>
            </w:pPr>
            <w:r w:rsidRPr="009E03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E4C92" w14:textId="77777777" w:rsidR="00DD3248" w:rsidRPr="009E0381" w:rsidRDefault="00DD3248" w:rsidP="00DD3248">
            <w:pPr>
              <w:pStyle w:val="ROWTABELLA"/>
              <w:jc w:val="center"/>
              <w:rPr>
                <w:color w:val="002060"/>
              </w:rPr>
            </w:pPr>
            <w:r w:rsidRPr="009E038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C5EAC"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58B9F6" w14:textId="77777777" w:rsidR="00DD3248" w:rsidRPr="009E0381" w:rsidRDefault="00DD3248" w:rsidP="00DD3248">
            <w:pPr>
              <w:pStyle w:val="ROWTABELLA"/>
              <w:jc w:val="center"/>
              <w:rPr>
                <w:color w:val="002060"/>
              </w:rPr>
            </w:pPr>
            <w:r w:rsidRPr="009E0381">
              <w:rPr>
                <w:color w:val="002060"/>
              </w:rPr>
              <w:t>0</w:t>
            </w:r>
          </w:p>
        </w:tc>
      </w:tr>
      <w:tr w:rsidR="00DD3248" w:rsidRPr="009E0381" w14:paraId="0297A448" w14:textId="77777777" w:rsidTr="00DD324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97E4B14" w14:textId="77777777" w:rsidR="00DD3248" w:rsidRPr="009E0381" w:rsidRDefault="00DD3248" w:rsidP="00DD3248">
            <w:pPr>
              <w:pStyle w:val="ROWTABELLA"/>
              <w:rPr>
                <w:color w:val="002060"/>
              </w:rPr>
            </w:pPr>
            <w:r w:rsidRPr="009E0381">
              <w:rPr>
                <w:color w:val="002060"/>
              </w:rPr>
              <w:lastRenderedPageBreak/>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341C3"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ECDA6"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4443B"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A46A0"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454FF"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1D91A1" w14:textId="77777777" w:rsidR="00DD3248" w:rsidRPr="009E0381" w:rsidRDefault="00DD3248" w:rsidP="00DD3248">
            <w:pPr>
              <w:pStyle w:val="ROWTABELLA"/>
              <w:jc w:val="center"/>
              <w:rPr>
                <w:color w:val="002060"/>
              </w:rPr>
            </w:pPr>
            <w:r w:rsidRPr="009E03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8A2E9" w14:textId="77777777" w:rsidR="00DD3248" w:rsidRPr="009E0381" w:rsidRDefault="00DD3248" w:rsidP="00DD3248">
            <w:pPr>
              <w:pStyle w:val="ROWTABELLA"/>
              <w:jc w:val="center"/>
              <w:rPr>
                <w:color w:val="002060"/>
              </w:rPr>
            </w:pPr>
            <w:r w:rsidRPr="009E038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E7AD2" w14:textId="77777777" w:rsidR="00DD3248" w:rsidRPr="009E0381" w:rsidRDefault="00DD3248" w:rsidP="00DD3248">
            <w:pPr>
              <w:pStyle w:val="ROWTABELLA"/>
              <w:jc w:val="center"/>
              <w:rPr>
                <w:color w:val="002060"/>
              </w:rPr>
            </w:pPr>
            <w:r w:rsidRPr="009E03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A8A48" w14:textId="77777777" w:rsidR="00DD3248" w:rsidRPr="009E0381" w:rsidRDefault="00DD3248" w:rsidP="00DD3248">
            <w:pPr>
              <w:pStyle w:val="ROWTABELLA"/>
              <w:jc w:val="center"/>
              <w:rPr>
                <w:color w:val="002060"/>
              </w:rPr>
            </w:pPr>
            <w:r w:rsidRPr="009E0381">
              <w:rPr>
                <w:color w:val="002060"/>
              </w:rPr>
              <w:t>0</w:t>
            </w:r>
          </w:p>
        </w:tc>
      </w:tr>
    </w:tbl>
    <w:p w14:paraId="0E861382" w14:textId="77777777" w:rsidR="00DD3248" w:rsidRPr="009E0381" w:rsidRDefault="00DD3248" w:rsidP="00DD3248">
      <w:pPr>
        <w:pStyle w:val="breakline"/>
        <w:divId w:val="527259509"/>
        <w:rPr>
          <w:color w:val="002060"/>
        </w:rPr>
      </w:pPr>
    </w:p>
    <w:p w14:paraId="48A7224B" w14:textId="77777777" w:rsidR="00DD3248" w:rsidRPr="009E0381" w:rsidRDefault="00DD3248" w:rsidP="00DD3248">
      <w:pPr>
        <w:pStyle w:val="breakline"/>
        <w:divId w:val="527259509"/>
        <w:rPr>
          <w:color w:val="002060"/>
        </w:rPr>
      </w:pPr>
    </w:p>
    <w:p w14:paraId="4EDB6D57" w14:textId="77777777" w:rsidR="00DD3248" w:rsidRPr="009E0381" w:rsidRDefault="00DD3248" w:rsidP="00DD3248">
      <w:pPr>
        <w:pStyle w:val="SOTTOTITOLOCAMPIONATO1"/>
        <w:divId w:val="527259509"/>
        <w:rPr>
          <w:color w:val="002060"/>
        </w:rPr>
      </w:pPr>
      <w:r w:rsidRPr="009E03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D3248" w:rsidRPr="009E0381" w14:paraId="27D1758F" w14:textId="77777777" w:rsidTr="00DD324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FE7121" w14:textId="77777777" w:rsidR="00DD3248" w:rsidRPr="009E0381" w:rsidRDefault="00DD3248" w:rsidP="00DD3248">
            <w:pPr>
              <w:pStyle w:val="HEADERTABELLA"/>
              <w:rPr>
                <w:color w:val="002060"/>
              </w:rPr>
            </w:pPr>
            <w:r w:rsidRPr="009E03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46E69E" w14:textId="77777777" w:rsidR="00DD3248" w:rsidRPr="009E0381" w:rsidRDefault="00DD3248" w:rsidP="00DD3248">
            <w:pPr>
              <w:pStyle w:val="HEADERTABELLA"/>
              <w:rPr>
                <w:color w:val="002060"/>
              </w:rPr>
            </w:pPr>
            <w:r w:rsidRPr="009E03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09F6E4" w14:textId="77777777" w:rsidR="00DD3248" w:rsidRPr="009E0381" w:rsidRDefault="00DD3248" w:rsidP="00DD3248">
            <w:pPr>
              <w:pStyle w:val="HEADERTABELLA"/>
              <w:rPr>
                <w:color w:val="002060"/>
              </w:rPr>
            </w:pPr>
            <w:r w:rsidRPr="009E03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516B36" w14:textId="77777777" w:rsidR="00DD3248" w:rsidRPr="009E0381" w:rsidRDefault="00DD3248" w:rsidP="00DD3248">
            <w:pPr>
              <w:pStyle w:val="HEADERTABELLA"/>
              <w:rPr>
                <w:color w:val="002060"/>
              </w:rPr>
            </w:pPr>
            <w:r w:rsidRPr="009E03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8ABD0D" w14:textId="77777777" w:rsidR="00DD3248" w:rsidRPr="009E0381" w:rsidRDefault="00DD3248" w:rsidP="00DD3248">
            <w:pPr>
              <w:pStyle w:val="HEADERTABELLA"/>
              <w:rPr>
                <w:color w:val="002060"/>
              </w:rPr>
            </w:pPr>
            <w:r w:rsidRPr="009E03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836BAB" w14:textId="77777777" w:rsidR="00DD3248" w:rsidRPr="009E0381" w:rsidRDefault="00DD3248" w:rsidP="00DD3248">
            <w:pPr>
              <w:pStyle w:val="HEADERTABELLA"/>
              <w:rPr>
                <w:color w:val="002060"/>
              </w:rPr>
            </w:pPr>
            <w:r w:rsidRPr="009E03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C6780D" w14:textId="77777777" w:rsidR="00DD3248" w:rsidRPr="009E0381" w:rsidRDefault="00DD3248" w:rsidP="00DD3248">
            <w:pPr>
              <w:pStyle w:val="HEADERTABELLA"/>
              <w:rPr>
                <w:color w:val="002060"/>
              </w:rPr>
            </w:pPr>
            <w:r w:rsidRPr="009E03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F8915E" w14:textId="77777777" w:rsidR="00DD3248" w:rsidRPr="009E0381" w:rsidRDefault="00DD3248" w:rsidP="00DD3248">
            <w:pPr>
              <w:pStyle w:val="HEADERTABELLA"/>
              <w:rPr>
                <w:color w:val="002060"/>
              </w:rPr>
            </w:pPr>
            <w:r w:rsidRPr="009E03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EDACBA" w14:textId="77777777" w:rsidR="00DD3248" w:rsidRPr="009E0381" w:rsidRDefault="00DD3248" w:rsidP="00DD3248">
            <w:pPr>
              <w:pStyle w:val="HEADERTABELLA"/>
              <w:rPr>
                <w:color w:val="002060"/>
              </w:rPr>
            </w:pPr>
            <w:r w:rsidRPr="009E03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080C6D" w14:textId="77777777" w:rsidR="00DD3248" w:rsidRPr="009E0381" w:rsidRDefault="00DD3248" w:rsidP="00DD3248">
            <w:pPr>
              <w:pStyle w:val="HEADERTABELLA"/>
              <w:rPr>
                <w:color w:val="002060"/>
              </w:rPr>
            </w:pPr>
            <w:r w:rsidRPr="009E0381">
              <w:rPr>
                <w:color w:val="002060"/>
              </w:rPr>
              <w:t>PE</w:t>
            </w:r>
          </w:p>
        </w:tc>
      </w:tr>
      <w:tr w:rsidR="00DD3248" w:rsidRPr="009E0381" w14:paraId="5C8C89E5" w14:textId="77777777" w:rsidTr="00DD324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997BF20" w14:textId="77777777" w:rsidR="00DD3248" w:rsidRPr="009E0381" w:rsidRDefault="00DD3248" w:rsidP="00DD3248">
            <w:pPr>
              <w:pStyle w:val="ROWTABELLA"/>
              <w:rPr>
                <w:color w:val="002060"/>
              </w:rPr>
            </w:pPr>
            <w:r w:rsidRPr="009E0381">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BEFBD" w14:textId="77777777" w:rsidR="00DD3248" w:rsidRPr="009E0381" w:rsidRDefault="00DD3248" w:rsidP="00DD3248">
            <w:pPr>
              <w:pStyle w:val="ROWTABELLA"/>
              <w:jc w:val="center"/>
              <w:rPr>
                <w:color w:val="002060"/>
              </w:rPr>
            </w:pPr>
            <w:r w:rsidRPr="009E03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8F995"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B8D64"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BFB03"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97916"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46F00C" w14:textId="77777777" w:rsidR="00DD3248" w:rsidRPr="009E0381" w:rsidRDefault="00DD3248" w:rsidP="00DD3248">
            <w:pPr>
              <w:pStyle w:val="ROWTABELLA"/>
              <w:jc w:val="center"/>
              <w:rPr>
                <w:color w:val="002060"/>
              </w:rPr>
            </w:pPr>
            <w:r w:rsidRPr="009E038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3D8E6" w14:textId="77777777" w:rsidR="00DD3248" w:rsidRPr="009E0381" w:rsidRDefault="00DD3248" w:rsidP="00DD3248">
            <w:pPr>
              <w:pStyle w:val="ROWTABELLA"/>
              <w:jc w:val="center"/>
              <w:rPr>
                <w:color w:val="002060"/>
              </w:rPr>
            </w:pPr>
            <w:r w:rsidRPr="009E03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4AF8C" w14:textId="77777777" w:rsidR="00DD3248" w:rsidRPr="009E0381" w:rsidRDefault="00DD3248" w:rsidP="00DD3248">
            <w:pPr>
              <w:pStyle w:val="ROWTABELLA"/>
              <w:jc w:val="center"/>
              <w:rPr>
                <w:color w:val="002060"/>
              </w:rPr>
            </w:pPr>
            <w:r w:rsidRPr="009E03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F45FB" w14:textId="77777777" w:rsidR="00DD3248" w:rsidRPr="009E0381" w:rsidRDefault="00DD3248" w:rsidP="00DD3248">
            <w:pPr>
              <w:pStyle w:val="ROWTABELLA"/>
              <w:jc w:val="center"/>
              <w:rPr>
                <w:color w:val="002060"/>
              </w:rPr>
            </w:pPr>
            <w:r w:rsidRPr="009E0381">
              <w:rPr>
                <w:color w:val="002060"/>
              </w:rPr>
              <w:t>0</w:t>
            </w:r>
          </w:p>
        </w:tc>
      </w:tr>
      <w:tr w:rsidR="00543F21" w:rsidRPr="009E0381" w14:paraId="3A5707BC"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F584717" w14:textId="00385EC1" w:rsidR="00543F21" w:rsidRPr="009E0381" w:rsidRDefault="00543F21" w:rsidP="00543F21">
            <w:pPr>
              <w:pStyle w:val="ROWTABELLA"/>
              <w:rPr>
                <w:color w:val="002060"/>
              </w:rPr>
            </w:pPr>
            <w:r w:rsidRPr="009E0381">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BFE18" w14:textId="760860E4" w:rsidR="00543F21" w:rsidRPr="009E0381" w:rsidRDefault="00543F21" w:rsidP="00543F21">
            <w:pPr>
              <w:pStyle w:val="ROWTABELLA"/>
              <w:jc w:val="center"/>
              <w:rPr>
                <w:color w:val="002060"/>
              </w:rPr>
            </w:pPr>
            <w:r w:rsidRPr="009E0381">
              <w:rPr>
                <w:color w:val="002060"/>
              </w:rPr>
              <w:t>2</w:t>
            </w: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FB62A" w14:textId="10285EB1" w:rsidR="00543F21" w:rsidRPr="009E0381" w:rsidRDefault="00543F21" w:rsidP="00543F21">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C1BC2" w14:textId="77568007" w:rsidR="00543F21" w:rsidRPr="009E0381" w:rsidRDefault="00543F21" w:rsidP="00543F21">
            <w:pPr>
              <w:pStyle w:val="ROWTABELLA"/>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1CBA6" w14:textId="6984742B" w:rsidR="00543F21" w:rsidRPr="009E0381" w:rsidRDefault="00543F21" w:rsidP="00543F21">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E87FB" w14:textId="1564E27A" w:rsidR="00543F21" w:rsidRPr="009E0381" w:rsidRDefault="00543F21" w:rsidP="00543F21">
            <w:pPr>
              <w:pStyle w:val="ROWTABELLA"/>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37882" w14:textId="6B2083A9" w:rsidR="00543F21" w:rsidRPr="009E0381" w:rsidRDefault="00543F21" w:rsidP="00543F21">
            <w:pPr>
              <w:pStyle w:val="ROWTABELLA"/>
              <w:jc w:val="center"/>
              <w:rPr>
                <w:color w:val="002060"/>
              </w:rPr>
            </w:pPr>
            <w:r>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2E246" w14:textId="342E1ADF" w:rsidR="00543F21" w:rsidRPr="009E0381" w:rsidRDefault="00543F21" w:rsidP="00543F21">
            <w:pPr>
              <w:pStyle w:val="ROWTABELLA"/>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F8978" w14:textId="3059164E" w:rsidR="00543F21" w:rsidRPr="009E0381" w:rsidRDefault="00543F21" w:rsidP="00543F21">
            <w:pPr>
              <w:pStyle w:val="ROWTABELLA"/>
              <w:jc w:val="center"/>
              <w:rPr>
                <w:color w:val="002060"/>
              </w:rPr>
            </w:pPr>
            <w:r>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9ABF8" w14:textId="79F320B0" w:rsidR="00543F21" w:rsidRPr="009E0381" w:rsidRDefault="00543F21" w:rsidP="00543F21">
            <w:pPr>
              <w:pStyle w:val="ROWTABELLA"/>
              <w:jc w:val="center"/>
              <w:rPr>
                <w:color w:val="002060"/>
              </w:rPr>
            </w:pPr>
            <w:r w:rsidRPr="009E0381">
              <w:rPr>
                <w:color w:val="002060"/>
              </w:rPr>
              <w:t>0</w:t>
            </w:r>
          </w:p>
        </w:tc>
      </w:tr>
      <w:tr w:rsidR="00DD3248" w:rsidRPr="009E0381" w14:paraId="30E81093"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DD352E" w14:textId="77777777" w:rsidR="00DD3248" w:rsidRPr="009E0381" w:rsidRDefault="00DD3248" w:rsidP="00DD3248">
            <w:pPr>
              <w:pStyle w:val="ROWTABELLA"/>
              <w:rPr>
                <w:color w:val="002060"/>
              </w:rPr>
            </w:pPr>
            <w:r w:rsidRPr="009E038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DF1B0" w14:textId="77777777" w:rsidR="00DD3248" w:rsidRPr="009E0381" w:rsidRDefault="00DD3248" w:rsidP="00DD3248">
            <w:pPr>
              <w:pStyle w:val="ROWTABELLA"/>
              <w:jc w:val="center"/>
              <w:rPr>
                <w:color w:val="002060"/>
              </w:rPr>
            </w:pPr>
            <w:r w:rsidRPr="009E03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3DCDD3"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DC5CF"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A6BD8"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8088B"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CBCD8" w14:textId="77777777" w:rsidR="00DD3248" w:rsidRPr="009E0381" w:rsidRDefault="00DD3248" w:rsidP="00DD3248">
            <w:pPr>
              <w:pStyle w:val="ROWTABELLA"/>
              <w:jc w:val="center"/>
              <w:rPr>
                <w:color w:val="002060"/>
              </w:rPr>
            </w:pPr>
            <w:r w:rsidRPr="009E038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5B072" w14:textId="77777777" w:rsidR="00DD3248" w:rsidRPr="009E0381" w:rsidRDefault="00DD3248" w:rsidP="00DD3248">
            <w:pPr>
              <w:pStyle w:val="ROWTABELLA"/>
              <w:jc w:val="center"/>
              <w:rPr>
                <w:color w:val="002060"/>
              </w:rPr>
            </w:pPr>
            <w:r w:rsidRPr="009E03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EB033" w14:textId="77777777" w:rsidR="00DD3248" w:rsidRPr="009E0381" w:rsidRDefault="00DD3248" w:rsidP="00DD3248">
            <w:pPr>
              <w:pStyle w:val="ROWTABELLA"/>
              <w:jc w:val="center"/>
              <w:rPr>
                <w:color w:val="002060"/>
              </w:rPr>
            </w:pPr>
            <w:r w:rsidRPr="009E03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9A6381" w14:textId="77777777" w:rsidR="00DD3248" w:rsidRPr="009E0381" w:rsidRDefault="00DD3248" w:rsidP="00DD3248">
            <w:pPr>
              <w:pStyle w:val="ROWTABELLA"/>
              <w:jc w:val="center"/>
              <w:rPr>
                <w:color w:val="002060"/>
              </w:rPr>
            </w:pPr>
            <w:r w:rsidRPr="009E0381">
              <w:rPr>
                <w:color w:val="002060"/>
              </w:rPr>
              <w:t>0</w:t>
            </w:r>
          </w:p>
        </w:tc>
      </w:tr>
      <w:tr w:rsidR="00DD3248" w:rsidRPr="009E0381" w14:paraId="2B004B55"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D0A088" w14:textId="77777777" w:rsidR="00DD3248" w:rsidRPr="009E0381" w:rsidRDefault="00DD3248" w:rsidP="00DD3248">
            <w:pPr>
              <w:pStyle w:val="ROWTABELLA"/>
              <w:rPr>
                <w:color w:val="002060"/>
              </w:rPr>
            </w:pPr>
            <w:r w:rsidRPr="009E0381">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B6609" w14:textId="77777777" w:rsidR="00DD3248" w:rsidRPr="009E0381" w:rsidRDefault="00DD3248" w:rsidP="00DD3248">
            <w:pPr>
              <w:pStyle w:val="ROWTABELLA"/>
              <w:jc w:val="center"/>
              <w:rPr>
                <w:color w:val="002060"/>
              </w:rPr>
            </w:pPr>
            <w:r w:rsidRPr="009E03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63EF0"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94499"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A95908"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94B45"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954DA" w14:textId="77777777" w:rsidR="00DD3248" w:rsidRPr="009E0381" w:rsidRDefault="00DD3248" w:rsidP="00DD3248">
            <w:pPr>
              <w:pStyle w:val="ROWTABELLA"/>
              <w:jc w:val="center"/>
              <w:rPr>
                <w:color w:val="002060"/>
              </w:rPr>
            </w:pPr>
            <w:r w:rsidRPr="009E038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937A5" w14:textId="77777777" w:rsidR="00DD3248" w:rsidRPr="009E0381" w:rsidRDefault="00DD3248" w:rsidP="00DD3248">
            <w:pPr>
              <w:pStyle w:val="ROWTABELLA"/>
              <w:jc w:val="center"/>
              <w:rPr>
                <w:color w:val="002060"/>
              </w:rPr>
            </w:pPr>
            <w:r w:rsidRPr="009E03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87681" w14:textId="77777777" w:rsidR="00DD3248" w:rsidRPr="009E0381" w:rsidRDefault="00DD3248" w:rsidP="00DD3248">
            <w:pPr>
              <w:pStyle w:val="ROWTABELLA"/>
              <w:jc w:val="center"/>
              <w:rPr>
                <w:color w:val="002060"/>
              </w:rPr>
            </w:pPr>
            <w:r w:rsidRPr="009E03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70A3B" w14:textId="77777777" w:rsidR="00DD3248" w:rsidRPr="009E0381" w:rsidRDefault="00DD3248" w:rsidP="00DD3248">
            <w:pPr>
              <w:pStyle w:val="ROWTABELLA"/>
              <w:jc w:val="center"/>
              <w:rPr>
                <w:color w:val="002060"/>
              </w:rPr>
            </w:pPr>
            <w:r w:rsidRPr="009E0381">
              <w:rPr>
                <w:color w:val="002060"/>
              </w:rPr>
              <w:t>0</w:t>
            </w:r>
          </w:p>
        </w:tc>
      </w:tr>
      <w:tr w:rsidR="00DD3248" w:rsidRPr="009E0381" w14:paraId="098342FF"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56C3CF" w14:textId="77777777" w:rsidR="00DD3248" w:rsidRPr="009E0381" w:rsidRDefault="00DD3248" w:rsidP="00DD3248">
            <w:pPr>
              <w:pStyle w:val="ROWTABELLA"/>
              <w:rPr>
                <w:color w:val="002060"/>
              </w:rPr>
            </w:pPr>
            <w:r w:rsidRPr="009E038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2C46D" w14:textId="77777777" w:rsidR="00DD3248" w:rsidRPr="009E0381" w:rsidRDefault="00DD3248" w:rsidP="00DD3248">
            <w:pPr>
              <w:pStyle w:val="ROWTABELLA"/>
              <w:jc w:val="center"/>
              <w:rPr>
                <w:color w:val="002060"/>
              </w:rPr>
            </w:pPr>
            <w:r w:rsidRPr="009E03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65679"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4047BC"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CC0CD"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D5995"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26C31" w14:textId="77777777" w:rsidR="00DD3248" w:rsidRPr="009E0381" w:rsidRDefault="00DD3248" w:rsidP="00DD3248">
            <w:pPr>
              <w:pStyle w:val="ROWTABELLA"/>
              <w:jc w:val="center"/>
              <w:rPr>
                <w:color w:val="002060"/>
              </w:rPr>
            </w:pPr>
            <w:r w:rsidRPr="009E03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D5D15" w14:textId="77777777" w:rsidR="00DD3248" w:rsidRPr="009E0381" w:rsidRDefault="00DD3248" w:rsidP="00DD3248">
            <w:pPr>
              <w:pStyle w:val="ROWTABELLA"/>
              <w:jc w:val="center"/>
              <w:rPr>
                <w:color w:val="002060"/>
              </w:rPr>
            </w:pPr>
            <w:r w:rsidRPr="009E03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8BAD5" w14:textId="77777777" w:rsidR="00DD3248" w:rsidRPr="009E0381" w:rsidRDefault="00DD3248" w:rsidP="00DD3248">
            <w:pPr>
              <w:pStyle w:val="ROWTABELLA"/>
              <w:jc w:val="center"/>
              <w:rPr>
                <w:color w:val="002060"/>
              </w:rPr>
            </w:pPr>
            <w:r w:rsidRPr="009E03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44CCD" w14:textId="77777777" w:rsidR="00DD3248" w:rsidRPr="009E0381" w:rsidRDefault="00DD3248" w:rsidP="00DD3248">
            <w:pPr>
              <w:pStyle w:val="ROWTABELLA"/>
              <w:jc w:val="center"/>
              <w:rPr>
                <w:color w:val="002060"/>
              </w:rPr>
            </w:pPr>
            <w:r w:rsidRPr="009E0381">
              <w:rPr>
                <w:color w:val="002060"/>
              </w:rPr>
              <w:t>0</w:t>
            </w:r>
          </w:p>
        </w:tc>
      </w:tr>
      <w:tr w:rsidR="00543F21" w:rsidRPr="009E0381" w14:paraId="4B02E998"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DA9718" w14:textId="3D8D8877" w:rsidR="00543F21" w:rsidRPr="009E0381" w:rsidRDefault="00543F21" w:rsidP="00543F21">
            <w:pPr>
              <w:pStyle w:val="ROWTABELLA"/>
              <w:rPr>
                <w:color w:val="002060"/>
              </w:rPr>
            </w:pPr>
            <w:r w:rsidRPr="009E038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E36683" w14:textId="133FE6CB" w:rsidR="00543F21" w:rsidRPr="009E0381" w:rsidRDefault="00543F21" w:rsidP="00543F21">
            <w:pPr>
              <w:pStyle w:val="ROWTABELLA"/>
              <w:jc w:val="center"/>
              <w:rPr>
                <w:color w:val="002060"/>
              </w:rPr>
            </w:pPr>
            <w:r>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E06D8F" w14:textId="4C18C653" w:rsidR="00543F21" w:rsidRPr="009E0381" w:rsidRDefault="00543F21" w:rsidP="00543F21">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7C2BF" w14:textId="46B1BA17" w:rsidR="00543F21" w:rsidRPr="009E0381" w:rsidRDefault="00543F21" w:rsidP="00543F21">
            <w:pPr>
              <w:pStyle w:val="ROWTABELLA"/>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6CAEB" w14:textId="774463AB" w:rsidR="00543F21" w:rsidRPr="009E0381" w:rsidRDefault="00543F21" w:rsidP="00543F21">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34F52" w14:textId="5AFF407F" w:rsidR="00543F21" w:rsidRPr="009E0381" w:rsidRDefault="00543F21" w:rsidP="00543F21">
            <w:pPr>
              <w:pStyle w:val="ROWTABELLA"/>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F6CE3C" w14:textId="3F56A367" w:rsidR="00543F21" w:rsidRPr="009E0381" w:rsidRDefault="00543F21" w:rsidP="00543F21">
            <w:pPr>
              <w:pStyle w:val="ROWTABELLA"/>
              <w:jc w:val="center"/>
              <w:rPr>
                <w:color w:val="002060"/>
              </w:rPr>
            </w:pPr>
            <w:r>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52BEA5" w14:textId="2A9A49F9" w:rsidR="00543F21" w:rsidRPr="009E0381" w:rsidRDefault="00543F21" w:rsidP="00543F21">
            <w:pPr>
              <w:pStyle w:val="ROWTABELLA"/>
              <w:jc w:val="center"/>
              <w:rPr>
                <w:color w:val="002060"/>
              </w:rPr>
            </w:pPr>
            <w:r>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89AAE" w14:textId="3BA5012F" w:rsidR="00543F21" w:rsidRPr="009E0381" w:rsidRDefault="00543F21" w:rsidP="00543F21">
            <w:pPr>
              <w:pStyle w:val="ROWTABELLA"/>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2DDC7" w14:textId="29D8D6F6" w:rsidR="00543F21" w:rsidRPr="009E0381" w:rsidRDefault="00543F21" w:rsidP="00543F21">
            <w:pPr>
              <w:pStyle w:val="ROWTABELLA"/>
              <w:jc w:val="center"/>
              <w:rPr>
                <w:color w:val="002060"/>
              </w:rPr>
            </w:pPr>
            <w:r w:rsidRPr="009E0381">
              <w:rPr>
                <w:color w:val="002060"/>
              </w:rPr>
              <w:t>0</w:t>
            </w:r>
          </w:p>
        </w:tc>
      </w:tr>
      <w:tr w:rsidR="00DD3248" w:rsidRPr="009E0381" w14:paraId="1690E0C9"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ADE10B" w14:textId="77777777" w:rsidR="00DD3248" w:rsidRPr="009E0381" w:rsidRDefault="00DD3248" w:rsidP="00DD3248">
            <w:pPr>
              <w:pStyle w:val="ROWTABELLA"/>
              <w:rPr>
                <w:color w:val="002060"/>
              </w:rPr>
            </w:pPr>
            <w:r w:rsidRPr="009E038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9F2383" w14:textId="77777777" w:rsidR="00DD3248" w:rsidRPr="009E0381" w:rsidRDefault="00DD3248" w:rsidP="00DD3248">
            <w:pPr>
              <w:pStyle w:val="ROWTABELLA"/>
              <w:jc w:val="center"/>
              <w:rPr>
                <w:color w:val="002060"/>
              </w:rPr>
            </w:pPr>
            <w:r w:rsidRPr="009E03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21B1F"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77FDA"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0B752"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5988F"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A82A2" w14:textId="77777777" w:rsidR="00DD3248" w:rsidRPr="009E0381" w:rsidRDefault="00DD3248" w:rsidP="00DD3248">
            <w:pPr>
              <w:pStyle w:val="ROWTABELLA"/>
              <w:jc w:val="center"/>
              <w:rPr>
                <w:color w:val="002060"/>
              </w:rPr>
            </w:pPr>
            <w:r w:rsidRPr="009E038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27524" w14:textId="77777777" w:rsidR="00DD3248" w:rsidRPr="009E0381" w:rsidRDefault="00DD3248" w:rsidP="00DD3248">
            <w:pPr>
              <w:pStyle w:val="ROWTABELLA"/>
              <w:jc w:val="center"/>
              <w:rPr>
                <w:color w:val="002060"/>
              </w:rPr>
            </w:pPr>
            <w:r w:rsidRPr="009E03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4BC51"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97241" w14:textId="77777777" w:rsidR="00DD3248" w:rsidRPr="009E0381" w:rsidRDefault="00DD3248" w:rsidP="00DD3248">
            <w:pPr>
              <w:pStyle w:val="ROWTABELLA"/>
              <w:jc w:val="center"/>
              <w:rPr>
                <w:color w:val="002060"/>
              </w:rPr>
            </w:pPr>
            <w:r w:rsidRPr="009E0381">
              <w:rPr>
                <w:color w:val="002060"/>
              </w:rPr>
              <w:t>0</w:t>
            </w:r>
          </w:p>
        </w:tc>
      </w:tr>
      <w:tr w:rsidR="00DD3248" w:rsidRPr="009E0381" w14:paraId="06C0E6CB"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0C4933" w14:textId="77777777" w:rsidR="00DD3248" w:rsidRPr="009E0381" w:rsidRDefault="00DD3248" w:rsidP="00DD3248">
            <w:pPr>
              <w:pStyle w:val="ROWTABELLA"/>
              <w:rPr>
                <w:color w:val="002060"/>
              </w:rPr>
            </w:pPr>
            <w:r w:rsidRPr="009E038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0FCA0" w14:textId="705349DF" w:rsidR="00DD3248" w:rsidRPr="009E0381" w:rsidRDefault="00230685" w:rsidP="00DD3248">
            <w:pPr>
              <w:pStyle w:val="ROWTABELLA"/>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C84A76"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D5D84"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98A2F" w14:textId="031D6B51" w:rsidR="00DD3248" w:rsidRPr="009E0381" w:rsidRDefault="00230685" w:rsidP="00DD3248">
            <w:pPr>
              <w:pStyle w:val="ROWTABELLA"/>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7293B" w14:textId="218FD66A" w:rsidR="00DD3248" w:rsidRPr="009E0381" w:rsidRDefault="00230685" w:rsidP="00DD3248">
            <w:pPr>
              <w:pStyle w:val="ROWTABELLA"/>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59572" w14:textId="016DE21F" w:rsidR="00DD3248" w:rsidRPr="009E0381" w:rsidRDefault="00230685" w:rsidP="00DD3248">
            <w:pPr>
              <w:pStyle w:val="ROWTABELLA"/>
              <w:jc w:val="center"/>
              <w:rPr>
                <w:color w:val="002060"/>
              </w:rPr>
            </w:pPr>
            <w:r>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32E87" w14:textId="77777777" w:rsidR="00DD3248" w:rsidRPr="009E0381" w:rsidRDefault="00DD3248" w:rsidP="00DD3248">
            <w:pPr>
              <w:pStyle w:val="ROWTABELLA"/>
              <w:jc w:val="center"/>
              <w:rPr>
                <w:color w:val="002060"/>
              </w:rPr>
            </w:pPr>
            <w:r w:rsidRPr="009E038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CAB0A" w14:textId="4B7444B5" w:rsidR="00DD3248" w:rsidRPr="009E0381" w:rsidRDefault="00230685" w:rsidP="00DD3248">
            <w:pPr>
              <w:pStyle w:val="ROWTABELLA"/>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A68BD" w14:textId="77777777" w:rsidR="00DD3248" w:rsidRPr="009E0381" w:rsidRDefault="00DD3248" w:rsidP="00DD3248">
            <w:pPr>
              <w:pStyle w:val="ROWTABELLA"/>
              <w:jc w:val="center"/>
              <w:rPr>
                <w:color w:val="002060"/>
              </w:rPr>
            </w:pPr>
            <w:r w:rsidRPr="009E0381">
              <w:rPr>
                <w:color w:val="002060"/>
              </w:rPr>
              <w:t>0</w:t>
            </w:r>
          </w:p>
        </w:tc>
      </w:tr>
      <w:tr w:rsidR="00230685" w:rsidRPr="009E0381" w14:paraId="31BBB60A"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6E684DC" w14:textId="3C2EE743" w:rsidR="00230685" w:rsidRPr="009E0381" w:rsidRDefault="00230685" w:rsidP="00230685">
            <w:pPr>
              <w:pStyle w:val="ROWTABELLA"/>
              <w:rPr>
                <w:color w:val="002060"/>
              </w:rPr>
            </w:pPr>
            <w:r w:rsidRPr="009E0381">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83B0A2" w14:textId="6E6ACBBB" w:rsidR="00230685" w:rsidRPr="009E0381" w:rsidRDefault="00230685" w:rsidP="00230685">
            <w:pPr>
              <w:pStyle w:val="ROWTABELLA"/>
              <w:jc w:val="center"/>
              <w:rPr>
                <w:color w:val="002060"/>
              </w:rPr>
            </w:pPr>
            <w:r w:rsidRPr="009E0381">
              <w:rPr>
                <w:color w:val="002060"/>
              </w:rPr>
              <w:t>1</w:t>
            </w: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BFFFB" w14:textId="1216AF56" w:rsidR="00230685" w:rsidRPr="009E0381" w:rsidRDefault="00230685" w:rsidP="00230685">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824D0" w14:textId="0B512706" w:rsidR="00230685" w:rsidRPr="009E0381" w:rsidRDefault="00230685" w:rsidP="00230685">
            <w:pPr>
              <w:pStyle w:val="ROWTABELLA"/>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9174F" w14:textId="4352CE2C" w:rsidR="00230685" w:rsidRPr="009E0381" w:rsidRDefault="00230685" w:rsidP="00230685">
            <w:pPr>
              <w:pStyle w:val="ROWTABELLA"/>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FD9B7" w14:textId="5ABC4247" w:rsidR="00230685" w:rsidRPr="009E0381" w:rsidRDefault="00230685" w:rsidP="00230685">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FF4D0" w14:textId="034784E6" w:rsidR="00230685" w:rsidRPr="009E0381" w:rsidRDefault="00230685" w:rsidP="00230685">
            <w:pPr>
              <w:pStyle w:val="ROWTABELLA"/>
              <w:jc w:val="center"/>
              <w:rPr>
                <w:color w:val="002060"/>
              </w:rPr>
            </w:pPr>
            <w:r w:rsidRPr="009E03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1F786F" w14:textId="69C21CA1" w:rsidR="00230685" w:rsidRPr="009E0381" w:rsidRDefault="00230685" w:rsidP="00230685">
            <w:pPr>
              <w:pStyle w:val="ROWTABELLA"/>
              <w:jc w:val="center"/>
              <w:rPr>
                <w:color w:val="002060"/>
              </w:rPr>
            </w:pPr>
            <w:r>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C2A9A" w14:textId="56D14BB8" w:rsidR="00230685" w:rsidRPr="009E0381" w:rsidRDefault="00230685" w:rsidP="00230685">
            <w:pPr>
              <w:pStyle w:val="ROWTABELLA"/>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B4A3D" w14:textId="3652ACA8" w:rsidR="00230685" w:rsidRPr="009E0381" w:rsidRDefault="00230685" w:rsidP="00230685">
            <w:pPr>
              <w:pStyle w:val="ROWTABELLA"/>
              <w:jc w:val="center"/>
              <w:rPr>
                <w:color w:val="002060"/>
              </w:rPr>
            </w:pPr>
            <w:r w:rsidRPr="009E0381">
              <w:rPr>
                <w:color w:val="002060"/>
              </w:rPr>
              <w:t>0</w:t>
            </w:r>
          </w:p>
        </w:tc>
      </w:tr>
      <w:tr w:rsidR="00DD3248" w:rsidRPr="009E0381" w14:paraId="5AD8C8CA"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629BD7" w14:textId="77777777" w:rsidR="00DD3248" w:rsidRPr="009E0381" w:rsidRDefault="00DD3248" w:rsidP="00DD3248">
            <w:pPr>
              <w:pStyle w:val="ROWTABELLA"/>
              <w:rPr>
                <w:color w:val="002060"/>
              </w:rPr>
            </w:pPr>
            <w:r w:rsidRPr="009E0381">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15362"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8ACFE"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176AC"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27BA0"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D8C7B"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31EFB" w14:textId="77777777" w:rsidR="00DD3248" w:rsidRPr="009E0381" w:rsidRDefault="00DD3248" w:rsidP="00DD3248">
            <w:pPr>
              <w:pStyle w:val="ROWTABELLA"/>
              <w:jc w:val="center"/>
              <w:rPr>
                <w:color w:val="002060"/>
              </w:rPr>
            </w:pPr>
            <w:r w:rsidRPr="009E03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843ED" w14:textId="77777777" w:rsidR="00DD3248" w:rsidRPr="009E0381" w:rsidRDefault="00DD3248" w:rsidP="00DD3248">
            <w:pPr>
              <w:pStyle w:val="ROWTABELLA"/>
              <w:jc w:val="center"/>
              <w:rPr>
                <w:color w:val="002060"/>
              </w:rPr>
            </w:pPr>
            <w:r w:rsidRPr="009E03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28C2D"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87336" w14:textId="77777777" w:rsidR="00DD3248" w:rsidRPr="009E0381" w:rsidRDefault="00DD3248" w:rsidP="00DD3248">
            <w:pPr>
              <w:pStyle w:val="ROWTABELLA"/>
              <w:jc w:val="center"/>
              <w:rPr>
                <w:color w:val="002060"/>
              </w:rPr>
            </w:pPr>
            <w:r w:rsidRPr="009E0381">
              <w:rPr>
                <w:color w:val="002060"/>
              </w:rPr>
              <w:t>0</w:t>
            </w:r>
          </w:p>
        </w:tc>
      </w:tr>
      <w:tr w:rsidR="00DD3248" w:rsidRPr="009E0381" w14:paraId="75C78CC8"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B47427" w14:textId="77777777" w:rsidR="00DD3248" w:rsidRPr="009E0381" w:rsidRDefault="00DD3248" w:rsidP="00DD3248">
            <w:pPr>
              <w:pStyle w:val="ROWTABELLA"/>
              <w:rPr>
                <w:color w:val="002060"/>
              </w:rPr>
            </w:pPr>
            <w:r w:rsidRPr="009E038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8CDFE" w14:textId="77777777" w:rsidR="00DD3248" w:rsidRPr="009E0381" w:rsidRDefault="00DD3248" w:rsidP="00DD3248">
            <w:pPr>
              <w:pStyle w:val="ROWTABELLA"/>
              <w:jc w:val="center"/>
              <w:rPr>
                <w:color w:val="002060"/>
              </w:rPr>
            </w:pPr>
            <w:r w:rsidRPr="009E03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634A3C"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23CC24"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B73F2"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BCFD9"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E195DE" w14:textId="77777777" w:rsidR="00DD3248" w:rsidRPr="009E0381" w:rsidRDefault="00DD3248" w:rsidP="00DD3248">
            <w:pPr>
              <w:pStyle w:val="ROWTABELLA"/>
              <w:jc w:val="center"/>
              <w:rPr>
                <w:color w:val="002060"/>
              </w:rPr>
            </w:pPr>
            <w:r w:rsidRPr="009E03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F3DEA" w14:textId="77777777" w:rsidR="00DD3248" w:rsidRPr="009E0381" w:rsidRDefault="00DD3248" w:rsidP="00DD3248">
            <w:pPr>
              <w:pStyle w:val="ROWTABELLA"/>
              <w:jc w:val="center"/>
              <w:rPr>
                <w:color w:val="002060"/>
              </w:rPr>
            </w:pPr>
            <w:r w:rsidRPr="009E038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712CD" w14:textId="77777777" w:rsidR="00DD3248" w:rsidRPr="009E0381" w:rsidRDefault="00DD3248" w:rsidP="00DD3248">
            <w:pPr>
              <w:pStyle w:val="ROWTABELLA"/>
              <w:jc w:val="center"/>
              <w:rPr>
                <w:color w:val="002060"/>
              </w:rPr>
            </w:pPr>
            <w:r w:rsidRPr="009E03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8FF50" w14:textId="77777777" w:rsidR="00DD3248" w:rsidRPr="009E0381" w:rsidRDefault="00DD3248" w:rsidP="00DD3248">
            <w:pPr>
              <w:pStyle w:val="ROWTABELLA"/>
              <w:jc w:val="center"/>
              <w:rPr>
                <w:color w:val="002060"/>
              </w:rPr>
            </w:pPr>
            <w:r w:rsidRPr="009E0381">
              <w:rPr>
                <w:color w:val="002060"/>
              </w:rPr>
              <w:t>0</w:t>
            </w:r>
          </w:p>
        </w:tc>
      </w:tr>
      <w:tr w:rsidR="00DD3248" w:rsidRPr="009E0381" w14:paraId="48743588"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70C401" w14:textId="77777777" w:rsidR="00DD3248" w:rsidRPr="009E0381" w:rsidRDefault="00DD3248" w:rsidP="00DD3248">
            <w:pPr>
              <w:pStyle w:val="ROWTABELLA"/>
              <w:rPr>
                <w:color w:val="002060"/>
              </w:rPr>
            </w:pPr>
            <w:r w:rsidRPr="009E038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C0AD8"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8C7F4"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7B9A0E"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1F0B1"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B7577"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A634C9" w14:textId="77777777" w:rsidR="00DD3248" w:rsidRPr="009E0381" w:rsidRDefault="00DD3248" w:rsidP="00DD3248">
            <w:pPr>
              <w:pStyle w:val="ROWTABELLA"/>
              <w:jc w:val="center"/>
              <w:rPr>
                <w:color w:val="002060"/>
              </w:rPr>
            </w:pPr>
            <w:r w:rsidRPr="009E03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40C11" w14:textId="77777777" w:rsidR="00DD3248" w:rsidRPr="009E0381" w:rsidRDefault="00DD3248" w:rsidP="00DD3248">
            <w:pPr>
              <w:pStyle w:val="ROWTABELLA"/>
              <w:jc w:val="center"/>
              <w:rPr>
                <w:color w:val="002060"/>
              </w:rPr>
            </w:pPr>
            <w:r w:rsidRPr="009E03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8FA432" w14:textId="77777777" w:rsidR="00DD3248" w:rsidRPr="009E0381" w:rsidRDefault="00DD3248" w:rsidP="00DD3248">
            <w:pPr>
              <w:pStyle w:val="ROWTABELLA"/>
              <w:jc w:val="center"/>
              <w:rPr>
                <w:color w:val="002060"/>
              </w:rPr>
            </w:pPr>
            <w:r w:rsidRPr="009E03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AD899" w14:textId="77777777" w:rsidR="00DD3248" w:rsidRPr="009E0381" w:rsidRDefault="00DD3248" w:rsidP="00DD3248">
            <w:pPr>
              <w:pStyle w:val="ROWTABELLA"/>
              <w:jc w:val="center"/>
              <w:rPr>
                <w:color w:val="002060"/>
              </w:rPr>
            </w:pPr>
            <w:r w:rsidRPr="009E0381">
              <w:rPr>
                <w:color w:val="002060"/>
              </w:rPr>
              <w:t>0</w:t>
            </w:r>
          </w:p>
        </w:tc>
      </w:tr>
      <w:tr w:rsidR="00DD3248" w:rsidRPr="009E0381" w14:paraId="64F05642"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3674FB" w14:textId="77777777" w:rsidR="00DD3248" w:rsidRPr="009E0381" w:rsidRDefault="00DD3248" w:rsidP="00DD3248">
            <w:pPr>
              <w:pStyle w:val="ROWTABELLA"/>
              <w:rPr>
                <w:color w:val="002060"/>
              </w:rPr>
            </w:pPr>
            <w:r w:rsidRPr="009E0381">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27B1B"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97DF2"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17D29"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B7C58"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DE568"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68B6A" w14:textId="77777777" w:rsidR="00DD3248" w:rsidRPr="009E0381" w:rsidRDefault="00DD3248" w:rsidP="00DD3248">
            <w:pPr>
              <w:pStyle w:val="ROWTABELLA"/>
              <w:jc w:val="center"/>
              <w:rPr>
                <w:color w:val="002060"/>
              </w:rPr>
            </w:pPr>
            <w:r w:rsidRPr="009E03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F610A" w14:textId="77777777" w:rsidR="00DD3248" w:rsidRPr="009E0381" w:rsidRDefault="00DD3248" w:rsidP="00DD3248">
            <w:pPr>
              <w:pStyle w:val="ROWTABELLA"/>
              <w:jc w:val="center"/>
              <w:rPr>
                <w:color w:val="002060"/>
              </w:rPr>
            </w:pPr>
            <w:r w:rsidRPr="009E038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A761A" w14:textId="77777777" w:rsidR="00DD3248" w:rsidRPr="009E0381" w:rsidRDefault="00DD3248" w:rsidP="00DD3248">
            <w:pPr>
              <w:pStyle w:val="ROWTABELLA"/>
              <w:jc w:val="center"/>
              <w:rPr>
                <w:color w:val="002060"/>
              </w:rPr>
            </w:pPr>
            <w:r w:rsidRPr="009E03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1A97F" w14:textId="77777777" w:rsidR="00DD3248" w:rsidRPr="009E0381" w:rsidRDefault="00DD3248" w:rsidP="00DD3248">
            <w:pPr>
              <w:pStyle w:val="ROWTABELLA"/>
              <w:jc w:val="center"/>
              <w:rPr>
                <w:color w:val="002060"/>
              </w:rPr>
            </w:pPr>
            <w:r w:rsidRPr="009E0381">
              <w:rPr>
                <w:color w:val="002060"/>
              </w:rPr>
              <w:t>0</w:t>
            </w:r>
          </w:p>
        </w:tc>
      </w:tr>
      <w:tr w:rsidR="00DD3248" w:rsidRPr="009E0381" w14:paraId="79170634" w14:textId="77777777" w:rsidTr="00DD324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32A1C1B" w14:textId="77777777" w:rsidR="00DD3248" w:rsidRPr="009E0381" w:rsidRDefault="00DD3248" w:rsidP="00DD3248">
            <w:pPr>
              <w:pStyle w:val="ROWTABELLA"/>
              <w:rPr>
                <w:color w:val="002060"/>
              </w:rPr>
            </w:pPr>
            <w:r w:rsidRPr="009E0381">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853ADC"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FD7EC"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B55F2"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CFD42"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AC865E"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BC999" w14:textId="77777777" w:rsidR="00DD3248" w:rsidRPr="009E0381" w:rsidRDefault="00DD3248" w:rsidP="00DD3248">
            <w:pPr>
              <w:pStyle w:val="ROWTABELLA"/>
              <w:jc w:val="center"/>
              <w:rPr>
                <w:color w:val="002060"/>
              </w:rPr>
            </w:pPr>
            <w:r w:rsidRPr="009E03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1B964" w14:textId="77777777" w:rsidR="00DD3248" w:rsidRPr="009E0381" w:rsidRDefault="00DD3248" w:rsidP="00DD3248">
            <w:pPr>
              <w:pStyle w:val="ROWTABELLA"/>
              <w:jc w:val="center"/>
              <w:rPr>
                <w:color w:val="002060"/>
              </w:rPr>
            </w:pPr>
            <w:r w:rsidRPr="009E038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1FDC2" w14:textId="77777777" w:rsidR="00DD3248" w:rsidRPr="009E0381" w:rsidRDefault="00DD3248" w:rsidP="00DD3248">
            <w:pPr>
              <w:pStyle w:val="ROWTABELLA"/>
              <w:jc w:val="center"/>
              <w:rPr>
                <w:color w:val="002060"/>
              </w:rPr>
            </w:pPr>
            <w:r w:rsidRPr="009E03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40B972" w14:textId="77777777" w:rsidR="00DD3248" w:rsidRPr="009E0381" w:rsidRDefault="00DD3248" w:rsidP="00DD3248">
            <w:pPr>
              <w:pStyle w:val="ROWTABELLA"/>
              <w:jc w:val="center"/>
              <w:rPr>
                <w:color w:val="002060"/>
              </w:rPr>
            </w:pPr>
            <w:r w:rsidRPr="009E0381">
              <w:rPr>
                <w:color w:val="002060"/>
              </w:rPr>
              <w:t>0</w:t>
            </w:r>
          </w:p>
        </w:tc>
      </w:tr>
    </w:tbl>
    <w:p w14:paraId="0355F726" w14:textId="77777777" w:rsidR="00DD3248" w:rsidRPr="009E0381" w:rsidRDefault="00DD3248" w:rsidP="00DD3248">
      <w:pPr>
        <w:pStyle w:val="breakline"/>
        <w:divId w:val="527259509"/>
        <w:rPr>
          <w:color w:val="002060"/>
        </w:rPr>
      </w:pPr>
    </w:p>
    <w:p w14:paraId="13F722D5" w14:textId="77777777" w:rsidR="00DD3248" w:rsidRPr="009E0381" w:rsidRDefault="00DD3248" w:rsidP="00DD3248">
      <w:pPr>
        <w:pStyle w:val="breakline"/>
        <w:divId w:val="527259509"/>
        <w:rPr>
          <w:color w:val="002060"/>
        </w:rPr>
      </w:pPr>
    </w:p>
    <w:p w14:paraId="0AFFF76F" w14:textId="77777777" w:rsidR="00DD3248" w:rsidRPr="009E0381" w:rsidRDefault="00DD3248" w:rsidP="00DD3248">
      <w:pPr>
        <w:pStyle w:val="SOTTOTITOLOCAMPIONATO1"/>
        <w:divId w:val="527259509"/>
        <w:rPr>
          <w:color w:val="002060"/>
        </w:rPr>
      </w:pPr>
      <w:r w:rsidRPr="009E038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D3248" w:rsidRPr="009E0381" w14:paraId="7C38931F" w14:textId="77777777" w:rsidTr="00DD324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C41DB1" w14:textId="77777777" w:rsidR="00DD3248" w:rsidRPr="009E0381" w:rsidRDefault="00DD3248" w:rsidP="00DD3248">
            <w:pPr>
              <w:pStyle w:val="HEADERTABELLA"/>
              <w:rPr>
                <w:color w:val="002060"/>
              </w:rPr>
            </w:pPr>
            <w:r w:rsidRPr="009E03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B3C3E7" w14:textId="77777777" w:rsidR="00DD3248" w:rsidRPr="009E0381" w:rsidRDefault="00DD3248" w:rsidP="00DD3248">
            <w:pPr>
              <w:pStyle w:val="HEADERTABELLA"/>
              <w:rPr>
                <w:color w:val="002060"/>
              </w:rPr>
            </w:pPr>
            <w:r w:rsidRPr="009E03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6F3C07" w14:textId="77777777" w:rsidR="00DD3248" w:rsidRPr="009E0381" w:rsidRDefault="00DD3248" w:rsidP="00DD3248">
            <w:pPr>
              <w:pStyle w:val="HEADERTABELLA"/>
              <w:rPr>
                <w:color w:val="002060"/>
              </w:rPr>
            </w:pPr>
            <w:r w:rsidRPr="009E03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5E9A7B" w14:textId="77777777" w:rsidR="00DD3248" w:rsidRPr="009E0381" w:rsidRDefault="00DD3248" w:rsidP="00DD3248">
            <w:pPr>
              <w:pStyle w:val="HEADERTABELLA"/>
              <w:rPr>
                <w:color w:val="002060"/>
              </w:rPr>
            </w:pPr>
            <w:r w:rsidRPr="009E03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593487" w14:textId="77777777" w:rsidR="00DD3248" w:rsidRPr="009E0381" w:rsidRDefault="00DD3248" w:rsidP="00DD3248">
            <w:pPr>
              <w:pStyle w:val="HEADERTABELLA"/>
              <w:rPr>
                <w:color w:val="002060"/>
              </w:rPr>
            </w:pPr>
            <w:r w:rsidRPr="009E03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4102B2" w14:textId="77777777" w:rsidR="00DD3248" w:rsidRPr="009E0381" w:rsidRDefault="00DD3248" w:rsidP="00DD3248">
            <w:pPr>
              <w:pStyle w:val="HEADERTABELLA"/>
              <w:rPr>
                <w:color w:val="002060"/>
              </w:rPr>
            </w:pPr>
            <w:r w:rsidRPr="009E03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1156D5" w14:textId="77777777" w:rsidR="00DD3248" w:rsidRPr="009E0381" w:rsidRDefault="00DD3248" w:rsidP="00DD3248">
            <w:pPr>
              <w:pStyle w:val="HEADERTABELLA"/>
              <w:rPr>
                <w:color w:val="002060"/>
              </w:rPr>
            </w:pPr>
            <w:r w:rsidRPr="009E03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3D0000" w14:textId="77777777" w:rsidR="00DD3248" w:rsidRPr="009E0381" w:rsidRDefault="00DD3248" w:rsidP="00DD3248">
            <w:pPr>
              <w:pStyle w:val="HEADERTABELLA"/>
              <w:rPr>
                <w:color w:val="002060"/>
              </w:rPr>
            </w:pPr>
            <w:r w:rsidRPr="009E03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35B293" w14:textId="77777777" w:rsidR="00DD3248" w:rsidRPr="009E0381" w:rsidRDefault="00DD3248" w:rsidP="00DD3248">
            <w:pPr>
              <w:pStyle w:val="HEADERTABELLA"/>
              <w:rPr>
                <w:color w:val="002060"/>
              </w:rPr>
            </w:pPr>
            <w:r w:rsidRPr="009E03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10A28B" w14:textId="77777777" w:rsidR="00DD3248" w:rsidRPr="009E0381" w:rsidRDefault="00DD3248" w:rsidP="00DD3248">
            <w:pPr>
              <w:pStyle w:val="HEADERTABELLA"/>
              <w:rPr>
                <w:color w:val="002060"/>
              </w:rPr>
            </w:pPr>
            <w:r w:rsidRPr="009E0381">
              <w:rPr>
                <w:color w:val="002060"/>
              </w:rPr>
              <w:t>PE</w:t>
            </w:r>
          </w:p>
        </w:tc>
      </w:tr>
      <w:tr w:rsidR="00DD3248" w:rsidRPr="009E0381" w14:paraId="3164E06B" w14:textId="77777777" w:rsidTr="00DD324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710A4B" w14:textId="77777777" w:rsidR="00DD3248" w:rsidRPr="009E0381" w:rsidRDefault="00DD3248" w:rsidP="00DD3248">
            <w:pPr>
              <w:pStyle w:val="ROWTABELLA"/>
              <w:rPr>
                <w:color w:val="002060"/>
              </w:rPr>
            </w:pPr>
            <w:r w:rsidRPr="009E0381">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4A6CE" w14:textId="77777777" w:rsidR="00DD3248" w:rsidRPr="009E0381" w:rsidRDefault="00DD3248" w:rsidP="00DD3248">
            <w:pPr>
              <w:pStyle w:val="ROWTABELLA"/>
              <w:jc w:val="center"/>
              <w:rPr>
                <w:color w:val="002060"/>
              </w:rPr>
            </w:pPr>
            <w:r w:rsidRPr="009E03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FF239"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1C2FD4"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3978F"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9FD9F"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3B133" w14:textId="77777777" w:rsidR="00DD3248" w:rsidRPr="009E0381" w:rsidRDefault="00DD3248" w:rsidP="00DD3248">
            <w:pPr>
              <w:pStyle w:val="ROWTABELLA"/>
              <w:jc w:val="center"/>
              <w:rPr>
                <w:color w:val="002060"/>
              </w:rPr>
            </w:pPr>
            <w:r w:rsidRPr="009E0381">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1D5B5" w14:textId="77777777" w:rsidR="00DD3248" w:rsidRPr="009E0381" w:rsidRDefault="00DD3248" w:rsidP="00DD3248">
            <w:pPr>
              <w:pStyle w:val="ROWTABELLA"/>
              <w:jc w:val="center"/>
              <w:rPr>
                <w:color w:val="002060"/>
              </w:rPr>
            </w:pPr>
            <w:r w:rsidRPr="009E03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054F9" w14:textId="77777777" w:rsidR="00DD3248" w:rsidRPr="009E0381" w:rsidRDefault="00DD3248" w:rsidP="00DD3248">
            <w:pPr>
              <w:pStyle w:val="ROWTABELLA"/>
              <w:jc w:val="center"/>
              <w:rPr>
                <w:color w:val="002060"/>
              </w:rPr>
            </w:pPr>
            <w:r w:rsidRPr="009E038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8B498" w14:textId="77777777" w:rsidR="00DD3248" w:rsidRPr="009E0381" w:rsidRDefault="00DD3248" w:rsidP="00DD3248">
            <w:pPr>
              <w:pStyle w:val="ROWTABELLA"/>
              <w:jc w:val="center"/>
              <w:rPr>
                <w:color w:val="002060"/>
              </w:rPr>
            </w:pPr>
            <w:r w:rsidRPr="009E0381">
              <w:rPr>
                <w:color w:val="002060"/>
              </w:rPr>
              <w:t>0</w:t>
            </w:r>
          </w:p>
        </w:tc>
      </w:tr>
      <w:tr w:rsidR="00DD3248" w:rsidRPr="009E0381" w14:paraId="6377DED4"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02415E" w14:textId="77777777" w:rsidR="00DD3248" w:rsidRPr="009E0381" w:rsidRDefault="00DD3248" w:rsidP="00DD3248">
            <w:pPr>
              <w:pStyle w:val="ROWTABELLA"/>
              <w:rPr>
                <w:color w:val="002060"/>
              </w:rPr>
            </w:pPr>
            <w:r w:rsidRPr="009E0381">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2541F" w14:textId="77777777" w:rsidR="00DD3248" w:rsidRPr="009E0381" w:rsidRDefault="00DD3248" w:rsidP="00DD3248">
            <w:pPr>
              <w:pStyle w:val="ROWTABELLA"/>
              <w:jc w:val="center"/>
              <w:rPr>
                <w:color w:val="002060"/>
              </w:rPr>
            </w:pPr>
            <w:r w:rsidRPr="009E03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1D9BD"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B1582"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4DAA4"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4AB2F"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7F4B4" w14:textId="77777777" w:rsidR="00DD3248" w:rsidRPr="009E0381" w:rsidRDefault="00DD3248" w:rsidP="00DD3248">
            <w:pPr>
              <w:pStyle w:val="ROWTABELLA"/>
              <w:jc w:val="center"/>
              <w:rPr>
                <w:color w:val="002060"/>
              </w:rPr>
            </w:pPr>
            <w:r w:rsidRPr="009E038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373EF" w14:textId="77777777" w:rsidR="00DD3248" w:rsidRPr="009E0381" w:rsidRDefault="00DD3248" w:rsidP="00DD3248">
            <w:pPr>
              <w:pStyle w:val="ROWTABELLA"/>
              <w:jc w:val="center"/>
              <w:rPr>
                <w:color w:val="002060"/>
              </w:rPr>
            </w:pPr>
            <w:r w:rsidRPr="009E038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369CD" w14:textId="77777777" w:rsidR="00DD3248" w:rsidRPr="009E0381" w:rsidRDefault="00DD3248" w:rsidP="00DD3248">
            <w:pPr>
              <w:pStyle w:val="ROWTABELLA"/>
              <w:jc w:val="center"/>
              <w:rPr>
                <w:color w:val="002060"/>
              </w:rPr>
            </w:pPr>
            <w:r w:rsidRPr="009E03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4E8602" w14:textId="77777777" w:rsidR="00DD3248" w:rsidRPr="009E0381" w:rsidRDefault="00DD3248" w:rsidP="00DD3248">
            <w:pPr>
              <w:pStyle w:val="ROWTABELLA"/>
              <w:jc w:val="center"/>
              <w:rPr>
                <w:color w:val="002060"/>
              </w:rPr>
            </w:pPr>
            <w:r w:rsidRPr="009E0381">
              <w:rPr>
                <w:color w:val="002060"/>
              </w:rPr>
              <w:t>0</w:t>
            </w:r>
          </w:p>
        </w:tc>
      </w:tr>
      <w:tr w:rsidR="00DD3248" w:rsidRPr="009E0381" w14:paraId="19F0B284"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AC5EA2" w14:textId="77777777" w:rsidR="00DD3248" w:rsidRPr="009E0381" w:rsidRDefault="00DD3248" w:rsidP="00DD3248">
            <w:pPr>
              <w:pStyle w:val="ROWTABELLA"/>
              <w:rPr>
                <w:color w:val="002060"/>
              </w:rPr>
            </w:pPr>
            <w:r w:rsidRPr="009E0381">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72ABE" w14:textId="77777777" w:rsidR="00DD3248" w:rsidRPr="009E0381" w:rsidRDefault="00DD3248" w:rsidP="00DD3248">
            <w:pPr>
              <w:pStyle w:val="ROWTABELLA"/>
              <w:jc w:val="center"/>
              <w:rPr>
                <w:color w:val="002060"/>
              </w:rPr>
            </w:pPr>
            <w:r w:rsidRPr="009E03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F9637"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271A2"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E096C"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AC6F92"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0E6EB" w14:textId="77777777" w:rsidR="00DD3248" w:rsidRPr="009E0381" w:rsidRDefault="00DD3248" w:rsidP="00DD3248">
            <w:pPr>
              <w:pStyle w:val="ROWTABELLA"/>
              <w:jc w:val="center"/>
              <w:rPr>
                <w:color w:val="002060"/>
              </w:rPr>
            </w:pPr>
            <w:r w:rsidRPr="009E038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785AA" w14:textId="77777777" w:rsidR="00DD3248" w:rsidRPr="009E0381" w:rsidRDefault="00DD3248" w:rsidP="00DD3248">
            <w:pPr>
              <w:pStyle w:val="ROWTABELLA"/>
              <w:jc w:val="center"/>
              <w:rPr>
                <w:color w:val="002060"/>
              </w:rPr>
            </w:pPr>
            <w:r w:rsidRPr="009E03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F7864" w14:textId="77777777" w:rsidR="00DD3248" w:rsidRPr="009E0381" w:rsidRDefault="00DD3248" w:rsidP="00DD3248">
            <w:pPr>
              <w:pStyle w:val="ROWTABELLA"/>
              <w:jc w:val="center"/>
              <w:rPr>
                <w:color w:val="002060"/>
              </w:rPr>
            </w:pPr>
            <w:r w:rsidRPr="009E03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A5F8E" w14:textId="77777777" w:rsidR="00DD3248" w:rsidRPr="009E0381" w:rsidRDefault="00DD3248" w:rsidP="00DD3248">
            <w:pPr>
              <w:pStyle w:val="ROWTABELLA"/>
              <w:jc w:val="center"/>
              <w:rPr>
                <w:color w:val="002060"/>
              </w:rPr>
            </w:pPr>
            <w:r w:rsidRPr="009E0381">
              <w:rPr>
                <w:color w:val="002060"/>
              </w:rPr>
              <w:t>0</w:t>
            </w:r>
          </w:p>
        </w:tc>
      </w:tr>
      <w:tr w:rsidR="00DD3248" w:rsidRPr="009E0381" w14:paraId="167D1B91"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FD22F5" w14:textId="77777777" w:rsidR="00DD3248" w:rsidRPr="009E0381" w:rsidRDefault="00DD3248" w:rsidP="00DD3248">
            <w:pPr>
              <w:pStyle w:val="ROWTABELLA"/>
              <w:rPr>
                <w:color w:val="002060"/>
              </w:rPr>
            </w:pPr>
            <w:r w:rsidRPr="009E038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2E2E7" w14:textId="77777777" w:rsidR="00DD3248" w:rsidRPr="009E0381" w:rsidRDefault="00DD3248" w:rsidP="00DD3248">
            <w:pPr>
              <w:pStyle w:val="ROWTABELLA"/>
              <w:jc w:val="center"/>
              <w:rPr>
                <w:color w:val="002060"/>
              </w:rPr>
            </w:pPr>
            <w:r w:rsidRPr="009E03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77FD9"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0900E"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135C54"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9C413"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740AA3" w14:textId="77777777" w:rsidR="00DD3248" w:rsidRPr="009E0381" w:rsidRDefault="00DD3248" w:rsidP="00DD3248">
            <w:pPr>
              <w:pStyle w:val="ROWTABELLA"/>
              <w:jc w:val="center"/>
              <w:rPr>
                <w:color w:val="002060"/>
              </w:rPr>
            </w:pPr>
            <w:r w:rsidRPr="009E038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8BABF" w14:textId="77777777" w:rsidR="00DD3248" w:rsidRPr="009E0381" w:rsidRDefault="00DD3248" w:rsidP="00DD3248">
            <w:pPr>
              <w:pStyle w:val="ROWTABELLA"/>
              <w:jc w:val="center"/>
              <w:rPr>
                <w:color w:val="002060"/>
              </w:rPr>
            </w:pPr>
            <w:r w:rsidRPr="009E03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11FAE" w14:textId="77777777" w:rsidR="00DD3248" w:rsidRPr="009E0381" w:rsidRDefault="00DD3248" w:rsidP="00DD3248">
            <w:pPr>
              <w:pStyle w:val="ROWTABELLA"/>
              <w:jc w:val="center"/>
              <w:rPr>
                <w:color w:val="002060"/>
              </w:rPr>
            </w:pPr>
            <w:r w:rsidRPr="009E03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93E70" w14:textId="77777777" w:rsidR="00DD3248" w:rsidRPr="009E0381" w:rsidRDefault="00DD3248" w:rsidP="00DD3248">
            <w:pPr>
              <w:pStyle w:val="ROWTABELLA"/>
              <w:jc w:val="center"/>
              <w:rPr>
                <w:color w:val="002060"/>
              </w:rPr>
            </w:pPr>
            <w:r w:rsidRPr="009E0381">
              <w:rPr>
                <w:color w:val="002060"/>
              </w:rPr>
              <w:t>0</w:t>
            </w:r>
          </w:p>
        </w:tc>
      </w:tr>
      <w:tr w:rsidR="00DD3248" w:rsidRPr="009E0381" w14:paraId="49BAE3E8"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974B16" w14:textId="77777777" w:rsidR="00DD3248" w:rsidRPr="009E0381" w:rsidRDefault="00DD3248" w:rsidP="00DD3248">
            <w:pPr>
              <w:pStyle w:val="ROWTABELLA"/>
              <w:rPr>
                <w:color w:val="002060"/>
              </w:rPr>
            </w:pPr>
            <w:r w:rsidRPr="009E038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287AC9" w14:textId="77777777" w:rsidR="00DD3248" w:rsidRPr="009E0381" w:rsidRDefault="00DD3248" w:rsidP="00DD3248">
            <w:pPr>
              <w:pStyle w:val="ROWTABELLA"/>
              <w:jc w:val="center"/>
              <w:rPr>
                <w:color w:val="002060"/>
              </w:rPr>
            </w:pPr>
            <w:r w:rsidRPr="009E03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B4B29"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F2B13"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4672B"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6D2B6"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9E4DC8" w14:textId="77777777" w:rsidR="00DD3248" w:rsidRPr="009E0381" w:rsidRDefault="00DD3248" w:rsidP="00DD3248">
            <w:pPr>
              <w:pStyle w:val="ROWTABELLA"/>
              <w:jc w:val="center"/>
              <w:rPr>
                <w:color w:val="002060"/>
              </w:rPr>
            </w:pPr>
            <w:r w:rsidRPr="009E038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1ADE4E" w14:textId="77777777" w:rsidR="00DD3248" w:rsidRPr="009E0381" w:rsidRDefault="00DD3248" w:rsidP="00DD3248">
            <w:pPr>
              <w:pStyle w:val="ROWTABELLA"/>
              <w:jc w:val="center"/>
              <w:rPr>
                <w:color w:val="002060"/>
              </w:rPr>
            </w:pPr>
            <w:r w:rsidRPr="009E038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F187F"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BA8E2" w14:textId="77777777" w:rsidR="00DD3248" w:rsidRPr="009E0381" w:rsidRDefault="00DD3248" w:rsidP="00DD3248">
            <w:pPr>
              <w:pStyle w:val="ROWTABELLA"/>
              <w:jc w:val="center"/>
              <w:rPr>
                <w:color w:val="002060"/>
              </w:rPr>
            </w:pPr>
            <w:r w:rsidRPr="009E0381">
              <w:rPr>
                <w:color w:val="002060"/>
              </w:rPr>
              <w:t>0</w:t>
            </w:r>
          </w:p>
        </w:tc>
      </w:tr>
      <w:tr w:rsidR="00DD3248" w:rsidRPr="009E0381" w14:paraId="68ED18CA"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C61439" w14:textId="77777777" w:rsidR="00DD3248" w:rsidRPr="009E0381" w:rsidRDefault="00DD3248" w:rsidP="00DD3248">
            <w:pPr>
              <w:pStyle w:val="ROWTABELLA"/>
              <w:rPr>
                <w:color w:val="002060"/>
              </w:rPr>
            </w:pPr>
            <w:r w:rsidRPr="009E0381">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02997C" w14:textId="77777777" w:rsidR="00DD3248" w:rsidRPr="009E0381" w:rsidRDefault="00DD3248" w:rsidP="00DD3248">
            <w:pPr>
              <w:pStyle w:val="ROWTABELLA"/>
              <w:jc w:val="center"/>
              <w:rPr>
                <w:color w:val="002060"/>
              </w:rPr>
            </w:pPr>
            <w:r w:rsidRPr="009E03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70E87"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51AC5"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0ED94"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723E6"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9264A" w14:textId="77777777" w:rsidR="00DD3248" w:rsidRPr="009E0381" w:rsidRDefault="00DD3248" w:rsidP="00DD3248">
            <w:pPr>
              <w:pStyle w:val="ROWTABELLA"/>
              <w:jc w:val="center"/>
              <w:rPr>
                <w:color w:val="002060"/>
              </w:rPr>
            </w:pPr>
            <w:r w:rsidRPr="009E038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EC8EA" w14:textId="77777777" w:rsidR="00DD3248" w:rsidRPr="009E0381" w:rsidRDefault="00DD3248" w:rsidP="00DD3248">
            <w:pPr>
              <w:pStyle w:val="ROWTABELLA"/>
              <w:jc w:val="center"/>
              <w:rPr>
                <w:color w:val="002060"/>
              </w:rPr>
            </w:pPr>
            <w:r w:rsidRPr="009E038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E7F4A"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62243" w14:textId="77777777" w:rsidR="00DD3248" w:rsidRPr="009E0381" w:rsidRDefault="00DD3248" w:rsidP="00DD3248">
            <w:pPr>
              <w:pStyle w:val="ROWTABELLA"/>
              <w:jc w:val="center"/>
              <w:rPr>
                <w:color w:val="002060"/>
              </w:rPr>
            </w:pPr>
            <w:r w:rsidRPr="009E0381">
              <w:rPr>
                <w:color w:val="002060"/>
              </w:rPr>
              <w:t>0</w:t>
            </w:r>
          </w:p>
        </w:tc>
      </w:tr>
      <w:tr w:rsidR="00DD3248" w:rsidRPr="009E0381" w14:paraId="76B9272E"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DCDCEA" w14:textId="77777777" w:rsidR="00DD3248" w:rsidRPr="009E0381" w:rsidRDefault="00DD3248" w:rsidP="00DD3248">
            <w:pPr>
              <w:pStyle w:val="ROWTABELLA"/>
              <w:rPr>
                <w:color w:val="002060"/>
              </w:rPr>
            </w:pPr>
            <w:r w:rsidRPr="009E038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13ED8D" w14:textId="77777777" w:rsidR="00DD3248" w:rsidRPr="009E0381" w:rsidRDefault="00DD3248" w:rsidP="00DD3248">
            <w:pPr>
              <w:pStyle w:val="ROWTABELLA"/>
              <w:jc w:val="center"/>
              <w:rPr>
                <w:color w:val="002060"/>
              </w:rPr>
            </w:pPr>
            <w:r w:rsidRPr="009E03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D0D78"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A86DD"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4B70E"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F8E25"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CF728" w14:textId="77777777" w:rsidR="00DD3248" w:rsidRPr="009E0381" w:rsidRDefault="00DD3248" w:rsidP="00DD3248">
            <w:pPr>
              <w:pStyle w:val="ROWTABELLA"/>
              <w:jc w:val="center"/>
              <w:rPr>
                <w:color w:val="002060"/>
              </w:rPr>
            </w:pPr>
            <w:r w:rsidRPr="009E03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2B1F1" w14:textId="77777777" w:rsidR="00DD3248" w:rsidRPr="009E0381" w:rsidRDefault="00DD3248" w:rsidP="00DD3248">
            <w:pPr>
              <w:pStyle w:val="ROWTABELLA"/>
              <w:jc w:val="center"/>
              <w:rPr>
                <w:color w:val="002060"/>
              </w:rPr>
            </w:pPr>
            <w:r w:rsidRPr="009E038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1406B"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F128DB" w14:textId="77777777" w:rsidR="00DD3248" w:rsidRPr="009E0381" w:rsidRDefault="00DD3248" w:rsidP="00DD3248">
            <w:pPr>
              <w:pStyle w:val="ROWTABELLA"/>
              <w:jc w:val="center"/>
              <w:rPr>
                <w:color w:val="002060"/>
              </w:rPr>
            </w:pPr>
            <w:r w:rsidRPr="009E0381">
              <w:rPr>
                <w:color w:val="002060"/>
              </w:rPr>
              <w:t>0</w:t>
            </w:r>
          </w:p>
        </w:tc>
      </w:tr>
      <w:tr w:rsidR="00DD3248" w:rsidRPr="009E0381" w14:paraId="378DB8DB"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2116CF" w14:textId="77777777" w:rsidR="00DD3248" w:rsidRPr="009E0381" w:rsidRDefault="00DD3248" w:rsidP="00DD3248">
            <w:pPr>
              <w:pStyle w:val="ROWTABELLA"/>
              <w:rPr>
                <w:color w:val="002060"/>
              </w:rPr>
            </w:pPr>
            <w:r w:rsidRPr="009E0381">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4C9DB" w14:textId="77777777" w:rsidR="00DD3248" w:rsidRPr="009E0381" w:rsidRDefault="00DD3248" w:rsidP="00DD3248">
            <w:pPr>
              <w:pStyle w:val="ROWTABELLA"/>
              <w:jc w:val="center"/>
              <w:rPr>
                <w:color w:val="002060"/>
              </w:rPr>
            </w:pPr>
            <w:r w:rsidRPr="009E03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70BB69"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297B6"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328E4"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146B66"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90737" w14:textId="77777777" w:rsidR="00DD3248" w:rsidRPr="009E0381" w:rsidRDefault="00DD3248" w:rsidP="00DD3248">
            <w:pPr>
              <w:pStyle w:val="ROWTABELLA"/>
              <w:jc w:val="center"/>
              <w:rPr>
                <w:color w:val="002060"/>
              </w:rPr>
            </w:pPr>
            <w:r w:rsidRPr="009E03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696AF" w14:textId="77777777" w:rsidR="00DD3248" w:rsidRPr="009E0381" w:rsidRDefault="00DD3248" w:rsidP="00DD3248">
            <w:pPr>
              <w:pStyle w:val="ROWTABELLA"/>
              <w:jc w:val="center"/>
              <w:rPr>
                <w:color w:val="002060"/>
              </w:rPr>
            </w:pPr>
            <w:r w:rsidRPr="009E038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F78EA"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E6B78" w14:textId="77777777" w:rsidR="00DD3248" w:rsidRPr="009E0381" w:rsidRDefault="00DD3248" w:rsidP="00DD3248">
            <w:pPr>
              <w:pStyle w:val="ROWTABELLA"/>
              <w:jc w:val="center"/>
              <w:rPr>
                <w:color w:val="002060"/>
              </w:rPr>
            </w:pPr>
            <w:r w:rsidRPr="009E0381">
              <w:rPr>
                <w:color w:val="002060"/>
              </w:rPr>
              <w:t>0</w:t>
            </w:r>
          </w:p>
        </w:tc>
      </w:tr>
      <w:tr w:rsidR="00DD3248" w:rsidRPr="009E0381" w14:paraId="21FA12DD"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F97084" w14:textId="77777777" w:rsidR="00DD3248" w:rsidRPr="009E0381" w:rsidRDefault="00DD3248" w:rsidP="00DD3248">
            <w:pPr>
              <w:pStyle w:val="ROWTABELLA"/>
              <w:rPr>
                <w:color w:val="002060"/>
              </w:rPr>
            </w:pPr>
            <w:r w:rsidRPr="009E0381">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E5251" w14:textId="77777777" w:rsidR="00DD3248" w:rsidRPr="009E0381" w:rsidRDefault="00DD3248" w:rsidP="00DD3248">
            <w:pPr>
              <w:pStyle w:val="ROWTABELLA"/>
              <w:jc w:val="center"/>
              <w:rPr>
                <w:color w:val="002060"/>
              </w:rPr>
            </w:pPr>
            <w:r w:rsidRPr="009E03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88C984"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7897F"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29DFB"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3A603"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4966E" w14:textId="77777777" w:rsidR="00DD3248" w:rsidRPr="009E0381" w:rsidRDefault="00DD3248" w:rsidP="00DD3248">
            <w:pPr>
              <w:pStyle w:val="ROWTABELLA"/>
              <w:jc w:val="center"/>
              <w:rPr>
                <w:color w:val="002060"/>
              </w:rPr>
            </w:pPr>
            <w:r w:rsidRPr="009E03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BF5E4" w14:textId="77777777" w:rsidR="00DD3248" w:rsidRPr="009E0381" w:rsidRDefault="00DD3248" w:rsidP="00DD3248">
            <w:pPr>
              <w:pStyle w:val="ROWTABELLA"/>
              <w:jc w:val="center"/>
              <w:rPr>
                <w:color w:val="002060"/>
              </w:rPr>
            </w:pPr>
            <w:r w:rsidRPr="009E038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5164E"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56614" w14:textId="77777777" w:rsidR="00DD3248" w:rsidRPr="009E0381" w:rsidRDefault="00DD3248" w:rsidP="00DD3248">
            <w:pPr>
              <w:pStyle w:val="ROWTABELLA"/>
              <w:jc w:val="center"/>
              <w:rPr>
                <w:color w:val="002060"/>
              </w:rPr>
            </w:pPr>
            <w:r w:rsidRPr="009E0381">
              <w:rPr>
                <w:color w:val="002060"/>
              </w:rPr>
              <w:t>0</w:t>
            </w:r>
          </w:p>
        </w:tc>
      </w:tr>
      <w:tr w:rsidR="00DD3248" w:rsidRPr="009E0381" w14:paraId="56FD1448"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B27D08" w14:textId="77777777" w:rsidR="00DD3248" w:rsidRPr="009E0381" w:rsidRDefault="00DD3248" w:rsidP="00DD3248">
            <w:pPr>
              <w:pStyle w:val="ROWTABELLA"/>
              <w:rPr>
                <w:color w:val="002060"/>
              </w:rPr>
            </w:pPr>
            <w:r w:rsidRPr="009E0381">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36018"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A376E"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D7871"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235BA"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C426FE"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8B304" w14:textId="77777777" w:rsidR="00DD3248" w:rsidRPr="009E0381" w:rsidRDefault="00DD3248" w:rsidP="00DD3248">
            <w:pPr>
              <w:pStyle w:val="ROWTABELLA"/>
              <w:jc w:val="center"/>
              <w:rPr>
                <w:color w:val="002060"/>
              </w:rPr>
            </w:pPr>
            <w:r w:rsidRPr="009E038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988B01" w14:textId="77777777" w:rsidR="00DD3248" w:rsidRPr="009E0381" w:rsidRDefault="00DD3248" w:rsidP="00DD3248">
            <w:pPr>
              <w:pStyle w:val="ROWTABELLA"/>
              <w:jc w:val="center"/>
              <w:rPr>
                <w:color w:val="002060"/>
              </w:rPr>
            </w:pPr>
            <w:r w:rsidRPr="009E038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96414"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12E61" w14:textId="77777777" w:rsidR="00DD3248" w:rsidRPr="009E0381" w:rsidRDefault="00DD3248" w:rsidP="00DD3248">
            <w:pPr>
              <w:pStyle w:val="ROWTABELLA"/>
              <w:jc w:val="center"/>
              <w:rPr>
                <w:color w:val="002060"/>
              </w:rPr>
            </w:pPr>
            <w:r w:rsidRPr="009E0381">
              <w:rPr>
                <w:color w:val="002060"/>
              </w:rPr>
              <w:t>0</w:t>
            </w:r>
          </w:p>
        </w:tc>
      </w:tr>
      <w:tr w:rsidR="00DD3248" w:rsidRPr="009E0381" w14:paraId="59156937"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FFEE37" w14:textId="77777777" w:rsidR="00DD3248" w:rsidRPr="009E0381" w:rsidRDefault="00DD3248" w:rsidP="00DD3248">
            <w:pPr>
              <w:pStyle w:val="ROWTABELLA"/>
              <w:rPr>
                <w:color w:val="002060"/>
              </w:rPr>
            </w:pPr>
            <w:r w:rsidRPr="009E0381">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28894"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1E4C04"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6FC69"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E2282"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EB151"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52CF9" w14:textId="77777777" w:rsidR="00DD3248" w:rsidRPr="009E0381" w:rsidRDefault="00DD3248" w:rsidP="00DD3248">
            <w:pPr>
              <w:pStyle w:val="ROWTABELLA"/>
              <w:jc w:val="center"/>
              <w:rPr>
                <w:color w:val="002060"/>
              </w:rPr>
            </w:pPr>
            <w:r w:rsidRPr="009E03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AF6F1" w14:textId="77777777" w:rsidR="00DD3248" w:rsidRPr="009E0381" w:rsidRDefault="00DD3248" w:rsidP="00DD3248">
            <w:pPr>
              <w:pStyle w:val="ROWTABELLA"/>
              <w:jc w:val="center"/>
              <w:rPr>
                <w:color w:val="002060"/>
              </w:rPr>
            </w:pPr>
            <w:r w:rsidRPr="009E038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06084"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38BC2" w14:textId="77777777" w:rsidR="00DD3248" w:rsidRPr="009E0381" w:rsidRDefault="00DD3248" w:rsidP="00DD3248">
            <w:pPr>
              <w:pStyle w:val="ROWTABELLA"/>
              <w:jc w:val="center"/>
              <w:rPr>
                <w:color w:val="002060"/>
              </w:rPr>
            </w:pPr>
            <w:r w:rsidRPr="009E0381">
              <w:rPr>
                <w:color w:val="002060"/>
              </w:rPr>
              <w:t>0</w:t>
            </w:r>
          </w:p>
        </w:tc>
      </w:tr>
      <w:tr w:rsidR="00DD3248" w:rsidRPr="009E0381" w14:paraId="5BF123EA"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7257B8" w14:textId="77777777" w:rsidR="00DD3248" w:rsidRPr="009E0381" w:rsidRDefault="00DD3248" w:rsidP="00DD3248">
            <w:pPr>
              <w:pStyle w:val="ROWTABELLA"/>
              <w:rPr>
                <w:color w:val="002060"/>
              </w:rPr>
            </w:pPr>
            <w:r w:rsidRPr="009E0381">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C0789"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9D681"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6F47E"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E799D"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C4ED5"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91034" w14:textId="77777777" w:rsidR="00DD3248" w:rsidRPr="009E0381" w:rsidRDefault="00DD3248" w:rsidP="00DD3248">
            <w:pPr>
              <w:pStyle w:val="ROWTABELLA"/>
              <w:jc w:val="center"/>
              <w:rPr>
                <w:color w:val="002060"/>
              </w:rPr>
            </w:pPr>
            <w:r w:rsidRPr="009E03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F7806" w14:textId="77777777" w:rsidR="00DD3248" w:rsidRPr="009E0381" w:rsidRDefault="00DD3248" w:rsidP="00DD3248">
            <w:pPr>
              <w:pStyle w:val="ROWTABELLA"/>
              <w:jc w:val="center"/>
              <w:rPr>
                <w:color w:val="002060"/>
              </w:rPr>
            </w:pPr>
            <w:r w:rsidRPr="009E038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C75EB" w14:textId="77777777" w:rsidR="00DD3248" w:rsidRPr="009E0381" w:rsidRDefault="00DD3248" w:rsidP="00DD3248">
            <w:pPr>
              <w:pStyle w:val="ROWTABELLA"/>
              <w:jc w:val="center"/>
              <w:rPr>
                <w:color w:val="002060"/>
              </w:rPr>
            </w:pPr>
            <w:r w:rsidRPr="009E03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4760A" w14:textId="77777777" w:rsidR="00DD3248" w:rsidRPr="009E0381" w:rsidRDefault="00DD3248" w:rsidP="00DD3248">
            <w:pPr>
              <w:pStyle w:val="ROWTABELLA"/>
              <w:jc w:val="center"/>
              <w:rPr>
                <w:color w:val="002060"/>
              </w:rPr>
            </w:pPr>
            <w:r w:rsidRPr="009E0381">
              <w:rPr>
                <w:color w:val="002060"/>
              </w:rPr>
              <w:t>0</w:t>
            </w:r>
          </w:p>
        </w:tc>
      </w:tr>
      <w:tr w:rsidR="00DD3248" w:rsidRPr="009E0381" w14:paraId="015DB7AA"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FBB062" w14:textId="77777777" w:rsidR="00DD3248" w:rsidRPr="009E0381" w:rsidRDefault="00DD3248" w:rsidP="00DD3248">
            <w:pPr>
              <w:pStyle w:val="ROWTABELLA"/>
              <w:rPr>
                <w:color w:val="002060"/>
              </w:rPr>
            </w:pPr>
            <w:r w:rsidRPr="009E0381">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AA7A6A"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7140B"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8B43F"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7D550"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6F44CA"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AED458" w14:textId="77777777" w:rsidR="00DD3248" w:rsidRPr="009E0381" w:rsidRDefault="00DD3248" w:rsidP="00DD3248">
            <w:pPr>
              <w:pStyle w:val="ROWTABELLA"/>
              <w:jc w:val="center"/>
              <w:rPr>
                <w:color w:val="002060"/>
              </w:rPr>
            </w:pPr>
            <w:r w:rsidRPr="009E03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52170" w14:textId="77777777" w:rsidR="00DD3248" w:rsidRPr="009E0381" w:rsidRDefault="00DD3248" w:rsidP="00DD3248">
            <w:pPr>
              <w:pStyle w:val="ROWTABELLA"/>
              <w:jc w:val="center"/>
              <w:rPr>
                <w:color w:val="002060"/>
              </w:rPr>
            </w:pPr>
            <w:r w:rsidRPr="009E038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0AE0F" w14:textId="77777777" w:rsidR="00DD3248" w:rsidRPr="009E0381" w:rsidRDefault="00DD3248" w:rsidP="00DD3248">
            <w:pPr>
              <w:pStyle w:val="ROWTABELLA"/>
              <w:jc w:val="center"/>
              <w:rPr>
                <w:color w:val="002060"/>
              </w:rPr>
            </w:pPr>
            <w:r w:rsidRPr="009E03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1276A1" w14:textId="77777777" w:rsidR="00DD3248" w:rsidRPr="009E0381" w:rsidRDefault="00DD3248" w:rsidP="00DD3248">
            <w:pPr>
              <w:pStyle w:val="ROWTABELLA"/>
              <w:jc w:val="center"/>
              <w:rPr>
                <w:color w:val="002060"/>
              </w:rPr>
            </w:pPr>
            <w:r w:rsidRPr="009E0381">
              <w:rPr>
                <w:color w:val="002060"/>
              </w:rPr>
              <w:t>0</w:t>
            </w:r>
          </w:p>
        </w:tc>
      </w:tr>
      <w:tr w:rsidR="00DD3248" w:rsidRPr="009E0381" w14:paraId="7E4376CD" w14:textId="77777777" w:rsidTr="00DD324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5B9894" w14:textId="77777777" w:rsidR="00DD3248" w:rsidRPr="009E0381" w:rsidRDefault="00DD3248" w:rsidP="00DD3248">
            <w:pPr>
              <w:pStyle w:val="ROWTABELLA"/>
              <w:rPr>
                <w:color w:val="002060"/>
              </w:rPr>
            </w:pPr>
            <w:r w:rsidRPr="009E0381">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F9127F"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78855"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5F893"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DF51F"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1784F"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14492" w14:textId="77777777" w:rsidR="00DD3248" w:rsidRPr="009E0381" w:rsidRDefault="00DD3248" w:rsidP="00DD3248">
            <w:pPr>
              <w:pStyle w:val="ROWTABELLA"/>
              <w:jc w:val="center"/>
              <w:rPr>
                <w:color w:val="002060"/>
              </w:rPr>
            </w:pPr>
            <w:r w:rsidRPr="009E03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04EA8" w14:textId="77777777" w:rsidR="00DD3248" w:rsidRPr="009E0381" w:rsidRDefault="00DD3248" w:rsidP="00DD3248">
            <w:pPr>
              <w:pStyle w:val="ROWTABELLA"/>
              <w:jc w:val="center"/>
              <w:rPr>
                <w:color w:val="002060"/>
              </w:rPr>
            </w:pPr>
            <w:r w:rsidRPr="009E0381">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67706" w14:textId="77777777" w:rsidR="00DD3248" w:rsidRPr="009E0381" w:rsidRDefault="00DD3248" w:rsidP="00DD3248">
            <w:pPr>
              <w:pStyle w:val="ROWTABELLA"/>
              <w:jc w:val="center"/>
              <w:rPr>
                <w:color w:val="002060"/>
              </w:rPr>
            </w:pPr>
            <w:r w:rsidRPr="009E038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90DB8D" w14:textId="77777777" w:rsidR="00DD3248" w:rsidRPr="009E0381" w:rsidRDefault="00DD3248" w:rsidP="00DD3248">
            <w:pPr>
              <w:pStyle w:val="ROWTABELLA"/>
              <w:jc w:val="center"/>
              <w:rPr>
                <w:color w:val="002060"/>
              </w:rPr>
            </w:pPr>
            <w:r w:rsidRPr="009E0381">
              <w:rPr>
                <w:color w:val="002060"/>
              </w:rPr>
              <w:t>0</w:t>
            </w:r>
          </w:p>
        </w:tc>
      </w:tr>
    </w:tbl>
    <w:p w14:paraId="7D319AB8" w14:textId="77777777" w:rsidR="00DD3248" w:rsidRPr="009E0381" w:rsidRDefault="00DD3248" w:rsidP="00DD3248">
      <w:pPr>
        <w:pStyle w:val="breakline"/>
        <w:divId w:val="527259509"/>
        <w:rPr>
          <w:color w:val="002060"/>
        </w:rPr>
      </w:pPr>
    </w:p>
    <w:p w14:paraId="7309759C" w14:textId="77777777" w:rsidR="00DD3248" w:rsidRPr="009E0381" w:rsidRDefault="00DD3248" w:rsidP="00DD3248">
      <w:pPr>
        <w:pStyle w:val="TITOLOPRINC"/>
        <w:divId w:val="527259509"/>
        <w:rPr>
          <w:color w:val="002060"/>
        </w:rPr>
      </w:pPr>
      <w:r w:rsidRPr="009E0381">
        <w:rPr>
          <w:color w:val="002060"/>
        </w:rPr>
        <w:t>PROGRAMMA GARE</w:t>
      </w:r>
    </w:p>
    <w:p w14:paraId="4CF1C9BF" w14:textId="77777777" w:rsidR="00DD3248" w:rsidRPr="009E0381" w:rsidRDefault="00DD3248" w:rsidP="00DD3248">
      <w:pPr>
        <w:pStyle w:val="breakline"/>
        <w:divId w:val="527259509"/>
        <w:rPr>
          <w:color w:val="002060"/>
        </w:rPr>
      </w:pPr>
    </w:p>
    <w:p w14:paraId="72D589C3" w14:textId="77777777" w:rsidR="00DD3248" w:rsidRPr="009E0381" w:rsidRDefault="00DD3248" w:rsidP="00DD3248">
      <w:pPr>
        <w:pStyle w:val="SOTTOTITOLOCAMPIONATO1"/>
        <w:divId w:val="527259509"/>
        <w:rPr>
          <w:color w:val="002060"/>
        </w:rPr>
      </w:pPr>
      <w:r w:rsidRPr="009E0381">
        <w:rPr>
          <w:color w:val="002060"/>
        </w:rPr>
        <w:t>GIRONE A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1999"/>
        <w:gridCol w:w="385"/>
        <w:gridCol w:w="898"/>
        <w:gridCol w:w="1186"/>
        <w:gridCol w:w="1558"/>
        <w:gridCol w:w="1559"/>
      </w:tblGrid>
      <w:tr w:rsidR="00DD3248" w:rsidRPr="009E0381" w14:paraId="58DC53C4"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12F4D4"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472D93"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AC41F6"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6B40E1"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A4A84C"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D913B3"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D57453"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7DC613EC"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866836" w14:textId="77777777" w:rsidR="00DD3248" w:rsidRPr="009E0381" w:rsidRDefault="00DD3248" w:rsidP="00DD3248">
            <w:pPr>
              <w:pStyle w:val="ROWTABELLA"/>
              <w:rPr>
                <w:color w:val="002060"/>
              </w:rPr>
            </w:pPr>
            <w:r w:rsidRPr="009E0381">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58A993" w14:textId="77777777" w:rsidR="00DD3248" w:rsidRPr="009E0381" w:rsidRDefault="00DD3248" w:rsidP="00DD3248">
            <w:pPr>
              <w:pStyle w:val="ROWTABELLA"/>
              <w:rPr>
                <w:color w:val="002060"/>
              </w:rPr>
            </w:pPr>
            <w:r w:rsidRPr="009E0381">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66E2A97" w14:textId="77777777" w:rsidR="00DD3248" w:rsidRPr="009E0381" w:rsidRDefault="00DD3248" w:rsidP="00DD3248">
            <w:pPr>
              <w:pStyle w:val="ROWTABELLA"/>
              <w:jc w:val="center"/>
              <w:rPr>
                <w:color w:val="002060"/>
              </w:rPr>
            </w:pPr>
            <w:r w:rsidRPr="009E03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64D9EA" w14:textId="77777777" w:rsidR="00DD3248" w:rsidRPr="009E0381" w:rsidRDefault="00DD3248" w:rsidP="00DD3248">
            <w:pPr>
              <w:pStyle w:val="ROWTABELLA"/>
              <w:rPr>
                <w:color w:val="002060"/>
              </w:rPr>
            </w:pPr>
            <w:r w:rsidRPr="009E0381">
              <w:rPr>
                <w:color w:val="002060"/>
              </w:rPr>
              <w:t>13/12/2019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08D7E6" w14:textId="77777777" w:rsidR="00DD3248" w:rsidRPr="009E0381" w:rsidRDefault="00DD3248" w:rsidP="00DD3248">
            <w:pPr>
              <w:pStyle w:val="ROWTABELLA"/>
              <w:rPr>
                <w:color w:val="002060"/>
              </w:rPr>
            </w:pPr>
            <w:r w:rsidRPr="009E0381">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4F6FFE" w14:textId="77777777" w:rsidR="00DD3248" w:rsidRPr="009E0381" w:rsidRDefault="00DD3248" w:rsidP="00DD3248">
            <w:pPr>
              <w:pStyle w:val="ROWTABELLA"/>
              <w:rPr>
                <w:color w:val="002060"/>
              </w:rPr>
            </w:pPr>
            <w:r w:rsidRPr="009E038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882A28" w14:textId="77777777" w:rsidR="00DD3248" w:rsidRPr="009E0381" w:rsidRDefault="00DD3248" w:rsidP="00DD3248">
            <w:pPr>
              <w:pStyle w:val="ROWTABELLA"/>
              <w:rPr>
                <w:color w:val="002060"/>
              </w:rPr>
            </w:pPr>
            <w:r w:rsidRPr="009E0381">
              <w:rPr>
                <w:color w:val="002060"/>
              </w:rPr>
              <w:t>VIA MADRE TERESA DI CALCUTTA</w:t>
            </w:r>
          </w:p>
        </w:tc>
      </w:tr>
      <w:tr w:rsidR="00DD3248" w:rsidRPr="009E0381" w14:paraId="2AB366A3"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2F74B4F" w14:textId="77777777" w:rsidR="00DD3248" w:rsidRPr="009E0381" w:rsidRDefault="00DD3248" w:rsidP="00DD3248">
            <w:pPr>
              <w:pStyle w:val="ROWTABELLA"/>
              <w:rPr>
                <w:color w:val="002060"/>
              </w:rPr>
            </w:pPr>
            <w:r w:rsidRPr="009E0381">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410D1DE" w14:textId="77777777" w:rsidR="00DD3248" w:rsidRPr="009E0381" w:rsidRDefault="00DD3248" w:rsidP="00DD3248">
            <w:pPr>
              <w:pStyle w:val="ROWTABELLA"/>
              <w:rPr>
                <w:color w:val="002060"/>
              </w:rPr>
            </w:pPr>
            <w:r w:rsidRPr="009E0381">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4500605"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D03B586" w14:textId="77777777" w:rsidR="00DD3248" w:rsidRPr="009E0381" w:rsidRDefault="00DD3248" w:rsidP="00DD3248">
            <w:pPr>
              <w:pStyle w:val="ROWTABELLA"/>
              <w:rPr>
                <w:color w:val="002060"/>
              </w:rPr>
            </w:pPr>
            <w:r w:rsidRPr="009E0381">
              <w:rPr>
                <w:color w:val="002060"/>
              </w:rPr>
              <w:t>13/12/2019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257A901" w14:textId="77777777" w:rsidR="00DD3248" w:rsidRPr="009E0381" w:rsidRDefault="00DD3248" w:rsidP="00DD3248">
            <w:pPr>
              <w:pStyle w:val="ROWTABELLA"/>
              <w:rPr>
                <w:color w:val="002060"/>
              </w:rPr>
            </w:pPr>
            <w:r w:rsidRPr="009E0381">
              <w:rPr>
                <w:color w:val="00206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FB3E3D" w14:textId="77777777" w:rsidR="00DD3248" w:rsidRPr="009E0381" w:rsidRDefault="00DD3248" w:rsidP="00DD3248">
            <w:pPr>
              <w:pStyle w:val="ROWTABELLA"/>
              <w:rPr>
                <w:color w:val="002060"/>
              </w:rPr>
            </w:pPr>
            <w:r w:rsidRPr="009E0381">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C8F90D0" w14:textId="77777777" w:rsidR="00DD3248" w:rsidRPr="009E0381" w:rsidRDefault="00DD3248" w:rsidP="00DD3248">
            <w:pPr>
              <w:pStyle w:val="ROWTABELLA"/>
              <w:rPr>
                <w:color w:val="002060"/>
              </w:rPr>
            </w:pPr>
            <w:r w:rsidRPr="009E0381">
              <w:rPr>
                <w:color w:val="002060"/>
              </w:rPr>
              <w:t>VIA DELL'ANNUNZIATA</w:t>
            </w:r>
          </w:p>
        </w:tc>
      </w:tr>
      <w:tr w:rsidR="00DD3248" w:rsidRPr="009E0381" w14:paraId="7137849F"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F75446C" w14:textId="77777777" w:rsidR="00DD3248" w:rsidRPr="009E0381" w:rsidRDefault="00DD3248" w:rsidP="00DD3248">
            <w:pPr>
              <w:pStyle w:val="ROWTABELLA"/>
              <w:rPr>
                <w:color w:val="002060"/>
              </w:rPr>
            </w:pPr>
            <w:r w:rsidRPr="009E0381">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0CEA879" w14:textId="77777777" w:rsidR="00DD3248" w:rsidRPr="009E0381" w:rsidRDefault="00DD3248" w:rsidP="00DD3248">
            <w:pPr>
              <w:pStyle w:val="ROWTABELLA"/>
              <w:rPr>
                <w:color w:val="002060"/>
              </w:rPr>
            </w:pPr>
            <w:r w:rsidRPr="009E0381">
              <w:rPr>
                <w:color w:val="002060"/>
              </w:rPr>
              <w:t>VALLEFOGLIA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321D723"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44747DD" w14:textId="77777777" w:rsidR="00DD3248" w:rsidRPr="009E0381" w:rsidRDefault="00DD3248" w:rsidP="00DD3248">
            <w:pPr>
              <w:pStyle w:val="ROWTABELLA"/>
              <w:rPr>
                <w:color w:val="002060"/>
              </w:rPr>
            </w:pPr>
            <w:r w:rsidRPr="009E0381">
              <w:rPr>
                <w:color w:val="002060"/>
              </w:rPr>
              <w:t>13/12/2019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D9C9D36" w14:textId="77777777" w:rsidR="00DD3248" w:rsidRPr="009E0381" w:rsidRDefault="00DD3248" w:rsidP="00DD3248">
            <w:pPr>
              <w:pStyle w:val="ROWTABELLA"/>
              <w:rPr>
                <w:color w:val="002060"/>
              </w:rPr>
            </w:pPr>
            <w:r w:rsidRPr="009E0381">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C47F5BC" w14:textId="77777777" w:rsidR="00DD3248" w:rsidRPr="009E0381" w:rsidRDefault="00DD3248" w:rsidP="00DD3248">
            <w:pPr>
              <w:pStyle w:val="ROWTABELLA"/>
              <w:rPr>
                <w:color w:val="002060"/>
              </w:rPr>
            </w:pPr>
            <w:r w:rsidRPr="009E0381">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FAB1453" w14:textId="77777777" w:rsidR="00DD3248" w:rsidRPr="009E0381" w:rsidRDefault="00DD3248" w:rsidP="00DD3248">
            <w:pPr>
              <w:pStyle w:val="ROWTABELLA"/>
              <w:rPr>
                <w:color w:val="002060"/>
              </w:rPr>
            </w:pPr>
            <w:r w:rsidRPr="009E0381">
              <w:rPr>
                <w:color w:val="002060"/>
              </w:rPr>
              <w:t>VIA FALCONARA</w:t>
            </w:r>
          </w:p>
        </w:tc>
      </w:tr>
      <w:tr w:rsidR="00DD3248" w:rsidRPr="009E0381" w14:paraId="7F362F92"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9E7CB1C" w14:textId="77777777" w:rsidR="00DD3248" w:rsidRPr="009E0381" w:rsidRDefault="00DD3248" w:rsidP="00DD3248">
            <w:pPr>
              <w:pStyle w:val="ROWTABELLA"/>
              <w:rPr>
                <w:color w:val="002060"/>
              </w:rPr>
            </w:pPr>
            <w:r w:rsidRPr="009E0381">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C67DB0C" w14:textId="77777777" w:rsidR="00DD3248" w:rsidRPr="009E0381" w:rsidRDefault="00DD3248" w:rsidP="00DD3248">
            <w:pPr>
              <w:pStyle w:val="ROWTABELLA"/>
              <w:rPr>
                <w:color w:val="002060"/>
              </w:rPr>
            </w:pPr>
            <w:r w:rsidRPr="009E0381">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4B2829"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9508DB4" w14:textId="77777777" w:rsidR="00DD3248" w:rsidRPr="009E0381" w:rsidRDefault="00DD3248" w:rsidP="00DD3248">
            <w:pPr>
              <w:pStyle w:val="ROWTABELLA"/>
              <w:rPr>
                <w:color w:val="002060"/>
              </w:rPr>
            </w:pPr>
            <w:r w:rsidRPr="009E0381">
              <w:rPr>
                <w:color w:val="002060"/>
              </w:rPr>
              <w:t>13/12/2019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258FFF2" w14:textId="77777777" w:rsidR="00DD3248" w:rsidRPr="009E0381" w:rsidRDefault="00DD3248" w:rsidP="00DD3248">
            <w:pPr>
              <w:pStyle w:val="ROWTABELLA"/>
              <w:rPr>
                <w:color w:val="002060"/>
              </w:rPr>
            </w:pPr>
            <w:r w:rsidRPr="009E0381">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5F9A50" w14:textId="77777777" w:rsidR="00DD3248" w:rsidRPr="009E0381" w:rsidRDefault="00DD3248" w:rsidP="00DD3248">
            <w:pPr>
              <w:pStyle w:val="ROWTABELLA"/>
              <w:rPr>
                <w:color w:val="002060"/>
              </w:rPr>
            </w:pPr>
            <w:r w:rsidRPr="009E0381">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AFE022" w14:textId="77777777" w:rsidR="00DD3248" w:rsidRPr="009E0381" w:rsidRDefault="00DD3248" w:rsidP="00DD3248">
            <w:pPr>
              <w:pStyle w:val="ROWTABELLA"/>
              <w:rPr>
                <w:color w:val="002060"/>
              </w:rPr>
            </w:pPr>
            <w:r w:rsidRPr="009E0381">
              <w:rPr>
                <w:color w:val="002060"/>
              </w:rPr>
              <w:t>VIA GRAZIA DELEDDA</w:t>
            </w:r>
          </w:p>
        </w:tc>
      </w:tr>
      <w:tr w:rsidR="00DD3248" w:rsidRPr="009E0381" w14:paraId="4EF016A5"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CCBEF38" w14:textId="77777777" w:rsidR="00DD3248" w:rsidRPr="009E0381" w:rsidRDefault="00DD3248" w:rsidP="00DD3248">
            <w:pPr>
              <w:pStyle w:val="ROWTABELLA"/>
              <w:rPr>
                <w:color w:val="002060"/>
              </w:rPr>
            </w:pPr>
            <w:r w:rsidRPr="009E0381">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6A528DD" w14:textId="77777777" w:rsidR="00DD3248" w:rsidRPr="009E0381" w:rsidRDefault="00DD3248" w:rsidP="00DD3248">
            <w:pPr>
              <w:pStyle w:val="ROWTABELLA"/>
              <w:rPr>
                <w:color w:val="002060"/>
              </w:rPr>
            </w:pPr>
            <w:r w:rsidRPr="009E0381">
              <w:rPr>
                <w:color w:val="002060"/>
              </w:rPr>
              <w:t>ALMA JUVENTUS FANO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91D60E1"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71A733A" w14:textId="77777777" w:rsidR="00DD3248" w:rsidRPr="009E0381" w:rsidRDefault="00DD3248" w:rsidP="00DD3248">
            <w:pPr>
              <w:pStyle w:val="ROWTABELLA"/>
              <w:rPr>
                <w:color w:val="002060"/>
              </w:rPr>
            </w:pPr>
            <w:r w:rsidRPr="009E0381">
              <w:rPr>
                <w:color w:val="002060"/>
              </w:rPr>
              <w:t>13/12/2019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CC34998" w14:textId="77777777" w:rsidR="00DD3248" w:rsidRPr="009E0381" w:rsidRDefault="00DD3248" w:rsidP="00DD3248">
            <w:pPr>
              <w:pStyle w:val="ROWTABELLA"/>
              <w:rPr>
                <w:color w:val="002060"/>
              </w:rPr>
            </w:pPr>
            <w:r w:rsidRPr="009E0381">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EB17AC" w14:textId="77777777" w:rsidR="00DD3248" w:rsidRPr="009E0381" w:rsidRDefault="00DD3248" w:rsidP="00DD3248">
            <w:pPr>
              <w:pStyle w:val="ROWTABELLA"/>
              <w:rPr>
                <w:color w:val="002060"/>
              </w:rPr>
            </w:pPr>
            <w:r w:rsidRPr="009E038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7F7F7F5" w14:textId="77777777" w:rsidR="00DD3248" w:rsidRPr="009E0381" w:rsidRDefault="00DD3248" w:rsidP="00DD3248">
            <w:pPr>
              <w:pStyle w:val="ROWTABELLA"/>
              <w:rPr>
                <w:color w:val="002060"/>
              </w:rPr>
            </w:pPr>
            <w:r w:rsidRPr="009E0381">
              <w:rPr>
                <w:color w:val="002060"/>
              </w:rPr>
              <w:t>VIA MONTEPELAGO</w:t>
            </w:r>
          </w:p>
        </w:tc>
      </w:tr>
      <w:tr w:rsidR="00DD3248" w:rsidRPr="009E0381" w14:paraId="1001A5B8"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BA18AF6" w14:textId="77777777" w:rsidR="00DD3248" w:rsidRPr="009E0381" w:rsidRDefault="00DD3248" w:rsidP="00DD3248">
            <w:pPr>
              <w:pStyle w:val="ROWTABELLA"/>
              <w:rPr>
                <w:color w:val="002060"/>
              </w:rPr>
            </w:pPr>
            <w:r w:rsidRPr="009E0381">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F5CE319" w14:textId="77777777" w:rsidR="00DD3248" w:rsidRPr="009E0381" w:rsidRDefault="00DD3248" w:rsidP="00DD3248">
            <w:pPr>
              <w:pStyle w:val="ROWTABELLA"/>
              <w:rPr>
                <w:color w:val="002060"/>
              </w:rPr>
            </w:pPr>
            <w:r w:rsidRPr="009E0381">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98106EF"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5F3B1EE" w14:textId="77777777" w:rsidR="00DD3248" w:rsidRPr="009E0381" w:rsidRDefault="00DD3248" w:rsidP="00DD3248">
            <w:pPr>
              <w:pStyle w:val="ROWTABELLA"/>
              <w:rPr>
                <w:color w:val="002060"/>
              </w:rPr>
            </w:pPr>
            <w:r w:rsidRPr="009E0381">
              <w:rPr>
                <w:color w:val="002060"/>
              </w:rPr>
              <w:t>13/12/2019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0FDA64A" w14:textId="77777777" w:rsidR="00DD3248" w:rsidRPr="009E0381" w:rsidRDefault="00DD3248" w:rsidP="00DD3248">
            <w:pPr>
              <w:pStyle w:val="ROWTABELLA"/>
              <w:rPr>
                <w:color w:val="002060"/>
              </w:rPr>
            </w:pPr>
            <w:r w:rsidRPr="009E0381">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E152E1" w14:textId="77777777" w:rsidR="00DD3248" w:rsidRPr="009E0381" w:rsidRDefault="00DD3248" w:rsidP="00DD3248">
            <w:pPr>
              <w:pStyle w:val="ROWTABELLA"/>
              <w:rPr>
                <w:color w:val="002060"/>
              </w:rPr>
            </w:pPr>
            <w:r w:rsidRPr="009E0381">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354E17" w14:textId="77777777" w:rsidR="00DD3248" w:rsidRPr="009E0381" w:rsidRDefault="00DD3248" w:rsidP="00DD3248">
            <w:pPr>
              <w:pStyle w:val="ROWTABELLA"/>
              <w:rPr>
                <w:color w:val="002060"/>
              </w:rPr>
            </w:pPr>
            <w:r w:rsidRPr="009E0381">
              <w:rPr>
                <w:color w:val="002060"/>
              </w:rPr>
              <w:t>VIA DELLA SANTA SELVINO</w:t>
            </w:r>
          </w:p>
        </w:tc>
      </w:tr>
      <w:tr w:rsidR="00DD3248" w:rsidRPr="009E0381" w14:paraId="4A5C265E"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A3F43C2" w14:textId="77777777" w:rsidR="00DD3248" w:rsidRPr="009E0381" w:rsidRDefault="00DD3248" w:rsidP="00DD3248">
            <w:pPr>
              <w:pStyle w:val="ROWTABELLA"/>
              <w:rPr>
                <w:color w:val="002060"/>
              </w:rPr>
            </w:pPr>
            <w:r w:rsidRPr="009E0381">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1740FE" w14:textId="77777777" w:rsidR="00DD3248" w:rsidRPr="009E0381" w:rsidRDefault="00DD3248" w:rsidP="00DD3248">
            <w:pPr>
              <w:pStyle w:val="ROWTABELLA"/>
              <w:rPr>
                <w:color w:val="002060"/>
              </w:rPr>
            </w:pPr>
            <w:r w:rsidRPr="009E0381">
              <w:rPr>
                <w:color w:val="002060"/>
              </w:rPr>
              <w:t>SPORTLAND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F25301C"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B361DD" w14:textId="77777777" w:rsidR="00DD3248" w:rsidRPr="009E0381" w:rsidRDefault="00DD3248" w:rsidP="00DD3248">
            <w:pPr>
              <w:pStyle w:val="ROWTABELLA"/>
              <w:rPr>
                <w:color w:val="002060"/>
              </w:rPr>
            </w:pPr>
            <w:r w:rsidRPr="009E0381">
              <w:rPr>
                <w:color w:val="002060"/>
              </w:rPr>
              <w:t>13/12/2019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BE1DE6" w14:textId="77777777" w:rsidR="00DD3248" w:rsidRPr="009E0381" w:rsidRDefault="00DD3248" w:rsidP="00DD3248">
            <w:pPr>
              <w:pStyle w:val="ROWTABELLA"/>
              <w:rPr>
                <w:color w:val="002060"/>
              </w:rPr>
            </w:pPr>
            <w:r w:rsidRPr="009E0381">
              <w:rPr>
                <w:color w:val="002060"/>
              </w:rPr>
              <w:t>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8DC663" w14:textId="77777777" w:rsidR="00DD3248" w:rsidRPr="009E0381" w:rsidRDefault="00DD3248" w:rsidP="00DD3248">
            <w:pPr>
              <w:pStyle w:val="ROWTABELLA"/>
              <w:rPr>
                <w:color w:val="002060"/>
              </w:rPr>
            </w:pPr>
            <w:r w:rsidRPr="009E0381">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00A8E6" w14:textId="77777777" w:rsidR="00DD3248" w:rsidRPr="009E0381" w:rsidRDefault="00DD3248" w:rsidP="00DD3248">
            <w:pPr>
              <w:pStyle w:val="ROWTABELLA"/>
              <w:rPr>
                <w:color w:val="002060"/>
              </w:rPr>
            </w:pPr>
            <w:r w:rsidRPr="009E0381">
              <w:rPr>
                <w:color w:val="002060"/>
              </w:rPr>
              <w:t>VIA CELLINI, 13</w:t>
            </w:r>
          </w:p>
        </w:tc>
      </w:tr>
    </w:tbl>
    <w:p w14:paraId="4C38C16F" w14:textId="77777777" w:rsidR="00DD3248" w:rsidRPr="009E0381" w:rsidRDefault="00DD3248" w:rsidP="00DD3248">
      <w:pPr>
        <w:pStyle w:val="breakline"/>
        <w:divId w:val="527259509"/>
        <w:rPr>
          <w:color w:val="002060"/>
        </w:rPr>
      </w:pPr>
    </w:p>
    <w:p w14:paraId="38619EA2" w14:textId="77777777" w:rsidR="00DD3248" w:rsidRPr="009E0381" w:rsidRDefault="00DD3248" w:rsidP="00DD3248">
      <w:pPr>
        <w:pStyle w:val="breakline"/>
        <w:divId w:val="527259509"/>
        <w:rPr>
          <w:color w:val="002060"/>
        </w:rPr>
      </w:pPr>
    </w:p>
    <w:p w14:paraId="140F887E" w14:textId="77777777" w:rsidR="00DD3248" w:rsidRPr="009E0381" w:rsidRDefault="00DD3248" w:rsidP="00DD3248">
      <w:pPr>
        <w:pStyle w:val="breakline"/>
        <w:divId w:val="527259509"/>
        <w:rPr>
          <w:color w:val="002060"/>
        </w:rPr>
      </w:pPr>
    </w:p>
    <w:p w14:paraId="32F402DF" w14:textId="77777777" w:rsidR="00DD3248" w:rsidRPr="009E0381" w:rsidRDefault="00DD3248" w:rsidP="00DD3248">
      <w:pPr>
        <w:pStyle w:val="SOTTOTITOLOCAMPIONATO1"/>
        <w:divId w:val="527259509"/>
        <w:rPr>
          <w:color w:val="002060"/>
        </w:rPr>
      </w:pPr>
      <w:r w:rsidRPr="009E0381">
        <w:rPr>
          <w:color w:val="002060"/>
        </w:rPr>
        <w:t>GIRONE B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09"/>
        <w:gridCol w:w="385"/>
        <w:gridCol w:w="898"/>
        <w:gridCol w:w="1190"/>
        <w:gridCol w:w="1556"/>
        <w:gridCol w:w="1549"/>
      </w:tblGrid>
      <w:tr w:rsidR="00DD3248" w:rsidRPr="009E0381" w14:paraId="4C4333E1"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1EE839"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BFA9EC"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E6AD0F"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89E8B3"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B0E31C"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0578F8"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FEAD18"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2F29493F"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92A277D" w14:textId="77777777" w:rsidR="00DD3248" w:rsidRPr="009E0381" w:rsidRDefault="00DD3248" w:rsidP="00DD3248">
            <w:pPr>
              <w:pStyle w:val="ROWTABELLA"/>
              <w:rPr>
                <w:color w:val="002060"/>
              </w:rPr>
            </w:pPr>
            <w:r w:rsidRPr="009E0381">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39BDB3" w14:textId="77777777" w:rsidR="00DD3248" w:rsidRPr="009E0381" w:rsidRDefault="00DD3248" w:rsidP="00DD3248">
            <w:pPr>
              <w:pStyle w:val="ROWTABELLA"/>
              <w:rPr>
                <w:color w:val="002060"/>
              </w:rPr>
            </w:pPr>
            <w:r w:rsidRPr="009E0381">
              <w:rPr>
                <w:color w:val="002060"/>
              </w:rPr>
              <w:t>MONTECAROTTO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F2F6D51" w14:textId="77777777" w:rsidR="00DD3248" w:rsidRPr="009E0381" w:rsidRDefault="00DD3248" w:rsidP="00DD3248">
            <w:pPr>
              <w:pStyle w:val="ROWTABELLA"/>
              <w:jc w:val="center"/>
              <w:rPr>
                <w:color w:val="002060"/>
              </w:rPr>
            </w:pPr>
            <w:r w:rsidRPr="009E03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81AED7" w14:textId="77777777" w:rsidR="00DD3248" w:rsidRPr="009E0381" w:rsidRDefault="00DD3248" w:rsidP="00DD3248">
            <w:pPr>
              <w:pStyle w:val="ROWTABELLA"/>
              <w:rPr>
                <w:color w:val="002060"/>
              </w:rPr>
            </w:pPr>
            <w:r w:rsidRPr="009E0381">
              <w:rPr>
                <w:color w:val="002060"/>
              </w:rPr>
              <w:t>13/12/2019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1D55F5" w14:textId="77777777" w:rsidR="00DD3248" w:rsidRPr="009E0381" w:rsidRDefault="00DD3248" w:rsidP="00DD3248">
            <w:pPr>
              <w:pStyle w:val="ROWTABELLA"/>
              <w:rPr>
                <w:color w:val="002060"/>
              </w:rPr>
            </w:pPr>
            <w:r w:rsidRPr="009E0381">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776868" w14:textId="77777777" w:rsidR="00DD3248" w:rsidRPr="009E0381" w:rsidRDefault="00DD3248" w:rsidP="00DD3248">
            <w:pPr>
              <w:pStyle w:val="ROWTABELLA"/>
              <w:rPr>
                <w:color w:val="002060"/>
              </w:rPr>
            </w:pPr>
            <w:r w:rsidRPr="009E0381">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ED0D6F" w14:textId="77777777" w:rsidR="00DD3248" w:rsidRPr="009E0381" w:rsidRDefault="00DD3248" w:rsidP="00DD3248">
            <w:pPr>
              <w:pStyle w:val="ROWTABELLA"/>
              <w:rPr>
                <w:color w:val="002060"/>
              </w:rPr>
            </w:pPr>
            <w:r w:rsidRPr="009E0381">
              <w:rPr>
                <w:color w:val="002060"/>
              </w:rPr>
              <w:t>FRAZIONE COPPO VIA FORMA</w:t>
            </w:r>
          </w:p>
        </w:tc>
      </w:tr>
      <w:tr w:rsidR="00DD3248" w:rsidRPr="009E0381" w14:paraId="6EAB35A7"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DEBBB45" w14:textId="77777777" w:rsidR="00DD3248" w:rsidRPr="009E0381" w:rsidRDefault="00DD3248" w:rsidP="00DD3248">
            <w:pPr>
              <w:pStyle w:val="ROWTABELLA"/>
              <w:rPr>
                <w:color w:val="002060"/>
              </w:rPr>
            </w:pPr>
            <w:r w:rsidRPr="009E0381">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77C278D" w14:textId="77777777" w:rsidR="00DD3248" w:rsidRPr="009E0381" w:rsidRDefault="00DD3248" w:rsidP="00DD3248">
            <w:pPr>
              <w:pStyle w:val="ROWTABELLA"/>
              <w:rPr>
                <w:color w:val="002060"/>
              </w:rPr>
            </w:pPr>
            <w:r w:rsidRPr="009E0381">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1060BC3"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FFE12E1" w14:textId="77777777" w:rsidR="00DD3248" w:rsidRPr="009E0381" w:rsidRDefault="00DD3248" w:rsidP="00DD3248">
            <w:pPr>
              <w:pStyle w:val="ROWTABELLA"/>
              <w:rPr>
                <w:color w:val="002060"/>
              </w:rPr>
            </w:pPr>
            <w:r w:rsidRPr="009E0381">
              <w:rPr>
                <w:color w:val="002060"/>
              </w:rPr>
              <w:t>13/12/2019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1270FD0" w14:textId="77777777" w:rsidR="00DD3248" w:rsidRPr="009E0381" w:rsidRDefault="00DD3248" w:rsidP="00DD3248">
            <w:pPr>
              <w:pStyle w:val="ROWTABELLA"/>
              <w:rPr>
                <w:color w:val="002060"/>
              </w:rPr>
            </w:pPr>
            <w:r w:rsidRPr="009E0381">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9682BE" w14:textId="77777777" w:rsidR="00DD3248" w:rsidRPr="009E0381" w:rsidRDefault="00DD3248" w:rsidP="00DD3248">
            <w:pPr>
              <w:pStyle w:val="ROWTABELLA"/>
              <w:rPr>
                <w:color w:val="002060"/>
              </w:rPr>
            </w:pPr>
            <w:r w:rsidRPr="009E038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22873E" w14:textId="77777777" w:rsidR="00DD3248" w:rsidRPr="009E0381" w:rsidRDefault="00DD3248" w:rsidP="00DD3248">
            <w:pPr>
              <w:pStyle w:val="ROWTABELLA"/>
              <w:rPr>
                <w:color w:val="002060"/>
              </w:rPr>
            </w:pPr>
            <w:r w:rsidRPr="009E0381">
              <w:rPr>
                <w:color w:val="002060"/>
              </w:rPr>
              <w:t>VIA FRATELLI CERVI</w:t>
            </w:r>
          </w:p>
        </w:tc>
      </w:tr>
      <w:tr w:rsidR="00DD3248" w:rsidRPr="009E0381" w14:paraId="33E59BFA"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9364998" w14:textId="77777777" w:rsidR="00DD3248" w:rsidRPr="009E0381" w:rsidRDefault="00DD3248" w:rsidP="00DD3248">
            <w:pPr>
              <w:pStyle w:val="ROWTABELLA"/>
              <w:rPr>
                <w:color w:val="002060"/>
              </w:rPr>
            </w:pPr>
            <w:r w:rsidRPr="009E0381">
              <w:rPr>
                <w:color w:val="002060"/>
              </w:rPr>
              <w:lastRenderedPageBreak/>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2B224DB" w14:textId="77777777" w:rsidR="00DD3248" w:rsidRPr="009E0381" w:rsidRDefault="00DD3248" w:rsidP="00DD3248">
            <w:pPr>
              <w:pStyle w:val="ROWTABELLA"/>
              <w:rPr>
                <w:color w:val="002060"/>
              </w:rPr>
            </w:pPr>
            <w:r w:rsidRPr="009E0381">
              <w:rPr>
                <w:color w:val="002060"/>
              </w:rPr>
              <w:t>NUOVA OTTRANO 98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73CE131"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97E38D" w14:textId="77777777" w:rsidR="00DD3248" w:rsidRPr="009E0381" w:rsidRDefault="00DD3248" w:rsidP="00DD3248">
            <w:pPr>
              <w:pStyle w:val="ROWTABELLA"/>
              <w:rPr>
                <w:color w:val="002060"/>
              </w:rPr>
            </w:pPr>
            <w:r w:rsidRPr="009E0381">
              <w:rPr>
                <w:color w:val="002060"/>
              </w:rPr>
              <w:t>13/12/2019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F016E64" w14:textId="77777777" w:rsidR="00DD3248" w:rsidRPr="009E0381" w:rsidRDefault="00DD3248" w:rsidP="00DD3248">
            <w:pPr>
              <w:pStyle w:val="ROWTABELLA"/>
              <w:rPr>
                <w:color w:val="002060"/>
              </w:rPr>
            </w:pPr>
            <w:r w:rsidRPr="009E0381">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F4C7D3" w14:textId="77777777" w:rsidR="00DD3248" w:rsidRPr="009E0381" w:rsidRDefault="00DD3248" w:rsidP="00DD3248">
            <w:pPr>
              <w:pStyle w:val="ROWTABELLA"/>
              <w:rPr>
                <w:color w:val="002060"/>
              </w:rPr>
            </w:pPr>
            <w:r w:rsidRPr="009E0381">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A2A6CC" w14:textId="77777777" w:rsidR="00DD3248" w:rsidRPr="009E0381" w:rsidRDefault="00DD3248" w:rsidP="00DD3248">
            <w:pPr>
              <w:pStyle w:val="ROWTABELLA"/>
              <w:rPr>
                <w:color w:val="002060"/>
              </w:rPr>
            </w:pPr>
            <w:r w:rsidRPr="009E0381">
              <w:rPr>
                <w:color w:val="002060"/>
              </w:rPr>
              <w:t>VIA TOBAGI STAZ. CASTELBELLINO</w:t>
            </w:r>
          </w:p>
        </w:tc>
      </w:tr>
      <w:tr w:rsidR="00DD3248" w:rsidRPr="009E0381" w14:paraId="67BDAF1D"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A9DA4AF" w14:textId="77777777" w:rsidR="00DD3248" w:rsidRPr="009E0381" w:rsidRDefault="00DD3248" w:rsidP="00DD3248">
            <w:pPr>
              <w:pStyle w:val="ROWTABELLA"/>
              <w:rPr>
                <w:color w:val="002060"/>
              </w:rPr>
            </w:pPr>
            <w:r w:rsidRPr="009E0381">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CC37F66" w14:textId="77777777" w:rsidR="00DD3248" w:rsidRPr="009E0381" w:rsidRDefault="00DD3248" w:rsidP="00DD3248">
            <w:pPr>
              <w:pStyle w:val="ROWTABELLA"/>
              <w:rPr>
                <w:color w:val="002060"/>
              </w:rPr>
            </w:pPr>
            <w:r w:rsidRPr="009E0381">
              <w:rPr>
                <w:color w:val="002060"/>
              </w:rPr>
              <w:t>TRE TORRI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2FB643D"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1415F7D" w14:textId="77777777" w:rsidR="00DD3248" w:rsidRPr="009E0381" w:rsidRDefault="00DD3248" w:rsidP="00DD3248">
            <w:pPr>
              <w:pStyle w:val="ROWTABELLA"/>
              <w:rPr>
                <w:color w:val="002060"/>
              </w:rPr>
            </w:pPr>
            <w:r w:rsidRPr="009E0381">
              <w:rPr>
                <w:color w:val="002060"/>
              </w:rPr>
              <w:t>13/12/2019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3F90465" w14:textId="77777777" w:rsidR="00DD3248" w:rsidRPr="009E0381" w:rsidRDefault="00DD3248" w:rsidP="00DD3248">
            <w:pPr>
              <w:pStyle w:val="ROWTABELLA"/>
              <w:rPr>
                <w:color w:val="002060"/>
              </w:rPr>
            </w:pPr>
            <w:r w:rsidRPr="009E0381">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2A6331" w14:textId="77777777" w:rsidR="00DD3248" w:rsidRPr="009E0381" w:rsidRDefault="00DD3248" w:rsidP="00DD3248">
            <w:pPr>
              <w:pStyle w:val="ROWTABELLA"/>
              <w:rPr>
                <w:color w:val="002060"/>
              </w:rPr>
            </w:pPr>
            <w:r w:rsidRPr="009E038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C2C3A1A" w14:textId="77777777" w:rsidR="00DD3248" w:rsidRPr="009E0381" w:rsidRDefault="00DD3248" w:rsidP="00DD3248">
            <w:pPr>
              <w:pStyle w:val="ROWTABELLA"/>
              <w:rPr>
                <w:color w:val="002060"/>
              </w:rPr>
            </w:pPr>
            <w:r w:rsidRPr="009E0381">
              <w:rPr>
                <w:color w:val="002060"/>
              </w:rPr>
              <w:t>VIA ALFIERI SNC</w:t>
            </w:r>
          </w:p>
        </w:tc>
      </w:tr>
      <w:tr w:rsidR="00DD3248" w:rsidRPr="009E0381" w14:paraId="514EEA6E"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2F3EA29" w14:textId="77777777" w:rsidR="00DD3248" w:rsidRPr="009E0381" w:rsidRDefault="00DD3248" w:rsidP="00DD3248">
            <w:pPr>
              <w:pStyle w:val="ROWTABELLA"/>
              <w:rPr>
                <w:color w:val="002060"/>
              </w:rPr>
            </w:pPr>
            <w:r w:rsidRPr="009E0381">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26B260D" w14:textId="77777777" w:rsidR="00DD3248" w:rsidRPr="009E0381" w:rsidRDefault="00DD3248" w:rsidP="00DD3248">
            <w:pPr>
              <w:pStyle w:val="ROWTABELLA"/>
              <w:rPr>
                <w:color w:val="002060"/>
              </w:rPr>
            </w:pPr>
            <w:r w:rsidRPr="009E0381">
              <w:rPr>
                <w:color w:val="002060"/>
              </w:rPr>
              <w:t>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39F7DA4"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8A3C9E8" w14:textId="77777777" w:rsidR="00DD3248" w:rsidRPr="009E0381" w:rsidRDefault="00DD3248" w:rsidP="00DD3248">
            <w:pPr>
              <w:pStyle w:val="ROWTABELLA"/>
              <w:rPr>
                <w:color w:val="002060"/>
              </w:rPr>
            </w:pPr>
            <w:r w:rsidRPr="009E0381">
              <w:rPr>
                <w:color w:val="002060"/>
              </w:rPr>
              <w:t>13/12/2019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E858E25" w14:textId="77777777" w:rsidR="00DD3248" w:rsidRPr="009E0381" w:rsidRDefault="00DD3248" w:rsidP="00DD3248">
            <w:pPr>
              <w:pStyle w:val="ROWTABELLA"/>
              <w:rPr>
                <w:color w:val="002060"/>
              </w:rPr>
            </w:pPr>
            <w:r w:rsidRPr="009E0381">
              <w:rPr>
                <w:color w:val="002060"/>
              </w:rPr>
              <w:t>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AAD225" w14:textId="77777777" w:rsidR="00DD3248" w:rsidRPr="009E0381" w:rsidRDefault="00DD3248" w:rsidP="00DD3248">
            <w:pPr>
              <w:pStyle w:val="ROWTABELLA"/>
              <w:rPr>
                <w:color w:val="002060"/>
              </w:rPr>
            </w:pPr>
            <w:r w:rsidRPr="009E0381">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4CB1D5" w14:textId="77777777" w:rsidR="00DD3248" w:rsidRPr="009E0381" w:rsidRDefault="00DD3248" w:rsidP="00DD3248">
            <w:pPr>
              <w:pStyle w:val="ROWTABELLA"/>
              <w:rPr>
                <w:color w:val="002060"/>
              </w:rPr>
            </w:pPr>
            <w:r w:rsidRPr="009E0381">
              <w:rPr>
                <w:color w:val="002060"/>
              </w:rPr>
              <w:t>LOC. SAN LIBERATO</w:t>
            </w:r>
          </w:p>
        </w:tc>
      </w:tr>
      <w:tr w:rsidR="00DD3248" w:rsidRPr="009E0381" w14:paraId="58D41239"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B8464B0" w14:textId="77777777" w:rsidR="00DD3248" w:rsidRPr="009E0381" w:rsidRDefault="00DD3248" w:rsidP="00DD3248">
            <w:pPr>
              <w:pStyle w:val="ROWTABELLA"/>
              <w:rPr>
                <w:color w:val="002060"/>
              </w:rPr>
            </w:pPr>
            <w:r w:rsidRPr="009E0381">
              <w:rPr>
                <w:color w:val="002060"/>
              </w:rPr>
              <w:t>MOSCOSI 2008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1178EE8" w14:textId="77777777" w:rsidR="00DD3248" w:rsidRPr="009E0381" w:rsidRDefault="00DD3248" w:rsidP="00DD3248">
            <w:pPr>
              <w:pStyle w:val="ROWTABELLA"/>
              <w:rPr>
                <w:color w:val="002060"/>
              </w:rPr>
            </w:pPr>
            <w:r w:rsidRPr="009E0381">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FD1FB05"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97FD7B" w14:textId="77777777" w:rsidR="00DD3248" w:rsidRPr="009E0381" w:rsidRDefault="00DD3248" w:rsidP="00DD3248">
            <w:pPr>
              <w:pStyle w:val="ROWTABELLA"/>
              <w:rPr>
                <w:color w:val="002060"/>
              </w:rPr>
            </w:pPr>
            <w:r w:rsidRPr="009E0381">
              <w:rPr>
                <w:color w:val="002060"/>
              </w:rPr>
              <w:t>13/12/2019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2E43712" w14:textId="77777777" w:rsidR="00DD3248" w:rsidRPr="009E0381" w:rsidRDefault="00DD3248" w:rsidP="00DD3248">
            <w:pPr>
              <w:pStyle w:val="ROWTABELLA"/>
              <w:rPr>
                <w:color w:val="002060"/>
              </w:rPr>
            </w:pPr>
            <w:r w:rsidRPr="009E0381">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82169C8" w14:textId="77777777" w:rsidR="00DD3248" w:rsidRPr="009E0381" w:rsidRDefault="00DD3248" w:rsidP="00DD3248">
            <w:pPr>
              <w:pStyle w:val="ROWTABELLA"/>
              <w:rPr>
                <w:color w:val="002060"/>
              </w:rPr>
            </w:pPr>
            <w:r w:rsidRPr="009E0381">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E3F8FF" w14:textId="77777777" w:rsidR="00DD3248" w:rsidRPr="009E0381" w:rsidRDefault="00DD3248" w:rsidP="00DD3248">
            <w:pPr>
              <w:pStyle w:val="ROWTABELLA"/>
              <w:rPr>
                <w:color w:val="002060"/>
              </w:rPr>
            </w:pPr>
            <w:r w:rsidRPr="009E0381">
              <w:rPr>
                <w:color w:val="002060"/>
              </w:rPr>
              <w:t>VIA CERQUATTI</w:t>
            </w:r>
          </w:p>
        </w:tc>
      </w:tr>
      <w:tr w:rsidR="00DD3248" w:rsidRPr="009E0381" w14:paraId="62428F32"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ACBE867" w14:textId="77777777" w:rsidR="00DD3248" w:rsidRPr="009E0381" w:rsidRDefault="00DD3248" w:rsidP="00DD3248">
            <w:pPr>
              <w:pStyle w:val="ROWTABELLA"/>
              <w:rPr>
                <w:color w:val="002060"/>
              </w:rPr>
            </w:pPr>
            <w:r w:rsidRPr="009E0381">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9F8D22" w14:textId="77777777" w:rsidR="00DD3248" w:rsidRPr="009E0381" w:rsidRDefault="00DD3248" w:rsidP="00DD3248">
            <w:pPr>
              <w:pStyle w:val="ROWTABELLA"/>
              <w:rPr>
                <w:color w:val="002060"/>
              </w:rPr>
            </w:pPr>
            <w:r w:rsidRPr="009E0381">
              <w:rPr>
                <w:color w:val="002060"/>
              </w:rPr>
              <w:t>AVENALE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2F649C4"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7893B6" w14:textId="77777777" w:rsidR="00DD3248" w:rsidRPr="009E0381" w:rsidRDefault="00DD3248" w:rsidP="00DD3248">
            <w:pPr>
              <w:pStyle w:val="ROWTABELLA"/>
              <w:rPr>
                <w:color w:val="002060"/>
              </w:rPr>
            </w:pPr>
            <w:r w:rsidRPr="009E0381">
              <w:rPr>
                <w:color w:val="002060"/>
              </w:rPr>
              <w:t>13/12/2019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C766BC" w14:textId="77777777" w:rsidR="00DD3248" w:rsidRPr="009E0381" w:rsidRDefault="00DD3248" w:rsidP="00DD3248">
            <w:pPr>
              <w:pStyle w:val="ROWTABELLA"/>
              <w:rPr>
                <w:color w:val="002060"/>
              </w:rPr>
            </w:pPr>
            <w:r w:rsidRPr="009E0381">
              <w:rPr>
                <w:color w:val="002060"/>
              </w:rPr>
              <w:t>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BD2E4A" w14:textId="77777777" w:rsidR="00DD3248" w:rsidRPr="009E0381" w:rsidRDefault="00DD3248" w:rsidP="00DD3248">
            <w:pPr>
              <w:pStyle w:val="ROWTABELLA"/>
              <w:rPr>
                <w:color w:val="002060"/>
              </w:rPr>
            </w:pPr>
            <w:r w:rsidRPr="009E0381">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A58740" w14:textId="77777777" w:rsidR="00DD3248" w:rsidRPr="009E0381" w:rsidRDefault="00DD3248" w:rsidP="00DD3248">
            <w:pPr>
              <w:pStyle w:val="ROWTABELLA"/>
              <w:rPr>
                <w:color w:val="002060"/>
              </w:rPr>
            </w:pPr>
            <w:r w:rsidRPr="009E0381">
              <w:rPr>
                <w:color w:val="002060"/>
              </w:rPr>
              <w:t>VIALE MAZZINI</w:t>
            </w:r>
          </w:p>
        </w:tc>
      </w:tr>
    </w:tbl>
    <w:p w14:paraId="2E7C4F0D" w14:textId="77777777" w:rsidR="00DD3248" w:rsidRPr="009E0381" w:rsidRDefault="00DD3248" w:rsidP="00DD3248">
      <w:pPr>
        <w:pStyle w:val="breakline"/>
        <w:divId w:val="527259509"/>
        <w:rPr>
          <w:color w:val="002060"/>
        </w:rPr>
      </w:pPr>
    </w:p>
    <w:p w14:paraId="71F1700C" w14:textId="77777777" w:rsidR="00DD3248" w:rsidRPr="009E0381" w:rsidRDefault="00DD3248" w:rsidP="00DD3248">
      <w:pPr>
        <w:pStyle w:val="breakline"/>
        <w:divId w:val="527259509"/>
        <w:rPr>
          <w:color w:val="002060"/>
        </w:rPr>
      </w:pPr>
    </w:p>
    <w:p w14:paraId="566483C1" w14:textId="77777777" w:rsidR="00DD3248" w:rsidRPr="009E0381" w:rsidRDefault="00DD3248" w:rsidP="00DD3248">
      <w:pPr>
        <w:pStyle w:val="breakline"/>
        <w:divId w:val="527259509"/>
        <w:rPr>
          <w:color w:val="002060"/>
        </w:rPr>
      </w:pPr>
    </w:p>
    <w:p w14:paraId="691F65A4" w14:textId="77777777" w:rsidR="00DD3248" w:rsidRPr="009E0381" w:rsidRDefault="00DD3248" w:rsidP="00DD3248">
      <w:pPr>
        <w:pStyle w:val="SOTTOTITOLOCAMPIONATO1"/>
        <w:divId w:val="527259509"/>
        <w:rPr>
          <w:color w:val="002060"/>
        </w:rPr>
      </w:pPr>
      <w:r w:rsidRPr="009E0381">
        <w:rPr>
          <w:color w:val="002060"/>
        </w:rPr>
        <w:t>GIRONE C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08"/>
        <w:gridCol w:w="385"/>
        <w:gridCol w:w="898"/>
        <w:gridCol w:w="1177"/>
        <w:gridCol w:w="1567"/>
        <w:gridCol w:w="1547"/>
      </w:tblGrid>
      <w:tr w:rsidR="00DD3248" w:rsidRPr="009E0381" w14:paraId="30847D68"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8B3F4F"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08A7C5"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1903F6"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B9D494"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1CEDF0"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E0BE31"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ED4BDF"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4E366E10"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5CBDEFD" w14:textId="77777777" w:rsidR="00DD3248" w:rsidRPr="009E0381" w:rsidRDefault="00DD3248" w:rsidP="00DD3248">
            <w:pPr>
              <w:pStyle w:val="ROWTABELLA"/>
              <w:rPr>
                <w:color w:val="002060"/>
              </w:rPr>
            </w:pPr>
            <w:r w:rsidRPr="009E0381">
              <w:rPr>
                <w:color w:val="002060"/>
              </w:rPr>
              <w:t>FUTSAL PRANDONE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367271" w14:textId="77777777" w:rsidR="00DD3248" w:rsidRPr="009E0381" w:rsidRDefault="00DD3248" w:rsidP="00DD3248">
            <w:pPr>
              <w:pStyle w:val="ROWTABELLA"/>
              <w:rPr>
                <w:color w:val="002060"/>
              </w:rPr>
            </w:pPr>
            <w:r w:rsidRPr="009E0381">
              <w:rPr>
                <w:color w:val="002060"/>
              </w:rPr>
              <w:t>BOCASTRUM UNITED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8D12D6C" w14:textId="77777777" w:rsidR="00DD3248" w:rsidRPr="009E0381" w:rsidRDefault="00DD3248" w:rsidP="00DD3248">
            <w:pPr>
              <w:pStyle w:val="ROWTABELLA"/>
              <w:jc w:val="center"/>
              <w:rPr>
                <w:color w:val="002060"/>
              </w:rPr>
            </w:pPr>
            <w:r w:rsidRPr="009E03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C84FF1" w14:textId="77777777" w:rsidR="00DD3248" w:rsidRPr="009E0381" w:rsidRDefault="00DD3248" w:rsidP="00DD3248">
            <w:pPr>
              <w:pStyle w:val="ROWTABELLA"/>
              <w:rPr>
                <w:color w:val="002060"/>
              </w:rPr>
            </w:pPr>
            <w:r w:rsidRPr="009E0381">
              <w:rPr>
                <w:color w:val="002060"/>
              </w:rPr>
              <w:t>12/12/2019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AFA3DF" w14:textId="77777777" w:rsidR="00DD3248" w:rsidRPr="009E0381" w:rsidRDefault="00DD3248" w:rsidP="00DD3248">
            <w:pPr>
              <w:pStyle w:val="ROWTABELLA"/>
              <w:rPr>
                <w:color w:val="002060"/>
              </w:rPr>
            </w:pPr>
            <w:r w:rsidRPr="009E0381">
              <w:rPr>
                <w:color w:val="002060"/>
              </w:rPr>
              <w:t>PALESTRA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2E7B40" w14:textId="77777777" w:rsidR="00DD3248" w:rsidRPr="009E0381" w:rsidRDefault="00DD3248" w:rsidP="00DD3248">
            <w:pPr>
              <w:pStyle w:val="ROWTABELLA"/>
              <w:rPr>
                <w:color w:val="002060"/>
              </w:rPr>
            </w:pPr>
            <w:r w:rsidRPr="009E0381">
              <w:rPr>
                <w:color w:val="002060"/>
              </w:rPr>
              <w:t>MONTEPRANDONE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3B2CE7" w14:textId="77777777" w:rsidR="00DD3248" w:rsidRPr="009E0381" w:rsidRDefault="00DD3248" w:rsidP="00DD3248">
            <w:pPr>
              <w:pStyle w:val="ROWTABELLA"/>
              <w:rPr>
                <w:color w:val="002060"/>
              </w:rPr>
            </w:pPr>
            <w:r w:rsidRPr="009E0381">
              <w:rPr>
                <w:color w:val="002060"/>
              </w:rPr>
              <w:t>VIA COLLE GIOIOSO</w:t>
            </w:r>
          </w:p>
        </w:tc>
      </w:tr>
      <w:tr w:rsidR="00DD3248" w:rsidRPr="009E0381" w14:paraId="0265C2E5"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2934FB" w14:textId="77777777" w:rsidR="00DD3248" w:rsidRPr="009E0381" w:rsidRDefault="00DD3248" w:rsidP="00DD3248">
            <w:pPr>
              <w:pStyle w:val="ROWTABELLA"/>
              <w:rPr>
                <w:color w:val="002060"/>
              </w:rPr>
            </w:pPr>
            <w:r w:rsidRPr="009E0381">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CE23A81" w14:textId="77777777" w:rsidR="00DD3248" w:rsidRPr="009E0381" w:rsidRDefault="00DD3248" w:rsidP="00DD3248">
            <w:pPr>
              <w:pStyle w:val="ROWTABELLA"/>
              <w:rPr>
                <w:color w:val="002060"/>
              </w:rPr>
            </w:pPr>
            <w:r w:rsidRPr="009E0381">
              <w:rPr>
                <w:color w:val="002060"/>
              </w:rPr>
              <w:t>AMICI 84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DEB3EFA"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4DBEE09" w14:textId="77777777" w:rsidR="00DD3248" w:rsidRPr="009E0381" w:rsidRDefault="00DD3248" w:rsidP="00DD3248">
            <w:pPr>
              <w:pStyle w:val="ROWTABELLA"/>
              <w:rPr>
                <w:color w:val="002060"/>
              </w:rPr>
            </w:pPr>
            <w:r w:rsidRPr="009E0381">
              <w:rPr>
                <w:color w:val="002060"/>
              </w:rPr>
              <w:t>13/12/2019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447BACB" w14:textId="77777777" w:rsidR="00DD3248" w:rsidRPr="009E0381" w:rsidRDefault="00DD3248" w:rsidP="00DD3248">
            <w:pPr>
              <w:pStyle w:val="ROWTABELLA"/>
              <w:rPr>
                <w:color w:val="002060"/>
              </w:rPr>
            </w:pPr>
            <w:r w:rsidRPr="009E0381">
              <w:rPr>
                <w:color w:val="002060"/>
              </w:rPr>
              <w:t>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D5CA66" w14:textId="77777777" w:rsidR="00DD3248" w:rsidRPr="009E0381" w:rsidRDefault="00DD3248" w:rsidP="00DD3248">
            <w:pPr>
              <w:pStyle w:val="ROWTABELLA"/>
              <w:rPr>
                <w:color w:val="002060"/>
              </w:rPr>
            </w:pPr>
            <w:r w:rsidRPr="009E0381">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C27DED" w14:textId="77777777" w:rsidR="00DD3248" w:rsidRPr="009E0381" w:rsidRDefault="00DD3248" w:rsidP="00DD3248">
            <w:pPr>
              <w:pStyle w:val="ROWTABELLA"/>
              <w:rPr>
                <w:color w:val="002060"/>
              </w:rPr>
            </w:pPr>
            <w:r w:rsidRPr="009E0381">
              <w:rPr>
                <w:color w:val="002060"/>
              </w:rPr>
              <w:t>VIA CORRADI</w:t>
            </w:r>
          </w:p>
        </w:tc>
      </w:tr>
      <w:tr w:rsidR="00DD3248" w:rsidRPr="009E0381" w14:paraId="26AA6E52"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4F27DD9" w14:textId="77777777" w:rsidR="00DD3248" w:rsidRPr="009E0381" w:rsidRDefault="00DD3248" w:rsidP="00DD3248">
            <w:pPr>
              <w:pStyle w:val="ROWTABELLA"/>
              <w:rPr>
                <w:color w:val="002060"/>
              </w:rPr>
            </w:pPr>
            <w:r w:rsidRPr="009E0381">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5D29938" w14:textId="77777777" w:rsidR="00DD3248" w:rsidRPr="009E0381" w:rsidRDefault="00DD3248" w:rsidP="00DD3248">
            <w:pPr>
              <w:pStyle w:val="ROWTABELLA"/>
              <w:rPr>
                <w:color w:val="002060"/>
              </w:rPr>
            </w:pPr>
            <w:r w:rsidRPr="009E0381">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B4CCA57"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BFB5301" w14:textId="77777777" w:rsidR="00DD3248" w:rsidRPr="009E0381" w:rsidRDefault="00DD3248" w:rsidP="00DD3248">
            <w:pPr>
              <w:pStyle w:val="ROWTABELLA"/>
              <w:rPr>
                <w:color w:val="002060"/>
              </w:rPr>
            </w:pPr>
            <w:r w:rsidRPr="009E0381">
              <w:rPr>
                <w:color w:val="002060"/>
              </w:rPr>
              <w:t>13/12/2019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3AC40AD" w14:textId="77777777" w:rsidR="00DD3248" w:rsidRPr="009E0381" w:rsidRDefault="00DD3248" w:rsidP="00DD3248">
            <w:pPr>
              <w:pStyle w:val="ROWTABELLA"/>
              <w:rPr>
                <w:color w:val="002060"/>
              </w:rPr>
            </w:pPr>
            <w:r w:rsidRPr="009E0381">
              <w:rPr>
                <w:color w:val="00206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3A1BAB" w14:textId="77777777" w:rsidR="00DD3248" w:rsidRPr="009E0381" w:rsidRDefault="00DD3248" w:rsidP="00DD3248">
            <w:pPr>
              <w:pStyle w:val="ROWTABELLA"/>
              <w:rPr>
                <w:color w:val="002060"/>
              </w:rPr>
            </w:pPr>
            <w:r w:rsidRPr="009E038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443B78" w14:textId="77777777" w:rsidR="00DD3248" w:rsidRPr="009E0381" w:rsidRDefault="00DD3248" w:rsidP="00DD3248">
            <w:pPr>
              <w:pStyle w:val="ROWTABELLA"/>
              <w:rPr>
                <w:color w:val="002060"/>
              </w:rPr>
            </w:pPr>
            <w:r w:rsidRPr="009E0381">
              <w:rPr>
                <w:color w:val="002060"/>
              </w:rPr>
              <w:t>VIA DELL IRIS</w:t>
            </w:r>
          </w:p>
        </w:tc>
      </w:tr>
      <w:tr w:rsidR="00DD3248" w:rsidRPr="009E0381" w14:paraId="04DAF640"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356FFDA" w14:textId="77777777" w:rsidR="00DD3248" w:rsidRPr="009E0381" w:rsidRDefault="00DD3248" w:rsidP="00DD3248">
            <w:pPr>
              <w:pStyle w:val="ROWTABELLA"/>
              <w:rPr>
                <w:color w:val="002060"/>
              </w:rPr>
            </w:pPr>
            <w:r w:rsidRPr="009E0381">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BA233A5" w14:textId="77777777" w:rsidR="00DD3248" w:rsidRPr="009E0381" w:rsidRDefault="00DD3248" w:rsidP="00DD3248">
            <w:pPr>
              <w:pStyle w:val="ROWTABELLA"/>
              <w:rPr>
                <w:color w:val="002060"/>
              </w:rPr>
            </w:pPr>
            <w:r w:rsidRPr="009E0381">
              <w:rPr>
                <w:color w:val="002060"/>
              </w:rPr>
              <w:t>EAGLES PAGLIARE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8A43F0C"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0137DCF" w14:textId="77777777" w:rsidR="00DD3248" w:rsidRPr="009E0381" w:rsidRDefault="00DD3248" w:rsidP="00DD3248">
            <w:pPr>
              <w:pStyle w:val="ROWTABELLA"/>
              <w:rPr>
                <w:color w:val="002060"/>
              </w:rPr>
            </w:pPr>
            <w:r w:rsidRPr="009E0381">
              <w:rPr>
                <w:color w:val="002060"/>
              </w:rPr>
              <w:t>13/12/2019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CE4EDB" w14:textId="77777777" w:rsidR="00DD3248" w:rsidRPr="009E0381" w:rsidRDefault="00DD3248" w:rsidP="00DD3248">
            <w:pPr>
              <w:pStyle w:val="ROWTABELLA"/>
              <w:rPr>
                <w:color w:val="002060"/>
              </w:rPr>
            </w:pPr>
            <w:r w:rsidRPr="009E0381">
              <w:rPr>
                <w:color w:val="002060"/>
              </w:rPr>
              <w:t>PALESTRA PROV.FERMO-RAGIONERI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B40D8A" w14:textId="77777777" w:rsidR="00DD3248" w:rsidRPr="009E0381" w:rsidRDefault="00DD3248" w:rsidP="00DD3248">
            <w:pPr>
              <w:pStyle w:val="ROWTABELLA"/>
              <w:rPr>
                <w:color w:val="002060"/>
              </w:rPr>
            </w:pPr>
            <w:r w:rsidRPr="009E0381">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7822C6" w14:textId="77777777" w:rsidR="00DD3248" w:rsidRPr="009E0381" w:rsidRDefault="00DD3248" w:rsidP="00DD3248">
            <w:pPr>
              <w:pStyle w:val="ROWTABELLA"/>
              <w:rPr>
                <w:color w:val="002060"/>
              </w:rPr>
            </w:pPr>
            <w:r w:rsidRPr="009E0381">
              <w:rPr>
                <w:color w:val="002060"/>
              </w:rPr>
              <w:t>VIALE TRENTO SNC</w:t>
            </w:r>
          </w:p>
        </w:tc>
      </w:tr>
      <w:tr w:rsidR="00DD3248" w:rsidRPr="009E0381" w14:paraId="26E9AF98"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F25B384" w14:textId="77777777" w:rsidR="00DD3248" w:rsidRPr="009E0381" w:rsidRDefault="00DD3248" w:rsidP="00DD3248">
            <w:pPr>
              <w:pStyle w:val="ROWTABELLA"/>
              <w:rPr>
                <w:color w:val="002060"/>
              </w:rPr>
            </w:pPr>
            <w:r w:rsidRPr="009E0381">
              <w:rPr>
                <w:color w:val="002060"/>
              </w:rPr>
              <w:t>FUTSAL SILENZI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464A69F" w14:textId="77777777" w:rsidR="00DD3248" w:rsidRPr="009E0381" w:rsidRDefault="00DD3248" w:rsidP="00DD3248">
            <w:pPr>
              <w:pStyle w:val="ROWTABELLA"/>
              <w:rPr>
                <w:color w:val="002060"/>
              </w:rPr>
            </w:pPr>
            <w:r w:rsidRPr="009E0381">
              <w:rPr>
                <w:color w:val="002060"/>
              </w:rPr>
              <w:t>RIVIERA DELLE PALME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458E92B"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1F5F46E" w14:textId="77777777" w:rsidR="00DD3248" w:rsidRPr="009E0381" w:rsidRDefault="00DD3248" w:rsidP="00DD3248">
            <w:pPr>
              <w:pStyle w:val="ROWTABELLA"/>
              <w:rPr>
                <w:color w:val="002060"/>
              </w:rPr>
            </w:pPr>
            <w:r w:rsidRPr="009E0381">
              <w:rPr>
                <w:color w:val="002060"/>
              </w:rPr>
              <w:t>13/12/2019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3AF09B0" w14:textId="77777777" w:rsidR="00DD3248" w:rsidRPr="009E0381" w:rsidRDefault="00DD3248" w:rsidP="00DD3248">
            <w:pPr>
              <w:pStyle w:val="ROWTABELLA"/>
              <w:rPr>
                <w:color w:val="002060"/>
              </w:rPr>
            </w:pPr>
            <w:r w:rsidRPr="009E0381">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D1363BA" w14:textId="77777777" w:rsidR="00DD3248" w:rsidRPr="009E0381" w:rsidRDefault="00DD3248" w:rsidP="00DD3248">
            <w:pPr>
              <w:pStyle w:val="ROWTABELLA"/>
              <w:rPr>
                <w:color w:val="002060"/>
              </w:rPr>
            </w:pPr>
            <w:r w:rsidRPr="009E038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E5B8A7" w14:textId="77777777" w:rsidR="00DD3248" w:rsidRPr="009E0381" w:rsidRDefault="00DD3248" w:rsidP="00DD3248">
            <w:pPr>
              <w:pStyle w:val="ROWTABELLA"/>
              <w:rPr>
                <w:color w:val="002060"/>
              </w:rPr>
            </w:pPr>
            <w:r w:rsidRPr="009E0381">
              <w:rPr>
                <w:color w:val="002060"/>
              </w:rPr>
              <w:t>VIA PIRANDELLO AREA MT.4</w:t>
            </w:r>
          </w:p>
        </w:tc>
      </w:tr>
      <w:tr w:rsidR="00DD3248" w:rsidRPr="009E0381" w14:paraId="3B85320E"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E021449" w14:textId="77777777" w:rsidR="00DD3248" w:rsidRPr="009E0381" w:rsidRDefault="00DD3248" w:rsidP="00DD3248">
            <w:pPr>
              <w:pStyle w:val="ROWTABELLA"/>
              <w:rPr>
                <w:color w:val="002060"/>
              </w:rPr>
            </w:pPr>
            <w:r w:rsidRPr="009E0381">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0D12BF4" w14:textId="77777777" w:rsidR="00DD3248" w:rsidRPr="009E0381" w:rsidRDefault="00DD3248" w:rsidP="00DD3248">
            <w:pPr>
              <w:pStyle w:val="ROWTABELLA"/>
              <w:rPr>
                <w:color w:val="002060"/>
              </w:rPr>
            </w:pPr>
            <w:r w:rsidRPr="009E0381">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3901E29"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AE1E1A9" w14:textId="77777777" w:rsidR="00DD3248" w:rsidRPr="009E0381" w:rsidRDefault="00DD3248" w:rsidP="00DD3248">
            <w:pPr>
              <w:pStyle w:val="ROWTABELLA"/>
              <w:rPr>
                <w:color w:val="002060"/>
              </w:rPr>
            </w:pPr>
            <w:r w:rsidRPr="009E0381">
              <w:rPr>
                <w:color w:val="002060"/>
              </w:rPr>
              <w:t>13/12/2019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69AF746" w14:textId="77777777" w:rsidR="00DD3248" w:rsidRPr="009E0381" w:rsidRDefault="00DD3248" w:rsidP="00DD3248">
            <w:pPr>
              <w:pStyle w:val="ROWTABELLA"/>
              <w:rPr>
                <w:color w:val="002060"/>
              </w:rPr>
            </w:pPr>
            <w:r w:rsidRPr="009E0381">
              <w:rPr>
                <w:color w:val="002060"/>
              </w:rPr>
              <w:t>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0CFAF8" w14:textId="77777777" w:rsidR="00DD3248" w:rsidRPr="009E0381" w:rsidRDefault="00DD3248" w:rsidP="00DD3248">
            <w:pPr>
              <w:pStyle w:val="ROWTABELLA"/>
              <w:rPr>
                <w:color w:val="002060"/>
              </w:rPr>
            </w:pPr>
            <w:r w:rsidRPr="009E0381">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04BAF5" w14:textId="77777777" w:rsidR="00DD3248" w:rsidRPr="009E0381" w:rsidRDefault="00DD3248" w:rsidP="00DD3248">
            <w:pPr>
              <w:pStyle w:val="ROWTABELLA"/>
              <w:rPr>
                <w:color w:val="002060"/>
              </w:rPr>
            </w:pPr>
            <w:r w:rsidRPr="009E0381">
              <w:rPr>
                <w:color w:val="002060"/>
              </w:rPr>
              <w:t>VIA SALVO D'ACQUISTO</w:t>
            </w:r>
          </w:p>
        </w:tc>
      </w:tr>
      <w:tr w:rsidR="00DD3248" w:rsidRPr="009E0381" w14:paraId="4F86C7B5"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FDE0FE2" w14:textId="77777777" w:rsidR="00DD3248" w:rsidRPr="009E0381" w:rsidRDefault="00DD3248" w:rsidP="00DD3248">
            <w:pPr>
              <w:pStyle w:val="ROWTABELLA"/>
              <w:rPr>
                <w:color w:val="002060"/>
              </w:rPr>
            </w:pPr>
            <w:r w:rsidRPr="009E0381">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145847" w14:textId="77777777" w:rsidR="00DD3248" w:rsidRPr="009E0381" w:rsidRDefault="00DD3248" w:rsidP="00DD3248">
            <w:pPr>
              <w:pStyle w:val="ROWTABELLA"/>
              <w:rPr>
                <w:color w:val="002060"/>
              </w:rPr>
            </w:pPr>
            <w:r w:rsidRPr="009E0381">
              <w:rPr>
                <w:color w:val="002060"/>
              </w:rPr>
              <w:t>FREELY SPORT</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88B42FA"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9570F3" w14:textId="77777777" w:rsidR="00DD3248" w:rsidRPr="009E0381" w:rsidRDefault="00DD3248" w:rsidP="00DD3248">
            <w:pPr>
              <w:pStyle w:val="ROWTABELLA"/>
              <w:rPr>
                <w:color w:val="002060"/>
              </w:rPr>
            </w:pPr>
            <w:r w:rsidRPr="009E0381">
              <w:rPr>
                <w:color w:val="002060"/>
              </w:rPr>
              <w:t>13/12/2019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1AE522" w14:textId="77777777" w:rsidR="00DD3248" w:rsidRPr="009E0381" w:rsidRDefault="00DD3248" w:rsidP="00DD3248">
            <w:pPr>
              <w:pStyle w:val="ROWTABELLA"/>
              <w:rPr>
                <w:color w:val="002060"/>
              </w:rPr>
            </w:pPr>
            <w:r w:rsidRPr="009E0381">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D50E6F" w14:textId="77777777" w:rsidR="00DD3248" w:rsidRPr="009E0381" w:rsidRDefault="00DD3248" w:rsidP="00DD3248">
            <w:pPr>
              <w:pStyle w:val="ROWTABELLA"/>
              <w:rPr>
                <w:color w:val="002060"/>
              </w:rPr>
            </w:pPr>
            <w:r w:rsidRPr="009E0381">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97A44C" w14:textId="77777777" w:rsidR="00DD3248" w:rsidRPr="009E0381" w:rsidRDefault="00DD3248" w:rsidP="00DD3248">
            <w:pPr>
              <w:pStyle w:val="ROWTABELLA"/>
              <w:rPr>
                <w:color w:val="002060"/>
              </w:rPr>
            </w:pPr>
            <w:r w:rsidRPr="009E0381">
              <w:rPr>
                <w:color w:val="002060"/>
              </w:rPr>
              <w:t>VIA DELLE REGIONI, 8</w:t>
            </w:r>
          </w:p>
        </w:tc>
      </w:tr>
    </w:tbl>
    <w:p w14:paraId="00A84B44" w14:textId="77777777" w:rsidR="00DD3248" w:rsidRPr="009E0381" w:rsidRDefault="00DD3248" w:rsidP="00DD3248">
      <w:pPr>
        <w:pStyle w:val="breakline"/>
        <w:divId w:val="527259509"/>
        <w:rPr>
          <w:color w:val="002060"/>
        </w:rPr>
      </w:pPr>
    </w:p>
    <w:p w14:paraId="535C2161" w14:textId="77777777" w:rsidR="00DD3248" w:rsidRPr="009E0381" w:rsidRDefault="00DD3248" w:rsidP="00DD3248">
      <w:pPr>
        <w:pStyle w:val="TITOLOCAMPIONATO"/>
        <w:shd w:val="clear" w:color="auto" w:fill="CCCCCC"/>
        <w:spacing w:before="80" w:after="40"/>
        <w:divId w:val="527259509"/>
        <w:rPr>
          <w:color w:val="002060"/>
        </w:rPr>
      </w:pPr>
      <w:r w:rsidRPr="009E0381">
        <w:rPr>
          <w:color w:val="002060"/>
        </w:rPr>
        <w:t>REGIONALE CALCIO A 5 FEMMINILE</w:t>
      </w:r>
    </w:p>
    <w:p w14:paraId="1079707E" w14:textId="77777777" w:rsidR="00DD3248" w:rsidRPr="009E0381" w:rsidRDefault="00DD3248" w:rsidP="00DD3248">
      <w:pPr>
        <w:pStyle w:val="TITOLOPRINC"/>
        <w:divId w:val="527259509"/>
        <w:rPr>
          <w:color w:val="002060"/>
        </w:rPr>
      </w:pPr>
      <w:r w:rsidRPr="009E0381">
        <w:rPr>
          <w:color w:val="002060"/>
        </w:rPr>
        <w:t>VARIAZIONI AL PROGRAMMA GARE</w:t>
      </w:r>
    </w:p>
    <w:p w14:paraId="1DDD4015" w14:textId="77777777" w:rsidR="00DD3248" w:rsidRPr="009E0381" w:rsidRDefault="00DD3248" w:rsidP="00DD3248">
      <w:pPr>
        <w:pStyle w:val="breakline"/>
        <w:divId w:val="527259509"/>
        <w:rPr>
          <w:color w:val="002060"/>
        </w:rPr>
      </w:pPr>
    </w:p>
    <w:p w14:paraId="4BF022D8" w14:textId="77777777" w:rsidR="00DD3248" w:rsidRPr="009E0381" w:rsidRDefault="00DD3248" w:rsidP="00DD3248">
      <w:pPr>
        <w:pStyle w:val="breakline"/>
        <w:divId w:val="527259509"/>
        <w:rPr>
          <w:color w:val="002060"/>
        </w:rPr>
      </w:pPr>
    </w:p>
    <w:p w14:paraId="6518E420" w14:textId="77777777" w:rsidR="00DD3248" w:rsidRPr="009E0381" w:rsidRDefault="00DD3248" w:rsidP="00DD3248">
      <w:pPr>
        <w:pStyle w:val="SOTTOTITOLOCAMPIONATO1"/>
        <w:divId w:val="527259509"/>
        <w:rPr>
          <w:color w:val="002060"/>
        </w:rPr>
      </w:pPr>
      <w:r w:rsidRPr="009E03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D3248" w:rsidRPr="009E0381" w14:paraId="64459529" w14:textId="77777777" w:rsidTr="00C7508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F4878E" w14:textId="77777777" w:rsidR="00DD3248" w:rsidRPr="009E0381" w:rsidRDefault="00DD3248" w:rsidP="00DD3248">
            <w:pPr>
              <w:pStyle w:val="HEADERTABELLA"/>
              <w:rPr>
                <w:color w:val="002060"/>
              </w:rPr>
            </w:pPr>
            <w:r w:rsidRPr="009E038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010396" w14:textId="77777777" w:rsidR="00DD3248" w:rsidRPr="009E0381" w:rsidRDefault="00DD3248" w:rsidP="00DD3248">
            <w:pPr>
              <w:pStyle w:val="HEADERTABELLA"/>
              <w:rPr>
                <w:color w:val="002060"/>
              </w:rPr>
            </w:pPr>
            <w:r w:rsidRPr="009E038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F389C1" w14:textId="77777777" w:rsidR="00DD3248" w:rsidRPr="009E0381" w:rsidRDefault="00DD3248" w:rsidP="00DD3248">
            <w:pPr>
              <w:pStyle w:val="HEADERTABELLA"/>
              <w:rPr>
                <w:color w:val="002060"/>
              </w:rPr>
            </w:pPr>
            <w:r w:rsidRPr="009E038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F8791F" w14:textId="77777777" w:rsidR="00DD3248" w:rsidRPr="009E0381" w:rsidRDefault="00DD3248" w:rsidP="00DD3248">
            <w:pPr>
              <w:pStyle w:val="HEADERTABELLA"/>
              <w:rPr>
                <w:color w:val="002060"/>
              </w:rPr>
            </w:pPr>
            <w:r w:rsidRPr="009E03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4B6318" w14:textId="77777777" w:rsidR="00DD3248" w:rsidRPr="009E0381" w:rsidRDefault="00DD3248" w:rsidP="00DD3248">
            <w:pPr>
              <w:pStyle w:val="HEADERTABELLA"/>
              <w:rPr>
                <w:color w:val="002060"/>
              </w:rPr>
            </w:pPr>
            <w:r w:rsidRPr="009E038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25587A" w14:textId="77777777" w:rsidR="00DD3248" w:rsidRPr="009E0381" w:rsidRDefault="00DD3248" w:rsidP="00DD3248">
            <w:pPr>
              <w:pStyle w:val="HEADERTABELLA"/>
              <w:rPr>
                <w:color w:val="002060"/>
              </w:rPr>
            </w:pPr>
            <w:r w:rsidRPr="009E038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C0021B" w14:textId="77777777" w:rsidR="00DD3248" w:rsidRPr="009E0381" w:rsidRDefault="00DD3248" w:rsidP="00DD3248">
            <w:pPr>
              <w:pStyle w:val="HEADERTABELLA"/>
              <w:rPr>
                <w:color w:val="002060"/>
              </w:rPr>
            </w:pPr>
            <w:r w:rsidRPr="009E038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1DB214" w14:textId="77777777" w:rsidR="00DD3248" w:rsidRPr="009E0381" w:rsidRDefault="00DD3248" w:rsidP="00DD3248">
            <w:pPr>
              <w:pStyle w:val="HEADERTABELLA"/>
              <w:rPr>
                <w:color w:val="002060"/>
              </w:rPr>
            </w:pPr>
            <w:r w:rsidRPr="009E0381">
              <w:rPr>
                <w:color w:val="002060"/>
              </w:rPr>
              <w:t>Impianto</w:t>
            </w:r>
          </w:p>
        </w:tc>
      </w:tr>
      <w:tr w:rsidR="00DD3248" w:rsidRPr="009E0381" w14:paraId="253EBF4E" w14:textId="77777777" w:rsidTr="00C75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83550" w14:textId="77777777" w:rsidR="00DD3248" w:rsidRPr="00C75081" w:rsidRDefault="00DD3248" w:rsidP="00DD3248">
            <w:pPr>
              <w:pStyle w:val="ROWTABELLA"/>
              <w:rPr>
                <w:color w:val="002060"/>
                <w:highlight w:val="yellow"/>
              </w:rPr>
            </w:pPr>
            <w:r w:rsidRPr="00C75081">
              <w:rPr>
                <w:color w:val="002060"/>
                <w:highlight w:val="yellow"/>
              </w:rPr>
              <w:t>12/12/2019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21BBA" w14:textId="77777777" w:rsidR="00DD3248" w:rsidRPr="00C75081" w:rsidRDefault="00DD3248" w:rsidP="00DD3248">
            <w:pPr>
              <w:pStyle w:val="ROWTABELLA"/>
              <w:jc w:val="center"/>
              <w:rPr>
                <w:color w:val="002060"/>
                <w:highlight w:val="yellow"/>
              </w:rPr>
            </w:pPr>
            <w:r w:rsidRPr="00C75081">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E63FF" w14:textId="77777777" w:rsidR="00DD3248" w:rsidRPr="00C75081" w:rsidRDefault="00DD3248" w:rsidP="00DD3248">
            <w:pPr>
              <w:pStyle w:val="ROWTABELLA"/>
              <w:rPr>
                <w:color w:val="002060"/>
                <w:highlight w:val="yellow"/>
              </w:rPr>
            </w:pPr>
            <w:r w:rsidRPr="00C75081">
              <w:rPr>
                <w:color w:val="002060"/>
                <w:highlight w:val="yellow"/>
              </w:rPr>
              <w:t>LA FENICE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EF4AC" w14:textId="77777777" w:rsidR="00DD3248" w:rsidRPr="00C75081" w:rsidRDefault="00DD3248" w:rsidP="00DD3248">
            <w:pPr>
              <w:pStyle w:val="ROWTABELLA"/>
              <w:rPr>
                <w:color w:val="002060"/>
                <w:highlight w:val="yellow"/>
              </w:rPr>
            </w:pPr>
            <w:r w:rsidRPr="00C75081">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D2574" w14:textId="4B3717DD" w:rsidR="00DD3248" w:rsidRPr="009E0381" w:rsidRDefault="00DD3248" w:rsidP="00DD3248">
            <w:pPr>
              <w:pStyle w:val="ROWTABELLA"/>
              <w:rPr>
                <w:color w:val="002060"/>
              </w:rPr>
            </w:pPr>
            <w:r w:rsidRPr="009E0381">
              <w:rPr>
                <w:color w:val="002060"/>
              </w:rPr>
              <w:t>1</w:t>
            </w:r>
            <w:r w:rsidR="00C75081">
              <w:rPr>
                <w:color w:val="002060"/>
              </w:rPr>
              <w:t>5</w:t>
            </w:r>
            <w:r w:rsidRPr="009E0381">
              <w:rPr>
                <w:color w:val="002060"/>
              </w:rPr>
              <w:t>/12/2019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2AB1B" w14:textId="77777777" w:rsidR="00DD3248" w:rsidRPr="009E0381" w:rsidRDefault="00DD3248" w:rsidP="00DD3248">
            <w:pPr>
              <w:pStyle w:val="ROWTABELLA"/>
              <w:jc w:val="center"/>
              <w:rPr>
                <w:color w:val="002060"/>
              </w:rPr>
            </w:pPr>
            <w:r w:rsidRPr="00C75081">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B0E17" w14:textId="77777777" w:rsidR="00DD3248" w:rsidRPr="009E0381" w:rsidRDefault="00DD3248" w:rsidP="00DD3248">
            <w:pPr>
              <w:pStyle w:val="ROWTABELLA"/>
              <w:jc w:val="center"/>
              <w:rPr>
                <w:color w:val="002060"/>
              </w:rPr>
            </w:pPr>
            <w:r w:rsidRPr="009E0381">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3855C1" w14:textId="77777777" w:rsidR="00DD3248" w:rsidRPr="009E0381" w:rsidRDefault="00DD3248" w:rsidP="00DD3248">
            <w:pPr>
              <w:rPr>
                <w:color w:val="002060"/>
              </w:rPr>
            </w:pPr>
          </w:p>
        </w:tc>
      </w:tr>
      <w:tr w:rsidR="00DD3248" w:rsidRPr="009E0381" w14:paraId="47853DC0" w14:textId="77777777" w:rsidTr="00C75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EB9C3" w14:textId="77777777" w:rsidR="00DD3248" w:rsidRPr="00C75081" w:rsidRDefault="00DD3248" w:rsidP="00DD3248">
            <w:pPr>
              <w:pStyle w:val="ROWTABELLA"/>
              <w:rPr>
                <w:color w:val="002060"/>
                <w:highlight w:val="yellow"/>
              </w:rPr>
            </w:pPr>
            <w:r w:rsidRPr="00C75081">
              <w:rPr>
                <w:color w:val="002060"/>
                <w:highlight w:val="yellow"/>
              </w:rPr>
              <w:t>15/12/2019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291854" w14:textId="77777777" w:rsidR="00DD3248" w:rsidRPr="00C75081" w:rsidRDefault="00DD3248" w:rsidP="00DD3248">
            <w:pPr>
              <w:pStyle w:val="ROWTABELLA"/>
              <w:jc w:val="center"/>
              <w:rPr>
                <w:color w:val="002060"/>
                <w:highlight w:val="yellow"/>
              </w:rPr>
            </w:pPr>
            <w:r w:rsidRPr="00C75081">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7019F" w14:textId="77777777" w:rsidR="00DD3248" w:rsidRPr="00C75081" w:rsidRDefault="00DD3248" w:rsidP="00DD3248">
            <w:pPr>
              <w:pStyle w:val="ROWTABELLA"/>
              <w:rPr>
                <w:color w:val="002060"/>
                <w:highlight w:val="yellow"/>
              </w:rPr>
            </w:pPr>
            <w:r w:rsidRPr="00C75081">
              <w:rPr>
                <w:color w:val="002060"/>
                <w:highlight w:val="yellow"/>
              </w:rPr>
              <w:t>POLISPORTIVA BORGOSOLESTA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5F696" w14:textId="77777777" w:rsidR="00DD3248" w:rsidRPr="00C75081" w:rsidRDefault="00DD3248" w:rsidP="00DD3248">
            <w:pPr>
              <w:pStyle w:val="ROWTABELLA"/>
              <w:rPr>
                <w:color w:val="002060"/>
                <w:highlight w:val="yellow"/>
              </w:rPr>
            </w:pPr>
            <w:r w:rsidRPr="00C75081">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1D0A4" w14:textId="1B9B6722" w:rsidR="00DD3248" w:rsidRPr="009E0381" w:rsidRDefault="00DD3248" w:rsidP="00DD3248">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DF434" w14:textId="77777777" w:rsidR="00DD3248" w:rsidRPr="009E0381" w:rsidRDefault="00DD3248" w:rsidP="00DD3248">
            <w:pPr>
              <w:pStyle w:val="ROWTABELLA"/>
              <w:jc w:val="center"/>
              <w:rPr>
                <w:color w:val="002060"/>
              </w:rPr>
            </w:pPr>
            <w:r w:rsidRPr="00C75081">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6E3373" w14:textId="77777777" w:rsidR="00DD3248" w:rsidRPr="009E0381" w:rsidRDefault="00DD3248" w:rsidP="00DD3248">
            <w:pPr>
              <w:pStyle w:val="ROWTABELLA"/>
              <w:jc w:val="center"/>
              <w:rPr>
                <w:color w:val="002060"/>
              </w:rPr>
            </w:pPr>
            <w:r w:rsidRPr="009E0381">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B8A455" w14:textId="77777777" w:rsidR="00DD3248" w:rsidRPr="009E0381" w:rsidRDefault="00DD3248" w:rsidP="00DD3248">
            <w:pPr>
              <w:rPr>
                <w:color w:val="002060"/>
              </w:rPr>
            </w:pPr>
          </w:p>
        </w:tc>
      </w:tr>
    </w:tbl>
    <w:p w14:paraId="7C74CC7B" w14:textId="77777777" w:rsidR="00DD3248" w:rsidRPr="009E0381" w:rsidRDefault="00DD3248" w:rsidP="00DD3248">
      <w:pPr>
        <w:pStyle w:val="breakline"/>
        <w:divId w:val="527259509"/>
        <w:rPr>
          <w:color w:val="002060"/>
        </w:rPr>
      </w:pPr>
    </w:p>
    <w:p w14:paraId="27D582F2" w14:textId="77777777" w:rsidR="00DD3248" w:rsidRPr="009E0381" w:rsidRDefault="00DD3248" w:rsidP="00DD3248">
      <w:pPr>
        <w:pStyle w:val="breakline"/>
        <w:divId w:val="527259509"/>
        <w:rPr>
          <w:color w:val="002060"/>
        </w:rPr>
      </w:pPr>
    </w:p>
    <w:p w14:paraId="450D45EC" w14:textId="77777777" w:rsidR="00DD3248" w:rsidRPr="009E0381" w:rsidRDefault="00DD3248" w:rsidP="00DD3248">
      <w:pPr>
        <w:pStyle w:val="TITOLOPRINC"/>
        <w:divId w:val="527259509"/>
        <w:rPr>
          <w:color w:val="002060"/>
        </w:rPr>
      </w:pPr>
      <w:r w:rsidRPr="009E0381">
        <w:rPr>
          <w:color w:val="002060"/>
        </w:rPr>
        <w:t>RISULTATI</w:t>
      </w:r>
    </w:p>
    <w:p w14:paraId="29403791" w14:textId="77777777" w:rsidR="00DD3248" w:rsidRPr="009E0381" w:rsidRDefault="00DD3248" w:rsidP="00DD3248">
      <w:pPr>
        <w:pStyle w:val="breakline"/>
        <w:divId w:val="527259509"/>
        <w:rPr>
          <w:color w:val="002060"/>
        </w:rPr>
      </w:pPr>
    </w:p>
    <w:p w14:paraId="1FA07E6F" w14:textId="77777777" w:rsidR="00DD3248" w:rsidRPr="009E0381" w:rsidRDefault="00DD3248" w:rsidP="00DD3248">
      <w:pPr>
        <w:pStyle w:val="SOTTOTITOLOCAMPIONATO1"/>
        <w:divId w:val="527259509"/>
        <w:rPr>
          <w:color w:val="002060"/>
        </w:rPr>
      </w:pPr>
      <w:r w:rsidRPr="009E0381">
        <w:rPr>
          <w:color w:val="002060"/>
        </w:rPr>
        <w:t>RISULTATI UFFICIALI GARE DEL 07/12/2019</w:t>
      </w:r>
    </w:p>
    <w:p w14:paraId="6B1F2A1C" w14:textId="77777777" w:rsidR="00DD3248" w:rsidRPr="009E0381" w:rsidRDefault="00DD3248" w:rsidP="00DD3248">
      <w:pPr>
        <w:pStyle w:val="SOTTOTITOLOCAMPIONATO2"/>
        <w:divId w:val="527259509"/>
        <w:rPr>
          <w:color w:val="002060"/>
        </w:rPr>
      </w:pPr>
      <w:r w:rsidRPr="009E0381">
        <w:rPr>
          <w:color w:val="002060"/>
        </w:rPr>
        <w:t>Si trascrivono qui di seguito i risultati ufficiali delle gare disputate</w:t>
      </w:r>
    </w:p>
    <w:p w14:paraId="259F6072" w14:textId="77777777" w:rsidR="00DD3248" w:rsidRPr="009E0381" w:rsidRDefault="00DD3248" w:rsidP="00DD324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DD3248" w:rsidRPr="009E0381" w14:paraId="09194FEB" w14:textId="77777777" w:rsidTr="00DD324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376AA534"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43BB05" w14:textId="77777777" w:rsidR="00DD3248" w:rsidRPr="009E0381" w:rsidRDefault="00DD3248" w:rsidP="00DD3248">
                  <w:pPr>
                    <w:pStyle w:val="HEADERTABELLA"/>
                    <w:rPr>
                      <w:color w:val="002060"/>
                    </w:rPr>
                  </w:pPr>
                  <w:r w:rsidRPr="009E0381">
                    <w:rPr>
                      <w:color w:val="002060"/>
                    </w:rPr>
                    <w:t>GIRONE A - 3 Giornata - R</w:t>
                  </w:r>
                </w:p>
              </w:tc>
            </w:tr>
            <w:tr w:rsidR="00DD3248" w:rsidRPr="009E0381" w14:paraId="31B96BE4" w14:textId="77777777" w:rsidTr="00DD3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50956F" w14:textId="77777777" w:rsidR="00DD3248" w:rsidRPr="009E0381" w:rsidRDefault="00DD3248" w:rsidP="00DD3248">
                  <w:pPr>
                    <w:pStyle w:val="ROWTABELLA"/>
                    <w:rPr>
                      <w:color w:val="002060"/>
                    </w:rPr>
                  </w:pPr>
                  <w:r w:rsidRPr="009E0381">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81791F" w14:textId="77777777" w:rsidR="00DD3248" w:rsidRPr="009E0381" w:rsidRDefault="00DD3248" w:rsidP="00DD3248">
                  <w:pPr>
                    <w:pStyle w:val="ROWTABELLA"/>
                    <w:rPr>
                      <w:color w:val="002060"/>
                    </w:rPr>
                  </w:pPr>
                  <w:r w:rsidRPr="009E0381">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108423" w14:textId="77777777" w:rsidR="00DD3248" w:rsidRPr="009E0381" w:rsidRDefault="00DD3248" w:rsidP="00DD3248">
                  <w:pPr>
                    <w:pStyle w:val="ROWTABELLA"/>
                    <w:jc w:val="center"/>
                    <w:rPr>
                      <w:color w:val="002060"/>
                    </w:rPr>
                  </w:pPr>
                  <w:r w:rsidRPr="009E0381">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A9FF71" w14:textId="77777777" w:rsidR="00DD3248" w:rsidRPr="009E0381" w:rsidRDefault="00DD3248" w:rsidP="00DD3248">
                  <w:pPr>
                    <w:pStyle w:val="ROWTABELLA"/>
                    <w:jc w:val="center"/>
                    <w:rPr>
                      <w:color w:val="002060"/>
                    </w:rPr>
                  </w:pPr>
                  <w:r w:rsidRPr="009E0381">
                    <w:rPr>
                      <w:color w:val="002060"/>
                    </w:rPr>
                    <w:t> </w:t>
                  </w:r>
                </w:p>
              </w:tc>
            </w:tr>
            <w:tr w:rsidR="00DD3248" w:rsidRPr="009E0381" w14:paraId="4A384715"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16CDB80" w14:textId="77777777" w:rsidR="00DD3248" w:rsidRPr="009E0381" w:rsidRDefault="00DD3248" w:rsidP="00DD3248">
                  <w:pPr>
                    <w:pStyle w:val="ROWTABELLA"/>
                    <w:rPr>
                      <w:color w:val="002060"/>
                    </w:rPr>
                  </w:pPr>
                  <w:r w:rsidRPr="009E0381">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82D96E4" w14:textId="77777777" w:rsidR="00DD3248" w:rsidRPr="009E0381" w:rsidRDefault="00DD3248" w:rsidP="00DD3248">
                  <w:pPr>
                    <w:pStyle w:val="ROWTABELLA"/>
                    <w:rPr>
                      <w:color w:val="002060"/>
                    </w:rPr>
                  </w:pPr>
                  <w:r w:rsidRPr="009E0381">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802770E" w14:textId="77777777" w:rsidR="00DD3248" w:rsidRPr="009E0381" w:rsidRDefault="00DD3248" w:rsidP="00DD3248">
                  <w:pPr>
                    <w:pStyle w:val="ROWTABELLA"/>
                    <w:jc w:val="center"/>
                    <w:rPr>
                      <w:color w:val="002060"/>
                    </w:rPr>
                  </w:pPr>
                  <w:r w:rsidRPr="009E0381">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19E1FD7" w14:textId="77777777" w:rsidR="00DD3248" w:rsidRPr="009E0381" w:rsidRDefault="00DD3248" w:rsidP="00DD3248">
                  <w:pPr>
                    <w:pStyle w:val="ROWTABELLA"/>
                    <w:jc w:val="center"/>
                    <w:rPr>
                      <w:color w:val="002060"/>
                    </w:rPr>
                  </w:pPr>
                  <w:r w:rsidRPr="009E0381">
                    <w:rPr>
                      <w:color w:val="002060"/>
                    </w:rPr>
                    <w:t> </w:t>
                  </w:r>
                </w:p>
              </w:tc>
            </w:tr>
            <w:tr w:rsidR="00DD3248" w:rsidRPr="009E0381" w14:paraId="4E79F75A"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C0BD182" w14:textId="77777777" w:rsidR="00DD3248" w:rsidRPr="009E0381" w:rsidRDefault="00DD3248" w:rsidP="00DD3248">
                  <w:pPr>
                    <w:pStyle w:val="ROWTABELLA"/>
                    <w:rPr>
                      <w:color w:val="002060"/>
                    </w:rPr>
                  </w:pPr>
                  <w:r w:rsidRPr="009E0381">
                    <w:rPr>
                      <w:color w:val="002060"/>
                    </w:rPr>
                    <w:t>(2) SAN MICHELE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71631D" w14:textId="77777777" w:rsidR="00DD3248" w:rsidRPr="009E0381" w:rsidRDefault="00DD3248" w:rsidP="00DD3248">
                  <w:pPr>
                    <w:pStyle w:val="ROWTABELLA"/>
                    <w:rPr>
                      <w:color w:val="002060"/>
                    </w:rPr>
                  </w:pPr>
                  <w:r w:rsidRPr="009E0381">
                    <w:rPr>
                      <w:color w:val="002060"/>
                    </w:rPr>
                    <w:t>- S.ORSO 1980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F3FED1" w14:textId="77777777" w:rsidR="00DD3248" w:rsidRPr="009E0381" w:rsidRDefault="00DD3248" w:rsidP="00DD3248">
                  <w:pPr>
                    <w:pStyle w:val="ROWTABELLA"/>
                    <w:jc w:val="center"/>
                    <w:rPr>
                      <w:color w:val="002060"/>
                    </w:rPr>
                  </w:pPr>
                  <w:r w:rsidRPr="009E0381">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836301" w14:textId="77777777" w:rsidR="00DD3248" w:rsidRPr="009E0381" w:rsidRDefault="00DD3248" w:rsidP="00DD3248">
                  <w:pPr>
                    <w:pStyle w:val="ROWTABELLA"/>
                    <w:jc w:val="center"/>
                    <w:rPr>
                      <w:color w:val="002060"/>
                    </w:rPr>
                  </w:pPr>
                  <w:r w:rsidRPr="009E0381">
                    <w:rPr>
                      <w:color w:val="002060"/>
                    </w:rPr>
                    <w:t> </w:t>
                  </w:r>
                </w:p>
              </w:tc>
            </w:tr>
            <w:tr w:rsidR="00DD3248" w:rsidRPr="009E0381" w14:paraId="4F71DC7C" w14:textId="77777777" w:rsidTr="00DD3248">
              <w:tc>
                <w:tcPr>
                  <w:tcW w:w="4700" w:type="dxa"/>
                  <w:gridSpan w:val="4"/>
                  <w:tcBorders>
                    <w:top w:val="nil"/>
                    <w:left w:val="nil"/>
                    <w:bottom w:val="nil"/>
                    <w:right w:val="nil"/>
                  </w:tcBorders>
                  <w:tcMar>
                    <w:top w:w="20" w:type="dxa"/>
                    <w:left w:w="20" w:type="dxa"/>
                    <w:bottom w:w="20" w:type="dxa"/>
                    <w:right w:w="20" w:type="dxa"/>
                  </w:tcMar>
                  <w:vAlign w:val="center"/>
                </w:tcPr>
                <w:p w14:paraId="3813174E" w14:textId="77777777" w:rsidR="00DD3248" w:rsidRPr="009E0381" w:rsidRDefault="00DD3248" w:rsidP="00DD3248">
                  <w:pPr>
                    <w:pStyle w:val="ROWTABELLA"/>
                    <w:rPr>
                      <w:color w:val="002060"/>
                    </w:rPr>
                  </w:pPr>
                  <w:r w:rsidRPr="009E0381">
                    <w:rPr>
                      <w:color w:val="002060"/>
                    </w:rPr>
                    <w:t>(1) - disputata il 10/12/2019</w:t>
                  </w:r>
                </w:p>
              </w:tc>
            </w:tr>
            <w:tr w:rsidR="00DD3248" w:rsidRPr="009E0381" w14:paraId="321EBAE4" w14:textId="77777777" w:rsidTr="00DD3248">
              <w:tc>
                <w:tcPr>
                  <w:tcW w:w="4700" w:type="dxa"/>
                  <w:gridSpan w:val="4"/>
                  <w:tcBorders>
                    <w:top w:val="nil"/>
                    <w:left w:val="nil"/>
                    <w:bottom w:val="nil"/>
                    <w:right w:val="nil"/>
                  </w:tcBorders>
                  <w:tcMar>
                    <w:top w:w="20" w:type="dxa"/>
                    <w:left w:w="20" w:type="dxa"/>
                    <w:bottom w:w="20" w:type="dxa"/>
                    <w:right w:w="20" w:type="dxa"/>
                  </w:tcMar>
                  <w:vAlign w:val="center"/>
                </w:tcPr>
                <w:p w14:paraId="5E245005" w14:textId="77777777" w:rsidR="00DD3248" w:rsidRPr="009E0381" w:rsidRDefault="00DD3248" w:rsidP="00DD3248">
                  <w:pPr>
                    <w:pStyle w:val="ROWTABELLA"/>
                    <w:rPr>
                      <w:color w:val="002060"/>
                    </w:rPr>
                  </w:pPr>
                  <w:r w:rsidRPr="009E0381">
                    <w:rPr>
                      <w:color w:val="002060"/>
                    </w:rPr>
                    <w:t>(2) - disputata il 06/12/2019</w:t>
                  </w:r>
                </w:p>
              </w:tc>
            </w:tr>
          </w:tbl>
          <w:p w14:paraId="5FF485F5" w14:textId="77777777" w:rsidR="00DD3248" w:rsidRPr="009E0381" w:rsidRDefault="00DD3248" w:rsidP="00DD3248">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7159DA84"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C3ECA2" w14:textId="77777777" w:rsidR="00DD3248" w:rsidRPr="009E0381" w:rsidRDefault="00DD3248" w:rsidP="00DD3248">
                  <w:pPr>
                    <w:pStyle w:val="HEADERTABELLA"/>
                    <w:rPr>
                      <w:color w:val="002060"/>
                    </w:rPr>
                  </w:pPr>
                  <w:r w:rsidRPr="009E0381">
                    <w:rPr>
                      <w:color w:val="002060"/>
                    </w:rPr>
                    <w:t>GIRONE B - 3 Giornata - R</w:t>
                  </w:r>
                </w:p>
              </w:tc>
            </w:tr>
            <w:tr w:rsidR="00DD3248" w:rsidRPr="009E0381" w14:paraId="0CA3FCCA" w14:textId="77777777" w:rsidTr="00DD3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F20E7BA" w14:textId="77777777" w:rsidR="00DD3248" w:rsidRPr="009E0381" w:rsidRDefault="00DD3248" w:rsidP="00DD3248">
                  <w:pPr>
                    <w:pStyle w:val="ROWTABELLA"/>
                    <w:rPr>
                      <w:color w:val="002060"/>
                    </w:rPr>
                  </w:pPr>
                  <w:r w:rsidRPr="009E0381">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668217" w14:textId="77777777" w:rsidR="00DD3248" w:rsidRPr="009E0381" w:rsidRDefault="00DD3248" w:rsidP="00DD3248">
                  <w:pPr>
                    <w:pStyle w:val="ROWTABELLA"/>
                    <w:rPr>
                      <w:color w:val="002060"/>
                    </w:rPr>
                  </w:pPr>
                  <w:r w:rsidRPr="009E0381">
                    <w:rPr>
                      <w:color w:val="002060"/>
                    </w:rPr>
                    <w:t>- POLISPORTIVA BORGOSOLESTA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999D0D" w14:textId="77777777" w:rsidR="00DD3248" w:rsidRPr="009E0381" w:rsidRDefault="00DD3248" w:rsidP="00DD3248">
                  <w:pPr>
                    <w:pStyle w:val="ROWTABELLA"/>
                    <w:jc w:val="center"/>
                    <w:rPr>
                      <w:color w:val="002060"/>
                    </w:rPr>
                  </w:pPr>
                  <w:r w:rsidRPr="009E0381">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2AB665" w14:textId="77777777" w:rsidR="00DD3248" w:rsidRPr="009E0381" w:rsidRDefault="00DD3248" w:rsidP="00DD3248">
                  <w:pPr>
                    <w:pStyle w:val="ROWTABELLA"/>
                    <w:jc w:val="center"/>
                    <w:rPr>
                      <w:color w:val="002060"/>
                    </w:rPr>
                  </w:pPr>
                  <w:r w:rsidRPr="009E0381">
                    <w:rPr>
                      <w:color w:val="002060"/>
                    </w:rPr>
                    <w:t> </w:t>
                  </w:r>
                </w:p>
              </w:tc>
            </w:tr>
            <w:tr w:rsidR="00DD3248" w:rsidRPr="009E0381" w14:paraId="5E9EA334"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A25786D" w14:textId="77777777" w:rsidR="00DD3248" w:rsidRPr="009E0381" w:rsidRDefault="00DD3248" w:rsidP="00DD3248">
                  <w:pPr>
                    <w:pStyle w:val="ROWTABELLA"/>
                    <w:rPr>
                      <w:color w:val="002060"/>
                    </w:rPr>
                  </w:pPr>
                  <w:r w:rsidRPr="009E0381">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A89930F" w14:textId="77777777" w:rsidR="00DD3248" w:rsidRPr="009E0381" w:rsidRDefault="00DD3248" w:rsidP="00DD3248">
                  <w:pPr>
                    <w:pStyle w:val="ROWTABELLA"/>
                    <w:rPr>
                      <w:color w:val="002060"/>
                    </w:rPr>
                  </w:pPr>
                  <w:r w:rsidRPr="009E0381">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ADB9FC1" w14:textId="77777777" w:rsidR="00DD3248" w:rsidRPr="009E0381" w:rsidRDefault="00DD3248" w:rsidP="00DD3248">
                  <w:pPr>
                    <w:pStyle w:val="ROWTABELLA"/>
                    <w:jc w:val="center"/>
                    <w:rPr>
                      <w:color w:val="002060"/>
                    </w:rPr>
                  </w:pPr>
                  <w:r w:rsidRPr="009E0381">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68CB23E" w14:textId="77777777" w:rsidR="00DD3248" w:rsidRPr="009E0381" w:rsidRDefault="00DD3248" w:rsidP="00DD3248">
                  <w:pPr>
                    <w:pStyle w:val="ROWTABELLA"/>
                    <w:jc w:val="center"/>
                    <w:rPr>
                      <w:color w:val="002060"/>
                    </w:rPr>
                  </w:pPr>
                  <w:r w:rsidRPr="009E0381">
                    <w:rPr>
                      <w:color w:val="002060"/>
                    </w:rPr>
                    <w:t> </w:t>
                  </w:r>
                </w:p>
              </w:tc>
            </w:tr>
            <w:tr w:rsidR="00DD3248" w:rsidRPr="009E0381" w14:paraId="100CC2FF"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6E7E1F4" w14:textId="77777777" w:rsidR="00DD3248" w:rsidRPr="009E0381" w:rsidRDefault="00DD3248" w:rsidP="00DD3248">
                  <w:pPr>
                    <w:pStyle w:val="ROWTABELLA"/>
                    <w:rPr>
                      <w:color w:val="002060"/>
                    </w:rPr>
                  </w:pPr>
                  <w:r w:rsidRPr="009E0381">
                    <w:rPr>
                      <w:color w:val="002060"/>
                    </w:rPr>
                    <w:t>(2) CSKA CORRIDONIA C5F</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8D3FBE0" w14:textId="77777777" w:rsidR="00DD3248" w:rsidRPr="009E0381" w:rsidRDefault="00DD3248" w:rsidP="00DD3248">
                  <w:pPr>
                    <w:pStyle w:val="ROWTABELLA"/>
                    <w:rPr>
                      <w:color w:val="002060"/>
                    </w:rPr>
                  </w:pPr>
                  <w:r w:rsidRPr="009E0381">
                    <w:rPr>
                      <w:color w:val="002060"/>
                    </w:rPr>
                    <w:t>- LA FENICE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772769F" w14:textId="77777777" w:rsidR="00DD3248" w:rsidRPr="009E0381" w:rsidRDefault="00DD3248" w:rsidP="00DD3248">
                  <w:pPr>
                    <w:pStyle w:val="ROWTABELLA"/>
                    <w:jc w:val="center"/>
                    <w:rPr>
                      <w:color w:val="002060"/>
                    </w:rPr>
                  </w:pPr>
                  <w:r w:rsidRPr="009E0381">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D3D9F16" w14:textId="77777777" w:rsidR="00DD3248" w:rsidRPr="009E0381" w:rsidRDefault="00DD3248" w:rsidP="00DD3248">
                  <w:pPr>
                    <w:pStyle w:val="ROWTABELLA"/>
                    <w:jc w:val="center"/>
                    <w:rPr>
                      <w:color w:val="002060"/>
                    </w:rPr>
                  </w:pPr>
                  <w:r w:rsidRPr="009E0381">
                    <w:rPr>
                      <w:color w:val="002060"/>
                    </w:rPr>
                    <w:t> </w:t>
                  </w:r>
                </w:p>
              </w:tc>
            </w:tr>
            <w:tr w:rsidR="00DD3248" w:rsidRPr="009E0381" w14:paraId="3857F272"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A1665C" w14:textId="77777777" w:rsidR="00DD3248" w:rsidRPr="009E0381" w:rsidRDefault="00DD3248" w:rsidP="00DD3248">
                  <w:pPr>
                    <w:pStyle w:val="ROWTABELLA"/>
                    <w:rPr>
                      <w:color w:val="002060"/>
                    </w:rPr>
                  </w:pPr>
                  <w:r w:rsidRPr="009E0381">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E0BA54" w14:textId="77777777" w:rsidR="00DD3248" w:rsidRPr="009E0381" w:rsidRDefault="00DD3248" w:rsidP="00DD3248">
                  <w:pPr>
                    <w:pStyle w:val="ROWTABELLA"/>
                    <w:rPr>
                      <w:color w:val="002060"/>
                    </w:rPr>
                  </w:pPr>
                  <w:r w:rsidRPr="009E0381">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58F95E" w14:textId="77777777" w:rsidR="00DD3248" w:rsidRPr="009E0381" w:rsidRDefault="00DD3248" w:rsidP="00DD3248">
                  <w:pPr>
                    <w:pStyle w:val="ROWTABELLA"/>
                    <w:jc w:val="center"/>
                    <w:rPr>
                      <w:color w:val="002060"/>
                    </w:rPr>
                  </w:pPr>
                  <w:r w:rsidRPr="009E0381">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633E40" w14:textId="77777777" w:rsidR="00DD3248" w:rsidRPr="009E0381" w:rsidRDefault="00DD3248" w:rsidP="00DD3248">
                  <w:pPr>
                    <w:pStyle w:val="ROWTABELLA"/>
                    <w:jc w:val="center"/>
                    <w:rPr>
                      <w:color w:val="002060"/>
                    </w:rPr>
                  </w:pPr>
                  <w:r w:rsidRPr="009E0381">
                    <w:rPr>
                      <w:color w:val="002060"/>
                    </w:rPr>
                    <w:t> </w:t>
                  </w:r>
                </w:p>
              </w:tc>
            </w:tr>
            <w:tr w:rsidR="00DD3248" w:rsidRPr="009E0381" w14:paraId="1C6CE3B7" w14:textId="77777777" w:rsidTr="00DD3248">
              <w:tc>
                <w:tcPr>
                  <w:tcW w:w="4700" w:type="dxa"/>
                  <w:gridSpan w:val="4"/>
                  <w:tcBorders>
                    <w:top w:val="nil"/>
                    <w:left w:val="nil"/>
                    <w:bottom w:val="nil"/>
                    <w:right w:val="nil"/>
                  </w:tcBorders>
                  <w:tcMar>
                    <w:top w:w="20" w:type="dxa"/>
                    <w:left w:w="20" w:type="dxa"/>
                    <w:bottom w:w="20" w:type="dxa"/>
                    <w:right w:w="20" w:type="dxa"/>
                  </w:tcMar>
                  <w:vAlign w:val="center"/>
                </w:tcPr>
                <w:p w14:paraId="20FCC70C" w14:textId="77777777" w:rsidR="00DD3248" w:rsidRPr="009E0381" w:rsidRDefault="00DD3248" w:rsidP="00DD3248">
                  <w:pPr>
                    <w:pStyle w:val="ROWTABELLA"/>
                    <w:rPr>
                      <w:color w:val="002060"/>
                    </w:rPr>
                  </w:pPr>
                  <w:r w:rsidRPr="009E0381">
                    <w:rPr>
                      <w:color w:val="002060"/>
                    </w:rPr>
                    <w:t>(1) - disputata il 06/12/2019</w:t>
                  </w:r>
                </w:p>
              </w:tc>
            </w:tr>
            <w:tr w:rsidR="00DD3248" w:rsidRPr="009E0381" w14:paraId="7FFB2098" w14:textId="77777777" w:rsidTr="00DD3248">
              <w:tc>
                <w:tcPr>
                  <w:tcW w:w="4700" w:type="dxa"/>
                  <w:gridSpan w:val="4"/>
                  <w:tcBorders>
                    <w:top w:val="nil"/>
                    <w:left w:val="nil"/>
                    <w:bottom w:val="nil"/>
                    <w:right w:val="nil"/>
                  </w:tcBorders>
                  <w:tcMar>
                    <w:top w:w="20" w:type="dxa"/>
                    <w:left w:w="20" w:type="dxa"/>
                    <w:bottom w:w="20" w:type="dxa"/>
                    <w:right w:w="20" w:type="dxa"/>
                  </w:tcMar>
                  <w:vAlign w:val="center"/>
                </w:tcPr>
                <w:p w14:paraId="18689A7B" w14:textId="77777777" w:rsidR="00DD3248" w:rsidRPr="009E0381" w:rsidRDefault="00DD3248" w:rsidP="00DD3248">
                  <w:pPr>
                    <w:pStyle w:val="ROWTABELLA"/>
                    <w:rPr>
                      <w:color w:val="002060"/>
                    </w:rPr>
                  </w:pPr>
                  <w:r w:rsidRPr="009E0381">
                    <w:rPr>
                      <w:color w:val="002060"/>
                    </w:rPr>
                    <w:t>(2) - disputata il 08/12/2019</w:t>
                  </w:r>
                </w:p>
              </w:tc>
            </w:tr>
          </w:tbl>
          <w:p w14:paraId="601E6519" w14:textId="77777777" w:rsidR="00DD3248" w:rsidRPr="009E0381" w:rsidRDefault="00DD3248" w:rsidP="00DD3248">
            <w:pPr>
              <w:rPr>
                <w:color w:val="002060"/>
              </w:rPr>
            </w:pPr>
          </w:p>
        </w:tc>
      </w:tr>
    </w:tbl>
    <w:p w14:paraId="2B1BAA10" w14:textId="77777777" w:rsidR="00DD3248" w:rsidRPr="009E0381" w:rsidRDefault="00DD3248" w:rsidP="00DD3248">
      <w:pPr>
        <w:pStyle w:val="breakline"/>
        <w:divId w:val="527259509"/>
        <w:rPr>
          <w:color w:val="002060"/>
        </w:rPr>
      </w:pPr>
    </w:p>
    <w:p w14:paraId="5F57EA6C" w14:textId="77777777" w:rsidR="00DD3248" w:rsidRPr="009E0381" w:rsidRDefault="00DD3248" w:rsidP="00DD3248">
      <w:pPr>
        <w:pStyle w:val="breakline"/>
        <w:divId w:val="527259509"/>
        <w:rPr>
          <w:color w:val="002060"/>
        </w:rPr>
      </w:pPr>
    </w:p>
    <w:p w14:paraId="4AC91D6E" w14:textId="77777777" w:rsidR="00DD3248" w:rsidRPr="009E0381" w:rsidRDefault="00DD3248" w:rsidP="00DD3248">
      <w:pPr>
        <w:pStyle w:val="TITOLOPRINC"/>
        <w:divId w:val="527259509"/>
        <w:rPr>
          <w:color w:val="002060"/>
        </w:rPr>
      </w:pPr>
      <w:r w:rsidRPr="009E0381">
        <w:rPr>
          <w:color w:val="002060"/>
        </w:rPr>
        <w:t>GIUDICE SPORTIVO</w:t>
      </w:r>
    </w:p>
    <w:p w14:paraId="207AE9E4" w14:textId="77777777" w:rsidR="00DD3248" w:rsidRPr="009E0381" w:rsidRDefault="00DD3248" w:rsidP="00DD3248">
      <w:pPr>
        <w:pStyle w:val="diffida"/>
        <w:divId w:val="527259509"/>
        <w:rPr>
          <w:color w:val="002060"/>
        </w:rPr>
      </w:pPr>
      <w:r w:rsidRPr="009E0381">
        <w:rPr>
          <w:color w:val="002060"/>
        </w:rPr>
        <w:lastRenderedPageBreak/>
        <w:t>Il Giudice Sportivo, Avv. Claudio Romagnoli, nella seduta del 11/12/2019, ha adottato le decisioni che di seguito integralmente si riportano:</w:t>
      </w:r>
    </w:p>
    <w:p w14:paraId="266B9D02" w14:textId="77777777" w:rsidR="00DD3248" w:rsidRPr="009E0381" w:rsidRDefault="00DD3248" w:rsidP="00DD3248">
      <w:pPr>
        <w:pStyle w:val="titolo10"/>
        <w:divId w:val="527259509"/>
        <w:rPr>
          <w:color w:val="002060"/>
        </w:rPr>
      </w:pPr>
      <w:r w:rsidRPr="009E0381">
        <w:rPr>
          <w:color w:val="002060"/>
        </w:rPr>
        <w:t xml:space="preserve">GARE DEL 6/12/2019 </w:t>
      </w:r>
    </w:p>
    <w:p w14:paraId="09730CA7" w14:textId="77777777" w:rsidR="00DD3248" w:rsidRPr="009E0381" w:rsidRDefault="00DD3248" w:rsidP="00DD3248">
      <w:pPr>
        <w:pStyle w:val="titolo7a"/>
        <w:divId w:val="527259509"/>
        <w:rPr>
          <w:color w:val="002060"/>
        </w:rPr>
      </w:pPr>
      <w:r w:rsidRPr="009E0381">
        <w:rPr>
          <w:color w:val="002060"/>
        </w:rPr>
        <w:t xml:space="preserve">PROVVEDIMENTI DISCIPLINARI </w:t>
      </w:r>
    </w:p>
    <w:p w14:paraId="1DB91B9E" w14:textId="77777777" w:rsidR="00DD3248" w:rsidRPr="009E0381" w:rsidRDefault="00DD3248" w:rsidP="00DD3248">
      <w:pPr>
        <w:pStyle w:val="TITOLO7B"/>
        <w:divId w:val="527259509"/>
        <w:rPr>
          <w:color w:val="002060"/>
        </w:rPr>
      </w:pPr>
      <w:r w:rsidRPr="009E0381">
        <w:rPr>
          <w:color w:val="002060"/>
        </w:rPr>
        <w:t xml:space="preserve">In base alle risultanze degli atti ufficiali sono state deliberate le seguenti sanzioni disciplinari. </w:t>
      </w:r>
    </w:p>
    <w:p w14:paraId="616531AC" w14:textId="77777777" w:rsidR="00DD3248" w:rsidRPr="009E0381" w:rsidRDefault="00DD3248" w:rsidP="00DD3248">
      <w:pPr>
        <w:pStyle w:val="titolo3"/>
        <w:divId w:val="527259509"/>
        <w:rPr>
          <w:color w:val="002060"/>
        </w:rPr>
      </w:pPr>
      <w:r w:rsidRPr="009E0381">
        <w:rPr>
          <w:color w:val="002060"/>
        </w:rPr>
        <w:t xml:space="preserve">A CARICO CALCIATORI NON ESPULSI DAL CAMPO </w:t>
      </w:r>
    </w:p>
    <w:p w14:paraId="022F72F2" w14:textId="77777777" w:rsidR="00DD3248" w:rsidRPr="009E0381" w:rsidRDefault="00DD3248" w:rsidP="00DD3248">
      <w:pPr>
        <w:pStyle w:val="titolo20"/>
        <w:divId w:val="527259509"/>
        <w:rPr>
          <w:color w:val="002060"/>
        </w:rPr>
      </w:pPr>
      <w:r w:rsidRPr="009E03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624BEF63" w14:textId="77777777" w:rsidTr="00DD3248">
        <w:trPr>
          <w:divId w:val="527259509"/>
        </w:trPr>
        <w:tc>
          <w:tcPr>
            <w:tcW w:w="2200" w:type="dxa"/>
            <w:tcMar>
              <w:top w:w="20" w:type="dxa"/>
              <w:left w:w="20" w:type="dxa"/>
              <w:bottom w:w="20" w:type="dxa"/>
              <w:right w:w="20" w:type="dxa"/>
            </w:tcMar>
            <w:vAlign w:val="center"/>
          </w:tcPr>
          <w:p w14:paraId="7159711F" w14:textId="77777777" w:rsidR="00DD3248" w:rsidRPr="009E0381" w:rsidRDefault="00DD3248" w:rsidP="00DD3248">
            <w:pPr>
              <w:pStyle w:val="movimento"/>
              <w:rPr>
                <w:color w:val="002060"/>
              </w:rPr>
            </w:pPr>
            <w:r w:rsidRPr="009E0381">
              <w:rPr>
                <w:color w:val="002060"/>
              </w:rPr>
              <w:t>CARDONE LUCIA</w:t>
            </w:r>
          </w:p>
        </w:tc>
        <w:tc>
          <w:tcPr>
            <w:tcW w:w="2200" w:type="dxa"/>
            <w:tcMar>
              <w:top w:w="20" w:type="dxa"/>
              <w:left w:w="20" w:type="dxa"/>
              <w:bottom w:w="20" w:type="dxa"/>
              <w:right w:w="20" w:type="dxa"/>
            </w:tcMar>
            <w:vAlign w:val="center"/>
          </w:tcPr>
          <w:p w14:paraId="0F55AFD9" w14:textId="77777777" w:rsidR="00DD3248" w:rsidRPr="009E0381" w:rsidRDefault="00DD3248" w:rsidP="00DD3248">
            <w:pPr>
              <w:pStyle w:val="movimento2"/>
              <w:rPr>
                <w:color w:val="002060"/>
              </w:rPr>
            </w:pPr>
            <w:r w:rsidRPr="009E0381">
              <w:rPr>
                <w:color w:val="002060"/>
              </w:rPr>
              <w:t xml:space="preserve">(S.ORSO 1980) </w:t>
            </w:r>
          </w:p>
        </w:tc>
        <w:tc>
          <w:tcPr>
            <w:tcW w:w="800" w:type="dxa"/>
            <w:tcMar>
              <w:top w:w="20" w:type="dxa"/>
              <w:left w:w="20" w:type="dxa"/>
              <w:bottom w:w="20" w:type="dxa"/>
              <w:right w:w="20" w:type="dxa"/>
            </w:tcMar>
            <w:vAlign w:val="center"/>
          </w:tcPr>
          <w:p w14:paraId="6547CC81"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0E7D654E"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BA41F26" w14:textId="77777777" w:rsidR="00DD3248" w:rsidRPr="009E0381" w:rsidRDefault="00DD3248" w:rsidP="00DD3248">
            <w:pPr>
              <w:pStyle w:val="movimento2"/>
              <w:rPr>
                <w:color w:val="002060"/>
              </w:rPr>
            </w:pPr>
            <w:r w:rsidRPr="009E0381">
              <w:rPr>
                <w:color w:val="002060"/>
              </w:rPr>
              <w:t> </w:t>
            </w:r>
          </w:p>
        </w:tc>
      </w:tr>
    </w:tbl>
    <w:p w14:paraId="162B891A" w14:textId="77777777" w:rsidR="00DD3248" w:rsidRPr="009E0381" w:rsidRDefault="00DD3248" w:rsidP="00DD3248">
      <w:pPr>
        <w:pStyle w:val="titolo10"/>
        <w:divId w:val="527259509"/>
        <w:rPr>
          <w:color w:val="002060"/>
        </w:rPr>
      </w:pPr>
      <w:r w:rsidRPr="009E0381">
        <w:rPr>
          <w:color w:val="002060"/>
        </w:rPr>
        <w:t xml:space="preserve">GARE DEL 7/12/2019 </w:t>
      </w:r>
    </w:p>
    <w:p w14:paraId="1F375FA6" w14:textId="77777777" w:rsidR="00DD3248" w:rsidRPr="009E0381" w:rsidRDefault="00DD3248" w:rsidP="00DD3248">
      <w:pPr>
        <w:pStyle w:val="titolo7a"/>
        <w:divId w:val="527259509"/>
        <w:rPr>
          <w:color w:val="002060"/>
        </w:rPr>
      </w:pPr>
      <w:r w:rsidRPr="009E0381">
        <w:rPr>
          <w:color w:val="002060"/>
        </w:rPr>
        <w:t xml:space="preserve">PROVVEDIMENTI DISCIPLINARI </w:t>
      </w:r>
    </w:p>
    <w:p w14:paraId="2A5D156F" w14:textId="77777777" w:rsidR="00DD3248" w:rsidRPr="009E0381" w:rsidRDefault="00DD3248" w:rsidP="00DD3248">
      <w:pPr>
        <w:pStyle w:val="TITOLO7B"/>
        <w:divId w:val="527259509"/>
        <w:rPr>
          <w:color w:val="002060"/>
        </w:rPr>
      </w:pPr>
      <w:r w:rsidRPr="009E0381">
        <w:rPr>
          <w:color w:val="002060"/>
        </w:rPr>
        <w:t xml:space="preserve">In base alle risultanze degli atti ufficiali sono state deliberate le seguenti sanzioni disciplinari. </w:t>
      </w:r>
    </w:p>
    <w:p w14:paraId="500C0AA8" w14:textId="77777777" w:rsidR="00DD3248" w:rsidRPr="009E0381" w:rsidRDefault="00DD3248" w:rsidP="00DD3248">
      <w:pPr>
        <w:pStyle w:val="titolo3"/>
        <w:divId w:val="527259509"/>
        <w:rPr>
          <w:color w:val="002060"/>
        </w:rPr>
      </w:pPr>
      <w:r w:rsidRPr="009E0381">
        <w:rPr>
          <w:color w:val="002060"/>
        </w:rPr>
        <w:t xml:space="preserve">A CARICO DI SOCIETA' </w:t>
      </w:r>
    </w:p>
    <w:p w14:paraId="7901A5DF" w14:textId="77777777" w:rsidR="00DD3248" w:rsidRPr="009E0381" w:rsidRDefault="00DD3248" w:rsidP="00DD3248">
      <w:pPr>
        <w:pStyle w:val="titolo20"/>
        <w:divId w:val="527259509"/>
        <w:rPr>
          <w:color w:val="002060"/>
        </w:rPr>
      </w:pPr>
      <w:r w:rsidRPr="009E0381">
        <w:rPr>
          <w:color w:val="002060"/>
        </w:rPr>
        <w:t xml:space="preserve">AMMENDA </w:t>
      </w:r>
    </w:p>
    <w:p w14:paraId="4F4549DB" w14:textId="77777777" w:rsidR="00DD3248" w:rsidRPr="009E0381" w:rsidRDefault="00DD3248" w:rsidP="00DD3248">
      <w:pPr>
        <w:pStyle w:val="diffida"/>
        <w:spacing w:before="80" w:beforeAutospacing="0" w:after="40" w:afterAutospacing="0"/>
        <w:jc w:val="left"/>
        <w:divId w:val="527259509"/>
        <w:rPr>
          <w:color w:val="002060"/>
        </w:rPr>
      </w:pPr>
      <w:r w:rsidRPr="009E0381">
        <w:rPr>
          <w:color w:val="002060"/>
        </w:rPr>
        <w:t xml:space="preserve">Euro 80,00 RECANATI CALCIO A 5 </w:t>
      </w:r>
      <w:r w:rsidRPr="009E0381">
        <w:rPr>
          <w:color w:val="002060"/>
        </w:rPr>
        <w:br/>
        <w:t xml:space="preserve">Per aver al termine della gara un proprio sostenitore rivolto frasi irriguardose nei confronti dell'arbitro. </w:t>
      </w:r>
    </w:p>
    <w:p w14:paraId="302F3B7D" w14:textId="77777777" w:rsidR="00DD3248" w:rsidRPr="009E0381" w:rsidRDefault="00DD3248" w:rsidP="00DD3248">
      <w:pPr>
        <w:pStyle w:val="titolo3"/>
        <w:divId w:val="527259509"/>
        <w:rPr>
          <w:color w:val="002060"/>
        </w:rPr>
      </w:pPr>
      <w:r w:rsidRPr="009E0381">
        <w:rPr>
          <w:color w:val="002060"/>
        </w:rPr>
        <w:t xml:space="preserve">A CARICO CALCIATORI NON ESPULSI DAL CAMPO </w:t>
      </w:r>
    </w:p>
    <w:p w14:paraId="1F09F797" w14:textId="77777777" w:rsidR="00DD3248" w:rsidRPr="009E0381" w:rsidRDefault="00DD3248" w:rsidP="00DD3248">
      <w:pPr>
        <w:pStyle w:val="titolo20"/>
        <w:divId w:val="527259509"/>
        <w:rPr>
          <w:color w:val="002060"/>
        </w:rPr>
      </w:pPr>
      <w:r w:rsidRPr="009E038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4BCE9864" w14:textId="77777777" w:rsidTr="00DD3248">
        <w:trPr>
          <w:divId w:val="527259509"/>
        </w:trPr>
        <w:tc>
          <w:tcPr>
            <w:tcW w:w="2200" w:type="dxa"/>
            <w:tcMar>
              <w:top w:w="20" w:type="dxa"/>
              <w:left w:w="20" w:type="dxa"/>
              <w:bottom w:w="20" w:type="dxa"/>
              <w:right w:w="20" w:type="dxa"/>
            </w:tcMar>
            <w:vAlign w:val="center"/>
          </w:tcPr>
          <w:p w14:paraId="5C6C12C7" w14:textId="77777777" w:rsidR="00DD3248" w:rsidRPr="009E0381" w:rsidRDefault="00DD3248" w:rsidP="00DD3248">
            <w:pPr>
              <w:pStyle w:val="movimento"/>
              <w:rPr>
                <w:color w:val="002060"/>
              </w:rPr>
            </w:pPr>
            <w:r w:rsidRPr="009E0381">
              <w:rPr>
                <w:color w:val="002060"/>
              </w:rPr>
              <w:t>CASAGRANDE SYLVIE</w:t>
            </w:r>
          </w:p>
        </w:tc>
        <w:tc>
          <w:tcPr>
            <w:tcW w:w="2200" w:type="dxa"/>
            <w:tcMar>
              <w:top w:w="20" w:type="dxa"/>
              <w:left w:w="20" w:type="dxa"/>
              <w:bottom w:w="20" w:type="dxa"/>
              <w:right w:w="20" w:type="dxa"/>
            </w:tcMar>
            <w:vAlign w:val="center"/>
          </w:tcPr>
          <w:p w14:paraId="39193B9A" w14:textId="77777777" w:rsidR="00DD3248" w:rsidRPr="009E0381" w:rsidRDefault="00DD3248" w:rsidP="00DD3248">
            <w:pPr>
              <w:pStyle w:val="movimento2"/>
              <w:rPr>
                <w:color w:val="002060"/>
              </w:rPr>
            </w:pPr>
            <w:r w:rsidRPr="009E0381">
              <w:rPr>
                <w:color w:val="002060"/>
              </w:rPr>
              <w:t xml:space="preserve">(RECANATI CALCIO A 5) </w:t>
            </w:r>
          </w:p>
        </w:tc>
        <w:tc>
          <w:tcPr>
            <w:tcW w:w="800" w:type="dxa"/>
            <w:tcMar>
              <w:top w:w="20" w:type="dxa"/>
              <w:left w:w="20" w:type="dxa"/>
              <w:bottom w:w="20" w:type="dxa"/>
              <w:right w:w="20" w:type="dxa"/>
            </w:tcMar>
            <w:vAlign w:val="center"/>
          </w:tcPr>
          <w:p w14:paraId="18105E96"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7095996"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CBEB911" w14:textId="77777777" w:rsidR="00DD3248" w:rsidRPr="009E0381" w:rsidRDefault="00DD3248" w:rsidP="00DD3248">
            <w:pPr>
              <w:pStyle w:val="movimento2"/>
              <w:rPr>
                <w:color w:val="002060"/>
              </w:rPr>
            </w:pPr>
            <w:r w:rsidRPr="009E0381">
              <w:rPr>
                <w:color w:val="002060"/>
              </w:rPr>
              <w:t> </w:t>
            </w:r>
          </w:p>
        </w:tc>
      </w:tr>
    </w:tbl>
    <w:p w14:paraId="4FB91EA7" w14:textId="77777777" w:rsidR="00DD3248" w:rsidRPr="009E0381" w:rsidRDefault="00DD3248" w:rsidP="00DD3248">
      <w:pPr>
        <w:pStyle w:val="titolo20"/>
        <w:divId w:val="527259509"/>
        <w:rPr>
          <w:color w:val="002060"/>
        </w:rPr>
      </w:pPr>
      <w:r w:rsidRPr="009E03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36975C4C" w14:textId="77777777" w:rsidTr="00DD3248">
        <w:trPr>
          <w:divId w:val="527259509"/>
        </w:trPr>
        <w:tc>
          <w:tcPr>
            <w:tcW w:w="2200" w:type="dxa"/>
            <w:tcMar>
              <w:top w:w="20" w:type="dxa"/>
              <w:left w:w="20" w:type="dxa"/>
              <w:bottom w:w="20" w:type="dxa"/>
              <w:right w:w="20" w:type="dxa"/>
            </w:tcMar>
            <w:vAlign w:val="center"/>
          </w:tcPr>
          <w:p w14:paraId="0BD9BCD8" w14:textId="77777777" w:rsidR="00DD3248" w:rsidRPr="009E0381" w:rsidRDefault="00DD3248" w:rsidP="00DD3248">
            <w:pPr>
              <w:pStyle w:val="movimento"/>
              <w:rPr>
                <w:color w:val="002060"/>
              </w:rPr>
            </w:pPr>
            <w:r w:rsidRPr="009E0381">
              <w:rPr>
                <w:color w:val="002060"/>
              </w:rPr>
              <w:t>FEDELI GIULIA</w:t>
            </w:r>
          </w:p>
        </w:tc>
        <w:tc>
          <w:tcPr>
            <w:tcW w:w="2200" w:type="dxa"/>
            <w:tcMar>
              <w:top w:w="20" w:type="dxa"/>
              <w:left w:w="20" w:type="dxa"/>
              <w:bottom w:w="20" w:type="dxa"/>
              <w:right w:w="20" w:type="dxa"/>
            </w:tcMar>
            <w:vAlign w:val="center"/>
          </w:tcPr>
          <w:p w14:paraId="3B2E6B95" w14:textId="77777777" w:rsidR="00DD3248" w:rsidRPr="009E0381" w:rsidRDefault="00DD3248" w:rsidP="00DD3248">
            <w:pPr>
              <w:pStyle w:val="movimento2"/>
              <w:rPr>
                <w:color w:val="002060"/>
              </w:rPr>
            </w:pPr>
            <w:r w:rsidRPr="009E0381">
              <w:rPr>
                <w:color w:val="002060"/>
              </w:rPr>
              <w:t xml:space="preserve">(BAYER CAPPUCCINI) </w:t>
            </w:r>
          </w:p>
        </w:tc>
        <w:tc>
          <w:tcPr>
            <w:tcW w:w="800" w:type="dxa"/>
            <w:tcMar>
              <w:top w:w="20" w:type="dxa"/>
              <w:left w:w="20" w:type="dxa"/>
              <w:bottom w:w="20" w:type="dxa"/>
              <w:right w:w="20" w:type="dxa"/>
            </w:tcMar>
            <w:vAlign w:val="center"/>
          </w:tcPr>
          <w:p w14:paraId="7EE2070C"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03541FC"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631264E" w14:textId="77777777" w:rsidR="00DD3248" w:rsidRPr="009E0381" w:rsidRDefault="00DD3248" w:rsidP="00DD3248">
            <w:pPr>
              <w:pStyle w:val="movimento2"/>
              <w:rPr>
                <w:color w:val="002060"/>
              </w:rPr>
            </w:pPr>
            <w:r w:rsidRPr="009E0381">
              <w:rPr>
                <w:color w:val="002060"/>
              </w:rPr>
              <w:t> </w:t>
            </w:r>
          </w:p>
        </w:tc>
      </w:tr>
    </w:tbl>
    <w:p w14:paraId="67BCA0E8" w14:textId="77777777" w:rsidR="00DD3248" w:rsidRPr="009E0381" w:rsidRDefault="00DD3248" w:rsidP="00DD3248">
      <w:pPr>
        <w:pStyle w:val="titolo10"/>
        <w:divId w:val="527259509"/>
        <w:rPr>
          <w:color w:val="002060"/>
        </w:rPr>
      </w:pPr>
      <w:r w:rsidRPr="009E0381">
        <w:rPr>
          <w:color w:val="002060"/>
        </w:rPr>
        <w:t xml:space="preserve">GARE DEL 8/12/2019 </w:t>
      </w:r>
    </w:p>
    <w:p w14:paraId="4A75C131" w14:textId="77777777" w:rsidR="00DD3248" w:rsidRPr="009E0381" w:rsidRDefault="00DD3248" w:rsidP="00DD3248">
      <w:pPr>
        <w:pStyle w:val="titolo7a"/>
        <w:divId w:val="527259509"/>
        <w:rPr>
          <w:color w:val="002060"/>
        </w:rPr>
      </w:pPr>
      <w:r w:rsidRPr="009E0381">
        <w:rPr>
          <w:color w:val="002060"/>
        </w:rPr>
        <w:t xml:space="preserve">PROVVEDIMENTI DISCIPLINARI </w:t>
      </w:r>
    </w:p>
    <w:p w14:paraId="228157A2" w14:textId="77777777" w:rsidR="00DD3248" w:rsidRPr="009E0381" w:rsidRDefault="00DD3248" w:rsidP="00DD3248">
      <w:pPr>
        <w:pStyle w:val="TITOLO7B"/>
        <w:divId w:val="527259509"/>
        <w:rPr>
          <w:color w:val="002060"/>
        </w:rPr>
      </w:pPr>
      <w:r w:rsidRPr="009E0381">
        <w:rPr>
          <w:color w:val="002060"/>
        </w:rPr>
        <w:t xml:space="preserve">In base alle risultanze degli atti ufficiali sono state deliberate le seguenti sanzioni disciplinari. </w:t>
      </w:r>
    </w:p>
    <w:p w14:paraId="570BABBB" w14:textId="77777777" w:rsidR="00DD3248" w:rsidRPr="009E0381" w:rsidRDefault="00DD3248" w:rsidP="00DD3248">
      <w:pPr>
        <w:pStyle w:val="titolo3"/>
        <w:divId w:val="527259509"/>
        <w:rPr>
          <w:color w:val="002060"/>
        </w:rPr>
      </w:pPr>
      <w:r w:rsidRPr="009E0381">
        <w:rPr>
          <w:color w:val="002060"/>
        </w:rPr>
        <w:t xml:space="preserve">A CARICO CALCIATORI NON ESPULSI DAL CAMPO </w:t>
      </w:r>
    </w:p>
    <w:p w14:paraId="75C80284" w14:textId="77777777" w:rsidR="00DD3248" w:rsidRPr="009E0381" w:rsidRDefault="00DD3248" w:rsidP="00DD3248">
      <w:pPr>
        <w:pStyle w:val="titolo20"/>
        <w:divId w:val="527259509"/>
        <w:rPr>
          <w:color w:val="002060"/>
        </w:rPr>
      </w:pPr>
      <w:r w:rsidRPr="009E038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36D42516" w14:textId="77777777" w:rsidTr="00DD3248">
        <w:trPr>
          <w:divId w:val="527259509"/>
        </w:trPr>
        <w:tc>
          <w:tcPr>
            <w:tcW w:w="2200" w:type="dxa"/>
            <w:tcMar>
              <w:top w:w="20" w:type="dxa"/>
              <w:left w:w="20" w:type="dxa"/>
              <w:bottom w:w="20" w:type="dxa"/>
              <w:right w:w="20" w:type="dxa"/>
            </w:tcMar>
            <w:vAlign w:val="center"/>
          </w:tcPr>
          <w:p w14:paraId="15157D23" w14:textId="77777777" w:rsidR="00DD3248" w:rsidRPr="009E0381" w:rsidRDefault="00DD3248" w:rsidP="00DD3248">
            <w:pPr>
              <w:pStyle w:val="movimento"/>
              <w:rPr>
                <w:color w:val="002060"/>
              </w:rPr>
            </w:pPr>
            <w:r w:rsidRPr="009E0381">
              <w:rPr>
                <w:color w:val="002060"/>
              </w:rPr>
              <w:t>BERDINI MARTINA</w:t>
            </w:r>
          </w:p>
        </w:tc>
        <w:tc>
          <w:tcPr>
            <w:tcW w:w="2200" w:type="dxa"/>
            <w:tcMar>
              <w:top w:w="20" w:type="dxa"/>
              <w:left w:w="20" w:type="dxa"/>
              <w:bottom w:w="20" w:type="dxa"/>
              <w:right w:w="20" w:type="dxa"/>
            </w:tcMar>
            <w:vAlign w:val="center"/>
          </w:tcPr>
          <w:p w14:paraId="746E72DD" w14:textId="77777777" w:rsidR="00DD3248" w:rsidRPr="009E0381" w:rsidRDefault="00DD3248" w:rsidP="00DD3248">
            <w:pPr>
              <w:pStyle w:val="movimento2"/>
              <w:rPr>
                <w:color w:val="002060"/>
              </w:rPr>
            </w:pPr>
            <w:r w:rsidRPr="009E0381">
              <w:rPr>
                <w:color w:val="002060"/>
              </w:rPr>
              <w:t xml:space="preserve">(LA FENICE C5) </w:t>
            </w:r>
          </w:p>
        </w:tc>
        <w:tc>
          <w:tcPr>
            <w:tcW w:w="800" w:type="dxa"/>
            <w:tcMar>
              <w:top w:w="20" w:type="dxa"/>
              <w:left w:w="20" w:type="dxa"/>
              <w:bottom w:w="20" w:type="dxa"/>
              <w:right w:w="20" w:type="dxa"/>
            </w:tcMar>
            <w:vAlign w:val="center"/>
          </w:tcPr>
          <w:p w14:paraId="4C398F9B"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74708F2"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B2F0B5F" w14:textId="77777777" w:rsidR="00DD3248" w:rsidRPr="009E0381" w:rsidRDefault="00DD3248" w:rsidP="00DD3248">
            <w:pPr>
              <w:pStyle w:val="movimento2"/>
              <w:rPr>
                <w:color w:val="002060"/>
              </w:rPr>
            </w:pPr>
            <w:r w:rsidRPr="009E0381">
              <w:rPr>
                <w:color w:val="002060"/>
              </w:rPr>
              <w:t> </w:t>
            </w:r>
          </w:p>
        </w:tc>
      </w:tr>
    </w:tbl>
    <w:p w14:paraId="039F9436" w14:textId="77777777" w:rsidR="00DD3248" w:rsidRPr="009E0381" w:rsidRDefault="00DD3248" w:rsidP="00DD3248">
      <w:pPr>
        <w:pStyle w:val="breakline"/>
        <w:divId w:val="527259509"/>
        <w:rPr>
          <w:color w:val="002060"/>
        </w:rPr>
      </w:pPr>
    </w:p>
    <w:p w14:paraId="1C059F94"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F.to IL GIUDICE SPORTIVO</w:t>
      </w:r>
    </w:p>
    <w:p w14:paraId="1EC7C0F1"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 xml:space="preserve"> </w:t>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 xml:space="preserve">   </w:t>
      </w:r>
      <w:r w:rsidRPr="009E0381">
        <w:rPr>
          <w:rFonts w:ascii="Arial" w:hAnsi="Arial" w:cs="Arial"/>
          <w:noProof/>
          <w:color w:val="002060"/>
          <w:lang w:eastAsia="it-IT"/>
        </w:rPr>
        <w:tab/>
        <w:t xml:space="preserve">       Claudio Romagnoli</w:t>
      </w:r>
    </w:p>
    <w:p w14:paraId="70419EA9" w14:textId="77777777" w:rsidR="00DD3248" w:rsidRPr="009E0381" w:rsidRDefault="00DD3248" w:rsidP="00DD3248">
      <w:pPr>
        <w:pStyle w:val="breakline"/>
        <w:divId w:val="527259509"/>
        <w:rPr>
          <w:color w:val="002060"/>
        </w:rPr>
      </w:pPr>
    </w:p>
    <w:p w14:paraId="2070B3AE" w14:textId="77777777" w:rsidR="00DD3248" w:rsidRPr="009E0381" w:rsidRDefault="00DD3248" w:rsidP="00DD3248">
      <w:pPr>
        <w:pStyle w:val="TITOLOPRINC"/>
        <w:divId w:val="527259509"/>
        <w:rPr>
          <w:color w:val="002060"/>
        </w:rPr>
      </w:pPr>
      <w:r w:rsidRPr="009E0381">
        <w:rPr>
          <w:color w:val="002060"/>
        </w:rPr>
        <w:t>CLASSIFICA</w:t>
      </w:r>
    </w:p>
    <w:p w14:paraId="1EA9DE79" w14:textId="77777777" w:rsidR="00DD3248" w:rsidRPr="009E0381" w:rsidRDefault="00DD3248" w:rsidP="00DD3248">
      <w:pPr>
        <w:pStyle w:val="breakline"/>
        <w:divId w:val="527259509"/>
        <w:rPr>
          <w:color w:val="002060"/>
        </w:rPr>
      </w:pPr>
    </w:p>
    <w:p w14:paraId="75C88DA3" w14:textId="77777777" w:rsidR="00DD3248" w:rsidRPr="009E0381" w:rsidRDefault="00DD3248" w:rsidP="00DD3248">
      <w:pPr>
        <w:pStyle w:val="breakline"/>
        <w:divId w:val="527259509"/>
        <w:rPr>
          <w:color w:val="002060"/>
        </w:rPr>
      </w:pPr>
    </w:p>
    <w:p w14:paraId="29EEA392" w14:textId="77777777" w:rsidR="00DD3248" w:rsidRPr="009E0381" w:rsidRDefault="00DD3248" w:rsidP="00DD3248">
      <w:pPr>
        <w:pStyle w:val="SOTTOTITOLOCAMPIONATO1"/>
        <w:divId w:val="527259509"/>
        <w:rPr>
          <w:color w:val="002060"/>
        </w:rPr>
      </w:pPr>
      <w:r w:rsidRPr="009E03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D3248" w:rsidRPr="009E0381" w14:paraId="52A41AD8" w14:textId="77777777" w:rsidTr="00DD324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05ED88" w14:textId="77777777" w:rsidR="00DD3248" w:rsidRPr="009E0381" w:rsidRDefault="00DD3248" w:rsidP="00DD3248">
            <w:pPr>
              <w:pStyle w:val="HEADERTABELLA"/>
              <w:rPr>
                <w:color w:val="002060"/>
              </w:rPr>
            </w:pPr>
            <w:r w:rsidRPr="009E03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765DE9" w14:textId="77777777" w:rsidR="00DD3248" w:rsidRPr="009E0381" w:rsidRDefault="00DD3248" w:rsidP="00DD3248">
            <w:pPr>
              <w:pStyle w:val="HEADERTABELLA"/>
              <w:rPr>
                <w:color w:val="002060"/>
              </w:rPr>
            </w:pPr>
            <w:r w:rsidRPr="009E03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FD95E0" w14:textId="77777777" w:rsidR="00DD3248" w:rsidRPr="009E0381" w:rsidRDefault="00DD3248" w:rsidP="00DD3248">
            <w:pPr>
              <w:pStyle w:val="HEADERTABELLA"/>
              <w:rPr>
                <w:color w:val="002060"/>
              </w:rPr>
            </w:pPr>
            <w:r w:rsidRPr="009E03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6B913B" w14:textId="77777777" w:rsidR="00DD3248" w:rsidRPr="009E0381" w:rsidRDefault="00DD3248" w:rsidP="00DD3248">
            <w:pPr>
              <w:pStyle w:val="HEADERTABELLA"/>
              <w:rPr>
                <w:color w:val="002060"/>
              </w:rPr>
            </w:pPr>
            <w:r w:rsidRPr="009E03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AF82FE" w14:textId="77777777" w:rsidR="00DD3248" w:rsidRPr="009E0381" w:rsidRDefault="00DD3248" w:rsidP="00DD3248">
            <w:pPr>
              <w:pStyle w:val="HEADERTABELLA"/>
              <w:rPr>
                <w:color w:val="002060"/>
              </w:rPr>
            </w:pPr>
            <w:r w:rsidRPr="009E03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40F5CE" w14:textId="77777777" w:rsidR="00DD3248" w:rsidRPr="009E0381" w:rsidRDefault="00DD3248" w:rsidP="00DD3248">
            <w:pPr>
              <w:pStyle w:val="HEADERTABELLA"/>
              <w:rPr>
                <w:color w:val="002060"/>
              </w:rPr>
            </w:pPr>
            <w:r w:rsidRPr="009E03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22CE22" w14:textId="77777777" w:rsidR="00DD3248" w:rsidRPr="009E0381" w:rsidRDefault="00DD3248" w:rsidP="00DD3248">
            <w:pPr>
              <w:pStyle w:val="HEADERTABELLA"/>
              <w:rPr>
                <w:color w:val="002060"/>
              </w:rPr>
            </w:pPr>
            <w:r w:rsidRPr="009E03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4ABBAE" w14:textId="77777777" w:rsidR="00DD3248" w:rsidRPr="009E0381" w:rsidRDefault="00DD3248" w:rsidP="00DD3248">
            <w:pPr>
              <w:pStyle w:val="HEADERTABELLA"/>
              <w:rPr>
                <w:color w:val="002060"/>
              </w:rPr>
            </w:pPr>
            <w:r w:rsidRPr="009E03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0EC711" w14:textId="77777777" w:rsidR="00DD3248" w:rsidRPr="009E0381" w:rsidRDefault="00DD3248" w:rsidP="00DD3248">
            <w:pPr>
              <w:pStyle w:val="HEADERTABELLA"/>
              <w:rPr>
                <w:color w:val="002060"/>
              </w:rPr>
            </w:pPr>
            <w:r w:rsidRPr="009E03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F7D49C" w14:textId="77777777" w:rsidR="00DD3248" w:rsidRPr="009E0381" w:rsidRDefault="00DD3248" w:rsidP="00DD3248">
            <w:pPr>
              <w:pStyle w:val="HEADERTABELLA"/>
              <w:rPr>
                <w:color w:val="002060"/>
              </w:rPr>
            </w:pPr>
            <w:r w:rsidRPr="009E0381">
              <w:rPr>
                <w:color w:val="002060"/>
              </w:rPr>
              <w:t>PE</w:t>
            </w:r>
          </w:p>
        </w:tc>
      </w:tr>
      <w:tr w:rsidR="00DD3248" w:rsidRPr="009E0381" w14:paraId="76DE905B" w14:textId="77777777" w:rsidTr="00DD324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CA6B6D1" w14:textId="77777777" w:rsidR="00DD3248" w:rsidRPr="009E0381" w:rsidRDefault="00DD3248" w:rsidP="00DD3248">
            <w:pPr>
              <w:pStyle w:val="ROWTABELLA"/>
              <w:rPr>
                <w:color w:val="002060"/>
              </w:rPr>
            </w:pPr>
            <w:r w:rsidRPr="009E0381">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074C7" w14:textId="77777777" w:rsidR="00DD3248" w:rsidRPr="009E0381" w:rsidRDefault="00DD3248" w:rsidP="00DD3248">
            <w:pPr>
              <w:pStyle w:val="ROWTABELLA"/>
              <w:jc w:val="center"/>
              <w:rPr>
                <w:color w:val="002060"/>
              </w:rPr>
            </w:pPr>
            <w:r w:rsidRPr="009E03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CABB7"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478E0"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7E0AB6"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D99B8"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F0B21" w14:textId="77777777" w:rsidR="00DD3248" w:rsidRPr="009E0381" w:rsidRDefault="00DD3248" w:rsidP="00DD3248">
            <w:pPr>
              <w:pStyle w:val="ROWTABELLA"/>
              <w:jc w:val="center"/>
              <w:rPr>
                <w:color w:val="002060"/>
              </w:rPr>
            </w:pPr>
            <w:r w:rsidRPr="009E038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4A97F4" w14:textId="77777777" w:rsidR="00DD3248" w:rsidRPr="009E0381" w:rsidRDefault="00DD3248" w:rsidP="00DD3248">
            <w:pPr>
              <w:pStyle w:val="ROWTABELLA"/>
              <w:jc w:val="center"/>
              <w:rPr>
                <w:color w:val="002060"/>
              </w:rPr>
            </w:pPr>
            <w:r w:rsidRPr="009E03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B43081" w14:textId="77777777" w:rsidR="00DD3248" w:rsidRPr="009E0381" w:rsidRDefault="00DD3248" w:rsidP="00DD3248">
            <w:pPr>
              <w:pStyle w:val="ROWTABELLA"/>
              <w:jc w:val="center"/>
              <w:rPr>
                <w:color w:val="002060"/>
              </w:rPr>
            </w:pPr>
            <w:r w:rsidRPr="009E03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58C92" w14:textId="77777777" w:rsidR="00DD3248" w:rsidRPr="009E0381" w:rsidRDefault="00DD3248" w:rsidP="00DD3248">
            <w:pPr>
              <w:pStyle w:val="ROWTABELLA"/>
              <w:jc w:val="center"/>
              <w:rPr>
                <w:color w:val="002060"/>
              </w:rPr>
            </w:pPr>
            <w:r w:rsidRPr="009E0381">
              <w:rPr>
                <w:color w:val="002060"/>
              </w:rPr>
              <w:t>0</w:t>
            </w:r>
          </w:p>
        </w:tc>
      </w:tr>
      <w:tr w:rsidR="00DD3248" w:rsidRPr="009E0381" w14:paraId="092FBFD5"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54F2A9" w14:textId="77777777" w:rsidR="00DD3248" w:rsidRPr="009E0381" w:rsidRDefault="00DD3248" w:rsidP="00DD3248">
            <w:pPr>
              <w:pStyle w:val="ROWTABELLA"/>
              <w:rPr>
                <w:color w:val="002060"/>
              </w:rPr>
            </w:pPr>
            <w:r w:rsidRPr="009E038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EE241E" w14:textId="77777777" w:rsidR="00DD3248" w:rsidRPr="009E0381" w:rsidRDefault="00DD3248" w:rsidP="00DD3248">
            <w:pPr>
              <w:pStyle w:val="ROWTABELLA"/>
              <w:jc w:val="center"/>
              <w:rPr>
                <w:color w:val="002060"/>
              </w:rPr>
            </w:pPr>
            <w:r w:rsidRPr="009E03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C9439"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F3C54"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A3263"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2BF1EE"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D1BF1" w14:textId="77777777" w:rsidR="00DD3248" w:rsidRPr="009E0381" w:rsidRDefault="00DD3248" w:rsidP="00DD3248">
            <w:pPr>
              <w:pStyle w:val="ROWTABELLA"/>
              <w:jc w:val="center"/>
              <w:rPr>
                <w:color w:val="002060"/>
              </w:rPr>
            </w:pPr>
            <w:r w:rsidRPr="009E03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5B647"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3EB7CE" w14:textId="77777777" w:rsidR="00DD3248" w:rsidRPr="009E0381" w:rsidRDefault="00DD3248" w:rsidP="00DD3248">
            <w:pPr>
              <w:pStyle w:val="ROWTABELLA"/>
              <w:jc w:val="center"/>
              <w:rPr>
                <w:color w:val="002060"/>
              </w:rPr>
            </w:pPr>
            <w:r w:rsidRPr="009E03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E36FA" w14:textId="77777777" w:rsidR="00DD3248" w:rsidRPr="009E0381" w:rsidRDefault="00DD3248" w:rsidP="00DD3248">
            <w:pPr>
              <w:pStyle w:val="ROWTABELLA"/>
              <w:jc w:val="center"/>
              <w:rPr>
                <w:color w:val="002060"/>
              </w:rPr>
            </w:pPr>
            <w:r w:rsidRPr="009E0381">
              <w:rPr>
                <w:color w:val="002060"/>
              </w:rPr>
              <w:t>0</w:t>
            </w:r>
          </w:p>
        </w:tc>
      </w:tr>
      <w:tr w:rsidR="00DD3248" w:rsidRPr="009E0381" w14:paraId="71C6857B"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DF0BE6" w14:textId="77777777" w:rsidR="00DD3248" w:rsidRPr="009E0381" w:rsidRDefault="00DD3248" w:rsidP="00DD3248">
            <w:pPr>
              <w:pStyle w:val="ROWTABELLA"/>
              <w:rPr>
                <w:color w:val="002060"/>
              </w:rPr>
            </w:pPr>
            <w:r w:rsidRPr="009E0381">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D82EE7" w14:textId="77777777" w:rsidR="00DD3248" w:rsidRPr="009E0381" w:rsidRDefault="00DD3248" w:rsidP="00DD3248">
            <w:pPr>
              <w:pStyle w:val="ROWTABELLA"/>
              <w:jc w:val="center"/>
              <w:rPr>
                <w:color w:val="002060"/>
              </w:rPr>
            </w:pPr>
            <w:r w:rsidRPr="009E03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C1E2D"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E580C"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4AAEF"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E8637"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BFBB55" w14:textId="77777777" w:rsidR="00DD3248" w:rsidRPr="009E0381" w:rsidRDefault="00DD3248" w:rsidP="00DD3248">
            <w:pPr>
              <w:pStyle w:val="ROWTABELLA"/>
              <w:jc w:val="center"/>
              <w:rPr>
                <w:color w:val="002060"/>
              </w:rPr>
            </w:pPr>
            <w:r w:rsidRPr="009E03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26D12" w14:textId="77777777" w:rsidR="00DD3248" w:rsidRPr="009E0381" w:rsidRDefault="00DD3248" w:rsidP="00DD3248">
            <w:pPr>
              <w:pStyle w:val="ROWTABELLA"/>
              <w:jc w:val="center"/>
              <w:rPr>
                <w:color w:val="002060"/>
              </w:rPr>
            </w:pPr>
            <w:r w:rsidRPr="009E03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F0010"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D24C50" w14:textId="77777777" w:rsidR="00DD3248" w:rsidRPr="009E0381" w:rsidRDefault="00DD3248" w:rsidP="00DD3248">
            <w:pPr>
              <w:pStyle w:val="ROWTABELLA"/>
              <w:jc w:val="center"/>
              <w:rPr>
                <w:color w:val="002060"/>
              </w:rPr>
            </w:pPr>
            <w:r w:rsidRPr="009E0381">
              <w:rPr>
                <w:color w:val="002060"/>
              </w:rPr>
              <w:t>0</w:t>
            </w:r>
          </w:p>
        </w:tc>
      </w:tr>
      <w:tr w:rsidR="00DD3248" w:rsidRPr="009E0381" w14:paraId="74D40FE6"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FBB997" w14:textId="77777777" w:rsidR="00DD3248" w:rsidRPr="009E0381" w:rsidRDefault="00DD3248" w:rsidP="00DD3248">
            <w:pPr>
              <w:pStyle w:val="ROWTABELLA"/>
              <w:rPr>
                <w:color w:val="002060"/>
              </w:rPr>
            </w:pPr>
            <w:r w:rsidRPr="009E0381">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BC413" w14:textId="77777777" w:rsidR="00DD3248" w:rsidRPr="009E0381" w:rsidRDefault="00DD3248" w:rsidP="00DD3248">
            <w:pPr>
              <w:pStyle w:val="ROWTABELLA"/>
              <w:jc w:val="center"/>
              <w:rPr>
                <w:color w:val="002060"/>
              </w:rPr>
            </w:pPr>
            <w:r w:rsidRPr="009E03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DEE29"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66BE5"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5F13A"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43162"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76B58" w14:textId="77777777" w:rsidR="00DD3248" w:rsidRPr="009E0381" w:rsidRDefault="00DD3248" w:rsidP="00DD3248">
            <w:pPr>
              <w:pStyle w:val="ROWTABELLA"/>
              <w:jc w:val="center"/>
              <w:rPr>
                <w:color w:val="002060"/>
              </w:rPr>
            </w:pPr>
            <w:r w:rsidRPr="009E03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DFAA4" w14:textId="77777777" w:rsidR="00DD3248" w:rsidRPr="009E0381" w:rsidRDefault="00DD3248" w:rsidP="00DD3248">
            <w:pPr>
              <w:pStyle w:val="ROWTABELLA"/>
              <w:jc w:val="center"/>
              <w:rPr>
                <w:color w:val="002060"/>
              </w:rPr>
            </w:pPr>
            <w:r w:rsidRPr="009E03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54018"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389C60" w14:textId="77777777" w:rsidR="00DD3248" w:rsidRPr="009E0381" w:rsidRDefault="00DD3248" w:rsidP="00DD3248">
            <w:pPr>
              <w:pStyle w:val="ROWTABELLA"/>
              <w:jc w:val="center"/>
              <w:rPr>
                <w:color w:val="002060"/>
              </w:rPr>
            </w:pPr>
            <w:r w:rsidRPr="009E0381">
              <w:rPr>
                <w:color w:val="002060"/>
              </w:rPr>
              <w:t>0</w:t>
            </w:r>
          </w:p>
        </w:tc>
      </w:tr>
      <w:tr w:rsidR="00DD3248" w:rsidRPr="009E0381" w14:paraId="6ABC1079"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72E2AB" w14:textId="77777777" w:rsidR="00DD3248" w:rsidRPr="009E0381" w:rsidRDefault="00DD3248" w:rsidP="00DD3248">
            <w:pPr>
              <w:pStyle w:val="ROWTABELLA"/>
              <w:rPr>
                <w:color w:val="002060"/>
              </w:rPr>
            </w:pPr>
            <w:r w:rsidRPr="009E0381">
              <w:rPr>
                <w:color w:val="002060"/>
              </w:rPr>
              <w:lastRenderedPageBreak/>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6E7432"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6C4CE0"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DF561"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B84EF"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79C32"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FD5B3" w14:textId="77777777" w:rsidR="00DD3248" w:rsidRPr="009E0381" w:rsidRDefault="00DD3248" w:rsidP="00DD3248">
            <w:pPr>
              <w:pStyle w:val="ROWTABELLA"/>
              <w:jc w:val="center"/>
              <w:rPr>
                <w:color w:val="002060"/>
              </w:rPr>
            </w:pPr>
            <w:r w:rsidRPr="009E03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5FBF6" w14:textId="77777777" w:rsidR="00DD3248" w:rsidRPr="009E0381" w:rsidRDefault="00DD3248" w:rsidP="00DD3248">
            <w:pPr>
              <w:pStyle w:val="ROWTABELLA"/>
              <w:jc w:val="center"/>
              <w:rPr>
                <w:color w:val="002060"/>
              </w:rPr>
            </w:pPr>
            <w:r w:rsidRPr="009E03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FCE3B"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77A4F" w14:textId="77777777" w:rsidR="00DD3248" w:rsidRPr="009E0381" w:rsidRDefault="00DD3248" w:rsidP="00DD3248">
            <w:pPr>
              <w:pStyle w:val="ROWTABELLA"/>
              <w:jc w:val="center"/>
              <w:rPr>
                <w:color w:val="002060"/>
              </w:rPr>
            </w:pPr>
            <w:r w:rsidRPr="009E0381">
              <w:rPr>
                <w:color w:val="002060"/>
              </w:rPr>
              <w:t>0</w:t>
            </w:r>
          </w:p>
        </w:tc>
      </w:tr>
      <w:tr w:rsidR="00DD3248" w:rsidRPr="009E0381" w14:paraId="599E644F"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D0E1C0" w14:textId="77777777" w:rsidR="00DD3248" w:rsidRPr="009E0381" w:rsidRDefault="00DD3248" w:rsidP="00DD3248">
            <w:pPr>
              <w:pStyle w:val="ROWTABELLA"/>
              <w:rPr>
                <w:color w:val="002060"/>
              </w:rPr>
            </w:pPr>
            <w:r w:rsidRPr="009E0381">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15CE4"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55E03"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461FF"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0435D"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50474"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89C6D" w14:textId="77777777" w:rsidR="00DD3248" w:rsidRPr="009E0381" w:rsidRDefault="00DD3248" w:rsidP="00DD3248">
            <w:pPr>
              <w:pStyle w:val="ROWTABELLA"/>
              <w:jc w:val="center"/>
              <w:rPr>
                <w:color w:val="002060"/>
              </w:rPr>
            </w:pPr>
            <w:r w:rsidRPr="009E03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5C39B" w14:textId="77777777" w:rsidR="00DD3248" w:rsidRPr="009E0381" w:rsidRDefault="00DD3248" w:rsidP="00DD3248">
            <w:pPr>
              <w:pStyle w:val="ROWTABELLA"/>
              <w:jc w:val="center"/>
              <w:rPr>
                <w:color w:val="002060"/>
              </w:rPr>
            </w:pPr>
            <w:r w:rsidRPr="009E03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E127C"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7FE95" w14:textId="77777777" w:rsidR="00DD3248" w:rsidRPr="009E0381" w:rsidRDefault="00DD3248" w:rsidP="00DD3248">
            <w:pPr>
              <w:pStyle w:val="ROWTABELLA"/>
              <w:jc w:val="center"/>
              <w:rPr>
                <w:color w:val="002060"/>
              </w:rPr>
            </w:pPr>
            <w:r w:rsidRPr="009E0381">
              <w:rPr>
                <w:color w:val="002060"/>
              </w:rPr>
              <w:t>0</w:t>
            </w:r>
          </w:p>
        </w:tc>
      </w:tr>
      <w:tr w:rsidR="00DD3248" w:rsidRPr="009E0381" w14:paraId="704CBAD4" w14:textId="77777777" w:rsidTr="00DD324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C7AFDCC" w14:textId="77777777" w:rsidR="00DD3248" w:rsidRPr="009E0381" w:rsidRDefault="00DD3248" w:rsidP="00DD3248">
            <w:pPr>
              <w:pStyle w:val="ROWTABELLA"/>
              <w:rPr>
                <w:color w:val="002060"/>
              </w:rPr>
            </w:pPr>
            <w:r w:rsidRPr="009E0381">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73F73"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9C510"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9F00C"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AD227"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CFB30"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D0BD3"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B57A5" w14:textId="77777777" w:rsidR="00DD3248" w:rsidRPr="009E0381" w:rsidRDefault="00DD3248" w:rsidP="00DD3248">
            <w:pPr>
              <w:pStyle w:val="ROWTABELLA"/>
              <w:jc w:val="center"/>
              <w:rPr>
                <w:color w:val="002060"/>
              </w:rPr>
            </w:pPr>
            <w:r w:rsidRPr="009E038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E4568" w14:textId="77777777" w:rsidR="00DD3248" w:rsidRPr="009E0381" w:rsidRDefault="00DD3248" w:rsidP="00DD3248">
            <w:pPr>
              <w:pStyle w:val="ROWTABELLA"/>
              <w:jc w:val="center"/>
              <w:rPr>
                <w:color w:val="002060"/>
              </w:rPr>
            </w:pPr>
            <w:r w:rsidRPr="009E038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99959" w14:textId="77777777" w:rsidR="00DD3248" w:rsidRPr="009E0381" w:rsidRDefault="00DD3248" w:rsidP="00DD3248">
            <w:pPr>
              <w:pStyle w:val="ROWTABELLA"/>
              <w:jc w:val="center"/>
              <w:rPr>
                <w:color w:val="002060"/>
              </w:rPr>
            </w:pPr>
            <w:r w:rsidRPr="009E0381">
              <w:rPr>
                <w:color w:val="002060"/>
              </w:rPr>
              <w:t>0</w:t>
            </w:r>
          </w:p>
        </w:tc>
      </w:tr>
    </w:tbl>
    <w:p w14:paraId="4AA84C81" w14:textId="77777777" w:rsidR="00DD3248" w:rsidRPr="009E0381" w:rsidRDefault="00DD3248" w:rsidP="00DD3248">
      <w:pPr>
        <w:pStyle w:val="breakline"/>
        <w:divId w:val="527259509"/>
        <w:rPr>
          <w:color w:val="002060"/>
        </w:rPr>
      </w:pPr>
    </w:p>
    <w:p w14:paraId="358BC383" w14:textId="77777777" w:rsidR="00DD3248" w:rsidRPr="009E0381" w:rsidRDefault="00DD3248" w:rsidP="00DD3248">
      <w:pPr>
        <w:pStyle w:val="breakline"/>
        <w:divId w:val="527259509"/>
        <w:rPr>
          <w:color w:val="002060"/>
        </w:rPr>
      </w:pPr>
    </w:p>
    <w:p w14:paraId="4DD8397A" w14:textId="77777777" w:rsidR="00DD3248" w:rsidRPr="009E0381" w:rsidRDefault="00DD3248" w:rsidP="00DD3248">
      <w:pPr>
        <w:pStyle w:val="SOTTOTITOLOCAMPIONATO1"/>
        <w:divId w:val="527259509"/>
        <w:rPr>
          <w:color w:val="002060"/>
        </w:rPr>
      </w:pPr>
      <w:r w:rsidRPr="009E03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D3248" w:rsidRPr="009E0381" w14:paraId="69624381" w14:textId="77777777" w:rsidTr="00DD324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21E2B2" w14:textId="77777777" w:rsidR="00DD3248" w:rsidRPr="009E0381" w:rsidRDefault="00DD3248" w:rsidP="00DD3248">
            <w:pPr>
              <w:pStyle w:val="HEADERTABELLA"/>
              <w:rPr>
                <w:color w:val="002060"/>
              </w:rPr>
            </w:pPr>
            <w:r w:rsidRPr="009E03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02BDA6" w14:textId="77777777" w:rsidR="00DD3248" w:rsidRPr="009E0381" w:rsidRDefault="00DD3248" w:rsidP="00DD3248">
            <w:pPr>
              <w:pStyle w:val="HEADERTABELLA"/>
              <w:rPr>
                <w:color w:val="002060"/>
              </w:rPr>
            </w:pPr>
            <w:r w:rsidRPr="009E03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32743B" w14:textId="77777777" w:rsidR="00DD3248" w:rsidRPr="009E0381" w:rsidRDefault="00DD3248" w:rsidP="00DD3248">
            <w:pPr>
              <w:pStyle w:val="HEADERTABELLA"/>
              <w:rPr>
                <w:color w:val="002060"/>
              </w:rPr>
            </w:pPr>
            <w:r w:rsidRPr="009E03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A1B6A0" w14:textId="77777777" w:rsidR="00DD3248" w:rsidRPr="009E0381" w:rsidRDefault="00DD3248" w:rsidP="00DD3248">
            <w:pPr>
              <w:pStyle w:val="HEADERTABELLA"/>
              <w:rPr>
                <w:color w:val="002060"/>
              </w:rPr>
            </w:pPr>
            <w:r w:rsidRPr="009E03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E80500" w14:textId="77777777" w:rsidR="00DD3248" w:rsidRPr="009E0381" w:rsidRDefault="00DD3248" w:rsidP="00DD3248">
            <w:pPr>
              <w:pStyle w:val="HEADERTABELLA"/>
              <w:rPr>
                <w:color w:val="002060"/>
              </w:rPr>
            </w:pPr>
            <w:r w:rsidRPr="009E03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1481A0" w14:textId="77777777" w:rsidR="00DD3248" w:rsidRPr="009E0381" w:rsidRDefault="00DD3248" w:rsidP="00DD3248">
            <w:pPr>
              <w:pStyle w:val="HEADERTABELLA"/>
              <w:rPr>
                <w:color w:val="002060"/>
              </w:rPr>
            </w:pPr>
            <w:r w:rsidRPr="009E03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BDD2E8" w14:textId="77777777" w:rsidR="00DD3248" w:rsidRPr="009E0381" w:rsidRDefault="00DD3248" w:rsidP="00DD3248">
            <w:pPr>
              <w:pStyle w:val="HEADERTABELLA"/>
              <w:rPr>
                <w:color w:val="002060"/>
              </w:rPr>
            </w:pPr>
            <w:r w:rsidRPr="009E03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50EAD2" w14:textId="77777777" w:rsidR="00DD3248" w:rsidRPr="009E0381" w:rsidRDefault="00DD3248" w:rsidP="00DD3248">
            <w:pPr>
              <w:pStyle w:val="HEADERTABELLA"/>
              <w:rPr>
                <w:color w:val="002060"/>
              </w:rPr>
            </w:pPr>
            <w:r w:rsidRPr="009E03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4D3A47" w14:textId="77777777" w:rsidR="00DD3248" w:rsidRPr="009E0381" w:rsidRDefault="00DD3248" w:rsidP="00DD3248">
            <w:pPr>
              <w:pStyle w:val="HEADERTABELLA"/>
              <w:rPr>
                <w:color w:val="002060"/>
              </w:rPr>
            </w:pPr>
            <w:r w:rsidRPr="009E03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C19447" w14:textId="77777777" w:rsidR="00DD3248" w:rsidRPr="009E0381" w:rsidRDefault="00DD3248" w:rsidP="00DD3248">
            <w:pPr>
              <w:pStyle w:val="HEADERTABELLA"/>
              <w:rPr>
                <w:color w:val="002060"/>
              </w:rPr>
            </w:pPr>
            <w:r w:rsidRPr="009E0381">
              <w:rPr>
                <w:color w:val="002060"/>
              </w:rPr>
              <w:t>PE</w:t>
            </w:r>
          </w:p>
        </w:tc>
      </w:tr>
      <w:tr w:rsidR="00DD3248" w:rsidRPr="009E0381" w14:paraId="2F03E5F2" w14:textId="77777777" w:rsidTr="00DD324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9C49249" w14:textId="77777777" w:rsidR="00DD3248" w:rsidRPr="009E0381" w:rsidRDefault="00DD3248" w:rsidP="00DD3248">
            <w:pPr>
              <w:pStyle w:val="ROWTABELLA"/>
              <w:rPr>
                <w:color w:val="002060"/>
              </w:rPr>
            </w:pPr>
            <w:r w:rsidRPr="009E0381">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D0657" w14:textId="77777777" w:rsidR="00DD3248" w:rsidRPr="009E0381" w:rsidRDefault="00DD3248" w:rsidP="00DD3248">
            <w:pPr>
              <w:pStyle w:val="ROWTABELLA"/>
              <w:jc w:val="center"/>
              <w:rPr>
                <w:color w:val="002060"/>
              </w:rPr>
            </w:pPr>
            <w:r w:rsidRPr="009E03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8E8FC"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EED9ED"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B0C6C"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87556"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A1F82" w14:textId="77777777" w:rsidR="00DD3248" w:rsidRPr="009E0381" w:rsidRDefault="00DD3248" w:rsidP="00DD3248">
            <w:pPr>
              <w:pStyle w:val="ROWTABELLA"/>
              <w:jc w:val="center"/>
              <w:rPr>
                <w:color w:val="002060"/>
              </w:rPr>
            </w:pPr>
            <w:r w:rsidRPr="009E03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7B210" w14:textId="77777777" w:rsidR="00DD3248" w:rsidRPr="009E0381" w:rsidRDefault="00DD3248" w:rsidP="00DD3248">
            <w:pPr>
              <w:pStyle w:val="ROWTABELLA"/>
              <w:jc w:val="center"/>
              <w:rPr>
                <w:color w:val="002060"/>
              </w:rPr>
            </w:pPr>
            <w:r w:rsidRPr="009E03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70920" w14:textId="77777777" w:rsidR="00DD3248" w:rsidRPr="009E0381" w:rsidRDefault="00DD3248" w:rsidP="00DD3248">
            <w:pPr>
              <w:pStyle w:val="ROWTABELLA"/>
              <w:jc w:val="center"/>
              <w:rPr>
                <w:color w:val="002060"/>
              </w:rPr>
            </w:pPr>
            <w:r w:rsidRPr="009E03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5C71A" w14:textId="77777777" w:rsidR="00DD3248" w:rsidRPr="009E0381" w:rsidRDefault="00DD3248" w:rsidP="00DD3248">
            <w:pPr>
              <w:pStyle w:val="ROWTABELLA"/>
              <w:jc w:val="center"/>
              <w:rPr>
                <w:color w:val="002060"/>
              </w:rPr>
            </w:pPr>
            <w:r w:rsidRPr="009E0381">
              <w:rPr>
                <w:color w:val="002060"/>
              </w:rPr>
              <w:t>0</w:t>
            </w:r>
          </w:p>
        </w:tc>
      </w:tr>
      <w:tr w:rsidR="00DD3248" w:rsidRPr="009E0381" w14:paraId="242CDC08"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9942EA" w14:textId="77777777" w:rsidR="00DD3248" w:rsidRPr="009E0381" w:rsidRDefault="00DD3248" w:rsidP="00DD3248">
            <w:pPr>
              <w:pStyle w:val="ROWTABELLA"/>
              <w:rPr>
                <w:color w:val="002060"/>
              </w:rPr>
            </w:pPr>
            <w:r w:rsidRPr="009E0381">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8E837" w14:textId="77777777" w:rsidR="00DD3248" w:rsidRPr="009E0381" w:rsidRDefault="00DD3248" w:rsidP="00DD3248">
            <w:pPr>
              <w:pStyle w:val="ROWTABELLA"/>
              <w:jc w:val="center"/>
              <w:rPr>
                <w:color w:val="002060"/>
              </w:rPr>
            </w:pPr>
            <w:r w:rsidRPr="009E03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184B0"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AC0D55"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854F7"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04E76"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EF0B1" w14:textId="77777777" w:rsidR="00DD3248" w:rsidRPr="009E0381" w:rsidRDefault="00DD3248" w:rsidP="00DD3248">
            <w:pPr>
              <w:pStyle w:val="ROWTABELLA"/>
              <w:jc w:val="center"/>
              <w:rPr>
                <w:color w:val="002060"/>
              </w:rPr>
            </w:pPr>
            <w:r w:rsidRPr="009E03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47864" w14:textId="77777777" w:rsidR="00DD3248" w:rsidRPr="009E0381" w:rsidRDefault="00DD3248" w:rsidP="00DD3248">
            <w:pPr>
              <w:pStyle w:val="ROWTABELLA"/>
              <w:jc w:val="center"/>
              <w:rPr>
                <w:color w:val="002060"/>
              </w:rPr>
            </w:pPr>
            <w:r w:rsidRPr="009E03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B4FC0"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F2DCE" w14:textId="77777777" w:rsidR="00DD3248" w:rsidRPr="009E0381" w:rsidRDefault="00DD3248" w:rsidP="00DD3248">
            <w:pPr>
              <w:pStyle w:val="ROWTABELLA"/>
              <w:jc w:val="center"/>
              <w:rPr>
                <w:color w:val="002060"/>
              </w:rPr>
            </w:pPr>
            <w:r w:rsidRPr="009E0381">
              <w:rPr>
                <w:color w:val="002060"/>
              </w:rPr>
              <w:t>0</w:t>
            </w:r>
          </w:p>
        </w:tc>
      </w:tr>
      <w:tr w:rsidR="00DD3248" w:rsidRPr="009E0381" w14:paraId="062A6241"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01DF1D" w14:textId="77777777" w:rsidR="00DD3248" w:rsidRPr="009E0381" w:rsidRDefault="00DD3248" w:rsidP="00DD3248">
            <w:pPr>
              <w:pStyle w:val="ROWTABELLA"/>
              <w:rPr>
                <w:color w:val="002060"/>
              </w:rPr>
            </w:pPr>
            <w:r w:rsidRPr="009E038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93BC8"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73A86"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D22D6"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5E44D4"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37818"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30CF4" w14:textId="77777777" w:rsidR="00DD3248" w:rsidRPr="009E0381" w:rsidRDefault="00DD3248" w:rsidP="00DD3248">
            <w:pPr>
              <w:pStyle w:val="ROWTABELLA"/>
              <w:jc w:val="center"/>
              <w:rPr>
                <w:color w:val="002060"/>
              </w:rPr>
            </w:pPr>
            <w:r w:rsidRPr="009E03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4DD7B" w14:textId="77777777" w:rsidR="00DD3248" w:rsidRPr="009E0381" w:rsidRDefault="00DD3248" w:rsidP="00DD3248">
            <w:pPr>
              <w:pStyle w:val="ROWTABELLA"/>
              <w:jc w:val="center"/>
              <w:rPr>
                <w:color w:val="002060"/>
              </w:rPr>
            </w:pPr>
            <w:r w:rsidRPr="009E03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1A6A8"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32EE2" w14:textId="77777777" w:rsidR="00DD3248" w:rsidRPr="009E0381" w:rsidRDefault="00DD3248" w:rsidP="00DD3248">
            <w:pPr>
              <w:pStyle w:val="ROWTABELLA"/>
              <w:jc w:val="center"/>
              <w:rPr>
                <w:color w:val="002060"/>
              </w:rPr>
            </w:pPr>
            <w:r w:rsidRPr="009E0381">
              <w:rPr>
                <w:color w:val="002060"/>
              </w:rPr>
              <w:t>0</w:t>
            </w:r>
          </w:p>
        </w:tc>
      </w:tr>
      <w:tr w:rsidR="00DD3248" w:rsidRPr="009E0381" w14:paraId="5E7C7BDF"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081C66" w14:textId="77777777" w:rsidR="00DD3248" w:rsidRPr="009E0381" w:rsidRDefault="00DD3248" w:rsidP="00DD3248">
            <w:pPr>
              <w:pStyle w:val="ROWTABELLA"/>
              <w:rPr>
                <w:color w:val="002060"/>
              </w:rPr>
            </w:pPr>
            <w:r w:rsidRPr="009E038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64528"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7C9AE"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0C9E3"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DF3B8"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B93C3"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08957" w14:textId="77777777" w:rsidR="00DD3248" w:rsidRPr="009E0381" w:rsidRDefault="00DD3248" w:rsidP="00DD3248">
            <w:pPr>
              <w:pStyle w:val="ROWTABELLA"/>
              <w:jc w:val="center"/>
              <w:rPr>
                <w:color w:val="002060"/>
              </w:rPr>
            </w:pPr>
            <w:r w:rsidRPr="009E03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19EDA" w14:textId="77777777" w:rsidR="00DD3248" w:rsidRPr="009E0381" w:rsidRDefault="00DD3248" w:rsidP="00DD3248">
            <w:pPr>
              <w:pStyle w:val="ROWTABELLA"/>
              <w:jc w:val="center"/>
              <w:rPr>
                <w:color w:val="002060"/>
              </w:rPr>
            </w:pPr>
            <w:r w:rsidRPr="009E03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7FFA3"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70660" w14:textId="77777777" w:rsidR="00DD3248" w:rsidRPr="009E0381" w:rsidRDefault="00DD3248" w:rsidP="00DD3248">
            <w:pPr>
              <w:pStyle w:val="ROWTABELLA"/>
              <w:jc w:val="center"/>
              <w:rPr>
                <w:color w:val="002060"/>
              </w:rPr>
            </w:pPr>
            <w:r w:rsidRPr="009E0381">
              <w:rPr>
                <w:color w:val="002060"/>
              </w:rPr>
              <w:t>0</w:t>
            </w:r>
          </w:p>
        </w:tc>
      </w:tr>
      <w:tr w:rsidR="00DD3248" w:rsidRPr="009E0381" w14:paraId="59691131"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A90289" w14:textId="77777777" w:rsidR="00DD3248" w:rsidRPr="009E0381" w:rsidRDefault="00DD3248" w:rsidP="00DD3248">
            <w:pPr>
              <w:pStyle w:val="ROWTABELLA"/>
              <w:rPr>
                <w:color w:val="002060"/>
              </w:rPr>
            </w:pPr>
            <w:r w:rsidRPr="009E0381">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32A85" w14:textId="77777777" w:rsidR="00DD3248" w:rsidRPr="009E0381" w:rsidRDefault="00DD3248" w:rsidP="00DD3248">
            <w:pPr>
              <w:pStyle w:val="ROWTABELLA"/>
              <w:jc w:val="center"/>
              <w:rPr>
                <w:color w:val="002060"/>
              </w:rPr>
            </w:pPr>
            <w:r w:rsidRPr="009E03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13079B"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7B69A"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4FDFF"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1077C"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916F5" w14:textId="77777777" w:rsidR="00DD3248" w:rsidRPr="009E0381" w:rsidRDefault="00DD3248" w:rsidP="00DD3248">
            <w:pPr>
              <w:pStyle w:val="ROWTABELLA"/>
              <w:jc w:val="center"/>
              <w:rPr>
                <w:color w:val="002060"/>
              </w:rPr>
            </w:pPr>
            <w:r w:rsidRPr="009E03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1298F5" w14:textId="77777777" w:rsidR="00DD3248" w:rsidRPr="009E0381" w:rsidRDefault="00DD3248" w:rsidP="00DD3248">
            <w:pPr>
              <w:pStyle w:val="ROWTABELLA"/>
              <w:jc w:val="center"/>
              <w:rPr>
                <w:color w:val="002060"/>
              </w:rPr>
            </w:pPr>
            <w:r w:rsidRPr="009E03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82D4AE"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603B4" w14:textId="77777777" w:rsidR="00DD3248" w:rsidRPr="009E0381" w:rsidRDefault="00DD3248" w:rsidP="00DD3248">
            <w:pPr>
              <w:pStyle w:val="ROWTABELLA"/>
              <w:jc w:val="center"/>
              <w:rPr>
                <w:color w:val="002060"/>
              </w:rPr>
            </w:pPr>
            <w:r w:rsidRPr="009E0381">
              <w:rPr>
                <w:color w:val="002060"/>
              </w:rPr>
              <w:t>0</w:t>
            </w:r>
          </w:p>
        </w:tc>
      </w:tr>
      <w:tr w:rsidR="00DD3248" w:rsidRPr="009E0381" w14:paraId="289FC1A4"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C567EF" w14:textId="77777777" w:rsidR="00DD3248" w:rsidRPr="009E0381" w:rsidRDefault="00DD3248" w:rsidP="00DD3248">
            <w:pPr>
              <w:pStyle w:val="ROWTABELLA"/>
              <w:rPr>
                <w:color w:val="002060"/>
              </w:rPr>
            </w:pPr>
            <w:r w:rsidRPr="009E0381">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0FB36"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23A16"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B0DF2"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F2E058"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5799F"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780BC" w14:textId="77777777" w:rsidR="00DD3248" w:rsidRPr="009E0381" w:rsidRDefault="00DD3248" w:rsidP="00DD3248">
            <w:pPr>
              <w:pStyle w:val="ROWTABELLA"/>
              <w:jc w:val="center"/>
              <w:rPr>
                <w:color w:val="002060"/>
              </w:rPr>
            </w:pPr>
            <w:r w:rsidRPr="009E03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27A13" w14:textId="77777777" w:rsidR="00DD3248" w:rsidRPr="009E0381" w:rsidRDefault="00DD3248" w:rsidP="00DD3248">
            <w:pPr>
              <w:pStyle w:val="ROWTABELLA"/>
              <w:jc w:val="center"/>
              <w:rPr>
                <w:color w:val="002060"/>
              </w:rPr>
            </w:pPr>
            <w:r w:rsidRPr="009E03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1F335"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C1CF6" w14:textId="77777777" w:rsidR="00DD3248" w:rsidRPr="009E0381" w:rsidRDefault="00DD3248" w:rsidP="00DD3248">
            <w:pPr>
              <w:pStyle w:val="ROWTABELLA"/>
              <w:jc w:val="center"/>
              <w:rPr>
                <w:color w:val="002060"/>
              </w:rPr>
            </w:pPr>
            <w:r w:rsidRPr="009E0381">
              <w:rPr>
                <w:color w:val="002060"/>
              </w:rPr>
              <w:t>0</w:t>
            </w:r>
          </w:p>
        </w:tc>
      </w:tr>
      <w:tr w:rsidR="00DD3248" w:rsidRPr="009E0381" w14:paraId="6AC12117"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D473DE" w14:textId="77777777" w:rsidR="00DD3248" w:rsidRPr="009E0381" w:rsidRDefault="00DD3248" w:rsidP="00DD3248">
            <w:pPr>
              <w:pStyle w:val="ROWTABELLA"/>
              <w:rPr>
                <w:color w:val="002060"/>
              </w:rPr>
            </w:pPr>
            <w:r w:rsidRPr="009E038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DC378"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0B8CD"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E3AA7"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D22FD"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4035F"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24DF2" w14:textId="77777777" w:rsidR="00DD3248" w:rsidRPr="009E0381" w:rsidRDefault="00DD3248" w:rsidP="00DD3248">
            <w:pPr>
              <w:pStyle w:val="ROWTABELLA"/>
              <w:jc w:val="center"/>
              <w:rPr>
                <w:color w:val="002060"/>
              </w:rPr>
            </w:pPr>
            <w:r w:rsidRPr="009E03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50F44" w14:textId="77777777" w:rsidR="00DD3248" w:rsidRPr="009E0381" w:rsidRDefault="00DD3248" w:rsidP="00DD3248">
            <w:pPr>
              <w:pStyle w:val="ROWTABELLA"/>
              <w:jc w:val="center"/>
              <w:rPr>
                <w:color w:val="002060"/>
              </w:rPr>
            </w:pPr>
            <w:r w:rsidRPr="009E03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1748B8"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D8A57" w14:textId="77777777" w:rsidR="00DD3248" w:rsidRPr="009E0381" w:rsidRDefault="00DD3248" w:rsidP="00DD3248">
            <w:pPr>
              <w:pStyle w:val="ROWTABELLA"/>
              <w:jc w:val="center"/>
              <w:rPr>
                <w:color w:val="002060"/>
              </w:rPr>
            </w:pPr>
            <w:r w:rsidRPr="009E0381">
              <w:rPr>
                <w:color w:val="002060"/>
              </w:rPr>
              <w:t>0</w:t>
            </w:r>
          </w:p>
        </w:tc>
      </w:tr>
      <w:tr w:rsidR="00DD3248" w:rsidRPr="009E0381" w14:paraId="0CC61413" w14:textId="77777777" w:rsidTr="00DD324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E1F685E" w14:textId="77777777" w:rsidR="00DD3248" w:rsidRPr="009E0381" w:rsidRDefault="00DD3248" w:rsidP="00DD3248">
            <w:pPr>
              <w:pStyle w:val="ROWTABELLA"/>
              <w:rPr>
                <w:color w:val="002060"/>
              </w:rPr>
            </w:pPr>
            <w:r w:rsidRPr="009E038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F39F09"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901A6"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310DEE"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02804"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C2961"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C0E88"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65C43" w14:textId="77777777" w:rsidR="00DD3248" w:rsidRPr="009E0381" w:rsidRDefault="00DD3248" w:rsidP="00DD3248">
            <w:pPr>
              <w:pStyle w:val="ROWTABELLA"/>
              <w:jc w:val="center"/>
              <w:rPr>
                <w:color w:val="002060"/>
              </w:rPr>
            </w:pPr>
            <w:r w:rsidRPr="009E038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E538D" w14:textId="77777777" w:rsidR="00DD3248" w:rsidRPr="009E0381" w:rsidRDefault="00DD3248" w:rsidP="00DD3248">
            <w:pPr>
              <w:pStyle w:val="ROWTABELLA"/>
              <w:jc w:val="center"/>
              <w:rPr>
                <w:color w:val="002060"/>
              </w:rPr>
            </w:pPr>
            <w:r w:rsidRPr="009E03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82091" w14:textId="77777777" w:rsidR="00DD3248" w:rsidRPr="009E0381" w:rsidRDefault="00DD3248" w:rsidP="00DD3248">
            <w:pPr>
              <w:pStyle w:val="ROWTABELLA"/>
              <w:jc w:val="center"/>
              <w:rPr>
                <w:color w:val="002060"/>
              </w:rPr>
            </w:pPr>
            <w:r w:rsidRPr="009E0381">
              <w:rPr>
                <w:color w:val="002060"/>
              </w:rPr>
              <w:t>0</w:t>
            </w:r>
          </w:p>
        </w:tc>
      </w:tr>
    </w:tbl>
    <w:p w14:paraId="25FCD5A0" w14:textId="77777777" w:rsidR="00DD3248" w:rsidRPr="009E0381" w:rsidRDefault="00DD3248" w:rsidP="00DD3248">
      <w:pPr>
        <w:pStyle w:val="breakline"/>
        <w:divId w:val="527259509"/>
        <w:rPr>
          <w:color w:val="002060"/>
        </w:rPr>
      </w:pPr>
    </w:p>
    <w:p w14:paraId="6F9C21DB" w14:textId="77777777" w:rsidR="00DD3248" w:rsidRPr="009E0381" w:rsidRDefault="00DD3248" w:rsidP="00DD3248">
      <w:pPr>
        <w:pStyle w:val="TITOLOPRINC"/>
        <w:divId w:val="527259509"/>
        <w:rPr>
          <w:color w:val="002060"/>
        </w:rPr>
      </w:pPr>
      <w:r w:rsidRPr="009E0381">
        <w:rPr>
          <w:color w:val="002060"/>
        </w:rPr>
        <w:t>PROGRAMMA GARE</w:t>
      </w:r>
    </w:p>
    <w:p w14:paraId="53CBBA61" w14:textId="77777777" w:rsidR="00DD3248" w:rsidRPr="009E0381" w:rsidRDefault="00DD3248" w:rsidP="00DD3248">
      <w:pPr>
        <w:pStyle w:val="breakline"/>
        <w:divId w:val="527259509"/>
        <w:rPr>
          <w:color w:val="002060"/>
        </w:rPr>
      </w:pPr>
    </w:p>
    <w:p w14:paraId="49BA03C3" w14:textId="77777777" w:rsidR="00DD3248" w:rsidRPr="009E0381" w:rsidRDefault="00DD3248" w:rsidP="00DD3248">
      <w:pPr>
        <w:pStyle w:val="SOTTOTITOLOCAMPIONATO1"/>
        <w:divId w:val="527259509"/>
        <w:rPr>
          <w:color w:val="002060"/>
        </w:rPr>
      </w:pPr>
      <w:r w:rsidRPr="009E0381">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DD3248" w:rsidRPr="009E0381" w14:paraId="727C3D39"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2F3898"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9AD026"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300CBD"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6562BC"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89A95A"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32C07B"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0EFFE7"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7D2EA082"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3459ABC" w14:textId="77777777" w:rsidR="00DD3248" w:rsidRPr="009E0381" w:rsidRDefault="00DD3248" w:rsidP="00DD3248">
            <w:pPr>
              <w:pStyle w:val="ROWTABELLA"/>
              <w:rPr>
                <w:color w:val="002060"/>
              </w:rPr>
            </w:pPr>
            <w:r w:rsidRPr="009E0381">
              <w:rPr>
                <w:color w:val="002060"/>
              </w:rPr>
              <w:t>LF JESINA FEMMINILE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4DEED8" w14:textId="77777777" w:rsidR="00DD3248" w:rsidRPr="009E0381" w:rsidRDefault="00DD3248" w:rsidP="00DD3248">
            <w:pPr>
              <w:pStyle w:val="ROWTABELLA"/>
              <w:rPr>
                <w:color w:val="002060"/>
              </w:rPr>
            </w:pPr>
            <w:r w:rsidRPr="009E0381">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8D0B86D" w14:textId="77777777" w:rsidR="00DD3248" w:rsidRPr="009E0381" w:rsidRDefault="00DD3248" w:rsidP="00DD3248">
            <w:pPr>
              <w:pStyle w:val="ROWTABELLA"/>
              <w:jc w:val="center"/>
              <w:rPr>
                <w:color w:val="002060"/>
              </w:rPr>
            </w:pPr>
            <w:r w:rsidRPr="009E03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3FECE9" w14:textId="77777777" w:rsidR="00DD3248" w:rsidRPr="009E0381" w:rsidRDefault="00DD3248" w:rsidP="00DD3248">
            <w:pPr>
              <w:pStyle w:val="ROWTABELLA"/>
              <w:rPr>
                <w:color w:val="002060"/>
              </w:rPr>
            </w:pPr>
            <w:r w:rsidRPr="009E0381">
              <w:rPr>
                <w:color w:val="002060"/>
              </w:rPr>
              <w:t>13/12/2019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709325" w14:textId="77777777" w:rsidR="00DD3248" w:rsidRPr="009E0381" w:rsidRDefault="00DD3248" w:rsidP="00DD3248">
            <w:pPr>
              <w:pStyle w:val="ROWTABELLA"/>
              <w:rPr>
                <w:color w:val="002060"/>
              </w:rPr>
            </w:pPr>
            <w:r w:rsidRPr="009E0381">
              <w:rPr>
                <w:color w:val="002060"/>
              </w:rPr>
              <w:t>PALASPORT "ZANNONI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C9A685" w14:textId="77777777" w:rsidR="00DD3248" w:rsidRPr="009E0381" w:rsidRDefault="00DD3248" w:rsidP="00DD3248">
            <w:pPr>
              <w:pStyle w:val="ROWTABELLA"/>
              <w:rPr>
                <w:color w:val="002060"/>
              </w:rPr>
            </w:pPr>
            <w:r w:rsidRPr="009E0381">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05F903" w14:textId="77777777" w:rsidR="00DD3248" w:rsidRPr="009E0381" w:rsidRDefault="00DD3248" w:rsidP="00DD3248">
            <w:pPr>
              <w:pStyle w:val="ROWTABELLA"/>
              <w:rPr>
                <w:color w:val="002060"/>
              </w:rPr>
            </w:pPr>
            <w:r w:rsidRPr="009E0381">
              <w:rPr>
                <w:color w:val="002060"/>
              </w:rPr>
              <w:t>VIA ZANNONI</w:t>
            </w:r>
          </w:p>
        </w:tc>
      </w:tr>
      <w:tr w:rsidR="00DD3248" w:rsidRPr="009E0381" w14:paraId="5E19E8BA"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0D092D1" w14:textId="77777777" w:rsidR="00DD3248" w:rsidRPr="009E0381" w:rsidRDefault="00DD3248" w:rsidP="00DD3248">
            <w:pPr>
              <w:pStyle w:val="ROWTABELLA"/>
              <w:rPr>
                <w:color w:val="002060"/>
              </w:rPr>
            </w:pPr>
            <w:r w:rsidRPr="009E0381">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C9D0B81" w14:textId="77777777" w:rsidR="00DD3248" w:rsidRPr="009E0381" w:rsidRDefault="00DD3248" w:rsidP="00DD3248">
            <w:pPr>
              <w:pStyle w:val="ROWTABELLA"/>
              <w:rPr>
                <w:color w:val="002060"/>
              </w:rPr>
            </w:pPr>
            <w:r w:rsidRPr="009E0381">
              <w:rPr>
                <w:color w:val="002060"/>
              </w:rPr>
              <w:t>SAN MICHELE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FCF3AD2"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C1038E6" w14:textId="77777777" w:rsidR="00DD3248" w:rsidRPr="009E0381" w:rsidRDefault="00DD3248" w:rsidP="00DD3248">
            <w:pPr>
              <w:pStyle w:val="ROWTABELLA"/>
              <w:rPr>
                <w:color w:val="002060"/>
              </w:rPr>
            </w:pPr>
            <w:r w:rsidRPr="009E0381">
              <w:rPr>
                <w:color w:val="002060"/>
              </w:rPr>
              <w:t>14/12/2019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5638248" w14:textId="77777777" w:rsidR="00DD3248" w:rsidRPr="009E0381" w:rsidRDefault="00DD3248" w:rsidP="00DD3248">
            <w:pPr>
              <w:pStyle w:val="ROWTABELLA"/>
              <w:rPr>
                <w:color w:val="002060"/>
              </w:rPr>
            </w:pPr>
            <w:r w:rsidRPr="009E0381">
              <w:rPr>
                <w:color w:val="00206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89DCDF" w14:textId="77777777" w:rsidR="00DD3248" w:rsidRPr="009E0381" w:rsidRDefault="00DD3248" w:rsidP="00DD3248">
            <w:pPr>
              <w:pStyle w:val="ROWTABELLA"/>
              <w:rPr>
                <w:color w:val="002060"/>
              </w:rPr>
            </w:pPr>
            <w:r w:rsidRPr="009E038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EB333F" w14:textId="77777777" w:rsidR="00DD3248" w:rsidRPr="009E0381" w:rsidRDefault="00DD3248" w:rsidP="00DD3248">
            <w:pPr>
              <w:pStyle w:val="ROWTABELLA"/>
              <w:rPr>
                <w:color w:val="002060"/>
              </w:rPr>
            </w:pPr>
            <w:r w:rsidRPr="009E0381">
              <w:rPr>
                <w:color w:val="002060"/>
              </w:rPr>
              <w:t>VIA MADRE TERESA DI CALCUTTA</w:t>
            </w:r>
          </w:p>
        </w:tc>
      </w:tr>
      <w:tr w:rsidR="00DD3248" w:rsidRPr="009E0381" w14:paraId="0C4E2E56"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02168B" w14:textId="77777777" w:rsidR="00DD3248" w:rsidRPr="009E0381" w:rsidRDefault="00DD3248" w:rsidP="00DD3248">
            <w:pPr>
              <w:pStyle w:val="ROWTABELLA"/>
              <w:rPr>
                <w:color w:val="002060"/>
              </w:rPr>
            </w:pPr>
            <w:r w:rsidRPr="009E0381">
              <w:rPr>
                <w:color w:val="002060"/>
              </w:rPr>
              <w:t>S.ORSO 1980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278659" w14:textId="77777777" w:rsidR="00DD3248" w:rsidRPr="009E0381" w:rsidRDefault="00DD3248" w:rsidP="00DD3248">
            <w:pPr>
              <w:pStyle w:val="ROWTABELLA"/>
              <w:rPr>
                <w:color w:val="002060"/>
              </w:rPr>
            </w:pPr>
            <w:r w:rsidRPr="009E0381">
              <w:rPr>
                <w:color w:val="002060"/>
              </w:rPr>
              <w:t>CALCIO A 5 CORINALDO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159D27B"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ECA3D5" w14:textId="77777777" w:rsidR="00DD3248" w:rsidRPr="009E0381" w:rsidRDefault="00DD3248" w:rsidP="00DD3248">
            <w:pPr>
              <w:pStyle w:val="ROWTABELLA"/>
              <w:rPr>
                <w:color w:val="002060"/>
              </w:rPr>
            </w:pPr>
            <w:r w:rsidRPr="009E0381">
              <w:rPr>
                <w:color w:val="002060"/>
              </w:rPr>
              <w:t>14/12/2019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55F27B" w14:textId="77777777" w:rsidR="00DD3248" w:rsidRPr="009E0381" w:rsidRDefault="00DD3248" w:rsidP="00DD3248">
            <w:pPr>
              <w:pStyle w:val="ROWTABELLA"/>
              <w:rPr>
                <w:color w:val="002060"/>
              </w:rPr>
            </w:pPr>
            <w:r w:rsidRPr="009E0381">
              <w:rPr>
                <w:color w:val="002060"/>
              </w:rPr>
              <w:t>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4412D5" w14:textId="77777777" w:rsidR="00DD3248" w:rsidRPr="009E0381" w:rsidRDefault="00DD3248" w:rsidP="00DD3248">
            <w:pPr>
              <w:pStyle w:val="ROWTABELLA"/>
              <w:rPr>
                <w:color w:val="002060"/>
              </w:rPr>
            </w:pPr>
            <w:r w:rsidRPr="009E0381">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93270F" w14:textId="77777777" w:rsidR="00DD3248" w:rsidRPr="009E0381" w:rsidRDefault="00DD3248" w:rsidP="00DD3248">
            <w:pPr>
              <w:pStyle w:val="ROWTABELLA"/>
              <w:rPr>
                <w:color w:val="002060"/>
              </w:rPr>
            </w:pPr>
            <w:r w:rsidRPr="009E0381">
              <w:rPr>
                <w:color w:val="002060"/>
              </w:rPr>
              <w:t>VIA VILLA TOMBARI</w:t>
            </w:r>
          </w:p>
        </w:tc>
      </w:tr>
    </w:tbl>
    <w:p w14:paraId="2E546273" w14:textId="77777777" w:rsidR="00DD3248" w:rsidRPr="009E0381" w:rsidRDefault="00DD3248" w:rsidP="00DD3248">
      <w:pPr>
        <w:pStyle w:val="breakline"/>
        <w:divId w:val="527259509"/>
        <w:rPr>
          <w:color w:val="002060"/>
        </w:rPr>
      </w:pPr>
    </w:p>
    <w:p w14:paraId="76519B02" w14:textId="77777777" w:rsidR="00DD3248" w:rsidRPr="009E0381" w:rsidRDefault="00DD3248" w:rsidP="00DD3248">
      <w:pPr>
        <w:pStyle w:val="breakline"/>
        <w:divId w:val="527259509"/>
        <w:rPr>
          <w:color w:val="002060"/>
        </w:rPr>
      </w:pPr>
    </w:p>
    <w:p w14:paraId="33B495A3" w14:textId="77777777" w:rsidR="00DD3248" w:rsidRPr="009E0381" w:rsidRDefault="00DD3248" w:rsidP="00DD3248">
      <w:pPr>
        <w:pStyle w:val="breakline"/>
        <w:divId w:val="527259509"/>
        <w:rPr>
          <w:color w:val="002060"/>
        </w:rPr>
      </w:pPr>
    </w:p>
    <w:p w14:paraId="31DD5613" w14:textId="77777777" w:rsidR="00DD3248" w:rsidRPr="009E0381" w:rsidRDefault="00DD3248" w:rsidP="00DD3248">
      <w:pPr>
        <w:pStyle w:val="SOTTOTITOLOCAMPIONATO1"/>
        <w:divId w:val="527259509"/>
        <w:rPr>
          <w:color w:val="002060"/>
        </w:rPr>
      </w:pPr>
      <w:r w:rsidRPr="009E0381">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DD3248" w:rsidRPr="009E0381" w14:paraId="21DB95C1"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3BD1CD"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EC501B"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CA0336"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E9FB92"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64D86C"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CF6C8B"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83EB03"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55C53FE5" w14:textId="77777777" w:rsidTr="00DD324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00CC16B" w14:textId="77777777" w:rsidR="00DD3248" w:rsidRPr="009E0381" w:rsidRDefault="00DD3248" w:rsidP="00DD3248">
            <w:pPr>
              <w:pStyle w:val="ROWTABELLA"/>
              <w:rPr>
                <w:color w:val="002060"/>
              </w:rPr>
            </w:pPr>
            <w:r w:rsidRPr="009E0381">
              <w:rPr>
                <w:color w:val="002060"/>
              </w:rPr>
              <w:t>SAN MICHELE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464D11C" w14:textId="77777777" w:rsidR="00DD3248" w:rsidRPr="009E0381" w:rsidRDefault="00DD3248" w:rsidP="00DD3248">
            <w:pPr>
              <w:pStyle w:val="ROWTABELLA"/>
              <w:rPr>
                <w:color w:val="002060"/>
              </w:rPr>
            </w:pPr>
            <w:r w:rsidRPr="009E0381">
              <w:rPr>
                <w:color w:val="002060"/>
              </w:rPr>
              <w:t>LF JESINA FEMMINILE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AB6CB3C" w14:textId="77777777" w:rsidR="00DD3248" w:rsidRPr="009E0381" w:rsidRDefault="00DD3248" w:rsidP="00DD3248">
            <w:pPr>
              <w:pStyle w:val="ROWTABELLA"/>
              <w:jc w:val="center"/>
              <w:rPr>
                <w:color w:val="002060"/>
              </w:rPr>
            </w:pPr>
            <w:r w:rsidRPr="009E038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19F7670" w14:textId="77777777" w:rsidR="00DD3248" w:rsidRPr="009E0381" w:rsidRDefault="00DD3248" w:rsidP="00DD3248">
            <w:pPr>
              <w:pStyle w:val="ROWTABELLA"/>
              <w:rPr>
                <w:color w:val="002060"/>
              </w:rPr>
            </w:pPr>
            <w:r w:rsidRPr="009E0381">
              <w:rPr>
                <w:color w:val="002060"/>
              </w:rPr>
              <w:t>17/12/2019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D8F6C73" w14:textId="77777777" w:rsidR="00DD3248" w:rsidRPr="009E0381" w:rsidRDefault="00DD3248" w:rsidP="00DD3248">
            <w:pPr>
              <w:pStyle w:val="ROWTABELLA"/>
              <w:rPr>
                <w:color w:val="002060"/>
              </w:rPr>
            </w:pPr>
            <w:r w:rsidRPr="009E0381">
              <w:rPr>
                <w:color w:val="002060"/>
              </w:rPr>
              <w:t>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402F60" w14:textId="77777777" w:rsidR="00DD3248" w:rsidRPr="009E0381" w:rsidRDefault="00DD3248" w:rsidP="00DD3248">
            <w:pPr>
              <w:pStyle w:val="ROWTABELLA"/>
              <w:rPr>
                <w:color w:val="002060"/>
              </w:rPr>
            </w:pPr>
            <w:r w:rsidRPr="009E0381">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366472D" w14:textId="77777777" w:rsidR="00DD3248" w:rsidRPr="009E0381" w:rsidRDefault="00DD3248" w:rsidP="00DD3248">
            <w:pPr>
              <w:pStyle w:val="ROWTABELLA"/>
              <w:rPr>
                <w:color w:val="002060"/>
              </w:rPr>
            </w:pPr>
            <w:r w:rsidRPr="009E0381">
              <w:rPr>
                <w:color w:val="002060"/>
              </w:rPr>
              <w:t>VIA LORETO</w:t>
            </w:r>
          </w:p>
        </w:tc>
      </w:tr>
    </w:tbl>
    <w:p w14:paraId="0B311706" w14:textId="77777777" w:rsidR="00DD3248" w:rsidRPr="009E0381" w:rsidRDefault="00DD3248" w:rsidP="00DD3248">
      <w:pPr>
        <w:pStyle w:val="breakline"/>
        <w:divId w:val="527259509"/>
        <w:rPr>
          <w:color w:val="002060"/>
        </w:rPr>
      </w:pPr>
    </w:p>
    <w:p w14:paraId="754D0B0E" w14:textId="77777777" w:rsidR="00DD3248" w:rsidRPr="009E0381" w:rsidRDefault="00DD3248" w:rsidP="00DD3248">
      <w:pPr>
        <w:pStyle w:val="breakline"/>
        <w:divId w:val="527259509"/>
        <w:rPr>
          <w:color w:val="002060"/>
        </w:rPr>
      </w:pPr>
    </w:p>
    <w:p w14:paraId="27AE1C09" w14:textId="77777777" w:rsidR="00DD3248" w:rsidRPr="009E0381" w:rsidRDefault="00DD3248" w:rsidP="00DD3248">
      <w:pPr>
        <w:pStyle w:val="breakline"/>
        <w:divId w:val="527259509"/>
        <w:rPr>
          <w:color w:val="002060"/>
        </w:rPr>
      </w:pPr>
    </w:p>
    <w:p w14:paraId="5D765A29" w14:textId="77777777" w:rsidR="00DD3248" w:rsidRPr="009E0381" w:rsidRDefault="00DD3248" w:rsidP="00DD3248">
      <w:pPr>
        <w:pStyle w:val="SOTTOTITOLOCAMPIONATO1"/>
        <w:divId w:val="527259509"/>
        <w:rPr>
          <w:color w:val="002060"/>
        </w:rPr>
      </w:pPr>
      <w:r w:rsidRPr="009E0381">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1997"/>
        <w:gridCol w:w="385"/>
        <w:gridCol w:w="898"/>
        <w:gridCol w:w="1198"/>
        <w:gridCol w:w="1541"/>
        <w:gridCol w:w="1567"/>
      </w:tblGrid>
      <w:tr w:rsidR="00DD3248" w:rsidRPr="009E0381" w14:paraId="45D146A8"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6DCF62"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B99913"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3249C3"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44B234"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75522D"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DE67A7"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3B73AC"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5D1B3B8D"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8906537" w14:textId="77777777" w:rsidR="00DD3248" w:rsidRPr="009E0381" w:rsidRDefault="00DD3248" w:rsidP="00DD3248">
            <w:pPr>
              <w:pStyle w:val="ROWTABELLA"/>
              <w:rPr>
                <w:color w:val="002060"/>
              </w:rPr>
            </w:pPr>
            <w:r w:rsidRPr="009E0381">
              <w:rPr>
                <w:color w:val="002060"/>
              </w:rPr>
              <w:t>LA FENICE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879BB7" w14:textId="77777777" w:rsidR="00DD3248" w:rsidRPr="009E0381" w:rsidRDefault="00DD3248" w:rsidP="00DD3248">
            <w:pPr>
              <w:pStyle w:val="ROWTABELLA"/>
              <w:rPr>
                <w:color w:val="002060"/>
              </w:rPr>
            </w:pPr>
            <w:r w:rsidRPr="009E0381">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B6D7FD1" w14:textId="77777777" w:rsidR="00DD3248" w:rsidRPr="009E0381" w:rsidRDefault="00DD3248" w:rsidP="00DD3248">
            <w:pPr>
              <w:pStyle w:val="ROWTABELLA"/>
              <w:jc w:val="center"/>
              <w:rPr>
                <w:color w:val="002060"/>
              </w:rPr>
            </w:pPr>
            <w:r w:rsidRPr="009E03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CD4193" w14:textId="77777777" w:rsidR="00DD3248" w:rsidRPr="009E0381" w:rsidRDefault="00DD3248" w:rsidP="00DD3248">
            <w:pPr>
              <w:pStyle w:val="ROWTABELLA"/>
              <w:rPr>
                <w:color w:val="002060"/>
              </w:rPr>
            </w:pPr>
            <w:r w:rsidRPr="009E0381">
              <w:rPr>
                <w:color w:val="002060"/>
              </w:rPr>
              <w:t>12/12/2019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599DA3" w14:textId="77777777" w:rsidR="00DD3248" w:rsidRPr="009E0381" w:rsidRDefault="00DD3248" w:rsidP="00DD3248">
            <w:pPr>
              <w:pStyle w:val="ROWTABELLA"/>
              <w:rPr>
                <w:color w:val="002060"/>
              </w:rPr>
            </w:pPr>
            <w:r w:rsidRPr="009E0381">
              <w:rPr>
                <w:color w:val="002060"/>
              </w:rPr>
              <w:t>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014C28" w14:textId="77777777" w:rsidR="00DD3248" w:rsidRPr="009E0381" w:rsidRDefault="00DD3248" w:rsidP="00DD3248">
            <w:pPr>
              <w:pStyle w:val="ROWTABELLA"/>
              <w:rPr>
                <w:color w:val="002060"/>
              </w:rPr>
            </w:pPr>
            <w:r w:rsidRPr="009E0381">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D3817B" w14:textId="77777777" w:rsidR="00DD3248" w:rsidRPr="009E0381" w:rsidRDefault="00DD3248" w:rsidP="00DD3248">
            <w:pPr>
              <w:pStyle w:val="ROWTABELLA"/>
              <w:rPr>
                <w:color w:val="002060"/>
              </w:rPr>
            </w:pPr>
            <w:r w:rsidRPr="009E0381">
              <w:rPr>
                <w:color w:val="002060"/>
              </w:rPr>
              <w:t>VIA DELLO SPORT</w:t>
            </w:r>
          </w:p>
        </w:tc>
      </w:tr>
      <w:tr w:rsidR="00DD3248" w:rsidRPr="009E0381" w14:paraId="6C72993D"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8C87154" w14:textId="77777777" w:rsidR="00DD3248" w:rsidRPr="009E0381" w:rsidRDefault="00DD3248" w:rsidP="00DD3248">
            <w:pPr>
              <w:pStyle w:val="ROWTABELLA"/>
              <w:rPr>
                <w:color w:val="002060"/>
              </w:rPr>
            </w:pPr>
            <w:r w:rsidRPr="009E0381">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CB08CF1" w14:textId="77777777" w:rsidR="00DD3248" w:rsidRPr="009E0381" w:rsidRDefault="00DD3248" w:rsidP="00DD3248">
            <w:pPr>
              <w:pStyle w:val="ROWTABELLA"/>
              <w:rPr>
                <w:color w:val="002060"/>
              </w:rPr>
            </w:pPr>
            <w:r w:rsidRPr="009E0381">
              <w:rPr>
                <w:color w:val="002060"/>
              </w:rPr>
              <w:t>BAYER CAPPUCCINI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C1BC2E7"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0111174" w14:textId="77777777" w:rsidR="00DD3248" w:rsidRPr="009E0381" w:rsidRDefault="00DD3248" w:rsidP="00DD3248">
            <w:pPr>
              <w:pStyle w:val="ROWTABELLA"/>
              <w:rPr>
                <w:color w:val="002060"/>
              </w:rPr>
            </w:pPr>
            <w:r w:rsidRPr="009E0381">
              <w:rPr>
                <w:color w:val="002060"/>
              </w:rPr>
              <w:t>12/12/2019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9D75A72" w14:textId="77777777" w:rsidR="00DD3248" w:rsidRPr="009E0381" w:rsidRDefault="00DD3248" w:rsidP="00DD3248">
            <w:pPr>
              <w:pStyle w:val="ROWTABELLA"/>
              <w:rPr>
                <w:color w:val="002060"/>
              </w:rPr>
            </w:pPr>
            <w:r w:rsidRPr="009E0381">
              <w:rPr>
                <w:color w:val="002060"/>
              </w:rPr>
              <w:t>CAMPO C/5 "MANDOLESI"- COPERT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B58FF1" w14:textId="77777777" w:rsidR="00DD3248" w:rsidRPr="009E0381" w:rsidRDefault="00DD3248" w:rsidP="00DD3248">
            <w:pPr>
              <w:pStyle w:val="ROWTABELLA"/>
              <w:rPr>
                <w:color w:val="002060"/>
              </w:rPr>
            </w:pPr>
            <w:r w:rsidRPr="009E038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600A29" w14:textId="77777777" w:rsidR="00DD3248" w:rsidRPr="009E0381" w:rsidRDefault="00DD3248" w:rsidP="00DD3248">
            <w:pPr>
              <w:pStyle w:val="ROWTABELLA"/>
              <w:rPr>
                <w:color w:val="002060"/>
              </w:rPr>
            </w:pPr>
            <w:r w:rsidRPr="009E0381">
              <w:rPr>
                <w:color w:val="002060"/>
              </w:rPr>
              <w:t>VIA DELLE REGIONI, 8</w:t>
            </w:r>
          </w:p>
        </w:tc>
      </w:tr>
      <w:tr w:rsidR="00DD3248" w:rsidRPr="009E0381" w14:paraId="2F6D339F"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36DAAE8" w14:textId="77777777" w:rsidR="00DD3248" w:rsidRPr="009E0381" w:rsidRDefault="00DD3248" w:rsidP="00DD3248">
            <w:pPr>
              <w:pStyle w:val="ROWTABELLA"/>
              <w:rPr>
                <w:color w:val="002060"/>
              </w:rPr>
            </w:pPr>
            <w:r w:rsidRPr="009E0381">
              <w:rPr>
                <w:color w:val="002060"/>
              </w:rPr>
              <w:t>POLISPORTIVA BORGOSOLESTA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1422F92" w14:textId="77777777" w:rsidR="00DD3248" w:rsidRPr="009E0381" w:rsidRDefault="00DD3248" w:rsidP="00DD3248">
            <w:pPr>
              <w:pStyle w:val="ROWTABELLA"/>
              <w:rPr>
                <w:color w:val="002060"/>
              </w:rPr>
            </w:pPr>
            <w:r w:rsidRPr="009E0381">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327AABE"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3CDDF11" w14:textId="77777777" w:rsidR="00DD3248" w:rsidRPr="009E0381" w:rsidRDefault="00DD3248" w:rsidP="00DD3248">
            <w:pPr>
              <w:pStyle w:val="ROWTABELLA"/>
              <w:rPr>
                <w:color w:val="002060"/>
              </w:rPr>
            </w:pPr>
            <w:r w:rsidRPr="009E0381">
              <w:rPr>
                <w:color w:val="002060"/>
              </w:rPr>
              <w:t>15/12/2019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BF350D1" w14:textId="77777777" w:rsidR="00DD3248" w:rsidRPr="009E0381" w:rsidRDefault="00DD3248" w:rsidP="00DD3248">
            <w:pPr>
              <w:pStyle w:val="ROWTABELLA"/>
              <w:rPr>
                <w:color w:val="002060"/>
              </w:rPr>
            </w:pPr>
            <w:r w:rsidRPr="009E0381">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7030E7" w14:textId="77777777" w:rsidR="00DD3248" w:rsidRPr="009E0381" w:rsidRDefault="00DD3248" w:rsidP="00DD3248">
            <w:pPr>
              <w:pStyle w:val="ROWTABELLA"/>
              <w:rPr>
                <w:color w:val="002060"/>
              </w:rPr>
            </w:pPr>
            <w:r w:rsidRPr="009E038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B10D2A0" w14:textId="77777777" w:rsidR="00DD3248" w:rsidRPr="009E0381" w:rsidRDefault="00DD3248" w:rsidP="00DD3248">
            <w:pPr>
              <w:pStyle w:val="ROWTABELLA"/>
              <w:rPr>
                <w:color w:val="002060"/>
              </w:rPr>
            </w:pPr>
            <w:r w:rsidRPr="009E0381">
              <w:rPr>
                <w:color w:val="002060"/>
              </w:rPr>
              <w:t>LOC.MONTEROCCO VIA A.MANCINI</w:t>
            </w:r>
          </w:p>
        </w:tc>
      </w:tr>
      <w:tr w:rsidR="00DD3248" w:rsidRPr="009E0381" w14:paraId="66226CC5"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B621908" w14:textId="77777777" w:rsidR="00DD3248" w:rsidRPr="009E0381" w:rsidRDefault="00DD3248" w:rsidP="00DD3248">
            <w:pPr>
              <w:pStyle w:val="ROWTABELLA"/>
              <w:rPr>
                <w:color w:val="002060"/>
              </w:rPr>
            </w:pPr>
            <w:r w:rsidRPr="009E0381">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66F935" w14:textId="77777777" w:rsidR="00DD3248" w:rsidRPr="009E0381" w:rsidRDefault="00DD3248" w:rsidP="00DD3248">
            <w:pPr>
              <w:pStyle w:val="ROWTABELLA"/>
              <w:rPr>
                <w:color w:val="002060"/>
              </w:rPr>
            </w:pPr>
            <w:r w:rsidRPr="009E0381">
              <w:rPr>
                <w:color w:val="002060"/>
              </w:rPr>
              <w:t>CSKA CORRIDONIA C5F</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2735407"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6B47FE" w14:textId="77777777" w:rsidR="00DD3248" w:rsidRPr="009E0381" w:rsidRDefault="00DD3248" w:rsidP="00DD3248">
            <w:pPr>
              <w:pStyle w:val="ROWTABELLA"/>
              <w:rPr>
                <w:color w:val="002060"/>
              </w:rPr>
            </w:pPr>
            <w:r w:rsidRPr="009E0381">
              <w:rPr>
                <w:color w:val="002060"/>
              </w:rPr>
              <w:t>15/12/2019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B59EA3" w14:textId="77777777" w:rsidR="00DD3248" w:rsidRPr="009E0381" w:rsidRDefault="00DD3248" w:rsidP="00DD3248">
            <w:pPr>
              <w:pStyle w:val="ROWTABELLA"/>
              <w:rPr>
                <w:color w:val="002060"/>
              </w:rPr>
            </w:pPr>
            <w:r w:rsidRPr="009E0381">
              <w:rPr>
                <w:color w:val="002060"/>
              </w:rPr>
              <w:t>PALASPORT LOC.RIPABERARDA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93A902" w14:textId="77777777" w:rsidR="00DD3248" w:rsidRPr="009E0381" w:rsidRDefault="00DD3248" w:rsidP="00DD3248">
            <w:pPr>
              <w:pStyle w:val="ROWTABELLA"/>
              <w:rPr>
                <w:color w:val="002060"/>
              </w:rPr>
            </w:pPr>
            <w:r w:rsidRPr="009E0381">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C78ABE" w14:textId="77777777" w:rsidR="00DD3248" w:rsidRPr="009E0381" w:rsidRDefault="00DD3248" w:rsidP="00DD3248">
            <w:pPr>
              <w:pStyle w:val="ROWTABELLA"/>
              <w:rPr>
                <w:color w:val="002060"/>
              </w:rPr>
            </w:pPr>
            <w:r w:rsidRPr="009E0381">
              <w:rPr>
                <w:color w:val="002060"/>
              </w:rPr>
              <w:t>VIA DON GIUSEPPE MARUCCI</w:t>
            </w:r>
          </w:p>
        </w:tc>
      </w:tr>
    </w:tbl>
    <w:p w14:paraId="51B3A1EC" w14:textId="77777777" w:rsidR="00DD3248" w:rsidRPr="009E0381" w:rsidRDefault="00DD3248" w:rsidP="00DD3248">
      <w:pPr>
        <w:pStyle w:val="breakline"/>
        <w:divId w:val="527259509"/>
        <w:rPr>
          <w:color w:val="002060"/>
        </w:rPr>
      </w:pPr>
    </w:p>
    <w:p w14:paraId="7357CB33" w14:textId="77777777" w:rsidR="00DD3248" w:rsidRPr="009E0381" w:rsidRDefault="00DD3248" w:rsidP="00DD3248">
      <w:pPr>
        <w:pStyle w:val="TITOLOCAMPIONATO"/>
        <w:shd w:val="clear" w:color="auto" w:fill="CCCCCC"/>
        <w:spacing w:before="80" w:after="40"/>
        <w:divId w:val="527259509"/>
        <w:rPr>
          <w:color w:val="002060"/>
        </w:rPr>
      </w:pPr>
      <w:r w:rsidRPr="009E0381">
        <w:rPr>
          <w:color w:val="002060"/>
        </w:rPr>
        <w:t>UNDER 21 CALCIO A 5 REGIONALE</w:t>
      </w:r>
    </w:p>
    <w:p w14:paraId="0A1B5605" w14:textId="77777777" w:rsidR="00DD3248" w:rsidRPr="009E0381" w:rsidRDefault="00DD3248" w:rsidP="00DD3248">
      <w:pPr>
        <w:pStyle w:val="TITOLOPRINC"/>
        <w:divId w:val="527259509"/>
        <w:rPr>
          <w:color w:val="002060"/>
        </w:rPr>
      </w:pPr>
      <w:r w:rsidRPr="009E0381">
        <w:rPr>
          <w:color w:val="002060"/>
        </w:rPr>
        <w:t>VARIAZIONI AL PROGRAMMA GARE</w:t>
      </w:r>
    </w:p>
    <w:p w14:paraId="392637B5" w14:textId="77777777" w:rsidR="00DD3248" w:rsidRPr="009E0381" w:rsidRDefault="00DD3248" w:rsidP="00DD3248">
      <w:pPr>
        <w:pStyle w:val="breakline"/>
        <w:divId w:val="527259509"/>
        <w:rPr>
          <w:color w:val="002060"/>
        </w:rPr>
      </w:pPr>
    </w:p>
    <w:p w14:paraId="10FBDEB7" w14:textId="77777777" w:rsidR="00DD3248" w:rsidRPr="009E0381" w:rsidRDefault="00DD3248" w:rsidP="00DD3248">
      <w:pPr>
        <w:pStyle w:val="SOTTOTITOLOCAMPIONATO1"/>
        <w:divId w:val="527259509"/>
        <w:rPr>
          <w:color w:val="002060"/>
        </w:rPr>
      </w:pPr>
      <w:r w:rsidRPr="009E03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D3248" w:rsidRPr="009E0381" w14:paraId="4DB05F91" w14:textId="77777777" w:rsidTr="00C7508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9BBD1E" w14:textId="77777777" w:rsidR="00DD3248" w:rsidRPr="009E0381" w:rsidRDefault="00DD3248" w:rsidP="00DD3248">
            <w:pPr>
              <w:pStyle w:val="HEADERTABELLA"/>
              <w:rPr>
                <w:color w:val="002060"/>
              </w:rPr>
            </w:pPr>
            <w:r w:rsidRPr="009E038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B2E8EF" w14:textId="77777777" w:rsidR="00DD3248" w:rsidRPr="009E0381" w:rsidRDefault="00DD3248" w:rsidP="00DD3248">
            <w:pPr>
              <w:pStyle w:val="HEADERTABELLA"/>
              <w:rPr>
                <w:color w:val="002060"/>
              </w:rPr>
            </w:pPr>
            <w:r w:rsidRPr="009E038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9F0C24" w14:textId="77777777" w:rsidR="00DD3248" w:rsidRPr="009E0381" w:rsidRDefault="00DD3248" w:rsidP="00DD3248">
            <w:pPr>
              <w:pStyle w:val="HEADERTABELLA"/>
              <w:rPr>
                <w:color w:val="002060"/>
              </w:rPr>
            </w:pPr>
            <w:r w:rsidRPr="009E038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A18975" w14:textId="77777777" w:rsidR="00DD3248" w:rsidRPr="009E0381" w:rsidRDefault="00DD3248" w:rsidP="00DD3248">
            <w:pPr>
              <w:pStyle w:val="HEADERTABELLA"/>
              <w:rPr>
                <w:color w:val="002060"/>
              </w:rPr>
            </w:pPr>
            <w:r w:rsidRPr="009E03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23392C" w14:textId="77777777" w:rsidR="00DD3248" w:rsidRPr="009E0381" w:rsidRDefault="00DD3248" w:rsidP="00DD3248">
            <w:pPr>
              <w:pStyle w:val="HEADERTABELLA"/>
              <w:rPr>
                <w:color w:val="002060"/>
              </w:rPr>
            </w:pPr>
            <w:r w:rsidRPr="009E038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554DF0" w14:textId="77777777" w:rsidR="00DD3248" w:rsidRPr="009E0381" w:rsidRDefault="00DD3248" w:rsidP="00DD3248">
            <w:pPr>
              <w:pStyle w:val="HEADERTABELLA"/>
              <w:rPr>
                <w:color w:val="002060"/>
              </w:rPr>
            </w:pPr>
            <w:r w:rsidRPr="009E038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9BBAD1" w14:textId="77777777" w:rsidR="00DD3248" w:rsidRPr="009E0381" w:rsidRDefault="00DD3248" w:rsidP="00DD3248">
            <w:pPr>
              <w:pStyle w:val="HEADERTABELLA"/>
              <w:rPr>
                <w:color w:val="002060"/>
              </w:rPr>
            </w:pPr>
            <w:r w:rsidRPr="009E038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5ABA77" w14:textId="77777777" w:rsidR="00DD3248" w:rsidRPr="009E0381" w:rsidRDefault="00DD3248" w:rsidP="00DD3248">
            <w:pPr>
              <w:pStyle w:val="HEADERTABELLA"/>
              <w:rPr>
                <w:color w:val="002060"/>
              </w:rPr>
            </w:pPr>
            <w:r w:rsidRPr="009E0381">
              <w:rPr>
                <w:color w:val="002060"/>
              </w:rPr>
              <w:t>Impianto</w:t>
            </w:r>
          </w:p>
        </w:tc>
      </w:tr>
      <w:tr w:rsidR="00DD3248" w:rsidRPr="009E0381" w14:paraId="4A56B571" w14:textId="77777777" w:rsidTr="00C75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A9C0A" w14:textId="77777777" w:rsidR="00DD3248" w:rsidRPr="00C75081" w:rsidRDefault="00DD3248" w:rsidP="00DD3248">
            <w:pPr>
              <w:pStyle w:val="ROWTABELLA"/>
              <w:rPr>
                <w:color w:val="002060"/>
                <w:highlight w:val="yellow"/>
              </w:rPr>
            </w:pPr>
            <w:r w:rsidRPr="00C75081">
              <w:rPr>
                <w:color w:val="002060"/>
                <w:highlight w:val="yellow"/>
              </w:rPr>
              <w:t>18/12/2019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12384" w14:textId="77777777" w:rsidR="00DD3248" w:rsidRPr="00C75081" w:rsidRDefault="00DD3248" w:rsidP="00DD3248">
            <w:pPr>
              <w:pStyle w:val="ROWTABELLA"/>
              <w:jc w:val="center"/>
              <w:rPr>
                <w:color w:val="002060"/>
                <w:highlight w:val="yellow"/>
              </w:rPr>
            </w:pPr>
            <w:r w:rsidRPr="00C75081">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C70C5" w14:textId="77777777" w:rsidR="00DD3248" w:rsidRPr="00C75081" w:rsidRDefault="00DD3248" w:rsidP="00DD3248">
            <w:pPr>
              <w:pStyle w:val="ROWTABELLA"/>
              <w:rPr>
                <w:color w:val="002060"/>
                <w:highlight w:val="yellow"/>
              </w:rPr>
            </w:pPr>
            <w:r w:rsidRPr="00C75081">
              <w:rPr>
                <w:color w:val="002060"/>
                <w:highlight w:val="yellow"/>
              </w:rPr>
              <w:t>PIETRALACROCE 73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F0C09" w14:textId="77777777" w:rsidR="00DD3248" w:rsidRPr="00C75081" w:rsidRDefault="00DD3248" w:rsidP="00DD3248">
            <w:pPr>
              <w:pStyle w:val="ROWTABELLA"/>
              <w:rPr>
                <w:color w:val="002060"/>
                <w:highlight w:val="yellow"/>
              </w:rPr>
            </w:pPr>
            <w:r w:rsidRPr="00C75081">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4D8046" w14:textId="5777E1CE" w:rsidR="00DD3248" w:rsidRPr="009E0381" w:rsidRDefault="00DD3248" w:rsidP="00DD3248">
            <w:pPr>
              <w:pStyle w:val="ROWTABELLA"/>
              <w:rPr>
                <w:color w:val="002060"/>
              </w:rPr>
            </w:pPr>
            <w:r w:rsidRPr="009E0381">
              <w:rPr>
                <w:color w:val="002060"/>
              </w:rPr>
              <w:t>2</w:t>
            </w:r>
            <w:r w:rsidR="00C75081">
              <w:rPr>
                <w:color w:val="002060"/>
              </w:rPr>
              <w:t>1</w:t>
            </w:r>
            <w:r w:rsidRPr="009E0381">
              <w:rPr>
                <w:color w:val="002060"/>
              </w:rPr>
              <w:t>/12/2019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ED072" w14:textId="77777777" w:rsidR="00DD3248" w:rsidRPr="009E0381" w:rsidRDefault="00DD3248" w:rsidP="00DD3248">
            <w:pPr>
              <w:pStyle w:val="ROWTABELLA"/>
              <w:jc w:val="center"/>
              <w:rPr>
                <w:color w:val="002060"/>
              </w:rPr>
            </w:pPr>
            <w:r w:rsidRPr="00C75081">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FAF81" w14:textId="77777777" w:rsidR="00DD3248" w:rsidRPr="009E0381" w:rsidRDefault="00DD3248" w:rsidP="00DD3248">
            <w:pPr>
              <w:pStyle w:val="ROWTABELLA"/>
              <w:jc w:val="center"/>
              <w:rPr>
                <w:color w:val="002060"/>
              </w:rPr>
            </w:pPr>
            <w:r w:rsidRPr="009E0381">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CDF13" w14:textId="77777777" w:rsidR="00DD3248" w:rsidRPr="009E0381" w:rsidRDefault="00DD3248" w:rsidP="00DD3248">
            <w:pPr>
              <w:rPr>
                <w:color w:val="002060"/>
              </w:rPr>
            </w:pPr>
          </w:p>
        </w:tc>
      </w:tr>
    </w:tbl>
    <w:p w14:paraId="5EA0D78D" w14:textId="77777777" w:rsidR="00DD3248" w:rsidRPr="009E0381" w:rsidRDefault="00DD3248" w:rsidP="00DD3248">
      <w:pPr>
        <w:pStyle w:val="breakline"/>
        <w:divId w:val="527259509"/>
        <w:rPr>
          <w:color w:val="002060"/>
        </w:rPr>
      </w:pPr>
    </w:p>
    <w:p w14:paraId="5B7A329C" w14:textId="77777777" w:rsidR="00DD3248" w:rsidRPr="009E0381" w:rsidRDefault="00DD3248" w:rsidP="00DD3248">
      <w:pPr>
        <w:pStyle w:val="breakline"/>
        <w:divId w:val="527259509"/>
        <w:rPr>
          <w:color w:val="002060"/>
        </w:rPr>
      </w:pPr>
    </w:p>
    <w:p w14:paraId="56CDEE03" w14:textId="77777777" w:rsidR="00DD3248" w:rsidRPr="009E0381" w:rsidRDefault="00DD3248" w:rsidP="00DD3248">
      <w:pPr>
        <w:pStyle w:val="TITOLOPRINC"/>
        <w:divId w:val="527259509"/>
        <w:rPr>
          <w:color w:val="002060"/>
        </w:rPr>
      </w:pPr>
      <w:r w:rsidRPr="009E0381">
        <w:rPr>
          <w:color w:val="002060"/>
        </w:rPr>
        <w:t>RISULTATI</w:t>
      </w:r>
    </w:p>
    <w:p w14:paraId="3530DD4E" w14:textId="77777777" w:rsidR="00DD3248" w:rsidRPr="009E0381" w:rsidRDefault="00DD3248" w:rsidP="00DD3248">
      <w:pPr>
        <w:pStyle w:val="breakline"/>
        <w:divId w:val="527259509"/>
        <w:rPr>
          <w:color w:val="002060"/>
        </w:rPr>
      </w:pPr>
    </w:p>
    <w:p w14:paraId="2EA6C89D" w14:textId="77777777" w:rsidR="00DD3248" w:rsidRPr="009E0381" w:rsidRDefault="00DD3248" w:rsidP="00DD3248">
      <w:pPr>
        <w:pStyle w:val="SOTTOTITOLOCAMPIONATO1"/>
        <w:divId w:val="527259509"/>
        <w:rPr>
          <w:color w:val="002060"/>
        </w:rPr>
      </w:pPr>
      <w:r w:rsidRPr="009E0381">
        <w:rPr>
          <w:color w:val="002060"/>
        </w:rPr>
        <w:t>RISULTATI UFFICIALI GARE DEL 07/12/2019</w:t>
      </w:r>
    </w:p>
    <w:p w14:paraId="4F6AE941" w14:textId="77777777" w:rsidR="00DD3248" w:rsidRPr="009E0381" w:rsidRDefault="00DD3248" w:rsidP="00DD3248">
      <w:pPr>
        <w:pStyle w:val="SOTTOTITOLOCAMPIONATO2"/>
        <w:divId w:val="527259509"/>
        <w:rPr>
          <w:color w:val="002060"/>
        </w:rPr>
      </w:pPr>
      <w:r w:rsidRPr="009E0381">
        <w:rPr>
          <w:color w:val="002060"/>
        </w:rPr>
        <w:t>Si trascrivono qui di seguito i risultati ufficiali delle gare disputate</w:t>
      </w:r>
    </w:p>
    <w:p w14:paraId="5383419F" w14:textId="77777777" w:rsidR="00DD3248" w:rsidRPr="009E0381" w:rsidRDefault="00DD3248" w:rsidP="00DD324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DD3248" w:rsidRPr="009E0381" w14:paraId="22FE1587" w14:textId="77777777" w:rsidTr="00DD324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63073268"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7956E3" w14:textId="77777777" w:rsidR="00DD3248" w:rsidRPr="009E0381" w:rsidRDefault="00DD3248" w:rsidP="00DD3248">
                  <w:pPr>
                    <w:pStyle w:val="HEADERTABELLA"/>
                    <w:rPr>
                      <w:color w:val="002060"/>
                    </w:rPr>
                  </w:pPr>
                  <w:r w:rsidRPr="009E0381">
                    <w:rPr>
                      <w:color w:val="002060"/>
                    </w:rPr>
                    <w:t>GIRONE A - 3 Giornata - R</w:t>
                  </w:r>
                </w:p>
              </w:tc>
            </w:tr>
            <w:tr w:rsidR="00DD3248" w:rsidRPr="009E0381" w14:paraId="49D7395A" w14:textId="77777777" w:rsidTr="00DD3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625A802" w14:textId="77777777" w:rsidR="00DD3248" w:rsidRPr="009E0381" w:rsidRDefault="00DD3248" w:rsidP="00DD3248">
                  <w:pPr>
                    <w:pStyle w:val="ROWTABELLA"/>
                    <w:rPr>
                      <w:color w:val="002060"/>
                    </w:rPr>
                  </w:pPr>
                  <w:r w:rsidRPr="009E0381">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AB219B" w14:textId="77777777" w:rsidR="00DD3248" w:rsidRPr="009E0381" w:rsidRDefault="00DD3248" w:rsidP="00DD3248">
                  <w:pPr>
                    <w:pStyle w:val="ROWTABELLA"/>
                    <w:rPr>
                      <w:color w:val="002060"/>
                    </w:rPr>
                  </w:pPr>
                  <w:r w:rsidRPr="009E0381">
                    <w:rPr>
                      <w:color w:val="002060"/>
                    </w:rPr>
                    <w:t>- REAL S.COSTANZO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34F8B8" w14:textId="77777777" w:rsidR="00DD3248" w:rsidRPr="009E0381" w:rsidRDefault="00DD3248" w:rsidP="00DD3248">
                  <w:pPr>
                    <w:pStyle w:val="ROWTABELLA"/>
                    <w:jc w:val="center"/>
                    <w:rPr>
                      <w:color w:val="002060"/>
                    </w:rPr>
                  </w:pPr>
                  <w:r w:rsidRPr="009E0381">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369AA4" w14:textId="77777777" w:rsidR="00DD3248" w:rsidRPr="009E0381" w:rsidRDefault="00DD3248" w:rsidP="00DD3248">
                  <w:pPr>
                    <w:pStyle w:val="ROWTABELLA"/>
                    <w:jc w:val="center"/>
                    <w:rPr>
                      <w:color w:val="002060"/>
                    </w:rPr>
                  </w:pPr>
                  <w:r w:rsidRPr="009E0381">
                    <w:rPr>
                      <w:color w:val="002060"/>
                    </w:rPr>
                    <w:t> </w:t>
                  </w:r>
                </w:p>
              </w:tc>
            </w:tr>
            <w:tr w:rsidR="00DD3248" w:rsidRPr="009E0381" w14:paraId="37DB4186"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0C01F3E" w14:textId="77777777" w:rsidR="00DD3248" w:rsidRPr="009E0381" w:rsidRDefault="00DD3248" w:rsidP="00DD3248">
                  <w:pPr>
                    <w:pStyle w:val="ROWTABELLA"/>
                    <w:rPr>
                      <w:color w:val="002060"/>
                    </w:rPr>
                  </w:pPr>
                  <w:r w:rsidRPr="009E0381">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57B64D1" w14:textId="77777777" w:rsidR="00DD3248" w:rsidRPr="009E0381" w:rsidRDefault="00DD3248" w:rsidP="00DD3248">
                  <w:pPr>
                    <w:pStyle w:val="ROWTABELLA"/>
                    <w:rPr>
                      <w:color w:val="002060"/>
                    </w:rPr>
                  </w:pPr>
                  <w:r w:rsidRPr="009E0381">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9D770DB" w14:textId="77777777" w:rsidR="00DD3248" w:rsidRPr="009E0381" w:rsidRDefault="00DD3248" w:rsidP="00DD3248">
                  <w:pPr>
                    <w:pStyle w:val="ROWTABELLA"/>
                    <w:jc w:val="center"/>
                    <w:rPr>
                      <w:color w:val="002060"/>
                    </w:rPr>
                  </w:pPr>
                  <w:r w:rsidRPr="009E0381">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9114D9C" w14:textId="77777777" w:rsidR="00DD3248" w:rsidRPr="009E0381" w:rsidRDefault="00DD3248" w:rsidP="00DD3248">
                  <w:pPr>
                    <w:pStyle w:val="ROWTABELLA"/>
                    <w:jc w:val="center"/>
                    <w:rPr>
                      <w:color w:val="002060"/>
                    </w:rPr>
                  </w:pPr>
                  <w:r w:rsidRPr="009E0381">
                    <w:rPr>
                      <w:color w:val="002060"/>
                    </w:rPr>
                    <w:t> </w:t>
                  </w:r>
                </w:p>
              </w:tc>
            </w:tr>
            <w:tr w:rsidR="00DD3248" w:rsidRPr="009E0381" w14:paraId="35DBB8CA"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6D8213" w14:textId="77777777" w:rsidR="00DD3248" w:rsidRPr="009E0381" w:rsidRDefault="00DD3248" w:rsidP="00DD3248">
                  <w:pPr>
                    <w:pStyle w:val="ROWTABELLA"/>
                    <w:rPr>
                      <w:color w:val="002060"/>
                    </w:rPr>
                  </w:pPr>
                  <w:r w:rsidRPr="009E0381">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240F49" w14:textId="77777777" w:rsidR="00DD3248" w:rsidRPr="009E0381" w:rsidRDefault="00DD3248" w:rsidP="00DD3248">
                  <w:pPr>
                    <w:pStyle w:val="ROWTABELLA"/>
                    <w:rPr>
                      <w:color w:val="002060"/>
                    </w:rPr>
                  </w:pPr>
                  <w:r w:rsidRPr="009E0381">
                    <w:rPr>
                      <w:color w:val="002060"/>
                    </w:rPr>
                    <w:t>- ATL URBINO C5 1999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6B2B14" w14:textId="77777777" w:rsidR="00DD3248" w:rsidRPr="009E0381" w:rsidRDefault="00DD3248" w:rsidP="00DD3248">
                  <w:pPr>
                    <w:pStyle w:val="ROWTABELLA"/>
                    <w:jc w:val="center"/>
                    <w:rPr>
                      <w:color w:val="002060"/>
                    </w:rPr>
                  </w:pPr>
                  <w:r w:rsidRPr="009E0381">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6063A6" w14:textId="77777777" w:rsidR="00DD3248" w:rsidRPr="009E0381" w:rsidRDefault="00DD3248" w:rsidP="00DD3248">
                  <w:pPr>
                    <w:pStyle w:val="ROWTABELLA"/>
                    <w:jc w:val="center"/>
                    <w:rPr>
                      <w:color w:val="002060"/>
                    </w:rPr>
                  </w:pPr>
                  <w:r w:rsidRPr="009E0381">
                    <w:rPr>
                      <w:color w:val="002060"/>
                    </w:rPr>
                    <w:t> </w:t>
                  </w:r>
                </w:p>
              </w:tc>
            </w:tr>
            <w:tr w:rsidR="00DD3248" w:rsidRPr="009E0381" w14:paraId="24C424C6" w14:textId="77777777" w:rsidTr="00DD3248">
              <w:tc>
                <w:tcPr>
                  <w:tcW w:w="4700" w:type="dxa"/>
                  <w:gridSpan w:val="4"/>
                  <w:tcBorders>
                    <w:top w:val="nil"/>
                    <w:left w:val="nil"/>
                    <w:bottom w:val="nil"/>
                    <w:right w:val="nil"/>
                  </w:tcBorders>
                  <w:tcMar>
                    <w:top w:w="20" w:type="dxa"/>
                    <w:left w:w="20" w:type="dxa"/>
                    <w:bottom w:w="20" w:type="dxa"/>
                    <w:right w:w="20" w:type="dxa"/>
                  </w:tcMar>
                  <w:vAlign w:val="center"/>
                </w:tcPr>
                <w:p w14:paraId="494CDCEC" w14:textId="77777777" w:rsidR="00DD3248" w:rsidRPr="009E0381" w:rsidRDefault="00DD3248" w:rsidP="00DD3248">
                  <w:pPr>
                    <w:pStyle w:val="ROWTABELLA"/>
                    <w:rPr>
                      <w:color w:val="002060"/>
                    </w:rPr>
                  </w:pPr>
                  <w:r w:rsidRPr="009E0381">
                    <w:rPr>
                      <w:color w:val="002060"/>
                    </w:rPr>
                    <w:t>(1) - disputata il 08/12/2019</w:t>
                  </w:r>
                </w:p>
              </w:tc>
            </w:tr>
          </w:tbl>
          <w:p w14:paraId="13C38E02" w14:textId="77777777" w:rsidR="00DD3248" w:rsidRPr="009E0381" w:rsidRDefault="00DD3248" w:rsidP="00DD3248">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34BAC8B7"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2BA08B" w14:textId="77777777" w:rsidR="00DD3248" w:rsidRPr="009E0381" w:rsidRDefault="00DD3248" w:rsidP="00DD3248">
                  <w:pPr>
                    <w:pStyle w:val="HEADERTABELLA"/>
                    <w:rPr>
                      <w:color w:val="002060"/>
                    </w:rPr>
                  </w:pPr>
                  <w:r w:rsidRPr="009E0381">
                    <w:rPr>
                      <w:color w:val="002060"/>
                    </w:rPr>
                    <w:t>GIRONE B - 3 Giornata - R</w:t>
                  </w:r>
                </w:p>
              </w:tc>
            </w:tr>
            <w:tr w:rsidR="00DD3248" w:rsidRPr="009E0381" w14:paraId="18E23C5E" w14:textId="77777777" w:rsidTr="00DD3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CB2F49C" w14:textId="77777777" w:rsidR="00DD3248" w:rsidRPr="009E0381" w:rsidRDefault="00DD3248" w:rsidP="00DD3248">
                  <w:pPr>
                    <w:pStyle w:val="ROWTABELLA"/>
                    <w:rPr>
                      <w:color w:val="002060"/>
                    </w:rPr>
                  </w:pPr>
                  <w:r w:rsidRPr="009E0381">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5F0698" w14:textId="77777777" w:rsidR="00DD3248" w:rsidRPr="009E0381" w:rsidRDefault="00DD3248" w:rsidP="00DD3248">
                  <w:pPr>
                    <w:pStyle w:val="ROWTABELLA"/>
                    <w:rPr>
                      <w:color w:val="002060"/>
                    </w:rPr>
                  </w:pPr>
                  <w:r w:rsidRPr="009E0381">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08CF438" w14:textId="77777777" w:rsidR="00DD3248" w:rsidRPr="009E0381" w:rsidRDefault="00DD3248" w:rsidP="00DD3248">
                  <w:pPr>
                    <w:pStyle w:val="ROWTABELLA"/>
                    <w:jc w:val="center"/>
                    <w:rPr>
                      <w:color w:val="002060"/>
                    </w:rPr>
                  </w:pPr>
                  <w:r w:rsidRPr="009E0381">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82040C" w14:textId="77777777" w:rsidR="00DD3248" w:rsidRPr="009E0381" w:rsidRDefault="00DD3248" w:rsidP="00DD3248">
                  <w:pPr>
                    <w:pStyle w:val="ROWTABELLA"/>
                    <w:jc w:val="center"/>
                    <w:rPr>
                      <w:color w:val="002060"/>
                    </w:rPr>
                  </w:pPr>
                  <w:r w:rsidRPr="009E0381">
                    <w:rPr>
                      <w:color w:val="002060"/>
                    </w:rPr>
                    <w:t> </w:t>
                  </w:r>
                </w:p>
              </w:tc>
            </w:tr>
            <w:tr w:rsidR="00DD3248" w:rsidRPr="009E0381" w14:paraId="29BCD78F"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A32AD3A" w14:textId="77777777" w:rsidR="00DD3248" w:rsidRPr="009E0381" w:rsidRDefault="00DD3248" w:rsidP="00DD3248">
                  <w:pPr>
                    <w:pStyle w:val="ROWTABELLA"/>
                    <w:rPr>
                      <w:color w:val="002060"/>
                    </w:rPr>
                  </w:pPr>
                  <w:r w:rsidRPr="009E0381">
                    <w:rPr>
                      <w:color w:val="002060"/>
                    </w:rPr>
                    <w:t>CASENUOVE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2C640F" w14:textId="77777777" w:rsidR="00DD3248" w:rsidRPr="009E0381" w:rsidRDefault="00DD3248" w:rsidP="00DD3248">
                  <w:pPr>
                    <w:pStyle w:val="ROWTABELLA"/>
                    <w:rPr>
                      <w:color w:val="002060"/>
                    </w:rPr>
                  </w:pPr>
                  <w:r w:rsidRPr="009E0381">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07730F" w14:textId="77777777" w:rsidR="00DD3248" w:rsidRPr="009E0381" w:rsidRDefault="00DD3248" w:rsidP="00DD3248">
                  <w:pPr>
                    <w:pStyle w:val="ROWTABELLA"/>
                    <w:jc w:val="center"/>
                    <w:rPr>
                      <w:color w:val="002060"/>
                    </w:rPr>
                  </w:pPr>
                  <w:r w:rsidRPr="009E0381">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D5D798" w14:textId="77777777" w:rsidR="00DD3248" w:rsidRPr="009E0381" w:rsidRDefault="00DD3248" w:rsidP="00DD3248">
                  <w:pPr>
                    <w:pStyle w:val="ROWTABELLA"/>
                    <w:jc w:val="center"/>
                    <w:rPr>
                      <w:color w:val="002060"/>
                    </w:rPr>
                  </w:pPr>
                  <w:r w:rsidRPr="009E0381">
                    <w:rPr>
                      <w:color w:val="002060"/>
                    </w:rPr>
                    <w:t> </w:t>
                  </w:r>
                </w:p>
              </w:tc>
            </w:tr>
          </w:tbl>
          <w:p w14:paraId="4CA64DA8" w14:textId="77777777" w:rsidR="00DD3248" w:rsidRPr="009E0381" w:rsidRDefault="00DD3248" w:rsidP="00DD3248">
            <w:pPr>
              <w:rPr>
                <w:color w:val="002060"/>
              </w:rPr>
            </w:pPr>
          </w:p>
        </w:tc>
      </w:tr>
    </w:tbl>
    <w:p w14:paraId="088C9A50" w14:textId="77777777" w:rsidR="00DD3248" w:rsidRPr="009E0381" w:rsidRDefault="00DD3248" w:rsidP="00DD324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DD3248" w:rsidRPr="009E0381" w14:paraId="63B100BE" w14:textId="77777777" w:rsidTr="00DD324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06FCFD8F"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08A05E" w14:textId="77777777" w:rsidR="00DD3248" w:rsidRPr="009E0381" w:rsidRDefault="00DD3248" w:rsidP="00DD3248">
                  <w:pPr>
                    <w:pStyle w:val="HEADERTABELLA"/>
                    <w:rPr>
                      <w:color w:val="002060"/>
                    </w:rPr>
                  </w:pPr>
                  <w:r w:rsidRPr="009E0381">
                    <w:rPr>
                      <w:color w:val="002060"/>
                    </w:rPr>
                    <w:t>GIRONE C - 3 Giornata - R</w:t>
                  </w:r>
                </w:p>
              </w:tc>
            </w:tr>
            <w:tr w:rsidR="00DD3248" w:rsidRPr="009E0381" w14:paraId="3613433E" w14:textId="77777777" w:rsidTr="00DD3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2980E66" w14:textId="77777777" w:rsidR="00DD3248" w:rsidRPr="009E0381" w:rsidRDefault="00DD3248" w:rsidP="00DD3248">
                  <w:pPr>
                    <w:pStyle w:val="ROWTABELLA"/>
                    <w:rPr>
                      <w:color w:val="002060"/>
                    </w:rPr>
                  </w:pPr>
                  <w:r w:rsidRPr="009E0381">
                    <w:rPr>
                      <w:color w:val="002060"/>
                    </w:rPr>
                    <w:t>FUTSAL FBC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6D226B" w14:textId="77777777" w:rsidR="00DD3248" w:rsidRPr="009E0381" w:rsidRDefault="00DD3248" w:rsidP="00DD3248">
                  <w:pPr>
                    <w:pStyle w:val="ROWTABELLA"/>
                    <w:rPr>
                      <w:color w:val="002060"/>
                    </w:rPr>
                  </w:pPr>
                  <w:r w:rsidRPr="009E0381">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CE21AA" w14:textId="77777777" w:rsidR="00DD3248" w:rsidRPr="009E0381" w:rsidRDefault="00DD3248" w:rsidP="00DD3248">
                  <w:pPr>
                    <w:pStyle w:val="ROWTABELLA"/>
                    <w:jc w:val="center"/>
                    <w:rPr>
                      <w:color w:val="002060"/>
                    </w:rPr>
                  </w:pPr>
                  <w:r w:rsidRPr="009E0381">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EE3279" w14:textId="77777777" w:rsidR="00DD3248" w:rsidRPr="009E0381" w:rsidRDefault="00DD3248" w:rsidP="00DD3248">
                  <w:pPr>
                    <w:pStyle w:val="ROWTABELLA"/>
                    <w:jc w:val="center"/>
                    <w:rPr>
                      <w:color w:val="002060"/>
                    </w:rPr>
                  </w:pPr>
                  <w:r w:rsidRPr="009E0381">
                    <w:rPr>
                      <w:color w:val="002060"/>
                    </w:rPr>
                    <w:t> </w:t>
                  </w:r>
                </w:p>
              </w:tc>
            </w:tr>
            <w:tr w:rsidR="00DD3248" w:rsidRPr="009E0381" w14:paraId="1E7C7919"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C0781F5" w14:textId="77777777" w:rsidR="00DD3248" w:rsidRPr="009E0381" w:rsidRDefault="00DD3248" w:rsidP="00DD3248">
                  <w:pPr>
                    <w:pStyle w:val="ROWTABELLA"/>
                    <w:rPr>
                      <w:color w:val="002060"/>
                    </w:rPr>
                  </w:pPr>
                  <w:r w:rsidRPr="009E0381">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7116513" w14:textId="77777777" w:rsidR="00DD3248" w:rsidRPr="009E0381" w:rsidRDefault="00DD3248" w:rsidP="00DD3248">
                  <w:pPr>
                    <w:pStyle w:val="ROWTABELLA"/>
                    <w:rPr>
                      <w:color w:val="002060"/>
                    </w:rPr>
                  </w:pPr>
                  <w:r w:rsidRPr="009E0381">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15F7846" w14:textId="77777777" w:rsidR="00DD3248" w:rsidRPr="009E0381" w:rsidRDefault="00DD3248" w:rsidP="00DD3248">
                  <w:pPr>
                    <w:pStyle w:val="ROWTABELLA"/>
                    <w:jc w:val="center"/>
                    <w:rPr>
                      <w:color w:val="002060"/>
                    </w:rPr>
                  </w:pPr>
                  <w:r w:rsidRPr="009E0381">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695DE42" w14:textId="77777777" w:rsidR="00DD3248" w:rsidRPr="009E0381" w:rsidRDefault="00DD3248" w:rsidP="00DD3248">
                  <w:pPr>
                    <w:pStyle w:val="ROWTABELLA"/>
                    <w:jc w:val="center"/>
                    <w:rPr>
                      <w:color w:val="002060"/>
                    </w:rPr>
                  </w:pPr>
                  <w:r w:rsidRPr="009E0381">
                    <w:rPr>
                      <w:color w:val="002060"/>
                    </w:rPr>
                    <w:t> </w:t>
                  </w:r>
                </w:p>
              </w:tc>
            </w:tr>
            <w:tr w:rsidR="00DD3248" w:rsidRPr="009E0381" w14:paraId="2A5212EC"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83E75DF" w14:textId="77777777" w:rsidR="00DD3248" w:rsidRPr="009E0381" w:rsidRDefault="00DD3248" w:rsidP="00DD3248">
                  <w:pPr>
                    <w:pStyle w:val="ROWTABELLA"/>
                    <w:rPr>
                      <w:color w:val="002060"/>
                    </w:rPr>
                  </w:pPr>
                  <w:r w:rsidRPr="009E0381">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3CB1EB" w14:textId="77777777" w:rsidR="00DD3248" w:rsidRPr="009E0381" w:rsidRDefault="00DD3248" w:rsidP="00DD3248">
                  <w:pPr>
                    <w:pStyle w:val="ROWTABELLA"/>
                    <w:rPr>
                      <w:color w:val="002060"/>
                    </w:rPr>
                  </w:pPr>
                  <w:r w:rsidRPr="009E0381">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827044" w14:textId="77777777" w:rsidR="00DD3248" w:rsidRPr="009E0381" w:rsidRDefault="00DD3248" w:rsidP="00DD3248">
                  <w:pPr>
                    <w:pStyle w:val="ROWTABELLA"/>
                    <w:jc w:val="center"/>
                    <w:rPr>
                      <w:color w:val="002060"/>
                    </w:rPr>
                  </w:pPr>
                  <w:r w:rsidRPr="009E0381">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19D01F" w14:textId="77777777" w:rsidR="00DD3248" w:rsidRPr="009E0381" w:rsidRDefault="00DD3248" w:rsidP="00DD3248">
                  <w:pPr>
                    <w:pStyle w:val="ROWTABELLA"/>
                    <w:jc w:val="center"/>
                    <w:rPr>
                      <w:color w:val="002060"/>
                    </w:rPr>
                  </w:pPr>
                  <w:r w:rsidRPr="009E0381">
                    <w:rPr>
                      <w:color w:val="002060"/>
                    </w:rPr>
                    <w:t> </w:t>
                  </w:r>
                </w:p>
              </w:tc>
            </w:tr>
            <w:tr w:rsidR="00DD3248" w:rsidRPr="009E0381" w14:paraId="63D5B2B6" w14:textId="77777777" w:rsidTr="00DD3248">
              <w:tc>
                <w:tcPr>
                  <w:tcW w:w="4700" w:type="dxa"/>
                  <w:gridSpan w:val="4"/>
                  <w:tcBorders>
                    <w:top w:val="nil"/>
                    <w:left w:val="nil"/>
                    <w:bottom w:val="nil"/>
                    <w:right w:val="nil"/>
                  </w:tcBorders>
                  <w:tcMar>
                    <w:top w:w="20" w:type="dxa"/>
                    <w:left w:w="20" w:type="dxa"/>
                    <w:bottom w:w="20" w:type="dxa"/>
                    <w:right w:w="20" w:type="dxa"/>
                  </w:tcMar>
                  <w:vAlign w:val="center"/>
                </w:tcPr>
                <w:p w14:paraId="29ACC386" w14:textId="77777777" w:rsidR="00DD3248" w:rsidRPr="009E0381" w:rsidRDefault="00DD3248" w:rsidP="00DD3248">
                  <w:pPr>
                    <w:pStyle w:val="ROWTABELLA"/>
                    <w:rPr>
                      <w:color w:val="002060"/>
                    </w:rPr>
                  </w:pPr>
                  <w:r w:rsidRPr="009E0381">
                    <w:rPr>
                      <w:color w:val="002060"/>
                    </w:rPr>
                    <w:t>(1) - disputata il 08/12/2019</w:t>
                  </w:r>
                </w:p>
              </w:tc>
            </w:tr>
          </w:tbl>
          <w:p w14:paraId="1835D174" w14:textId="77777777" w:rsidR="00DD3248" w:rsidRPr="009E0381" w:rsidRDefault="00DD3248" w:rsidP="00DD3248">
            <w:pPr>
              <w:rPr>
                <w:color w:val="002060"/>
              </w:rPr>
            </w:pPr>
          </w:p>
        </w:tc>
      </w:tr>
    </w:tbl>
    <w:p w14:paraId="18765C4E" w14:textId="77777777" w:rsidR="00DD3248" w:rsidRPr="009E0381" w:rsidRDefault="00DD3248" w:rsidP="00DD3248">
      <w:pPr>
        <w:pStyle w:val="breakline"/>
        <w:divId w:val="527259509"/>
        <w:rPr>
          <w:color w:val="002060"/>
        </w:rPr>
      </w:pPr>
    </w:p>
    <w:p w14:paraId="0FBFE9AA" w14:textId="77777777" w:rsidR="00DD3248" w:rsidRPr="009E0381" w:rsidRDefault="00DD3248" w:rsidP="00DD3248">
      <w:pPr>
        <w:pStyle w:val="breakline"/>
        <w:divId w:val="527259509"/>
        <w:rPr>
          <w:color w:val="002060"/>
        </w:rPr>
      </w:pPr>
    </w:p>
    <w:p w14:paraId="5073E39E" w14:textId="77777777" w:rsidR="00DD3248" w:rsidRPr="009E0381" w:rsidRDefault="00DD3248" w:rsidP="00DD3248">
      <w:pPr>
        <w:pStyle w:val="TITOLOPRINC"/>
        <w:divId w:val="527259509"/>
        <w:rPr>
          <w:color w:val="002060"/>
        </w:rPr>
      </w:pPr>
      <w:r w:rsidRPr="009E0381">
        <w:rPr>
          <w:color w:val="002060"/>
        </w:rPr>
        <w:t>GIUDICE SPORTIVO</w:t>
      </w:r>
    </w:p>
    <w:p w14:paraId="08EFFB78" w14:textId="77777777" w:rsidR="00DD3248" w:rsidRPr="009E0381" w:rsidRDefault="00DD3248" w:rsidP="00DD3248">
      <w:pPr>
        <w:pStyle w:val="diffida"/>
        <w:divId w:val="527259509"/>
        <w:rPr>
          <w:color w:val="002060"/>
        </w:rPr>
      </w:pPr>
      <w:r w:rsidRPr="009E0381">
        <w:rPr>
          <w:color w:val="002060"/>
        </w:rPr>
        <w:t>Il Giudice Sportivo, Avv. Claudio Romagnoli, nella seduta del 11/12/2019, ha adottato le decisioni che di seguito integralmente si riportano:</w:t>
      </w:r>
    </w:p>
    <w:p w14:paraId="798EE09D" w14:textId="77777777" w:rsidR="00DD3248" w:rsidRPr="009E0381" w:rsidRDefault="00DD3248" w:rsidP="00DD3248">
      <w:pPr>
        <w:pStyle w:val="titolo10"/>
        <w:divId w:val="527259509"/>
        <w:rPr>
          <w:color w:val="002060"/>
        </w:rPr>
      </w:pPr>
      <w:r w:rsidRPr="009E0381">
        <w:rPr>
          <w:color w:val="002060"/>
        </w:rPr>
        <w:t xml:space="preserve">GARE DEL 7/12/2019 </w:t>
      </w:r>
    </w:p>
    <w:p w14:paraId="794BE5D0" w14:textId="77777777" w:rsidR="00DD3248" w:rsidRPr="009E0381" w:rsidRDefault="00DD3248" w:rsidP="00DD3248">
      <w:pPr>
        <w:pStyle w:val="titolo7a"/>
        <w:divId w:val="527259509"/>
        <w:rPr>
          <w:color w:val="002060"/>
        </w:rPr>
      </w:pPr>
      <w:r w:rsidRPr="009E0381">
        <w:rPr>
          <w:color w:val="002060"/>
        </w:rPr>
        <w:t xml:space="preserve">PROVVEDIMENTI DISCIPLINARI </w:t>
      </w:r>
    </w:p>
    <w:p w14:paraId="6FBC4349" w14:textId="77777777" w:rsidR="00DD3248" w:rsidRPr="009E0381" w:rsidRDefault="00DD3248" w:rsidP="00DD3248">
      <w:pPr>
        <w:pStyle w:val="TITOLO7B"/>
        <w:divId w:val="527259509"/>
        <w:rPr>
          <w:color w:val="002060"/>
        </w:rPr>
      </w:pPr>
      <w:r w:rsidRPr="009E0381">
        <w:rPr>
          <w:color w:val="002060"/>
        </w:rPr>
        <w:t xml:space="preserve">In base alle risultanze degli atti ufficiali sono state deliberate le seguenti sanzioni disciplinari. </w:t>
      </w:r>
    </w:p>
    <w:p w14:paraId="246E48EC" w14:textId="77777777" w:rsidR="00DD3248" w:rsidRPr="009E0381" w:rsidRDefault="00DD3248" w:rsidP="00DD3248">
      <w:pPr>
        <w:pStyle w:val="titolo3"/>
        <w:divId w:val="527259509"/>
        <w:rPr>
          <w:color w:val="002060"/>
        </w:rPr>
      </w:pPr>
      <w:r w:rsidRPr="009E0381">
        <w:rPr>
          <w:color w:val="002060"/>
        </w:rPr>
        <w:t xml:space="preserve">A CARICO CALCIATORI NON ESPULSI DAL CAMPO </w:t>
      </w:r>
    </w:p>
    <w:p w14:paraId="35F053E3" w14:textId="77777777" w:rsidR="00DD3248" w:rsidRPr="009E0381" w:rsidRDefault="00DD3248" w:rsidP="00DD3248">
      <w:pPr>
        <w:pStyle w:val="titolo20"/>
        <w:divId w:val="527259509"/>
        <w:rPr>
          <w:color w:val="002060"/>
        </w:rPr>
      </w:pPr>
      <w:r w:rsidRPr="009E038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08ADB582" w14:textId="77777777" w:rsidTr="00DD3248">
        <w:trPr>
          <w:divId w:val="527259509"/>
        </w:trPr>
        <w:tc>
          <w:tcPr>
            <w:tcW w:w="2200" w:type="dxa"/>
            <w:tcMar>
              <w:top w:w="20" w:type="dxa"/>
              <w:left w:w="20" w:type="dxa"/>
              <w:bottom w:w="20" w:type="dxa"/>
              <w:right w:w="20" w:type="dxa"/>
            </w:tcMar>
            <w:vAlign w:val="center"/>
          </w:tcPr>
          <w:p w14:paraId="5FCEF03F" w14:textId="77777777" w:rsidR="00DD3248" w:rsidRPr="009E0381" w:rsidRDefault="00DD3248" w:rsidP="00DD3248">
            <w:pPr>
              <w:pStyle w:val="movimento"/>
              <w:rPr>
                <w:color w:val="002060"/>
              </w:rPr>
            </w:pPr>
            <w:r w:rsidRPr="009E0381">
              <w:rPr>
                <w:color w:val="002060"/>
              </w:rPr>
              <w:t>AGRESTI DANIELE</w:t>
            </w:r>
          </w:p>
        </w:tc>
        <w:tc>
          <w:tcPr>
            <w:tcW w:w="2200" w:type="dxa"/>
            <w:tcMar>
              <w:top w:w="20" w:type="dxa"/>
              <w:left w:w="20" w:type="dxa"/>
              <w:bottom w:w="20" w:type="dxa"/>
              <w:right w:w="20" w:type="dxa"/>
            </w:tcMar>
            <w:vAlign w:val="center"/>
          </w:tcPr>
          <w:p w14:paraId="20E3975A" w14:textId="77777777" w:rsidR="00DD3248" w:rsidRPr="009E0381" w:rsidRDefault="00DD3248" w:rsidP="00DD3248">
            <w:pPr>
              <w:pStyle w:val="movimento2"/>
              <w:rPr>
                <w:color w:val="002060"/>
              </w:rPr>
            </w:pPr>
            <w:r w:rsidRPr="009E0381">
              <w:rPr>
                <w:color w:val="002060"/>
              </w:rPr>
              <w:t xml:space="preserve">(FUTSAL FBC) </w:t>
            </w:r>
          </w:p>
        </w:tc>
        <w:tc>
          <w:tcPr>
            <w:tcW w:w="800" w:type="dxa"/>
            <w:tcMar>
              <w:top w:w="20" w:type="dxa"/>
              <w:left w:w="20" w:type="dxa"/>
              <w:bottom w:w="20" w:type="dxa"/>
              <w:right w:w="20" w:type="dxa"/>
            </w:tcMar>
            <w:vAlign w:val="center"/>
          </w:tcPr>
          <w:p w14:paraId="563211D7"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9E33D25"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DAD9EB0" w14:textId="77777777" w:rsidR="00DD3248" w:rsidRPr="009E0381" w:rsidRDefault="00DD3248" w:rsidP="00DD3248">
            <w:pPr>
              <w:pStyle w:val="movimento2"/>
              <w:rPr>
                <w:color w:val="002060"/>
              </w:rPr>
            </w:pPr>
            <w:r w:rsidRPr="009E0381">
              <w:rPr>
                <w:color w:val="002060"/>
              </w:rPr>
              <w:t> </w:t>
            </w:r>
          </w:p>
        </w:tc>
      </w:tr>
    </w:tbl>
    <w:p w14:paraId="0B19018A" w14:textId="77777777" w:rsidR="00DD3248" w:rsidRPr="009E0381" w:rsidRDefault="00DD3248" w:rsidP="00DD3248">
      <w:pPr>
        <w:pStyle w:val="titolo20"/>
        <w:divId w:val="527259509"/>
        <w:rPr>
          <w:color w:val="002060"/>
        </w:rPr>
      </w:pPr>
      <w:r w:rsidRPr="009E038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69D35595" w14:textId="77777777" w:rsidTr="00DD3248">
        <w:trPr>
          <w:divId w:val="527259509"/>
        </w:trPr>
        <w:tc>
          <w:tcPr>
            <w:tcW w:w="2200" w:type="dxa"/>
            <w:tcMar>
              <w:top w:w="20" w:type="dxa"/>
              <w:left w:w="20" w:type="dxa"/>
              <w:bottom w:w="20" w:type="dxa"/>
              <w:right w:w="20" w:type="dxa"/>
            </w:tcMar>
            <w:vAlign w:val="center"/>
          </w:tcPr>
          <w:p w14:paraId="595CBF48" w14:textId="77777777" w:rsidR="00DD3248" w:rsidRPr="009E0381" w:rsidRDefault="00DD3248" w:rsidP="00DD3248">
            <w:pPr>
              <w:pStyle w:val="movimento"/>
              <w:rPr>
                <w:color w:val="002060"/>
              </w:rPr>
            </w:pPr>
            <w:r w:rsidRPr="009E0381">
              <w:rPr>
                <w:color w:val="002060"/>
              </w:rPr>
              <w:t>PANETTI NICOLAS</w:t>
            </w:r>
          </w:p>
        </w:tc>
        <w:tc>
          <w:tcPr>
            <w:tcW w:w="2200" w:type="dxa"/>
            <w:tcMar>
              <w:top w:w="20" w:type="dxa"/>
              <w:left w:w="20" w:type="dxa"/>
              <w:bottom w:w="20" w:type="dxa"/>
              <w:right w:w="20" w:type="dxa"/>
            </w:tcMar>
            <w:vAlign w:val="center"/>
          </w:tcPr>
          <w:p w14:paraId="5623172E" w14:textId="77777777" w:rsidR="00DD3248" w:rsidRPr="009E0381" w:rsidRDefault="00DD3248" w:rsidP="00DD3248">
            <w:pPr>
              <w:pStyle w:val="movimento2"/>
              <w:rPr>
                <w:color w:val="002060"/>
              </w:rPr>
            </w:pPr>
            <w:r w:rsidRPr="009E0381">
              <w:rPr>
                <w:color w:val="002060"/>
              </w:rPr>
              <w:t xml:space="preserve">(ACLI VILLA MUSONE) </w:t>
            </w:r>
          </w:p>
        </w:tc>
        <w:tc>
          <w:tcPr>
            <w:tcW w:w="800" w:type="dxa"/>
            <w:tcMar>
              <w:top w:w="20" w:type="dxa"/>
              <w:left w:w="20" w:type="dxa"/>
              <w:bottom w:w="20" w:type="dxa"/>
              <w:right w:w="20" w:type="dxa"/>
            </w:tcMar>
            <w:vAlign w:val="center"/>
          </w:tcPr>
          <w:p w14:paraId="1B3D1A60"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229A67A" w14:textId="77777777" w:rsidR="00DD3248" w:rsidRPr="009E0381" w:rsidRDefault="00DD3248" w:rsidP="00DD3248">
            <w:pPr>
              <w:pStyle w:val="movimento"/>
              <w:rPr>
                <w:color w:val="002060"/>
              </w:rPr>
            </w:pPr>
            <w:r w:rsidRPr="009E0381">
              <w:rPr>
                <w:color w:val="002060"/>
              </w:rPr>
              <w:t>DE NONI ROSARIO</w:t>
            </w:r>
          </w:p>
        </w:tc>
        <w:tc>
          <w:tcPr>
            <w:tcW w:w="2200" w:type="dxa"/>
            <w:tcMar>
              <w:top w:w="20" w:type="dxa"/>
              <w:left w:w="20" w:type="dxa"/>
              <w:bottom w:w="20" w:type="dxa"/>
              <w:right w:w="20" w:type="dxa"/>
            </w:tcMar>
            <w:vAlign w:val="center"/>
          </w:tcPr>
          <w:p w14:paraId="62E44260" w14:textId="77777777" w:rsidR="00DD3248" w:rsidRPr="009E0381" w:rsidRDefault="00DD3248" w:rsidP="00DD3248">
            <w:pPr>
              <w:pStyle w:val="movimento2"/>
              <w:rPr>
                <w:color w:val="002060"/>
              </w:rPr>
            </w:pPr>
            <w:r w:rsidRPr="009E0381">
              <w:rPr>
                <w:color w:val="002060"/>
              </w:rPr>
              <w:t xml:space="preserve">(CASENUOVE) </w:t>
            </w:r>
          </w:p>
        </w:tc>
      </w:tr>
    </w:tbl>
    <w:p w14:paraId="6B8726DE" w14:textId="77777777" w:rsidR="00DD3248" w:rsidRPr="009E0381" w:rsidRDefault="00DD3248" w:rsidP="00DD3248">
      <w:pPr>
        <w:pStyle w:val="titolo20"/>
        <w:divId w:val="527259509"/>
        <w:rPr>
          <w:color w:val="002060"/>
        </w:rPr>
      </w:pPr>
      <w:r w:rsidRPr="009E038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3481471B" w14:textId="77777777" w:rsidTr="00DD3248">
        <w:trPr>
          <w:divId w:val="527259509"/>
        </w:trPr>
        <w:tc>
          <w:tcPr>
            <w:tcW w:w="2200" w:type="dxa"/>
            <w:tcMar>
              <w:top w:w="20" w:type="dxa"/>
              <w:left w:w="20" w:type="dxa"/>
              <w:bottom w:w="20" w:type="dxa"/>
              <w:right w:w="20" w:type="dxa"/>
            </w:tcMar>
            <w:vAlign w:val="center"/>
          </w:tcPr>
          <w:p w14:paraId="3AEB0883" w14:textId="77777777" w:rsidR="00DD3248" w:rsidRPr="009E0381" w:rsidRDefault="00DD3248" w:rsidP="00DD3248">
            <w:pPr>
              <w:pStyle w:val="movimento"/>
              <w:rPr>
                <w:color w:val="002060"/>
              </w:rPr>
            </w:pPr>
            <w:r w:rsidRPr="009E0381">
              <w:rPr>
                <w:color w:val="002060"/>
              </w:rPr>
              <w:t>FABIANI LEONARDO</w:t>
            </w:r>
          </w:p>
        </w:tc>
        <w:tc>
          <w:tcPr>
            <w:tcW w:w="2200" w:type="dxa"/>
            <w:tcMar>
              <w:top w:w="20" w:type="dxa"/>
              <w:left w:w="20" w:type="dxa"/>
              <w:bottom w:w="20" w:type="dxa"/>
              <w:right w:w="20" w:type="dxa"/>
            </w:tcMar>
            <w:vAlign w:val="center"/>
          </w:tcPr>
          <w:p w14:paraId="65B258C9" w14:textId="77777777" w:rsidR="00DD3248" w:rsidRPr="009E0381" w:rsidRDefault="00DD3248" w:rsidP="00DD3248">
            <w:pPr>
              <w:pStyle w:val="movimento2"/>
              <w:rPr>
                <w:color w:val="002060"/>
              </w:rPr>
            </w:pPr>
            <w:r w:rsidRPr="009E0381">
              <w:rPr>
                <w:color w:val="002060"/>
              </w:rPr>
              <w:t xml:space="preserve">(CASENUOVE) </w:t>
            </w:r>
          </w:p>
        </w:tc>
        <w:tc>
          <w:tcPr>
            <w:tcW w:w="800" w:type="dxa"/>
            <w:tcMar>
              <w:top w:w="20" w:type="dxa"/>
              <w:left w:w="20" w:type="dxa"/>
              <w:bottom w:w="20" w:type="dxa"/>
              <w:right w:w="20" w:type="dxa"/>
            </w:tcMar>
            <w:vAlign w:val="center"/>
          </w:tcPr>
          <w:p w14:paraId="06051700"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0C5017C5" w14:textId="77777777" w:rsidR="00DD3248" w:rsidRPr="009E0381" w:rsidRDefault="00DD3248" w:rsidP="00DD3248">
            <w:pPr>
              <w:pStyle w:val="movimento"/>
              <w:rPr>
                <w:color w:val="002060"/>
              </w:rPr>
            </w:pPr>
            <w:r w:rsidRPr="009E0381">
              <w:rPr>
                <w:color w:val="002060"/>
              </w:rPr>
              <w:t>BIBINI NICOLAS</w:t>
            </w:r>
          </w:p>
        </w:tc>
        <w:tc>
          <w:tcPr>
            <w:tcW w:w="2200" w:type="dxa"/>
            <w:tcMar>
              <w:top w:w="20" w:type="dxa"/>
              <w:left w:w="20" w:type="dxa"/>
              <w:bottom w:w="20" w:type="dxa"/>
              <w:right w:w="20" w:type="dxa"/>
            </w:tcMar>
            <w:vAlign w:val="center"/>
          </w:tcPr>
          <w:p w14:paraId="77AC9FF4" w14:textId="77777777" w:rsidR="00DD3248" w:rsidRPr="009E0381" w:rsidRDefault="00DD3248" w:rsidP="00DD3248">
            <w:pPr>
              <w:pStyle w:val="movimento2"/>
              <w:rPr>
                <w:color w:val="002060"/>
              </w:rPr>
            </w:pPr>
            <w:r w:rsidRPr="009E0381">
              <w:rPr>
                <w:color w:val="002060"/>
              </w:rPr>
              <w:t xml:space="preserve">(FUTSAL MONTURANO) </w:t>
            </w:r>
          </w:p>
        </w:tc>
      </w:tr>
      <w:tr w:rsidR="00DD3248" w:rsidRPr="009E0381" w14:paraId="1C6A60FE" w14:textId="77777777" w:rsidTr="00DD3248">
        <w:trPr>
          <w:divId w:val="527259509"/>
        </w:trPr>
        <w:tc>
          <w:tcPr>
            <w:tcW w:w="2200" w:type="dxa"/>
            <w:tcMar>
              <w:top w:w="20" w:type="dxa"/>
              <w:left w:w="20" w:type="dxa"/>
              <w:bottom w:w="20" w:type="dxa"/>
              <w:right w:w="20" w:type="dxa"/>
            </w:tcMar>
            <w:vAlign w:val="center"/>
          </w:tcPr>
          <w:p w14:paraId="5E91AD33" w14:textId="77777777" w:rsidR="00DD3248" w:rsidRPr="009E0381" w:rsidRDefault="00DD3248" w:rsidP="00DD3248">
            <w:pPr>
              <w:pStyle w:val="movimento"/>
              <w:rPr>
                <w:color w:val="002060"/>
              </w:rPr>
            </w:pPr>
            <w:r w:rsidRPr="009E0381">
              <w:rPr>
                <w:color w:val="002060"/>
              </w:rPr>
              <w:t>MASSACCESI ANDREA</w:t>
            </w:r>
          </w:p>
        </w:tc>
        <w:tc>
          <w:tcPr>
            <w:tcW w:w="2200" w:type="dxa"/>
            <w:tcMar>
              <w:top w:w="20" w:type="dxa"/>
              <w:left w:w="20" w:type="dxa"/>
              <w:bottom w:w="20" w:type="dxa"/>
              <w:right w:w="20" w:type="dxa"/>
            </w:tcMar>
            <w:vAlign w:val="center"/>
          </w:tcPr>
          <w:p w14:paraId="15AE67EE" w14:textId="77777777" w:rsidR="00DD3248" w:rsidRPr="009E0381" w:rsidRDefault="00DD3248" w:rsidP="00DD3248">
            <w:pPr>
              <w:pStyle w:val="movimento2"/>
              <w:rPr>
                <w:color w:val="002060"/>
              </w:rPr>
            </w:pPr>
            <w:r w:rsidRPr="009E0381">
              <w:rPr>
                <w:color w:val="002060"/>
              </w:rPr>
              <w:t xml:space="preserve">(RECANATI CALCIO A 5) </w:t>
            </w:r>
          </w:p>
        </w:tc>
        <w:tc>
          <w:tcPr>
            <w:tcW w:w="800" w:type="dxa"/>
            <w:tcMar>
              <w:top w:w="20" w:type="dxa"/>
              <w:left w:w="20" w:type="dxa"/>
              <w:bottom w:w="20" w:type="dxa"/>
              <w:right w:w="20" w:type="dxa"/>
            </w:tcMar>
            <w:vAlign w:val="center"/>
          </w:tcPr>
          <w:p w14:paraId="5ED5C63D"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A22F584" w14:textId="77777777" w:rsidR="00DD3248" w:rsidRPr="009E0381" w:rsidRDefault="00DD3248" w:rsidP="00DD3248">
            <w:pPr>
              <w:pStyle w:val="movimento"/>
              <w:rPr>
                <w:color w:val="002060"/>
              </w:rPr>
            </w:pPr>
            <w:r w:rsidRPr="009E0381">
              <w:rPr>
                <w:color w:val="002060"/>
              </w:rPr>
              <w:t>LANTERMO DIEGO</w:t>
            </w:r>
          </w:p>
        </w:tc>
        <w:tc>
          <w:tcPr>
            <w:tcW w:w="2200" w:type="dxa"/>
            <w:tcMar>
              <w:top w:w="20" w:type="dxa"/>
              <w:left w:w="20" w:type="dxa"/>
              <w:bottom w:w="20" w:type="dxa"/>
              <w:right w:w="20" w:type="dxa"/>
            </w:tcMar>
            <w:vAlign w:val="center"/>
          </w:tcPr>
          <w:p w14:paraId="3A319D40" w14:textId="77777777" w:rsidR="00DD3248" w:rsidRPr="009E0381" w:rsidRDefault="00DD3248" w:rsidP="00DD3248">
            <w:pPr>
              <w:pStyle w:val="movimento2"/>
              <w:rPr>
                <w:color w:val="002060"/>
              </w:rPr>
            </w:pPr>
            <w:r w:rsidRPr="009E0381">
              <w:rPr>
                <w:color w:val="002060"/>
              </w:rPr>
              <w:t xml:space="preserve">(U.MANDOLESI CALCIO) </w:t>
            </w:r>
          </w:p>
        </w:tc>
      </w:tr>
    </w:tbl>
    <w:p w14:paraId="3817A15A" w14:textId="77777777" w:rsidR="00DD3248" w:rsidRPr="009E0381" w:rsidRDefault="00DD3248" w:rsidP="00DD3248">
      <w:pPr>
        <w:pStyle w:val="titolo20"/>
        <w:divId w:val="527259509"/>
        <w:rPr>
          <w:color w:val="002060"/>
        </w:rPr>
      </w:pPr>
      <w:r w:rsidRPr="009E03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7CEB9B17" w14:textId="77777777" w:rsidTr="00DD3248">
        <w:trPr>
          <w:divId w:val="527259509"/>
        </w:trPr>
        <w:tc>
          <w:tcPr>
            <w:tcW w:w="2200" w:type="dxa"/>
            <w:tcMar>
              <w:top w:w="20" w:type="dxa"/>
              <w:left w:w="20" w:type="dxa"/>
              <w:bottom w:w="20" w:type="dxa"/>
              <w:right w:w="20" w:type="dxa"/>
            </w:tcMar>
            <w:vAlign w:val="center"/>
          </w:tcPr>
          <w:p w14:paraId="7D95D28F" w14:textId="77777777" w:rsidR="00DD3248" w:rsidRPr="009E0381" w:rsidRDefault="00DD3248" w:rsidP="00DD3248">
            <w:pPr>
              <w:pStyle w:val="movimento"/>
              <w:rPr>
                <w:color w:val="002060"/>
              </w:rPr>
            </w:pPr>
            <w:r w:rsidRPr="009E0381">
              <w:rPr>
                <w:color w:val="002060"/>
              </w:rPr>
              <w:t>BISCEGLIA PIETRO</w:t>
            </w:r>
          </w:p>
        </w:tc>
        <w:tc>
          <w:tcPr>
            <w:tcW w:w="2200" w:type="dxa"/>
            <w:tcMar>
              <w:top w:w="20" w:type="dxa"/>
              <w:left w:w="20" w:type="dxa"/>
              <w:bottom w:w="20" w:type="dxa"/>
              <w:right w:w="20" w:type="dxa"/>
            </w:tcMar>
            <w:vAlign w:val="center"/>
          </w:tcPr>
          <w:p w14:paraId="77BBA21F" w14:textId="77777777" w:rsidR="00DD3248" w:rsidRPr="009E0381" w:rsidRDefault="00DD3248" w:rsidP="00DD3248">
            <w:pPr>
              <w:pStyle w:val="movimento2"/>
              <w:rPr>
                <w:color w:val="002060"/>
              </w:rPr>
            </w:pPr>
            <w:r w:rsidRPr="009E0381">
              <w:rPr>
                <w:color w:val="002060"/>
              </w:rPr>
              <w:t xml:space="preserve">(ACLI MANTOVANI CALCIO A 5) </w:t>
            </w:r>
          </w:p>
        </w:tc>
        <w:tc>
          <w:tcPr>
            <w:tcW w:w="800" w:type="dxa"/>
            <w:tcMar>
              <w:top w:w="20" w:type="dxa"/>
              <w:left w:w="20" w:type="dxa"/>
              <w:bottom w:w="20" w:type="dxa"/>
              <w:right w:w="20" w:type="dxa"/>
            </w:tcMar>
            <w:vAlign w:val="center"/>
          </w:tcPr>
          <w:p w14:paraId="744767EF"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26B3295" w14:textId="77777777" w:rsidR="00DD3248" w:rsidRPr="009E0381" w:rsidRDefault="00DD3248" w:rsidP="00DD3248">
            <w:pPr>
              <w:pStyle w:val="movimento"/>
              <w:rPr>
                <w:color w:val="002060"/>
              </w:rPr>
            </w:pPr>
            <w:r w:rsidRPr="009E0381">
              <w:rPr>
                <w:color w:val="002060"/>
              </w:rPr>
              <w:t>PETRELLA MICHAEL</w:t>
            </w:r>
          </w:p>
        </w:tc>
        <w:tc>
          <w:tcPr>
            <w:tcW w:w="2200" w:type="dxa"/>
            <w:tcMar>
              <w:top w:w="20" w:type="dxa"/>
              <w:left w:w="20" w:type="dxa"/>
              <w:bottom w:w="20" w:type="dxa"/>
              <w:right w:w="20" w:type="dxa"/>
            </w:tcMar>
            <w:vAlign w:val="center"/>
          </w:tcPr>
          <w:p w14:paraId="15807A96" w14:textId="77777777" w:rsidR="00DD3248" w:rsidRPr="009E0381" w:rsidRDefault="00DD3248" w:rsidP="00DD3248">
            <w:pPr>
              <w:pStyle w:val="movimento2"/>
              <w:rPr>
                <w:color w:val="002060"/>
              </w:rPr>
            </w:pPr>
            <w:r w:rsidRPr="009E0381">
              <w:rPr>
                <w:color w:val="002060"/>
              </w:rPr>
              <w:t xml:space="preserve">(ACLI MANTOVANI CALCIO A 5) </w:t>
            </w:r>
          </w:p>
        </w:tc>
      </w:tr>
      <w:tr w:rsidR="00DD3248" w:rsidRPr="009E0381" w14:paraId="61480FA7" w14:textId="77777777" w:rsidTr="00DD3248">
        <w:trPr>
          <w:divId w:val="527259509"/>
        </w:trPr>
        <w:tc>
          <w:tcPr>
            <w:tcW w:w="2200" w:type="dxa"/>
            <w:tcMar>
              <w:top w:w="20" w:type="dxa"/>
              <w:left w:w="20" w:type="dxa"/>
              <w:bottom w:w="20" w:type="dxa"/>
              <w:right w:w="20" w:type="dxa"/>
            </w:tcMar>
            <w:vAlign w:val="center"/>
          </w:tcPr>
          <w:p w14:paraId="75A9AFF2" w14:textId="77777777" w:rsidR="00DD3248" w:rsidRPr="009E0381" w:rsidRDefault="00DD3248" w:rsidP="00DD3248">
            <w:pPr>
              <w:pStyle w:val="movimento"/>
              <w:rPr>
                <w:color w:val="002060"/>
              </w:rPr>
            </w:pPr>
            <w:r w:rsidRPr="009E0381">
              <w:rPr>
                <w:color w:val="002060"/>
              </w:rPr>
              <w:t>PIGLIAPOCO LORENZO</w:t>
            </w:r>
          </w:p>
        </w:tc>
        <w:tc>
          <w:tcPr>
            <w:tcW w:w="2200" w:type="dxa"/>
            <w:tcMar>
              <w:top w:w="20" w:type="dxa"/>
              <w:left w:w="20" w:type="dxa"/>
              <w:bottom w:w="20" w:type="dxa"/>
              <w:right w:w="20" w:type="dxa"/>
            </w:tcMar>
            <w:vAlign w:val="center"/>
          </w:tcPr>
          <w:p w14:paraId="09CFDB04" w14:textId="77777777" w:rsidR="00DD3248" w:rsidRPr="009E0381" w:rsidRDefault="00DD3248" w:rsidP="00DD3248">
            <w:pPr>
              <w:pStyle w:val="movimento2"/>
              <w:rPr>
                <w:color w:val="002060"/>
              </w:rPr>
            </w:pPr>
            <w:r w:rsidRPr="009E0381">
              <w:rPr>
                <w:color w:val="002060"/>
              </w:rPr>
              <w:t xml:space="preserve">(AUDAX 1970 S.ANGELO) </w:t>
            </w:r>
          </w:p>
        </w:tc>
        <w:tc>
          <w:tcPr>
            <w:tcW w:w="800" w:type="dxa"/>
            <w:tcMar>
              <w:top w:w="20" w:type="dxa"/>
              <w:left w:w="20" w:type="dxa"/>
              <w:bottom w:w="20" w:type="dxa"/>
              <w:right w:w="20" w:type="dxa"/>
            </w:tcMar>
            <w:vAlign w:val="center"/>
          </w:tcPr>
          <w:p w14:paraId="0611E4ED"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787FB9C" w14:textId="77777777" w:rsidR="00DD3248" w:rsidRPr="009E0381" w:rsidRDefault="00DD3248" w:rsidP="00DD3248">
            <w:pPr>
              <w:pStyle w:val="movimento"/>
              <w:rPr>
                <w:color w:val="002060"/>
              </w:rPr>
            </w:pPr>
            <w:r w:rsidRPr="009E0381">
              <w:rPr>
                <w:color w:val="002060"/>
              </w:rPr>
              <w:t>ANIMOBONO ANDREA</w:t>
            </w:r>
          </w:p>
        </w:tc>
        <w:tc>
          <w:tcPr>
            <w:tcW w:w="2200" w:type="dxa"/>
            <w:tcMar>
              <w:top w:w="20" w:type="dxa"/>
              <w:left w:w="20" w:type="dxa"/>
              <w:bottom w:w="20" w:type="dxa"/>
              <w:right w:w="20" w:type="dxa"/>
            </w:tcMar>
            <w:vAlign w:val="center"/>
          </w:tcPr>
          <w:p w14:paraId="36CC939F" w14:textId="77777777" w:rsidR="00DD3248" w:rsidRPr="009E0381" w:rsidRDefault="00DD3248" w:rsidP="00DD3248">
            <w:pPr>
              <w:pStyle w:val="movimento2"/>
              <w:rPr>
                <w:color w:val="002060"/>
              </w:rPr>
            </w:pPr>
            <w:r w:rsidRPr="009E0381">
              <w:rPr>
                <w:color w:val="002060"/>
              </w:rPr>
              <w:t xml:space="preserve">(CASTELBELLINO CALCIO A 5) </w:t>
            </w:r>
          </w:p>
        </w:tc>
      </w:tr>
      <w:tr w:rsidR="00DD3248" w:rsidRPr="009E0381" w14:paraId="6D42A117" w14:textId="77777777" w:rsidTr="00DD3248">
        <w:trPr>
          <w:divId w:val="527259509"/>
        </w:trPr>
        <w:tc>
          <w:tcPr>
            <w:tcW w:w="2200" w:type="dxa"/>
            <w:tcMar>
              <w:top w:w="20" w:type="dxa"/>
              <w:left w:w="20" w:type="dxa"/>
              <w:bottom w:w="20" w:type="dxa"/>
              <w:right w:w="20" w:type="dxa"/>
            </w:tcMar>
            <w:vAlign w:val="center"/>
          </w:tcPr>
          <w:p w14:paraId="248D7228" w14:textId="77777777" w:rsidR="00DD3248" w:rsidRPr="009E0381" w:rsidRDefault="00DD3248" w:rsidP="00DD3248">
            <w:pPr>
              <w:pStyle w:val="movimento"/>
              <w:rPr>
                <w:color w:val="002060"/>
              </w:rPr>
            </w:pPr>
            <w:r w:rsidRPr="009E0381">
              <w:rPr>
                <w:color w:val="002060"/>
              </w:rPr>
              <w:t>MARCANTONI FRANCESCO</w:t>
            </w:r>
          </w:p>
        </w:tc>
        <w:tc>
          <w:tcPr>
            <w:tcW w:w="2200" w:type="dxa"/>
            <w:tcMar>
              <w:top w:w="20" w:type="dxa"/>
              <w:left w:w="20" w:type="dxa"/>
              <w:bottom w:w="20" w:type="dxa"/>
              <w:right w:w="20" w:type="dxa"/>
            </w:tcMar>
            <w:vAlign w:val="center"/>
          </w:tcPr>
          <w:p w14:paraId="61611F01" w14:textId="77777777" w:rsidR="00DD3248" w:rsidRPr="009E0381" w:rsidRDefault="00DD3248" w:rsidP="00DD3248">
            <w:pPr>
              <w:pStyle w:val="movimento2"/>
              <w:rPr>
                <w:color w:val="002060"/>
              </w:rPr>
            </w:pPr>
            <w:r w:rsidRPr="009E0381">
              <w:rPr>
                <w:color w:val="002060"/>
              </w:rPr>
              <w:t xml:space="preserve">(FUTSAL MONTURANO) </w:t>
            </w:r>
          </w:p>
        </w:tc>
        <w:tc>
          <w:tcPr>
            <w:tcW w:w="800" w:type="dxa"/>
            <w:tcMar>
              <w:top w:w="20" w:type="dxa"/>
              <w:left w:w="20" w:type="dxa"/>
              <w:bottom w:w="20" w:type="dxa"/>
              <w:right w:w="20" w:type="dxa"/>
            </w:tcMar>
            <w:vAlign w:val="center"/>
          </w:tcPr>
          <w:p w14:paraId="65EF4539"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73F9013" w14:textId="77777777" w:rsidR="00DD3248" w:rsidRPr="009E0381" w:rsidRDefault="00DD3248" w:rsidP="00DD3248">
            <w:pPr>
              <w:pStyle w:val="movimento"/>
              <w:rPr>
                <w:color w:val="002060"/>
              </w:rPr>
            </w:pPr>
            <w:r w:rsidRPr="009E0381">
              <w:rPr>
                <w:color w:val="002060"/>
              </w:rPr>
              <w:t>CALCABRINI CARLO</w:t>
            </w:r>
          </w:p>
        </w:tc>
        <w:tc>
          <w:tcPr>
            <w:tcW w:w="2200" w:type="dxa"/>
            <w:tcMar>
              <w:top w:w="20" w:type="dxa"/>
              <w:left w:w="20" w:type="dxa"/>
              <w:bottom w:w="20" w:type="dxa"/>
              <w:right w:w="20" w:type="dxa"/>
            </w:tcMar>
            <w:vAlign w:val="center"/>
          </w:tcPr>
          <w:p w14:paraId="4C86DFC0" w14:textId="77777777" w:rsidR="00DD3248" w:rsidRPr="009E0381" w:rsidRDefault="00DD3248" w:rsidP="00DD3248">
            <w:pPr>
              <w:pStyle w:val="movimento2"/>
              <w:rPr>
                <w:color w:val="002060"/>
              </w:rPr>
            </w:pPr>
            <w:r w:rsidRPr="009E0381">
              <w:rPr>
                <w:color w:val="002060"/>
              </w:rPr>
              <w:t xml:space="preserve">(RECANATI CALCIO A 5) </w:t>
            </w:r>
          </w:p>
        </w:tc>
      </w:tr>
      <w:tr w:rsidR="00DD3248" w:rsidRPr="009E0381" w14:paraId="1412186D" w14:textId="77777777" w:rsidTr="00DD3248">
        <w:trPr>
          <w:divId w:val="527259509"/>
        </w:trPr>
        <w:tc>
          <w:tcPr>
            <w:tcW w:w="2200" w:type="dxa"/>
            <w:tcMar>
              <w:top w:w="20" w:type="dxa"/>
              <w:left w:w="20" w:type="dxa"/>
              <w:bottom w:w="20" w:type="dxa"/>
              <w:right w:w="20" w:type="dxa"/>
            </w:tcMar>
            <w:vAlign w:val="center"/>
          </w:tcPr>
          <w:p w14:paraId="302ACF1D" w14:textId="77777777" w:rsidR="00DD3248" w:rsidRPr="009E0381" w:rsidRDefault="00DD3248" w:rsidP="00DD3248">
            <w:pPr>
              <w:pStyle w:val="movimento"/>
              <w:rPr>
                <w:color w:val="002060"/>
              </w:rPr>
            </w:pPr>
            <w:r w:rsidRPr="009E0381">
              <w:rPr>
                <w:color w:val="002060"/>
              </w:rPr>
              <w:t>LA ROSA FRANCESCO</w:t>
            </w:r>
          </w:p>
        </w:tc>
        <w:tc>
          <w:tcPr>
            <w:tcW w:w="2200" w:type="dxa"/>
            <w:tcMar>
              <w:top w:w="20" w:type="dxa"/>
              <w:left w:w="20" w:type="dxa"/>
              <w:bottom w:w="20" w:type="dxa"/>
              <w:right w:w="20" w:type="dxa"/>
            </w:tcMar>
            <w:vAlign w:val="center"/>
          </w:tcPr>
          <w:p w14:paraId="75586AC4" w14:textId="77777777" w:rsidR="00DD3248" w:rsidRPr="009E0381" w:rsidRDefault="00DD3248" w:rsidP="00DD3248">
            <w:pPr>
              <w:pStyle w:val="movimento2"/>
              <w:rPr>
                <w:color w:val="002060"/>
              </w:rPr>
            </w:pPr>
            <w:r w:rsidRPr="009E0381">
              <w:rPr>
                <w:color w:val="002060"/>
              </w:rPr>
              <w:t xml:space="preserve">(SPORTLAND) </w:t>
            </w:r>
          </w:p>
        </w:tc>
        <w:tc>
          <w:tcPr>
            <w:tcW w:w="800" w:type="dxa"/>
            <w:tcMar>
              <w:top w:w="20" w:type="dxa"/>
              <w:left w:w="20" w:type="dxa"/>
              <w:bottom w:w="20" w:type="dxa"/>
              <w:right w:w="20" w:type="dxa"/>
            </w:tcMar>
            <w:vAlign w:val="center"/>
          </w:tcPr>
          <w:p w14:paraId="5C04DC3C"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181CD87" w14:textId="77777777" w:rsidR="00DD3248" w:rsidRPr="009E0381" w:rsidRDefault="00DD3248" w:rsidP="00DD3248">
            <w:pPr>
              <w:pStyle w:val="movimento"/>
              <w:rPr>
                <w:color w:val="002060"/>
              </w:rPr>
            </w:pPr>
            <w:r w:rsidRPr="009E0381">
              <w:rPr>
                <w:color w:val="002060"/>
              </w:rPr>
              <w:t>BARBOTTI MICHELE</w:t>
            </w:r>
          </w:p>
        </w:tc>
        <w:tc>
          <w:tcPr>
            <w:tcW w:w="2200" w:type="dxa"/>
            <w:tcMar>
              <w:top w:w="20" w:type="dxa"/>
              <w:left w:w="20" w:type="dxa"/>
              <w:bottom w:w="20" w:type="dxa"/>
              <w:right w:w="20" w:type="dxa"/>
            </w:tcMar>
            <w:vAlign w:val="center"/>
          </w:tcPr>
          <w:p w14:paraId="2BB684D1" w14:textId="77777777" w:rsidR="00DD3248" w:rsidRPr="009E0381" w:rsidRDefault="00DD3248" w:rsidP="00DD3248">
            <w:pPr>
              <w:pStyle w:val="movimento2"/>
              <w:rPr>
                <w:color w:val="002060"/>
              </w:rPr>
            </w:pPr>
            <w:r w:rsidRPr="009E0381">
              <w:rPr>
                <w:color w:val="002060"/>
              </w:rPr>
              <w:t xml:space="preserve">(VERBENA C5 ANCONA) </w:t>
            </w:r>
          </w:p>
        </w:tc>
      </w:tr>
    </w:tbl>
    <w:p w14:paraId="153FC08D" w14:textId="77777777" w:rsidR="00DD3248" w:rsidRPr="009E0381" w:rsidRDefault="00DD3248" w:rsidP="00DD3248">
      <w:pPr>
        <w:pStyle w:val="titolo10"/>
        <w:divId w:val="527259509"/>
        <w:rPr>
          <w:color w:val="002060"/>
        </w:rPr>
      </w:pPr>
      <w:r w:rsidRPr="009E0381">
        <w:rPr>
          <w:color w:val="002060"/>
        </w:rPr>
        <w:t xml:space="preserve">GARE DEL 8/12/2019 </w:t>
      </w:r>
    </w:p>
    <w:p w14:paraId="49CAA87B" w14:textId="77777777" w:rsidR="00DD3248" w:rsidRPr="009E0381" w:rsidRDefault="00DD3248" w:rsidP="00DD3248">
      <w:pPr>
        <w:pStyle w:val="titolo7a"/>
        <w:divId w:val="527259509"/>
        <w:rPr>
          <w:color w:val="002060"/>
        </w:rPr>
      </w:pPr>
      <w:r w:rsidRPr="009E0381">
        <w:rPr>
          <w:color w:val="002060"/>
        </w:rPr>
        <w:t xml:space="preserve">PROVVEDIMENTI DISCIPLINARI </w:t>
      </w:r>
    </w:p>
    <w:p w14:paraId="7EAE468E" w14:textId="77777777" w:rsidR="00DD3248" w:rsidRPr="009E0381" w:rsidRDefault="00DD3248" w:rsidP="00DD3248">
      <w:pPr>
        <w:pStyle w:val="TITOLO7B"/>
        <w:divId w:val="527259509"/>
        <w:rPr>
          <w:color w:val="002060"/>
        </w:rPr>
      </w:pPr>
      <w:r w:rsidRPr="009E0381">
        <w:rPr>
          <w:color w:val="002060"/>
        </w:rPr>
        <w:t xml:space="preserve">In base alle risultanze degli atti ufficiali sono state deliberate le seguenti sanzioni disciplinari. </w:t>
      </w:r>
    </w:p>
    <w:p w14:paraId="7ED5A78C" w14:textId="77777777" w:rsidR="00DD3248" w:rsidRPr="009E0381" w:rsidRDefault="00DD3248" w:rsidP="00DD3248">
      <w:pPr>
        <w:pStyle w:val="titolo3"/>
        <w:divId w:val="527259509"/>
        <w:rPr>
          <w:color w:val="002060"/>
        </w:rPr>
      </w:pPr>
      <w:r w:rsidRPr="009E0381">
        <w:rPr>
          <w:color w:val="002060"/>
        </w:rPr>
        <w:t xml:space="preserve">A CARICO DIRIGENTI </w:t>
      </w:r>
    </w:p>
    <w:p w14:paraId="6589B0B3" w14:textId="77777777" w:rsidR="00DD3248" w:rsidRPr="009E0381" w:rsidRDefault="00DD3248" w:rsidP="00DD3248">
      <w:pPr>
        <w:pStyle w:val="titolo20"/>
        <w:divId w:val="527259509"/>
        <w:rPr>
          <w:color w:val="002060"/>
        </w:rPr>
      </w:pPr>
      <w:r w:rsidRPr="009E0381">
        <w:rPr>
          <w:color w:val="002060"/>
        </w:rPr>
        <w:lastRenderedPageBreak/>
        <w:t xml:space="preserve">INIBIZIONE A SVOLGERE OGNI ATTIVITA' FINO AL 25/12/2019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016A18A7" w14:textId="77777777" w:rsidTr="00DD3248">
        <w:trPr>
          <w:divId w:val="527259509"/>
        </w:trPr>
        <w:tc>
          <w:tcPr>
            <w:tcW w:w="2200" w:type="dxa"/>
            <w:tcMar>
              <w:top w:w="20" w:type="dxa"/>
              <w:left w:w="20" w:type="dxa"/>
              <w:bottom w:w="20" w:type="dxa"/>
              <w:right w:w="20" w:type="dxa"/>
            </w:tcMar>
            <w:vAlign w:val="center"/>
          </w:tcPr>
          <w:p w14:paraId="6E4CB331" w14:textId="77777777" w:rsidR="00DD3248" w:rsidRPr="009E0381" w:rsidRDefault="00DD3248" w:rsidP="00DD3248">
            <w:pPr>
              <w:pStyle w:val="movimento"/>
              <w:rPr>
                <w:color w:val="002060"/>
              </w:rPr>
            </w:pPr>
            <w:r w:rsidRPr="009E0381">
              <w:rPr>
                <w:color w:val="002060"/>
              </w:rPr>
              <w:t>FRABONI ANDREA</w:t>
            </w:r>
          </w:p>
        </w:tc>
        <w:tc>
          <w:tcPr>
            <w:tcW w:w="2200" w:type="dxa"/>
            <w:tcMar>
              <w:top w:w="20" w:type="dxa"/>
              <w:left w:w="20" w:type="dxa"/>
              <w:bottom w:w="20" w:type="dxa"/>
              <w:right w:w="20" w:type="dxa"/>
            </w:tcMar>
            <w:vAlign w:val="center"/>
          </w:tcPr>
          <w:p w14:paraId="0F835BC9" w14:textId="77777777" w:rsidR="00DD3248" w:rsidRPr="009E0381" w:rsidRDefault="00DD3248" w:rsidP="00DD3248">
            <w:pPr>
              <w:pStyle w:val="movimento2"/>
              <w:rPr>
                <w:color w:val="002060"/>
              </w:rPr>
            </w:pPr>
            <w:r w:rsidRPr="009E0381">
              <w:rPr>
                <w:color w:val="002060"/>
              </w:rPr>
              <w:t xml:space="preserve">(REAL S.COSTANZO CALCIO 5) </w:t>
            </w:r>
          </w:p>
        </w:tc>
        <w:tc>
          <w:tcPr>
            <w:tcW w:w="800" w:type="dxa"/>
            <w:tcMar>
              <w:top w:w="20" w:type="dxa"/>
              <w:left w:w="20" w:type="dxa"/>
              <w:bottom w:w="20" w:type="dxa"/>
              <w:right w:w="20" w:type="dxa"/>
            </w:tcMar>
            <w:vAlign w:val="center"/>
          </w:tcPr>
          <w:p w14:paraId="3D64E099"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209185C"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1F865E7" w14:textId="77777777" w:rsidR="00DD3248" w:rsidRPr="009E0381" w:rsidRDefault="00DD3248" w:rsidP="00DD3248">
            <w:pPr>
              <w:pStyle w:val="movimento2"/>
              <w:rPr>
                <w:color w:val="002060"/>
              </w:rPr>
            </w:pPr>
            <w:r w:rsidRPr="009E0381">
              <w:rPr>
                <w:color w:val="002060"/>
              </w:rPr>
              <w:t> </w:t>
            </w:r>
          </w:p>
        </w:tc>
      </w:tr>
    </w:tbl>
    <w:p w14:paraId="5E4067F4" w14:textId="77777777" w:rsidR="00DD3248" w:rsidRPr="009E0381" w:rsidRDefault="00DD3248" w:rsidP="00DD3248">
      <w:pPr>
        <w:pStyle w:val="diffida"/>
        <w:spacing w:before="80" w:beforeAutospacing="0" w:after="40" w:afterAutospacing="0"/>
        <w:divId w:val="527259509"/>
        <w:rPr>
          <w:color w:val="002060"/>
        </w:rPr>
      </w:pPr>
      <w:r w:rsidRPr="009E0381">
        <w:rPr>
          <w:color w:val="002060"/>
        </w:rPr>
        <w:t xml:space="preserve">Per comportamento non regolamentare. Allontanato a fine gara. </w:t>
      </w:r>
    </w:p>
    <w:p w14:paraId="67E0D8B3" w14:textId="77777777" w:rsidR="00DD3248" w:rsidRPr="009E0381" w:rsidRDefault="00DD3248" w:rsidP="00DD3248">
      <w:pPr>
        <w:pStyle w:val="titolo20"/>
        <w:divId w:val="527259509"/>
        <w:rPr>
          <w:color w:val="002060"/>
        </w:rPr>
      </w:pPr>
      <w:r w:rsidRPr="009E0381">
        <w:rPr>
          <w:color w:val="002060"/>
        </w:rPr>
        <w:t xml:space="preserve">INIBIZIONE A SVOLGERE OGNI ATTIVITA' FINO AL 18/12/2019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5CBD14BC" w14:textId="77777777" w:rsidTr="00DD3248">
        <w:trPr>
          <w:divId w:val="527259509"/>
        </w:trPr>
        <w:tc>
          <w:tcPr>
            <w:tcW w:w="2200" w:type="dxa"/>
            <w:tcMar>
              <w:top w:w="20" w:type="dxa"/>
              <w:left w:w="20" w:type="dxa"/>
              <w:bottom w:w="20" w:type="dxa"/>
              <w:right w:w="20" w:type="dxa"/>
            </w:tcMar>
            <w:vAlign w:val="center"/>
          </w:tcPr>
          <w:p w14:paraId="37E64742" w14:textId="77777777" w:rsidR="00DD3248" w:rsidRPr="009E0381" w:rsidRDefault="00DD3248" w:rsidP="00DD3248">
            <w:pPr>
              <w:pStyle w:val="movimento"/>
              <w:rPr>
                <w:color w:val="002060"/>
              </w:rPr>
            </w:pPr>
            <w:r w:rsidRPr="009E0381">
              <w:rPr>
                <w:color w:val="002060"/>
              </w:rPr>
              <w:t>SANTINI MARCO</w:t>
            </w:r>
          </w:p>
        </w:tc>
        <w:tc>
          <w:tcPr>
            <w:tcW w:w="2200" w:type="dxa"/>
            <w:tcMar>
              <w:top w:w="20" w:type="dxa"/>
              <w:left w:w="20" w:type="dxa"/>
              <w:bottom w:w="20" w:type="dxa"/>
              <w:right w:w="20" w:type="dxa"/>
            </w:tcMar>
            <w:vAlign w:val="center"/>
          </w:tcPr>
          <w:p w14:paraId="18488EF6" w14:textId="77777777" w:rsidR="00DD3248" w:rsidRPr="009E0381" w:rsidRDefault="00DD3248" w:rsidP="00DD3248">
            <w:pPr>
              <w:pStyle w:val="movimento2"/>
              <w:rPr>
                <w:color w:val="002060"/>
              </w:rPr>
            </w:pPr>
            <w:r w:rsidRPr="009E0381">
              <w:rPr>
                <w:color w:val="002060"/>
              </w:rPr>
              <w:t xml:space="preserve">(REAL S.COSTANZO CALCIO 5) </w:t>
            </w:r>
          </w:p>
        </w:tc>
        <w:tc>
          <w:tcPr>
            <w:tcW w:w="800" w:type="dxa"/>
            <w:tcMar>
              <w:top w:w="20" w:type="dxa"/>
              <w:left w:w="20" w:type="dxa"/>
              <w:bottom w:w="20" w:type="dxa"/>
              <w:right w:w="20" w:type="dxa"/>
            </w:tcMar>
            <w:vAlign w:val="center"/>
          </w:tcPr>
          <w:p w14:paraId="32A140FE"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F473101"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92FE050" w14:textId="77777777" w:rsidR="00DD3248" w:rsidRPr="009E0381" w:rsidRDefault="00DD3248" w:rsidP="00DD3248">
            <w:pPr>
              <w:pStyle w:val="movimento2"/>
              <w:rPr>
                <w:color w:val="002060"/>
              </w:rPr>
            </w:pPr>
            <w:r w:rsidRPr="009E0381">
              <w:rPr>
                <w:color w:val="002060"/>
              </w:rPr>
              <w:t> </w:t>
            </w:r>
          </w:p>
        </w:tc>
      </w:tr>
    </w:tbl>
    <w:p w14:paraId="5CD14890" w14:textId="77777777" w:rsidR="00DD3248" w:rsidRPr="009E0381" w:rsidRDefault="00DD3248" w:rsidP="00DD3248">
      <w:pPr>
        <w:pStyle w:val="diffida"/>
        <w:spacing w:before="80" w:beforeAutospacing="0" w:after="40" w:afterAutospacing="0"/>
        <w:divId w:val="527259509"/>
        <w:rPr>
          <w:color w:val="002060"/>
        </w:rPr>
      </w:pPr>
      <w:r w:rsidRPr="009E0381">
        <w:rPr>
          <w:color w:val="002060"/>
        </w:rPr>
        <w:t xml:space="preserve">Per proteste nei confronti dell'arbitro. Allontanato a fine gara. </w:t>
      </w:r>
    </w:p>
    <w:p w14:paraId="63D9951A" w14:textId="77777777" w:rsidR="00DD3248" w:rsidRPr="009E0381" w:rsidRDefault="00DD3248" w:rsidP="00DD3248">
      <w:pPr>
        <w:pStyle w:val="titolo3"/>
        <w:divId w:val="527259509"/>
        <w:rPr>
          <w:color w:val="002060"/>
        </w:rPr>
      </w:pPr>
      <w:r w:rsidRPr="009E0381">
        <w:rPr>
          <w:color w:val="002060"/>
        </w:rPr>
        <w:t xml:space="preserve">A CARICO CALCIATORI NON ESPULSI DAL CAMPO </w:t>
      </w:r>
    </w:p>
    <w:p w14:paraId="2D39E9A7" w14:textId="77777777" w:rsidR="00DD3248" w:rsidRPr="009E0381" w:rsidRDefault="00DD3248" w:rsidP="00DD3248">
      <w:pPr>
        <w:pStyle w:val="titolo20"/>
        <w:divId w:val="527259509"/>
        <w:rPr>
          <w:color w:val="002060"/>
        </w:rPr>
      </w:pPr>
      <w:r w:rsidRPr="009E038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67C412AE" w14:textId="77777777" w:rsidTr="00DD3248">
        <w:trPr>
          <w:divId w:val="527259509"/>
        </w:trPr>
        <w:tc>
          <w:tcPr>
            <w:tcW w:w="2200" w:type="dxa"/>
            <w:tcMar>
              <w:top w:w="20" w:type="dxa"/>
              <w:left w:w="20" w:type="dxa"/>
              <w:bottom w:w="20" w:type="dxa"/>
              <w:right w:w="20" w:type="dxa"/>
            </w:tcMar>
            <w:vAlign w:val="center"/>
          </w:tcPr>
          <w:p w14:paraId="21C57207" w14:textId="77777777" w:rsidR="00DD3248" w:rsidRPr="009E0381" w:rsidRDefault="00DD3248" w:rsidP="00DD3248">
            <w:pPr>
              <w:pStyle w:val="movimento"/>
              <w:rPr>
                <w:color w:val="002060"/>
              </w:rPr>
            </w:pPr>
            <w:r w:rsidRPr="009E0381">
              <w:rPr>
                <w:color w:val="002060"/>
              </w:rPr>
              <w:t>SERPICELLI GIANLUCA</w:t>
            </w:r>
          </w:p>
        </w:tc>
        <w:tc>
          <w:tcPr>
            <w:tcW w:w="2200" w:type="dxa"/>
            <w:tcMar>
              <w:top w:w="20" w:type="dxa"/>
              <w:left w:w="20" w:type="dxa"/>
              <w:bottom w:w="20" w:type="dxa"/>
              <w:right w:w="20" w:type="dxa"/>
            </w:tcMar>
            <w:vAlign w:val="center"/>
          </w:tcPr>
          <w:p w14:paraId="2EB43F86" w14:textId="77777777" w:rsidR="00DD3248" w:rsidRPr="009E0381" w:rsidRDefault="00DD3248" w:rsidP="00DD3248">
            <w:pPr>
              <w:pStyle w:val="movimento2"/>
              <w:rPr>
                <w:color w:val="002060"/>
              </w:rPr>
            </w:pPr>
            <w:r w:rsidRPr="009E0381">
              <w:rPr>
                <w:color w:val="002060"/>
              </w:rPr>
              <w:t xml:space="preserve">(CALCIO A 5 CORINALDO) </w:t>
            </w:r>
          </w:p>
        </w:tc>
        <w:tc>
          <w:tcPr>
            <w:tcW w:w="800" w:type="dxa"/>
            <w:tcMar>
              <w:top w:w="20" w:type="dxa"/>
              <w:left w:w="20" w:type="dxa"/>
              <w:bottom w:w="20" w:type="dxa"/>
              <w:right w:w="20" w:type="dxa"/>
            </w:tcMar>
            <w:vAlign w:val="center"/>
          </w:tcPr>
          <w:p w14:paraId="53F5CE5F"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7FAF26C" w14:textId="77777777" w:rsidR="00DD3248" w:rsidRPr="009E0381" w:rsidRDefault="00DD3248" w:rsidP="00DD3248">
            <w:pPr>
              <w:pStyle w:val="movimento"/>
              <w:rPr>
                <w:color w:val="002060"/>
              </w:rPr>
            </w:pPr>
            <w:r w:rsidRPr="009E0381">
              <w:rPr>
                <w:color w:val="002060"/>
              </w:rPr>
              <w:t>BIAGIOLI FRANCESCO</w:t>
            </w:r>
          </w:p>
        </w:tc>
        <w:tc>
          <w:tcPr>
            <w:tcW w:w="2200" w:type="dxa"/>
            <w:tcMar>
              <w:top w:w="20" w:type="dxa"/>
              <w:left w:w="20" w:type="dxa"/>
              <w:bottom w:w="20" w:type="dxa"/>
              <w:right w:w="20" w:type="dxa"/>
            </w:tcMar>
            <w:vAlign w:val="center"/>
          </w:tcPr>
          <w:p w14:paraId="1132DFE5" w14:textId="77777777" w:rsidR="00DD3248" w:rsidRPr="009E0381" w:rsidRDefault="00DD3248" w:rsidP="00DD3248">
            <w:pPr>
              <w:pStyle w:val="movimento2"/>
              <w:rPr>
                <w:color w:val="002060"/>
              </w:rPr>
            </w:pPr>
            <w:r w:rsidRPr="009E0381">
              <w:rPr>
                <w:color w:val="002060"/>
              </w:rPr>
              <w:t xml:space="preserve">(FUTSAL POTENZA PICENA) </w:t>
            </w:r>
          </w:p>
        </w:tc>
      </w:tr>
      <w:tr w:rsidR="00DD3248" w:rsidRPr="009E0381" w14:paraId="00F40EA7" w14:textId="77777777" w:rsidTr="00DD3248">
        <w:trPr>
          <w:divId w:val="527259509"/>
        </w:trPr>
        <w:tc>
          <w:tcPr>
            <w:tcW w:w="2200" w:type="dxa"/>
            <w:tcMar>
              <w:top w:w="20" w:type="dxa"/>
              <w:left w:w="20" w:type="dxa"/>
              <w:bottom w:w="20" w:type="dxa"/>
              <w:right w:w="20" w:type="dxa"/>
            </w:tcMar>
            <w:vAlign w:val="center"/>
          </w:tcPr>
          <w:p w14:paraId="680D89C8" w14:textId="77777777" w:rsidR="00DD3248" w:rsidRPr="009E0381" w:rsidRDefault="00DD3248" w:rsidP="00DD3248">
            <w:pPr>
              <w:pStyle w:val="movimento"/>
              <w:rPr>
                <w:color w:val="002060"/>
              </w:rPr>
            </w:pPr>
            <w:r w:rsidRPr="009E0381">
              <w:rPr>
                <w:color w:val="002060"/>
              </w:rPr>
              <w:t>ZAZZARINI NICHOLAS</w:t>
            </w:r>
          </w:p>
        </w:tc>
        <w:tc>
          <w:tcPr>
            <w:tcW w:w="2200" w:type="dxa"/>
            <w:tcMar>
              <w:top w:w="20" w:type="dxa"/>
              <w:left w:w="20" w:type="dxa"/>
              <w:bottom w:w="20" w:type="dxa"/>
              <w:right w:w="20" w:type="dxa"/>
            </w:tcMar>
            <w:vAlign w:val="center"/>
          </w:tcPr>
          <w:p w14:paraId="6A6B9F10" w14:textId="77777777" w:rsidR="00DD3248" w:rsidRPr="009E0381" w:rsidRDefault="00DD3248" w:rsidP="00DD3248">
            <w:pPr>
              <w:pStyle w:val="movimento2"/>
              <w:rPr>
                <w:color w:val="002060"/>
              </w:rPr>
            </w:pPr>
            <w:r w:rsidRPr="009E0381">
              <w:rPr>
                <w:color w:val="002060"/>
              </w:rPr>
              <w:t xml:space="preserve">(FUTSAL POTENZA PICENA) </w:t>
            </w:r>
          </w:p>
        </w:tc>
        <w:tc>
          <w:tcPr>
            <w:tcW w:w="800" w:type="dxa"/>
            <w:tcMar>
              <w:top w:w="20" w:type="dxa"/>
              <w:left w:w="20" w:type="dxa"/>
              <w:bottom w:w="20" w:type="dxa"/>
              <w:right w:w="20" w:type="dxa"/>
            </w:tcMar>
            <w:vAlign w:val="center"/>
          </w:tcPr>
          <w:p w14:paraId="3DC207BF"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7B0098B"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76B0D90" w14:textId="77777777" w:rsidR="00DD3248" w:rsidRPr="009E0381" w:rsidRDefault="00DD3248" w:rsidP="00DD3248">
            <w:pPr>
              <w:pStyle w:val="movimento2"/>
              <w:rPr>
                <w:color w:val="002060"/>
              </w:rPr>
            </w:pPr>
            <w:r w:rsidRPr="009E0381">
              <w:rPr>
                <w:color w:val="002060"/>
              </w:rPr>
              <w:t> </w:t>
            </w:r>
          </w:p>
        </w:tc>
      </w:tr>
    </w:tbl>
    <w:p w14:paraId="2DE2DF21" w14:textId="77777777" w:rsidR="00DD3248" w:rsidRPr="009E0381" w:rsidRDefault="00DD3248" w:rsidP="00DD3248">
      <w:pPr>
        <w:pStyle w:val="titolo20"/>
        <w:divId w:val="527259509"/>
        <w:rPr>
          <w:color w:val="002060"/>
        </w:rPr>
      </w:pPr>
      <w:r w:rsidRPr="009E03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64309016" w14:textId="77777777" w:rsidTr="00DD3248">
        <w:trPr>
          <w:divId w:val="527259509"/>
        </w:trPr>
        <w:tc>
          <w:tcPr>
            <w:tcW w:w="2200" w:type="dxa"/>
            <w:tcMar>
              <w:top w:w="20" w:type="dxa"/>
              <w:left w:w="20" w:type="dxa"/>
              <w:bottom w:w="20" w:type="dxa"/>
              <w:right w:w="20" w:type="dxa"/>
            </w:tcMar>
            <w:vAlign w:val="center"/>
          </w:tcPr>
          <w:p w14:paraId="7396D33F" w14:textId="77777777" w:rsidR="00DD3248" w:rsidRPr="009E0381" w:rsidRDefault="00DD3248" w:rsidP="00DD3248">
            <w:pPr>
              <w:pStyle w:val="movimento"/>
              <w:rPr>
                <w:color w:val="002060"/>
              </w:rPr>
            </w:pPr>
            <w:r w:rsidRPr="009E0381">
              <w:rPr>
                <w:color w:val="002060"/>
              </w:rPr>
              <w:t>AGOSTINELLI EDOARDO</w:t>
            </w:r>
          </w:p>
        </w:tc>
        <w:tc>
          <w:tcPr>
            <w:tcW w:w="2200" w:type="dxa"/>
            <w:tcMar>
              <w:top w:w="20" w:type="dxa"/>
              <w:left w:w="20" w:type="dxa"/>
              <w:bottom w:w="20" w:type="dxa"/>
              <w:right w:w="20" w:type="dxa"/>
            </w:tcMar>
            <w:vAlign w:val="center"/>
          </w:tcPr>
          <w:p w14:paraId="7C33108E" w14:textId="77777777" w:rsidR="00DD3248" w:rsidRPr="009E0381" w:rsidRDefault="00DD3248" w:rsidP="00DD3248">
            <w:pPr>
              <w:pStyle w:val="movimento2"/>
              <w:rPr>
                <w:color w:val="002060"/>
              </w:rPr>
            </w:pPr>
            <w:r w:rsidRPr="009E0381">
              <w:rPr>
                <w:color w:val="002060"/>
              </w:rPr>
              <w:t xml:space="preserve">(CALCIO A 5 CORINALDO) </w:t>
            </w:r>
          </w:p>
        </w:tc>
        <w:tc>
          <w:tcPr>
            <w:tcW w:w="800" w:type="dxa"/>
            <w:tcMar>
              <w:top w:w="20" w:type="dxa"/>
              <w:left w:w="20" w:type="dxa"/>
              <w:bottom w:w="20" w:type="dxa"/>
              <w:right w:w="20" w:type="dxa"/>
            </w:tcMar>
            <w:vAlign w:val="center"/>
          </w:tcPr>
          <w:p w14:paraId="4E0F1923"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4442FCE"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6EAAE61" w14:textId="77777777" w:rsidR="00DD3248" w:rsidRPr="009E0381" w:rsidRDefault="00DD3248" w:rsidP="00DD3248">
            <w:pPr>
              <w:pStyle w:val="movimento2"/>
              <w:rPr>
                <w:color w:val="002060"/>
              </w:rPr>
            </w:pPr>
            <w:r w:rsidRPr="009E0381">
              <w:rPr>
                <w:color w:val="002060"/>
              </w:rPr>
              <w:t> </w:t>
            </w:r>
          </w:p>
        </w:tc>
      </w:tr>
    </w:tbl>
    <w:p w14:paraId="36147575" w14:textId="77777777" w:rsidR="00DD3248" w:rsidRPr="009E0381" w:rsidRDefault="00DD3248" w:rsidP="00DD3248">
      <w:pPr>
        <w:pStyle w:val="breakline"/>
        <w:divId w:val="527259509"/>
        <w:rPr>
          <w:color w:val="002060"/>
        </w:rPr>
      </w:pPr>
    </w:p>
    <w:p w14:paraId="49EADEB2"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F.to IL GIUDICE SPORTIVO</w:t>
      </w:r>
    </w:p>
    <w:p w14:paraId="526E40A8"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 xml:space="preserve"> </w:t>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 xml:space="preserve">   </w:t>
      </w:r>
      <w:r w:rsidRPr="009E0381">
        <w:rPr>
          <w:rFonts w:ascii="Arial" w:hAnsi="Arial" w:cs="Arial"/>
          <w:noProof/>
          <w:color w:val="002060"/>
          <w:lang w:eastAsia="it-IT"/>
        </w:rPr>
        <w:tab/>
        <w:t xml:space="preserve">       Claudio Romagnoli</w:t>
      </w:r>
    </w:p>
    <w:p w14:paraId="6AB35FBF" w14:textId="77777777" w:rsidR="00DD3248" w:rsidRPr="009E0381" w:rsidRDefault="00DD3248" w:rsidP="00DD3248">
      <w:pPr>
        <w:pStyle w:val="breakline"/>
        <w:divId w:val="527259509"/>
        <w:rPr>
          <w:color w:val="002060"/>
        </w:rPr>
      </w:pPr>
    </w:p>
    <w:p w14:paraId="7E6CFFBE" w14:textId="77777777" w:rsidR="00DD3248" w:rsidRPr="009E0381" w:rsidRDefault="00DD3248" w:rsidP="00DD3248">
      <w:pPr>
        <w:pStyle w:val="TITOLOPRINC"/>
        <w:divId w:val="527259509"/>
        <w:rPr>
          <w:color w:val="002060"/>
        </w:rPr>
      </w:pPr>
      <w:r w:rsidRPr="009E0381">
        <w:rPr>
          <w:color w:val="002060"/>
        </w:rPr>
        <w:t>CLASSIFICA</w:t>
      </w:r>
    </w:p>
    <w:p w14:paraId="369C28AA" w14:textId="77777777" w:rsidR="00DD3248" w:rsidRPr="009E0381" w:rsidRDefault="00DD3248" w:rsidP="00DD3248">
      <w:pPr>
        <w:pStyle w:val="breakline"/>
        <w:divId w:val="527259509"/>
        <w:rPr>
          <w:color w:val="002060"/>
        </w:rPr>
      </w:pPr>
    </w:p>
    <w:p w14:paraId="1FD0D95A" w14:textId="77777777" w:rsidR="00DD3248" w:rsidRPr="009E0381" w:rsidRDefault="00DD3248" w:rsidP="00DD3248">
      <w:pPr>
        <w:pStyle w:val="breakline"/>
        <w:divId w:val="527259509"/>
        <w:rPr>
          <w:color w:val="002060"/>
        </w:rPr>
      </w:pPr>
    </w:p>
    <w:p w14:paraId="2A2F1223" w14:textId="77777777" w:rsidR="00DD3248" w:rsidRPr="009E0381" w:rsidRDefault="00DD3248" w:rsidP="00DD3248">
      <w:pPr>
        <w:pStyle w:val="SOTTOTITOLOCAMPIONATO1"/>
        <w:divId w:val="527259509"/>
        <w:rPr>
          <w:color w:val="002060"/>
        </w:rPr>
      </w:pPr>
      <w:r w:rsidRPr="009E03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D3248" w:rsidRPr="009E0381" w14:paraId="3F1A9571" w14:textId="77777777" w:rsidTr="00DD324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D78448" w14:textId="77777777" w:rsidR="00DD3248" w:rsidRPr="009E0381" w:rsidRDefault="00DD3248" w:rsidP="00DD3248">
            <w:pPr>
              <w:pStyle w:val="HEADERTABELLA"/>
              <w:rPr>
                <w:color w:val="002060"/>
              </w:rPr>
            </w:pPr>
            <w:r w:rsidRPr="009E03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FAA781" w14:textId="77777777" w:rsidR="00DD3248" w:rsidRPr="009E0381" w:rsidRDefault="00DD3248" w:rsidP="00DD3248">
            <w:pPr>
              <w:pStyle w:val="HEADERTABELLA"/>
              <w:rPr>
                <w:color w:val="002060"/>
              </w:rPr>
            </w:pPr>
            <w:r w:rsidRPr="009E03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F8E8AF" w14:textId="77777777" w:rsidR="00DD3248" w:rsidRPr="009E0381" w:rsidRDefault="00DD3248" w:rsidP="00DD3248">
            <w:pPr>
              <w:pStyle w:val="HEADERTABELLA"/>
              <w:rPr>
                <w:color w:val="002060"/>
              </w:rPr>
            </w:pPr>
            <w:r w:rsidRPr="009E03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038632" w14:textId="77777777" w:rsidR="00DD3248" w:rsidRPr="009E0381" w:rsidRDefault="00DD3248" w:rsidP="00DD3248">
            <w:pPr>
              <w:pStyle w:val="HEADERTABELLA"/>
              <w:rPr>
                <w:color w:val="002060"/>
              </w:rPr>
            </w:pPr>
            <w:r w:rsidRPr="009E03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40197B" w14:textId="77777777" w:rsidR="00DD3248" w:rsidRPr="009E0381" w:rsidRDefault="00DD3248" w:rsidP="00DD3248">
            <w:pPr>
              <w:pStyle w:val="HEADERTABELLA"/>
              <w:rPr>
                <w:color w:val="002060"/>
              </w:rPr>
            </w:pPr>
            <w:r w:rsidRPr="009E03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1E8468" w14:textId="77777777" w:rsidR="00DD3248" w:rsidRPr="009E0381" w:rsidRDefault="00DD3248" w:rsidP="00DD3248">
            <w:pPr>
              <w:pStyle w:val="HEADERTABELLA"/>
              <w:rPr>
                <w:color w:val="002060"/>
              </w:rPr>
            </w:pPr>
            <w:r w:rsidRPr="009E03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CA8C62" w14:textId="77777777" w:rsidR="00DD3248" w:rsidRPr="009E0381" w:rsidRDefault="00DD3248" w:rsidP="00DD3248">
            <w:pPr>
              <w:pStyle w:val="HEADERTABELLA"/>
              <w:rPr>
                <w:color w:val="002060"/>
              </w:rPr>
            </w:pPr>
            <w:r w:rsidRPr="009E03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785628" w14:textId="77777777" w:rsidR="00DD3248" w:rsidRPr="009E0381" w:rsidRDefault="00DD3248" w:rsidP="00DD3248">
            <w:pPr>
              <w:pStyle w:val="HEADERTABELLA"/>
              <w:rPr>
                <w:color w:val="002060"/>
              </w:rPr>
            </w:pPr>
            <w:r w:rsidRPr="009E03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8E0C1B" w14:textId="77777777" w:rsidR="00DD3248" w:rsidRPr="009E0381" w:rsidRDefault="00DD3248" w:rsidP="00DD3248">
            <w:pPr>
              <w:pStyle w:val="HEADERTABELLA"/>
              <w:rPr>
                <w:color w:val="002060"/>
              </w:rPr>
            </w:pPr>
            <w:r w:rsidRPr="009E03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733DE6" w14:textId="77777777" w:rsidR="00DD3248" w:rsidRPr="009E0381" w:rsidRDefault="00DD3248" w:rsidP="00DD3248">
            <w:pPr>
              <w:pStyle w:val="HEADERTABELLA"/>
              <w:rPr>
                <w:color w:val="002060"/>
              </w:rPr>
            </w:pPr>
            <w:r w:rsidRPr="009E0381">
              <w:rPr>
                <w:color w:val="002060"/>
              </w:rPr>
              <w:t>PE</w:t>
            </w:r>
          </w:p>
        </w:tc>
      </w:tr>
      <w:tr w:rsidR="00DD3248" w:rsidRPr="009E0381" w14:paraId="17DAD068" w14:textId="77777777" w:rsidTr="00DD324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9E3F7AC" w14:textId="77777777" w:rsidR="00DD3248" w:rsidRPr="009E0381" w:rsidRDefault="00DD3248" w:rsidP="00DD3248">
            <w:pPr>
              <w:pStyle w:val="ROWTABELLA"/>
              <w:rPr>
                <w:color w:val="002060"/>
              </w:rPr>
            </w:pPr>
            <w:r w:rsidRPr="009E0381">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189B4" w14:textId="77777777" w:rsidR="00DD3248" w:rsidRPr="009E0381" w:rsidRDefault="00DD3248" w:rsidP="00DD3248">
            <w:pPr>
              <w:pStyle w:val="ROWTABELLA"/>
              <w:jc w:val="center"/>
              <w:rPr>
                <w:color w:val="002060"/>
              </w:rPr>
            </w:pPr>
            <w:r w:rsidRPr="009E03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CA0ED"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6521B"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89D85"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FA447"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DEAAB" w14:textId="77777777" w:rsidR="00DD3248" w:rsidRPr="009E0381" w:rsidRDefault="00DD3248" w:rsidP="00DD3248">
            <w:pPr>
              <w:pStyle w:val="ROWTABELLA"/>
              <w:jc w:val="center"/>
              <w:rPr>
                <w:color w:val="002060"/>
              </w:rPr>
            </w:pPr>
            <w:r w:rsidRPr="009E038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088C7" w14:textId="77777777" w:rsidR="00DD3248" w:rsidRPr="009E0381" w:rsidRDefault="00DD3248" w:rsidP="00DD3248">
            <w:pPr>
              <w:pStyle w:val="ROWTABELLA"/>
              <w:jc w:val="center"/>
              <w:rPr>
                <w:color w:val="002060"/>
              </w:rPr>
            </w:pPr>
            <w:r w:rsidRPr="009E03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BFF01" w14:textId="77777777" w:rsidR="00DD3248" w:rsidRPr="009E0381" w:rsidRDefault="00DD3248" w:rsidP="00DD3248">
            <w:pPr>
              <w:pStyle w:val="ROWTABELLA"/>
              <w:jc w:val="center"/>
              <w:rPr>
                <w:color w:val="002060"/>
              </w:rPr>
            </w:pPr>
            <w:r w:rsidRPr="009E03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2927F" w14:textId="77777777" w:rsidR="00DD3248" w:rsidRPr="009E0381" w:rsidRDefault="00DD3248" w:rsidP="00DD3248">
            <w:pPr>
              <w:pStyle w:val="ROWTABELLA"/>
              <w:jc w:val="center"/>
              <w:rPr>
                <w:color w:val="002060"/>
              </w:rPr>
            </w:pPr>
            <w:r w:rsidRPr="009E0381">
              <w:rPr>
                <w:color w:val="002060"/>
              </w:rPr>
              <w:t>0</w:t>
            </w:r>
          </w:p>
        </w:tc>
      </w:tr>
      <w:tr w:rsidR="00DD3248" w:rsidRPr="009E0381" w14:paraId="0549D9A2"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79D716" w14:textId="77777777" w:rsidR="00DD3248" w:rsidRPr="009E0381" w:rsidRDefault="00DD3248" w:rsidP="00DD3248">
            <w:pPr>
              <w:pStyle w:val="ROWTABELLA"/>
              <w:rPr>
                <w:color w:val="002060"/>
              </w:rPr>
            </w:pPr>
            <w:r w:rsidRPr="009E038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D2E67" w14:textId="77777777" w:rsidR="00DD3248" w:rsidRPr="009E0381" w:rsidRDefault="00DD3248" w:rsidP="00DD3248">
            <w:pPr>
              <w:pStyle w:val="ROWTABELLA"/>
              <w:jc w:val="center"/>
              <w:rPr>
                <w:color w:val="002060"/>
              </w:rPr>
            </w:pPr>
            <w:r w:rsidRPr="009E03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9DCDD"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AF403"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FD5E2"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CFAD2"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F1B36" w14:textId="77777777" w:rsidR="00DD3248" w:rsidRPr="009E0381" w:rsidRDefault="00DD3248" w:rsidP="00DD3248">
            <w:pPr>
              <w:pStyle w:val="ROWTABELLA"/>
              <w:jc w:val="center"/>
              <w:rPr>
                <w:color w:val="002060"/>
              </w:rPr>
            </w:pPr>
            <w:r w:rsidRPr="009E03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3DE0D" w14:textId="77777777" w:rsidR="00DD3248" w:rsidRPr="009E0381" w:rsidRDefault="00DD3248" w:rsidP="00DD3248">
            <w:pPr>
              <w:pStyle w:val="ROWTABELLA"/>
              <w:jc w:val="center"/>
              <w:rPr>
                <w:color w:val="002060"/>
              </w:rPr>
            </w:pPr>
            <w:r w:rsidRPr="009E03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A873F" w14:textId="77777777" w:rsidR="00DD3248" w:rsidRPr="009E0381" w:rsidRDefault="00DD3248" w:rsidP="00DD3248">
            <w:pPr>
              <w:pStyle w:val="ROWTABELLA"/>
              <w:jc w:val="center"/>
              <w:rPr>
                <w:color w:val="002060"/>
              </w:rPr>
            </w:pPr>
            <w:r w:rsidRPr="009E03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32C5E" w14:textId="77777777" w:rsidR="00DD3248" w:rsidRPr="009E0381" w:rsidRDefault="00DD3248" w:rsidP="00DD3248">
            <w:pPr>
              <w:pStyle w:val="ROWTABELLA"/>
              <w:jc w:val="center"/>
              <w:rPr>
                <w:color w:val="002060"/>
              </w:rPr>
            </w:pPr>
            <w:r w:rsidRPr="009E0381">
              <w:rPr>
                <w:color w:val="002060"/>
              </w:rPr>
              <w:t>0</w:t>
            </w:r>
          </w:p>
        </w:tc>
      </w:tr>
      <w:tr w:rsidR="00DD3248" w:rsidRPr="009E0381" w14:paraId="24CEB30F"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2EDA43" w14:textId="77777777" w:rsidR="00DD3248" w:rsidRPr="009E0381" w:rsidRDefault="00DD3248" w:rsidP="00DD3248">
            <w:pPr>
              <w:pStyle w:val="ROWTABELLA"/>
              <w:rPr>
                <w:color w:val="002060"/>
              </w:rPr>
            </w:pPr>
            <w:r w:rsidRPr="009E038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8484F" w14:textId="77777777" w:rsidR="00DD3248" w:rsidRPr="009E0381" w:rsidRDefault="00DD3248" w:rsidP="00DD3248">
            <w:pPr>
              <w:pStyle w:val="ROWTABELLA"/>
              <w:jc w:val="center"/>
              <w:rPr>
                <w:color w:val="002060"/>
              </w:rPr>
            </w:pPr>
            <w:r w:rsidRPr="009E03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ABDDD"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2A5D9"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313226"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DBE1D"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31E00" w14:textId="77777777" w:rsidR="00DD3248" w:rsidRPr="009E0381" w:rsidRDefault="00DD3248" w:rsidP="00DD3248">
            <w:pPr>
              <w:pStyle w:val="ROWTABELLA"/>
              <w:jc w:val="center"/>
              <w:rPr>
                <w:color w:val="002060"/>
              </w:rPr>
            </w:pPr>
            <w:r w:rsidRPr="009E03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2BA11" w14:textId="77777777" w:rsidR="00DD3248" w:rsidRPr="009E0381" w:rsidRDefault="00DD3248" w:rsidP="00DD3248">
            <w:pPr>
              <w:pStyle w:val="ROWTABELLA"/>
              <w:jc w:val="center"/>
              <w:rPr>
                <w:color w:val="002060"/>
              </w:rPr>
            </w:pPr>
            <w:r w:rsidRPr="009E03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916BC"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A0E2E" w14:textId="77777777" w:rsidR="00DD3248" w:rsidRPr="009E0381" w:rsidRDefault="00DD3248" w:rsidP="00DD3248">
            <w:pPr>
              <w:pStyle w:val="ROWTABELLA"/>
              <w:jc w:val="center"/>
              <w:rPr>
                <w:color w:val="002060"/>
              </w:rPr>
            </w:pPr>
            <w:r w:rsidRPr="009E0381">
              <w:rPr>
                <w:color w:val="002060"/>
              </w:rPr>
              <w:t>0</w:t>
            </w:r>
          </w:p>
        </w:tc>
      </w:tr>
      <w:tr w:rsidR="00DD3248" w:rsidRPr="009E0381" w14:paraId="0F0675EA"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B810B4" w14:textId="77777777" w:rsidR="00DD3248" w:rsidRPr="009E0381" w:rsidRDefault="00DD3248" w:rsidP="00DD3248">
            <w:pPr>
              <w:pStyle w:val="ROWTABELLA"/>
              <w:rPr>
                <w:color w:val="002060"/>
              </w:rPr>
            </w:pPr>
            <w:r w:rsidRPr="009E0381">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5A375"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3C7FB8"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C82DE"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35745D"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DD4F9"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02F57" w14:textId="77777777" w:rsidR="00DD3248" w:rsidRPr="009E0381" w:rsidRDefault="00DD3248" w:rsidP="00DD3248">
            <w:pPr>
              <w:pStyle w:val="ROWTABELLA"/>
              <w:jc w:val="center"/>
              <w:rPr>
                <w:color w:val="002060"/>
              </w:rPr>
            </w:pPr>
            <w:r w:rsidRPr="009E03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52979" w14:textId="77777777" w:rsidR="00DD3248" w:rsidRPr="009E0381" w:rsidRDefault="00DD3248" w:rsidP="00DD3248">
            <w:pPr>
              <w:pStyle w:val="ROWTABELLA"/>
              <w:jc w:val="center"/>
              <w:rPr>
                <w:color w:val="002060"/>
              </w:rPr>
            </w:pPr>
            <w:r w:rsidRPr="009E03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4CD04"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9E5EC" w14:textId="77777777" w:rsidR="00DD3248" w:rsidRPr="009E0381" w:rsidRDefault="00DD3248" w:rsidP="00DD3248">
            <w:pPr>
              <w:pStyle w:val="ROWTABELLA"/>
              <w:jc w:val="center"/>
              <w:rPr>
                <w:color w:val="002060"/>
              </w:rPr>
            </w:pPr>
            <w:r w:rsidRPr="009E0381">
              <w:rPr>
                <w:color w:val="002060"/>
              </w:rPr>
              <w:t>0</w:t>
            </w:r>
          </w:p>
        </w:tc>
      </w:tr>
      <w:tr w:rsidR="00DD3248" w:rsidRPr="009E0381" w14:paraId="01A84A33"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E64A0F" w14:textId="77777777" w:rsidR="00DD3248" w:rsidRPr="009E0381" w:rsidRDefault="00DD3248" w:rsidP="00DD3248">
            <w:pPr>
              <w:pStyle w:val="ROWTABELLA"/>
              <w:rPr>
                <w:color w:val="002060"/>
              </w:rPr>
            </w:pPr>
            <w:r w:rsidRPr="009E038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3CFD4"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8E291"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8938B"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0FE2F"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434E1"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D737B" w14:textId="77777777" w:rsidR="00DD3248" w:rsidRPr="009E0381" w:rsidRDefault="00DD3248" w:rsidP="00DD3248">
            <w:pPr>
              <w:pStyle w:val="ROWTABELLA"/>
              <w:jc w:val="center"/>
              <w:rPr>
                <w:color w:val="002060"/>
              </w:rPr>
            </w:pPr>
            <w:r w:rsidRPr="009E03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4040F" w14:textId="77777777" w:rsidR="00DD3248" w:rsidRPr="009E0381" w:rsidRDefault="00DD3248" w:rsidP="00DD3248">
            <w:pPr>
              <w:pStyle w:val="ROWTABELLA"/>
              <w:jc w:val="center"/>
              <w:rPr>
                <w:color w:val="002060"/>
              </w:rPr>
            </w:pPr>
            <w:r w:rsidRPr="009E03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C8D23"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F61CF" w14:textId="77777777" w:rsidR="00DD3248" w:rsidRPr="009E0381" w:rsidRDefault="00DD3248" w:rsidP="00DD3248">
            <w:pPr>
              <w:pStyle w:val="ROWTABELLA"/>
              <w:jc w:val="center"/>
              <w:rPr>
                <w:color w:val="002060"/>
              </w:rPr>
            </w:pPr>
            <w:r w:rsidRPr="009E0381">
              <w:rPr>
                <w:color w:val="002060"/>
              </w:rPr>
              <w:t>0</w:t>
            </w:r>
          </w:p>
        </w:tc>
      </w:tr>
      <w:tr w:rsidR="00DD3248" w:rsidRPr="009E0381" w14:paraId="4DA3A3AB"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332DB7" w14:textId="77777777" w:rsidR="00DD3248" w:rsidRPr="009E0381" w:rsidRDefault="00DD3248" w:rsidP="00DD3248">
            <w:pPr>
              <w:pStyle w:val="ROWTABELLA"/>
              <w:rPr>
                <w:color w:val="002060"/>
              </w:rPr>
            </w:pPr>
            <w:r w:rsidRPr="009E0381">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D9F3F"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830A18"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7008E"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D0627"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1D358"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5B441"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100ED" w14:textId="77777777" w:rsidR="00DD3248" w:rsidRPr="009E0381" w:rsidRDefault="00DD3248" w:rsidP="00DD3248">
            <w:pPr>
              <w:pStyle w:val="ROWTABELLA"/>
              <w:jc w:val="center"/>
              <w:rPr>
                <w:color w:val="002060"/>
              </w:rPr>
            </w:pPr>
            <w:r w:rsidRPr="009E038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D3960" w14:textId="77777777" w:rsidR="00DD3248" w:rsidRPr="009E0381" w:rsidRDefault="00DD3248" w:rsidP="00DD3248">
            <w:pPr>
              <w:pStyle w:val="ROWTABELLA"/>
              <w:jc w:val="center"/>
              <w:rPr>
                <w:color w:val="002060"/>
              </w:rPr>
            </w:pPr>
            <w:r w:rsidRPr="009E03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ED0F8" w14:textId="77777777" w:rsidR="00DD3248" w:rsidRPr="009E0381" w:rsidRDefault="00DD3248" w:rsidP="00DD3248">
            <w:pPr>
              <w:pStyle w:val="ROWTABELLA"/>
              <w:jc w:val="center"/>
              <w:rPr>
                <w:color w:val="002060"/>
              </w:rPr>
            </w:pPr>
            <w:r w:rsidRPr="009E0381">
              <w:rPr>
                <w:color w:val="002060"/>
              </w:rPr>
              <w:t>0</w:t>
            </w:r>
          </w:p>
        </w:tc>
      </w:tr>
      <w:tr w:rsidR="00DD3248" w:rsidRPr="009E0381" w14:paraId="5371B0C4" w14:textId="77777777" w:rsidTr="00DD324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9CAAE57" w14:textId="77777777" w:rsidR="00DD3248" w:rsidRPr="009E0381" w:rsidRDefault="00DD3248" w:rsidP="00DD3248">
            <w:pPr>
              <w:pStyle w:val="ROWTABELLA"/>
              <w:rPr>
                <w:color w:val="002060"/>
              </w:rPr>
            </w:pPr>
            <w:r w:rsidRPr="009E038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F0392"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8A1D8"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5E94F"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C44FB1"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22AE4"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454C0" w14:textId="77777777" w:rsidR="00DD3248" w:rsidRPr="009E0381" w:rsidRDefault="00DD3248" w:rsidP="00DD3248">
            <w:pPr>
              <w:pStyle w:val="ROWTABELLA"/>
              <w:jc w:val="center"/>
              <w:rPr>
                <w:color w:val="002060"/>
              </w:rPr>
            </w:pPr>
            <w:r w:rsidRPr="009E03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4478E" w14:textId="77777777" w:rsidR="00DD3248" w:rsidRPr="009E0381" w:rsidRDefault="00DD3248" w:rsidP="00DD3248">
            <w:pPr>
              <w:pStyle w:val="ROWTABELLA"/>
              <w:jc w:val="center"/>
              <w:rPr>
                <w:color w:val="002060"/>
              </w:rPr>
            </w:pPr>
            <w:r w:rsidRPr="009E038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9EB87" w14:textId="77777777" w:rsidR="00DD3248" w:rsidRPr="009E0381" w:rsidRDefault="00DD3248" w:rsidP="00DD3248">
            <w:pPr>
              <w:pStyle w:val="ROWTABELLA"/>
              <w:jc w:val="center"/>
              <w:rPr>
                <w:color w:val="002060"/>
              </w:rPr>
            </w:pPr>
            <w:r w:rsidRPr="009E03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D64D3" w14:textId="77777777" w:rsidR="00DD3248" w:rsidRPr="009E0381" w:rsidRDefault="00DD3248" w:rsidP="00DD3248">
            <w:pPr>
              <w:pStyle w:val="ROWTABELLA"/>
              <w:jc w:val="center"/>
              <w:rPr>
                <w:color w:val="002060"/>
              </w:rPr>
            </w:pPr>
            <w:r w:rsidRPr="009E0381">
              <w:rPr>
                <w:color w:val="002060"/>
              </w:rPr>
              <w:t>0</w:t>
            </w:r>
          </w:p>
        </w:tc>
      </w:tr>
    </w:tbl>
    <w:p w14:paraId="4B973F4C" w14:textId="77777777" w:rsidR="00DD3248" w:rsidRPr="009E0381" w:rsidRDefault="00DD3248" w:rsidP="00DD3248">
      <w:pPr>
        <w:pStyle w:val="breakline"/>
        <w:divId w:val="527259509"/>
        <w:rPr>
          <w:color w:val="002060"/>
        </w:rPr>
      </w:pPr>
    </w:p>
    <w:p w14:paraId="04641643" w14:textId="77777777" w:rsidR="00DD3248" w:rsidRPr="009E0381" w:rsidRDefault="00DD3248" w:rsidP="00DD3248">
      <w:pPr>
        <w:pStyle w:val="breakline"/>
        <w:divId w:val="527259509"/>
        <w:rPr>
          <w:color w:val="002060"/>
        </w:rPr>
      </w:pPr>
    </w:p>
    <w:p w14:paraId="0EB6BF0A" w14:textId="77777777" w:rsidR="00DD3248" w:rsidRPr="009E0381" w:rsidRDefault="00DD3248" w:rsidP="00DD3248">
      <w:pPr>
        <w:pStyle w:val="SOTTOTITOLOCAMPIONATO1"/>
        <w:divId w:val="527259509"/>
        <w:rPr>
          <w:color w:val="002060"/>
        </w:rPr>
      </w:pPr>
      <w:r w:rsidRPr="009E03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D3248" w:rsidRPr="009E0381" w14:paraId="172DA7FC" w14:textId="77777777" w:rsidTr="00DD324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CBAD0A" w14:textId="77777777" w:rsidR="00DD3248" w:rsidRPr="009E0381" w:rsidRDefault="00DD3248" w:rsidP="00DD3248">
            <w:pPr>
              <w:pStyle w:val="HEADERTABELLA"/>
              <w:rPr>
                <w:color w:val="002060"/>
              </w:rPr>
            </w:pPr>
            <w:r w:rsidRPr="009E03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BA1A46" w14:textId="77777777" w:rsidR="00DD3248" w:rsidRPr="009E0381" w:rsidRDefault="00DD3248" w:rsidP="00DD3248">
            <w:pPr>
              <w:pStyle w:val="HEADERTABELLA"/>
              <w:rPr>
                <w:color w:val="002060"/>
              </w:rPr>
            </w:pPr>
            <w:r w:rsidRPr="009E03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8EA768" w14:textId="77777777" w:rsidR="00DD3248" w:rsidRPr="009E0381" w:rsidRDefault="00DD3248" w:rsidP="00DD3248">
            <w:pPr>
              <w:pStyle w:val="HEADERTABELLA"/>
              <w:rPr>
                <w:color w:val="002060"/>
              </w:rPr>
            </w:pPr>
            <w:r w:rsidRPr="009E03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B8E832" w14:textId="77777777" w:rsidR="00DD3248" w:rsidRPr="009E0381" w:rsidRDefault="00DD3248" w:rsidP="00DD3248">
            <w:pPr>
              <w:pStyle w:val="HEADERTABELLA"/>
              <w:rPr>
                <w:color w:val="002060"/>
              </w:rPr>
            </w:pPr>
            <w:r w:rsidRPr="009E03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B08E79" w14:textId="77777777" w:rsidR="00DD3248" w:rsidRPr="009E0381" w:rsidRDefault="00DD3248" w:rsidP="00DD3248">
            <w:pPr>
              <w:pStyle w:val="HEADERTABELLA"/>
              <w:rPr>
                <w:color w:val="002060"/>
              </w:rPr>
            </w:pPr>
            <w:r w:rsidRPr="009E03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56764C" w14:textId="77777777" w:rsidR="00DD3248" w:rsidRPr="009E0381" w:rsidRDefault="00DD3248" w:rsidP="00DD3248">
            <w:pPr>
              <w:pStyle w:val="HEADERTABELLA"/>
              <w:rPr>
                <w:color w:val="002060"/>
              </w:rPr>
            </w:pPr>
            <w:r w:rsidRPr="009E03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05203E" w14:textId="77777777" w:rsidR="00DD3248" w:rsidRPr="009E0381" w:rsidRDefault="00DD3248" w:rsidP="00DD3248">
            <w:pPr>
              <w:pStyle w:val="HEADERTABELLA"/>
              <w:rPr>
                <w:color w:val="002060"/>
              </w:rPr>
            </w:pPr>
            <w:r w:rsidRPr="009E03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B2D42D" w14:textId="77777777" w:rsidR="00DD3248" w:rsidRPr="009E0381" w:rsidRDefault="00DD3248" w:rsidP="00DD3248">
            <w:pPr>
              <w:pStyle w:val="HEADERTABELLA"/>
              <w:rPr>
                <w:color w:val="002060"/>
              </w:rPr>
            </w:pPr>
            <w:r w:rsidRPr="009E03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827A51" w14:textId="77777777" w:rsidR="00DD3248" w:rsidRPr="009E0381" w:rsidRDefault="00DD3248" w:rsidP="00DD3248">
            <w:pPr>
              <w:pStyle w:val="HEADERTABELLA"/>
              <w:rPr>
                <w:color w:val="002060"/>
              </w:rPr>
            </w:pPr>
            <w:r w:rsidRPr="009E03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9B6990" w14:textId="77777777" w:rsidR="00DD3248" w:rsidRPr="009E0381" w:rsidRDefault="00DD3248" w:rsidP="00DD3248">
            <w:pPr>
              <w:pStyle w:val="HEADERTABELLA"/>
              <w:rPr>
                <w:color w:val="002060"/>
              </w:rPr>
            </w:pPr>
            <w:r w:rsidRPr="009E0381">
              <w:rPr>
                <w:color w:val="002060"/>
              </w:rPr>
              <w:t>PE</w:t>
            </w:r>
          </w:p>
        </w:tc>
      </w:tr>
      <w:tr w:rsidR="00DD3248" w:rsidRPr="009E0381" w14:paraId="6A14B177" w14:textId="77777777" w:rsidTr="00DD324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D922CE3" w14:textId="77777777" w:rsidR="00DD3248" w:rsidRPr="009E0381" w:rsidRDefault="00DD3248" w:rsidP="00DD3248">
            <w:pPr>
              <w:pStyle w:val="ROWTABELLA"/>
              <w:rPr>
                <w:color w:val="002060"/>
              </w:rPr>
            </w:pPr>
            <w:r w:rsidRPr="009E038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0DF19"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0BABBC"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80345"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323BD7"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E95C7"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34B1A3" w14:textId="77777777" w:rsidR="00DD3248" w:rsidRPr="009E0381" w:rsidRDefault="00DD3248" w:rsidP="00DD3248">
            <w:pPr>
              <w:pStyle w:val="ROWTABELLA"/>
              <w:jc w:val="center"/>
              <w:rPr>
                <w:color w:val="002060"/>
              </w:rPr>
            </w:pPr>
            <w:r w:rsidRPr="009E038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F727D" w14:textId="77777777" w:rsidR="00DD3248" w:rsidRPr="009E0381" w:rsidRDefault="00DD3248" w:rsidP="00DD3248">
            <w:pPr>
              <w:pStyle w:val="ROWTABELLA"/>
              <w:jc w:val="center"/>
              <w:rPr>
                <w:color w:val="002060"/>
              </w:rPr>
            </w:pPr>
            <w:r w:rsidRPr="009E03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7FFB2"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94B25" w14:textId="77777777" w:rsidR="00DD3248" w:rsidRPr="009E0381" w:rsidRDefault="00DD3248" w:rsidP="00DD3248">
            <w:pPr>
              <w:pStyle w:val="ROWTABELLA"/>
              <w:jc w:val="center"/>
              <w:rPr>
                <w:color w:val="002060"/>
              </w:rPr>
            </w:pPr>
            <w:r w:rsidRPr="009E0381">
              <w:rPr>
                <w:color w:val="002060"/>
              </w:rPr>
              <w:t>0</w:t>
            </w:r>
          </w:p>
        </w:tc>
      </w:tr>
      <w:tr w:rsidR="00DD3248" w:rsidRPr="009E0381" w14:paraId="0D00F554"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E91924" w14:textId="77777777" w:rsidR="00DD3248" w:rsidRPr="009E0381" w:rsidRDefault="00DD3248" w:rsidP="00DD3248">
            <w:pPr>
              <w:pStyle w:val="ROWTABELLA"/>
              <w:rPr>
                <w:color w:val="002060"/>
              </w:rPr>
            </w:pPr>
            <w:r w:rsidRPr="009E038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65E09"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23E97"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7C6A1"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BC290"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4085C"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19E4B" w14:textId="77777777" w:rsidR="00DD3248" w:rsidRPr="009E0381" w:rsidRDefault="00DD3248" w:rsidP="00DD3248">
            <w:pPr>
              <w:pStyle w:val="ROWTABELLA"/>
              <w:jc w:val="center"/>
              <w:rPr>
                <w:color w:val="002060"/>
              </w:rPr>
            </w:pPr>
            <w:r w:rsidRPr="009E03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27A3D" w14:textId="77777777" w:rsidR="00DD3248" w:rsidRPr="009E0381" w:rsidRDefault="00DD3248" w:rsidP="00DD3248">
            <w:pPr>
              <w:pStyle w:val="ROWTABELLA"/>
              <w:jc w:val="center"/>
              <w:rPr>
                <w:color w:val="002060"/>
              </w:rPr>
            </w:pPr>
            <w:r w:rsidRPr="009E03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84B94"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8494E" w14:textId="77777777" w:rsidR="00DD3248" w:rsidRPr="009E0381" w:rsidRDefault="00DD3248" w:rsidP="00DD3248">
            <w:pPr>
              <w:pStyle w:val="ROWTABELLA"/>
              <w:jc w:val="center"/>
              <w:rPr>
                <w:color w:val="002060"/>
              </w:rPr>
            </w:pPr>
            <w:r w:rsidRPr="009E0381">
              <w:rPr>
                <w:color w:val="002060"/>
              </w:rPr>
              <w:t>0</w:t>
            </w:r>
          </w:p>
        </w:tc>
      </w:tr>
      <w:tr w:rsidR="00DD3248" w:rsidRPr="009E0381" w14:paraId="00E6F84F"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D04FA2" w14:textId="77777777" w:rsidR="00DD3248" w:rsidRPr="009E0381" w:rsidRDefault="00DD3248" w:rsidP="00DD3248">
            <w:pPr>
              <w:pStyle w:val="ROWTABELLA"/>
              <w:rPr>
                <w:color w:val="002060"/>
              </w:rPr>
            </w:pPr>
            <w:r w:rsidRPr="009E038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BFBED" w14:textId="77777777" w:rsidR="00DD3248" w:rsidRPr="009E0381" w:rsidRDefault="00DD3248" w:rsidP="00DD3248">
            <w:pPr>
              <w:pStyle w:val="ROWTABELLA"/>
              <w:jc w:val="center"/>
              <w:rPr>
                <w:color w:val="002060"/>
              </w:rPr>
            </w:pPr>
            <w:r w:rsidRPr="009E03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4C9987"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AA8F21"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1E2F1"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C1E6E"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18247F" w14:textId="77777777" w:rsidR="00DD3248" w:rsidRPr="009E0381" w:rsidRDefault="00DD3248" w:rsidP="00DD3248">
            <w:pPr>
              <w:pStyle w:val="ROWTABELLA"/>
              <w:jc w:val="center"/>
              <w:rPr>
                <w:color w:val="002060"/>
              </w:rPr>
            </w:pPr>
            <w:r w:rsidRPr="009E03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D015D" w14:textId="77777777" w:rsidR="00DD3248" w:rsidRPr="009E0381" w:rsidRDefault="00DD3248" w:rsidP="00DD3248">
            <w:pPr>
              <w:pStyle w:val="ROWTABELLA"/>
              <w:jc w:val="center"/>
              <w:rPr>
                <w:color w:val="002060"/>
              </w:rPr>
            </w:pPr>
            <w:r w:rsidRPr="009E03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A35D5"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01F8C" w14:textId="77777777" w:rsidR="00DD3248" w:rsidRPr="009E0381" w:rsidRDefault="00DD3248" w:rsidP="00DD3248">
            <w:pPr>
              <w:pStyle w:val="ROWTABELLA"/>
              <w:jc w:val="center"/>
              <w:rPr>
                <w:color w:val="002060"/>
              </w:rPr>
            </w:pPr>
            <w:r w:rsidRPr="009E0381">
              <w:rPr>
                <w:color w:val="002060"/>
              </w:rPr>
              <w:t>0</w:t>
            </w:r>
          </w:p>
        </w:tc>
      </w:tr>
      <w:tr w:rsidR="00DD3248" w:rsidRPr="009E0381" w14:paraId="31DFE8B6"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D095E3" w14:textId="77777777" w:rsidR="00DD3248" w:rsidRPr="009E0381" w:rsidRDefault="00DD3248" w:rsidP="00DD3248">
            <w:pPr>
              <w:pStyle w:val="ROWTABELLA"/>
              <w:rPr>
                <w:color w:val="002060"/>
              </w:rPr>
            </w:pPr>
            <w:r w:rsidRPr="009E038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2FF3B" w14:textId="77777777" w:rsidR="00DD3248" w:rsidRPr="009E0381" w:rsidRDefault="00DD3248" w:rsidP="00DD3248">
            <w:pPr>
              <w:pStyle w:val="ROWTABELLA"/>
              <w:jc w:val="center"/>
              <w:rPr>
                <w:color w:val="002060"/>
              </w:rPr>
            </w:pPr>
            <w:r w:rsidRPr="009E03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D65099"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DEF971"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42144"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D16E6"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476A8" w14:textId="77777777" w:rsidR="00DD3248" w:rsidRPr="009E0381" w:rsidRDefault="00DD3248" w:rsidP="00DD3248">
            <w:pPr>
              <w:pStyle w:val="ROWTABELLA"/>
              <w:jc w:val="center"/>
              <w:rPr>
                <w:color w:val="002060"/>
              </w:rPr>
            </w:pPr>
            <w:r w:rsidRPr="009E03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8E3AC" w14:textId="77777777" w:rsidR="00DD3248" w:rsidRPr="009E0381" w:rsidRDefault="00DD3248" w:rsidP="00DD3248">
            <w:pPr>
              <w:pStyle w:val="ROWTABELLA"/>
              <w:jc w:val="center"/>
              <w:rPr>
                <w:color w:val="002060"/>
              </w:rPr>
            </w:pPr>
            <w:r w:rsidRPr="009E03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312C0"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344B7" w14:textId="77777777" w:rsidR="00DD3248" w:rsidRPr="009E0381" w:rsidRDefault="00DD3248" w:rsidP="00DD3248">
            <w:pPr>
              <w:pStyle w:val="ROWTABELLA"/>
              <w:jc w:val="center"/>
              <w:rPr>
                <w:color w:val="002060"/>
              </w:rPr>
            </w:pPr>
            <w:r w:rsidRPr="009E0381">
              <w:rPr>
                <w:color w:val="002060"/>
              </w:rPr>
              <w:t>0</w:t>
            </w:r>
          </w:p>
        </w:tc>
      </w:tr>
      <w:tr w:rsidR="00DD3248" w:rsidRPr="009E0381" w14:paraId="4549AA30"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EF6BD9" w14:textId="77777777" w:rsidR="00DD3248" w:rsidRPr="009E0381" w:rsidRDefault="00DD3248" w:rsidP="00DD3248">
            <w:pPr>
              <w:pStyle w:val="ROWTABELLA"/>
              <w:rPr>
                <w:color w:val="002060"/>
              </w:rPr>
            </w:pPr>
            <w:r w:rsidRPr="009E038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96CF3"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58FB3"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6B5C0"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733A1"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4A01F"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FB008" w14:textId="77777777" w:rsidR="00DD3248" w:rsidRPr="009E0381" w:rsidRDefault="00DD3248" w:rsidP="00DD3248">
            <w:pPr>
              <w:pStyle w:val="ROWTABELLA"/>
              <w:jc w:val="center"/>
              <w:rPr>
                <w:color w:val="002060"/>
              </w:rPr>
            </w:pPr>
            <w:r w:rsidRPr="009E03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11CE3" w14:textId="77777777" w:rsidR="00DD3248" w:rsidRPr="009E0381" w:rsidRDefault="00DD3248" w:rsidP="00DD3248">
            <w:pPr>
              <w:pStyle w:val="ROWTABELLA"/>
              <w:jc w:val="center"/>
              <w:rPr>
                <w:color w:val="002060"/>
              </w:rPr>
            </w:pPr>
            <w:r w:rsidRPr="009E03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E2594"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47503" w14:textId="77777777" w:rsidR="00DD3248" w:rsidRPr="009E0381" w:rsidRDefault="00DD3248" w:rsidP="00DD3248">
            <w:pPr>
              <w:pStyle w:val="ROWTABELLA"/>
              <w:jc w:val="center"/>
              <w:rPr>
                <w:color w:val="002060"/>
              </w:rPr>
            </w:pPr>
            <w:r w:rsidRPr="009E0381">
              <w:rPr>
                <w:color w:val="002060"/>
              </w:rPr>
              <w:t>0</w:t>
            </w:r>
          </w:p>
        </w:tc>
      </w:tr>
      <w:tr w:rsidR="00DD3248" w:rsidRPr="009E0381" w14:paraId="5B339C69"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12D2D2" w14:textId="77777777" w:rsidR="00DD3248" w:rsidRPr="009E0381" w:rsidRDefault="00DD3248" w:rsidP="00DD3248">
            <w:pPr>
              <w:pStyle w:val="ROWTABELLA"/>
              <w:rPr>
                <w:color w:val="002060"/>
              </w:rPr>
            </w:pPr>
            <w:r w:rsidRPr="009E038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EA4E6"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8C088"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EE4FF"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3B7F8"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57AD0"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54F9D" w14:textId="77777777" w:rsidR="00DD3248" w:rsidRPr="009E0381" w:rsidRDefault="00DD3248" w:rsidP="00DD3248">
            <w:pPr>
              <w:pStyle w:val="ROWTABELLA"/>
              <w:jc w:val="center"/>
              <w:rPr>
                <w:color w:val="002060"/>
              </w:rPr>
            </w:pPr>
            <w:r w:rsidRPr="009E03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BE98A" w14:textId="77777777" w:rsidR="00DD3248" w:rsidRPr="009E0381" w:rsidRDefault="00DD3248" w:rsidP="00DD3248">
            <w:pPr>
              <w:pStyle w:val="ROWTABELLA"/>
              <w:jc w:val="center"/>
              <w:rPr>
                <w:color w:val="002060"/>
              </w:rPr>
            </w:pPr>
            <w:r w:rsidRPr="009E03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B331E"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4D386" w14:textId="77777777" w:rsidR="00DD3248" w:rsidRPr="009E0381" w:rsidRDefault="00DD3248" w:rsidP="00DD3248">
            <w:pPr>
              <w:pStyle w:val="ROWTABELLA"/>
              <w:jc w:val="center"/>
              <w:rPr>
                <w:color w:val="002060"/>
              </w:rPr>
            </w:pPr>
            <w:r w:rsidRPr="009E0381">
              <w:rPr>
                <w:color w:val="002060"/>
              </w:rPr>
              <w:t>0</w:t>
            </w:r>
          </w:p>
        </w:tc>
      </w:tr>
      <w:tr w:rsidR="00DD3248" w:rsidRPr="009E0381" w14:paraId="1CCA37C4" w14:textId="77777777" w:rsidTr="00DD324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6045517" w14:textId="77777777" w:rsidR="00DD3248" w:rsidRPr="009E0381" w:rsidRDefault="00DD3248" w:rsidP="00DD3248">
            <w:pPr>
              <w:pStyle w:val="ROWTABELLA"/>
              <w:rPr>
                <w:color w:val="002060"/>
              </w:rPr>
            </w:pPr>
            <w:r w:rsidRPr="009E0381">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1313D"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0AE1DB"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7493B"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11887"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6C071"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1A13E" w14:textId="77777777" w:rsidR="00DD3248" w:rsidRPr="009E0381" w:rsidRDefault="00DD3248" w:rsidP="00DD3248">
            <w:pPr>
              <w:pStyle w:val="ROWTABELLA"/>
              <w:jc w:val="center"/>
              <w:rPr>
                <w:color w:val="002060"/>
              </w:rPr>
            </w:pPr>
            <w:r w:rsidRPr="009E03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439A79" w14:textId="77777777" w:rsidR="00DD3248" w:rsidRPr="009E0381" w:rsidRDefault="00DD3248" w:rsidP="00DD3248">
            <w:pPr>
              <w:pStyle w:val="ROWTABELLA"/>
              <w:jc w:val="center"/>
              <w:rPr>
                <w:color w:val="002060"/>
              </w:rPr>
            </w:pPr>
            <w:r w:rsidRPr="009E03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9CA5A"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4D9F4" w14:textId="77777777" w:rsidR="00DD3248" w:rsidRPr="009E0381" w:rsidRDefault="00DD3248" w:rsidP="00DD3248">
            <w:pPr>
              <w:pStyle w:val="ROWTABELLA"/>
              <w:jc w:val="center"/>
              <w:rPr>
                <w:color w:val="002060"/>
              </w:rPr>
            </w:pPr>
            <w:r w:rsidRPr="009E0381">
              <w:rPr>
                <w:color w:val="002060"/>
              </w:rPr>
              <w:t>0</w:t>
            </w:r>
          </w:p>
        </w:tc>
      </w:tr>
    </w:tbl>
    <w:p w14:paraId="14CA10AE" w14:textId="77777777" w:rsidR="00DD3248" w:rsidRPr="009E0381" w:rsidRDefault="00DD3248" w:rsidP="00DD3248">
      <w:pPr>
        <w:pStyle w:val="breakline"/>
        <w:divId w:val="527259509"/>
        <w:rPr>
          <w:color w:val="002060"/>
        </w:rPr>
      </w:pPr>
    </w:p>
    <w:p w14:paraId="26EE98B6" w14:textId="77777777" w:rsidR="00DD3248" w:rsidRPr="009E0381" w:rsidRDefault="00DD3248" w:rsidP="00DD3248">
      <w:pPr>
        <w:pStyle w:val="breakline"/>
        <w:divId w:val="527259509"/>
        <w:rPr>
          <w:color w:val="002060"/>
        </w:rPr>
      </w:pPr>
    </w:p>
    <w:p w14:paraId="2A654C1F" w14:textId="77777777" w:rsidR="00DD3248" w:rsidRPr="009E0381" w:rsidRDefault="00DD3248" w:rsidP="00DD3248">
      <w:pPr>
        <w:pStyle w:val="SOTTOTITOLOCAMPIONATO1"/>
        <w:divId w:val="527259509"/>
        <w:rPr>
          <w:color w:val="002060"/>
        </w:rPr>
      </w:pPr>
      <w:r w:rsidRPr="009E038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D3248" w:rsidRPr="009E0381" w14:paraId="34092286" w14:textId="77777777" w:rsidTr="00DD324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25F81D" w14:textId="77777777" w:rsidR="00DD3248" w:rsidRPr="009E0381" w:rsidRDefault="00DD3248" w:rsidP="00DD3248">
            <w:pPr>
              <w:pStyle w:val="HEADERTABELLA"/>
              <w:rPr>
                <w:color w:val="002060"/>
              </w:rPr>
            </w:pPr>
            <w:r w:rsidRPr="009E03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AC2283" w14:textId="77777777" w:rsidR="00DD3248" w:rsidRPr="009E0381" w:rsidRDefault="00DD3248" w:rsidP="00DD3248">
            <w:pPr>
              <w:pStyle w:val="HEADERTABELLA"/>
              <w:rPr>
                <w:color w:val="002060"/>
              </w:rPr>
            </w:pPr>
            <w:r w:rsidRPr="009E03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B4DB59" w14:textId="77777777" w:rsidR="00DD3248" w:rsidRPr="009E0381" w:rsidRDefault="00DD3248" w:rsidP="00DD3248">
            <w:pPr>
              <w:pStyle w:val="HEADERTABELLA"/>
              <w:rPr>
                <w:color w:val="002060"/>
              </w:rPr>
            </w:pPr>
            <w:r w:rsidRPr="009E03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4FC46A" w14:textId="77777777" w:rsidR="00DD3248" w:rsidRPr="009E0381" w:rsidRDefault="00DD3248" w:rsidP="00DD3248">
            <w:pPr>
              <w:pStyle w:val="HEADERTABELLA"/>
              <w:rPr>
                <w:color w:val="002060"/>
              </w:rPr>
            </w:pPr>
            <w:r w:rsidRPr="009E03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2F039A" w14:textId="77777777" w:rsidR="00DD3248" w:rsidRPr="009E0381" w:rsidRDefault="00DD3248" w:rsidP="00DD3248">
            <w:pPr>
              <w:pStyle w:val="HEADERTABELLA"/>
              <w:rPr>
                <w:color w:val="002060"/>
              </w:rPr>
            </w:pPr>
            <w:r w:rsidRPr="009E03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AA16C5" w14:textId="77777777" w:rsidR="00DD3248" w:rsidRPr="009E0381" w:rsidRDefault="00DD3248" w:rsidP="00DD3248">
            <w:pPr>
              <w:pStyle w:val="HEADERTABELLA"/>
              <w:rPr>
                <w:color w:val="002060"/>
              </w:rPr>
            </w:pPr>
            <w:r w:rsidRPr="009E03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3845A6" w14:textId="77777777" w:rsidR="00DD3248" w:rsidRPr="009E0381" w:rsidRDefault="00DD3248" w:rsidP="00DD3248">
            <w:pPr>
              <w:pStyle w:val="HEADERTABELLA"/>
              <w:rPr>
                <w:color w:val="002060"/>
              </w:rPr>
            </w:pPr>
            <w:r w:rsidRPr="009E03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D4F973" w14:textId="77777777" w:rsidR="00DD3248" w:rsidRPr="009E0381" w:rsidRDefault="00DD3248" w:rsidP="00DD3248">
            <w:pPr>
              <w:pStyle w:val="HEADERTABELLA"/>
              <w:rPr>
                <w:color w:val="002060"/>
              </w:rPr>
            </w:pPr>
            <w:r w:rsidRPr="009E03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728C44" w14:textId="77777777" w:rsidR="00DD3248" w:rsidRPr="009E0381" w:rsidRDefault="00DD3248" w:rsidP="00DD3248">
            <w:pPr>
              <w:pStyle w:val="HEADERTABELLA"/>
              <w:rPr>
                <w:color w:val="002060"/>
              </w:rPr>
            </w:pPr>
            <w:r w:rsidRPr="009E03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7BDE3A" w14:textId="77777777" w:rsidR="00DD3248" w:rsidRPr="009E0381" w:rsidRDefault="00DD3248" w:rsidP="00DD3248">
            <w:pPr>
              <w:pStyle w:val="HEADERTABELLA"/>
              <w:rPr>
                <w:color w:val="002060"/>
              </w:rPr>
            </w:pPr>
            <w:r w:rsidRPr="009E0381">
              <w:rPr>
                <w:color w:val="002060"/>
              </w:rPr>
              <w:t>PE</w:t>
            </w:r>
          </w:p>
        </w:tc>
      </w:tr>
      <w:tr w:rsidR="00DD3248" w:rsidRPr="009E0381" w14:paraId="407D0D00" w14:textId="77777777" w:rsidTr="00DD324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D7E4525" w14:textId="77777777" w:rsidR="00DD3248" w:rsidRPr="009E0381" w:rsidRDefault="00DD3248" w:rsidP="00DD3248">
            <w:pPr>
              <w:pStyle w:val="ROWTABELLA"/>
              <w:rPr>
                <w:color w:val="002060"/>
              </w:rPr>
            </w:pPr>
            <w:r w:rsidRPr="009E038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F8DCF" w14:textId="77777777" w:rsidR="00DD3248" w:rsidRPr="009E0381" w:rsidRDefault="00DD3248" w:rsidP="00DD3248">
            <w:pPr>
              <w:pStyle w:val="ROWTABELLA"/>
              <w:jc w:val="center"/>
              <w:rPr>
                <w:color w:val="002060"/>
              </w:rPr>
            </w:pPr>
            <w:r w:rsidRPr="009E03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01138"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17513"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52AAC"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F30157"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76648" w14:textId="77777777" w:rsidR="00DD3248" w:rsidRPr="009E0381" w:rsidRDefault="00DD3248" w:rsidP="00DD3248">
            <w:pPr>
              <w:pStyle w:val="ROWTABELLA"/>
              <w:jc w:val="center"/>
              <w:rPr>
                <w:color w:val="002060"/>
              </w:rPr>
            </w:pPr>
            <w:r w:rsidRPr="009E038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BC5C6" w14:textId="77777777" w:rsidR="00DD3248" w:rsidRPr="009E0381" w:rsidRDefault="00DD3248" w:rsidP="00DD3248">
            <w:pPr>
              <w:pStyle w:val="ROWTABELLA"/>
              <w:jc w:val="center"/>
              <w:rPr>
                <w:color w:val="002060"/>
              </w:rPr>
            </w:pPr>
            <w:r w:rsidRPr="009E03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F333E" w14:textId="77777777" w:rsidR="00DD3248" w:rsidRPr="009E0381" w:rsidRDefault="00DD3248" w:rsidP="00DD3248">
            <w:pPr>
              <w:pStyle w:val="ROWTABELLA"/>
              <w:jc w:val="center"/>
              <w:rPr>
                <w:color w:val="002060"/>
              </w:rPr>
            </w:pPr>
            <w:r w:rsidRPr="009E03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DA419" w14:textId="77777777" w:rsidR="00DD3248" w:rsidRPr="009E0381" w:rsidRDefault="00DD3248" w:rsidP="00DD3248">
            <w:pPr>
              <w:pStyle w:val="ROWTABELLA"/>
              <w:jc w:val="center"/>
              <w:rPr>
                <w:color w:val="002060"/>
              </w:rPr>
            </w:pPr>
            <w:r w:rsidRPr="009E0381">
              <w:rPr>
                <w:color w:val="002060"/>
              </w:rPr>
              <w:t>0</w:t>
            </w:r>
          </w:p>
        </w:tc>
      </w:tr>
      <w:tr w:rsidR="00DD3248" w:rsidRPr="009E0381" w14:paraId="174F4AFC"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68A280" w14:textId="77777777" w:rsidR="00DD3248" w:rsidRPr="009E0381" w:rsidRDefault="00DD3248" w:rsidP="00DD3248">
            <w:pPr>
              <w:pStyle w:val="ROWTABELLA"/>
              <w:rPr>
                <w:color w:val="002060"/>
              </w:rPr>
            </w:pPr>
            <w:r w:rsidRPr="009E038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2ED8C1" w14:textId="77777777" w:rsidR="00DD3248" w:rsidRPr="009E0381" w:rsidRDefault="00DD3248" w:rsidP="00DD3248">
            <w:pPr>
              <w:pStyle w:val="ROWTABELLA"/>
              <w:jc w:val="center"/>
              <w:rPr>
                <w:color w:val="002060"/>
              </w:rPr>
            </w:pPr>
            <w:r w:rsidRPr="009E03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E05D4"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28C2E"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890F5"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DF573"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E0CB9" w14:textId="77777777" w:rsidR="00DD3248" w:rsidRPr="009E0381" w:rsidRDefault="00DD3248" w:rsidP="00DD3248">
            <w:pPr>
              <w:pStyle w:val="ROWTABELLA"/>
              <w:jc w:val="center"/>
              <w:rPr>
                <w:color w:val="002060"/>
              </w:rPr>
            </w:pPr>
            <w:r w:rsidRPr="009E038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B0E24" w14:textId="77777777" w:rsidR="00DD3248" w:rsidRPr="009E0381" w:rsidRDefault="00DD3248" w:rsidP="00DD3248">
            <w:pPr>
              <w:pStyle w:val="ROWTABELLA"/>
              <w:jc w:val="center"/>
              <w:rPr>
                <w:color w:val="002060"/>
              </w:rPr>
            </w:pPr>
            <w:r w:rsidRPr="009E03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A5B5C" w14:textId="77777777" w:rsidR="00DD3248" w:rsidRPr="009E0381" w:rsidRDefault="00DD3248" w:rsidP="00DD3248">
            <w:pPr>
              <w:pStyle w:val="ROWTABELLA"/>
              <w:jc w:val="center"/>
              <w:rPr>
                <w:color w:val="002060"/>
              </w:rPr>
            </w:pPr>
            <w:r w:rsidRPr="009E03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FC1EC" w14:textId="77777777" w:rsidR="00DD3248" w:rsidRPr="009E0381" w:rsidRDefault="00DD3248" w:rsidP="00DD3248">
            <w:pPr>
              <w:pStyle w:val="ROWTABELLA"/>
              <w:jc w:val="center"/>
              <w:rPr>
                <w:color w:val="002060"/>
              </w:rPr>
            </w:pPr>
            <w:r w:rsidRPr="009E0381">
              <w:rPr>
                <w:color w:val="002060"/>
              </w:rPr>
              <w:t>0</w:t>
            </w:r>
          </w:p>
        </w:tc>
      </w:tr>
      <w:tr w:rsidR="00DD3248" w:rsidRPr="009E0381" w14:paraId="3D5D1CFD"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FC6DA0" w14:textId="77777777" w:rsidR="00DD3248" w:rsidRPr="009E0381" w:rsidRDefault="00DD3248" w:rsidP="00DD3248">
            <w:pPr>
              <w:pStyle w:val="ROWTABELLA"/>
              <w:rPr>
                <w:color w:val="002060"/>
              </w:rPr>
            </w:pPr>
            <w:r w:rsidRPr="009E038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06894A"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DA085"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3D07A"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1C112"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8A6D4"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50450" w14:textId="77777777" w:rsidR="00DD3248" w:rsidRPr="009E0381" w:rsidRDefault="00DD3248" w:rsidP="00DD3248">
            <w:pPr>
              <w:pStyle w:val="ROWTABELLA"/>
              <w:jc w:val="center"/>
              <w:rPr>
                <w:color w:val="002060"/>
              </w:rPr>
            </w:pPr>
            <w:r w:rsidRPr="009E03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316C1" w14:textId="77777777" w:rsidR="00DD3248" w:rsidRPr="009E0381" w:rsidRDefault="00DD3248" w:rsidP="00DD3248">
            <w:pPr>
              <w:pStyle w:val="ROWTABELLA"/>
              <w:jc w:val="center"/>
              <w:rPr>
                <w:color w:val="002060"/>
              </w:rPr>
            </w:pPr>
            <w:r w:rsidRPr="009E03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BCAB9B"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00357" w14:textId="77777777" w:rsidR="00DD3248" w:rsidRPr="009E0381" w:rsidRDefault="00DD3248" w:rsidP="00DD3248">
            <w:pPr>
              <w:pStyle w:val="ROWTABELLA"/>
              <w:jc w:val="center"/>
              <w:rPr>
                <w:color w:val="002060"/>
              </w:rPr>
            </w:pPr>
            <w:r w:rsidRPr="009E0381">
              <w:rPr>
                <w:color w:val="002060"/>
              </w:rPr>
              <w:t>0</w:t>
            </w:r>
          </w:p>
        </w:tc>
      </w:tr>
      <w:tr w:rsidR="00DD3248" w:rsidRPr="009E0381" w14:paraId="4C5EB9D3"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2DDD78" w14:textId="77777777" w:rsidR="00DD3248" w:rsidRPr="009E0381" w:rsidRDefault="00DD3248" w:rsidP="00DD3248">
            <w:pPr>
              <w:pStyle w:val="ROWTABELLA"/>
              <w:rPr>
                <w:color w:val="002060"/>
              </w:rPr>
            </w:pPr>
            <w:r w:rsidRPr="009E0381">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609FA" w14:textId="77777777" w:rsidR="00DD3248" w:rsidRPr="009E0381" w:rsidRDefault="00DD3248" w:rsidP="00DD3248">
            <w:pPr>
              <w:pStyle w:val="ROWTABELLA"/>
              <w:jc w:val="center"/>
              <w:rPr>
                <w:color w:val="002060"/>
              </w:rPr>
            </w:pPr>
            <w:r w:rsidRPr="009E03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099D4D"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478E0"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E0469"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C2495"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44C75" w14:textId="77777777" w:rsidR="00DD3248" w:rsidRPr="009E0381" w:rsidRDefault="00DD3248" w:rsidP="00DD3248">
            <w:pPr>
              <w:pStyle w:val="ROWTABELLA"/>
              <w:jc w:val="center"/>
              <w:rPr>
                <w:color w:val="002060"/>
              </w:rPr>
            </w:pPr>
            <w:r w:rsidRPr="009E03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606A9" w14:textId="77777777" w:rsidR="00DD3248" w:rsidRPr="009E0381" w:rsidRDefault="00DD3248" w:rsidP="00DD3248">
            <w:pPr>
              <w:pStyle w:val="ROWTABELLA"/>
              <w:jc w:val="center"/>
              <w:rPr>
                <w:color w:val="002060"/>
              </w:rPr>
            </w:pPr>
            <w:r w:rsidRPr="009E03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A5949"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021D5" w14:textId="77777777" w:rsidR="00DD3248" w:rsidRPr="009E0381" w:rsidRDefault="00DD3248" w:rsidP="00DD3248">
            <w:pPr>
              <w:pStyle w:val="ROWTABELLA"/>
              <w:jc w:val="center"/>
              <w:rPr>
                <w:color w:val="002060"/>
              </w:rPr>
            </w:pPr>
            <w:r w:rsidRPr="009E0381">
              <w:rPr>
                <w:color w:val="002060"/>
              </w:rPr>
              <w:t>0</w:t>
            </w:r>
          </w:p>
        </w:tc>
      </w:tr>
      <w:tr w:rsidR="00DD3248" w:rsidRPr="009E0381" w14:paraId="79568067"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0BBE7F" w14:textId="77777777" w:rsidR="00DD3248" w:rsidRPr="009E0381" w:rsidRDefault="00DD3248" w:rsidP="00DD3248">
            <w:pPr>
              <w:pStyle w:val="ROWTABELLA"/>
              <w:rPr>
                <w:color w:val="002060"/>
              </w:rPr>
            </w:pPr>
            <w:r w:rsidRPr="009E0381">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80F18" w14:textId="77777777" w:rsidR="00DD3248" w:rsidRPr="009E0381" w:rsidRDefault="00DD3248" w:rsidP="00DD3248">
            <w:pPr>
              <w:pStyle w:val="ROWTABELLA"/>
              <w:jc w:val="center"/>
              <w:rPr>
                <w:color w:val="002060"/>
              </w:rPr>
            </w:pPr>
            <w:r w:rsidRPr="009E03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7AFFD"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72D17"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09B455"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57E6B6"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AB90B" w14:textId="77777777" w:rsidR="00DD3248" w:rsidRPr="009E0381" w:rsidRDefault="00DD3248" w:rsidP="00DD3248">
            <w:pPr>
              <w:pStyle w:val="ROWTABELLA"/>
              <w:jc w:val="center"/>
              <w:rPr>
                <w:color w:val="002060"/>
              </w:rPr>
            </w:pPr>
            <w:r w:rsidRPr="009E038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9CE8A" w14:textId="77777777" w:rsidR="00DD3248" w:rsidRPr="009E0381" w:rsidRDefault="00DD3248" w:rsidP="00DD3248">
            <w:pPr>
              <w:pStyle w:val="ROWTABELLA"/>
              <w:jc w:val="center"/>
              <w:rPr>
                <w:color w:val="002060"/>
              </w:rPr>
            </w:pPr>
            <w:r w:rsidRPr="009E038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53B0D"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476766" w14:textId="77777777" w:rsidR="00DD3248" w:rsidRPr="009E0381" w:rsidRDefault="00DD3248" w:rsidP="00DD3248">
            <w:pPr>
              <w:pStyle w:val="ROWTABELLA"/>
              <w:jc w:val="center"/>
              <w:rPr>
                <w:color w:val="002060"/>
              </w:rPr>
            </w:pPr>
            <w:r w:rsidRPr="009E0381">
              <w:rPr>
                <w:color w:val="002060"/>
              </w:rPr>
              <w:t>0</w:t>
            </w:r>
          </w:p>
        </w:tc>
      </w:tr>
      <w:tr w:rsidR="00DD3248" w:rsidRPr="009E0381" w14:paraId="52FC1B71"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88F325" w14:textId="77777777" w:rsidR="00DD3248" w:rsidRPr="009E0381" w:rsidRDefault="00DD3248" w:rsidP="00DD3248">
            <w:pPr>
              <w:pStyle w:val="ROWTABELLA"/>
              <w:rPr>
                <w:color w:val="002060"/>
              </w:rPr>
            </w:pPr>
            <w:r w:rsidRPr="009E038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49281"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54451"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AAF04"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91340"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4868C"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A6BEB" w14:textId="77777777" w:rsidR="00DD3248" w:rsidRPr="009E0381" w:rsidRDefault="00DD3248" w:rsidP="00DD3248">
            <w:pPr>
              <w:pStyle w:val="ROWTABELLA"/>
              <w:jc w:val="center"/>
              <w:rPr>
                <w:color w:val="002060"/>
              </w:rPr>
            </w:pPr>
            <w:r w:rsidRPr="009E03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B0604" w14:textId="77777777" w:rsidR="00DD3248" w:rsidRPr="009E0381" w:rsidRDefault="00DD3248" w:rsidP="00DD3248">
            <w:pPr>
              <w:pStyle w:val="ROWTABELLA"/>
              <w:jc w:val="center"/>
              <w:rPr>
                <w:color w:val="002060"/>
              </w:rPr>
            </w:pPr>
            <w:r w:rsidRPr="009E038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293CF"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BD2332" w14:textId="77777777" w:rsidR="00DD3248" w:rsidRPr="009E0381" w:rsidRDefault="00DD3248" w:rsidP="00DD3248">
            <w:pPr>
              <w:pStyle w:val="ROWTABELLA"/>
              <w:jc w:val="center"/>
              <w:rPr>
                <w:color w:val="002060"/>
              </w:rPr>
            </w:pPr>
            <w:r w:rsidRPr="009E0381">
              <w:rPr>
                <w:color w:val="002060"/>
              </w:rPr>
              <w:t>0</w:t>
            </w:r>
          </w:p>
        </w:tc>
      </w:tr>
      <w:tr w:rsidR="00DD3248" w:rsidRPr="009E0381" w14:paraId="7CDB0C42" w14:textId="77777777" w:rsidTr="00DD324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CB59592" w14:textId="77777777" w:rsidR="00DD3248" w:rsidRPr="009E0381" w:rsidRDefault="00DD3248" w:rsidP="00DD3248">
            <w:pPr>
              <w:pStyle w:val="ROWTABELLA"/>
              <w:rPr>
                <w:color w:val="002060"/>
              </w:rPr>
            </w:pPr>
            <w:r w:rsidRPr="009E0381">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37BB82"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15047"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19CC5"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B7F77A"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DC8DA"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F429D" w14:textId="77777777" w:rsidR="00DD3248" w:rsidRPr="009E0381" w:rsidRDefault="00DD3248" w:rsidP="00DD3248">
            <w:pPr>
              <w:pStyle w:val="ROWTABELLA"/>
              <w:jc w:val="center"/>
              <w:rPr>
                <w:color w:val="002060"/>
              </w:rPr>
            </w:pPr>
            <w:r w:rsidRPr="009E03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B5EC5" w14:textId="77777777" w:rsidR="00DD3248" w:rsidRPr="009E0381" w:rsidRDefault="00DD3248" w:rsidP="00DD3248">
            <w:pPr>
              <w:pStyle w:val="ROWTABELLA"/>
              <w:jc w:val="center"/>
              <w:rPr>
                <w:color w:val="002060"/>
              </w:rPr>
            </w:pPr>
            <w:r w:rsidRPr="009E038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F8E52" w14:textId="77777777" w:rsidR="00DD3248" w:rsidRPr="009E0381" w:rsidRDefault="00DD3248" w:rsidP="00DD3248">
            <w:pPr>
              <w:pStyle w:val="ROWTABELLA"/>
              <w:jc w:val="center"/>
              <w:rPr>
                <w:color w:val="002060"/>
              </w:rPr>
            </w:pPr>
            <w:r w:rsidRPr="009E03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3C936" w14:textId="77777777" w:rsidR="00DD3248" w:rsidRPr="009E0381" w:rsidRDefault="00DD3248" w:rsidP="00DD3248">
            <w:pPr>
              <w:pStyle w:val="ROWTABELLA"/>
              <w:jc w:val="center"/>
              <w:rPr>
                <w:color w:val="002060"/>
              </w:rPr>
            </w:pPr>
            <w:r w:rsidRPr="009E0381">
              <w:rPr>
                <w:color w:val="002060"/>
              </w:rPr>
              <w:t>0</w:t>
            </w:r>
          </w:p>
        </w:tc>
      </w:tr>
    </w:tbl>
    <w:p w14:paraId="7A72328A" w14:textId="77777777" w:rsidR="00DD3248" w:rsidRPr="009E0381" w:rsidRDefault="00DD3248" w:rsidP="00DD3248">
      <w:pPr>
        <w:pStyle w:val="breakline"/>
        <w:divId w:val="527259509"/>
        <w:rPr>
          <w:color w:val="002060"/>
        </w:rPr>
      </w:pPr>
    </w:p>
    <w:p w14:paraId="0A09CE00" w14:textId="77777777" w:rsidR="00DD3248" w:rsidRPr="009E0381" w:rsidRDefault="00DD3248" w:rsidP="00DD3248">
      <w:pPr>
        <w:pStyle w:val="TITOLOPRINC"/>
        <w:divId w:val="527259509"/>
        <w:rPr>
          <w:color w:val="002060"/>
        </w:rPr>
      </w:pPr>
      <w:r w:rsidRPr="009E0381">
        <w:rPr>
          <w:color w:val="002060"/>
        </w:rPr>
        <w:t>PROGRAMMA GARE</w:t>
      </w:r>
    </w:p>
    <w:p w14:paraId="35307ED6" w14:textId="77777777" w:rsidR="00DD3248" w:rsidRPr="009E0381" w:rsidRDefault="00DD3248" w:rsidP="00DD3248">
      <w:pPr>
        <w:pStyle w:val="breakline"/>
        <w:divId w:val="527259509"/>
        <w:rPr>
          <w:color w:val="002060"/>
        </w:rPr>
      </w:pPr>
    </w:p>
    <w:p w14:paraId="207EB15C" w14:textId="77777777" w:rsidR="00DD3248" w:rsidRPr="009E0381" w:rsidRDefault="00DD3248" w:rsidP="00DD3248">
      <w:pPr>
        <w:pStyle w:val="SOTTOTITOLOCAMPIONATO1"/>
        <w:divId w:val="527259509"/>
        <w:rPr>
          <w:color w:val="002060"/>
        </w:rPr>
      </w:pPr>
      <w:r w:rsidRPr="009E0381">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5"/>
        <w:gridCol w:w="385"/>
        <w:gridCol w:w="898"/>
        <w:gridCol w:w="1178"/>
        <w:gridCol w:w="1550"/>
        <w:gridCol w:w="1550"/>
      </w:tblGrid>
      <w:tr w:rsidR="00DD3248" w:rsidRPr="009E0381" w14:paraId="4C57C967"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66D331"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C0BE30"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4D2AE7"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73B650"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25DF19"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EC993A"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BF1A10"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162DF45E"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ED65C58" w14:textId="77777777" w:rsidR="00DD3248" w:rsidRPr="009E0381" w:rsidRDefault="00DD3248" w:rsidP="00DD3248">
            <w:pPr>
              <w:pStyle w:val="ROWTABELLA"/>
              <w:rPr>
                <w:color w:val="002060"/>
              </w:rPr>
            </w:pPr>
            <w:r w:rsidRPr="009E0381">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A17355" w14:textId="77777777" w:rsidR="00DD3248" w:rsidRPr="009E0381" w:rsidRDefault="00DD3248" w:rsidP="00DD3248">
            <w:pPr>
              <w:pStyle w:val="ROWTABELLA"/>
              <w:rPr>
                <w:color w:val="002060"/>
              </w:rPr>
            </w:pPr>
            <w:r w:rsidRPr="009E0381">
              <w:rPr>
                <w:color w:val="002060"/>
              </w:rPr>
              <w:t>CALCIO A 5 CORINALDO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CD27C24" w14:textId="77777777" w:rsidR="00DD3248" w:rsidRPr="009E0381" w:rsidRDefault="00DD3248" w:rsidP="00DD3248">
            <w:pPr>
              <w:pStyle w:val="ROWTABELLA"/>
              <w:jc w:val="center"/>
              <w:rPr>
                <w:color w:val="002060"/>
              </w:rPr>
            </w:pPr>
            <w:r w:rsidRPr="009E03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F13903" w14:textId="77777777" w:rsidR="00DD3248" w:rsidRPr="009E0381" w:rsidRDefault="00DD3248" w:rsidP="00DD3248">
            <w:pPr>
              <w:pStyle w:val="ROWTABELLA"/>
              <w:rPr>
                <w:color w:val="002060"/>
              </w:rPr>
            </w:pPr>
            <w:r w:rsidRPr="009E0381">
              <w:rPr>
                <w:color w:val="002060"/>
              </w:rPr>
              <w:t>14/12/2019 18:45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24E9F4" w14:textId="77777777" w:rsidR="00DD3248" w:rsidRPr="009E0381" w:rsidRDefault="00DD3248" w:rsidP="00DD3248">
            <w:pPr>
              <w:pStyle w:val="ROWTABELLA"/>
              <w:rPr>
                <w:color w:val="002060"/>
              </w:rPr>
            </w:pPr>
            <w:r w:rsidRPr="009E0381">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300285" w14:textId="77777777" w:rsidR="00DD3248" w:rsidRPr="009E0381" w:rsidRDefault="00DD3248" w:rsidP="00DD3248">
            <w:pPr>
              <w:pStyle w:val="ROWTABELLA"/>
              <w:rPr>
                <w:color w:val="002060"/>
              </w:rPr>
            </w:pPr>
            <w:r w:rsidRPr="009E0381">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DD69BB" w14:textId="77777777" w:rsidR="00DD3248" w:rsidRPr="009E0381" w:rsidRDefault="00DD3248" w:rsidP="00DD3248">
            <w:pPr>
              <w:pStyle w:val="ROWTABELLA"/>
              <w:rPr>
                <w:color w:val="002060"/>
              </w:rPr>
            </w:pPr>
            <w:r w:rsidRPr="009E0381">
              <w:rPr>
                <w:color w:val="002060"/>
              </w:rPr>
              <w:t>VIA CELLINI, 13</w:t>
            </w:r>
          </w:p>
        </w:tc>
      </w:tr>
      <w:tr w:rsidR="00DD3248" w:rsidRPr="009E0381" w14:paraId="112CC50A"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C046DEC" w14:textId="77777777" w:rsidR="00DD3248" w:rsidRPr="009E0381" w:rsidRDefault="00DD3248" w:rsidP="00DD3248">
            <w:pPr>
              <w:pStyle w:val="ROWTABELLA"/>
              <w:rPr>
                <w:color w:val="002060"/>
              </w:rPr>
            </w:pPr>
            <w:r w:rsidRPr="009E0381">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0F9E447" w14:textId="77777777" w:rsidR="00DD3248" w:rsidRPr="009E0381" w:rsidRDefault="00DD3248" w:rsidP="00DD3248">
            <w:pPr>
              <w:pStyle w:val="ROWTABELLA"/>
              <w:rPr>
                <w:color w:val="002060"/>
              </w:rPr>
            </w:pPr>
            <w:r w:rsidRPr="009E0381">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DB76737"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FFF6048" w14:textId="77777777" w:rsidR="00DD3248" w:rsidRPr="009E0381" w:rsidRDefault="00DD3248" w:rsidP="00DD3248">
            <w:pPr>
              <w:pStyle w:val="ROWTABELLA"/>
              <w:rPr>
                <w:color w:val="002060"/>
              </w:rPr>
            </w:pPr>
            <w:r w:rsidRPr="009E0381">
              <w:rPr>
                <w:color w:val="002060"/>
              </w:rPr>
              <w:t>14/12/2019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31D5F95" w14:textId="77777777" w:rsidR="00DD3248" w:rsidRPr="009E0381" w:rsidRDefault="00DD3248" w:rsidP="00DD3248">
            <w:pPr>
              <w:pStyle w:val="ROWTABELLA"/>
              <w:rPr>
                <w:color w:val="002060"/>
              </w:rPr>
            </w:pPr>
            <w:r w:rsidRPr="009E0381">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E89E29" w14:textId="77777777" w:rsidR="00DD3248" w:rsidRPr="009E0381" w:rsidRDefault="00DD3248" w:rsidP="00DD3248">
            <w:pPr>
              <w:pStyle w:val="ROWTABELLA"/>
              <w:rPr>
                <w:color w:val="002060"/>
              </w:rPr>
            </w:pPr>
            <w:r w:rsidRPr="009E038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F086C3A" w14:textId="77777777" w:rsidR="00DD3248" w:rsidRPr="009E0381" w:rsidRDefault="00DD3248" w:rsidP="00DD3248">
            <w:pPr>
              <w:pStyle w:val="ROWTABELLA"/>
              <w:rPr>
                <w:color w:val="002060"/>
              </w:rPr>
            </w:pPr>
            <w:r w:rsidRPr="009E0381">
              <w:rPr>
                <w:color w:val="002060"/>
              </w:rPr>
              <w:t>VIA D.ALIGHIERI</w:t>
            </w:r>
          </w:p>
        </w:tc>
      </w:tr>
      <w:tr w:rsidR="00DD3248" w:rsidRPr="009E0381" w14:paraId="7FF70403"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D8FCD8C" w14:textId="77777777" w:rsidR="00DD3248" w:rsidRPr="009E0381" w:rsidRDefault="00DD3248" w:rsidP="00DD3248">
            <w:pPr>
              <w:pStyle w:val="ROWTABELLA"/>
              <w:rPr>
                <w:color w:val="002060"/>
              </w:rPr>
            </w:pPr>
            <w:r w:rsidRPr="009E0381">
              <w:rPr>
                <w:color w:val="002060"/>
              </w:rPr>
              <w:t>REAL S.COSTANZO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CD678D" w14:textId="77777777" w:rsidR="00DD3248" w:rsidRPr="009E0381" w:rsidRDefault="00DD3248" w:rsidP="00DD3248">
            <w:pPr>
              <w:pStyle w:val="ROWTABELLA"/>
              <w:rPr>
                <w:color w:val="002060"/>
              </w:rPr>
            </w:pPr>
            <w:r w:rsidRPr="009E0381">
              <w:rPr>
                <w:color w:val="002060"/>
              </w:rPr>
              <w:t>SPORTLAND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30A5115"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D569B2" w14:textId="77777777" w:rsidR="00DD3248" w:rsidRPr="009E0381" w:rsidRDefault="00DD3248" w:rsidP="00DD3248">
            <w:pPr>
              <w:pStyle w:val="ROWTABELLA"/>
              <w:rPr>
                <w:color w:val="002060"/>
              </w:rPr>
            </w:pPr>
            <w:r w:rsidRPr="009E0381">
              <w:rPr>
                <w:color w:val="002060"/>
              </w:rPr>
              <w:t>16/12/2019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44AE0C" w14:textId="77777777" w:rsidR="00DD3248" w:rsidRPr="009E0381" w:rsidRDefault="00DD3248" w:rsidP="00DD3248">
            <w:pPr>
              <w:pStyle w:val="ROWTABELLA"/>
              <w:rPr>
                <w:color w:val="002060"/>
              </w:rPr>
            </w:pPr>
            <w:r w:rsidRPr="009E0381">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D60124" w14:textId="77777777" w:rsidR="00DD3248" w:rsidRPr="009E0381" w:rsidRDefault="00DD3248" w:rsidP="00DD3248">
            <w:pPr>
              <w:pStyle w:val="ROWTABELLA"/>
              <w:rPr>
                <w:color w:val="002060"/>
              </w:rPr>
            </w:pPr>
            <w:r w:rsidRPr="009E0381">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4F68272" w14:textId="77777777" w:rsidR="00DD3248" w:rsidRPr="009E0381" w:rsidRDefault="00DD3248" w:rsidP="00DD3248">
            <w:pPr>
              <w:pStyle w:val="ROWTABELLA"/>
              <w:rPr>
                <w:color w:val="002060"/>
              </w:rPr>
            </w:pPr>
            <w:r w:rsidRPr="009E0381">
              <w:rPr>
                <w:color w:val="002060"/>
              </w:rPr>
              <w:t>VIA DELLA SANTA SELVINO</w:t>
            </w:r>
          </w:p>
        </w:tc>
      </w:tr>
    </w:tbl>
    <w:p w14:paraId="4261D48F" w14:textId="77777777" w:rsidR="00DD3248" w:rsidRPr="009E0381" w:rsidRDefault="00DD3248" w:rsidP="00DD3248">
      <w:pPr>
        <w:pStyle w:val="breakline"/>
        <w:divId w:val="527259509"/>
        <w:rPr>
          <w:color w:val="002060"/>
        </w:rPr>
      </w:pPr>
    </w:p>
    <w:p w14:paraId="3E245A53" w14:textId="77777777" w:rsidR="00DD3248" w:rsidRPr="009E0381" w:rsidRDefault="00DD3248" w:rsidP="00DD3248">
      <w:pPr>
        <w:pStyle w:val="breakline"/>
        <w:divId w:val="527259509"/>
        <w:rPr>
          <w:color w:val="002060"/>
        </w:rPr>
      </w:pPr>
    </w:p>
    <w:p w14:paraId="13A9FCF8" w14:textId="77777777" w:rsidR="00DD3248" w:rsidRPr="009E0381" w:rsidRDefault="00DD3248" w:rsidP="00DD3248">
      <w:pPr>
        <w:pStyle w:val="breakline"/>
        <w:divId w:val="527259509"/>
        <w:rPr>
          <w:color w:val="002060"/>
        </w:rPr>
      </w:pPr>
    </w:p>
    <w:p w14:paraId="7B5A6F43" w14:textId="77777777" w:rsidR="00DD3248" w:rsidRPr="009E0381" w:rsidRDefault="00DD3248" w:rsidP="00DD3248">
      <w:pPr>
        <w:pStyle w:val="SOTTOTITOLOCAMPIONATO1"/>
        <w:divId w:val="527259509"/>
        <w:rPr>
          <w:color w:val="002060"/>
        </w:rPr>
      </w:pPr>
      <w:r w:rsidRPr="009E0381">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7"/>
        <w:gridCol w:w="385"/>
        <w:gridCol w:w="898"/>
        <w:gridCol w:w="1177"/>
        <w:gridCol w:w="1550"/>
        <w:gridCol w:w="1550"/>
      </w:tblGrid>
      <w:tr w:rsidR="00DD3248" w:rsidRPr="009E0381" w14:paraId="5E7A1256"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6B4DE2"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97AA59"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6EEA9B"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2B00B8"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C76677"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B2B1FA"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62C059"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742543E7" w14:textId="77777777" w:rsidTr="00DD324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C1E5EB0" w14:textId="77777777" w:rsidR="00DD3248" w:rsidRPr="009E0381" w:rsidRDefault="00DD3248" w:rsidP="00DD3248">
            <w:pPr>
              <w:pStyle w:val="ROWTABELLA"/>
              <w:rPr>
                <w:color w:val="002060"/>
              </w:rPr>
            </w:pPr>
            <w:r w:rsidRPr="009E0381">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4233991" w14:textId="77777777" w:rsidR="00DD3248" w:rsidRPr="009E0381" w:rsidRDefault="00DD3248" w:rsidP="00DD3248">
            <w:pPr>
              <w:pStyle w:val="ROWTABELLA"/>
              <w:rPr>
                <w:color w:val="002060"/>
              </w:rPr>
            </w:pPr>
            <w:r w:rsidRPr="009E0381">
              <w:rPr>
                <w:color w:val="002060"/>
              </w:rPr>
              <w:t>PIETRALACROCE 73</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66428EC" w14:textId="77777777" w:rsidR="00DD3248" w:rsidRPr="009E0381" w:rsidRDefault="00DD3248" w:rsidP="00DD3248">
            <w:pPr>
              <w:pStyle w:val="ROWTABELLA"/>
              <w:jc w:val="center"/>
              <w:rPr>
                <w:color w:val="002060"/>
              </w:rPr>
            </w:pPr>
            <w:r w:rsidRPr="009E038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B82B6E1" w14:textId="77777777" w:rsidR="00DD3248" w:rsidRPr="009E0381" w:rsidRDefault="00DD3248" w:rsidP="00DD3248">
            <w:pPr>
              <w:pStyle w:val="ROWTABELLA"/>
              <w:rPr>
                <w:color w:val="002060"/>
              </w:rPr>
            </w:pPr>
            <w:r w:rsidRPr="009E0381">
              <w:rPr>
                <w:color w:val="002060"/>
              </w:rPr>
              <w:t>12/12/2019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0AECB14" w14:textId="77777777" w:rsidR="00DD3248" w:rsidRPr="009E0381" w:rsidRDefault="00DD3248" w:rsidP="00DD3248">
            <w:pPr>
              <w:pStyle w:val="ROWTABELLA"/>
              <w:rPr>
                <w:color w:val="002060"/>
              </w:rPr>
            </w:pPr>
            <w:r w:rsidRPr="009E0381">
              <w:rPr>
                <w:color w:val="002060"/>
              </w:rPr>
              <w:t>PALLONE GEODETICO LOC.CANDIA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B182FA" w14:textId="77777777" w:rsidR="00DD3248" w:rsidRPr="009E0381" w:rsidRDefault="00DD3248" w:rsidP="00DD3248">
            <w:pPr>
              <w:pStyle w:val="ROWTABELLA"/>
              <w:rPr>
                <w:color w:val="002060"/>
              </w:rPr>
            </w:pPr>
            <w:r w:rsidRPr="009E038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FA79F4" w14:textId="77777777" w:rsidR="00DD3248" w:rsidRPr="009E0381" w:rsidRDefault="00DD3248" w:rsidP="00DD3248">
            <w:pPr>
              <w:pStyle w:val="ROWTABELLA"/>
              <w:rPr>
                <w:color w:val="002060"/>
              </w:rPr>
            </w:pPr>
            <w:r w:rsidRPr="009E0381">
              <w:rPr>
                <w:color w:val="002060"/>
              </w:rPr>
              <w:t>LOCALITA' CANDIA</w:t>
            </w:r>
          </w:p>
        </w:tc>
      </w:tr>
    </w:tbl>
    <w:p w14:paraId="54AAF2F2" w14:textId="77777777" w:rsidR="00DD3248" w:rsidRPr="009E0381" w:rsidRDefault="00DD3248" w:rsidP="00DD3248">
      <w:pPr>
        <w:pStyle w:val="breakline"/>
        <w:divId w:val="527259509"/>
        <w:rPr>
          <w:color w:val="002060"/>
        </w:rPr>
      </w:pPr>
    </w:p>
    <w:p w14:paraId="3D371BD6" w14:textId="77777777" w:rsidR="00DD3248" w:rsidRPr="009E0381" w:rsidRDefault="00DD3248" w:rsidP="00DD3248">
      <w:pPr>
        <w:pStyle w:val="breakline"/>
        <w:divId w:val="527259509"/>
        <w:rPr>
          <w:color w:val="002060"/>
        </w:rPr>
      </w:pPr>
    </w:p>
    <w:p w14:paraId="0633A621" w14:textId="77777777" w:rsidR="00DD3248" w:rsidRPr="009E0381" w:rsidRDefault="00DD3248" w:rsidP="00DD3248">
      <w:pPr>
        <w:pStyle w:val="breakline"/>
        <w:divId w:val="527259509"/>
        <w:rPr>
          <w:color w:val="002060"/>
        </w:rPr>
      </w:pPr>
    </w:p>
    <w:p w14:paraId="0678FB1C" w14:textId="77777777" w:rsidR="00DD3248" w:rsidRPr="009E0381" w:rsidRDefault="00DD3248" w:rsidP="00DD3248">
      <w:pPr>
        <w:pStyle w:val="SOTTOTITOLOCAMPIONATO1"/>
        <w:divId w:val="527259509"/>
        <w:rPr>
          <w:color w:val="002060"/>
        </w:rPr>
      </w:pPr>
      <w:r w:rsidRPr="009E0381">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DD3248" w:rsidRPr="009E0381" w14:paraId="4FEAD9CB"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4620B5"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61C128"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3BE99C"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7DC37E"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C166A1"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8B0E9E"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BCC552"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070B8BAE"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FB21603" w14:textId="77777777" w:rsidR="00DD3248" w:rsidRPr="009E0381" w:rsidRDefault="00DD3248" w:rsidP="00DD3248">
            <w:pPr>
              <w:pStyle w:val="ROWTABELLA"/>
              <w:rPr>
                <w:color w:val="002060"/>
              </w:rPr>
            </w:pPr>
            <w:r w:rsidRPr="009E0381">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03660D" w14:textId="77777777" w:rsidR="00DD3248" w:rsidRPr="009E0381" w:rsidRDefault="00DD3248" w:rsidP="00DD3248">
            <w:pPr>
              <w:pStyle w:val="ROWTABELLA"/>
              <w:rPr>
                <w:color w:val="002060"/>
              </w:rPr>
            </w:pPr>
            <w:r w:rsidRPr="009E0381">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36EEF65" w14:textId="77777777" w:rsidR="00DD3248" w:rsidRPr="009E0381" w:rsidRDefault="00DD3248" w:rsidP="00DD3248">
            <w:pPr>
              <w:pStyle w:val="ROWTABELLA"/>
              <w:jc w:val="center"/>
              <w:rPr>
                <w:color w:val="002060"/>
              </w:rPr>
            </w:pPr>
            <w:r w:rsidRPr="009E03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E2B41C" w14:textId="77777777" w:rsidR="00DD3248" w:rsidRPr="009E0381" w:rsidRDefault="00DD3248" w:rsidP="00DD3248">
            <w:pPr>
              <w:pStyle w:val="ROWTABELLA"/>
              <w:rPr>
                <w:color w:val="002060"/>
              </w:rPr>
            </w:pPr>
            <w:r w:rsidRPr="009E0381">
              <w:rPr>
                <w:color w:val="002060"/>
              </w:rPr>
              <w:t>14/12/2019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24556A" w14:textId="77777777" w:rsidR="00DD3248" w:rsidRPr="009E0381" w:rsidRDefault="00DD3248" w:rsidP="00DD3248">
            <w:pPr>
              <w:pStyle w:val="ROWTABELLA"/>
              <w:rPr>
                <w:color w:val="002060"/>
              </w:rPr>
            </w:pPr>
            <w:r w:rsidRPr="009E0381">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ED82AC" w14:textId="77777777" w:rsidR="00DD3248" w:rsidRPr="009E0381" w:rsidRDefault="00DD3248" w:rsidP="00DD3248">
            <w:pPr>
              <w:pStyle w:val="ROWTABELLA"/>
              <w:rPr>
                <w:color w:val="002060"/>
              </w:rPr>
            </w:pPr>
            <w:r w:rsidRPr="009E038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BADF0B" w14:textId="77777777" w:rsidR="00DD3248" w:rsidRPr="009E0381" w:rsidRDefault="00DD3248" w:rsidP="00DD3248">
            <w:pPr>
              <w:pStyle w:val="ROWTABELLA"/>
              <w:rPr>
                <w:color w:val="002060"/>
              </w:rPr>
            </w:pPr>
            <w:r w:rsidRPr="009E0381">
              <w:rPr>
                <w:color w:val="002060"/>
              </w:rPr>
              <w:t>VIA MADRE TERESA DI CALCUTTA</w:t>
            </w:r>
          </w:p>
        </w:tc>
      </w:tr>
      <w:tr w:rsidR="00DD3248" w:rsidRPr="009E0381" w14:paraId="412917C3"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0FA4E27" w14:textId="77777777" w:rsidR="00DD3248" w:rsidRPr="009E0381" w:rsidRDefault="00DD3248" w:rsidP="00DD3248">
            <w:pPr>
              <w:pStyle w:val="ROWTABELLA"/>
              <w:rPr>
                <w:color w:val="002060"/>
              </w:rPr>
            </w:pPr>
            <w:r w:rsidRPr="009E0381">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D9513FE" w14:textId="77777777" w:rsidR="00DD3248" w:rsidRPr="009E0381" w:rsidRDefault="00DD3248" w:rsidP="00DD3248">
            <w:pPr>
              <w:pStyle w:val="ROWTABELLA"/>
              <w:rPr>
                <w:color w:val="002060"/>
              </w:rPr>
            </w:pPr>
            <w:r w:rsidRPr="009E0381">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B2CF1B4"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6417F19" w14:textId="77777777" w:rsidR="00DD3248" w:rsidRPr="009E0381" w:rsidRDefault="00DD3248" w:rsidP="00DD3248">
            <w:pPr>
              <w:pStyle w:val="ROWTABELLA"/>
              <w:rPr>
                <w:color w:val="002060"/>
              </w:rPr>
            </w:pPr>
            <w:r w:rsidRPr="009E0381">
              <w:rPr>
                <w:color w:val="002060"/>
              </w:rPr>
              <w:t>14/12/2019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9B5D3D2" w14:textId="77777777" w:rsidR="00DD3248" w:rsidRPr="009E0381" w:rsidRDefault="00DD3248" w:rsidP="00DD3248">
            <w:pPr>
              <w:pStyle w:val="ROWTABELLA"/>
              <w:rPr>
                <w:color w:val="002060"/>
              </w:rPr>
            </w:pPr>
            <w:r w:rsidRPr="009E0381">
              <w:rPr>
                <w:color w:val="002060"/>
              </w:rPr>
              <w:t>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F8C1527" w14:textId="77777777" w:rsidR="00DD3248" w:rsidRPr="009E0381" w:rsidRDefault="00DD3248" w:rsidP="00DD3248">
            <w:pPr>
              <w:pStyle w:val="ROWTABELLA"/>
              <w:rPr>
                <w:color w:val="002060"/>
              </w:rPr>
            </w:pPr>
            <w:r w:rsidRPr="009E038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14485E" w14:textId="77777777" w:rsidR="00DD3248" w:rsidRPr="009E0381" w:rsidRDefault="00DD3248" w:rsidP="00DD3248">
            <w:pPr>
              <w:pStyle w:val="ROWTABELLA"/>
              <w:rPr>
                <w:color w:val="002060"/>
              </w:rPr>
            </w:pPr>
            <w:r w:rsidRPr="009E0381">
              <w:rPr>
                <w:color w:val="002060"/>
              </w:rPr>
              <w:t>VIA PETRARCA</w:t>
            </w:r>
          </w:p>
        </w:tc>
      </w:tr>
      <w:tr w:rsidR="00DD3248" w:rsidRPr="009E0381" w14:paraId="34450B09"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08176F8" w14:textId="77777777" w:rsidR="00DD3248" w:rsidRPr="009E0381" w:rsidRDefault="00DD3248" w:rsidP="00DD3248">
            <w:pPr>
              <w:pStyle w:val="ROWTABELLA"/>
              <w:rPr>
                <w:color w:val="002060"/>
              </w:rPr>
            </w:pPr>
            <w:r w:rsidRPr="009E0381">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BDEDD8" w14:textId="77777777" w:rsidR="00DD3248" w:rsidRPr="009E0381" w:rsidRDefault="00DD3248" w:rsidP="00DD3248">
            <w:pPr>
              <w:pStyle w:val="ROWTABELLA"/>
              <w:rPr>
                <w:color w:val="002060"/>
              </w:rPr>
            </w:pPr>
            <w:r w:rsidRPr="009E0381">
              <w:rPr>
                <w:color w:val="002060"/>
              </w:rPr>
              <w:t>CASENUOVE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E5A6AEF"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C52923" w14:textId="77777777" w:rsidR="00DD3248" w:rsidRPr="009E0381" w:rsidRDefault="00DD3248" w:rsidP="00DD3248">
            <w:pPr>
              <w:pStyle w:val="ROWTABELLA"/>
              <w:rPr>
                <w:color w:val="002060"/>
              </w:rPr>
            </w:pPr>
            <w:r w:rsidRPr="009E0381">
              <w:rPr>
                <w:color w:val="002060"/>
              </w:rPr>
              <w:t>15/12/2019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C82D83" w14:textId="77777777" w:rsidR="00DD3248" w:rsidRPr="009E0381" w:rsidRDefault="00DD3248" w:rsidP="00DD3248">
            <w:pPr>
              <w:pStyle w:val="ROWTABELLA"/>
              <w:rPr>
                <w:color w:val="002060"/>
              </w:rPr>
            </w:pPr>
            <w:r w:rsidRPr="009E0381">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86AF91" w14:textId="77777777" w:rsidR="00DD3248" w:rsidRPr="009E0381" w:rsidRDefault="00DD3248" w:rsidP="00DD3248">
            <w:pPr>
              <w:pStyle w:val="ROWTABELLA"/>
              <w:rPr>
                <w:color w:val="002060"/>
              </w:rPr>
            </w:pPr>
            <w:r w:rsidRPr="009E0381">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0A1144" w14:textId="77777777" w:rsidR="00DD3248" w:rsidRPr="009E0381" w:rsidRDefault="00DD3248" w:rsidP="00DD3248">
            <w:pPr>
              <w:pStyle w:val="ROWTABELLA"/>
              <w:rPr>
                <w:color w:val="002060"/>
              </w:rPr>
            </w:pPr>
            <w:r w:rsidRPr="009E0381">
              <w:rPr>
                <w:color w:val="002060"/>
              </w:rPr>
              <w:t>VIA VERDI</w:t>
            </w:r>
          </w:p>
        </w:tc>
      </w:tr>
    </w:tbl>
    <w:p w14:paraId="57C52DFD" w14:textId="77777777" w:rsidR="00DD3248" w:rsidRPr="009E0381" w:rsidRDefault="00DD3248" w:rsidP="00DD3248">
      <w:pPr>
        <w:pStyle w:val="breakline"/>
        <w:divId w:val="527259509"/>
        <w:rPr>
          <w:color w:val="002060"/>
        </w:rPr>
      </w:pPr>
    </w:p>
    <w:p w14:paraId="42822BF6" w14:textId="77777777" w:rsidR="00DD3248" w:rsidRPr="009E0381" w:rsidRDefault="00DD3248" w:rsidP="00DD3248">
      <w:pPr>
        <w:pStyle w:val="breakline"/>
        <w:divId w:val="527259509"/>
        <w:rPr>
          <w:color w:val="002060"/>
        </w:rPr>
      </w:pPr>
    </w:p>
    <w:p w14:paraId="16DD492C" w14:textId="77777777" w:rsidR="00DD3248" w:rsidRPr="009E0381" w:rsidRDefault="00DD3248" w:rsidP="00DD3248">
      <w:pPr>
        <w:pStyle w:val="breakline"/>
        <w:divId w:val="527259509"/>
        <w:rPr>
          <w:color w:val="002060"/>
        </w:rPr>
      </w:pPr>
    </w:p>
    <w:p w14:paraId="424CD76E" w14:textId="77777777" w:rsidR="00DD3248" w:rsidRPr="009E0381" w:rsidRDefault="00DD3248" w:rsidP="00DD3248">
      <w:pPr>
        <w:pStyle w:val="SOTTOTITOLOCAMPIONATO1"/>
        <w:divId w:val="527259509"/>
        <w:rPr>
          <w:color w:val="002060"/>
        </w:rPr>
      </w:pPr>
      <w:r w:rsidRPr="009E0381">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4"/>
        <w:gridCol w:w="2009"/>
        <w:gridCol w:w="385"/>
        <w:gridCol w:w="898"/>
        <w:gridCol w:w="1182"/>
        <w:gridCol w:w="1548"/>
        <w:gridCol w:w="1554"/>
      </w:tblGrid>
      <w:tr w:rsidR="00DD3248" w:rsidRPr="009E0381" w14:paraId="13A3C135"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F16484"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A9CF5A"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84A0C3"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18366C"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ECC86B"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D17C07"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8FD323"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574C1C7C" w14:textId="77777777" w:rsidTr="00DD324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C37B96B" w14:textId="77777777" w:rsidR="00DD3248" w:rsidRPr="009E0381" w:rsidRDefault="00DD3248" w:rsidP="00DD3248">
            <w:pPr>
              <w:pStyle w:val="ROWTABELLA"/>
              <w:rPr>
                <w:color w:val="002060"/>
              </w:rPr>
            </w:pPr>
            <w:r w:rsidRPr="009E0381">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0D0E2F6" w14:textId="77777777" w:rsidR="00DD3248" w:rsidRPr="009E0381" w:rsidRDefault="00DD3248" w:rsidP="00DD3248">
            <w:pPr>
              <w:pStyle w:val="ROWTABELLA"/>
              <w:rPr>
                <w:color w:val="002060"/>
              </w:rPr>
            </w:pPr>
            <w:r w:rsidRPr="009E0381">
              <w:rPr>
                <w:color w:val="002060"/>
              </w:rPr>
              <w:t>ACLI MANTOVANI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9FCDD5" w14:textId="77777777" w:rsidR="00DD3248" w:rsidRPr="009E0381" w:rsidRDefault="00DD3248" w:rsidP="00DD3248">
            <w:pPr>
              <w:pStyle w:val="ROWTABELLA"/>
              <w:jc w:val="center"/>
              <w:rPr>
                <w:color w:val="002060"/>
              </w:rPr>
            </w:pPr>
            <w:r w:rsidRPr="009E038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5A855BF" w14:textId="77777777" w:rsidR="00DD3248" w:rsidRPr="009E0381" w:rsidRDefault="00DD3248" w:rsidP="00DD3248">
            <w:pPr>
              <w:pStyle w:val="ROWTABELLA"/>
              <w:rPr>
                <w:color w:val="002060"/>
              </w:rPr>
            </w:pPr>
            <w:r w:rsidRPr="009E0381">
              <w:rPr>
                <w:color w:val="002060"/>
              </w:rPr>
              <w:t>18/12/2019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EE537B" w14:textId="77777777" w:rsidR="00DD3248" w:rsidRPr="009E0381" w:rsidRDefault="00DD3248" w:rsidP="00DD3248">
            <w:pPr>
              <w:pStyle w:val="ROWTABELLA"/>
              <w:rPr>
                <w:color w:val="002060"/>
              </w:rPr>
            </w:pPr>
            <w:r w:rsidRPr="009E0381">
              <w:rPr>
                <w:color w:val="002060"/>
              </w:rPr>
              <w:t>PALASCHERMA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3058061" w14:textId="77777777" w:rsidR="00DD3248" w:rsidRPr="009E0381" w:rsidRDefault="00DD3248" w:rsidP="00DD3248">
            <w:pPr>
              <w:pStyle w:val="ROWTABELLA"/>
              <w:rPr>
                <w:color w:val="002060"/>
              </w:rPr>
            </w:pPr>
            <w:r w:rsidRPr="009E038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51AFC40" w14:textId="77777777" w:rsidR="00DD3248" w:rsidRPr="009E0381" w:rsidRDefault="00DD3248" w:rsidP="00DD3248">
            <w:pPr>
              <w:pStyle w:val="ROWTABELLA"/>
              <w:rPr>
                <w:color w:val="002060"/>
              </w:rPr>
            </w:pPr>
            <w:r w:rsidRPr="009E0381">
              <w:rPr>
                <w:color w:val="002060"/>
              </w:rPr>
              <w:t>VIA MONTEPELAGO</w:t>
            </w:r>
          </w:p>
        </w:tc>
      </w:tr>
    </w:tbl>
    <w:p w14:paraId="1DED96D8" w14:textId="77777777" w:rsidR="00DD3248" w:rsidRPr="009E0381" w:rsidRDefault="00DD3248" w:rsidP="00DD3248">
      <w:pPr>
        <w:pStyle w:val="breakline"/>
        <w:divId w:val="527259509"/>
        <w:rPr>
          <w:color w:val="002060"/>
        </w:rPr>
      </w:pPr>
    </w:p>
    <w:p w14:paraId="3EC08F1F" w14:textId="77777777" w:rsidR="00DD3248" w:rsidRPr="009E0381" w:rsidRDefault="00DD3248" w:rsidP="00DD3248">
      <w:pPr>
        <w:pStyle w:val="breakline"/>
        <w:divId w:val="527259509"/>
        <w:rPr>
          <w:color w:val="002060"/>
        </w:rPr>
      </w:pPr>
    </w:p>
    <w:p w14:paraId="7C3F6A01" w14:textId="77777777" w:rsidR="00DD3248" w:rsidRPr="009E0381" w:rsidRDefault="00DD3248" w:rsidP="00DD3248">
      <w:pPr>
        <w:pStyle w:val="breakline"/>
        <w:divId w:val="527259509"/>
        <w:rPr>
          <w:color w:val="002060"/>
        </w:rPr>
      </w:pPr>
    </w:p>
    <w:p w14:paraId="27D2AF16" w14:textId="77777777" w:rsidR="00DD3248" w:rsidRPr="009E0381" w:rsidRDefault="00DD3248" w:rsidP="00DD3248">
      <w:pPr>
        <w:pStyle w:val="SOTTOTITOLOCAMPIONATO1"/>
        <w:divId w:val="527259509"/>
        <w:rPr>
          <w:color w:val="002060"/>
        </w:rPr>
      </w:pPr>
      <w:r w:rsidRPr="009E0381">
        <w:rPr>
          <w:color w:val="002060"/>
        </w:rPr>
        <w:t>GIRONE C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DD3248" w:rsidRPr="009E0381" w14:paraId="3EE1519D"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93A93F"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D0AFF4"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FAE3DA"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041596"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BCEAD7"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8A21A8"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3A0512"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6550682B"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504D836" w14:textId="77777777" w:rsidR="00DD3248" w:rsidRPr="009E0381" w:rsidRDefault="00DD3248" w:rsidP="00DD3248">
            <w:pPr>
              <w:pStyle w:val="ROWTABELLA"/>
              <w:rPr>
                <w:color w:val="002060"/>
              </w:rPr>
            </w:pPr>
            <w:r w:rsidRPr="009E0381">
              <w:rPr>
                <w:color w:val="002060"/>
              </w:rPr>
              <w:t>FUTSAL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E78A34" w14:textId="77777777" w:rsidR="00DD3248" w:rsidRPr="009E0381" w:rsidRDefault="00DD3248" w:rsidP="00DD3248">
            <w:pPr>
              <w:pStyle w:val="ROWTABELLA"/>
              <w:rPr>
                <w:color w:val="002060"/>
              </w:rPr>
            </w:pPr>
            <w:r w:rsidRPr="009E0381">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EADA6AA" w14:textId="77777777" w:rsidR="00DD3248" w:rsidRPr="009E0381" w:rsidRDefault="00DD3248" w:rsidP="00DD3248">
            <w:pPr>
              <w:pStyle w:val="ROWTABELLA"/>
              <w:jc w:val="center"/>
              <w:rPr>
                <w:color w:val="002060"/>
              </w:rPr>
            </w:pPr>
            <w:r w:rsidRPr="009E03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DF7CF6" w14:textId="77777777" w:rsidR="00DD3248" w:rsidRPr="009E0381" w:rsidRDefault="00DD3248" w:rsidP="00DD3248">
            <w:pPr>
              <w:pStyle w:val="ROWTABELLA"/>
              <w:rPr>
                <w:color w:val="002060"/>
              </w:rPr>
            </w:pPr>
            <w:r w:rsidRPr="009E0381">
              <w:rPr>
                <w:color w:val="002060"/>
              </w:rPr>
              <w:t>15/12/2019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C99B7E" w14:textId="77777777" w:rsidR="00DD3248" w:rsidRPr="009E0381" w:rsidRDefault="00DD3248" w:rsidP="00DD3248">
            <w:pPr>
              <w:pStyle w:val="ROWTABELLA"/>
              <w:rPr>
                <w:color w:val="002060"/>
              </w:rPr>
            </w:pPr>
            <w:r w:rsidRPr="009E0381">
              <w:rPr>
                <w:color w:val="002060"/>
              </w:rPr>
              <w:t>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5F1E78" w14:textId="77777777" w:rsidR="00DD3248" w:rsidRPr="009E0381" w:rsidRDefault="00DD3248" w:rsidP="00DD3248">
            <w:pPr>
              <w:pStyle w:val="ROWTABELLA"/>
              <w:rPr>
                <w:color w:val="002060"/>
              </w:rPr>
            </w:pPr>
            <w:r w:rsidRPr="009E0381">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20B870" w14:textId="77777777" w:rsidR="00DD3248" w:rsidRPr="009E0381" w:rsidRDefault="00DD3248" w:rsidP="00DD3248">
            <w:pPr>
              <w:pStyle w:val="ROWTABELLA"/>
              <w:rPr>
                <w:color w:val="002060"/>
              </w:rPr>
            </w:pPr>
            <w:r w:rsidRPr="009E0381">
              <w:rPr>
                <w:color w:val="002060"/>
              </w:rPr>
              <w:t>VIA DELLO SPORT</w:t>
            </w:r>
          </w:p>
        </w:tc>
      </w:tr>
      <w:tr w:rsidR="00DD3248" w:rsidRPr="009E0381" w14:paraId="2E10CEDC"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8B91E66" w14:textId="77777777" w:rsidR="00DD3248" w:rsidRPr="009E0381" w:rsidRDefault="00DD3248" w:rsidP="00DD3248">
            <w:pPr>
              <w:pStyle w:val="ROWTABELLA"/>
              <w:rPr>
                <w:color w:val="002060"/>
              </w:rPr>
            </w:pPr>
            <w:r w:rsidRPr="009E0381">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0D014A8" w14:textId="77777777" w:rsidR="00DD3248" w:rsidRPr="009E0381" w:rsidRDefault="00DD3248" w:rsidP="00DD3248">
            <w:pPr>
              <w:pStyle w:val="ROWTABELLA"/>
              <w:rPr>
                <w:color w:val="002060"/>
              </w:rPr>
            </w:pPr>
            <w:r w:rsidRPr="009E0381">
              <w:rPr>
                <w:color w:val="002060"/>
              </w:rPr>
              <w:t>FUTSAL FBC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9B5568F"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CC68A83" w14:textId="77777777" w:rsidR="00DD3248" w:rsidRPr="009E0381" w:rsidRDefault="00DD3248" w:rsidP="00DD3248">
            <w:pPr>
              <w:pStyle w:val="ROWTABELLA"/>
              <w:rPr>
                <w:color w:val="002060"/>
              </w:rPr>
            </w:pPr>
            <w:r w:rsidRPr="009E0381">
              <w:rPr>
                <w:color w:val="002060"/>
              </w:rPr>
              <w:t>15/12/2019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7BC7FE9" w14:textId="77777777" w:rsidR="00DD3248" w:rsidRPr="009E0381" w:rsidRDefault="00DD3248" w:rsidP="00DD3248">
            <w:pPr>
              <w:pStyle w:val="ROWTABELLA"/>
              <w:rPr>
                <w:color w:val="002060"/>
              </w:rPr>
            </w:pPr>
            <w:r w:rsidRPr="009E0381">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83C996" w14:textId="77777777" w:rsidR="00DD3248" w:rsidRPr="009E0381" w:rsidRDefault="00DD3248" w:rsidP="00DD3248">
            <w:pPr>
              <w:pStyle w:val="ROWTABELLA"/>
              <w:rPr>
                <w:color w:val="002060"/>
              </w:rPr>
            </w:pPr>
            <w:r w:rsidRPr="009E0381">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D96553" w14:textId="77777777" w:rsidR="00DD3248" w:rsidRPr="009E0381" w:rsidRDefault="00DD3248" w:rsidP="00DD3248">
            <w:pPr>
              <w:pStyle w:val="ROWTABELLA"/>
              <w:rPr>
                <w:color w:val="002060"/>
              </w:rPr>
            </w:pPr>
            <w:r w:rsidRPr="009E0381">
              <w:rPr>
                <w:color w:val="002060"/>
              </w:rPr>
              <w:t>VIA FONTE DI MONSIGNORE</w:t>
            </w:r>
          </w:p>
        </w:tc>
      </w:tr>
      <w:tr w:rsidR="00DD3248" w:rsidRPr="009E0381" w14:paraId="1F598102"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5DCA01E" w14:textId="77777777" w:rsidR="00DD3248" w:rsidRPr="009E0381" w:rsidRDefault="00DD3248" w:rsidP="00DD3248">
            <w:pPr>
              <w:pStyle w:val="ROWTABELLA"/>
              <w:rPr>
                <w:color w:val="002060"/>
              </w:rPr>
            </w:pPr>
            <w:r w:rsidRPr="009E0381">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F782B5" w14:textId="77777777" w:rsidR="00DD3248" w:rsidRPr="009E0381" w:rsidRDefault="00DD3248" w:rsidP="00DD3248">
            <w:pPr>
              <w:pStyle w:val="ROWTABELLA"/>
              <w:rPr>
                <w:color w:val="002060"/>
              </w:rPr>
            </w:pPr>
            <w:r w:rsidRPr="009E0381">
              <w:rPr>
                <w:color w:val="002060"/>
              </w:rPr>
              <w:t>NUOVA JUVENTINA FFC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15E0B22"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DDE5B9" w14:textId="77777777" w:rsidR="00DD3248" w:rsidRPr="009E0381" w:rsidRDefault="00DD3248" w:rsidP="00DD3248">
            <w:pPr>
              <w:pStyle w:val="ROWTABELLA"/>
              <w:rPr>
                <w:color w:val="002060"/>
              </w:rPr>
            </w:pPr>
            <w:r w:rsidRPr="009E0381">
              <w:rPr>
                <w:color w:val="002060"/>
              </w:rPr>
              <w:t>15/12/2019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C2EA42" w14:textId="77777777" w:rsidR="00DD3248" w:rsidRPr="009E0381" w:rsidRDefault="00DD3248" w:rsidP="00DD3248">
            <w:pPr>
              <w:pStyle w:val="ROWTABELLA"/>
              <w:rPr>
                <w:color w:val="002060"/>
              </w:rPr>
            </w:pPr>
            <w:r w:rsidRPr="009E0381">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A1D027" w14:textId="77777777" w:rsidR="00DD3248" w:rsidRPr="009E0381" w:rsidRDefault="00DD3248" w:rsidP="00DD3248">
            <w:pPr>
              <w:pStyle w:val="ROWTABELLA"/>
              <w:rPr>
                <w:color w:val="002060"/>
              </w:rPr>
            </w:pPr>
            <w:r w:rsidRPr="009E0381">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BB2A7A" w14:textId="77777777" w:rsidR="00DD3248" w:rsidRPr="009E0381" w:rsidRDefault="00DD3248" w:rsidP="00DD3248">
            <w:pPr>
              <w:pStyle w:val="ROWTABELLA"/>
              <w:rPr>
                <w:color w:val="002060"/>
              </w:rPr>
            </w:pPr>
            <w:r w:rsidRPr="009E0381">
              <w:rPr>
                <w:color w:val="002060"/>
              </w:rPr>
              <w:t>VIA DELLE REGIONI, 8</w:t>
            </w:r>
          </w:p>
        </w:tc>
      </w:tr>
    </w:tbl>
    <w:p w14:paraId="47B6F8C7" w14:textId="77777777" w:rsidR="00DD3248" w:rsidRPr="009E0381" w:rsidRDefault="00DD3248" w:rsidP="00DD3248">
      <w:pPr>
        <w:pStyle w:val="breakline"/>
        <w:divId w:val="527259509"/>
        <w:rPr>
          <w:color w:val="002060"/>
        </w:rPr>
      </w:pPr>
    </w:p>
    <w:p w14:paraId="5172B5F8" w14:textId="77777777" w:rsidR="00DD3248" w:rsidRPr="009E0381" w:rsidRDefault="00DD3248" w:rsidP="00DD3248">
      <w:pPr>
        <w:pStyle w:val="TITOLOCAMPIONATO"/>
        <w:shd w:val="clear" w:color="auto" w:fill="CCCCCC"/>
        <w:spacing w:before="80" w:after="40"/>
        <w:divId w:val="527259509"/>
        <w:rPr>
          <w:color w:val="002060"/>
        </w:rPr>
      </w:pPr>
      <w:r w:rsidRPr="009E0381">
        <w:rPr>
          <w:color w:val="002060"/>
        </w:rPr>
        <w:t>UNDER 19 CALCIO A 5 REGIONALE</w:t>
      </w:r>
    </w:p>
    <w:p w14:paraId="4C79BBB7" w14:textId="77777777" w:rsidR="00DD3248" w:rsidRPr="009E0381" w:rsidRDefault="00DD3248" w:rsidP="00DD3248">
      <w:pPr>
        <w:pStyle w:val="TITOLOPRINC"/>
        <w:divId w:val="527259509"/>
        <w:rPr>
          <w:color w:val="002060"/>
        </w:rPr>
      </w:pPr>
      <w:r w:rsidRPr="009E0381">
        <w:rPr>
          <w:color w:val="002060"/>
        </w:rPr>
        <w:t>RISULTATI</w:t>
      </w:r>
    </w:p>
    <w:p w14:paraId="75233039" w14:textId="77777777" w:rsidR="00DD3248" w:rsidRPr="009E0381" w:rsidRDefault="00DD3248" w:rsidP="00DD3248">
      <w:pPr>
        <w:pStyle w:val="breakline"/>
        <w:divId w:val="527259509"/>
        <w:rPr>
          <w:color w:val="002060"/>
        </w:rPr>
      </w:pPr>
    </w:p>
    <w:p w14:paraId="61FDE541" w14:textId="77777777" w:rsidR="00DD3248" w:rsidRPr="009E0381" w:rsidRDefault="00DD3248" w:rsidP="00DD3248">
      <w:pPr>
        <w:pStyle w:val="SOTTOTITOLOCAMPIONATO1"/>
        <w:divId w:val="527259509"/>
        <w:rPr>
          <w:color w:val="002060"/>
        </w:rPr>
      </w:pPr>
      <w:r w:rsidRPr="009E0381">
        <w:rPr>
          <w:color w:val="002060"/>
        </w:rPr>
        <w:t>RISULTATI UFFICIALI GARE DEL 07/12/2019</w:t>
      </w:r>
    </w:p>
    <w:p w14:paraId="6450D3D7" w14:textId="77777777" w:rsidR="00DD3248" w:rsidRPr="009E0381" w:rsidRDefault="00DD3248" w:rsidP="00DD3248">
      <w:pPr>
        <w:pStyle w:val="SOTTOTITOLOCAMPIONATO2"/>
        <w:divId w:val="527259509"/>
        <w:rPr>
          <w:color w:val="002060"/>
        </w:rPr>
      </w:pPr>
      <w:r w:rsidRPr="009E0381">
        <w:rPr>
          <w:color w:val="002060"/>
        </w:rPr>
        <w:t>Si trascrivono qui di seguito i risultati ufficiali delle gare disputate</w:t>
      </w:r>
    </w:p>
    <w:p w14:paraId="0BDBC829" w14:textId="77777777" w:rsidR="00DD3248" w:rsidRPr="009E0381" w:rsidRDefault="00DD3248" w:rsidP="00DD324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DD3248" w:rsidRPr="009E0381" w14:paraId="7A6B36D7" w14:textId="77777777" w:rsidTr="00DD324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054764B1"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9A7356" w14:textId="77777777" w:rsidR="00DD3248" w:rsidRPr="009E0381" w:rsidRDefault="00DD3248" w:rsidP="00DD3248">
                  <w:pPr>
                    <w:pStyle w:val="HEADERTABELLA"/>
                    <w:rPr>
                      <w:color w:val="002060"/>
                    </w:rPr>
                  </w:pPr>
                  <w:r w:rsidRPr="009E0381">
                    <w:rPr>
                      <w:color w:val="002060"/>
                    </w:rPr>
                    <w:t>GIRONE A - 3 Giornata - R</w:t>
                  </w:r>
                </w:p>
              </w:tc>
            </w:tr>
            <w:tr w:rsidR="00DD3248" w:rsidRPr="009E0381" w14:paraId="617726A5" w14:textId="77777777" w:rsidTr="00DD3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EE817E" w14:textId="77777777" w:rsidR="00DD3248" w:rsidRPr="009E0381" w:rsidRDefault="00DD3248" w:rsidP="00DD3248">
                  <w:pPr>
                    <w:pStyle w:val="ROWTABELLA"/>
                    <w:rPr>
                      <w:color w:val="002060"/>
                    </w:rPr>
                  </w:pPr>
                  <w:r w:rsidRPr="009E0381">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EA722D" w14:textId="77777777" w:rsidR="00DD3248" w:rsidRPr="009E0381" w:rsidRDefault="00DD3248" w:rsidP="00DD3248">
                  <w:pPr>
                    <w:pStyle w:val="ROWTABELLA"/>
                    <w:rPr>
                      <w:color w:val="002060"/>
                    </w:rPr>
                  </w:pPr>
                  <w:r w:rsidRPr="009E0381">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2AF30D" w14:textId="77777777" w:rsidR="00DD3248" w:rsidRPr="009E0381" w:rsidRDefault="00DD3248" w:rsidP="00DD3248">
                  <w:pPr>
                    <w:pStyle w:val="ROWTABELLA"/>
                    <w:jc w:val="center"/>
                    <w:rPr>
                      <w:color w:val="002060"/>
                    </w:rPr>
                  </w:pPr>
                  <w:r w:rsidRPr="009E0381">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BB173B" w14:textId="77777777" w:rsidR="00DD3248" w:rsidRPr="009E0381" w:rsidRDefault="00DD3248" w:rsidP="00DD3248">
                  <w:pPr>
                    <w:pStyle w:val="ROWTABELLA"/>
                    <w:jc w:val="center"/>
                    <w:rPr>
                      <w:color w:val="002060"/>
                    </w:rPr>
                  </w:pPr>
                  <w:r w:rsidRPr="009E0381">
                    <w:rPr>
                      <w:color w:val="002060"/>
                    </w:rPr>
                    <w:t> </w:t>
                  </w:r>
                </w:p>
              </w:tc>
            </w:tr>
            <w:tr w:rsidR="00DD3248" w:rsidRPr="009E0381" w14:paraId="2FC5B8E1"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3127D94" w14:textId="77777777" w:rsidR="00DD3248" w:rsidRPr="009E0381" w:rsidRDefault="00DD3248" w:rsidP="00DD3248">
                  <w:pPr>
                    <w:pStyle w:val="ROWTABELLA"/>
                    <w:rPr>
                      <w:color w:val="002060"/>
                    </w:rPr>
                  </w:pPr>
                  <w:r w:rsidRPr="009E0381">
                    <w:rPr>
                      <w:color w:val="002060"/>
                    </w:rPr>
                    <w:t>CAMPOCAVALLO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7687759" w14:textId="77777777" w:rsidR="00DD3248" w:rsidRPr="009E0381" w:rsidRDefault="00DD3248" w:rsidP="00DD3248">
                  <w:pPr>
                    <w:pStyle w:val="ROWTABELLA"/>
                    <w:rPr>
                      <w:color w:val="002060"/>
                    </w:rPr>
                  </w:pPr>
                  <w:r w:rsidRPr="009E0381">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DB77058" w14:textId="77777777" w:rsidR="00DD3248" w:rsidRPr="009E0381" w:rsidRDefault="00DD3248" w:rsidP="00DD3248">
                  <w:pPr>
                    <w:pStyle w:val="ROWTABELLA"/>
                    <w:jc w:val="center"/>
                    <w:rPr>
                      <w:color w:val="002060"/>
                    </w:rPr>
                  </w:pPr>
                  <w:r w:rsidRPr="009E0381">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15D9FBB" w14:textId="77777777" w:rsidR="00DD3248" w:rsidRPr="009E0381" w:rsidRDefault="00DD3248" w:rsidP="00DD3248">
                  <w:pPr>
                    <w:pStyle w:val="ROWTABELLA"/>
                    <w:jc w:val="center"/>
                    <w:rPr>
                      <w:color w:val="002060"/>
                    </w:rPr>
                  </w:pPr>
                  <w:r w:rsidRPr="009E0381">
                    <w:rPr>
                      <w:color w:val="002060"/>
                    </w:rPr>
                    <w:t> </w:t>
                  </w:r>
                </w:p>
              </w:tc>
            </w:tr>
            <w:tr w:rsidR="00DD3248" w:rsidRPr="009E0381" w14:paraId="1E89D673"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52519A" w14:textId="77777777" w:rsidR="00DD3248" w:rsidRPr="009E0381" w:rsidRDefault="00DD3248" w:rsidP="00DD3248">
                  <w:pPr>
                    <w:pStyle w:val="ROWTABELLA"/>
                    <w:rPr>
                      <w:color w:val="002060"/>
                    </w:rPr>
                  </w:pPr>
                  <w:r w:rsidRPr="009E0381">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114DD3" w14:textId="77777777" w:rsidR="00DD3248" w:rsidRPr="009E0381" w:rsidRDefault="00DD3248" w:rsidP="00DD3248">
                  <w:pPr>
                    <w:pStyle w:val="ROWTABELLA"/>
                    <w:rPr>
                      <w:color w:val="002060"/>
                    </w:rPr>
                  </w:pPr>
                  <w:r w:rsidRPr="009E0381">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E35911" w14:textId="77777777" w:rsidR="00DD3248" w:rsidRPr="009E0381" w:rsidRDefault="00DD3248" w:rsidP="00DD3248">
                  <w:pPr>
                    <w:pStyle w:val="ROWTABELLA"/>
                    <w:jc w:val="center"/>
                    <w:rPr>
                      <w:color w:val="002060"/>
                    </w:rPr>
                  </w:pPr>
                  <w:r w:rsidRPr="009E0381">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DCAA9C" w14:textId="77777777" w:rsidR="00DD3248" w:rsidRPr="009E0381" w:rsidRDefault="00DD3248" w:rsidP="00DD3248">
                  <w:pPr>
                    <w:pStyle w:val="ROWTABELLA"/>
                    <w:jc w:val="center"/>
                    <w:rPr>
                      <w:color w:val="002060"/>
                    </w:rPr>
                  </w:pPr>
                  <w:r w:rsidRPr="009E0381">
                    <w:rPr>
                      <w:color w:val="002060"/>
                    </w:rPr>
                    <w:t> </w:t>
                  </w:r>
                </w:p>
              </w:tc>
            </w:tr>
          </w:tbl>
          <w:p w14:paraId="28F4C0F6" w14:textId="77777777" w:rsidR="00DD3248" w:rsidRPr="009E0381" w:rsidRDefault="00DD3248" w:rsidP="00DD324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74AF5B27"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9B6646" w14:textId="77777777" w:rsidR="00DD3248" w:rsidRPr="009E0381" w:rsidRDefault="00DD3248" w:rsidP="00DD3248">
                  <w:pPr>
                    <w:pStyle w:val="HEADERTABELLA"/>
                    <w:rPr>
                      <w:color w:val="002060"/>
                    </w:rPr>
                  </w:pPr>
                  <w:r w:rsidRPr="009E0381">
                    <w:rPr>
                      <w:color w:val="002060"/>
                    </w:rPr>
                    <w:t>GIRONE B - 3 Giornata - R</w:t>
                  </w:r>
                </w:p>
              </w:tc>
            </w:tr>
            <w:tr w:rsidR="00DD3248" w:rsidRPr="009E0381" w14:paraId="616069B7" w14:textId="77777777" w:rsidTr="00DD3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648CB33" w14:textId="77777777" w:rsidR="00DD3248" w:rsidRPr="009E0381" w:rsidRDefault="00DD3248" w:rsidP="00DD3248">
                  <w:pPr>
                    <w:pStyle w:val="ROWTABELLA"/>
                    <w:rPr>
                      <w:color w:val="002060"/>
                    </w:rPr>
                  </w:pPr>
                  <w:r w:rsidRPr="009E0381">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A829E3" w14:textId="77777777" w:rsidR="00DD3248" w:rsidRPr="009E0381" w:rsidRDefault="00DD3248" w:rsidP="00DD3248">
                  <w:pPr>
                    <w:pStyle w:val="ROWTABELLA"/>
                    <w:rPr>
                      <w:color w:val="002060"/>
                    </w:rPr>
                  </w:pPr>
                  <w:r w:rsidRPr="009E0381">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5BB273" w14:textId="77777777" w:rsidR="00DD3248" w:rsidRPr="009E0381" w:rsidRDefault="00DD3248" w:rsidP="00DD3248">
                  <w:pPr>
                    <w:pStyle w:val="ROWTABELLA"/>
                    <w:jc w:val="center"/>
                    <w:rPr>
                      <w:color w:val="002060"/>
                    </w:rPr>
                  </w:pPr>
                  <w:r w:rsidRPr="009E0381">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D9961C" w14:textId="77777777" w:rsidR="00DD3248" w:rsidRPr="009E0381" w:rsidRDefault="00DD3248" w:rsidP="00DD3248">
                  <w:pPr>
                    <w:pStyle w:val="ROWTABELLA"/>
                    <w:jc w:val="center"/>
                    <w:rPr>
                      <w:color w:val="002060"/>
                    </w:rPr>
                  </w:pPr>
                  <w:r w:rsidRPr="009E0381">
                    <w:rPr>
                      <w:color w:val="002060"/>
                    </w:rPr>
                    <w:t> </w:t>
                  </w:r>
                </w:p>
              </w:tc>
            </w:tr>
            <w:tr w:rsidR="00DD3248" w:rsidRPr="009E0381" w14:paraId="15F8290E"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AC47E80" w14:textId="77777777" w:rsidR="00DD3248" w:rsidRPr="009E0381" w:rsidRDefault="00DD3248" w:rsidP="00DD3248">
                  <w:pPr>
                    <w:pStyle w:val="ROWTABELLA"/>
                    <w:rPr>
                      <w:color w:val="002060"/>
                    </w:rPr>
                  </w:pPr>
                  <w:r w:rsidRPr="009E0381">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F35D95A" w14:textId="77777777" w:rsidR="00DD3248" w:rsidRPr="009E0381" w:rsidRDefault="00DD3248" w:rsidP="00DD3248">
                  <w:pPr>
                    <w:pStyle w:val="ROWTABELLA"/>
                    <w:rPr>
                      <w:color w:val="002060"/>
                    </w:rPr>
                  </w:pPr>
                  <w:r w:rsidRPr="009E0381">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FE03E43" w14:textId="77777777" w:rsidR="00DD3248" w:rsidRPr="009E0381" w:rsidRDefault="00DD3248" w:rsidP="00DD3248">
                  <w:pPr>
                    <w:pStyle w:val="ROWTABELLA"/>
                    <w:jc w:val="center"/>
                    <w:rPr>
                      <w:color w:val="002060"/>
                    </w:rPr>
                  </w:pPr>
                  <w:r w:rsidRPr="009E0381">
                    <w:rPr>
                      <w:color w:val="002060"/>
                    </w:rPr>
                    <w:t>12 - 4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8C1982F" w14:textId="77777777" w:rsidR="00DD3248" w:rsidRPr="009E0381" w:rsidRDefault="00DD3248" w:rsidP="00DD3248">
                  <w:pPr>
                    <w:pStyle w:val="ROWTABELLA"/>
                    <w:jc w:val="center"/>
                    <w:rPr>
                      <w:color w:val="002060"/>
                    </w:rPr>
                  </w:pPr>
                  <w:r w:rsidRPr="009E0381">
                    <w:rPr>
                      <w:color w:val="002060"/>
                    </w:rPr>
                    <w:t> </w:t>
                  </w:r>
                </w:p>
              </w:tc>
            </w:tr>
            <w:tr w:rsidR="00DD3248" w:rsidRPr="009E0381" w14:paraId="39535286"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C4BB9BA" w14:textId="77777777" w:rsidR="00DD3248" w:rsidRPr="009E0381" w:rsidRDefault="00DD3248" w:rsidP="00DD3248">
                  <w:pPr>
                    <w:pStyle w:val="ROWTABELLA"/>
                    <w:rPr>
                      <w:color w:val="002060"/>
                    </w:rPr>
                  </w:pPr>
                  <w:r w:rsidRPr="009E0381">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2104E4" w14:textId="77777777" w:rsidR="00DD3248" w:rsidRPr="009E0381" w:rsidRDefault="00DD3248" w:rsidP="00DD3248">
                  <w:pPr>
                    <w:pStyle w:val="ROWTABELLA"/>
                    <w:rPr>
                      <w:color w:val="002060"/>
                    </w:rPr>
                  </w:pPr>
                  <w:r w:rsidRPr="009E0381">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C55D17" w14:textId="77777777" w:rsidR="00DD3248" w:rsidRPr="009E0381" w:rsidRDefault="00DD3248" w:rsidP="00DD3248">
                  <w:pPr>
                    <w:pStyle w:val="ROWTABELLA"/>
                    <w:jc w:val="center"/>
                    <w:rPr>
                      <w:color w:val="002060"/>
                    </w:rPr>
                  </w:pPr>
                  <w:r w:rsidRPr="009E0381">
                    <w:rPr>
                      <w:color w:val="002060"/>
                    </w:rPr>
                    <w:t>10 - 5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913963" w14:textId="77777777" w:rsidR="00DD3248" w:rsidRPr="009E0381" w:rsidRDefault="00DD3248" w:rsidP="00DD3248">
                  <w:pPr>
                    <w:pStyle w:val="ROWTABELLA"/>
                    <w:jc w:val="center"/>
                    <w:rPr>
                      <w:color w:val="002060"/>
                    </w:rPr>
                  </w:pPr>
                  <w:r w:rsidRPr="009E0381">
                    <w:rPr>
                      <w:color w:val="002060"/>
                    </w:rPr>
                    <w:t> </w:t>
                  </w:r>
                </w:p>
              </w:tc>
            </w:tr>
            <w:tr w:rsidR="00DD3248" w:rsidRPr="009E0381" w14:paraId="0A4FDB4C" w14:textId="77777777" w:rsidTr="00DD3248">
              <w:tc>
                <w:tcPr>
                  <w:tcW w:w="4700" w:type="dxa"/>
                  <w:gridSpan w:val="4"/>
                  <w:tcBorders>
                    <w:top w:val="nil"/>
                    <w:left w:val="nil"/>
                    <w:bottom w:val="nil"/>
                    <w:right w:val="nil"/>
                  </w:tcBorders>
                  <w:tcMar>
                    <w:top w:w="20" w:type="dxa"/>
                    <w:left w:w="20" w:type="dxa"/>
                    <w:bottom w:w="20" w:type="dxa"/>
                    <w:right w:w="20" w:type="dxa"/>
                  </w:tcMar>
                  <w:vAlign w:val="center"/>
                </w:tcPr>
                <w:p w14:paraId="4C91A410" w14:textId="77777777" w:rsidR="00DD3248" w:rsidRPr="009E0381" w:rsidRDefault="00DD3248" w:rsidP="00DD3248">
                  <w:pPr>
                    <w:pStyle w:val="ROWTABELLA"/>
                    <w:rPr>
                      <w:color w:val="002060"/>
                    </w:rPr>
                  </w:pPr>
                  <w:r w:rsidRPr="009E0381">
                    <w:rPr>
                      <w:color w:val="002060"/>
                    </w:rPr>
                    <w:t>(1) - disputata il 08/12/2019</w:t>
                  </w:r>
                </w:p>
              </w:tc>
            </w:tr>
          </w:tbl>
          <w:p w14:paraId="349CB226" w14:textId="77777777" w:rsidR="00DD3248" w:rsidRPr="009E0381" w:rsidRDefault="00DD3248" w:rsidP="00DD3248">
            <w:pPr>
              <w:rPr>
                <w:color w:val="002060"/>
                <w:sz w:val="24"/>
                <w:szCs w:val="24"/>
              </w:rPr>
            </w:pPr>
          </w:p>
        </w:tc>
      </w:tr>
    </w:tbl>
    <w:p w14:paraId="7E23CA8A" w14:textId="77777777" w:rsidR="00DD3248" w:rsidRPr="009E0381" w:rsidRDefault="00DD3248" w:rsidP="00DD3248">
      <w:pPr>
        <w:pStyle w:val="breakline"/>
        <w:divId w:val="527259509"/>
        <w:rPr>
          <w:color w:val="002060"/>
        </w:rPr>
      </w:pPr>
    </w:p>
    <w:p w14:paraId="3E1E1AD3" w14:textId="77777777" w:rsidR="00DD3248" w:rsidRPr="009E0381" w:rsidRDefault="00DD3248" w:rsidP="00DD3248">
      <w:pPr>
        <w:pStyle w:val="breakline"/>
        <w:divId w:val="527259509"/>
        <w:rPr>
          <w:color w:val="002060"/>
        </w:rPr>
      </w:pPr>
    </w:p>
    <w:p w14:paraId="23F7F2E3" w14:textId="77777777" w:rsidR="00DD3248" w:rsidRPr="009E0381" w:rsidRDefault="00DD3248" w:rsidP="00DD3248">
      <w:pPr>
        <w:pStyle w:val="TITOLOPRINC"/>
        <w:divId w:val="527259509"/>
        <w:rPr>
          <w:color w:val="002060"/>
        </w:rPr>
      </w:pPr>
      <w:r w:rsidRPr="009E0381">
        <w:rPr>
          <w:color w:val="002060"/>
        </w:rPr>
        <w:t>GIUDICE SPORTIVO</w:t>
      </w:r>
    </w:p>
    <w:p w14:paraId="7A2DA6F5" w14:textId="77777777" w:rsidR="00DD3248" w:rsidRPr="009E0381" w:rsidRDefault="00DD3248" w:rsidP="00DD3248">
      <w:pPr>
        <w:pStyle w:val="diffida"/>
        <w:divId w:val="527259509"/>
        <w:rPr>
          <w:color w:val="002060"/>
        </w:rPr>
      </w:pPr>
      <w:r w:rsidRPr="009E0381">
        <w:rPr>
          <w:color w:val="002060"/>
        </w:rPr>
        <w:t>Il Giudice Sportivo, Avv. Claudio Romagnoli, nella seduta del 11/12/2019, ha adottato le decisioni che di seguito integralmente si riportano:</w:t>
      </w:r>
    </w:p>
    <w:p w14:paraId="446B038F" w14:textId="77777777" w:rsidR="00DD3248" w:rsidRPr="009E0381" w:rsidRDefault="00DD3248" w:rsidP="00DD3248">
      <w:pPr>
        <w:pStyle w:val="titolo10"/>
        <w:divId w:val="527259509"/>
        <w:rPr>
          <w:color w:val="002060"/>
        </w:rPr>
      </w:pPr>
      <w:r w:rsidRPr="009E0381">
        <w:rPr>
          <w:color w:val="002060"/>
        </w:rPr>
        <w:t xml:space="preserve">GARE DEL 7/12/2019 </w:t>
      </w:r>
    </w:p>
    <w:p w14:paraId="587456D8" w14:textId="77777777" w:rsidR="00DD3248" w:rsidRPr="009E0381" w:rsidRDefault="00DD3248" w:rsidP="00DD3248">
      <w:pPr>
        <w:pStyle w:val="titolo7a"/>
        <w:divId w:val="527259509"/>
        <w:rPr>
          <w:color w:val="002060"/>
        </w:rPr>
      </w:pPr>
      <w:r w:rsidRPr="009E0381">
        <w:rPr>
          <w:color w:val="002060"/>
        </w:rPr>
        <w:t xml:space="preserve">PROVVEDIMENTI DISCIPLINARI </w:t>
      </w:r>
    </w:p>
    <w:p w14:paraId="02348AC4" w14:textId="77777777" w:rsidR="00DD3248" w:rsidRPr="009E0381" w:rsidRDefault="00DD3248" w:rsidP="00DD3248">
      <w:pPr>
        <w:pStyle w:val="TITOLO7B"/>
        <w:divId w:val="527259509"/>
        <w:rPr>
          <w:color w:val="002060"/>
        </w:rPr>
      </w:pPr>
      <w:r w:rsidRPr="009E0381">
        <w:rPr>
          <w:color w:val="002060"/>
        </w:rPr>
        <w:t xml:space="preserve">In base alle risultanze degli atti ufficiali sono state deliberate le seguenti sanzioni disciplinari. </w:t>
      </w:r>
    </w:p>
    <w:p w14:paraId="34BC4311" w14:textId="77777777" w:rsidR="00DD3248" w:rsidRPr="009E0381" w:rsidRDefault="00DD3248" w:rsidP="00DD3248">
      <w:pPr>
        <w:pStyle w:val="titolo3"/>
        <w:divId w:val="527259509"/>
        <w:rPr>
          <w:color w:val="002060"/>
        </w:rPr>
      </w:pPr>
      <w:r w:rsidRPr="009E0381">
        <w:rPr>
          <w:color w:val="002060"/>
        </w:rPr>
        <w:t xml:space="preserve">A CARICO CALCIATORI NON ESPULSI DAL CAMPO </w:t>
      </w:r>
    </w:p>
    <w:p w14:paraId="3565B00E" w14:textId="77777777" w:rsidR="00DD3248" w:rsidRPr="009E0381" w:rsidRDefault="00DD3248" w:rsidP="00DD3248">
      <w:pPr>
        <w:pStyle w:val="titolo20"/>
        <w:divId w:val="527259509"/>
        <w:rPr>
          <w:color w:val="002060"/>
        </w:rPr>
      </w:pPr>
      <w:r w:rsidRPr="009E0381">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7192F2F9" w14:textId="77777777" w:rsidTr="00DD3248">
        <w:trPr>
          <w:divId w:val="527259509"/>
        </w:trPr>
        <w:tc>
          <w:tcPr>
            <w:tcW w:w="2200" w:type="dxa"/>
            <w:tcMar>
              <w:top w:w="20" w:type="dxa"/>
              <w:left w:w="20" w:type="dxa"/>
              <w:bottom w:w="20" w:type="dxa"/>
              <w:right w:w="20" w:type="dxa"/>
            </w:tcMar>
            <w:vAlign w:val="center"/>
          </w:tcPr>
          <w:p w14:paraId="191FE181" w14:textId="77777777" w:rsidR="00DD3248" w:rsidRPr="009E0381" w:rsidRDefault="00DD3248" w:rsidP="00DD3248">
            <w:pPr>
              <w:pStyle w:val="movimento"/>
              <w:rPr>
                <w:color w:val="002060"/>
              </w:rPr>
            </w:pPr>
            <w:r w:rsidRPr="009E0381">
              <w:rPr>
                <w:color w:val="002060"/>
              </w:rPr>
              <w:t>BATTISTONI SAMUEL</w:t>
            </w:r>
          </w:p>
        </w:tc>
        <w:tc>
          <w:tcPr>
            <w:tcW w:w="2200" w:type="dxa"/>
            <w:tcMar>
              <w:top w:w="20" w:type="dxa"/>
              <w:left w:w="20" w:type="dxa"/>
              <w:bottom w:w="20" w:type="dxa"/>
              <w:right w:w="20" w:type="dxa"/>
            </w:tcMar>
            <w:vAlign w:val="center"/>
          </w:tcPr>
          <w:p w14:paraId="771AD239" w14:textId="77777777" w:rsidR="00DD3248" w:rsidRPr="009E0381" w:rsidRDefault="00DD3248" w:rsidP="00DD3248">
            <w:pPr>
              <w:pStyle w:val="movimento2"/>
              <w:rPr>
                <w:color w:val="002060"/>
              </w:rPr>
            </w:pPr>
            <w:r w:rsidRPr="009E0381">
              <w:rPr>
                <w:color w:val="002060"/>
              </w:rPr>
              <w:t xml:space="preserve">(CAMPOCAVALLO) </w:t>
            </w:r>
          </w:p>
        </w:tc>
        <w:tc>
          <w:tcPr>
            <w:tcW w:w="800" w:type="dxa"/>
            <w:tcMar>
              <w:top w:w="20" w:type="dxa"/>
              <w:left w:w="20" w:type="dxa"/>
              <w:bottom w:w="20" w:type="dxa"/>
              <w:right w:w="20" w:type="dxa"/>
            </w:tcMar>
            <w:vAlign w:val="center"/>
          </w:tcPr>
          <w:p w14:paraId="5AFFD608"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3C2DE87"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05DFB0EC" w14:textId="77777777" w:rsidR="00DD3248" w:rsidRPr="009E0381" w:rsidRDefault="00DD3248" w:rsidP="00DD3248">
            <w:pPr>
              <w:pStyle w:val="movimento2"/>
              <w:rPr>
                <w:color w:val="002060"/>
              </w:rPr>
            </w:pPr>
            <w:r w:rsidRPr="009E0381">
              <w:rPr>
                <w:color w:val="002060"/>
              </w:rPr>
              <w:t> </w:t>
            </w:r>
          </w:p>
        </w:tc>
      </w:tr>
    </w:tbl>
    <w:p w14:paraId="2D801EDD" w14:textId="77777777" w:rsidR="00DD3248" w:rsidRPr="009E0381" w:rsidRDefault="00DD3248" w:rsidP="00DD3248">
      <w:pPr>
        <w:pStyle w:val="titolo20"/>
        <w:divId w:val="527259509"/>
        <w:rPr>
          <w:color w:val="002060"/>
        </w:rPr>
      </w:pPr>
      <w:r w:rsidRPr="009E038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02030357" w14:textId="77777777" w:rsidTr="00DD3248">
        <w:trPr>
          <w:divId w:val="527259509"/>
        </w:trPr>
        <w:tc>
          <w:tcPr>
            <w:tcW w:w="2200" w:type="dxa"/>
            <w:tcMar>
              <w:top w:w="20" w:type="dxa"/>
              <w:left w:w="20" w:type="dxa"/>
              <w:bottom w:w="20" w:type="dxa"/>
              <w:right w:w="20" w:type="dxa"/>
            </w:tcMar>
            <w:vAlign w:val="center"/>
          </w:tcPr>
          <w:p w14:paraId="272CC70C" w14:textId="77777777" w:rsidR="00DD3248" w:rsidRPr="009E0381" w:rsidRDefault="00DD3248" w:rsidP="00DD3248">
            <w:pPr>
              <w:pStyle w:val="movimento"/>
              <w:rPr>
                <w:color w:val="002060"/>
              </w:rPr>
            </w:pPr>
            <w:r w:rsidRPr="009E0381">
              <w:rPr>
                <w:color w:val="002060"/>
              </w:rPr>
              <w:t>BONGIOVANNI GABRIELE</w:t>
            </w:r>
          </w:p>
        </w:tc>
        <w:tc>
          <w:tcPr>
            <w:tcW w:w="2200" w:type="dxa"/>
            <w:tcMar>
              <w:top w:w="20" w:type="dxa"/>
              <w:left w:w="20" w:type="dxa"/>
              <w:bottom w:w="20" w:type="dxa"/>
              <w:right w:w="20" w:type="dxa"/>
            </w:tcMar>
            <w:vAlign w:val="center"/>
          </w:tcPr>
          <w:p w14:paraId="7BDCEB20" w14:textId="77777777" w:rsidR="00DD3248" w:rsidRPr="009E0381" w:rsidRDefault="00DD3248" w:rsidP="00DD3248">
            <w:pPr>
              <w:pStyle w:val="movimento2"/>
              <w:rPr>
                <w:color w:val="002060"/>
              </w:rPr>
            </w:pPr>
            <w:r w:rsidRPr="009E0381">
              <w:rPr>
                <w:color w:val="002060"/>
              </w:rPr>
              <w:t xml:space="preserve">(REAL FABRIANO) </w:t>
            </w:r>
          </w:p>
        </w:tc>
        <w:tc>
          <w:tcPr>
            <w:tcW w:w="800" w:type="dxa"/>
            <w:tcMar>
              <w:top w:w="20" w:type="dxa"/>
              <w:left w:w="20" w:type="dxa"/>
              <w:bottom w:w="20" w:type="dxa"/>
              <w:right w:w="20" w:type="dxa"/>
            </w:tcMar>
            <w:vAlign w:val="center"/>
          </w:tcPr>
          <w:p w14:paraId="65352DAC"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42613D9"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03D4490C" w14:textId="77777777" w:rsidR="00DD3248" w:rsidRPr="009E0381" w:rsidRDefault="00DD3248" w:rsidP="00DD3248">
            <w:pPr>
              <w:pStyle w:val="movimento2"/>
              <w:rPr>
                <w:color w:val="002060"/>
              </w:rPr>
            </w:pPr>
            <w:r w:rsidRPr="009E0381">
              <w:rPr>
                <w:color w:val="002060"/>
              </w:rPr>
              <w:t> </w:t>
            </w:r>
          </w:p>
        </w:tc>
      </w:tr>
    </w:tbl>
    <w:p w14:paraId="48A3DA00" w14:textId="77777777" w:rsidR="00DD3248" w:rsidRPr="009E0381" w:rsidRDefault="00DD3248" w:rsidP="00DD3248">
      <w:pPr>
        <w:pStyle w:val="titolo20"/>
        <w:divId w:val="527259509"/>
        <w:rPr>
          <w:color w:val="002060"/>
        </w:rPr>
      </w:pPr>
      <w:r w:rsidRPr="009E03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15E33490" w14:textId="77777777" w:rsidTr="00DD3248">
        <w:trPr>
          <w:divId w:val="527259509"/>
        </w:trPr>
        <w:tc>
          <w:tcPr>
            <w:tcW w:w="2200" w:type="dxa"/>
            <w:tcMar>
              <w:top w:w="20" w:type="dxa"/>
              <w:left w:w="20" w:type="dxa"/>
              <w:bottom w:w="20" w:type="dxa"/>
              <w:right w:w="20" w:type="dxa"/>
            </w:tcMar>
            <w:vAlign w:val="center"/>
          </w:tcPr>
          <w:p w14:paraId="50EF1116" w14:textId="77777777" w:rsidR="00DD3248" w:rsidRPr="009E0381" w:rsidRDefault="00DD3248" w:rsidP="00DD3248">
            <w:pPr>
              <w:pStyle w:val="movimento"/>
              <w:rPr>
                <w:color w:val="002060"/>
              </w:rPr>
            </w:pPr>
            <w:r w:rsidRPr="009E0381">
              <w:rPr>
                <w:color w:val="002060"/>
              </w:rPr>
              <w:t>PETRITOLI TOMMASO</w:t>
            </w:r>
          </w:p>
        </w:tc>
        <w:tc>
          <w:tcPr>
            <w:tcW w:w="2200" w:type="dxa"/>
            <w:tcMar>
              <w:top w:w="20" w:type="dxa"/>
              <w:left w:w="20" w:type="dxa"/>
              <w:bottom w:w="20" w:type="dxa"/>
              <w:right w:w="20" w:type="dxa"/>
            </w:tcMar>
            <w:vAlign w:val="center"/>
          </w:tcPr>
          <w:p w14:paraId="7E6F56B9" w14:textId="77777777" w:rsidR="00DD3248" w:rsidRPr="009E0381" w:rsidRDefault="00DD3248" w:rsidP="00DD3248">
            <w:pPr>
              <w:pStyle w:val="movimento2"/>
              <w:rPr>
                <w:color w:val="002060"/>
              </w:rPr>
            </w:pPr>
            <w:r w:rsidRPr="009E0381">
              <w:rPr>
                <w:color w:val="002060"/>
              </w:rPr>
              <w:t xml:space="preserve">(CANTINE RIUNITE CSI) </w:t>
            </w:r>
          </w:p>
        </w:tc>
        <w:tc>
          <w:tcPr>
            <w:tcW w:w="800" w:type="dxa"/>
            <w:tcMar>
              <w:top w:w="20" w:type="dxa"/>
              <w:left w:w="20" w:type="dxa"/>
              <w:bottom w:w="20" w:type="dxa"/>
              <w:right w:w="20" w:type="dxa"/>
            </w:tcMar>
            <w:vAlign w:val="center"/>
          </w:tcPr>
          <w:p w14:paraId="105F0054"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79C5994" w14:textId="77777777" w:rsidR="00DD3248" w:rsidRPr="009E0381" w:rsidRDefault="00DD3248" w:rsidP="00DD3248">
            <w:pPr>
              <w:pStyle w:val="movimento"/>
              <w:rPr>
                <w:color w:val="002060"/>
              </w:rPr>
            </w:pPr>
            <w:r w:rsidRPr="009E0381">
              <w:rPr>
                <w:color w:val="002060"/>
              </w:rPr>
              <w:t>VAGNARELLI LORIS</w:t>
            </w:r>
          </w:p>
        </w:tc>
        <w:tc>
          <w:tcPr>
            <w:tcW w:w="2200" w:type="dxa"/>
            <w:tcMar>
              <w:top w:w="20" w:type="dxa"/>
              <w:left w:w="20" w:type="dxa"/>
              <w:bottom w:w="20" w:type="dxa"/>
              <w:right w:w="20" w:type="dxa"/>
            </w:tcMar>
            <w:vAlign w:val="center"/>
          </w:tcPr>
          <w:p w14:paraId="34254C0C" w14:textId="77777777" w:rsidR="00DD3248" w:rsidRPr="009E0381" w:rsidRDefault="00DD3248" w:rsidP="00DD3248">
            <w:pPr>
              <w:pStyle w:val="movimento2"/>
              <w:rPr>
                <w:color w:val="002060"/>
              </w:rPr>
            </w:pPr>
            <w:r w:rsidRPr="009E0381">
              <w:rPr>
                <w:color w:val="002060"/>
              </w:rPr>
              <w:t xml:space="preserve">(REAL FABRIANO) </w:t>
            </w:r>
          </w:p>
        </w:tc>
      </w:tr>
    </w:tbl>
    <w:p w14:paraId="486447BC" w14:textId="77777777" w:rsidR="00DD3248" w:rsidRPr="009E0381" w:rsidRDefault="00DD3248" w:rsidP="00DD3248">
      <w:pPr>
        <w:pStyle w:val="titolo10"/>
        <w:divId w:val="527259509"/>
        <w:rPr>
          <w:color w:val="002060"/>
        </w:rPr>
      </w:pPr>
      <w:r w:rsidRPr="009E0381">
        <w:rPr>
          <w:color w:val="002060"/>
        </w:rPr>
        <w:t xml:space="preserve">GARE DEL 8/12/2019 </w:t>
      </w:r>
    </w:p>
    <w:p w14:paraId="4A20E5D1" w14:textId="77777777" w:rsidR="00DD3248" w:rsidRPr="009E0381" w:rsidRDefault="00DD3248" w:rsidP="00DD3248">
      <w:pPr>
        <w:pStyle w:val="titolo7a"/>
        <w:divId w:val="527259509"/>
        <w:rPr>
          <w:color w:val="002060"/>
        </w:rPr>
      </w:pPr>
      <w:r w:rsidRPr="009E0381">
        <w:rPr>
          <w:color w:val="002060"/>
        </w:rPr>
        <w:t xml:space="preserve">PROVVEDIMENTI DISCIPLINARI </w:t>
      </w:r>
    </w:p>
    <w:p w14:paraId="6B1D59B1" w14:textId="77777777" w:rsidR="00DD3248" w:rsidRPr="009E0381" w:rsidRDefault="00DD3248" w:rsidP="00DD3248">
      <w:pPr>
        <w:pStyle w:val="TITOLO7B"/>
        <w:divId w:val="527259509"/>
        <w:rPr>
          <w:color w:val="002060"/>
        </w:rPr>
      </w:pPr>
      <w:r w:rsidRPr="009E0381">
        <w:rPr>
          <w:color w:val="002060"/>
        </w:rPr>
        <w:t xml:space="preserve">In base alle risultanze degli atti ufficiali sono state deliberate le seguenti sanzioni disciplinari. </w:t>
      </w:r>
    </w:p>
    <w:p w14:paraId="6006C22D" w14:textId="77777777" w:rsidR="00DD3248" w:rsidRPr="009E0381" w:rsidRDefault="00DD3248" w:rsidP="00DD3248">
      <w:pPr>
        <w:pStyle w:val="titolo3"/>
        <w:divId w:val="527259509"/>
        <w:rPr>
          <w:color w:val="002060"/>
        </w:rPr>
      </w:pPr>
      <w:r w:rsidRPr="009E0381">
        <w:rPr>
          <w:color w:val="002060"/>
        </w:rPr>
        <w:t xml:space="preserve">A CARICO CALCIATORI NON ESPULSI DAL CAMPO </w:t>
      </w:r>
    </w:p>
    <w:p w14:paraId="7E542152" w14:textId="77777777" w:rsidR="00DD3248" w:rsidRPr="009E0381" w:rsidRDefault="00DD3248" w:rsidP="00DD3248">
      <w:pPr>
        <w:pStyle w:val="titolo20"/>
        <w:divId w:val="527259509"/>
        <w:rPr>
          <w:color w:val="002060"/>
        </w:rPr>
      </w:pPr>
      <w:r w:rsidRPr="009E038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256BBE57" w14:textId="77777777" w:rsidTr="00DD3248">
        <w:trPr>
          <w:divId w:val="527259509"/>
        </w:trPr>
        <w:tc>
          <w:tcPr>
            <w:tcW w:w="2200" w:type="dxa"/>
            <w:tcMar>
              <w:top w:w="20" w:type="dxa"/>
              <w:left w:w="20" w:type="dxa"/>
              <w:bottom w:w="20" w:type="dxa"/>
              <w:right w:w="20" w:type="dxa"/>
            </w:tcMar>
            <w:vAlign w:val="center"/>
          </w:tcPr>
          <w:p w14:paraId="7C8F32FB" w14:textId="77777777" w:rsidR="00DD3248" w:rsidRPr="009E0381" w:rsidRDefault="00DD3248" w:rsidP="00DD3248">
            <w:pPr>
              <w:pStyle w:val="movimento"/>
              <w:rPr>
                <w:color w:val="002060"/>
              </w:rPr>
            </w:pPr>
            <w:r w:rsidRPr="009E0381">
              <w:rPr>
                <w:color w:val="002060"/>
              </w:rPr>
              <w:t>PIGNOTTI ELIA</w:t>
            </w:r>
          </w:p>
        </w:tc>
        <w:tc>
          <w:tcPr>
            <w:tcW w:w="2200" w:type="dxa"/>
            <w:tcMar>
              <w:top w:w="20" w:type="dxa"/>
              <w:left w:w="20" w:type="dxa"/>
              <w:bottom w:w="20" w:type="dxa"/>
              <w:right w:w="20" w:type="dxa"/>
            </w:tcMar>
            <w:vAlign w:val="center"/>
          </w:tcPr>
          <w:p w14:paraId="1CA3D27A" w14:textId="77777777" w:rsidR="00DD3248" w:rsidRPr="009E0381" w:rsidRDefault="00DD3248" w:rsidP="00DD3248">
            <w:pPr>
              <w:pStyle w:val="movimento2"/>
              <w:rPr>
                <w:color w:val="002060"/>
              </w:rPr>
            </w:pPr>
            <w:r w:rsidRPr="009E0381">
              <w:rPr>
                <w:color w:val="002060"/>
              </w:rPr>
              <w:t xml:space="preserve">(CSI STELLA A.S.D.) </w:t>
            </w:r>
          </w:p>
        </w:tc>
        <w:tc>
          <w:tcPr>
            <w:tcW w:w="800" w:type="dxa"/>
            <w:tcMar>
              <w:top w:w="20" w:type="dxa"/>
              <w:left w:w="20" w:type="dxa"/>
              <w:bottom w:w="20" w:type="dxa"/>
              <w:right w:w="20" w:type="dxa"/>
            </w:tcMar>
            <w:vAlign w:val="center"/>
          </w:tcPr>
          <w:p w14:paraId="53CE5F92"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F35484B"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A23406F" w14:textId="77777777" w:rsidR="00DD3248" w:rsidRPr="009E0381" w:rsidRDefault="00DD3248" w:rsidP="00DD3248">
            <w:pPr>
              <w:pStyle w:val="movimento2"/>
              <w:rPr>
                <w:color w:val="002060"/>
              </w:rPr>
            </w:pPr>
            <w:r w:rsidRPr="009E0381">
              <w:rPr>
                <w:color w:val="002060"/>
              </w:rPr>
              <w:t> </w:t>
            </w:r>
          </w:p>
        </w:tc>
      </w:tr>
    </w:tbl>
    <w:p w14:paraId="3171C52E" w14:textId="77777777" w:rsidR="00DD3248" w:rsidRPr="009E0381" w:rsidRDefault="00DD3248" w:rsidP="00DD3248">
      <w:pPr>
        <w:pStyle w:val="titolo20"/>
        <w:divId w:val="527259509"/>
        <w:rPr>
          <w:color w:val="002060"/>
        </w:rPr>
      </w:pPr>
      <w:r w:rsidRPr="009E03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7DEA79D2" w14:textId="77777777" w:rsidTr="00DD3248">
        <w:trPr>
          <w:divId w:val="527259509"/>
        </w:trPr>
        <w:tc>
          <w:tcPr>
            <w:tcW w:w="2200" w:type="dxa"/>
            <w:tcMar>
              <w:top w:w="20" w:type="dxa"/>
              <w:left w:w="20" w:type="dxa"/>
              <w:bottom w:w="20" w:type="dxa"/>
              <w:right w:w="20" w:type="dxa"/>
            </w:tcMar>
            <w:vAlign w:val="center"/>
          </w:tcPr>
          <w:p w14:paraId="74A64AAD" w14:textId="77777777" w:rsidR="00DD3248" w:rsidRPr="009E0381" w:rsidRDefault="00DD3248" w:rsidP="00DD3248">
            <w:pPr>
              <w:pStyle w:val="movimento"/>
              <w:rPr>
                <w:color w:val="002060"/>
              </w:rPr>
            </w:pPr>
            <w:r w:rsidRPr="009E0381">
              <w:rPr>
                <w:color w:val="002060"/>
              </w:rPr>
              <w:t>SERI LEONARDO</w:t>
            </w:r>
          </w:p>
        </w:tc>
        <w:tc>
          <w:tcPr>
            <w:tcW w:w="2200" w:type="dxa"/>
            <w:tcMar>
              <w:top w:w="20" w:type="dxa"/>
              <w:left w:w="20" w:type="dxa"/>
              <w:bottom w:w="20" w:type="dxa"/>
              <w:right w:w="20" w:type="dxa"/>
            </w:tcMar>
            <w:vAlign w:val="center"/>
          </w:tcPr>
          <w:p w14:paraId="2A8BCE4D" w14:textId="77777777" w:rsidR="00DD3248" w:rsidRPr="009E0381" w:rsidRDefault="00DD3248" w:rsidP="00DD3248">
            <w:pPr>
              <w:pStyle w:val="movimento2"/>
              <w:rPr>
                <w:color w:val="002060"/>
              </w:rPr>
            </w:pPr>
            <w:r w:rsidRPr="009E0381">
              <w:rPr>
                <w:color w:val="002060"/>
              </w:rPr>
              <w:t xml:space="preserve">(ACLI AUDAX MONTECOSARO C5) </w:t>
            </w:r>
          </w:p>
        </w:tc>
        <w:tc>
          <w:tcPr>
            <w:tcW w:w="800" w:type="dxa"/>
            <w:tcMar>
              <w:top w:w="20" w:type="dxa"/>
              <w:left w:w="20" w:type="dxa"/>
              <w:bottom w:w="20" w:type="dxa"/>
              <w:right w:w="20" w:type="dxa"/>
            </w:tcMar>
            <w:vAlign w:val="center"/>
          </w:tcPr>
          <w:p w14:paraId="507638C3"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26C740B" w14:textId="77777777" w:rsidR="00DD3248" w:rsidRPr="009E0381" w:rsidRDefault="00DD3248" w:rsidP="00DD3248">
            <w:pPr>
              <w:pStyle w:val="movimento"/>
              <w:rPr>
                <w:color w:val="002060"/>
              </w:rPr>
            </w:pPr>
            <w:r w:rsidRPr="009E0381">
              <w:rPr>
                <w:color w:val="002060"/>
              </w:rPr>
              <w:t>DI GIROLAMO ANDREA</w:t>
            </w:r>
          </w:p>
        </w:tc>
        <w:tc>
          <w:tcPr>
            <w:tcW w:w="2200" w:type="dxa"/>
            <w:tcMar>
              <w:top w:w="20" w:type="dxa"/>
              <w:left w:w="20" w:type="dxa"/>
              <w:bottom w:w="20" w:type="dxa"/>
              <w:right w:w="20" w:type="dxa"/>
            </w:tcMar>
            <w:vAlign w:val="center"/>
          </w:tcPr>
          <w:p w14:paraId="75ACB6B7" w14:textId="77777777" w:rsidR="00DD3248" w:rsidRPr="009E0381" w:rsidRDefault="00DD3248" w:rsidP="00DD3248">
            <w:pPr>
              <w:pStyle w:val="movimento2"/>
              <w:rPr>
                <w:color w:val="002060"/>
              </w:rPr>
            </w:pPr>
            <w:r w:rsidRPr="009E0381">
              <w:rPr>
                <w:color w:val="002060"/>
              </w:rPr>
              <w:t xml:space="preserve">(CSI STELLA A.S.D.) </w:t>
            </w:r>
          </w:p>
        </w:tc>
      </w:tr>
      <w:tr w:rsidR="00DD3248" w:rsidRPr="009E0381" w14:paraId="73844943" w14:textId="77777777" w:rsidTr="00DD3248">
        <w:trPr>
          <w:divId w:val="527259509"/>
        </w:trPr>
        <w:tc>
          <w:tcPr>
            <w:tcW w:w="2200" w:type="dxa"/>
            <w:tcMar>
              <w:top w:w="20" w:type="dxa"/>
              <w:left w:w="20" w:type="dxa"/>
              <w:bottom w:w="20" w:type="dxa"/>
              <w:right w:w="20" w:type="dxa"/>
            </w:tcMar>
            <w:vAlign w:val="center"/>
          </w:tcPr>
          <w:p w14:paraId="27506A7F" w14:textId="77777777" w:rsidR="00DD3248" w:rsidRPr="009E0381" w:rsidRDefault="00DD3248" w:rsidP="00DD3248">
            <w:pPr>
              <w:pStyle w:val="movimento"/>
              <w:rPr>
                <w:color w:val="002060"/>
              </w:rPr>
            </w:pPr>
            <w:r w:rsidRPr="009E0381">
              <w:rPr>
                <w:color w:val="002060"/>
              </w:rPr>
              <w:t>LANTERMO DIEGO</w:t>
            </w:r>
          </w:p>
        </w:tc>
        <w:tc>
          <w:tcPr>
            <w:tcW w:w="2200" w:type="dxa"/>
            <w:tcMar>
              <w:top w:w="20" w:type="dxa"/>
              <w:left w:w="20" w:type="dxa"/>
              <w:bottom w:w="20" w:type="dxa"/>
              <w:right w:w="20" w:type="dxa"/>
            </w:tcMar>
            <w:vAlign w:val="center"/>
          </w:tcPr>
          <w:p w14:paraId="531251B1" w14:textId="77777777" w:rsidR="00DD3248" w:rsidRPr="009E0381" w:rsidRDefault="00DD3248" w:rsidP="00DD3248">
            <w:pPr>
              <w:pStyle w:val="movimento2"/>
              <w:rPr>
                <w:color w:val="002060"/>
              </w:rPr>
            </w:pPr>
            <w:r w:rsidRPr="009E0381">
              <w:rPr>
                <w:color w:val="002060"/>
              </w:rPr>
              <w:t xml:space="preserve">(U.MANDOLESI CALCIO) </w:t>
            </w:r>
          </w:p>
        </w:tc>
        <w:tc>
          <w:tcPr>
            <w:tcW w:w="800" w:type="dxa"/>
            <w:tcMar>
              <w:top w:w="20" w:type="dxa"/>
              <w:left w:w="20" w:type="dxa"/>
              <w:bottom w:w="20" w:type="dxa"/>
              <w:right w:w="20" w:type="dxa"/>
            </w:tcMar>
            <w:vAlign w:val="center"/>
          </w:tcPr>
          <w:p w14:paraId="00D4DF0D"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017DB0D8"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DF60E02" w14:textId="77777777" w:rsidR="00DD3248" w:rsidRPr="009E0381" w:rsidRDefault="00DD3248" w:rsidP="00DD3248">
            <w:pPr>
              <w:pStyle w:val="movimento2"/>
              <w:rPr>
                <w:color w:val="002060"/>
              </w:rPr>
            </w:pPr>
            <w:r w:rsidRPr="009E0381">
              <w:rPr>
                <w:color w:val="002060"/>
              </w:rPr>
              <w:t> </w:t>
            </w:r>
          </w:p>
        </w:tc>
      </w:tr>
    </w:tbl>
    <w:p w14:paraId="34FB7B76" w14:textId="77777777" w:rsidR="00DD3248" w:rsidRPr="009E0381" w:rsidRDefault="00DD3248" w:rsidP="00DD3248">
      <w:pPr>
        <w:pStyle w:val="breakline"/>
        <w:divId w:val="527259509"/>
        <w:rPr>
          <w:color w:val="002060"/>
        </w:rPr>
      </w:pPr>
    </w:p>
    <w:p w14:paraId="2EBC3BE7"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F.to IL GIUDICE SPORTIVO</w:t>
      </w:r>
    </w:p>
    <w:p w14:paraId="0652E530"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 xml:space="preserve"> </w:t>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 xml:space="preserve">   </w:t>
      </w:r>
      <w:r w:rsidRPr="009E0381">
        <w:rPr>
          <w:rFonts w:ascii="Arial" w:hAnsi="Arial" w:cs="Arial"/>
          <w:noProof/>
          <w:color w:val="002060"/>
          <w:lang w:eastAsia="it-IT"/>
        </w:rPr>
        <w:tab/>
        <w:t xml:space="preserve">       Claudio Romagnoli</w:t>
      </w:r>
    </w:p>
    <w:p w14:paraId="352F14DD" w14:textId="77777777" w:rsidR="00DD3248" w:rsidRPr="009E0381" w:rsidRDefault="00DD3248" w:rsidP="00DD3248">
      <w:pPr>
        <w:pStyle w:val="breakline"/>
        <w:divId w:val="527259509"/>
        <w:rPr>
          <w:color w:val="002060"/>
        </w:rPr>
      </w:pPr>
    </w:p>
    <w:p w14:paraId="6A40457D" w14:textId="77777777" w:rsidR="00DD3248" w:rsidRPr="009E0381" w:rsidRDefault="00DD3248" w:rsidP="00DD3248">
      <w:pPr>
        <w:pStyle w:val="TITOLOPRINC"/>
        <w:divId w:val="527259509"/>
        <w:rPr>
          <w:color w:val="002060"/>
        </w:rPr>
      </w:pPr>
      <w:r w:rsidRPr="009E0381">
        <w:rPr>
          <w:color w:val="002060"/>
        </w:rPr>
        <w:t>CLASSIFICA</w:t>
      </w:r>
    </w:p>
    <w:p w14:paraId="3EB6B922" w14:textId="77777777" w:rsidR="00DD3248" w:rsidRPr="009E0381" w:rsidRDefault="00DD3248" w:rsidP="00DD3248">
      <w:pPr>
        <w:pStyle w:val="breakline"/>
        <w:divId w:val="527259509"/>
        <w:rPr>
          <w:color w:val="002060"/>
        </w:rPr>
      </w:pPr>
    </w:p>
    <w:p w14:paraId="02E91656" w14:textId="77777777" w:rsidR="00DD3248" w:rsidRPr="009E0381" w:rsidRDefault="00DD3248" w:rsidP="00DD3248">
      <w:pPr>
        <w:pStyle w:val="breakline"/>
        <w:divId w:val="527259509"/>
        <w:rPr>
          <w:color w:val="002060"/>
        </w:rPr>
      </w:pPr>
    </w:p>
    <w:p w14:paraId="430A9192" w14:textId="77777777" w:rsidR="00DD3248" w:rsidRPr="009E0381" w:rsidRDefault="00DD3248" w:rsidP="00DD3248">
      <w:pPr>
        <w:pStyle w:val="SOTTOTITOLOCAMPIONATO1"/>
        <w:divId w:val="527259509"/>
        <w:rPr>
          <w:color w:val="002060"/>
        </w:rPr>
      </w:pPr>
      <w:r w:rsidRPr="009E03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D3248" w:rsidRPr="009E0381" w14:paraId="093225C7" w14:textId="77777777" w:rsidTr="00DD324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7F6DF4" w14:textId="77777777" w:rsidR="00DD3248" w:rsidRPr="009E0381" w:rsidRDefault="00DD3248" w:rsidP="00DD3248">
            <w:pPr>
              <w:pStyle w:val="HEADERTABELLA"/>
              <w:rPr>
                <w:color w:val="002060"/>
              </w:rPr>
            </w:pPr>
            <w:r w:rsidRPr="009E03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A9E0F0" w14:textId="77777777" w:rsidR="00DD3248" w:rsidRPr="009E0381" w:rsidRDefault="00DD3248" w:rsidP="00DD3248">
            <w:pPr>
              <w:pStyle w:val="HEADERTABELLA"/>
              <w:rPr>
                <w:color w:val="002060"/>
              </w:rPr>
            </w:pPr>
            <w:r w:rsidRPr="009E03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2732FA" w14:textId="77777777" w:rsidR="00DD3248" w:rsidRPr="009E0381" w:rsidRDefault="00DD3248" w:rsidP="00DD3248">
            <w:pPr>
              <w:pStyle w:val="HEADERTABELLA"/>
              <w:rPr>
                <w:color w:val="002060"/>
              </w:rPr>
            </w:pPr>
            <w:r w:rsidRPr="009E03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DB67D9" w14:textId="77777777" w:rsidR="00DD3248" w:rsidRPr="009E0381" w:rsidRDefault="00DD3248" w:rsidP="00DD3248">
            <w:pPr>
              <w:pStyle w:val="HEADERTABELLA"/>
              <w:rPr>
                <w:color w:val="002060"/>
              </w:rPr>
            </w:pPr>
            <w:r w:rsidRPr="009E03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2BF788" w14:textId="77777777" w:rsidR="00DD3248" w:rsidRPr="009E0381" w:rsidRDefault="00DD3248" w:rsidP="00DD3248">
            <w:pPr>
              <w:pStyle w:val="HEADERTABELLA"/>
              <w:rPr>
                <w:color w:val="002060"/>
              </w:rPr>
            </w:pPr>
            <w:r w:rsidRPr="009E03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C3CE15" w14:textId="77777777" w:rsidR="00DD3248" w:rsidRPr="009E0381" w:rsidRDefault="00DD3248" w:rsidP="00DD3248">
            <w:pPr>
              <w:pStyle w:val="HEADERTABELLA"/>
              <w:rPr>
                <w:color w:val="002060"/>
              </w:rPr>
            </w:pPr>
            <w:r w:rsidRPr="009E03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C5E5E0" w14:textId="77777777" w:rsidR="00DD3248" w:rsidRPr="009E0381" w:rsidRDefault="00DD3248" w:rsidP="00DD3248">
            <w:pPr>
              <w:pStyle w:val="HEADERTABELLA"/>
              <w:rPr>
                <w:color w:val="002060"/>
              </w:rPr>
            </w:pPr>
            <w:r w:rsidRPr="009E03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10B219" w14:textId="77777777" w:rsidR="00DD3248" w:rsidRPr="009E0381" w:rsidRDefault="00DD3248" w:rsidP="00DD3248">
            <w:pPr>
              <w:pStyle w:val="HEADERTABELLA"/>
              <w:rPr>
                <w:color w:val="002060"/>
              </w:rPr>
            </w:pPr>
            <w:r w:rsidRPr="009E03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8D15F7" w14:textId="77777777" w:rsidR="00DD3248" w:rsidRPr="009E0381" w:rsidRDefault="00DD3248" w:rsidP="00DD3248">
            <w:pPr>
              <w:pStyle w:val="HEADERTABELLA"/>
              <w:rPr>
                <w:color w:val="002060"/>
              </w:rPr>
            </w:pPr>
            <w:r w:rsidRPr="009E03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907700" w14:textId="77777777" w:rsidR="00DD3248" w:rsidRPr="009E0381" w:rsidRDefault="00DD3248" w:rsidP="00DD3248">
            <w:pPr>
              <w:pStyle w:val="HEADERTABELLA"/>
              <w:rPr>
                <w:color w:val="002060"/>
              </w:rPr>
            </w:pPr>
            <w:r w:rsidRPr="009E0381">
              <w:rPr>
                <w:color w:val="002060"/>
              </w:rPr>
              <w:t>PE</w:t>
            </w:r>
          </w:p>
        </w:tc>
      </w:tr>
      <w:tr w:rsidR="00DD3248" w:rsidRPr="009E0381" w14:paraId="0D0EA535" w14:textId="77777777" w:rsidTr="00DD324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3DFF08C" w14:textId="77777777" w:rsidR="00DD3248" w:rsidRPr="009E0381" w:rsidRDefault="00DD3248" w:rsidP="00DD3248">
            <w:pPr>
              <w:pStyle w:val="ROWTABELLA"/>
              <w:rPr>
                <w:color w:val="002060"/>
              </w:rPr>
            </w:pPr>
            <w:r w:rsidRPr="009E038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C1FF9" w14:textId="77777777" w:rsidR="00DD3248" w:rsidRPr="009E0381" w:rsidRDefault="00DD3248" w:rsidP="00DD3248">
            <w:pPr>
              <w:pStyle w:val="ROWTABELLA"/>
              <w:jc w:val="center"/>
              <w:rPr>
                <w:color w:val="002060"/>
              </w:rPr>
            </w:pPr>
            <w:r w:rsidRPr="009E03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369A0"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7F49E"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034E7"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AA6427"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0E4AA" w14:textId="77777777" w:rsidR="00DD3248" w:rsidRPr="009E0381" w:rsidRDefault="00DD3248" w:rsidP="00DD3248">
            <w:pPr>
              <w:pStyle w:val="ROWTABELLA"/>
              <w:jc w:val="center"/>
              <w:rPr>
                <w:color w:val="002060"/>
              </w:rPr>
            </w:pPr>
            <w:r w:rsidRPr="009E038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125F3" w14:textId="77777777" w:rsidR="00DD3248" w:rsidRPr="009E0381" w:rsidRDefault="00DD3248" w:rsidP="00DD3248">
            <w:pPr>
              <w:pStyle w:val="ROWTABELLA"/>
              <w:jc w:val="center"/>
              <w:rPr>
                <w:color w:val="002060"/>
              </w:rPr>
            </w:pPr>
            <w:r w:rsidRPr="009E03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9AD19" w14:textId="77777777" w:rsidR="00DD3248" w:rsidRPr="009E0381" w:rsidRDefault="00DD3248" w:rsidP="00DD3248">
            <w:pPr>
              <w:pStyle w:val="ROWTABELLA"/>
              <w:jc w:val="center"/>
              <w:rPr>
                <w:color w:val="002060"/>
              </w:rPr>
            </w:pPr>
            <w:r w:rsidRPr="009E03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27F68" w14:textId="77777777" w:rsidR="00DD3248" w:rsidRPr="009E0381" w:rsidRDefault="00DD3248" w:rsidP="00DD3248">
            <w:pPr>
              <w:pStyle w:val="ROWTABELLA"/>
              <w:jc w:val="center"/>
              <w:rPr>
                <w:color w:val="002060"/>
              </w:rPr>
            </w:pPr>
            <w:r w:rsidRPr="009E0381">
              <w:rPr>
                <w:color w:val="002060"/>
              </w:rPr>
              <w:t>0</w:t>
            </w:r>
          </w:p>
        </w:tc>
      </w:tr>
      <w:tr w:rsidR="00DD3248" w:rsidRPr="009E0381" w14:paraId="4C95682B"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E48F5D" w14:textId="77777777" w:rsidR="00DD3248" w:rsidRPr="009E0381" w:rsidRDefault="00DD3248" w:rsidP="00DD3248">
            <w:pPr>
              <w:pStyle w:val="ROWTABELLA"/>
              <w:rPr>
                <w:color w:val="002060"/>
              </w:rPr>
            </w:pPr>
            <w:r w:rsidRPr="009E038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CA39A" w14:textId="77777777" w:rsidR="00DD3248" w:rsidRPr="009E0381" w:rsidRDefault="00DD3248" w:rsidP="00DD3248">
            <w:pPr>
              <w:pStyle w:val="ROWTABELLA"/>
              <w:jc w:val="center"/>
              <w:rPr>
                <w:color w:val="002060"/>
              </w:rPr>
            </w:pPr>
            <w:r w:rsidRPr="009E03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D02FD"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89F05"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94713"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188FF2"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573445" w14:textId="77777777" w:rsidR="00DD3248" w:rsidRPr="009E0381" w:rsidRDefault="00DD3248" w:rsidP="00DD3248">
            <w:pPr>
              <w:pStyle w:val="ROWTABELLA"/>
              <w:jc w:val="center"/>
              <w:rPr>
                <w:color w:val="002060"/>
              </w:rPr>
            </w:pPr>
            <w:r w:rsidRPr="009E038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D107C" w14:textId="77777777" w:rsidR="00DD3248" w:rsidRPr="009E0381" w:rsidRDefault="00DD3248" w:rsidP="00DD3248">
            <w:pPr>
              <w:pStyle w:val="ROWTABELLA"/>
              <w:jc w:val="center"/>
              <w:rPr>
                <w:color w:val="002060"/>
              </w:rPr>
            </w:pPr>
            <w:r w:rsidRPr="009E03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E4196" w14:textId="77777777" w:rsidR="00DD3248" w:rsidRPr="009E0381" w:rsidRDefault="00DD3248" w:rsidP="00DD3248">
            <w:pPr>
              <w:pStyle w:val="ROWTABELLA"/>
              <w:jc w:val="center"/>
              <w:rPr>
                <w:color w:val="002060"/>
              </w:rPr>
            </w:pPr>
            <w:r w:rsidRPr="009E03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56D77C" w14:textId="77777777" w:rsidR="00DD3248" w:rsidRPr="009E0381" w:rsidRDefault="00DD3248" w:rsidP="00DD3248">
            <w:pPr>
              <w:pStyle w:val="ROWTABELLA"/>
              <w:jc w:val="center"/>
              <w:rPr>
                <w:color w:val="002060"/>
              </w:rPr>
            </w:pPr>
            <w:r w:rsidRPr="009E0381">
              <w:rPr>
                <w:color w:val="002060"/>
              </w:rPr>
              <w:t>0</w:t>
            </w:r>
          </w:p>
        </w:tc>
      </w:tr>
      <w:tr w:rsidR="00DD3248" w:rsidRPr="009E0381" w14:paraId="6611F963"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CA1556" w14:textId="77777777" w:rsidR="00DD3248" w:rsidRPr="009E0381" w:rsidRDefault="00DD3248" w:rsidP="00DD3248">
            <w:pPr>
              <w:pStyle w:val="ROWTABELLA"/>
              <w:rPr>
                <w:color w:val="002060"/>
              </w:rPr>
            </w:pPr>
            <w:r w:rsidRPr="009E038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1444E" w14:textId="77777777" w:rsidR="00DD3248" w:rsidRPr="009E0381" w:rsidRDefault="00DD3248" w:rsidP="00DD3248">
            <w:pPr>
              <w:pStyle w:val="ROWTABELLA"/>
              <w:jc w:val="center"/>
              <w:rPr>
                <w:color w:val="002060"/>
              </w:rPr>
            </w:pPr>
            <w:r w:rsidRPr="009E03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649CA"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09A1FA"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7B443"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B29E8"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392A2" w14:textId="77777777" w:rsidR="00DD3248" w:rsidRPr="009E0381" w:rsidRDefault="00DD3248" w:rsidP="00DD3248">
            <w:pPr>
              <w:pStyle w:val="ROWTABELLA"/>
              <w:jc w:val="center"/>
              <w:rPr>
                <w:color w:val="002060"/>
              </w:rPr>
            </w:pPr>
            <w:r w:rsidRPr="009E03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D1329" w14:textId="77777777" w:rsidR="00DD3248" w:rsidRPr="009E0381" w:rsidRDefault="00DD3248" w:rsidP="00DD3248">
            <w:pPr>
              <w:pStyle w:val="ROWTABELLA"/>
              <w:jc w:val="center"/>
              <w:rPr>
                <w:color w:val="002060"/>
              </w:rPr>
            </w:pPr>
            <w:r w:rsidRPr="009E03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50295"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0DD2D" w14:textId="77777777" w:rsidR="00DD3248" w:rsidRPr="009E0381" w:rsidRDefault="00DD3248" w:rsidP="00DD3248">
            <w:pPr>
              <w:pStyle w:val="ROWTABELLA"/>
              <w:jc w:val="center"/>
              <w:rPr>
                <w:color w:val="002060"/>
              </w:rPr>
            </w:pPr>
            <w:r w:rsidRPr="009E0381">
              <w:rPr>
                <w:color w:val="002060"/>
              </w:rPr>
              <w:t>0</w:t>
            </w:r>
          </w:p>
        </w:tc>
      </w:tr>
      <w:tr w:rsidR="00DD3248" w:rsidRPr="009E0381" w14:paraId="2308FAC8"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99367C" w14:textId="77777777" w:rsidR="00DD3248" w:rsidRPr="009E0381" w:rsidRDefault="00DD3248" w:rsidP="00DD3248">
            <w:pPr>
              <w:pStyle w:val="ROWTABELLA"/>
              <w:rPr>
                <w:color w:val="002060"/>
              </w:rPr>
            </w:pPr>
            <w:r w:rsidRPr="009E0381">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C25FD"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A26D0"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FD37A"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0C7F6"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3FDA3"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624D1" w14:textId="77777777" w:rsidR="00DD3248" w:rsidRPr="009E0381" w:rsidRDefault="00DD3248" w:rsidP="00DD3248">
            <w:pPr>
              <w:pStyle w:val="ROWTABELLA"/>
              <w:jc w:val="center"/>
              <w:rPr>
                <w:color w:val="002060"/>
              </w:rPr>
            </w:pPr>
            <w:r w:rsidRPr="009E03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F2E29" w14:textId="77777777" w:rsidR="00DD3248" w:rsidRPr="009E0381" w:rsidRDefault="00DD3248" w:rsidP="00DD3248">
            <w:pPr>
              <w:pStyle w:val="ROWTABELLA"/>
              <w:jc w:val="center"/>
              <w:rPr>
                <w:color w:val="002060"/>
              </w:rPr>
            </w:pPr>
            <w:r w:rsidRPr="009E03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A9244"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A1D75" w14:textId="77777777" w:rsidR="00DD3248" w:rsidRPr="009E0381" w:rsidRDefault="00DD3248" w:rsidP="00DD3248">
            <w:pPr>
              <w:pStyle w:val="ROWTABELLA"/>
              <w:jc w:val="center"/>
              <w:rPr>
                <w:color w:val="002060"/>
              </w:rPr>
            </w:pPr>
            <w:r w:rsidRPr="009E0381">
              <w:rPr>
                <w:color w:val="002060"/>
              </w:rPr>
              <w:t>0</w:t>
            </w:r>
          </w:p>
        </w:tc>
      </w:tr>
      <w:tr w:rsidR="00DD3248" w:rsidRPr="009E0381" w14:paraId="10F38AC2"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898613" w14:textId="77777777" w:rsidR="00DD3248" w:rsidRPr="009E0381" w:rsidRDefault="00DD3248" w:rsidP="00DD3248">
            <w:pPr>
              <w:pStyle w:val="ROWTABELLA"/>
              <w:rPr>
                <w:color w:val="002060"/>
              </w:rPr>
            </w:pPr>
            <w:r w:rsidRPr="009E038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96250" w14:textId="77777777" w:rsidR="00DD3248" w:rsidRPr="009E0381" w:rsidRDefault="00DD3248" w:rsidP="00DD3248">
            <w:pPr>
              <w:pStyle w:val="ROWTABELLA"/>
              <w:jc w:val="center"/>
              <w:rPr>
                <w:color w:val="002060"/>
              </w:rPr>
            </w:pPr>
            <w:r w:rsidRPr="009E03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D87FB"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677D6"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00370"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0D074"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9E5C2" w14:textId="77777777" w:rsidR="00DD3248" w:rsidRPr="009E0381" w:rsidRDefault="00DD3248" w:rsidP="00DD3248">
            <w:pPr>
              <w:pStyle w:val="ROWTABELLA"/>
              <w:jc w:val="center"/>
              <w:rPr>
                <w:color w:val="002060"/>
              </w:rPr>
            </w:pPr>
            <w:r w:rsidRPr="009E03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00171" w14:textId="77777777" w:rsidR="00DD3248" w:rsidRPr="009E0381" w:rsidRDefault="00DD3248" w:rsidP="00DD3248">
            <w:pPr>
              <w:pStyle w:val="ROWTABELLA"/>
              <w:jc w:val="center"/>
              <w:rPr>
                <w:color w:val="002060"/>
              </w:rPr>
            </w:pPr>
            <w:r w:rsidRPr="009E03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42E35"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AD7F24" w14:textId="77777777" w:rsidR="00DD3248" w:rsidRPr="009E0381" w:rsidRDefault="00DD3248" w:rsidP="00DD3248">
            <w:pPr>
              <w:pStyle w:val="ROWTABELLA"/>
              <w:jc w:val="center"/>
              <w:rPr>
                <w:color w:val="002060"/>
              </w:rPr>
            </w:pPr>
            <w:r w:rsidRPr="009E0381">
              <w:rPr>
                <w:color w:val="002060"/>
              </w:rPr>
              <w:t>0</w:t>
            </w:r>
          </w:p>
        </w:tc>
      </w:tr>
      <w:tr w:rsidR="00DD3248" w:rsidRPr="009E0381" w14:paraId="37E6193A"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1EDF8F" w14:textId="77777777" w:rsidR="00DD3248" w:rsidRPr="009E0381" w:rsidRDefault="00DD3248" w:rsidP="00DD3248">
            <w:pPr>
              <w:pStyle w:val="ROWTABELLA"/>
              <w:rPr>
                <w:color w:val="002060"/>
              </w:rPr>
            </w:pPr>
            <w:r w:rsidRPr="009E038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35BCC"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957BB3"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74CA8"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49F93"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A9C60"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DDDC6" w14:textId="77777777" w:rsidR="00DD3248" w:rsidRPr="009E0381" w:rsidRDefault="00DD3248" w:rsidP="00DD3248">
            <w:pPr>
              <w:pStyle w:val="ROWTABELLA"/>
              <w:jc w:val="center"/>
              <w:rPr>
                <w:color w:val="002060"/>
              </w:rPr>
            </w:pPr>
            <w:r w:rsidRPr="009E03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1D909" w14:textId="77777777" w:rsidR="00DD3248" w:rsidRPr="009E0381" w:rsidRDefault="00DD3248" w:rsidP="00DD3248">
            <w:pPr>
              <w:pStyle w:val="ROWTABELLA"/>
              <w:jc w:val="center"/>
              <w:rPr>
                <w:color w:val="002060"/>
              </w:rPr>
            </w:pPr>
            <w:r w:rsidRPr="009E03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FFB85"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10191" w14:textId="77777777" w:rsidR="00DD3248" w:rsidRPr="009E0381" w:rsidRDefault="00DD3248" w:rsidP="00DD3248">
            <w:pPr>
              <w:pStyle w:val="ROWTABELLA"/>
              <w:jc w:val="center"/>
              <w:rPr>
                <w:color w:val="002060"/>
              </w:rPr>
            </w:pPr>
            <w:r w:rsidRPr="009E0381">
              <w:rPr>
                <w:color w:val="002060"/>
              </w:rPr>
              <w:t>0</w:t>
            </w:r>
          </w:p>
        </w:tc>
      </w:tr>
      <w:tr w:rsidR="00DD3248" w:rsidRPr="009E0381" w14:paraId="353D7A97" w14:textId="77777777" w:rsidTr="00DD324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162A229" w14:textId="77777777" w:rsidR="00DD3248" w:rsidRPr="009E0381" w:rsidRDefault="00DD3248" w:rsidP="00DD3248">
            <w:pPr>
              <w:pStyle w:val="ROWTABELLA"/>
              <w:rPr>
                <w:color w:val="002060"/>
              </w:rPr>
            </w:pPr>
            <w:r w:rsidRPr="009E038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3BB71"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A888A"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4C93C"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8D7FE"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2F2E8"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D7AA2" w14:textId="77777777" w:rsidR="00DD3248" w:rsidRPr="009E0381" w:rsidRDefault="00DD3248" w:rsidP="00DD3248">
            <w:pPr>
              <w:pStyle w:val="ROWTABELLA"/>
              <w:jc w:val="center"/>
              <w:rPr>
                <w:color w:val="002060"/>
              </w:rPr>
            </w:pPr>
            <w:r w:rsidRPr="009E03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67636" w14:textId="77777777" w:rsidR="00DD3248" w:rsidRPr="009E0381" w:rsidRDefault="00DD3248" w:rsidP="00DD3248">
            <w:pPr>
              <w:pStyle w:val="ROWTABELLA"/>
              <w:jc w:val="center"/>
              <w:rPr>
                <w:color w:val="002060"/>
              </w:rPr>
            </w:pPr>
            <w:r w:rsidRPr="009E038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1DBE5" w14:textId="77777777" w:rsidR="00DD3248" w:rsidRPr="009E0381" w:rsidRDefault="00DD3248" w:rsidP="00DD3248">
            <w:pPr>
              <w:pStyle w:val="ROWTABELLA"/>
              <w:jc w:val="center"/>
              <w:rPr>
                <w:color w:val="002060"/>
              </w:rPr>
            </w:pPr>
            <w:r w:rsidRPr="009E03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DB7B6" w14:textId="77777777" w:rsidR="00DD3248" w:rsidRPr="009E0381" w:rsidRDefault="00DD3248" w:rsidP="00DD3248">
            <w:pPr>
              <w:pStyle w:val="ROWTABELLA"/>
              <w:jc w:val="center"/>
              <w:rPr>
                <w:color w:val="002060"/>
              </w:rPr>
            </w:pPr>
            <w:r w:rsidRPr="009E0381">
              <w:rPr>
                <w:color w:val="002060"/>
              </w:rPr>
              <w:t>0</w:t>
            </w:r>
          </w:p>
        </w:tc>
      </w:tr>
    </w:tbl>
    <w:p w14:paraId="1294B28C" w14:textId="77777777" w:rsidR="00DD3248" w:rsidRPr="009E0381" w:rsidRDefault="00DD3248" w:rsidP="00DD3248">
      <w:pPr>
        <w:pStyle w:val="breakline"/>
        <w:divId w:val="527259509"/>
        <w:rPr>
          <w:color w:val="002060"/>
        </w:rPr>
      </w:pPr>
    </w:p>
    <w:p w14:paraId="6D926778" w14:textId="77777777" w:rsidR="00DD3248" w:rsidRPr="009E0381" w:rsidRDefault="00DD3248" w:rsidP="00DD3248">
      <w:pPr>
        <w:pStyle w:val="breakline"/>
        <w:divId w:val="527259509"/>
        <w:rPr>
          <w:color w:val="002060"/>
        </w:rPr>
      </w:pPr>
    </w:p>
    <w:p w14:paraId="249852CB" w14:textId="77777777" w:rsidR="00DD3248" w:rsidRPr="009E0381" w:rsidRDefault="00DD3248" w:rsidP="00DD3248">
      <w:pPr>
        <w:pStyle w:val="SOTTOTITOLOCAMPIONATO1"/>
        <w:divId w:val="527259509"/>
        <w:rPr>
          <w:color w:val="002060"/>
        </w:rPr>
      </w:pPr>
      <w:r w:rsidRPr="009E03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D3248" w:rsidRPr="009E0381" w14:paraId="7858A2D1" w14:textId="77777777" w:rsidTr="00DD324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ACF451" w14:textId="77777777" w:rsidR="00DD3248" w:rsidRPr="009E0381" w:rsidRDefault="00DD3248" w:rsidP="00DD3248">
            <w:pPr>
              <w:pStyle w:val="HEADERTABELLA"/>
              <w:rPr>
                <w:color w:val="002060"/>
              </w:rPr>
            </w:pPr>
            <w:r w:rsidRPr="009E03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256E3D" w14:textId="77777777" w:rsidR="00DD3248" w:rsidRPr="009E0381" w:rsidRDefault="00DD3248" w:rsidP="00DD3248">
            <w:pPr>
              <w:pStyle w:val="HEADERTABELLA"/>
              <w:rPr>
                <w:color w:val="002060"/>
              </w:rPr>
            </w:pPr>
            <w:r w:rsidRPr="009E03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02F772" w14:textId="77777777" w:rsidR="00DD3248" w:rsidRPr="009E0381" w:rsidRDefault="00DD3248" w:rsidP="00DD3248">
            <w:pPr>
              <w:pStyle w:val="HEADERTABELLA"/>
              <w:rPr>
                <w:color w:val="002060"/>
              </w:rPr>
            </w:pPr>
            <w:r w:rsidRPr="009E03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DBC6BA" w14:textId="77777777" w:rsidR="00DD3248" w:rsidRPr="009E0381" w:rsidRDefault="00DD3248" w:rsidP="00DD3248">
            <w:pPr>
              <w:pStyle w:val="HEADERTABELLA"/>
              <w:rPr>
                <w:color w:val="002060"/>
              </w:rPr>
            </w:pPr>
            <w:r w:rsidRPr="009E03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63A037" w14:textId="77777777" w:rsidR="00DD3248" w:rsidRPr="009E0381" w:rsidRDefault="00DD3248" w:rsidP="00DD3248">
            <w:pPr>
              <w:pStyle w:val="HEADERTABELLA"/>
              <w:rPr>
                <w:color w:val="002060"/>
              </w:rPr>
            </w:pPr>
            <w:r w:rsidRPr="009E03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06453B" w14:textId="77777777" w:rsidR="00DD3248" w:rsidRPr="009E0381" w:rsidRDefault="00DD3248" w:rsidP="00DD3248">
            <w:pPr>
              <w:pStyle w:val="HEADERTABELLA"/>
              <w:rPr>
                <w:color w:val="002060"/>
              </w:rPr>
            </w:pPr>
            <w:r w:rsidRPr="009E03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9ACDD1" w14:textId="77777777" w:rsidR="00DD3248" w:rsidRPr="009E0381" w:rsidRDefault="00DD3248" w:rsidP="00DD3248">
            <w:pPr>
              <w:pStyle w:val="HEADERTABELLA"/>
              <w:rPr>
                <w:color w:val="002060"/>
              </w:rPr>
            </w:pPr>
            <w:r w:rsidRPr="009E03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D67530" w14:textId="77777777" w:rsidR="00DD3248" w:rsidRPr="009E0381" w:rsidRDefault="00DD3248" w:rsidP="00DD3248">
            <w:pPr>
              <w:pStyle w:val="HEADERTABELLA"/>
              <w:rPr>
                <w:color w:val="002060"/>
              </w:rPr>
            </w:pPr>
            <w:r w:rsidRPr="009E03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5A76FF" w14:textId="77777777" w:rsidR="00DD3248" w:rsidRPr="009E0381" w:rsidRDefault="00DD3248" w:rsidP="00DD3248">
            <w:pPr>
              <w:pStyle w:val="HEADERTABELLA"/>
              <w:rPr>
                <w:color w:val="002060"/>
              </w:rPr>
            </w:pPr>
            <w:r w:rsidRPr="009E03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93F631" w14:textId="77777777" w:rsidR="00DD3248" w:rsidRPr="009E0381" w:rsidRDefault="00DD3248" w:rsidP="00DD3248">
            <w:pPr>
              <w:pStyle w:val="HEADERTABELLA"/>
              <w:rPr>
                <w:color w:val="002060"/>
              </w:rPr>
            </w:pPr>
            <w:r w:rsidRPr="009E0381">
              <w:rPr>
                <w:color w:val="002060"/>
              </w:rPr>
              <w:t>PE</w:t>
            </w:r>
          </w:p>
        </w:tc>
      </w:tr>
      <w:tr w:rsidR="00DD3248" w:rsidRPr="009E0381" w14:paraId="63A45205" w14:textId="77777777" w:rsidTr="00DD324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B6B3724" w14:textId="77777777" w:rsidR="00DD3248" w:rsidRPr="009E0381" w:rsidRDefault="00DD3248" w:rsidP="00DD3248">
            <w:pPr>
              <w:pStyle w:val="ROWTABELLA"/>
              <w:rPr>
                <w:color w:val="002060"/>
              </w:rPr>
            </w:pPr>
            <w:r w:rsidRPr="009E038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F4CCC" w14:textId="77777777" w:rsidR="00DD3248" w:rsidRPr="009E0381" w:rsidRDefault="00DD3248" w:rsidP="00DD3248">
            <w:pPr>
              <w:pStyle w:val="ROWTABELLA"/>
              <w:jc w:val="center"/>
              <w:rPr>
                <w:color w:val="002060"/>
              </w:rPr>
            </w:pPr>
            <w:r w:rsidRPr="009E03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21D87"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3A1B5"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F522D"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075BE"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1DB5B" w14:textId="77777777" w:rsidR="00DD3248" w:rsidRPr="009E0381" w:rsidRDefault="00DD3248" w:rsidP="00DD3248">
            <w:pPr>
              <w:pStyle w:val="ROWTABELLA"/>
              <w:jc w:val="center"/>
              <w:rPr>
                <w:color w:val="002060"/>
              </w:rPr>
            </w:pPr>
            <w:r w:rsidRPr="009E038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90A06"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26B75" w14:textId="77777777" w:rsidR="00DD3248" w:rsidRPr="009E0381" w:rsidRDefault="00DD3248" w:rsidP="00DD3248">
            <w:pPr>
              <w:pStyle w:val="ROWTABELLA"/>
              <w:jc w:val="center"/>
              <w:rPr>
                <w:color w:val="002060"/>
              </w:rPr>
            </w:pPr>
            <w:r w:rsidRPr="009E03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15B31" w14:textId="77777777" w:rsidR="00DD3248" w:rsidRPr="009E0381" w:rsidRDefault="00DD3248" w:rsidP="00DD3248">
            <w:pPr>
              <w:pStyle w:val="ROWTABELLA"/>
              <w:jc w:val="center"/>
              <w:rPr>
                <w:color w:val="002060"/>
              </w:rPr>
            </w:pPr>
            <w:r w:rsidRPr="009E0381">
              <w:rPr>
                <w:color w:val="002060"/>
              </w:rPr>
              <w:t>0</w:t>
            </w:r>
          </w:p>
        </w:tc>
      </w:tr>
      <w:tr w:rsidR="00DD3248" w:rsidRPr="009E0381" w14:paraId="7D8F209B"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EB8753" w14:textId="77777777" w:rsidR="00DD3248" w:rsidRPr="009E0381" w:rsidRDefault="00DD3248" w:rsidP="00DD3248">
            <w:pPr>
              <w:pStyle w:val="ROWTABELLA"/>
              <w:rPr>
                <w:color w:val="002060"/>
              </w:rPr>
            </w:pPr>
            <w:r w:rsidRPr="009E038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33825" w14:textId="77777777" w:rsidR="00DD3248" w:rsidRPr="009E0381" w:rsidRDefault="00DD3248" w:rsidP="00DD3248">
            <w:pPr>
              <w:pStyle w:val="ROWTABELLA"/>
              <w:jc w:val="center"/>
              <w:rPr>
                <w:color w:val="002060"/>
              </w:rPr>
            </w:pPr>
            <w:r w:rsidRPr="009E03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DB7BB"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E8E66"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9B67E"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AFF00"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58D53" w14:textId="77777777" w:rsidR="00DD3248" w:rsidRPr="009E0381" w:rsidRDefault="00DD3248" w:rsidP="00DD3248">
            <w:pPr>
              <w:pStyle w:val="ROWTABELLA"/>
              <w:jc w:val="center"/>
              <w:rPr>
                <w:color w:val="002060"/>
              </w:rPr>
            </w:pPr>
            <w:r w:rsidRPr="009E038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B7966" w14:textId="77777777" w:rsidR="00DD3248" w:rsidRPr="009E0381" w:rsidRDefault="00DD3248" w:rsidP="00DD3248">
            <w:pPr>
              <w:pStyle w:val="ROWTABELLA"/>
              <w:jc w:val="center"/>
              <w:rPr>
                <w:color w:val="002060"/>
              </w:rPr>
            </w:pPr>
            <w:r w:rsidRPr="009E03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D2C80" w14:textId="77777777" w:rsidR="00DD3248" w:rsidRPr="009E0381" w:rsidRDefault="00DD3248" w:rsidP="00DD3248">
            <w:pPr>
              <w:pStyle w:val="ROWTABELLA"/>
              <w:jc w:val="center"/>
              <w:rPr>
                <w:color w:val="002060"/>
              </w:rPr>
            </w:pPr>
            <w:r w:rsidRPr="009E03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00FA4C" w14:textId="77777777" w:rsidR="00DD3248" w:rsidRPr="009E0381" w:rsidRDefault="00DD3248" w:rsidP="00DD3248">
            <w:pPr>
              <w:pStyle w:val="ROWTABELLA"/>
              <w:jc w:val="center"/>
              <w:rPr>
                <w:color w:val="002060"/>
              </w:rPr>
            </w:pPr>
            <w:r w:rsidRPr="009E0381">
              <w:rPr>
                <w:color w:val="002060"/>
              </w:rPr>
              <w:t>0</w:t>
            </w:r>
          </w:p>
        </w:tc>
      </w:tr>
      <w:tr w:rsidR="00DD3248" w:rsidRPr="009E0381" w14:paraId="0C944AB7"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E2C2D5" w14:textId="77777777" w:rsidR="00DD3248" w:rsidRPr="009E0381" w:rsidRDefault="00DD3248" w:rsidP="00DD3248">
            <w:pPr>
              <w:pStyle w:val="ROWTABELLA"/>
              <w:rPr>
                <w:color w:val="002060"/>
              </w:rPr>
            </w:pPr>
            <w:r w:rsidRPr="009E038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94E33" w14:textId="77777777" w:rsidR="00DD3248" w:rsidRPr="009E0381" w:rsidRDefault="00DD3248" w:rsidP="00DD3248">
            <w:pPr>
              <w:pStyle w:val="ROWTABELLA"/>
              <w:jc w:val="center"/>
              <w:rPr>
                <w:color w:val="002060"/>
              </w:rPr>
            </w:pPr>
            <w:r w:rsidRPr="009E03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9FF3A"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121EB"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5F2A03"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B6F75"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FC873" w14:textId="77777777" w:rsidR="00DD3248" w:rsidRPr="009E0381" w:rsidRDefault="00DD3248" w:rsidP="00DD3248">
            <w:pPr>
              <w:pStyle w:val="ROWTABELLA"/>
              <w:jc w:val="center"/>
              <w:rPr>
                <w:color w:val="002060"/>
              </w:rPr>
            </w:pPr>
            <w:r w:rsidRPr="009E03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9C1A9" w14:textId="77777777" w:rsidR="00DD3248" w:rsidRPr="009E0381" w:rsidRDefault="00DD3248" w:rsidP="00DD3248">
            <w:pPr>
              <w:pStyle w:val="ROWTABELLA"/>
              <w:jc w:val="center"/>
              <w:rPr>
                <w:color w:val="002060"/>
              </w:rPr>
            </w:pPr>
            <w:r w:rsidRPr="009E03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76115"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46A07" w14:textId="77777777" w:rsidR="00DD3248" w:rsidRPr="009E0381" w:rsidRDefault="00DD3248" w:rsidP="00DD3248">
            <w:pPr>
              <w:pStyle w:val="ROWTABELLA"/>
              <w:jc w:val="center"/>
              <w:rPr>
                <w:color w:val="002060"/>
              </w:rPr>
            </w:pPr>
            <w:r w:rsidRPr="009E0381">
              <w:rPr>
                <w:color w:val="002060"/>
              </w:rPr>
              <w:t>0</w:t>
            </w:r>
          </w:p>
        </w:tc>
      </w:tr>
      <w:tr w:rsidR="00DD3248" w:rsidRPr="009E0381" w14:paraId="75D4AFC4"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02FC7D" w14:textId="77777777" w:rsidR="00DD3248" w:rsidRPr="009E0381" w:rsidRDefault="00DD3248" w:rsidP="00DD3248">
            <w:pPr>
              <w:pStyle w:val="ROWTABELLA"/>
              <w:rPr>
                <w:color w:val="002060"/>
              </w:rPr>
            </w:pPr>
            <w:r w:rsidRPr="009E038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D0F1D"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9C539"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FCE95"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510C8"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19CA6"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37DE5" w14:textId="77777777" w:rsidR="00DD3248" w:rsidRPr="009E0381" w:rsidRDefault="00DD3248" w:rsidP="00DD3248">
            <w:pPr>
              <w:pStyle w:val="ROWTABELLA"/>
              <w:jc w:val="center"/>
              <w:rPr>
                <w:color w:val="002060"/>
              </w:rPr>
            </w:pPr>
            <w:r w:rsidRPr="009E038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1A21F" w14:textId="77777777" w:rsidR="00DD3248" w:rsidRPr="009E0381" w:rsidRDefault="00DD3248" w:rsidP="00DD3248">
            <w:pPr>
              <w:pStyle w:val="ROWTABELLA"/>
              <w:jc w:val="center"/>
              <w:rPr>
                <w:color w:val="002060"/>
              </w:rPr>
            </w:pPr>
            <w:r w:rsidRPr="009E03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453058"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C5278" w14:textId="77777777" w:rsidR="00DD3248" w:rsidRPr="009E0381" w:rsidRDefault="00DD3248" w:rsidP="00DD3248">
            <w:pPr>
              <w:pStyle w:val="ROWTABELLA"/>
              <w:jc w:val="center"/>
              <w:rPr>
                <w:color w:val="002060"/>
              </w:rPr>
            </w:pPr>
            <w:r w:rsidRPr="009E0381">
              <w:rPr>
                <w:color w:val="002060"/>
              </w:rPr>
              <w:t>0</w:t>
            </w:r>
          </w:p>
        </w:tc>
      </w:tr>
      <w:tr w:rsidR="00DD3248" w:rsidRPr="009E0381" w14:paraId="474CD05B"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67DACD" w14:textId="77777777" w:rsidR="00DD3248" w:rsidRPr="009E0381" w:rsidRDefault="00DD3248" w:rsidP="00DD3248">
            <w:pPr>
              <w:pStyle w:val="ROWTABELLA"/>
              <w:rPr>
                <w:color w:val="002060"/>
              </w:rPr>
            </w:pPr>
            <w:r w:rsidRPr="009E0381">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1DA31"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C5D0C"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6A67A2"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67643"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3BBF7"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E9B1F" w14:textId="77777777" w:rsidR="00DD3248" w:rsidRPr="009E0381" w:rsidRDefault="00DD3248" w:rsidP="00DD3248">
            <w:pPr>
              <w:pStyle w:val="ROWTABELLA"/>
              <w:jc w:val="center"/>
              <w:rPr>
                <w:color w:val="002060"/>
              </w:rPr>
            </w:pPr>
            <w:r w:rsidRPr="009E03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61A411" w14:textId="77777777" w:rsidR="00DD3248" w:rsidRPr="009E0381" w:rsidRDefault="00DD3248" w:rsidP="00DD3248">
            <w:pPr>
              <w:pStyle w:val="ROWTABELLA"/>
              <w:jc w:val="center"/>
              <w:rPr>
                <w:color w:val="002060"/>
              </w:rPr>
            </w:pPr>
            <w:r w:rsidRPr="009E038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FF5AC" w14:textId="77777777" w:rsidR="00DD3248" w:rsidRPr="009E0381" w:rsidRDefault="00DD3248" w:rsidP="00DD3248">
            <w:pPr>
              <w:pStyle w:val="ROWTABELLA"/>
              <w:jc w:val="center"/>
              <w:rPr>
                <w:color w:val="002060"/>
              </w:rPr>
            </w:pPr>
            <w:r w:rsidRPr="009E03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084A0" w14:textId="77777777" w:rsidR="00DD3248" w:rsidRPr="009E0381" w:rsidRDefault="00DD3248" w:rsidP="00DD3248">
            <w:pPr>
              <w:pStyle w:val="ROWTABELLA"/>
              <w:jc w:val="center"/>
              <w:rPr>
                <w:color w:val="002060"/>
              </w:rPr>
            </w:pPr>
            <w:r w:rsidRPr="009E0381">
              <w:rPr>
                <w:color w:val="002060"/>
              </w:rPr>
              <w:t>0</w:t>
            </w:r>
          </w:p>
        </w:tc>
      </w:tr>
      <w:tr w:rsidR="00DD3248" w:rsidRPr="009E0381" w14:paraId="48993295"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E211EA" w14:textId="77777777" w:rsidR="00DD3248" w:rsidRPr="009E0381" w:rsidRDefault="00DD3248" w:rsidP="00DD3248">
            <w:pPr>
              <w:pStyle w:val="ROWTABELLA"/>
              <w:rPr>
                <w:color w:val="002060"/>
              </w:rPr>
            </w:pPr>
            <w:r w:rsidRPr="009E038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D63C90"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DE3223"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629AE"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9BE32"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250AB"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D750E" w14:textId="77777777" w:rsidR="00DD3248" w:rsidRPr="009E0381" w:rsidRDefault="00DD3248" w:rsidP="00DD3248">
            <w:pPr>
              <w:pStyle w:val="ROWTABELLA"/>
              <w:jc w:val="center"/>
              <w:rPr>
                <w:color w:val="002060"/>
              </w:rPr>
            </w:pPr>
            <w:r w:rsidRPr="009E03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0781F" w14:textId="77777777" w:rsidR="00DD3248" w:rsidRPr="009E0381" w:rsidRDefault="00DD3248" w:rsidP="00DD3248">
            <w:pPr>
              <w:pStyle w:val="ROWTABELLA"/>
              <w:jc w:val="center"/>
              <w:rPr>
                <w:color w:val="002060"/>
              </w:rPr>
            </w:pPr>
            <w:r w:rsidRPr="009E038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D1587" w14:textId="77777777" w:rsidR="00DD3248" w:rsidRPr="009E0381" w:rsidRDefault="00DD3248" w:rsidP="00DD3248">
            <w:pPr>
              <w:pStyle w:val="ROWTABELLA"/>
              <w:jc w:val="center"/>
              <w:rPr>
                <w:color w:val="002060"/>
              </w:rPr>
            </w:pPr>
            <w:r w:rsidRPr="009E03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FB4D5" w14:textId="77777777" w:rsidR="00DD3248" w:rsidRPr="009E0381" w:rsidRDefault="00DD3248" w:rsidP="00DD3248">
            <w:pPr>
              <w:pStyle w:val="ROWTABELLA"/>
              <w:jc w:val="center"/>
              <w:rPr>
                <w:color w:val="002060"/>
              </w:rPr>
            </w:pPr>
            <w:r w:rsidRPr="009E0381">
              <w:rPr>
                <w:color w:val="002060"/>
              </w:rPr>
              <w:t>0</w:t>
            </w:r>
          </w:p>
        </w:tc>
      </w:tr>
      <w:tr w:rsidR="00DD3248" w:rsidRPr="009E0381" w14:paraId="1A39651B" w14:textId="77777777" w:rsidTr="00DD324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8366ADA" w14:textId="77777777" w:rsidR="00DD3248" w:rsidRPr="009E0381" w:rsidRDefault="00DD3248" w:rsidP="00DD3248">
            <w:pPr>
              <w:pStyle w:val="ROWTABELLA"/>
              <w:rPr>
                <w:color w:val="002060"/>
              </w:rPr>
            </w:pPr>
            <w:r w:rsidRPr="009E038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ADF62E"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C9F30B"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DA68B"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AE928"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F6205"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E04663" w14:textId="77777777" w:rsidR="00DD3248" w:rsidRPr="009E0381" w:rsidRDefault="00DD3248" w:rsidP="00DD3248">
            <w:pPr>
              <w:pStyle w:val="ROWTABELLA"/>
              <w:jc w:val="center"/>
              <w:rPr>
                <w:color w:val="002060"/>
              </w:rPr>
            </w:pPr>
            <w:r w:rsidRPr="009E03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9255F" w14:textId="77777777" w:rsidR="00DD3248" w:rsidRPr="009E0381" w:rsidRDefault="00DD3248" w:rsidP="00DD3248">
            <w:pPr>
              <w:pStyle w:val="ROWTABELLA"/>
              <w:jc w:val="center"/>
              <w:rPr>
                <w:color w:val="002060"/>
              </w:rPr>
            </w:pPr>
            <w:r w:rsidRPr="009E038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B8C72" w14:textId="77777777" w:rsidR="00DD3248" w:rsidRPr="009E0381" w:rsidRDefault="00DD3248" w:rsidP="00DD3248">
            <w:pPr>
              <w:pStyle w:val="ROWTABELLA"/>
              <w:jc w:val="center"/>
              <w:rPr>
                <w:color w:val="002060"/>
              </w:rPr>
            </w:pPr>
            <w:r w:rsidRPr="009E03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7D093" w14:textId="77777777" w:rsidR="00DD3248" w:rsidRPr="009E0381" w:rsidRDefault="00DD3248" w:rsidP="00DD3248">
            <w:pPr>
              <w:pStyle w:val="ROWTABELLA"/>
              <w:jc w:val="center"/>
              <w:rPr>
                <w:color w:val="002060"/>
              </w:rPr>
            </w:pPr>
            <w:r w:rsidRPr="009E0381">
              <w:rPr>
                <w:color w:val="002060"/>
              </w:rPr>
              <w:t>0</w:t>
            </w:r>
          </w:p>
        </w:tc>
      </w:tr>
    </w:tbl>
    <w:p w14:paraId="26E87E26" w14:textId="77777777" w:rsidR="00DD3248" w:rsidRPr="009E0381" w:rsidRDefault="00DD3248" w:rsidP="00DD3248">
      <w:pPr>
        <w:pStyle w:val="breakline"/>
        <w:divId w:val="527259509"/>
        <w:rPr>
          <w:color w:val="002060"/>
        </w:rPr>
      </w:pPr>
    </w:p>
    <w:p w14:paraId="403C3A44" w14:textId="77777777" w:rsidR="00DD3248" w:rsidRPr="009E0381" w:rsidRDefault="00DD3248" w:rsidP="00DD3248">
      <w:pPr>
        <w:pStyle w:val="TITOLOPRINC"/>
        <w:divId w:val="527259509"/>
        <w:rPr>
          <w:color w:val="002060"/>
        </w:rPr>
      </w:pPr>
      <w:r w:rsidRPr="009E0381">
        <w:rPr>
          <w:color w:val="002060"/>
        </w:rPr>
        <w:t>PROGRAMMA GARE</w:t>
      </w:r>
    </w:p>
    <w:p w14:paraId="619420F6" w14:textId="77777777" w:rsidR="00DD3248" w:rsidRPr="009E0381" w:rsidRDefault="00DD3248" w:rsidP="00DD3248">
      <w:pPr>
        <w:pStyle w:val="breakline"/>
        <w:divId w:val="527259509"/>
        <w:rPr>
          <w:color w:val="002060"/>
        </w:rPr>
      </w:pPr>
    </w:p>
    <w:p w14:paraId="0AC16A8B" w14:textId="77777777" w:rsidR="00DD3248" w:rsidRPr="009E0381" w:rsidRDefault="00DD3248" w:rsidP="00DD3248">
      <w:pPr>
        <w:pStyle w:val="SOTTOTITOLOCAMPIONATO1"/>
        <w:divId w:val="527259509"/>
        <w:rPr>
          <w:color w:val="002060"/>
        </w:rPr>
      </w:pPr>
      <w:r w:rsidRPr="009E0381">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6"/>
        <w:gridCol w:w="385"/>
        <w:gridCol w:w="898"/>
        <w:gridCol w:w="1177"/>
        <w:gridCol w:w="1550"/>
        <w:gridCol w:w="1550"/>
      </w:tblGrid>
      <w:tr w:rsidR="00DD3248" w:rsidRPr="009E0381" w14:paraId="1D43F810"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20FC8F"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85DE47"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AD2BF3"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7BE12B"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7A0AF0"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024445"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01F5EB"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6D5880F1"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90406C" w14:textId="77777777" w:rsidR="00DD3248" w:rsidRPr="009E0381" w:rsidRDefault="00DD3248" w:rsidP="00DD3248">
            <w:pPr>
              <w:pStyle w:val="ROWTABELLA"/>
              <w:rPr>
                <w:color w:val="002060"/>
              </w:rPr>
            </w:pPr>
            <w:r w:rsidRPr="009E0381">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045B6E" w14:textId="77777777" w:rsidR="00DD3248" w:rsidRPr="009E0381" w:rsidRDefault="00DD3248" w:rsidP="00DD3248">
            <w:pPr>
              <w:pStyle w:val="ROWTABELLA"/>
              <w:rPr>
                <w:color w:val="002060"/>
              </w:rPr>
            </w:pPr>
            <w:r w:rsidRPr="009E0381">
              <w:rPr>
                <w:color w:val="002060"/>
              </w:rPr>
              <w:t>CAMPOCAVALLO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2346FE4" w14:textId="77777777" w:rsidR="00DD3248" w:rsidRPr="009E0381" w:rsidRDefault="00DD3248" w:rsidP="00DD3248">
            <w:pPr>
              <w:pStyle w:val="ROWTABELLA"/>
              <w:jc w:val="center"/>
              <w:rPr>
                <w:color w:val="002060"/>
              </w:rPr>
            </w:pPr>
            <w:r w:rsidRPr="009E03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B54B01" w14:textId="77777777" w:rsidR="00DD3248" w:rsidRPr="009E0381" w:rsidRDefault="00DD3248" w:rsidP="00DD3248">
            <w:pPr>
              <w:pStyle w:val="ROWTABELLA"/>
              <w:rPr>
                <w:color w:val="002060"/>
              </w:rPr>
            </w:pPr>
            <w:r w:rsidRPr="009E0381">
              <w:rPr>
                <w:color w:val="002060"/>
              </w:rPr>
              <w:t>14/12/2019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0B42A6" w14:textId="77777777" w:rsidR="00DD3248" w:rsidRPr="009E0381" w:rsidRDefault="00DD3248" w:rsidP="00DD3248">
            <w:pPr>
              <w:pStyle w:val="ROWTABELLA"/>
              <w:rPr>
                <w:color w:val="002060"/>
              </w:rPr>
            </w:pPr>
            <w:r w:rsidRPr="009E0381">
              <w:rPr>
                <w:color w:val="002060"/>
              </w:rPr>
              <w:t>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08B99E" w14:textId="77777777" w:rsidR="00DD3248" w:rsidRPr="009E0381" w:rsidRDefault="00DD3248" w:rsidP="00DD3248">
            <w:pPr>
              <w:pStyle w:val="ROWTABELLA"/>
              <w:rPr>
                <w:color w:val="002060"/>
              </w:rPr>
            </w:pPr>
            <w:r w:rsidRPr="009E0381">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C597AD" w14:textId="77777777" w:rsidR="00DD3248" w:rsidRPr="009E0381" w:rsidRDefault="00DD3248" w:rsidP="00DD3248">
            <w:pPr>
              <w:pStyle w:val="ROWTABELLA"/>
              <w:rPr>
                <w:color w:val="002060"/>
              </w:rPr>
            </w:pPr>
            <w:r w:rsidRPr="009E0381">
              <w:rPr>
                <w:color w:val="002060"/>
              </w:rPr>
              <w:t>VIA B.BUOZZI</w:t>
            </w:r>
          </w:p>
        </w:tc>
      </w:tr>
      <w:tr w:rsidR="00DD3248" w:rsidRPr="009E0381" w14:paraId="34EC890B"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757871F" w14:textId="77777777" w:rsidR="00DD3248" w:rsidRPr="009E0381" w:rsidRDefault="00DD3248" w:rsidP="00DD3248">
            <w:pPr>
              <w:pStyle w:val="ROWTABELLA"/>
              <w:rPr>
                <w:color w:val="002060"/>
              </w:rPr>
            </w:pPr>
            <w:r w:rsidRPr="009E0381">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3E7ADEA" w14:textId="77777777" w:rsidR="00DD3248" w:rsidRPr="009E0381" w:rsidRDefault="00DD3248" w:rsidP="00DD3248">
            <w:pPr>
              <w:pStyle w:val="ROWTABELLA"/>
              <w:rPr>
                <w:color w:val="002060"/>
              </w:rPr>
            </w:pPr>
            <w:r w:rsidRPr="009E0381">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A07DB61"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A77C4F9" w14:textId="77777777" w:rsidR="00DD3248" w:rsidRPr="009E0381" w:rsidRDefault="00DD3248" w:rsidP="00DD3248">
            <w:pPr>
              <w:pStyle w:val="ROWTABELLA"/>
              <w:rPr>
                <w:color w:val="002060"/>
              </w:rPr>
            </w:pPr>
            <w:r w:rsidRPr="009E0381">
              <w:rPr>
                <w:color w:val="002060"/>
              </w:rPr>
              <w:t>14/12/2019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FCC48CB" w14:textId="77777777" w:rsidR="00DD3248" w:rsidRPr="009E0381" w:rsidRDefault="00DD3248" w:rsidP="00DD3248">
            <w:pPr>
              <w:pStyle w:val="ROWTABELLA"/>
              <w:rPr>
                <w:color w:val="002060"/>
              </w:rPr>
            </w:pPr>
            <w:r w:rsidRPr="009E0381">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116065" w14:textId="77777777" w:rsidR="00DD3248" w:rsidRPr="009E0381" w:rsidRDefault="00DD3248" w:rsidP="00DD3248">
            <w:pPr>
              <w:pStyle w:val="ROWTABELLA"/>
              <w:rPr>
                <w:color w:val="002060"/>
              </w:rPr>
            </w:pPr>
            <w:r w:rsidRPr="009E0381">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ABFBEC" w14:textId="77777777" w:rsidR="00DD3248" w:rsidRPr="009E0381" w:rsidRDefault="00DD3248" w:rsidP="00DD3248">
            <w:pPr>
              <w:pStyle w:val="ROWTABELLA"/>
              <w:rPr>
                <w:color w:val="002060"/>
              </w:rPr>
            </w:pPr>
            <w:r w:rsidRPr="009E0381">
              <w:rPr>
                <w:color w:val="002060"/>
              </w:rPr>
              <w:t>VIA ALDO MORO</w:t>
            </w:r>
          </w:p>
        </w:tc>
      </w:tr>
      <w:tr w:rsidR="00DD3248" w:rsidRPr="009E0381" w14:paraId="3C9EA46E"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522B95" w14:textId="77777777" w:rsidR="00DD3248" w:rsidRPr="009E0381" w:rsidRDefault="00DD3248" w:rsidP="00DD3248">
            <w:pPr>
              <w:pStyle w:val="ROWTABELLA"/>
              <w:rPr>
                <w:color w:val="002060"/>
              </w:rPr>
            </w:pPr>
            <w:r w:rsidRPr="009E0381">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5EE2FE" w14:textId="77777777" w:rsidR="00DD3248" w:rsidRPr="009E0381" w:rsidRDefault="00DD3248" w:rsidP="00DD3248">
            <w:pPr>
              <w:pStyle w:val="ROWTABELLA"/>
              <w:rPr>
                <w:color w:val="002060"/>
              </w:rPr>
            </w:pPr>
            <w:r w:rsidRPr="009E0381">
              <w:rPr>
                <w:color w:val="002060"/>
              </w:rPr>
              <w:t>AUDAX 1970 S.ANGELO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B3731D1"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7F0F65" w14:textId="77777777" w:rsidR="00DD3248" w:rsidRPr="009E0381" w:rsidRDefault="00DD3248" w:rsidP="00DD3248">
            <w:pPr>
              <w:pStyle w:val="ROWTABELLA"/>
              <w:rPr>
                <w:color w:val="002060"/>
              </w:rPr>
            </w:pPr>
            <w:r w:rsidRPr="009E0381">
              <w:rPr>
                <w:color w:val="002060"/>
              </w:rPr>
              <w:t>15/12/2019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7E61E6" w14:textId="77777777" w:rsidR="00DD3248" w:rsidRPr="009E0381" w:rsidRDefault="00DD3248" w:rsidP="00DD3248">
            <w:pPr>
              <w:pStyle w:val="ROWTABELLA"/>
              <w:rPr>
                <w:color w:val="002060"/>
              </w:rPr>
            </w:pPr>
            <w:r w:rsidRPr="009E0381">
              <w:rPr>
                <w:color w:val="00206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7E5D9D" w14:textId="77777777" w:rsidR="00DD3248" w:rsidRPr="009E0381" w:rsidRDefault="00DD3248" w:rsidP="00DD3248">
            <w:pPr>
              <w:pStyle w:val="ROWTABELLA"/>
              <w:rPr>
                <w:color w:val="002060"/>
              </w:rPr>
            </w:pPr>
            <w:r w:rsidRPr="009E0381">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DA3E8E" w14:textId="77777777" w:rsidR="00DD3248" w:rsidRPr="009E0381" w:rsidRDefault="00DD3248" w:rsidP="00DD3248">
            <w:pPr>
              <w:pStyle w:val="ROWTABELLA"/>
              <w:rPr>
                <w:color w:val="002060"/>
              </w:rPr>
            </w:pPr>
            <w:r w:rsidRPr="009E0381">
              <w:rPr>
                <w:color w:val="002060"/>
              </w:rPr>
              <w:t>VIA ROSARIO VILLA MUSONE</w:t>
            </w:r>
          </w:p>
        </w:tc>
      </w:tr>
    </w:tbl>
    <w:p w14:paraId="2D16D772" w14:textId="77777777" w:rsidR="00DD3248" w:rsidRPr="009E0381" w:rsidRDefault="00DD3248" w:rsidP="00DD3248">
      <w:pPr>
        <w:pStyle w:val="breakline"/>
        <w:divId w:val="527259509"/>
        <w:rPr>
          <w:color w:val="002060"/>
        </w:rPr>
      </w:pPr>
    </w:p>
    <w:p w14:paraId="6053EED4" w14:textId="77777777" w:rsidR="00DD3248" w:rsidRPr="009E0381" w:rsidRDefault="00DD3248" w:rsidP="00DD3248">
      <w:pPr>
        <w:pStyle w:val="breakline"/>
        <w:divId w:val="527259509"/>
        <w:rPr>
          <w:color w:val="002060"/>
        </w:rPr>
      </w:pPr>
    </w:p>
    <w:p w14:paraId="0EFE209F" w14:textId="77777777" w:rsidR="00DD3248" w:rsidRPr="009E0381" w:rsidRDefault="00DD3248" w:rsidP="00DD3248">
      <w:pPr>
        <w:pStyle w:val="breakline"/>
        <w:divId w:val="527259509"/>
        <w:rPr>
          <w:color w:val="002060"/>
        </w:rPr>
      </w:pPr>
    </w:p>
    <w:p w14:paraId="463632ED" w14:textId="77777777" w:rsidR="00DD3248" w:rsidRPr="009E0381" w:rsidRDefault="00DD3248" w:rsidP="00DD3248">
      <w:pPr>
        <w:pStyle w:val="SOTTOTITOLOCAMPIONATO1"/>
        <w:divId w:val="527259509"/>
        <w:rPr>
          <w:color w:val="002060"/>
        </w:rPr>
      </w:pPr>
      <w:r w:rsidRPr="009E0381">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DD3248" w:rsidRPr="009E0381" w14:paraId="2705F240"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4C8CA9"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BCEBB7"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AB876C"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772011"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15D9E1"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54854D"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8A9869"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59CC12FB" w14:textId="77777777" w:rsidTr="00DD324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A2B4FB4" w14:textId="77777777" w:rsidR="00DD3248" w:rsidRPr="009E0381" w:rsidRDefault="00DD3248" w:rsidP="00DD3248">
            <w:pPr>
              <w:pStyle w:val="ROWTABELLA"/>
              <w:rPr>
                <w:color w:val="002060"/>
              </w:rPr>
            </w:pPr>
            <w:r w:rsidRPr="009E0381">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A9D66AF" w14:textId="77777777" w:rsidR="00DD3248" w:rsidRPr="009E0381" w:rsidRDefault="00DD3248" w:rsidP="00DD3248">
            <w:pPr>
              <w:pStyle w:val="ROWTABELLA"/>
              <w:rPr>
                <w:color w:val="002060"/>
              </w:rPr>
            </w:pPr>
            <w:r w:rsidRPr="009E0381">
              <w:rPr>
                <w:color w:val="002060"/>
              </w:rPr>
              <w:t>REAL FABRIANO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3792D8D" w14:textId="77777777" w:rsidR="00DD3248" w:rsidRPr="009E0381" w:rsidRDefault="00DD3248" w:rsidP="00DD3248">
            <w:pPr>
              <w:pStyle w:val="ROWTABELLA"/>
              <w:jc w:val="center"/>
              <w:rPr>
                <w:color w:val="002060"/>
              </w:rPr>
            </w:pPr>
            <w:r w:rsidRPr="009E038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AD55C3B" w14:textId="77777777" w:rsidR="00DD3248" w:rsidRPr="009E0381" w:rsidRDefault="00DD3248" w:rsidP="00DD3248">
            <w:pPr>
              <w:pStyle w:val="ROWTABELLA"/>
              <w:rPr>
                <w:color w:val="002060"/>
              </w:rPr>
            </w:pPr>
            <w:r w:rsidRPr="009E0381">
              <w:rPr>
                <w:color w:val="002060"/>
              </w:rPr>
              <w:t>18/12/2019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6400D64" w14:textId="77777777" w:rsidR="00DD3248" w:rsidRPr="009E0381" w:rsidRDefault="00DD3248" w:rsidP="00DD3248">
            <w:pPr>
              <w:pStyle w:val="ROWTABELLA"/>
              <w:rPr>
                <w:color w:val="002060"/>
              </w:rPr>
            </w:pPr>
            <w:r w:rsidRPr="009E0381">
              <w:rPr>
                <w:color w:val="002060"/>
              </w:rPr>
              <w:t>CAMPO DI C5 ENTRO PAL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4E7386" w14:textId="77777777" w:rsidR="00DD3248" w:rsidRPr="009E0381" w:rsidRDefault="00DD3248" w:rsidP="00DD3248">
            <w:pPr>
              <w:pStyle w:val="ROWTABELLA"/>
              <w:rPr>
                <w:color w:val="002060"/>
              </w:rPr>
            </w:pPr>
            <w:r w:rsidRPr="009E0381">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6B28604" w14:textId="77777777" w:rsidR="00DD3248" w:rsidRPr="009E0381" w:rsidRDefault="00DD3248" w:rsidP="00DD3248">
            <w:pPr>
              <w:pStyle w:val="ROWTABELLA"/>
              <w:rPr>
                <w:color w:val="002060"/>
              </w:rPr>
            </w:pPr>
            <w:r w:rsidRPr="009E0381">
              <w:rPr>
                <w:color w:val="002060"/>
              </w:rPr>
              <w:t>VIA RISORGIMENTO 16</w:t>
            </w:r>
          </w:p>
        </w:tc>
      </w:tr>
    </w:tbl>
    <w:p w14:paraId="05011BA0" w14:textId="77777777" w:rsidR="00DD3248" w:rsidRPr="009E0381" w:rsidRDefault="00DD3248" w:rsidP="00DD3248">
      <w:pPr>
        <w:pStyle w:val="breakline"/>
        <w:divId w:val="527259509"/>
        <w:rPr>
          <w:color w:val="002060"/>
        </w:rPr>
      </w:pPr>
    </w:p>
    <w:p w14:paraId="168D86F2" w14:textId="77777777" w:rsidR="00DD3248" w:rsidRPr="009E0381" w:rsidRDefault="00DD3248" w:rsidP="00DD3248">
      <w:pPr>
        <w:pStyle w:val="breakline"/>
        <w:divId w:val="527259509"/>
        <w:rPr>
          <w:color w:val="002060"/>
        </w:rPr>
      </w:pPr>
    </w:p>
    <w:p w14:paraId="4E7E9FC5" w14:textId="77777777" w:rsidR="00DD3248" w:rsidRPr="009E0381" w:rsidRDefault="00DD3248" w:rsidP="00DD3248">
      <w:pPr>
        <w:pStyle w:val="breakline"/>
        <w:divId w:val="527259509"/>
        <w:rPr>
          <w:color w:val="002060"/>
        </w:rPr>
      </w:pPr>
    </w:p>
    <w:p w14:paraId="6AC428B2" w14:textId="77777777" w:rsidR="00DD3248" w:rsidRPr="009E0381" w:rsidRDefault="00DD3248" w:rsidP="00DD3248">
      <w:pPr>
        <w:pStyle w:val="SOTTOTITOLOCAMPIONATO1"/>
        <w:divId w:val="527259509"/>
        <w:rPr>
          <w:color w:val="002060"/>
        </w:rPr>
      </w:pPr>
      <w:r w:rsidRPr="009E0381">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5"/>
        <w:gridCol w:w="385"/>
        <w:gridCol w:w="898"/>
        <w:gridCol w:w="1198"/>
        <w:gridCol w:w="1554"/>
        <w:gridCol w:w="1544"/>
      </w:tblGrid>
      <w:tr w:rsidR="00DD3248" w:rsidRPr="009E0381" w14:paraId="168A758A"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5A3698"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ED1758"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A578AA"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12FF9B"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E49BE0"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3CAD8D"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DAD781"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61101E5B"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8CBE468" w14:textId="77777777" w:rsidR="00DD3248" w:rsidRPr="009E0381" w:rsidRDefault="00DD3248" w:rsidP="00DD3248">
            <w:pPr>
              <w:pStyle w:val="ROWTABELLA"/>
              <w:rPr>
                <w:color w:val="002060"/>
              </w:rPr>
            </w:pPr>
            <w:r w:rsidRPr="009E0381">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06493E" w14:textId="77777777" w:rsidR="00DD3248" w:rsidRPr="009E0381" w:rsidRDefault="00DD3248" w:rsidP="00DD3248">
            <w:pPr>
              <w:pStyle w:val="ROWTABELLA"/>
              <w:rPr>
                <w:color w:val="002060"/>
              </w:rPr>
            </w:pPr>
            <w:r w:rsidRPr="009E0381">
              <w:rPr>
                <w:color w:val="002060"/>
              </w:rPr>
              <w:t>C.U.S. MACERATA CALCIO A5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93492BD" w14:textId="77777777" w:rsidR="00DD3248" w:rsidRPr="009E0381" w:rsidRDefault="00DD3248" w:rsidP="00DD3248">
            <w:pPr>
              <w:pStyle w:val="ROWTABELLA"/>
              <w:jc w:val="center"/>
              <w:rPr>
                <w:color w:val="002060"/>
              </w:rPr>
            </w:pPr>
            <w:r w:rsidRPr="009E03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EE0D84" w14:textId="77777777" w:rsidR="00DD3248" w:rsidRPr="009E0381" w:rsidRDefault="00DD3248" w:rsidP="00DD3248">
            <w:pPr>
              <w:pStyle w:val="ROWTABELLA"/>
              <w:rPr>
                <w:color w:val="002060"/>
              </w:rPr>
            </w:pPr>
            <w:r w:rsidRPr="009E0381">
              <w:rPr>
                <w:color w:val="002060"/>
              </w:rPr>
              <w:t>14/12/2019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8944EB" w14:textId="77777777" w:rsidR="00DD3248" w:rsidRPr="009E0381" w:rsidRDefault="00DD3248" w:rsidP="00DD3248">
            <w:pPr>
              <w:pStyle w:val="ROWTABELLA"/>
              <w:rPr>
                <w:color w:val="002060"/>
              </w:rPr>
            </w:pPr>
            <w:r w:rsidRPr="009E0381">
              <w:rPr>
                <w:color w:val="002060"/>
              </w:rPr>
              <w:t>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25952F" w14:textId="77777777" w:rsidR="00DD3248" w:rsidRPr="009E0381" w:rsidRDefault="00DD3248" w:rsidP="00DD3248">
            <w:pPr>
              <w:pStyle w:val="ROWTABELLA"/>
              <w:rPr>
                <w:color w:val="002060"/>
              </w:rPr>
            </w:pPr>
            <w:r w:rsidRPr="009E0381">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D8ED31" w14:textId="77777777" w:rsidR="00DD3248" w:rsidRPr="009E0381" w:rsidRDefault="00DD3248" w:rsidP="00DD3248">
            <w:pPr>
              <w:pStyle w:val="ROWTABELLA"/>
              <w:rPr>
                <w:color w:val="002060"/>
              </w:rPr>
            </w:pPr>
            <w:r w:rsidRPr="009E0381">
              <w:rPr>
                <w:color w:val="002060"/>
              </w:rPr>
              <w:t>VIA ROSSINI</w:t>
            </w:r>
          </w:p>
        </w:tc>
      </w:tr>
      <w:tr w:rsidR="00DD3248" w:rsidRPr="009E0381" w14:paraId="48D752CA"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26973AF" w14:textId="77777777" w:rsidR="00DD3248" w:rsidRPr="009E0381" w:rsidRDefault="00DD3248" w:rsidP="00DD3248">
            <w:pPr>
              <w:pStyle w:val="ROWTABELLA"/>
              <w:rPr>
                <w:color w:val="002060"/>
              </w:rPr>
            </w:pPr>
            <w:r w:rsidRPr="009E0381">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287C641" w14:textId="77777777" w:rsidR="00DD3248" w:rsidRPr="009E0381" w:rsidRDefault="00DD3248" w:rsidP="00DD3248">
            <w:pPr>
              <w:pStyle w:val="ROWTABELLA"/>
              <w:rPr>
                <w:color w:val="002060"/>
              </w:rPr>
            </w:pPr>
            <w:r w:rsidRPr="009E0381">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DCDA8F9"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5D80784" w14:textId="77777777" w:rsidR="00DD3248" w:rsidRPr="009E0381" w:rsidRDefault="00DD3248" w:rsidP="00DD3248">
            <w:pPr>
              <w:pStyle w:val="ROWTABELLA"/>
              <w:rPr>
                <w:color w:val="002060"/>
              </w:rPr>
            </w:pPr>
            <w:r w:rsidRPr="009E0381">
              <w:rPr>
                <w:color w:val="002060"/>
              </w:rPr>
              <w:t>14/12/2019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BA50920" w14:textId="77777777" w:rsidR="00DD3248" w:rsidRPr="009E0381" w:rsidRDefault="00DD3248" w:rsidP="00DD3248">
            <w:pPr>
              <w:pStyle w:val="ROWTABELLA"/>
              <w:rPr>
                <w:color w:val="002060"/>
              </w:rPr>
            </w:pPr>
            <w:r w:rsidRPr="009E0381">
              <w:rPr>
                <w:color w:val="002060"/>
              </w:rPr>
              <w:t>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5BF6FA" w14:textId="77777777" w:rsidR="00DD3248" w:rsidRPr="009E0381" w:rsidRDefault="00DD3248" w:rsidP="00DD3248">
            <w:pPr>
              <w:pStyle w:val="ROWTABELLA"/>
              <w:rPr>
                <w:color w:val="002060"/>
              </w:rPr>
            </w:pPr>
            <w:r w:rsidRPr="009E0381">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1EB375" w14:textId="77777777" w:rsidR="00DD3248" w:rsidRPr="009E0381" w:rsidRDefault="00DD3248" w:rsidP="00DD3248">
            <w:pPr>
              <w:pStyle w:val="ROWTABELLA"/>
              <w:rPr>
                <w:color w:val="002060"/>
              </w:rPr>
            </w:pPr>
            <w:r w:rsidRPr="009E0381">
              <w:rPr>
                <w:color w:val="002060"/>
              </w:rPr>
              <w:t>VIA DELLA REPUBBLICA</w:t>
            </w:r>
          </w:p>
        </w:tc>
      </w:tr>
      <w:tr w:rsidR="00DD3248" w:rsidRPr="009E0381" w14:paraId="20C413B3"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8FED92" w14:textId="77777777" w:rsidR="00DD3248" w:rsidRPr="009E0381" w:rsidRDefault="00DD3248" w:rsidP="00DD3248">
            <w:pPr>
              <w:pStyle w:val="ROWTABELLA"/>
              <w:rPr>
                <w:color w:val="002060"/>
              </w:rPr>
            </w:pPr>
            <w:r w:rsidRPr="009E0381">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99B9E1" w14:textId="77777777" w:rsidR="00DD3248" w:rsidRPr="009E0381" w:rsidRDefault="00DD3248" w:rsidP="00DD3248">
            <w:pPr>
              <w:pStyle w:val="ROWTABELLA"/>
              <w:rPr>
                <w:color w:val="002060"/>
              </w:rPr>
            </w:pPr>
            <w:r w:rsidRPr="009E0381">
              <w:rPr>
                <w:color w:val="002060"/>
              </w:rPr>
              <w:t>FUTSAL 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F7CBD4A"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767D7A" w14:textId="77777777" w:rsidR="00DD3248" w:rsidRPr="009E0381" w:rsidRDefault="00DD3248" w:rsidP="00DD3248">
            <w:pPr>
              <w:pStyle w:val="ROWTABELLA"/>
              <w:rPr>
                <w:color w:val="002060"/>
              </w:rPr>
            </w:pPr>
            <w:r w:rsidRPr="009E0381">
              <w:rPr>
                <w:color w:val="002060"/>
              </w:rPr>
              <w:t>14/12/2019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B870A2" w14:textId="77777777" w:rsidR="00DD3248" w:rsidRPr="009E0381" w:rsidRDefault="00DD3248" w:rsidP="00DD3248">
            <w:pPr>
              <w:pStyle w:val="ROWTABELLA"/>
              <w:rPr>
                <w:color w:val="002060"/>
              </w:rPr>
            </w:pPr>
            <w:r w:rsidRPr="009E0381">
              <w:rPr>
                <w:color w:val="002060"/>
              </w:rPr>
              <w:t>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C5E358" w14:textId="77777777" w:rsidR="00DD3248" w:rsidRPr="009E0381" w:rsidRDefault="00DD3248" w:rsidP="00DD3248">
            <w:pPr>
              <w:pStyle w:val="ROWTABELLA"/>
              <w:rPr>
                <w:color w:val="002060"/>
              </w:rPr>
            </w:pPr>
            <w:r w:rsidRPr="009E0381">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AFA7C5" w14:textId="77777777" w:rsidR="00DD3248" w:rsidRPr="009E0381" w:rsidRDefault="00DD3248" w:rsidP="00DD3248">
            <w:pPr>
              <w:pStyle w:val="ROWTABELLA"/>
              <w:rPr>
                <w:color w:val="002060"/>
              </w:rPr>
            </w:pPr>
            <w:r w:rsidRPr="009E0381">
              <w:rPr>
                <w:color w:val="002060"/>
              </w:rPr>
              <w:t>VIA ALESSANDRO MANZONI</w:t>
            </w:r>
          </w:p>
        </w:tc>
      </w:tr>
    </w:tbl>
    <w:p w14:paraId="1D34796B" w14:textId="77777777" w:rsidR="00DD3248" w:rsidRPr="009E0381" w:rsidRDefault="00DD3248" w:rsidP="00DD3248">
      <w:pPr>
        <w:pStyle w:val="breakline"/>
        <w:divId w:val="527259509"/>
        <w:rPr>
          <w:color w:val="002060"/>
        </w:rPr>
      </w:pPr>
    </w:p>
    <w:p w14:paraId="0122CAFA" w14:textId="77777777" w:rsidR="00DD3248" w:rsidRPr="009E0381" w:rsidRDefault="00DD3248" w:rsidP="00DD3248">
      <w:pPr>
        <w:pStyle w:val="TITOLOCAMPIONATO"/>
        <w:shd w:val="clear" w:color="auto" w:fill="CCCCCC"/>
        <w:spacing w:before="80" w:after="40"/>
        <w:divId w:val="527259509"/>
        <w:rPr>
          <w:color w:val="002060"/>
        </w:rPr>
      </w:pPr>
      <w:r w:rsidRPr="009E0381">
        <w:rPr>
          <w:color w:val="002060"/>
        </w:rPr>
        <w:t>UNDER 17 C5 REGIONALI MASCHILI</w:t>
      </w:r>
    </w:p>
    <w:p w14:paraId="2ED188C7" w14:textId="77777777" w:rsidR="00DD3248" w:rsidRPr="009E0381" w:rsidRDefault="00DD3248" w:rsidP="00DD3248">
      <w:pPr>
        <w:pStyle w:val="TITOLOPRINC"/>
        <w:divId w:val="527259509"/>
        <w:rPr>
          <w:color w:val="002060"/>
        </w:rPr>
      </w:pPr>
      <w:r w:rsidRPr="009E0381">
        <w:rPr>
          <w:color w:val="002060"/>
        </w:rPr>
        <w:t>VARIAZIONI AL PROGRAMMA GARE</w:t>
      </w:r>
    </w:p>
    <w:p w14:paraId="3778F75D" w14:textId="77777777" w:rsidR="00DD3248" w:rsidRPr="009E0381" w:rsidRDefault="00DD3248" w:rsidP="00DD3248">
      <w:pPr>
        <w:pStyle w:val="breakline"/>
        <w:divId w:val="527259509"/>
        <w:rPr>
          <w:color w:val="002060"/>
        </w:rPr>
      </w:pPr>
    </w:p>
    <w:p w14:paraId="36B66B30" w14:textId="77777777" w:rsidR="00DD3248" w:rsidRPr="009E0381" w:rsidRDefault="00DD3248" w:rsidP="00DD3248">
      <w:pPr>
        <w:pStyle w:val="breakline"/>
        <w:divId w:val="527259509"/>
        <w:rPr>
          <w:color w:val="002060"/>
        </w:rPr>
      </w:pPr>
    </w:p>
    <w:p w14:paraId="12BF2F73" w14:textId="77777777" w:rsidR="00DD3248" w:rsidRPr="009E0381" w:rsidRDefault="00DD3248" w:rsidP="00DD3248">
      <w:pPr>
        <w:pStyle w:val="SOTTOTITOLOCAMPIONATO1"/>
        <w:divId w:val="527259509"/>
        <w:rPr>
          <w:color w:val="002060"/>
        </w:rPr>
      </w:pPr>
      <w:r w:rsidRPr="009E03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D3248" w:rsidRPr="009E0381" w14:paraId="5B47AAA5" w14:textId="77777777" w:rsidTr="00C7508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8C16C8" w14:textId="77777777" w:rsidR="00DD3248" w:rsidRPr="009E0381" w:rsidRDefault="00DD3248" w:rsidP="00DD3248">
            <w:pPr>
              <w:pStyle w:val="HEADERTABELLA"/>
              <w:rPr>
                <w:color w:val="002060"/>
              </w:rPr>
            </w:pPr>
            <w:r w:rsidRPr="009E038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52E5D9" w14:textId="77777777" w:rsidR="00DD3248" w:rsidRPr="009E0381" w:rsidRDefault="00DD3248" w:rsidP="00DD3248">
            <w:pPr>
              <w:pStyle w:val="HEADERTABELLA"/>
              <w:rPr>
                <w:color w:val="002060"/>
              </w:rPr>
            </w:pPr>
            <w:r w:rsidRPr="009E038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48A4F2" w14:textId="77777777" w:rsidR="00DD3248" w:rsidRPr="009E0381" w:rsidRDefault="00DD3248" w:rsidP="00DD3248">
            <w:pPr>
              <w:pStyle w:val="HEADERTABELLA"/>
              <w:rPr>
                <w:color w:val="002060"/>
              </w:rPr>
            </w:pPr>
            <w:r w:rsidRPr="009E038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ECE66E" w14:textId="77777777" w:rsidR="00DD3248" w:rsidRPr="009E0381" w:rsidRDefault="00DD3248" w:rsidP="00DD3248">
            <w:pPr>
              <w:pStyle w:val="HEADERTABELLA"/>
              <w:rPr>
                <w:color w:val="002060"/>
              </w:rPr>
            </w:pPr>
            <w:r w:rsidRPr="009E03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50D005" w14:textId="77777777" w:rsidR="00DD3248" w:rsidRPr="009E0381" w:rsidRDefault="00DD3248" w:rsidP="00DD3248">
            <w:pPr>
              <w:pStyle w:val="HEADERTABELLA"/>
              <w:rPr>
                <w:color w:val="002060"/>
              </w:rPr>
            </w:pPr>
            <w:r w:rsidRPr="009E038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49234A" w14:textId="77777777" w:rsidR="00DD3248" w:rsidRPr="009E0381" w:rsidRDefault="00DD3248" w:rsidP="00DD3248">
            <w:pPr>
              <w:pStyle w:val="HEADERTABELLA"/>
              <w:rPr>
                <w:color w:val="002060"/>
              </w:rPr>
            </w:pPr>
            <w:r w:rsidRPr="009E038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DB8EB2" w14:textId="77777777" w:rsidR="00DD3248" w:rsidRPr="009E0381" w:rsidRDefault="00DD3248" w:rsidP="00DD3248">
            <w:pPr>
              <w:pStyle w:val="HEADERTABELLA"/>
              <w:rPr>
                <w:color w:val="002060"/>
              </w:rPr>
            </w:pPr>
            <w:r w:rsidRPr="009E038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FE2113" w14:textId="77777777" w:rsidR="00DD3248" w:rsidRPr="009E0381" w:rsidRDefault="00DD3248" w:rsidP="00DD3248">
            <w:pPr>
              <w:pStyle w:val="HEADERTABELLA"/>
              <w:rPr>
                <w:color w:val="002060"/>
              </w:rPr>
            </w:pPr>
            <w:r w:rsidRPr="009E0381">
              <w:rPr>
                <w:color w:val="002060"/>
              </w:rPr>
              <w:t>Impianto</w:t>
            </w:r>
          </w:p>
        </w:tc>
      </w:tr>
      <w:tr w:rsidR="00DD3248" w:rsidRPr="009E0381" w14:paraId="6751C73A" w14:textId="77777777" w:rsidTr="00C75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25AB5" w14:textId="77777777" w:rsidR="00DD3248" w:rsidRPr="00C75081" w:rsidRDefault="00DD3248" w:rsidP="00DD3248">
            <w:pPr>
              <w:pStyle w:val="ROWTABELLA"/>
              <w:rPr>
                <w:color w:val="002060"/>
                <w:highlight w:val="yellow"/>
              </w:rPr>
            </w:pPr>
            <w:r w:rsidRPr="00C75081">
              <w:rPr>
                <w:color w:val="002060"/>
                <w:highlight w:val="yellow"/>
              </w:rPr>
              <w:t>14/12/2019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BEA886" w14:textId="77777777" w:rsidR="00DD3248" w:rsidRPr="00C75081" w:rsidRDefault="00DD3248" w:rsidP="00DD3248">
            <w:pPr>
              <w:pStyle w:val="ROWTABELLA"/>
              <w:jc w:val="center"/>
              <w:rPr>
                <w:color w:val="002060"/>
                <w:highlight w:val="yellow"/>
              </w:rPr>
            </w:pPr>
            <w:r w:rsidRPr="00C75081">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3DD31" w14:textId="77777777" w:rsidR="00DD3248" w:rsidRPr="00C75081" w:rsidRDefault="00DD3248" w:rsidP="00DD3248">
            <w:pPr>
              <w:pStyle w:val="ROWTABELLA"/>
              <w:rPr>
                <w:color w:val="002060"/>
                <w:highlight w:val="yellow"/>
              </w:rPr>
            </w:pPr>
            <w:r w:rsidRPr="00C75081">
              <w:rPr>
                <w:color w:val="002060"/>
                <w:highlight w:val="yellow"/>
              </w:rPr>
              <w:t>VIRTUS TEAM SOC.COOP.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989B2" w14:textId="77777777" w:rsidR="00DD3248" w:rsidRPr="00C75081" w:rsidRDefault="00DD3248" w:rsidP="00DD3248">
            <w:pPr>
              <w:pStyle w:val="ROWTABELLA"/>
              <w:rPr>
                <w:color w:val="002060"/>
                <w:highlight w:val="yellow"/>
              </w:rPr>
            </w:pPr>
            <w:r w:rsidRPr="00C75081">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47D41" w14:textId="2D1E815E" w:rsidR="00DD3248" w:rsidRPr="009E0381" w:rsidRDefault="00DD3248" w:rsidP="00DD3248">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60FBC" w14:textId="77777777" w:rsidR="00DD3248" w:rsidRPr="009E0381" w:rsidRDefault="00DD3248" w:rsidP="00DD3248">
            <w:pPr>
              <w:pStyle w:val="ROWTABELLA"/>
              <w:jc w:val="center"/>
              <w:rPr>
                <w:color w:val="002060"/>
              </w:rPr>
            </w:pPr>
            <w:r w:rsidRPr="00C75081">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6996F" w14:textId="77777777" w:rsidR="00DD3248" w:rsidRPr="009E0381" w:rsidRDefault="00DD3248" w:rsidP="00DD3248">
            <w:pPr>
              <w:pStyle w:val="ROWTABELLA"/>
              <w:jc w:val="center"/>
              <w:rPr>
                <w:color w:val="002060"/>
              </w:rPr>
            </w:pPr>
            <w:r w:rsidRPr="009E0381">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C8EDA5" w14:textId="77777777" w:rsidR="00DD3248" w:rsidRPr="009E0381" w:rsidRDefault="00DD3248" w:rsidP="00DD3248">
            <w:pPr>
              <w:rPr>
                <w:color w:val="002060"/>
                <w:sz w:val="24"/>
                <w:szCs w:val="24"/>
              </w:rPr>
            </w:pPr>
          </w:p>
        </w:tc>
      </w:tr>
    </w:tbl>
    <w:p w14:paraId="3CB3E707" w14:textId="77777777" w:rsidR="00DD3248" w:rsidRPr="009E0381" w:rsidRDefault="00DD3248" w:rsidP="00DD3248">
      <w:pPr>
        <w:pStyle w:val="breakline"/>
        <w:divId w:val="527259509"/>
        <w:rPr>
          <w:color w:val="002060"/>
        </w:rPr>
      </w:pPr>
    </w:p>
    <w:p w14:paraId="5CB2CAC9" w14:textId="77777777" w:rsidR="00DD3248" w:rsidRPr="009E0381" w:rsidRDefault="00DD3248" w:rsidP="00DD3248">
      <w:pPr>
        <w:pStyle w:val="breakline"/>
        <w:divId w:val="527259509"/>
        <w:rPr>
          <w:color w:val="002060"/>
        </w:rPr>
      </w:pPr>
    </w:p>
    <w:p w14:paraId="02700BA4" w14:textId="77777777" w:rsidR="00DD3248" w:rsidRPr="009E0381" w:rsidRDefault="00DD3248" w:rsidP="00C75081">
      <w:pPr>
        <w:pStyle w:val="TITOLOPRINC"/>
        <w:divId w:val="527259509"/>
        <w:rPr>
          <w:color w:val="002060"/>
        </w:rPr>
      </w:pPr>
      <w:r w:rsidRPr="009E0381">
        <w:rPr>
          <w:color w:val="002060"/>
        </w:rPr>
        <w:t>RISULTATI</w:t>
      </w:r>
    </w:p>
    <w:p w14:paraId="1F7B3F5A" w14:textId="77777777" w:rsidR="00DD3248" w:rsidRPr="009E0381" w:rsidRDefault="00DD3248" w:rsidP="00DD3248">
      <w:pPr>
        <w:pStyle w:val="breakline"/>
        <w:divId w:val="527259509"/>
        <w:rPr>
          <w:color w:val="002060"/>
        </w:rPr>
      </w:pPr>
    </w:p>
    <w:p w14:paraId="563A1455" w14:textId="77777777" w:rsidR="00DD3248" w:rsidRPr="009E0381" w:rsidRDefault="00DD3248" w:rsidP="00DD3248">
      <w:pPr>
        <w:pStyle w:val="SOTTOTITOLOCAMPIONATO1"/>
        <w:divId w:val="527259509"/>
        <w:rPr>
          <w:color w:val="002060"/>
        </w:rPr>
      </w:pPr>
      <w:r w:rsidRPr="009E0381">
        <w:rPr>
          <w:color w:val="002060"/>
        </w:rPr>
        <w:lastRenderedPageBreak/>
        <w:t>RISULTATI UFFICIALI GARE DEL 07/12/2019</w:t>
      </w:r>
    </w:p>
    <w:p w14:paraId="0D2AF5A8" w14:textId="77777777" w:rsidR="00DD3248" w:rsidRPr="009E0381" w:rsidRDefault="00DD3248" w:rsidP="00DD3248">
      <w:pPr>
        <w:pStyle w:val="SOTTOTITOLOCAMPIONATO2"/>
        <w:divId w:val="527259509"/>
        <w:rPr>
          <w:color w:val="002060"/>
        </w:rPr>
      </w:pPr>
      <w:r w:rsidRPr="009E0381">
        <w:rPr>
          <w:color w:val="002060"/>
        </w:rPr>
        <w:t>Si trascrivono qui di seguito i risultati ufficiali delle gare disputate</w:t>
      </w:r>
    </w:p>
    <w:p w14:paraId="441EF80F" w14:textId="77777777" w:rsidR="00DD3248" w:rsidRPr="009E0381" w:rsidRDefault="00DD3248" w:rsidP="00DD324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DD3248" w:rsidRPr="009E0381" w14:paraId="05AFE735" w14:textId="77777777" w:rsidTr="00DD324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11591709"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1F42F8" w14:textId="77777777" w:rsidR="00DD3248" w:rsidRPr="009E0381" w:rsidRDefault="00DD3248" w:rsidP="00DD3248">
                  <w:pPr>
                    <w:pStyle w:val="HEADERTABELLA"/>
                    <w:rPr>
                      <w:color w:val="002060"/>
                    </w:rPr>
                  </w:pPr>
                  <w:r w:rsidRPr="009E0381">
                    <w:rPr>
                      <w:color w:val="002060"/>
                    </w:rPr>
                    <w:t>GIRONE A - 10 Giornata - A</w:t>
                  </w:r>
                </w:p>
              </w:tc>
            </w:tr>
            <w:tr w:rsidR="00DD3248" w:rsidRPr="009E0381" w14:paraId="59BFCBA9" w14:textId="77777777" w:rsidTr="00DD3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D58053" w14:textId="77777777" w:rsidR="00DD3248" w:rsidRPr="009E0381" w:rsidRDefault="00DD3248" w:rsidP="00DD3248">
                  <w:pPr>
                    <w:pStyle w:val="ROWTABELLA"/>
                    <w:rPr>
                      <w:color w:val="002060"/>
                    </w:rPr>
                  </w:pPr>
                  <w:r w:rsidRPr="009E038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A8B1A4" w14:textId="77777777" w:rsidR="00DD3248" w:rsidRPr="009E0381" w:rsidRDefault="00DD3248" w:rsidP="00DD3248">
                  <w:pPr>
                    <w:pStyle w:val="ROWTABELLA"/>
                    <w:rPr>
                      <w:color w:val="002060"/>
                    </w:rPr>
                  </w:pPr>
                  <w:r w:rsidRPr="009E0381">
                    <w:rPr>
                      <w:color w:val="002060"/>
                    </w:rPr>
                    <w:t>- REAL S.COSTANZO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B3B0F9" w14:textId="77777777" w:rsidR="00DD3248" w:rsidRPr="009E0381" w:rsidRDefault="00DD3248" w:rsidP="00DD3248">
                  <w:pPr>
                    <w:pStyle w:val="ROWTABELLA"/>
                    <w:jc w:val="center"/>
                    <w:rPr>
                      <w:color w:val="002060"/>
                    </w:rPr>
                  </w:pPr>
                  <w:r w:rsidRPr="009E0381">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993CD6" w14:textId="77777777" w:rsidR="00DD3248" w:rsidRPr="009E0381" w:rsidRDefault="00DD3248" w:rsidP="00DD3248">
                  <w:pPr>
                    <w:pStyle w:val="ROWTABELLA"/>
                    <w:jc w:val="center"/>
                    <w:rPr>
                      <w:color w:val="002060"/>
                    </w:rPr>
                  </w:pPr>
                  <w:r w:rsidRPr="009E0381">
                    <w:rPr>
                      <w:color w:val="002060"/>
                    </w:rPr>
                    <w:t> </w:t>
                  </w:r>
                </w:p>
              </w:tc>
            </w:tr>
            <w:tr w:rsidR="00DD3248" w:rsidRPr="009E0381" w14:paraId="25FE60E0"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DF4FE25" w14:textId="77777777" w:rsidR="00DD3248" w:rsidRPr="009E0381" w:rsidRDefault="00DD3248" w:rsidP="00DD3248">
                  <w:pPr>
                    <w:pStyle w:val="ROWTABELLA"/>
                    <w:rPr>
                      <w:color w:val="002060"/>
                    </w:rPr>
                  </w:pPr>
                  <w:r w:rsidRPr="009E0381">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AC68C90" w14:textId="77777777" w:rsidR="00DD3248" w:rsidRPr="009E0381" w:rsidRDefault="00DD3248" w:rsidP="00DD3248">
                  <w:pPr>
                    <w:pStyle w:val="ROWTABELLA"/>
                    <w:rPr>
                      <w:color w:val="002060"/>
                    </w:rPr>
                  </w:pPr>
                  <w:r w:rsidRPr="009E0381">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0B2FDB" w14:textId="77777777" w:rsidR="00DD3248" w:rsidRPr="009E0381" w:rsidRDefault="00DD3248" w:rsidP="00DD3248">
                  <w:pPr>
                    <w:pStyle w:val="ROWTABELLA"/>
                    <w:jc w:val="center"/>
                    <w:rPr>
                      <w:color w:val="002060"/>
                    </w:rPr>
                  </w:pPr>
                  <w:r w:rsidRPr="009E0381">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E37993C" w14:textId="77777777" w:rsidR="00DD3248" w:rsidRPr="009E0381" w:rsidRDefault="00DD3248" w:rsidP="00DD3248">
                  <w:pPr>
                    <w:pStyle w:val="ROWTABELLA"/>
                    <w:jc w:val="center"/>
                    <w:rPr>
                      <w:color w:val="002060"/>
                    </w:rPr>
                  </w:pPr>
                  <w:r w:rsidRPr="009E0381">
                    <w:rPr>
                      <w:color w:val="002060"/>
                    </w:rPr>
                    <w:t> </w:t>
                  </w:r>
                </w:p>
              </w:tc>
            </w:tr>
            <w:tr w:rsidR="00DD3248" w:rsidRPr="009E0381" w14:paraId="34C13399"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AD72F31" w14:textId="77777777" w:rsidR="00DD3248" w:rsidRPr="009E0381" w:rsidRDefault="00DD3248" w:rsidP="00DD3248">
                  <w:pPr>
                    <w:pStyle w:val="ROWTABELLA"/>
                    <w:rPr>
                      <w:color w:val="002060"/>
                    </w:rPr>
                  </w:pPr>
                  <w:r w:rsidRPr="009E0381">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C3A3F06" w14:textId="77777777" w:rsidR="00DD3248" w:rsidRPr="009E0381" w:rsidRDefault="00DD3248" w:rsidP="00DD3248">
                  <w:pPr>
                    <w:pStyle w:val="ROWTABELLA"/>
                    <w:rPr>
                      <w:color w:val="002060"/>
                    </w:rPr>
                  </w:pPr>
                  <w:r w:rsidRPr="009E0381">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19082F4" w14:textId="77777777" w:rsidR="00DD3248" w:rsidRPr="009E0381" w:rsidRDefault="00DD3248" w:rsidP="00DD3248">
                  <w:pPr>
                    <w:pStyle w:val="ROWTABELLA"/>
                    <w:jc w:val="center"/>
                    <w:rPr>
                      <w:color w:val="002060"/>
                    </w:rPr>
                  </w:pPr>
                  <w:r w:rsidRPr="009E0381">
                    <w:rPr>
                      <w:color w:val="002060"/>
                    </w:rPr>
                    <w:t>13 - 2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FFC7FD8" w14:textId="77777777" w:rsidR="00DD3248" w:rsidRPr="009E0381" w:rsidRDefault="00DD3248" w:rsidP="00DD3248">
                  <w:pPr>
                    <w:pStyle w:val="ROWTABELLA"/>
                    <w:jc w:val="center"/>
                    <w:rPr>
                      <w:color w:val="002060"/>
                    </w:rPr>
                  </w:pPr>
                  <w:r w:rsidRPr="009E0381">
                    <w:rPr>
                      <w:color w:val="002060"/>
                    </w:rPr>
                    <w:t> </w:t>
                  </w:r>
                </w:p>
              </w:tc>
            </w:tr>
            <w:tr w:rsidR="00DD3248" w:rsidRPr="009E0381" w14:paraId="0D41BEB5"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2E5476A" w14:textId="77777777" w:rsidR="00DD3248" w:rsidRPr="009E0381" w:rsidRDefault="00DD3248" w:rsidP="00DD3248">
                  <w:pPr>
                    <w:pStyle w:val="ROWTABELLA"/>
                    <w:rPr>
                      <w:color w:val="002060"/>
                    </w:rPr>
                  </w:pPr>
                  <w:r w:rsidRPr="009E0381">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0F192FF" w14:textId="77777777" w:rsidR="00DD3248" w:rsidRPr="009E0381" w:rsidRDefault="00DD3248" w:rsidP="00DD3248">
                  <w:pPr>
                    <w:pStyle w:val="ROWTABELLA"/>
                    <w:rPr>
                      <w:color w:val="002060"/>
                    </w:rPr>
                  </w:pPr>
                  <w:r w:rsidRPr="009E0381">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EA12F02" w14:textId="77777777" w:rsidR="00DD3248" w:rsidRPr="009E0381" w:rsidRDefault="00DD3248" w:rsidP="00DD3248">
                  <w:pPr>
                    <w:pStyle w:val="ROWTABELLA"/>
                    <w:jc w:val="center"/>
                    <w:rPr>
                      <w:color w:val="002060"/>
                    </w:rPr>
                  </w:pPr>
                  <w:r w:rsidRPr="009E038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895288E" w14:textId="77777777" w:rsidR="00DD3248" w:rsidRPr="009E0381" w:rsidRDefault="00DD3248" w:rsidP="00DD3248">
                  <w:pPr>
                    <w:pStyle w:val="ROWTABELLA"/>
                    <w:jc w:val="center"/>
                    <w:rPr>
                      <w:color w:val="002060"/>
                    </w:rPr>
                  </w:pPr>
                  <w:r w:rsidRPr="009E0381">
                    <w:rPr>
                      <w:color w:val="002060"/>
                    </w:rPr>
                    <w:t> </w:t>
                  </w:r>
                </w:p>
              </w:tc>
            </w:tr>
            <w:tr w:rsidR="00DD3248" w:rsidRPr="009E0381" w14:paraId="08BAEBB7"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E3DE79E" w14:textId="77777777" w:rsidR="00DD3248" w:rsidRPr="009E0381" w:rsidRDefault="00DD3248" w:rsidP="00DD3248">
                  <w:pPr>
                    <w:pStyle w:val="ROWTABELLA"/>
                    <w:rPr>
                      <w:color w:val="002060"/>
                    </w:rPr>
                  </w:pPr>
                  <w:r w:rsidRPr="009E0381">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EB6547" w14:textId="77777777" w:rsidR="00DD3248" w:rsidRPr="009E0381" w:rsidRDefault="00DD3248" w:rsidP="00DD3248">
                  <w:pPr>
                    <w:pStyle w:val="ROWTABELLA"/>
                    <w:rPr>
                      <w:color w:val="002060"/>
                    </w:rPr>
                  </w:pPr>
                  <w:r w:rsidRPr="009E0381">
                    <w:rPr>
                      <w:color w:val="002060"/>
                    </w:rPr>
                    <w:t>- REAL S.COSTANZO CALCIsq.B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991635" w14:textId="77777777" w:rsidR="00DD3248" w:rsidRPr="009E0381" w:rsidRDefault="00DD3248" w:rsidP="00DD3248">
                  <w:pPr>
                    <w:pStyle w:val="ROWTABELLA"/>
                    <w:jc w:val="center"/>
                    <w:rPr>
                      <w:color w:val="002060"/>
                    </w:rPr>
                  </w:pPr>
                  <w:r w:rsidRPr="009E0381">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F5B8AF" w14:textId="77777777" w:rsidR="00DD3248" w:rsidRPr="009E0381" w:rsidRDefault="00DD3248" w:rsidP="00DD3248">
                  <w:pPr>
                    <w:pStyle w:val="ROWTABELLA"/>
                    <w:jc w:val="center"/>
                    <w:rPr>
                      <w:color w:val="002060"/>
                    </w:rPr>
                  </w:pPr>
                  <w:r w:rsidRPr="009E0381">
                    <w:rPr>
                      <w:color w:val="002060"/>
                    </w:rPr>
                    <w:t> </w:t>
                  </w:r>
                </w:p>
              </w:tc>
            </w:tr>
          </w:tbl>
          <w:p w14:paraId="05F192AB" w14:textId="77777777" w:rsidR="00DD3248" w:rsidRPr="009E0381" w:rsidRDefault="00DD3248" w:rsidP="00DD324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174DE57C"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944CAA" w14:textId="77777777" w:rsidR="00DD3248" w:rsidRPr="009E0381" w:rsidRDefault="00DD3248" w:rsidP="00DD3248">
                  <w:pPr>
                    <w:pStyle w:val="HEADERTABELLA"/>
                    <w:rPr>
                      <w:color w:val="002060"/>
                    </w:rPr>
                  </w:pPr>
                  <w:r w:rsidRPr="009E0381">
                    <w:rPr>
                      <w:color w:val="002060"/>
                    </w:rPr>
                    <w:t>GIRONE B - 10 Giornata - A</w:t>
                  </w:r>
                </w:p>
              </w:tc>
            </w:tr>
            <w:tr w:rsidR="00DD3248" w:rsidRPr="009E0381" w14:paraId="3187D948" w14:textId="77777777" w:rsidTr="00DD3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26983B7" w14:textId="77777777" w:rsidR="00DD3248" w:rsidRPr="009E0381" w:rsidRDefault="00DD3248" w:rsidP="00DD3248">
                  <w:pPr>
                    <w:pStyle w:val="ROWTABELLA"/>
                    <w:rPr>
                      <w:color w:val="002060"/>
                    </w:rPr>
                  </w:pPr>
                  <w:r w:rsidRPr="009E0381">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EEC9C3" w14:textId="77777777" w:rsidR="00DD3248" w:rsidRPr="009E0381" w:rsidRDefault="00DD3248" w:rsidP="00DD3248">
                  <w:pPr>
                    <w:pStyle w:val="ROWTABELLA"/>
                    <w:rPr>
                      <w:color w:val="002060"/>
                    </w:rPr>
                  </w:pPr>
                  <w:r w:rsidRPr="009E0381">
                    <w:rPr>
                      <w:color w:val="002060"/>
                    </w:rPr>
                    <w:t>- MOGLIANESE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BF2638" w14:textId="77777777" w:rsidR="00DD3248" w:rsidRPr="009E0381" w:rsidRDefault="00DD3248" w:rsidP="00DD3248">
                  <w:pPr>
                    <w:pStyle w:val="ROWTABELLA"/>
                    <w:jc w:val="center"/>
                    <w:rPr>
                      <w:color w:val="002060"/>
                    </w:rPr>
                  </w:pPr>
                  <w:r w:rsidRPr="009E0381">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29E6CC" w14:textId="77777777" w:rsidR="00DD3248" w:rsidRPr="009E0381" w:rsidRDefault="00DD3248" w:rsidP="00DD3248">
                  <w:pPr>
                    <w:pStyle w:val="ROWTABELLA"/>
                    <w:jc w:val="center"/>
                    <w:rPr>
                      <w:color w:val="002060"/>
                    </w:rPr>
                  </w:pPr>
                  <w:r w:rsidRPr="009E0381">
                    <w:rPr>
                      <w:color w:val="002060"/>
                    </w:rPr>
                    <w:t> </w:t>
                  </w:r>
                </w:p>
              </w:tc>
            </w:tr>
            <w:tr w:rsidR="00DD3248" w:rsidRPr="009E0381" w14:paraId="5BCCDBC3"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3A76956" w14:textId="77777777" w:rsidR="00DD3248" w:rsidRPr="009E0381" w:rsidRDefault="00DD3248" w:rsidP="00DD3248">
                  <w:pPr>
                    <w:pStyle w:val="ROWTABELLA"/>
                    <w:rPr>
                      <w:color w:val="002060"/>
                    </w:rPr>
                  </w:pPr>
                  <w:r w:rsidRPr="009E0381">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880DB57" w14:textId="77777777" w:rsidR="00DD3248" w:rsidRPr="009E0381" w:rsidRDefault="00DD3248" w:rsidP="00DD3248">
                  <w:pPr>
                    <w:pStyle w:val="ROWTABELLA"/>
                    <w:rPr>
                      <w:color w:val="002060"/>
                    </w:rPr>
                  </w:pPr>
                  <w:r w:rsidRPr="009E0381">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26B5CF0" w14:textId="77777777" w:rsidR="00DD3248" w:rsidRPr="009E0381" w:rsidRDefault="00DD3248" w:rsidP="00DD3248">
                  <w:pPr>
                    <w:pStyle w:val="ROWTABELLA"/>
                    <w:jc w:val="center"/>
                    <w:rPr>
                      <w:color w:val="002060"/>
                    </w:rPr>
                  </w:pPr>
                  <w:r w:rsidRPr="009E0381">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BD95633" w14:textId="77777777" w:rsidR="00DD3248" w:rsidRPr="009E0381" w:rsidRDefault="00DD3248" w:rsidP="00DD3248">
                  <w:pPr>
                    <w:pStyle w:val="ROWTABELLA"/>
                    <w:jc w:val="center"/>
                    <w:rPr>
                      <w:color w:val="002060"/>
                    </w:rPr>
                  </w:pPr>
                  <w:r w:rsidRPr="009E0381">
                    <w:rPr>
                      <w:color w:val="002060"/>
                    </w:rPr>
                    <w:t> </w:t>
                  </w:r>
                </w:p>
              </w:tc>
            </w:tr>
            <w:tr w:rsidR="00DD3248" w:rsidRPr="009E0381" w14:paraId="26C37070"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D179DC8" w14:textId="77777777" w:rsidR="00DD3248" w:rsidRPr="009E0381" w:rsidRDefault="00DD3248" w:rsidP="00DD3248">
                  <w:pPr>
                    <w:pStyle w:val="ROWTABELLA"/>
                    <w:rPr>
                      <w:color w:val="002060"/>
                    </w:rPr>
                  </w:pPr>
                  <w:r w:rsidRPr="009E0381">
                    <w:rPr>
                      <w:color w:val="002060"/>
                    </w:rPr>
                    <w:t>(1) 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E0CE89B" w14:textId="77777777" w:rsidR="00DD3248" w:rsidRPr="009E0381" w:rsidRDefault="00DD3248" w:rsidP="00DD3248">
                  <w:pPr>
                    <w:pStyle w:val="ROWTABELLA"/>
                    <w:rPr>
                      <w:color w:val="002060"/>
                    </w:rPr>
                  </w:pPr>
                  <w:r w:rsidRPr="009E0381">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044722E" w14:textId="77777777" w:rsidR="00DD3248" w:rsidRPr="009E0381" w:rsidRDefault="00DD3248" w:rsidP="00DD3248">
                  <w:pPr>
                    <w:pStyle w:val="ROWTABELLA"/>
                    <w:jc w:val="center"/>
                    <w:rPr>
                      <w:color w:val="002060"/>
                    </w:rPr>
                  </w:pPr>
                  <w:r w:rsidRPr="009E0381">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CDD0987" w14:textId="77777777" w:rsidR="00DD3248" w:rsidRPr="009E0381" w:rsidRDefault="00DD3248" w:rsidP="00DD3248">
                  <w:pPr>
                    <w:pStyle w:val="ROWTABELLA"/>
                    <w:jc w:val="center"/>
                    <w:rPr>
                      <w:color w:val="002060"/>
                    </w:rPr>
                  </w:pPr>
                  <w:r w:rsidRPr="009E0381">
                    <w:rPr>
                      <w:color w:val="002060"/>
                    </w:rPr>
                    <w:t> </w:t>
                  </w:r>
                </w:p>
              </w:tc>
            </w:tr>
            <w:tr w:rsidR="00DD3248" w:rsidRPr="009E0381" w14:paraId="48B254EB"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2BD4C3C" w14:textId="77777777" w:rsidR="00DD3248" w:rsidRPr="009E0381" w:rsidRDefault="00DD3248" w:rsidP="00DD3248">
                  <w:pPr>
                    <w:pStyle w:val="ROWTABELLA"/>
                    <w:rPr>
                      <w:color w:val="002060"/>
                    </w:rPr>
                  </w:pPr>
                  <w:r w:rsidRPr="009E0381">
                    <w:rPr>
                      <w:color w:val="002060"/>
                    </w:rPr>
                    <w:t>FUTSAL FBC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3226195" w14:textId="77777777" w:rsidR="00DD3248" w:rsidRPr="009E0381" w:rsidRDefault="00DD3248" w:rsidP="00DD3248">
                  <w:pPr>
                    <w:pStyle w:val="ROWTABELLA"/>
                    <w:rPr>
                      <w:color w:val="002060"/>
                    </w:rPr>
                  </w:pPr>
                  <w:r w:rsidRPr="009E0381">
                    <w:rPr>
                      <w:color w:val="002060"/>
                    </w:rPr>
                    <w:t>- FUTSAL COBA SPORTIVA DIL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906450D" w14:textId="77777777" w:rsidR="00DD3248" w:rsidRPr="009E0381" w:rsidRDefault="00DD3248" w:rsidP="00DD3248">
                  <w:pPr>
                    <w:pStyle w:val="ROWTABELLA"/>
                    <w:jc w:val="center"/>
                    <w:rPr>
                      <w:color w:val="002060"/>
                    </w:rPr>
                  </w:pPr>
                  <w:r w:rsidRPr="009E0381">
                    <w:rPr>
                      <w:color w:val="002060"/>
                    </w:rPr>
                    <w:t>3 - 10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093FF35" w14:textId="77777777" w:rsidR="00DD3248" w:rsidRPr="009E0381" w:rsidRDefault="00DD3248" w:rsidP="00DD3248">
                  <w:pPr>
                    <w:pStyle w:val="ROWTABELLA"/>
                    <w:jc w:val="center"/>
                    <w:rPr>
                      <w:color w:val="002060"/>
                    </w:rPr>
                  </w:pPr>
                  <w:r w:rsidRPr="009E0381">
                    <w:rPr>
                      <w:color w:val="002060"/>
                    </w:rPr>
                    <w:t> </w:t>
                  </w:r>
                </w:p>
              </w:tc>
            </w:tr>
            <w:tr w:rsidR="00DD3248" w:rsidRPr="009E0381" w14:paraId="6EA67376"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C708BD8" w14:textId="77777777" w:rsidR="00DD3248" w:rsidRPr="009E0381" w:rsidRDefault="00DD3248" w:rsidP="00DD3248">
                  <w:pPr>
                    <w:pStyle w:val="ROWTABELLA"/>
                    <w:rPr>
                      <w:color w:val="002060"/>
                    </w:rPr>
                  </w:pPr>
                  <w:r w:rsidRPr="009E0381">
                    <w:rPr>
                      <w:color w:val="002060"/>
                    </w:rPr>
                    <w:t>(1) TENAX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4B1C5EC" w14:textId="77777777" w:rsidR="00DD3248" w:rsidRPr="009E0381" w:rsidRDefault="00DD3248" w:rsidP="00DD3248">
                  <w:pPr>
                    <w:pStyle w:val="ROWTABELLA"/>
                    <w:rPr>
                      <w:color w:val="002060"/>
                    </w:rPr>
                  </w:pPr>
                  <w:r w:rsidRPr="009E0381">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02AA4E" w14:textId="77777777" w:rsidR="00DD3248" w:rsidRPr="009E0381" w:rsidRDefault="00DD3248" w:rsidP="00DD3248">
                  <w:pPr>
                    <w:pStyle w:val="ROWTABELLA"/>
                    <w:jc w:val="center"/>
                    <w:rPr>
                      <w:color w:val="002060"/>
                    </w:rPr>
                  </w:pPr>
                  <w:r w:rsidRPr="009E0381">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4C3553" w14:textId="77777777" w:rsidR="00DD3248" w:rsidRPr="009E0381" w:rsidRDefault="00DD3248" w:rsidP="00DD3248">
                  <w:pPr>
                    <w:pStyle w:val="ROWTABELLA"/>
                    <w:jc w:val="center"/>
                    <w:rPr>
                      <w:color w:val="002060"/>
                    </w:rPr>
                  </w:pPr>
                  <w:r w:rsidRPr="009E0381">
                    <w:rPr>
                      <w:color w:val="002060"/>
                    </w:rPr>
                    <w:t> </w:t>
                  </w:r>
                </w:p>
              </w:tc>
            </w:tr>
            <w:tr w:rsidR="00DD3248" w:rsidRPr="009E0381" w14:paraId="125952A3" w14:textId="77777777" w:rsidTr="00DD3248">
              <w:tc>
                <w:tcPr>
                  <w:tcW w:w="4700" w:type="dxa"/>
                  <w:gridSpan w:val="4"/>
                  <w:tcBorders>
                    <w:top w:val="nil"/>
                    <w:left w:val="nil"/>
                    <w:bottom w:val="nil"/>
                    <w:right w:val="nil"/>
                  </w:tcBorders>
                  <w:tcMar>
                    <w:top w:w="20" w:type="dxa"/>
                    <w:left w:w="20" w:type="dxa"/>
                    <w:bottom w:w="20" w:type="dxa"/>
                    <w:right w:w="20" w:type="dxa"/>
                  </w:tcMar>
                  <w:vAlign w:val="center"/>
                </w:tcPr>
                <w:p w14:paraId="02A86C8F" w14:textId="77777777" w:rsidR="00DD3248" w:rsidRPr="009E0381" w:rsidRDefault="00DD3248" w:rsidP="00DD3248">
                  <w:pPr>
                    <w:pStyle w:val="ROWTABELLA"/>
                    <w:rPr>
                      <w:color w:val="002060"/>
                    </w:rPr>
                  </w:pPr>
                  <w:r w:rsidRPr="009E0381">
                    <w:rPr>
                      <w:color w:val="002060"/>
                    </w:rPr>
                    <w:t>(1) - disputata il 08/12/2019</w:t>
                  </w:r>
                </w:p>
              </w:tc>
            </w:tr>
          </w:tbl>
          <w:p w14:paraId="07C402E6" w14:textId="77777777" w:rsidR="00DD3248" w:rsidRPr="009E0381" w:rsidRDefault="00DD3248" w:rsidP="00DD3248">
            <w:pPr>
              <w:rPr>
                <w:color w:val="002060"/>
                <w:sz w:val="24"/>
                <w:szCs w:val="24"/>
              </w:rPr>
            </w:pPr>
          </w:p>
        </w:tc>
      </w:tr>
    </w:tbl>
    <w:p w14:paraId="484591D4" w14:textId="77777777" w:rsidR="00DD3248" w:rsidRPr="009E0381" w:rsidRDefault="00DD3248" w:rsidP="00DD3248">
      <w:pPr>
        <w:pStyle w:val="breakline"/>
        <w:divId w:val="527259509"/>
        <w:rPr>
          <w:color w:val="002060"/>
        </w:rPr>
      </w:pPr>
    </w:p>
    <w:p w14:paraId="2FF846FC" w14:textId="77777777" w:rsidR="00DD3248" w:rsidRPr="009E0381" w:rsidRDefault="00DD3248" w:rsidP="00DD3248">
      <w:pPr>
        <w:pStyle w:val="breakline"/>
        <w:divId w:val="527259509"/>
        <w:rPr>
          <w:color w:val="002060"/>
        </w:rPr>
      </w:pPr>
    </w:p>
    <w:p w14:paraId="62C80AA3" w14:textId="77777777" w:rsidR="00DD3248" w:rsidRPr="009E0381" w:rsidRDefault="00DD3248" w:rsidP="00DD3248">
      <w:pPr>
        <w:pStyle w:val="TITOLOPRINC"/>
        <w:divId w:val="527259509"/>
        <w:rPr>
          <w:color w:val="002060"/>
        </w:rPr>
      </w:pPr>
      <w:r w:rsidRPr="009E0381">
        <w:rPr>
          <w:color w:val="002060"/>
        </w:rPr>
        <w:t>GIUDICE SPORTIVO</w:t>
      </w:r>
    </w:p>
    <w:p w14:paraId="2F4CE7EE" w14:textId="77777777" w:rsidR="00DD3248" w:rsidRPr="009E0381" w:rsidRDefault="00DD3248" w:rsidP="00DD3248">
      <w:pPr>
        <w:pStyle w:val="diffida"/>
        <w:divId w:val="527259509"/>
        <w:rPr>
          <w:color w:val="002060"/>
        </w:rPr>
      </w:pPr>
      <w:r w:rsidRPr="009E0381">
        <w:rPr>
          <w:color w:val="002060"/>
        </w:rPr>
        <w:t>Il Giudice Sportivo, Avv. Claudio Romagnoli, nella seduta del 11/12/2019, ha adottato le decisioni che di seguito integralmente si riportano:</w:t>
      </w:r>
    </w:p>
    <w:p w14:paraId="346A71B3" w14:textId="77777777" w:rsidR="00DD3248" w:rsidRPr="009E0381" w:rsidRDefault="00DD3248" w:rsidP="00DD3248">
      <w:pPr>
        <w:pStyle w:val="titolo10"/>
        <w:divId w:val="527259509"/>
        <w:rPr>
          <w:color w:val="002060"/>
        </w:rPr>
      </w:pPr>
      <w:r w:rsidRPr="009E0381">
        <w:rPr>
          <w:color w:val="002060"/>
        </w:rPr>
        <w:t xml:space="preserve">GARE DEL 8/12/2019 </w:t>
      </w:r>
    </w:p>
    <w:p w14:paraId="7298AA81" w14:textId="77777777" w:rsidR="00DD3248" w:rsidRPr="009E0381" w:rsidRDefault="00DD3248" w:rsidP="00DD3248">
      <w:pPr>
        <w:pStyle w:val="titolo6"/>
        <w:divId w:val="527259509"/>
        <w:rPr>
          <w:color w:val="002060"/>
        </w:rPr>
      </w:pPr>
      <w:r w:rsidRPr="009E0381">
        <w:rPr>
          <w:color w:val="002060"/>
        </w:rPr>
        <w:t xml:space="preserve">DECISIONI DEL GIUDICE SPORTIVO </w:t>
      </w:r>
    </w:p>
    <w:p w14:paraId="65D205D5" w14:textId="77777777" w:rsidR="00DD3248" w:rsidRPr="009E0381" w:rsidRDefault="00DD3248" w:rsidP="00DD3248">
      <w:pPr>
        <w:pStyle w:val="diffida"/>
        <w:spacing w:before="80" w:beforeAutospacing="0" w:after="40" w:afterAutospacing="0"/>
        <w:jc w:val="left"/>
        <w:divId w:val="527259509"/>
        <w:rPr>
          <w:color w:val="002060"/>
        </w:rPr>
      </w:pPr>
      <w:r w:rsidRPr="009E0381">
        <w:rPr>
          <w:color w:val="002060"/>
        </w:rPr>
        <w:t xml:space="preserve">gara del 8/12/2019 FUTSAL ASKL - NUOVA JUVENTINA FFC </w:t>
      </w:r>
      <w:r w:rsidRPr="009E0381">
        <w:rPr>
          <w:color w:val="002060"/>
        </w:rPr>
        <w:br/>
        <w:t xml:space="preserve">Rilevato dal referto arbitrale che la gara in oggetto non ha avuto svolgimento per la mancata presenza in campo della Soc. Nuova Juventina si decide: </w:t>
      </w:r>
    </w:p>
    <w:p w14:paraId="453696AB" w14:textId="05AE3981" w:rsidR="00DD3248" w:rsidRPr="009E0381" w:rsidRDefault="00DD3248" w:rsidP="00DD3248">
      <w:pPr>
        <w:pStyle w:val="diffida"/>
        <w:spacing w:before="80" w:beforeAutospacing="0" w:after="40" w:afterAutospacing="0"/>
        <w:jc w:val="left"/>
        <w:divId w:val="527259509"/>
        <w:rPr>
          <w:color w:val="002060"/>
        </w:rPr>
      </w:pPr>
      <w:r w:rsidRPr="009E0381">
        <w:rPr>
          <w:color w:val="002060"/>
        </w:rPr>
        <w:t xml:space="preserve">a) di infliggere alla Soc N Juventina la punizione sportiva della perdita della gara con il punteggio di 0 - 6 nonché la penalizzazione di un punto in classifica oltre l'ammenda di </w:t>
      </w:r>
      <w:r w:rsidR="00C75081">
        <w:rPr>
          <w:color w:val="002060"/>
        </w:rPr>
        <w:t xml:space="preserve">€ </w:t>
      </w:r>
      <w:r w:rsidRPr="009E0381">
        <w:rPr>
          <w:color w:val="002060"/>
        </w:rPr>
        <w:t xml:space="preserve">100 quale prima rinuncia </w:t>
      </w:r>
    </w:p>
    <w:p w14:paraId="5A3EF33D" w14:textId="77777777" w:rsidR="00DD3248" w:rsidRPr="009E0381" w:rsidRDefault="00DD3248" w:rsidP="00DD3248">
      <w:pPr>
        <w:pStyle w:val="titolo10"/>
        <w:divId w:val="527259509"/>
        <w:rPr>
          <w:color w:val="002060"/>
        </w:rPr>
      </w:pPr>
      <w:r w:rsidRPr="009E0381">
        <w:rPr>
          <w:color w:val="002060"/>
        </w:rPr>
        <w:t xml:space="preserve">GARE DEL 7/12/2019 </w:t>
      </w:r>
    </w:p>
    <w:p w14:paraId="3C065230" w14:textId="77777777" w:rsidR="00DD3248" w:rsidRPr="009E0381" w:rsidRDefault="00DD3248" w:rsidP="00DD3248">
      <w:pPr>
        <w:pStyle w:val="titolo7a"/>
        <w:divId w:val="527259509"/>
        <w:rPr>
          <w:color w:val="002060"/>
        </w:rPr>
      </w:pPr>
      <w:r w:rsidRPr="009E0381">
        <w:rPr>
          <w:color w:val="002060"/>
        </w:rPr>
        <w:t xml:space="preserve">PROVVEDIMENTI DISCIPLINARI </w:t>
      </w:r>
    </w:p>
    <w:p w14:paraId="598BCBE9" w14:textId="77777777" w:rsidR="00DD3248" w:rsidRPr="009E0381" w:rsidRDefault="00DD3248" w:rsidP="00DD3248">
      <w:pPr>
        <w:pStyle w:val="TITOLO7B"/>
        <w:divId w:val="527259509"/>
        <w:rPr>
          <w:color w:val="002060"/>
        </w:rPr>
      </w:pPr>
      <w:r w:rsidRPr="009E0381">
        <w:rPr>
          <w:color w:val="002060"/>
        </w:rPr>
        <w:t xml:space="preserve">In base alle risultanze degli atti ufficiali sono state deliberate le seguenti sanzioni disciplinari. </w:t>
      </w:r>
    </w:p>
    <w:p w14:paraId="631A86A1" w14:textId="77777777" w:rsidR="00DD3248" w:rsidRPr="009E0381" w:rsidRDefault="00DD3248" w:rsidP="00DD3248">
      <w:pPr>
        <w:pStyle w:val="titolo3"/>
        <w:divId w:val="527259509"/>
        <w:rPr>
          <w:color w:val="002060"/>
        </w:rPr>
      </w:pPr>
      <w:r w:rsidRPr="009E0381">
        <w:rPr>
          <w:color w:val="002060"/>
        </w:rPr>
        <w:t xml:space="preserve">A CARICO DI ALLENATORI </w:t>
      </w:r>
    </w:p>
    <w:p w14:paraId="0BABB84A" w14:textId="77777777" w:rsidR="00DD3248" w:rsidRPr="009E0381" w:rsidRDefault="00DD3248" w:rsidP="00DD3248">
      <w:pPr>
        <w:pStyle w:val="titolo20"/>
        <w:divId w:val="527259509"/>
        <w:rPr>
          <w:color w:val="002060"/>
        </w:rPr>
      </w:pPr>
      <w:r w:rsidRPr="009E0381">
        <w:rPr>
          <w:color w:val="002060"/>
        </w:rPr>
        <w:t xml:space="preserve">SQUALIFICA FINO AL 25/12/2109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1442995A" w14:textId="77777777" w:rsidTr="00DD3248">
        <w:trPr>
          <w:divId w:val="527259509"/>
        </w:trPr>
        <w:tc>
          <w:tcPr>
            <w:tcW w:w="2200" w:type="dxa"/>
            <w:tcMar>
              <w:top w:w="20" w:type="dxa"/>
              <w:left w:w="20" w:type="dxa"/>
              <w:bottom w:w="20" w:type="dxa"/>
              <w:right w:w="20" w:type="dxa"/>
            </w:tcMar>
            <w:vAlign w:val="center"/>
          </w:tcPr>
          <w:p w14:paraId="55C9B4A4" w14:textId="77777777" w:rsidR="00DD3248" w:rsidRPr="009E0381" w:rsidRDefault="00DD3248" w:rsidP="00DD3248">
            <w:pPr>
              <w:pStyle w:val="movimento"/>
              <w:rPr>
                <w:color w:val="002060"/>
              </w:rPr>
            </w:pPr>
            <w:r w:rsidRPr="009E0381">
              <w:rPr>
                <w:color w:val="002060"/>
              </w:rPr>
              <w:t>FERRARESI EMANUELE</w:t>
            </w:r>
          </w:p>
        </w:tc>
        <w:tc>
          <w:tcPr>
            <w:tcW w:w="2200" w:type="dxa"/>
            <w:tcMar>
              <w:top w:w="20" w:type="dxa"/>
              <w:left w:w="20" w:type="dxa"/>
              <w:bottom w:w="20" w:type="dxa"/>
              <w:right w:w="20" w:type="dxa"/>
            </w:tcMar>
            <w:vAlign w:val="center"/>
          </w:tcPr>
          <w:p w14:paraId="3623D58A" w14:textId="77777777" w:rsidR="00DD3248" w:rsidRPr="009E0381" w:rsidRDefault="00DD3248" w:rsidP="00DD3248">
            <w:pPr>
              <w:pStyle w:val="movimento2"/>
              <w:rPr>
                <w:color w:val="002060"/>
              </w:rPr>
            </w:pPr>
            <w:r w:rsidRPr="009E0381">
              <w:rPr>
                <w:color w:val="002060"/>
              </w:rPr>
              <w:t xml:space="preserve">(ACLI MANTOVANI CALCIO A 5) </w:t>
            </w:r>
          </w:p>
        </w:tc>
        <w:tc>
          <w:tcPr>
            <w:tcW w:w="800" w:type="dxa"/>
            <w:tcMar>
              <w:top w:w="20" w:type="dxa"/>
              <w:left w:w="20" w:type="dxa"/>
              <w:bottom w:w="20" w:type="dxa"/>
              <w:right w:w="20" w:type="dxa"/>
            </w:tcMar>
            <w:vAlign w:val="center"/>
          </w:tcPr>
          <w:p w14:paraId="17C3E06F"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085B8DF"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51225D8" w14:textId="77777777" w:rsidR="00DD3248" w:rsidRPr="009E0381" w:rsidRDefault="00DD3248" w:rsidP="00DD3248">
            <w:pPr>
              <w:pStyle w:val="movimento2"/>
              <w:rPr>
                <w:color w:val="002060"/>
              </w:rPr>
            </w:pPr>
            <w:r w:rsidRPr="009E0381">
              <w:rPr>
                <w:color w:val="002060"/>
              </w:rPr>
              <w:t> </w:t>
            </w:r>
          </w:p>
        </w:tc>
      </w:tr>
    </w:tbl>
    <w:p w14:paraId="5A01C8EB" w14:textId="77777777" w:rsidR="00DD3248" w:rsidRPr="009E0381" w:rsidRDefault="00DD3248" w:rsidP="00DD3248">
      <w:pPr>
        <w:pStyle w:val="diffida"/>
        <w:spacing w:before="80" w:beforeAutospacing="0" w:after="40" w:afterAutospacing="0"/>
        <w:jc w:val="left"/>
        <w:divId w:val="527259509"/>
        <w:rPr>
          <w:color w:val="002060"/>
        </w:rPr>
      </w:pPr>
      <w:r w:rsidRPr="009E0381">
        <w:rPr>
          <w:color w:val="002060"/>
        </w:rPr>
        <w:t xml:space="preserve">Per comportamento non regolamentare. Allontanato. </w:t>
      </w:r>
    </w:p>
    <w:p w14:paraId="1185B431" w14:textId="77777777" w:rsidR="00DD3248" w:rsidRPr="009E0381" w:rsidRDefault="00DD3248" w:rsidP="00DD3248">
      <w:pPr>
        <w:pStyle w:val="titolo3"/>
        <w:divId w:val="527259509"/>
        <w:rPr>
          <w:color w:val="002060"/>
        </w:rPr>
      </w:pPr>
      <w:r w:rsidRPr="009E0381">
        <w:rPr>
          <w:color w:val="002060"/>
        </w:rPr>
        <w:t xml:space="preserve">A CARICO CALCIATORI NON ESPULSI DAL CAMPO </w:t>
      </w:r>
    </w:p>
    <w:p w14:paraId="515E86F4" w14:textId="77777777" w:rsidR="00DD3248" w:rsidRPr="009E0381" w:rsidRDefault="00DD3248" w:rsidP="00DD3248">
      <w:pPr>
        <w:pStyle w:val="titolo20"/>
        <w:divId w:val="527259509"/>
        <w:rPr>
          <w:color w:val="002060"/>
        </w:rPr>
      </w:pPr>
      <w:r w:rsidRPr="009E038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29F5C724" w14:textId="77777777" w:rsidTr="00DD3248">
        <w:trPr>
          <w:divId w:val="527259509"/>
        </w:trPr>
        <w:tc>
          <w:tcPr>
            <w:tcW w:w="2200" w:type="dxa"/>
            <w:tcMar>
              <w:top w:w="20" w:type="dxa"/>
              <w:left w:w="20" w:type="dxa"/>
              <w:bottom w:w="20" w:type="dxa"/>
              <w:right w:w="20" w:type="dxa"/>
            </w:tcMar>
            <w:vAlign w:val="center"/>
          </w:tcPr>
          <w:p w14:paraId="326C1F99" w14:textId="77777777" w:rsidR="00DD3248" w:rsidRPr="009E0381" w:rsidRDefault="00DD3248" w:rsidP="00DD3248">
            <w:pPr>
              <w:pStyle w:val="movimento"/>
              <w:rPr>
                <w:color w:val="002060"/>
              </w:rPr>
            </w:pPr>
            <w:r w:rsidRPr="009E0381">
              <w:rPr>
                <w:color w:val="002060"/>
              </w:rPr>
              <w:t>MEMEDOIV JETMIR</w:t>
            </w:r>
          </w:p>
        </w:tc>
        <w:tc>
          <w:tcPr>
            <w:tcW w:w="2200" w:type="dxa"/>
            <w:tcMar>
              <w:top w:w="20" w:type="dxa"/>
              <w:left w:w="20" w:type="dxa"/>
              <w:bottom w:w="20" w:type="dxa"/>
              <w:right w:w="20" w:type="dxa"/>
            </w:tcMar>
            <w:vAlign w:val="center"/>
          </w:tcPr>
          <w:p w14:paraId="79050C11" w14:textId="77777777" w:rsidR="00DD3248" w:rsidRPr="009E0381" w:rsidRDefault="00DD3248" w:rsidP="00DD3248">
            <w:pPr>
              <w:pStyle w:val="movimento2"/>
              <w:rPr>
                <w:color w:val="002060"/>
              </w:rPr>
            </w:pPr>
            <w:r w:rsidRPr="009E0381">
              <w:rPr>
                <w:color w:val="002060"/>
              </w:rPr>
              <w:t xml:space="preserve">(CANTINE RIUNITE CSI) </w:t>
            </w:r>
          </w:p>
        </w:tc>
        <w:tc>
          <w:tcPr>
            <w:tcW w:w="800" w:type="dxa"/>
            <w:tcMar>
              <w:top w:w="20" w:type="dxa"/>
              <w:left w:w="20" w:type="dxa"/>
              <w:bottom w:w="20" w:type="dxa"/>
              <w:right w:w="20" w:type="dxa"/>
            </w:tcMar>
            <w:vAlign w:val="center"/>
          </w:tcPr>
          <w:p w14:paraId="51ACE00F"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01C9143" w14:textId="77777777" w:rsidR="00DD3248" w:rsidRPr="009E0381" w:rsidRDefault="00DD3248" w:rsidP="00DD3248">
            <w:pPr>
              <w:pStyle w:val="movimento"/>
              <w:rPr>
                <w:color w:val="002060"/>
              </w:rPr>
            </w:pPr>
            <w:r w:rsidRPr="009E0381">
              <w:rPr>
                <w:color w:val="002060"/>
              </w:rPr>
              <w:t>BONCI MATTEO</w:t>
            </w:r>
          </w:p>
        </w:tc>
        <w:tc>
          <w:tcPr>
            <w:tcW w:w="2200" w:type="dxa"/>
            <w:tcMar>
              <w:top w:w="20" w:type="dxa"/>
              <w:left w:w="20" w:type="dxa"/>
              <w:bottom w:w="20" w:type="dxa"/>
              <w:right w:w="20" w:type="dxa"/>
            </w:tcMar>
            <w:vAlign w:val="center"/>
          </w:tcPr>
          <w:p w14:paraId="12FDB42C" w14:textId="77777777" w:rsidR="00DD3248" w:rsidRPr="009E0381" w:rsidRDefault="00DD3248" w:rsidP="00DD3248">
            <w:pPr>
              <w:pStyle w:val="movimento2"/>
              <w:rPr>
                <w:color w:val="002060"/>
              </w:rPr>
            </w:pPr>
            <w:r w:rsidRPr="009E0381">
              <w:rPr>
                <w:color w:val="002060"/>
              </w:rPr>
              <w:t xml:space="preserve">(FFJ CALCIO A 5) </w:t>
            </w:r>
          </w:p>
        </w:tc>
      </w:tr>
      <w:tr w:rsidR="00DD3248" w:rsidRPr="009E0381" w14:paraId="037422C0" w14:textId="77777777" w:rsidTr="00DD3248">
        <w:trPr>
          <w:divId w:val="527259509"/>
        </w:trPr>
        <w:tc>
          <w:tcPr>
            <w:tcW w:w="2200" w:type="dxa"/>
            <w:tcMar>
              <w:top w:w="20" w:type="dxa"/>
              <w:left w:w="20" w:type="dxa"/>
              <w:bottom w:w="20" w:type="dxa"/>
              <w:right w:w="20" w:type="dxa"/>
            </w:tcMar>
            <w:vAlign w:val="center"/>
          </w:tcPr>
          <w:p w14:paraId="54E56AAC" w14:textId="77777777" w:rsidR="00DD3248" w:rsidRPr="009E0381" w:rsidRDefault="00DD3248" w:rsidP="00DD3248">
            <w:pPr>
              <w:pStyle w:val="movimento"/>
              <w:rPr>
                <w:color w:val="002060"/>
              </w:rPr>
            </w:pPr>
            <w:r w:rsidRPr="009E0381">
              <w:rPr>
                <w:color w:val="002060"/>
              </w:rPr>
              <w:t>SARNO ANDREA</w:t>
            </w:r>
          </w:p>
        </w:tc>
        <w:tc>
          <w:tcPr>
            <w:tcW w:w="2200" w:type="dxa"/>
            <w:tcMar>
              <w:top w:w="20" w:type="dxa"/>
              <w:left w:w="20" w:type="dxa"/>
              <w:bottom w:w="20" w:type="dxa"/>
              <w:right w:w="20" w:type="dxa"/>
            </w:tcMar>
            <w:vAlign w:val="center"/>
          </w:tcPr>
          <w:p w14:paraId="003A23FA" w14:textId="77777777" w:rsidR="00DD3248" w:rsidRPr="009E0381" w:rsidRDefault="00DD3248" w:rsidP="00DD3248">
            <w:pPr>
              <w:pStyle w:val="movimento2"/>
              <w:rPr>
                <w:color w:val="002060"/>
              </w:rPr>
            </w:pPr>
            <w:r w:rsidRPr="009E0381">
              <w:rPr>
                <w:color w:val="002060"/>
              </w:rPr>
              <w:t xml:space="preserve">(REAL FABRIANO) </w:t>
            </w:r>
          </w:p>
        </w:tc>
        <w:tc>
          <w:tcPr>
            <w:tcW w:w="800" w:type="dxa"/>
            <w:tcMar>
              <w:top w:w="20" w:type="dxa"/>
              <w:left w:w="20" w:type="dxa"/>
              <w:bottom w:w="20" w:type="dxa"/>
              <w:right w:w="20" w:type="dxa"/>
            </w:tcMar>
            <w:vAlign w:val="center"/>
          </w:tcPr>
          <w:p w14:paraId="5182D8FA"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3CAE0A4"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918B212" w14:textId="77777777" w:rsidR="00DD3248" w:rsidRPr="009E0381" w:rsidRDefault="00DD3248" w:rsidP="00DD3248">
            <w:pPr>
              <w:pStyle w:val="movimento2"/>
              <w:rPr>
                <w:color w:val="002060"/>
              </w:rPr>
            </w:pPr>
            <w:r w:rsidRPr="009E0381">
              <w:rPr>
                <w:color w:val="002060"/>
              </w:rPr>
              <w:t> </w:t>
            </w:r>
          </w:p>
        </w:tc>
      </w:tr>
    </w:tbl>
    <w:p w14:paraId="1965DACC" w14:textId="77777777" w:rsidR="00DD3248" w:rsidRPr="009E0381" w:rsidRDefault="00DD3248" w:rsidP="00DD3248">
      <w:pPr>
        <w:pStyle w:val="titolo20"/>
        <w:divId w:val="527259509"/>
        <w:rPr>
          <w:color w:val="002060"/>
        </w:rPr>
      </w:pPr>
      <w:r w:rsidRPr="009E038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6D4E468D" w14:textId="77777777" w:rsidTr="00DD3248">
        <w:trPr>
          <w:divId w:val="527259509"/>
        </w:trPr>
        <w:tc>
          <w:tcPr>
            <w:tcW w:w="2200" w:type="dxa"/>
            <w:tcMar>
              <w:top w:w="20" w:type="dxa"/>
              <w:left w:w="20" w:type="dxa"/>
              <w:bottom w:w="20" w:type="dxa"/>
              <w:right w:w="20" w:type="dxa"/>
            </w:tcMar>
            <w:vAlign w:val="center"/>
          </w:tcPr>
          <w:p w14:paraId="73877CAD" w14:textId="77777777" w:rsidR="00DD3248" w:rsidRPr="009E0381" w:rsidRDefault="00DD3248" w:rsidP="00DD3248">
            <w:pPr>
              <w:pStyle w:val="movimento"/>
              <w:rPr>
                <w:color w:val="002060"/>
              </w:rPr>
            </w:pPr>
            <w:r w:rsidRPr="009E0381">
              <w:rPr>
                <w:color w:val="002060"/>
              </w:rPr>
              <w:t>TRINEI JACOPO</w:t>
            </w:r>
          </w:p>
        </w:tc>
        <w:tc>
          <w:tcPr>
            <w:tcW w:w="2200" w:type="dxa"/>
            <w:tcMar>
              <w:top w:w="20" w:type="dxa"/>
              <w:left w:w="20" w:type="dxa"/>
              <w:bottom w:w="20" w:type="dxa"/>
              <w:right w:w="20" w:type="dxa"/>
            </w:tcMar>
            <w:vAlign w:val="center"/>
          </w:tcPr>
          <w:p w14:paraId="2FC6FE5F" w14:textId="77777777" w:rsidR="00DD3248" w:rsidRPr="009E0381" w:rsidRDefault="00DD3248" w:rsidP="00DD3248">
            <w:pPr>
              <w:pStyle w:val="movimento2"/>
              <w:rPr>
                <w:color w:val="002060"/>
              </w:rPr>
            </w:pPr>
            <w:r w:rsidRPr="009E0381">
              <w:rPr>
                <w:color w:val="002060"/>
              </w:rPr>
              <w:t xml:space="preserve">(REAL FABRIANO) </w:t>
            </w:r>
          </w:p>
        </w:tc>
        <w:tc>
          <w:tcPr>
            <w:tcW w:w="800" w:type="dxa"/>
            <w:tcMar>
              <w:top w:w="20" w:type="dxa"/>
              <w:left w:w="20" w:type="dxa"/>
              <w:bottom w:w="20" w:type="dxa"/>
              <w:right w:w="20" w:type="dxa"/>
            </w:tcMar>
            <w:vAlign w:val="center"/>
          </w:tcPr>
          <w:p w14:paraId="0019505E"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62CCF0F"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0105308" w14:textId="77777777" w:rsidR="00DD3248" w:rsidRPr="009E0381" w:rsidRDefault="00DD3248" w:rsidP="00DD3248">
            <w:pPr>
              <w:pStyle w:val="movimento2"/>
              <w:rPr>
                <w:color w:val="002060"/>
              </w:rPr>
            </w:pPr>
            <w:r w:rsidRPr="009E0381">
              <w:rPr>
                <w:color w:val="002060"/>
              </w:rPr>
              <w:t> </w:t>
            </w:r>
          </w:p>
        </w:tc>
      </w:tr>
    </w:tbl>
    <w:p w14:paraId="6EF57798" w14:textId="77777777" w:rsidR="00DD3248" w:rsidRPr="009E0381" w:rsidRDefault="00DD3248" w:rsidP="00DD3248">
      <w:pPr>
        <w:pStyle w:val="titolo20"/>
        <w:divId w:val="527259509"/>
        <w:rPr>
          <w:color w:val="002060"/>
        </w:rPr>
      </w:pPr>
      <w:r w:rsidRPr="009E038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51380E8D" w14:textId="77777777" w:rsidTr="00DD3248">
        <w:trPr>
          <w:divId w:val="527259509"/>
        </w:trPr>
        <w:tc>
          <w:tcPr>
            <w:tcW w:w="2200" w:type="dxa"/>
            <w:tcMar>
              <w:top w:w="20" w:type="dxa"/>
              <w:left w:w="20" w:type="dxa"/>
              <w:bottom w:w="20" w:type="dxa"/>
              <w:right w:w="20" w:type="dxa"/>
            </w:tcMar>
            <w:vAlign w:val="center"/>
          </w:tcPr>
          <w:p w14:paraId="59FA0378" w14:textId="77777777" w:rsidR="00DD3248" w:rsidRPr="009E0381" w:rsidRDefault="00DD3248" w:rsidP="00DD3248">
            <w:pPr>
              <w:pStyle w:val="movimento"/>
              <w:rPr>
                <w:color w:val="002060"/>
              </w:rPr>
            </w:pPr>
            <w:r w:rsidRPr="009E0381">
              <w:rPr>
                <w:color w:val="002060"/>
              </w:rPr>
              <w:t>FERRARESI DAVIDE</w:t>
            </w:r>
          </w:p>
        </w:tc>
        <w:tc>
          <w:tcPr>
            <w:tcW w:w="2200" w:type="dxa"/>
            <w:tcMar>
              <w:top w:w="20" w:type="dxa"/>
              <w:left w:w="20" w:type="dxa"/>
              <w:bottom w:w="20" w:type="dxa"/>
              <w:right w:w="20" w:type="dxa"/>
            </w:tcMar>
            <w:vAlign w:val="center"/>
          </w:tcPr>
          <w:p w14:paraId="6763F92B" w14:textId="77777777" w:rsidR="00DD3248" w:rsidRPr="009E0381" w:rsidRDefault="00DD3248" w:rsidP="00DD3248">
            <w:pPr>
              <w:pStyle w:val="movimento2"/>
              <w:rPr>
                <w:color w:val="002060"/>
              </w:rPr>
            </w:pPr>
            <w:r w:rsidRPr="009E0381">
              <w:rPr>
                <w:color w:val="002060"/>
              </w:rPr>
              <w:t xml:space="preserve">(ACLI MANTOVANI CALCIO A 5) </w:t>
            </w:r>
          </w:p>
        </w:tc>
        <w:tc>
          <w:tcPr>
            <w:tcW w:w="800" w:type="dxa"/>
            <w:tcMar>
              <w:top w:w="20" w:type="dxa"/>
              <w:left w:w="20" w:type="dxa"/>
              <w:bottom w:w="20" w:type="dxa"/>
              <w:right w:w="20" w:type="dxa"/>
            </w:tcMar>
            <w:vAlign w:val="center"/>
          </w:tcPr>
          <w:p w14:paraId="015ADA04"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56A7471" w14:textId="77777777" w:rsidR="00DD3248" w:rsidRPr="009E0381" w:rsidRDefault="00DD3248" w:rsidP="00DD3248">
            <w:pPr>
              <w:pStyle w:val="movimento"/>
              <w:rPr>
                <w:color w:val="002060"/>
              </w:rPr>
            </w:pPr>
            <w:r w:rsidRPr="009E0381">
              <w:rPr>
                <w:color w:val="002060"/>
              </w:rPr>
              <w:t>MENCARELLI MICHELE</w:t>
            </w:r>
          </w:p>
        </w:tc>
        <w:tc>
          <w:tcPr>
            <w:tcW w:w="2200" w:type="dxa"/>
            <w:tcMar>
              <w:top w:w="20" w:type="dxa"/>
              <w:left w:w="20" w:type="dxa"/>
              <w:bottom w:w="20" w:type="dxa"/>
              <w:right w:w="20" w:type="dxa"/>
            </w:tcMar>
            <w:vAlign w:val="center"/>
          </w:tcPr>
          <w:p w14:paraId="3001D43E" w14:textId="77777777" w:rsidR="00DD3248" w:rsidRPr="009E0381" w:rsidRDefault="00DD3248" w:rsidP="00DD3248">
            <w:pPr>
              <w:pStyle w:val="movimento2"/>
              <w:rPr>
                <w:color w:val="002060"/>
              </w:rPr>
            </w:pPr>
            <w:r w:rsidRPr="009E0381">
              <w:rPr>
                <w:color w:val="002060"/>
              </w:rPr>
              <w:t xml:space="preserve">(OSTRENSE) </w:t>
            </w:r>
          </w:p>
        </w:tc>
      </w:tr>
      <w:tr w:rsidR="00DD3248" w:rsidRPr="009E0381" w14:paraId="2AAE886F" w14:textId="77777777" w:rsidTr="00DD3248">
        <w:trPr>
          <w:divId w:val="527259509"/>
        </w:trPr>
        <w:tc>
          <w:tcPr>
            <w:tcW w:w="2200" w:type="dxa"/>
            <w:tcMar>
              <w:top w:w="20" w:type="dxa"/>
              <w:left w:w="20" w:type="dxa"/>
              <w:bottom w:w="20" w:type="dxa"/>
              <w:right w:w="20" w:type="dxa"/>
            </w:tcMar>
            <w:vAlign w:val="center"/>
          </w:tcPr>
          <w:p w14:paraId="6E930602" w14:textId="77777777" w:rsidR="00DD3248" w:rsidRPr="009E0381" w:rsidRDefault="00DD3248" w:rsidP="00DD3248">
            <w:pPr>
              <w:pStyle w:val="movimento"/>
              <w:rPr>
                <w:color w:val="002060"/>
              </w:rPr>
            </w:pPr>
            <w:r w:rsidRPr="009E0381">
              <w:rPr>
                <w:color w:val="002060"/>
              </w:rPr>
              <w:t>LAURENZI GABRIELE</w:t>
            </w:r>
          </w:p>
        </w:tc>
        <w:tc>
          <w:tcPr>
            <w:tcW w:w="2200" w:type="dxa"/>
            <w:tcMar>
              <w:top w:w="20" w:type="dxa"/>
              <w:left w:w="20" w:type="dxa"/>
              <w:bottom w:w="20" w:type="dxa"/>
              <w:right w:w="20" w:type="dxa"/>
            </w:tcMar>
            <w:vAlign w:val="center"/>
          </w:tcPr>
          <w:p w14:paraId="195A6786" w14:textId="77777777" w:rsidR="00DD3248" w:rsidRPr="009E0381" w:rsidRDefault="00DD3248" w:rsidP="00DD3248">
            <w:pPr>
              <w:pStyle w:val="movimento2"/>
              <w:rPr>
                <w:color w:val="002060"/>
              </w:rPr>
            </w:pPr>
            <w:r w:rsidRPr="009E0381">
              <w:rPr>
                <w:color w:val="002060"/>
              </w:rPr>
              <w:t xml:space="preserve">(REAL FABRIANO) </w:t>
            </w:r>
          </w:p>
        </w:tc>
        <w:tc>
          <w:tcPr>
            <w:tcW w:w="800" w:type="dxa"/>
            <w:tcMar>
              <w:top w:w="20" w:type="dxa"/>
              <w:left w:w="20" w:type="dxa"/>
              <w:bottom w:w="20" w:type="dxa"/>
              <w:right w:w="20" w:type="dxa"/>
            </w:tcMar>
            <w:vAlign w:val="center"/>
          </w:tcPr>
          <w:p w14:paraId="3C424FA1"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6F5A60F"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8F06DBC" w14:textId="77777777" w:rsidR="00DD3248" w:rsidRPr="009E0381" w:rsidRDefault="00DD3248" w:rsidP="00DD3248">
            <w:pPr>
              <w:pStyle w:val="movimento2"/>
              <w:rPr>
                <w:color w:val="002060"/>
              </w:rPr>
            </w:pPr>
            <w:r w:rsidRPr="009E0381">
              <w:rPr>
                <w:color w:val="002060"/>
              </w:rPr>
              <w:t> </w:t>
            </w:r>
          </w:p>
        </w:tc>
      </w:tr>
    </w:tbl>
    <w:p w14:paraId="04B4DA94" w14:textId="77777777" w:rsidR="00DD3248" w:rsidRPr="009E0381" w:rsidRDefault="00DD3248" w:rsidP="00DD3248">
      <w:pPr>
        <w:pStyle w:val="titolo20"/>
        <w:divId w:val="527259509"/>
        <w:rPr>
          <w:color w:val="002060"/>
        </w:rPr>
      </w:pPr>
      <w:r w:rsidRPr="009E03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12515CBB" w14:textId="77777777" w:rsidTr="00DD3248">
        <w:trPr>
          <w:divId w:val="527259509"/>
        </w:trPr>
        <w:tc>
          <w:tcPr>
            <w:tcW w:w="2200" w:type="dxa"/>
            <w:tcMar>
              <w:top w:w="20" w:type="dxa"/>
              <w:left w:w="20" w:type="dxa"/>
              <w:bottom w:w="20" w:type="dxa"/>
              <w:right w:w="20" w:type="dxa"/>
            </w:tcMar>
            <w:vAlign w:val="center"/>
          </w:tcPr>
          <w:p w14:paraId="2932017C" w14:textId="77777777" w:rsidR="00DD3248" w:rsidRPr="009E0381" w:rsidRDefault="00DD3248" w:rsidP="00DD3248">
            <w:pPr>
              <w:pStyle w:val="movimento"/>
              <w:rPr>
                <w:color w:val="002060"/>
              </w:rPr>
            </w:pPr>
            <w:r w:rsidRPr="009E0381">
              <w:rPr>
                <w:color w:val="002060"/>
              </w:rPr>
              <w:t>DEL PIVO TOMMASO</w:t>
            </w:r>
          </w:p>
        </w:tc>
        <w:tc>
          <w:tcPr>
            <w:tcW w:w="2200" w:type="dxa"/>
            <w:tcMar>
              <w:top w:w="20" w:type="dxa"/>
              <w:left w:w="20" w:type="dxa"/>
              <w:bottom w:w="20" w:type="dxa"/>
              <w:right w:w="20" w:type="dxa"/>
            </w:tcMar>
            <w:vAlign w:val="center"/>
          </w:tcPr>
          <w:p w14:paraId="7E6FC1D8" w14:textId="77777777" w:rsidR="00DD3248" w:rsidRPr="009E0381" w:rsidRDefault="00DD3248" w:rsidP="00DD3248">
            <w:pPr>
              <w:pStyle w:val="movimento2"/>
              <w:rPr>
                <w:color w:val="002060"/>
              </w:rPr>
            </w:pPr>
            <w:r w:rsidRPr="009E0381">
              <w:rPr>
                <w:color w:val="002060"/>
              </w:rPr>
              <w:t xml:space="preserve">(ITALSERVICE C5) </w:t>
            </w:r>
          </w:p>
        </w:tc>
        <w:tc>
          <w:tcPr>
            <w:tcW w:w="800" w:type="dxa"/>
            <w:tcMar>
              <w:top w:w="20" w:type="dxa"/>
              <w:left w:w="20" w:type="dxa"/>
              <w:bottom w:w="20" w:type="dxa"/>
              <w:right w:w="20" w:type="dxa"/>
            </w:tcMar>
            <w:vAlign w:val="center"/>
          </w:tcPr>
          <w:p w14:paraId="206C6678"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9A3CBC1" w14:textId="77777777" w:rsidR="00DD3248" w:rsidRPr="009E0381" w:rsidRDefault="00DD3248" w:rsidP="00DD3248">
            <w:pPr>
              <w:pStyle w:val="movimento"/>
              <w:rPr>
                <w:color w:val="002060"/>
              </w:rPr>
            </w:pPr>
            <w:r w:rsidRPr="009E0381">
              <w:rPr>
                <w:color w:val="002060"/>
              </w:rPr>
              <w:t>AGOUZAL ANWAR</w:t>
            </w:r>
          </w:p>
        </w:tc>
        <w:tc>
          <w:tcPr>
            <w:tcW w:w="2200" w:type="dxa"/>
            <w:tcMar>
              <w:top w:w="20" w:type="dxa"/>
              <w:left w:w="20" w:type="dxa"/>
              <w:bottom w:w="20" w:type="dxa"/>
              <w:right w:w="20" w:type="dxa"/>
            </w:tcMar>
            <w:vAlign w:val="center"/>
          </w:tcPr>
          <w:p w14:paraId="1BCC93DE" w14:textId="77777777" w:rsidR="00DD3248" w:rsidRPr="009E0381" w:rsidRDefault="00DD3248" w:rsidP="00DD3248">
            <w:pPr>
              <w:pStyle w:val="movimento2"/>
              <w:rPr>
                <w:color w:val="002060"/>
              </w:rPr>
            </w:pPr>
            <w:r w:rsidRPr="009E0381">
              <w:rPr>
                <w:color w:val="002060"/>
              </w:rPr>
              <w:t xml:space="preserve">(TAVERNELLE) </w:t>
            </w:r>
          </w:p>
        </w:tc>
      </w:tr>
      <w:tr w:rsidR="00DD3248" w:rsidRPr="009E0381" w14:paraId="1C174D95" w14:textId="77777777" w:rsidTr="00DD3248">
        <w:trPr>
          <w:divId w:val="527259509"/>
        </w:trPr>
        <w:tc>
          <w:tcPr>
            <w:tcW w:w="2200" w:type="dxa"/>
            <w:tcMar>
              <w:top w:w="20" w:type="dxa"/>
              <w:left w:w="20" w:type="dxa"/>
              <w:bottom w:w="20" w:type="dxa"/>
              <w:right w:w="20" w:type="dxa"/>
            </w:tcMar>
            <w:vAlign w:val="center"/>
          </w:tcPr>
          <w:p w14:paraId="565F246F" w14:textId="77777777" w:rsidR="00DD3248" w:rsidRPr="009E0381" w:rsidRDefault="00DD3248" w:rsidP="00DD3248">
            <w:pPr>
              <w:pStyle w:val="movimento"/>
              <w:rPr>
                <w:color w:val="002060"/>
              </w:rPr>
            </w:pPr>
            <w:r w:rsidRPr="009E0381">
              <w:rPr>
                <w:color w:val="002060"/>
              </w:rPr>
              <w:t>NEFZI ISMAIL</w:t>
            </w:r>
          </w:p>
        </w:tc>
        <w:tc>
          <w:tcPr>
            <w:tcW w:w="2200" w:type="dxa"/>
            <w:tcMar>
              <w:top w:w="20" w:type="dxa"/>
              <w:left w:w="20" w:type="dxa"/>
              <w:bottom w:w="20" w:type="dxa"/>
              <w:right w:w="20" w:type="dxa"/>
            </w:tcMar>
            <w:vAlign w:val="center"/>
          </w:tcPr>
          <w:p w14:paraId="1B05A080" w14:textId="77777777" w:rsidR="00DD3248" w:rsidRPr="009E0381" w:rsidRDefault="00DD3248" w:rsidP="00DD3248">
            <w:pPr>
              <w:pStyle w:val="movimento2"/>
              <w:rPr>
                <w:color w:val="002060"/>
              </w:rPr>
            </w:pPr>
            <w:r w:rsidRPr="009E0381">
              <w:rPr>
                <w:color w:val="002060"/>
              </w:rPr>
              <w:t xml:space="preserve">(TAVERNELLE) </w:t>
            </w:r>
          </w:p>
        </w:tc>
        <w:tc>
          <w:tcPr>
            <w:tcW w:w="800" w:type="dxa"/>
            <w:tcMar>
              <w:top w:w="20" w:type="dxa"/>
              <w:left w:w="20" w:type="dxa"/>
              <w:bottom w:w="20" w:type="dxa"/>
              <w:right w:w="20" w:type="dxa"/>
            </w:tcMar>
            <w:vAlign w:val="center"/>
          </w:tcPr>
          <w:p w14:paraId="41EB10BD"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1EDEC03" w14:textId="77777777" w:rsidR="00DD3248" w:rsidRPr="009E0381" w:rsidRDefault="00DD3248" w:rsidP="00DD3248">
            <w:pPr>
              <w:pStyle w:val="movimento"/>
              <w:rPr>
                <w:color w:val="002060"/>
              </w:rPr>
            </w:pPr>
            <w:r w:rsidRPr="009E0381">
              <w:rPr>
                <w:color w:val="002060"/>
              </w:rPr>
              <w:t>ROSSI GUSTAVO</w:t>
            </w:r>
          </w:p>
        </w:tc>
        <w:tc>
          <w:tcPr>
            <w:tcW w:w="2200" w:type="dxa"/>
            <w:tcMar>
              <w:top w:w="20" w:type="dxa"/>
              <w:left w:w="20" w:type="dxa"/>
              <w:bottom w:w="20" w:type="dxa"/>
              <w:right w:w="20" w:type="dxa"/>
            </w:tcMar>
            <w:vAlign w:val="center"/>
          </w:tcPr>
          <w:p w14:paraId="4F84289F" w14:textId="77777777" w:rsidR="00DD3248" w:rsidRPr="009E0381" w:rsidRDefault="00DD3248" w:rsidP="00DD3248">
            <w:pPr>
              <w:pStyle w:val="movimento2"/>
              <w:rPr>
                <w:color w:val="002060"/>
              </w:rPr>
            </w:pPr>
            <w:r w:rsidRPr="009E0381">
              <w:rPr>
                <w:color w:val="002060"/>
              </w:rPr>
              <w:t xml:space="preserve">(VIRTUS TEAM SOC.COOP.) </w:t>
            </w:r>
          </w:p>
        </w:tc>
      </w:tr>
    </w:tbl>
    <w:p w14:paraId="4507FD3C" w14:textId="77777777" w:rsidR="00DD3248" w:rsidRPr="009E0381" w:rsidRDefault="00DD3248" w:rsidP="00DD3248">
      <w:pPr>
        <w:pStyle w:val="titolo10"/>
        <w:divId w:val="527259509"/>
        <w:rPr>
          <w:color w:val="002060"/>
        </w:rPr>
      </w:pPr>
      <w:r w:rsidRPr="009E0381">
        <w:rPr>
          <w:color w:val="002060"/>
        </w:rPr>
        <w:lastRenderedPageBreak/>
        <w:t xml:space="preserve">GARE DEL 8/12/2019 </w:t>
      </w:r>
    </w:p>
    <w:p w14:paraId="5E8AB1CC" w14:textId="77777777" w:rsidR="00DD3248" w:rsidRPr="009E0381" w:rsidRDefault="00DD3248" w:rsidP="00DD3248">
      <w:pPr>
        <w:pStyle w:val="titolo7a"/>
        <w:divId w:val="527259509"/>
        <w:rPr>
          <w:color w:val="002060"/>
        </w:rPr>
      </w:pPr>
      <w:r w:rsidRPr="009E0381">
        <w:rPr>
          <w:color w:val="002060"/>
        </w:rPr>
        <w:t xml:space="preserve">PROVVEDIMENTI DISCIPLINARI </w:t>
      </w:r>
    </w:p>
    <w:p w14:paraId="09D3D87F" w14:textId="77777777" w:rsidR="00DD3248" w:rsidRPr="009E0381" w:rsidRDefault="00DD3248" w:rsidP="00DD3248">
      <w:pPr>
        <w:pStyle w:val="TITOLO7B"/>
        <w:divId w:val="527259509"/>
        <w:rPr>
          <w:color w:val="002060"/>
        </w:rPr>
      </w:pPr>
      <w:r w:rsidRPr="009E0381">
        <w:rPr>
          <w:color w:val="002060"/>
        </w:rPr>
        <w:t xml:space="preserve">In base alle risultanze degli atti ufficiali sono state deliberate le seguenti sanzioni disciplinari. </w:t>
      </w:r>
    </w:p>
    <w:p w14:paraId="1F253D81" w14:textId="77777777" w:rsidR="00DD3248" w:rsidRPr="009E0381" w:rsidRDefault="00DD3248" w:rsidP="00DD3248">
      <w:pPr>
        <w:pStyle w:val="titolo3"/>
        <w:divId w:val="527259509"/>
        <w:rPr>
          <w:color w:val="002060"/>
        </w:rPr>
      </w:pPr>
      <w:r w:rsidRPr="009E0381">
        <w:rPr>
          <w:color w:val="002060"/>
        </w:rPr>
        <w:t xml:space="preserve">A CARICO DI SOCIETA' </w:t>
      </w:r>
    </w:p>
    <w:p w14:paraId="72B54EA2" w14:textId="77777777" w:rsidR="00DD3248" w:rsidRPr="009E0381" w:rsidRDefault="00DD3248" w:rsidP="00DD3248">
      <w:pPr>
        <w:pStyle w:val="titolo20"/>
        <w:divId w:val="527259509"/>
        <w:rPr>
          <w:color w:val="002060"/>
        </w:rPr>
      </w:pPr>
      <w:r w:rsidRPr="009E0381">
        <w:rPr>
          <w:color w:val="002060"/>
        </w:rPr>
        <w:t xml:space="preserve">PERDITA DELLA GARA: </w:t>
      </w:r>
    </w:p>
    <w:p w14:paraId="309695B6" w14:textId="77777777" w:rsidR="00DD3248" w:rsidRPr="009E0381" w:rsidRDefault="00DD3248" w:rsidP="00DD3248">
      <w:pPr>
        <w:pStyle w:val="diffida"/>
        <w:spacing w:before="80" w:beforeAutospacing="0" w:after="40" w:afterAutospacing="0"/>
        <w:jc w:val="left"/>
        <w:divId w:val="527259509"/>
        <w:rPr>
          <w:color w:val="002060"/>
        </w:rPr>
      </w:pPr>
      <w:r w:rsidRPr="009E0381">
        <w:rPr>
          <w:color w:val="002060"/>
        </w:rPr>
        <w:t xml:space="preserve">NUOVA JUVENTINA FFC </w:t>
      </w:r>
      <w:r w:rsidRPr="009E0381">
        <w:rPr>
          <w:color w:val="002060"/>
        </w:rPr>
        <w:br/>
        <w:t xml:space="preserve">Vedi delibera </w:t>
      </w:r>
    </w:p>
    <w:p w14:paraId="1BFA4082" w14:textId="77777777" w:rsidR="00DD3248" w:rsidRPr="009E0381" w:rsidRDefault="00DD3248" w:rsidP="00DD3248">
      <w:pPr>
        <w:pStyle w:val="titolo20"/>
        <w:divId w:val="527259509"/>
        <w:rPr>
          <w:color w:val="002060"/>
        </w:rPr>
      </w:pPr>
      <w:r w:rsidRPr="009E0381">
        <w:rPr>
          <w:color w:val="002060"/>
        </w:rPr>
        <w:t xml:space="preserve">PENALIZZAZIONE PUNTI IN CLASSIFICA: </w:t>
      </w:r>
    </w:p>
    <w:p w14:paraId="6A898973" w14:textId="77777777" w:rsidR="00DD3248" w:rsidRPr="009E0381" w:rsidRDefault="00DD3248" w:rsidP="00DD3248">
      <w:pPr>
        <w:pStyle w:val="diffida"/>
        <w:spacing w:before="80" w:beforeAutospacing="0" w:after="40" w:afterAutospacing="0"/>
        <w:jc w:val="left"/>
        <w:divId w:val="527259509"/>
        <w:rPr>
          <w:color w:val="002060"/>
        </w:rPr>
      </w:pPr>
      <w:r w:rsidRPr="009E0381">
        <w:rPr>
          <w:color w:val="002060"/>
        </w:rPr>
        <w:t xml:space="preserve">NUOVA JUVENTINA FFC 1 </w:t>
      </w:r>
      <w:r w:rsidRPr="009E0381">
        <w:rPr>
          <w:color w:val="002060"/>
        </w:rPr>
        <w:br/>
        <w:t xml:space="preserve">Vedi delibera </w:t>
      </w:r>
    </w:p>
    <w:p w14:paraId="396AF2E5" w14:textId="77777777" w:rsidR="00DD3248" w:rsidRPr="009E0381" w:rsidRDefault="00DD3248" w:rsidP="00DD3248">
      <w:pPr>
        <w:pStyle w:val="titolo20"/>
        <w:divId w:val="527259509"/>
        <w:rPr>
          <w:color w:val="002060"/>
        </w:rPr>
      </w:pPr>
      <w:r w:rsidRPr="009E0381">
        <w:rPr>
          <w:color w:val="002060"/>
        </w:rPr>
        <w:t xml:space="preserve">AMMENDA </w:t>
      </w:r>
    </w:p>
    <w:p w14:paraId="56F5072B" w14:textId="77777777" w:rsidR="00DD3248" w:rsidRPr="009E0381" w:rsidRDefault="00DD3248" w:rsidP="00DD3248">
      <w:pPr>
        <w:pStyle w:val="diffida"/>
        <w:spacing w:before="80" w:beforeAutospacing="0" w:after="40" w:afterAutospacing="0"/>
        <w:jc w:val="left"/>
        <w:divId w:val="527259509"/>
        <w:rPr>
          <w:color w:val="002060"/>
        </w:rPr>
      </w:pPr>
      <w:r w:rsidRPr="009E0381">
        <w:rPr>
          <w:color w:val="002060"/>
        </w:rPr>
        <w:t xml:space="preserve">Euro 100,00 NUOVA JUVENTINA FFC </w:t>
      </w:r>
      <w:r w:rsidRPr="009E0381">
        <w:rPr>
          <w:color w:val="002060"/>
        </w:rPr>
        <w:br/>
        <w:t xml:space="preserve">Vedi delibera </w:t>
      </w:r>
    </w:p>
    <w:p w14:paraId="1120DD82" w14:textId="77777777" w:rsidR="00DD3248" w:rsidRPr="009E0381" w:rsidRDefault="00DD3248" w:rsidP="00DD3248">
      <w:pPr>
        <w:pStyle w:val="titolo3"/>
        <w:divId w:val="527259509"/>
        <w:rPr>
          <w:color w:val="002060"/>
        </w:rPr>
      </w:pPr>
      <w:r w:rsidRPr="009E0381">
        <w:rPr>
          <w:color w:val="002060"/>
        </w:rPr>
        <w:t xml:space="preserve">A CARICO CALCIATORI NON ESPULSI DAL CAMPO </w:t>
      </w:r>
    </w:p>
    <w:p w14:paraId="34DE7262" w14:textId="77777777" w:rsidR="00DD3248" w:rsidRPr="009E0381" w:rsidRDefault="00DD3248" w:rsidP="00DD3248">
      <w:pPr>
        <w:pStyle w:val="titolo20"/>
        <w:divId w:val="527259509"/>
        <w:rPr>
          <w:color w:val="002060"/>
        </w:rPr>
      </w:pPr>
      <w:r w:rsidRPr="009E038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1491ADDC" w14:textId="77777777" w:rsidTr="00DD3248">
        <w:trPr>
          <w:divId w:val="527259509"/>
        </w:trPr>
        <w:tc>
          <w:tcPr>
            <w:tcW w:w="2200" w:type="dxa"/>
            <w:tcMar>
              <w:top w:w="20" w:type="dxa"/>
              <w:left w:w="20" w:type="dxa"/>
              <w:bottom w:w="20" w:type="dxa"/>
              <w:right w:w="20" w:type="dxa"/>
            </w:tcMar>
            <w:vAlign w:val="center"/>
          </w:tcPr>
          <w:p w14:paraId="54D6EF3E" w14:textId="77777777" w:rsidR="00DD3248" w:rsidRPr="009E0381" w:rsidRDefault="00DD3248" w:rsidP="00DD3248">
            <w:pPr>
              <w:pStyle w:val="movimento"/>
              <w:rPr>
                <w:color w:val="002060"/>
              </w:rPr>
            </w:pPr>
            <w:r w:rsidRPr="009E0381">
              <w:rPr>
                <w:color w:val="002060"/>
              </w:rPr>
              <w:t>PAPARELLO LUCA</w:t>
            </w:r>
          </w:p>
        </w:tc>
        <w:tc>
          <w:tcPr>
            <w:tcW w:w="2200" w:type="dxa"/>
            <w:tcMar>
              <w:top w:w="20" w:type="dxa"/>
              <w:left w:w="20" w:type="dxa"/>
              <w:bottom w:w="20" w:type="dxa"/>
              <w:right w:w="20" w:type="dxa"/>
            </w:tcMar>
            <w:vAlign w:val="center"/>
          </w:tcPr>
          <w:p w14:paraId="54A50EF7" w14:textId="77777777" w:rsidR="00DD3248" w:rsidRPr="009E0381" w:rsidRDefault="00DD3248" w:rsidP="00DD3248">
            <w:pPr>
              <w:pStyle w:val="movimento2"/>
              <w:rPr>
                <w:color w:val="002060"/>
              </w:rPr>
            </w:pPr>
            <w:r w:rsidRPr="009E0381">
              <w:rPr>
                <w:color w:val="002060"/>
              </w:rPr>
              <w:t xml:space="preserve">(ACLI AUDAX MONTECOSARO C5) </w:t>
            </w:r>
          </w:p>
        </w:tc>
        <w:tc>
          <w:tcPr>
            <w:tcW w:w="800" w:type="dxa"/>
            <w:tcMar>
              <w:top w:w="20" w:type="dxa"/>
              <w:left w:w="20" w:type="dxa"/>
              <w:bottom w:w="20" w:type="dxa"/>
              <w:right w:w="20" w:type="dxa"/>
            </w:tcMar>
            <w:vAlign w:val="center"/>
          </w:tcPr>
          <w:p w14:paraId="5B3BF3B8"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601B974"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2B34684A" w14:textId="77777777" w:rsidR="00DD3248" w:rsidRPr="009E0381" w:rsidRDefault="00DD3248" w:rsidP="00DD3248">
            <w:pPr>
              <w:pStyle w:val="movimento2"/>
              <w:rPr>
                <w:color w:val="002060"/>
              </w:rPr>
            </w:pPr>
            <w:r w:rsidRPr="009E0381">
              <w:rPr>
                <w:color w:val="002060"/>
              </w:rPr>
              <w:t> </w:t>
            </w:r>
          </w:p>
        </w:tc>
      </w:tr>
    </w:tbl>
    <w:p w14:paraId="33C795A2" w14:textId="77777777" w:rsidR="00DD3248" w:rsidRPr="009E0381" w:rsidRDefault="00DD3248" w:rsidP="00DD3248">
      <w:pPr>
        <w:pStyle w:val="breakline"/>
        <w:divId w:val="527259509"/>
        <w:rPr>
          <w:color w:val="002060"/>
        </w:rPr>
      </w:pPr>
    </w:p>
    <w:p w14:paraId="0AC430FC"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F.to IL GIUDICE SPORTIVO</w:t>
      </w:r>
    </w:p>
    <w:p w14:paraId="2397F1D0"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 xml:space="preserve"> </w:t>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 xml:space="preserve">   </w:t>
      </w:r>
      <w:r w:rsidRPr="009E0381">
        <w:rPr>
          <w:rFonts w:ascii="Arial" w:hAnsi="Arial" w:cs="Arial"/>
          <w:noProof/>
          <w:color w:val="002060"/>
          <w:lang w:eastAsia="it-IT"/>
        </w:rPr>
        <w:tab/>
        <w:t xml:space="preserve">       Claudio Romagnoli</w:t>
      </w:r>
    </w:p>
    <w:p w14:paraId="1724903B" w14:textId="77777777" w:rsidR="00DD3248" w:rsidRPr="009E0381" w:rsidRDefault="00DD3248" w:rsidP="00DD3248">
      <w:pPr>
        <w:pStyle w:val="breakline"/>
        <w:divId w:val="527259509"/>
        <w:rPr>
          <w:color w:val="002060"/>
        </w:rPr>
      </w:pPr>
    </w:p>
    <w:p w14:paraId="70BDEED6" w14:textId="77777777" w:rsidR="00DD3248" w:rsidRPr="009E0381" w:rsidRDefault="00DD3248" w:rsidP="00DD3248">
      <w:pPr>
        <w:pStyle w:val="TITOLOPRINC"/>
        <w:divId w:val="527259509"/>
        <w:rPr>
          <w:color w:val="002060"/>
        </w:rPr>
      </w:pPr>
      <w:r w:rsidRPr="009E0381">
        <w:rPr>
          <w:color w:val="002060"/>
        </w:rPr>
        <w:t>CLASSIFICA</w:t>
      </w:r>
    </w:p>
    <w:p w14:paraId="41808BEA" w14:textId="77777777" w:rsidR="00DD3248" w:rsidRPr="009E0381" w:rsidRDefault="00DD3248" w:rsidP="00DD3248">
      <w:pPr>
        <w:pStyle w:val="breakline"/>
        <w:divId w:val="527259509"/>
        <w:rPr>
          <w:color w:val="002060"/>
        </w:rPr>
      </w:pPr>
    </w:p>
    <w:p w14:paraId="7B8479BA" w14:textId="77777777" w:rsidR="00DD3248" w:rsidRPr="009E0381" w:rsidRDefault="00DD3248" w:rsidP="00DD3248">
      <w:pPr>
        <w:pStyle w:val="breakline"/>
        <w:divId w:val="527259509"/>
        <w:rPr>
          <w:color w:val="002060"/>
        </w:rPr>
      </w:pPr>
    </w:p>
    <w:p w14:paraId="243EE017" w14:textId="77777777" w:rsidR="00DD3248" w:rsidRPr="009E0381" w:rsidRDefault="00DD3248" w:rsidP="00DD3248">
      <w:pPr>
        <w:pStyle w:val="SOTTOTITOLOCAMPIONATO1"/>
        <w:divId w:val="527259509"/>
        <w:rPr>
          <w:color w:val="002060"/>
        </w:rPr>
      </w:pPr>
      <w:r w:rsidRPr="009E03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D3248" w:rsidRPr="009E0381" w14:paraId="2C3791CC" w14:textId="77777777" w:rsidTr="00DD324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278E3A" w14:textId="77777777" w:rsidR="00DD3248" w:rsidRPr="009E0381" w:rsidRDefault="00DD3248" w:rsidP="00DD3248">
            <w:pPr>
              <w:pStyle w:val="HEADERTABELLA"/>
              <w:rPr>
                <w:color w:val="002060"/>
              </w:rPr>
            </w:pPr>
            <w:r w:rsidRPr="009E03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87FF91" w14:textId="77777777" w:rsidR="00DD3248" w:rsidRPr="009E0381" w:rsidRDefault="00DD3248" w:rsidP="00DD3248">
            <w:pPr>
              <w:pStyle w:val="HEADERTABELLA"/>
              <w:rPr>
                <w:color w:val="002060"/>
              </w:rPr>
            </w:pPr>
            <w:r w:rsidRPr="009E03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6435DF" w14:textId="77777777" w:rsidR="00DD3248" w:rsidRPr="009E0381" w:rsidRDefault="00DD3248" w:rsidP="00DD3248">
            <w:pPr>
              <w:pStyle w:val="HEADERTABELLA"/>
              <w:rPr>
                <w:color w:val="002060"/>
              </w:rPr>
            </w:pPr>
            <w:r w:rsidRPr="009E03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735778" w14:textId="77777777" w:rsidR="00DD3248" w:rsidRPr="009E0381" w:rsidRDefault="00DD3248" w:rsidP="00DD3248">
            <w:pPr>
              <w:pStyle w:val="HEADERTABELLA"/>
              <w:rPr>
                <w:color w:val="002060"/>
              </w:rPr>
            </w:pPr>
            <w:r w:rsidRPr="009E03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EF7DEC" w14:textId="77777777" w:rsidR="00DD3248" w:rsidRPr="009E0381" w:rsidRDefault="00DD3248" w:rsidP="00DD3248">
            <w:pPr>
              <w:pStyle w:val="HEADERTABELLA"/>
              <w:rPr>
                <w:color w:val="002060"/>
              </w:rPr>
            </w:pPr>
            <w:r w:rsidRPr="009E03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BE8CCB" w14:textId="77777777" w:rsidR="00DD3248" w:rsidRPr="009E0381" w:rsidRDefault="00DD3248" w:rsidP="00DD3248">
            <w:pPr>
              <w:pStyle w:val="HEADERTABELLA"/>
              <w:rPr>
                <w:color w:val="002060"/>
              </w:rPr>
            </w:pPr>
            <w:r w:rsidRPr="009E03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2C1B38" w14:textId="77777777" w:rsidR="00DD3248" w:rsidRPr="009E0381" w:rsidRDefault="00DD3248" w:rsidP="00DD3248">
            <w:pPr>
              <w:pStyle w:val="HEADERTABELLA"/>
              <w:rPr>
                <w:color w:val="002060"/>
              </w:rPr>
            </w:pPr>
            <w:r w:rsidRPr="009E03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1CF429" w14:textId="77777777" w:rsidR="00DD3248" w:rsidRPr="009E0381" w:rsidRDefault="00DD3248" w:rsidP="00DD3248">
            <w:pPr>
              <w:pStyle w:val="HEADERTABELLA"/>
              <w:rPr>
                <w:color w:val="002060"/>
              </w:rPr>
            </w:pPr>
            <w:r w:rsidRPr="009E03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CF80F1" w14:textId="77777777" w:rsidR="00DD3248" w:rsidRPr="009E0381" w:rsidRDefault="00DD3248" w:rsidP="00DD3248">
            <w:pPr>
              <w:pStyle w:val="HEADERTABELLA"/>
              <w:rPr>
                <w:color w:val="002060"/>
              </w:rPr>
            </w:pPr>
            <w:r w:rsidRPr="009E03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92724C" w14:textId="77777777" w:rsidR="00DD3248" w:rsidRPr="009E0381" w:rsidRDefault="00DD3248" w:rsidP="00DD3248">
            <w:pPr>
              <w:pStyle w:val="HEADERTABELLA"/>
              <w:rPr>
                <w:color w:val="002060"/>
              </w:rPr>
            </w:pPr>
            <w:r w:rsidRPr="009E0381">
              <w:rPr>
                <w:color w:val="002060"/>
              </w:rPr>
              <w:t>PE</w:t>
            </w:r>
          </w:p>
        </w:tc>
      </w:tr>
      <w:tr w:rsidR="00DD3248" w:rsidRPr="009E0381" w14:paraId="74515347" w14:textId="77777777" w:rsidTr="00DD324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E0FDD2" w14:textId="77777777" w:rsidR="00DD3248" w:rsidRPr="009E0381" w:rsidRDefault="00DD3248" w:rsidP="00DD3248">
            <w:pPr>
              <w:pStyle w:val="ROWTABELLA"/>
              <w:rPr>
                <w:color w:val="002060"/>
              </w:rPr>
            </w:pPr>
            <w:r w:rsidRPr="009E0381">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662C4" w14:textId="77777777" w:rsidR="00DD3248" w:rsidRPr="009E0381" w:rsidRDefault="00DD3248" w:rsidP="00DD3248">
            <w:pPr>
              <w:pStyle w:val="ROWTABELLA"/>
              <w:jc w:val="center"/>
              <w:rPr>
                <w:color w:val="002060"/>
              </w:rPr>
            </w:pPr>
            <w:r w:rsidRPr="009E03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B7CE3F"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7026F3"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2E681"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1E5D6"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B3011" w14:textId="77777777" w:rsidR="00DD3248" w:rsidRPr="009E0381" w:rsidRDefault="00DD3248" w:rsidP="00DD3248">
            <w:pPr>
              <w:pStyle w:val="ROWTABELLA"/>
              <w:jc w:val="center"/>
              <w:rPr>
                <w:color w:val="002060"/>
              </w:rPr>
            </w:pPr>
            <w:r w:rsidRPr="009E038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6FB02D" w14:textId="77777777" w:rsidR="00DD3248" w:rsidRPr="009E0381" w:rsidRDefault="00DD3248" w:rsidP="00DD3248">
            <w:pPr>
              <w:pStyle w:val="ROWTABELLA"/>
              <w:jc w:val="center"/>
              <w:rPr>
                <w:color w:val="002060"/>
              </w:rPr>
            </w:pPr>
            <w:r w:rsidRPr="009E03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68A6F" w14:textId="77777777" w:rsidR="00DD3248" w:rsidRPr="009E0381" w:rsidRDefault="00DD3248" w:rsidP="00DD3248">
            <w:pPr>
              <w:pStyle w:val="ROWTABELLA"/>
              <w:jc w:val="center"/>
              <w:rPr>
                <w:color w:val="002060"/>
              </w:rPr>
            </w:pPr>
            <w:r w:rsidRPr="009E038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9A73B" w14:textId="77777777" w:rsidR="00DD3248" w:rsidRPr="009E0381" w:rsidRDefault="00DD3248" w:rsidP="00DD3248">
            <w:pPr>
              <w:pStyle w:val="ROWTABELLA"/>
              <w:jc w:val="center"/>
              <w:rPr>
                <w:color w:val="002060"/>
              </w:rPr>
            </w:pPr>
            <w:r w:rsidRPr="009E0381">
              <w:rPr>
                <w:color w:val="002060"/>
              </w:rPr>
              <w:t>0</w:t>
            </w:r>
          </w:p>
        </w:tc>
      </w:tr>
      <w:tr w:rsidR="00DD3248" w:rsidRPr="009E0381" w14:paraId="1E5FDC75"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EF4CA9E" w14:textId="77777777" w:rsidR="00DD3248" w:rsidRPr="009E0381" w:rsidRDefault="00DD3248" w:rsidP="00DD3248">
            <w:pPr>
              <w:pStyle w:val="ROWTABELLA"/>
              <w:rPr>
                <w:color w:val="002060"/>
              </w:rPr>
            </w:pPr>
            <w:r w:rsidRPr="009E038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E0B1B" w14:textId="77777777" w:rsidR="00DD3248" w:rsidRPr="009E0381" w:rsidRDefault="00DD3248" w:rsidP="00DD3248">
            <w:pPr>
              <w:pStyle w:val="ROWTABELLA"/>
              <w:jc w:val="center"/>
              <w:rPr>
                <w:color w:val="002060"/>
              </w:rPr>
            </w:pPr>
            <w:r w:rsidRPr="009E03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CE073"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B8D38"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5777B"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5973B"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77B57" w14:textId="77777777" w:rsidR="00DD3248" w:rsidRPr="009E0381" w:rsidRDefault="00DD3248" w:rsidP="00DD3248">
            <w:pPr>
              <w:pStyle w:val="ROWTABELLA"/>
              <w:jc w:val="center"/>
              <w:rPr>
                <w:color w:val="002060"/>
              </w:rPr>
            </w:pPr>
            <w:r w:rsidRPr="009E038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38855" w14:textId="77777777" w:rsidR="00DD3248" w:rsidRPr="009E0381" w:rsidRDefault="00DD3248" w:rsidP="00DD3248">
            <w:pPr>
              <w:pStyle w:val="ROWTABELLA"/>
              <w:jc w:val="center"/>
              <w:rPr>
                <w:color w:val="002060"/>
              </w:rPr>
            </w:pPr>
            <w:r w:rsidRPr="009E03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1E28B" w14:textId="77777777" w:rsidR="00DD3248" w:rsidRPr="009E0381" w:rsidRDefault="00DD3248" w:rsidP="00DD3248">
            <w:pPr>
              <w:pStyle w:val="ROWTABELLA"/>
              <w:jc w:val="center"/>
              <w:rPr>
                <w:color w:val="002060"/>
              </w:rPr>
            </w:pPr>
            <w:r w:rsidRPr="009E03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CDB24" w14:textId="77777777" w:rsidR="00DD3248" w:rsidRPr="009E0381" w:rsidRDefault="00DD3248" w:rsidP="00DD3248">
            <w:pPr>
              <w:pStyle w:val="ROWTABELLA"/>
              <w:jc w:val="center"/>
              <w:rPr>
                <w:color w:val="002060"/>
              </w:rPr>
            </w:pPr>
            <w:r w:rsidRPr="009E0381">
              <w:rPr>
                <w:color w:val="002060"/>
              </w:rPr>
              <w:t>0</w:t>
            </w:r>
          </w:p>
        </w:tc>
      </w:tr>
      <w:tr w:rsidR="00DD3248" w:rsidRPr="009E0381" w14:paraId="38A41746"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9928F4" w14:textId="77777777" w:rsidR="00DD3248" w:rsidRPr="009E0381" w:rsidRDefault="00DD3248" w:rsidP="00DD3248">
            <w:pPr>
              <w:pStyle w:val="ROWTABELLA"/>
              <w:rPr>
                <w:color w:val="002060"/>
              </w:rPr>
            </w:pPr>
            <w:r w:rsidRPr="009E038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4F82D" w14:textId="77777777" w:rsidR="00DD3248" w:rsidRPr="009E0381" w:rsidRDefault="00DD3248" w:rsidP="00DD3248">
            <w:pPr>
              <w:pStyle w:val="ROWTABELLA"/>
              <w:jc w:val="center"/>
              <w:rPr>
                <w:color w:val="002060"/>
              </w:rPr>
            </w:pPr>
            <w:r w:rsidRPr="009E03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1A088"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82E24"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7EDF69"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DB228"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B8A1C3" w14:textId="77777777" w:rsidR="00DD3248" w:rsidRPr="009E0381" w:rsidRDefault="00DD3248" w:rsidP="00DD3248">
            <w:pPr>
              <w:pStyle w:val="ROWTABELLA"/>
              <w:jc w:val="center"/>
              <w:rPr>
                <w:color w:val="002060"/>
              </w:rPr>
            </w:pPr>
            <w:r w:rsidRPr="009E038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22B225" w14:textId="77777777" w:rsidR="00DD3248" w:rsidRPr="009E0381" w:rsidRDefault="00DD3248" w:rsidP="00DD3248">
            <w:pPr>
              <w:pStyle w:val="ROWTABELLA"/>
              <w:jc w:val="center"/>
              <w:rPr>
                <w:color w:val="002060"/>
              </w:rPr>
            </w:pPr>
            <w:r w:rsidRPr="009E03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91C65" w14:textId="77777777" w:rsidR="00DD3248" w:rsidRPr="009E0381" w:rsidRDefault="00DD3248" w:rsidP="00DD3248">
            <w:pPr>
              <w:pStyle w:val="ROWTABELLA"/>
              <w:jc w:val="center"/>
              <w:rPr>
                <w:color w:val="002060"/>
              </w:rPr>
            </w:pPr>
            <w:r w:rsidRPr="009E03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31833" w14:textId="77777777" w:rsidR="00DD3248" w:rsidRPr="009E0381" w:rsidRDefault="00DD3248" w:rsidP="00DD3248">
            <w:pPr>
              <w:pStyle w:val="ROWTABELLA"/>
              <w:jc w:val="center"/>
              <w:rPr>
                <w:color w:val="002060"/>
              </w:rPr>
            </w:pPr>
            <w:r w:rsidRPr="009E0381">
              <w:rPr>
                <w:color w:val="002060"/>
              </w:rPr>
              <w:t>0</w:t>
            </w:r>
          </w:p>
        </w:tc>
      </w:tr>
      <w:tr w:rsidR="00DD3248" w:rsidRPr="009E0381" w14:paraId="1A6D792E"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1D9B7E" w14:textId="77777777" w:rsidR="00DD3248" w:rsidRPr="009E0381" w:rsidRDefault="00DD3248" w:rsidP="00DD3248">
            <w:pPr>
              <w:pStyle w:val="ROWTABELLA"/>
              <w:rPr>
                <w:color w:val="002060"/>
              </w:rPr>
            </w:pPr>
            <w:r w:rsidRPr="009E0381">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2FA0E"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FB74A"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7614E"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CDBDB"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3B3767"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C931E6" w14:textId="77777777" w:rsidR="00DD3248" w:rsidRPr="009E0381" w:rsidRDefault="00DD3248" w:rsidP="00DD3248">
            <w:pPr>
              <w:pStyle w:val="ROWTABELLA"/>
              <w:jc w:val="center"/>
              <w:rPr>
                <w:color w:val="002060"/>
              </w:rPr>
            </w:pPr>
            <w:r w:rsidRPr="009E03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C2955" w14:textId="77777777" w:rsidR="00DD3248" w:rsidRPr="009E0381" w:rsidRDefault="00DD3248" w:rsidP="00DD3248">
            <w:pPr>
              <w:pStyle w:val="ROWTABELLA"/>
              <w:jc w:val="center"/>
              <w:rPr>
                <w:color w:val="002060"/>
              </w:rPr>
            </w:pPr>
            <w:r w:rsidRPr="009E03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A877B"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C5F36" w14:textId="77777777" w:rsidR="00DD3248" w:rsidRPr="009E0381" w:rsidRDefault="00DD3248" w:rsidP="00DD3248">
            <w:pPr>
              <w:pStyle w:val="ROWTABELLA"/>
              <w:jc w:val="center"/>
              <w:rPr>
                <w:color w:val="002060"/>
              </w:rPr>
            </w:pPr>
            <w:r w:rsidRPr="009E0381">
              <w:rPr>
                <w:color w:val="002060"/>
              </w:rPr>
              <w:t>0</w:t>
            </w:r>
          </w:p>
        </w:tc>
      </w:tr>
      <w:tr w:rsidR="00DD3248" w:rsidRPr="009E0381" w14:paraId="5D4D8422"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CE962D" w14:textId="77777777" w:rsidR="00DD3248" w:rsidRPr="009E0381" w:rsidRDefault="00DD3248" w:rsidP="00DD3248">
            <w:pPr>
              <w:pStyle w:val="ROWTABELLA"/>
              <w:rPr>
                <w:color w:val="002060"/>
              </w:rPr>
            </w:pPr>
            <w:r w:rsidRPr="009E038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42C97" w14:textId="77777777" w:rsidR="00DD3248" w:rsidRPr="009E0381" w:rsidRDefault="00DD3248" w:rsidP="00DD3248">
            <w:pPr>
              <w:pStyle w:val="ROWTABELLA"/>
              <w:jc w:val="center"/>
              <w:rPr>
                <w:color w:val="002060"/>
              </w:rPr>
            </w:pPr>
            <w:r w:rsidRPr="009E03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F7A98"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DED59D"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5AAF3"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BFE9F"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40B81" w14:textId="77777777" w:rsidR="00DD3248" w:rsidRPr="009E0381" w:rsidRDefault="00DD3248" w:rsidP="00DD3248">
            <w:pPr>
              <w:pStyle w:val="ROWTABELLA"/>
              <w:jc w:val="center"/>
              <w:rPr>
                <w:color w:val="002060"/>
              </w:rPr>
            </w:pPr>
            <w:r w:rsidRPr="009E038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A235C" w14:textId="77777777" w:rsidR="00DD3248" w:rsidRPr="009E0381" w:rsidRDefault="00DD3248" w:rsidP="00DD3248">
            <w:pPr>
              <w:pStyle w:val="ROWTABELLA"/>
              <w:jc w:val="center"/>
              <w:rPr>
                <w:color w:val="002060"/>
              </w:rPr>
            </w:pPr>
            <w:r w:rsidRPr="009E03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B75E8" w14:textId="77777777" w:rsidR="00DD3248" w:rsidRPr="009E0381" w:rsidRDefault="00DD3248" w:rsidP="00DD3248">
            <w:pPr>
              <w:pStyle w:val="ROWTABELLA"/>
              <w:jc w:val="center"/>
              <w:rPr>
                <w:color w:val="002060"/>
              </w:rPr>
            </w:pPr>
            <w:r w:rsidRPr="009E03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73E4A" w14:textId="77777777" w:rsidR="00DD3248" w:rsidRPr="009E0381" w:rsidRDefault="00DD3248" w:rsidP="00DD3248">
            <w:pPr>
              <w:pStyle w:val="ROWTABELLA"/>
              <w:jc w:val="center"/>
              <w:rPr>
                <w:color w:val="002060"/>
              </w:rPr>
            </w:pPr>
            <w:r w:rsidRPr="009E0381">
              <w:rPr>
                <w:color w:val="002060"/>
              </w:rPr>
              <w:t>0</w:t>
            </w:r>
          </w:p>
        </w:tc>
      </w:tr>
      <w:tr w:rsidR="00DD3248" w:rsidRPr="009E0381" w14:paraId="79500D49"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D2F1BC" w14:textId="77777777" w:rsidR="00DD3248" w:rsidRPr="009E0381" w:rsidRDefault="00DD3248" w:rsidP="00DD3248">
            <w:pPr>
              <w:pStyle w:val="ROWTABELLA"/>
              <w:rPr>
                <w:color w:val="002060"/>
              </w:rPr>
            </w:pPr>
            <w:r w:rsidRPr="009E0381">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0638F"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82984"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D58CA"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3FAD3"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A5F66"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A9183" w14:textId="77777777" w:rsidR="00DD3248" w:rsidRPr="009E0381" w:rsidRDefault="00DD3248" w:rsidP="00DD3248">
            <w:pPr>
              <w:pStyle w:val="ROWTABELLA"/>
              <w:jc w:val="center"/>
              <w:rPr>
                <w:color w:val="002060"/>
              </w:rPr>
            </w:pPr>
            <w:r w:rsidRPr="009E03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D370A" w14:textId="77777777" w:rsidR="00DD3248" w:rsidRPr="009E0381" w:rsidRDefault="00DD3248" w:rsidP="00DD3248">
            <w:pPr>
              <w:pStyle w:val="ROWTABELLA"/>
              <w:jc w:val="center"/>
              <w:rPr>
                <w:color w:val="002060"/>
              </w:rPr>
            </w:pPr>
            <w:r w:rsidRPr="009E03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55C6A"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729EB" w14:textId="77777777" w:rsidR="00DD3248" w:rsidRPr="009E0381" w:rsidRDefault="00DD3248" w:rsidP="00DD3248">
            <w:pPr>
              <w:pStyle w:val="ROWTABELLA"/>
              <w:jc w:val="center"/>
              <w:rPr>
                <w:color w:val="002060"/>
              </w:rPr>
            </w:pPr>
            <w:r w:rsidRPr="009E0381">
              <w:rPr>
                <w:color w:val="002060"/>
              </w:rPr>
              <w:t>0</w:t>
            </w:r>
          </w:p>
        </w:tc>
      </w:tr>
      <w:tr w:rsidR="00DD3248" w:rsidRPr="009E0381" w14:paraId="2FC279D3"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F1A9F76" w14:textId="77777777" w:rsidR="00DD3248" w:rsidRPr="009E0381" w:rsidRDefault="00DD3248" w:rsidP="00DD3248">
            <w:pPr>
              <w:pStyle w:val="ROWTABELLA"/>
              <w:rPr>
                <w:color w:val="002060"/>
              </w:rPr>
            </w:pPr>
            <w:r w:rsidRPr="009E038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421C0"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F78DA"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7BFC38"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7AC97"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4D1D5"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29BF8" w14:textId="77777777" w:rsidR="00DD3248" w:rsidRPr="009E0381" w:rsidRDefault="00DD3248" w:rsidP="00DD3248">
            <w:pPr>
              <w:pStyle w:val="ROWTABELLA"/>
              <w:jc w:val="center"/>
              <w:rPr>
                <w:color w:val="002060"/>
              </w:rPr>
            </w:pPr>
            <w:r w:rsidRPr="009E03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6266E" w14:textId="77777777" w:rsidR="00DD3248" w:rsidRPr="009E0381" w:rsidRDefault="00DD3248" w:rsidP="00DD3248">
            <w:pPr>
              <w:pStyle w:val="ROWTABELLA"/>
              <w:jc w:val="center"/>
              <w:rPr>
                <w:color w:val="002060"/>
              </w:rPr>
            </w:pPr>
            <w:r w:rsidRPr="009E03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CF950"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56A79" w14:textId="77777777" w:rsidR="00DD3248" w:rsidRPr="009E0381" w:rsidRDefault="00DD3248" w:rsidP="00DD3248">
            <w:pPr>
              <w:pStyle w:val="ROWTABELLA"/>
              <w:jc w:val="center"/>
              <w:rPr>
                <w:color w:val="002060"/>
              </w:rPr>
            </w:pPr>
            <w:r w:rsidRPr="009E0381">
              <w:rPr>
                <w:color w:val="002060"/>
              </w:rPr>
              <w:t>0</w:t>
            </w:r>
          </w:p>
        </w:tc>
      </w:tr>
      <w:tr w:rsidR="00DD3248" w:rsidRPr="009E0381" w14:paraId="7F1EBCAE"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C873A2" w14:textId="77777777" w:rsidR="00DD3248" w:rsidRPr="009E0381" w:rsidRDefault="00DD3248" w:rsidP="00DD3248">
            <w:pPr>
              <w:pStyle w:val="ROWTABELLA"/>
              <w:rPr>
                <w:color w:val="002060"/>
              </w:rPr>
            </w:pPr>
            <w:r w:rsidRPr="009E0381">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901D7"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875D6"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D7FC3"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B40B2"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DB2DF"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3F66B" w14:textId="77777777" w:rsidR="00DD3248" w:rsidRPr="009E0381" w:rsidRDefault="00DD3248" w:rsidP="00DD3248">
            <w:pPr>
              <w:pStyle w:val="ROWTABELLA"/>
              <w:jc w:val="center"/>
              <w:rPr>
                <w:color w:val="002060"/>
              </w:rPr>
            </w:pPr>
            <w:r w:rsidRPr="009E03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145CD" w14:textId="77777777" w:rsidR="00DD3248" w:rsidRPr="009E0381" w:rsidRDefault="00DD3248" w:rsidP="00DD3248">
            <w:pPr>
              <w:pStyle w:val="ROWTABELLA"/>
              <w:jc w:val="center"/>
              <w:rPr>
                <w:color w:val="002060"/>
              </w:rPr>
            </w:pPr>
            <w:r w:rsidRPr="009E038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FCF00" w14:textId="77777777" w:rsidR="00DD3248" w:rsidRPr="009E0381" w:rsidRDefault="00DD3248" w:rsidP="00DD3248">
            <w:pPr>
              <w:pStyle w:val="ROWTABELLA"/>
              <w:jc w:val="center"/>
              <w:rPr>
                <w:color w:val="002060"/>
              </w:rPr>
            </w:pPr>
            <w:r w:rsidRPr="009E03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4DA7C" w14:textId="77777777" w:rsidR="00DD3248" w:rsidRPr="009E0381" w:rsidRDefault="00DD3248" w:rsidP="00DD3248">
            <w:pPr>
              <w:pStyle w:val="ROWTABELLA"/>
              <w:jc w:val="center"/>
              <w:rPr>
                <w:color w:val="002060"/>
              </w:rPr>
            </w:pPr>
            <w:r w:rsidRPr="009E0381">
              <w:rPr>
                <w:color w:val="002060"/>
              </w:rPr>
              <w:t>0</w:t>
            </w:r>
          </w:p>
        </w:tc>
      </w:tr>
      <w:tr w:rsidR="00DD3248" w:rsidRPr="009E0381" w14:paraId="11FCD45C"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39664E" w14:textId="77777777" w:rsidR="00DD3248" w:rsidRPr="009E0381" w:rsidRDefault="00DD3248" w:rsidP="00DD3248">
            <w:pPr>
              <w:pStyle w:val="ROWTABELLA"/>
              <w:rPr>
                <w:color w:val="002060"/>
              </w:rPr>
            </w:pPr>
            <w:r w:rsidRPr="009E038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16AB5C"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8A6EA"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82538"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89064"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804E6"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0CAB8" w14:textId="77777777" w:rsidR="00DD3248" w:rsidRPr="009E0381" w:rsidRDefault="00DD3248" w:rsidP="00DD3248">
            <w:pPr>
              <w:pStyle w:val="ROWTABELLA"/>
              <w:jc w:val="center"/>
              <w:rPr>
                <w:color w:val="002060"/>
              </w:rPr>
            </w:pPr>
            <w:r w:rsidRPr="009E03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D9C2F" w14:textId="77777777" w:rsidR="00DD3248" w:rsidRPr="009E0381" w:rsidRDefault="00DD3248" w:rsidP="00DD3248">
            <w:pPr>
              <w:pStyle w:val="ROWTABELLA"/>
              <w:jc w:val="center"/>
              <w:rPr>
                <w:color w:val="002060"/>
              </w:rPr>
            </w:pPr>
            <w:r w:rsidRPr="009E038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ED786A" w14:textId="77777777" w:rsidR="00DD3248" w:rsidRPr="009E0381" w:rsidRDefault="00DD3248" w:rsidP="00DD3248">
            <w:pPr>
              <w:pStyle w:val="ROWTABELLA"/>
              <w:jc w:val="center"/>
              <w:rPr>
                <w:color w:val="002060"/>
              </w:rPr>
            </w:pPr>
            <w:r w:rsidRPr="009E038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13CF9" w14:textId="77777777" w:rsidR="00DD3248" w:rsidRPr="009E0381" w:rsidRDefault="00DD3248" w:rsidP="00DD3248">
            <w:pPr>
              <w:pStyle w:val="ROWTABELLA"/>
              <w:jc w:val="center"/>
              <w:rPr>
                <w:color w:val="002060"/>
              </w:rPr>
            </w:pPr>
            <w:r w:rsidRPr="009E0381">
              <w:rPr>
                <w:color w:val="002060"/>
              </w:rPr>
              <w:t>0</w:t>
            </w:r>
          </w:p>
        </w:tc>
      </w:tr>
      <w:tr w:rsidR="00DD3248" w:rsidRPr="009E0381" w14:paraId="05B7E4EF"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6B84DF" w14:textId="77777777" w:rsidR="00DD3248" w:rsidRPr="009E0381" w:rsidRDefault="00DD3248" w:rsidP="00DD3248">
            <w:pPr>
              <w:pStyle w:val="ROWTABELLA"/>
              <w:rPr>
                <w:color w:val="002060"/>
              </w:rPr>
            </w:pPr>
            <w:r w:rsidRPr="009E038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5225F"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47BAA"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90AD6"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1AB07"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B0BFB"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746E4" w14:textId="77777777" w:rsidR="00DD3248" w:rsidRPr="009E0381" w:rsidRDefault="00DD3248" w:rsidP="00DD3248">
            <w:pPr>
              <w:pStyle w:val="ROWTABELLA"/>
              <w:jc w:val="center"/>
              <w:rPr>
                <w:color w:val="002060"/>
              </w:rPr>
            </w:pPr>
            <w:r w:rsidRPr="009E03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78733" w14:textId="77777777" w:rsidR="00DD3248" w:rsidRPr="009E0381" w:rsidRDefault="00DD3248" w:rsidP="00DD3248">
            <w:pPr>
              <w:pStyle w:val="ROWTABELLA"/>
              <w:jc w:val="center"/>
              <w:rPr>
                <w:color w:val="002060"/>
              </w:rPr>
            </w:pPr>
            <w:r w:rsidRPr="009E03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9A8F5D"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7AA27A" w14:textId="77777777" w:rsidR="00DD3248" w:rsidRPr="009E0381" w:rsidRDefault="00DD3248" w:rsidP="00DD3248">
            <w:pPr>
              <w:pStyle w:val="ROWTABELLA"/>
              <w:jc w:val="center"/>
              <w:rPr>
                <w:color w:val="002060"/>
              </w:rPr>
            </w:pPr>
            <w:r w:rsidRPr="009E0381">
              <w:rPr>
                <w:color w:val="002060"/>
              </w:rPr>
              <w:t>0</w:t>
            </w:r>
          </w:p>
        </w:tc>
      </w:tr>
      <w:tr w:rsidR="00DD3248" w:rsidRPr="009E0381" w14:paraId="3FC12E08"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D66AA7" w14:textId="77777777" w:rsidR="00DD3248" w:rsidRPr="009E0381" w:rsidRDefault="00DD3248" w:rsidP="00DD3248">
            <w:pPr>
              <w:pStyle w:val="ROWTABELLA"/>
              <w:rPr>
                <w:color w:val="002060"/>
              </w:rPr>
            </w:pPr>
            <w:r w:rsidRPr="009E038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693F7"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7119E"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BBEA7"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DE801"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A584F"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AC8C2" w14:textId="77777777" w:rsidR="00DD3248" w:rsidRPr="009E0381" w:rsidRDefault="00DD3248" w:rsidP="00DD3248">
            <w:pPr>
              <w:pStyle w:val="ROWTABELLA"/>
              <w:jc w:val="center"/>
              <w:rPr>
                <w:color w:val="002060"/>
              </w:rPr>
            </w:pPr>
            <w:r w:rsidRPr="009E03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49032" w14:textId="77777777" w:rsidR="00DD3248" w:rsidRPr="009E0381" w:rsidRDefault="00DD3248" w:rsidP="00DD3248">
            <w:pPr>
              <w:pStyle w:val="ROWTABELLA"/>
              <w:jc w:val="center"/>
              <w:rPr>
                <w:color w:val="002060"/>
              </w:rPr>
            </w:pPr>
            <w:r w:rsidRPr="009E038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5CA035" w14:textId="77777777" w:rsidR="00DD3248" w:rsidRPr="009E0381" w:rsidRDefault="00DD3248" w:rsidP="00DD3248">
            <w:pPr>
              <w:pStyle w:val="ROWTABELLA"/>
              <w:jc w:val="center"/>
              <w:rPr>
                <w:color w:val="002060"/>
              </w:rPr>
            </w:pPr>
            <w:r w:rsidRPr="009E038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B0D7C" w14:textId="77777777" w:rsidR="00DD3248" w:rsidRPr="009E0381" w:rsidRDefault="00DD3248" w:rsidP="00DD3248">
            <w:pPr>
              <w:pStyle w:val="ROWTABELLA"/>
              <w:jc w:val="center"/>
              <w:rPr>
                <w:color w:val="002060"/>
              </w:rPr>
            </w:pPr>
            <w:r w:rsidRPr="009E0381">
              <w:rPr>
                <w:color w:val="002060"/>
              </w:rPr>
              <w:t>0</w:t>
            </w:r>
          </w:p>
        </w:tc>
      </w:tr>
      <w:tr w:rsidR="00DD3248" w:rsidRPr="009E0381" w14:paraId="18EB2165"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0FB687" w14:textId="77777777" w:rsidR="00DD3248" w:rsidRPr="009E0381" w:rsidRDefault="00DD3248" w:rsidP="00DD3248">
            <w:pPr>
              <w:pStyle w:val="ROWTABELLA"/>
              <w:rPr>
                <w:color w:val="002060"/>
              </w:rPr>
            </w:pPr>
            <w:r w:rsidRPr="009E0381">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A6025"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70BBD"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A1027"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A8562"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BB294"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EB786" w14:textId="77777777" w:rsidR="00DD3248" w:rsidRPr="009E0381" w:rsidRDefault="00DD3248" w:rsidP="00DD3248">
            <w:pPr>
              <w:pStyle w:val="ROWTABELLA"/>
              <w:jc w:val="center"/>
              <w:rPr>
                <w:color w:val="002060"/>
              </w:rPr>
            </w:pPr>
            <w:r w:rsidRPr="009E03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36EC3" w14:textId="77777777" w:rsidR="00DD3248" w:rsidRPr="009E0381" w:rsidRDefault="00DD3248" w:rsidP="00DD3248">
            <w:pPr>
              <w:pStyle w:val="ROWTABELLA"/>
              <w:jc w:val="center"/>
              <w:rPr>
                <w:color w:val="002060"/>
              </w:rPr>
            </w:pPr>
            <w:r w:rsidRPr="009E038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D1BF0" w14:textId="77777777" w:rsidR="00DD3248" w:rsidRPr="009E0381" w:rsidRDefault="00DD3248" w:rsidP="00DD3248">
            <w:pPr>
              <w:pStyle w:val="ROWTABELLA"/>
              <w:jc w:val="center"/>
              <w:rPr>
                <w:color w:val="002060"/>
              </w:rPr>
            </w:pPr>
            <w:r w:rsidRPr="009E03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58BA5" w14:textId="77777777" w:rsidR="00DD3248" w:rsidRPr="009E0381" w:rsidRDefault="00DD3248" w:rsidP="00DD3248">
            <w:pPr>
              <w:pStyle w:val="ROWTABELLA"/>
              <w:jc w:val="center"/>
              <w:rPr>
                <w:color w:val="002060"/>
              </w:rPr>
            </w:pPr>
            <w:r w:rsidRPr="009E0381">
              <w:rPr>
                <w:color w:val="002060"/>
              </w:rPr>
              <w:t>0</w:t>
            </w:r>
          </w:p>
        </w:tc>
      </w:tr>
      <w:tr w:rsidR="00DD3248" w:rsidRPr="009E0381" w14:paraId="24E94523" w14:textId="77777777" w:rsidTr="00DD324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F6CDB43" w14:textId="77777777" w:rsidR="00DD3248" w:rsidRPr="009E0381" w:rsidRDefault="00DD3248" w:rsidP="00DD3248">
            <w:pPr>
              <w:pStyle w:val="ROWTABELLA"/>
              <w:rPr>
                <w:color w:val="002060"/>
              </w:rPr>
            </w:pPr>
            <w:r w:rsidRPr="009E0381">
              <w:rPr>
                <w:color w:val="002060"/>
              </w:rPr>
              <w:t>sq.B REAL S.COSTANZO CALCIsq.B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45C53"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6C4D4"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9C957"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DDDA7"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D41B6"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EA81F"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24B8A1"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BCCA2"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63C03" w14:textId="77777777" w:rsidR="00DD3248" w:rsidRPr="009E0381" w:rsidRDefault="00DD3248" w:rsidP="00DD3248">
            <w:pPr>
              <w:pStyle w:val="ROWTABELLA"/>
              <w:jc w:val="center"/>
              <w:rPr>
                <w:color w:val="002060"/>
              </w:rPr>
            </w:pPr>
            <w:r w:rsidRPr="009E0381">
              <w:rPr>
                <w:color w:val="002060"/>
              </w:rPr>
              <w:t>0</w:t>
            </w:r>
          </w:p>
        </w:tc>
      </w:tr>
    </w:tbl>
    <w:p w14:paraId="240E27E8" w14:textId="77777777" w:rsidR="00DD3248" w:rsidRPr="009E0381" w:rsidRDefault="00DD3248" w:rsidP="00DD3248">
      <w:pPr>
        <w:pStyle w:val="breakline"/>
        <w:divId w:val="527259509"/>
        <w:rPr>
          <w:color w:val="002060"/>
        </w:rPr>
      </w:pPr>
    </w:p>
    <w:p w14:paraId="4E1DC11A" w14:textId="77777777" w:rsidR="00DD3248" w:rsidRPr="009E0381" w:rsidRDefault="00DD3248" w:rsidP="00DD3248">
      <w:pPr>
        <w:pStyle w:val="breakline"/>
        <w:divId w:val="527259509"/>
        <w:rPr>
          <w:color w:val="002060"/>
        </w:rPr>
      </w:pPr>
    </w:p>
    <w:p w14:paraId="6685E9C5" w14:textId="77777777" w:rsidR="00DD3248" w:rsidRPr="009E0381" w:rsidRDefault="00DD3248" w:rsidP="00DD3248">
      <w:pPr>
        <w:pStyle w:val="SOTTOTITOLOCAMPIONATO1"/>
        <w:divId w:val="527259509"/>
        <w:rPr>
          <w:color w:val="002060"/>
        </w:rPr>
      </w:pPr>
      <w:r w:rsidRPr="009E03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D3248" w:rsidRPr="009E0381" w14:paraId="6EF4B202" w14:textId="77777777" w:rsidTr="00DD324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6616EA" w14:textId="77777777" w:rsidR="00DD3248" w:rsidRPr="009E0381" w:rsidRDefault="00DD3248" w:rsidP="00DD3248">
            <w:pPr>
              <w:pStyle w:val="HEADERTABELLA"/>
              <w:rPr>
                <w:color w:val="002060"/>
              </w:rPr>
            </w:pPr>
            <w:r w:rsidRPr="009E03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89DB82" w14:textId="77777777" w:rsidR="00DD3248" w:rsidRPr="009E0381" w:rsidRDefault="00DD3248" w:rsidP="00DD3248">
            <w:pPr>
              <w:pStyle w:val="HEADERTABELLA"/>
              <w:rPr>
                <w:color w:val="002060"/>
              </w:rPr>
            </w:pPr>
            <w:r w:rsidRPr="009E03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B6F586" w14:textId="77777777" w:rsidR="00DD3248" w:rsidRPr="009E0381" w:rsidRDefault="00DD3248" w:rsidP="00DD3248">
            <w:pPr>
              <w:pStyle w:val="HEADERTABELLA"/>
              <w:rPr>
                <w:color w:val="002060"/>
              </w:rPr>
            </w:pPr>
            <w:r w:rsidRPr="009E03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F5F3B7" w14:textId="77777777" w:rsidR="00DD3248" w:rsidRPr="009E0381" w:rsidRDefault="00DD3248" w:rsidP="00DD3248">
            <w:pPr>
              <w:pStyle w:val="HEADERTABELLA"/>
              <w:rPr>
                <w:color w:val="002060"/>
              </w:rPr>
            </w:pPr>
            <w:r w:rsidRPr="009E03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938BBF" w14:textId="77777777" w:rsidR="00DD3248" w:rsidRPr="009E0381" w:rsidRDefault="00DD3248" w:rsidP="00DD3248">
            <w:pPr>
              <w:pStyle w:val="HEADERTABELLA"/>
              <w:rPr>
                <w:color w:val="002060"/>
              </w:rPr>
            </w:pPr>
            <w:r w:rsidRPr="009E03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64F72E" w14:textId="77777777" w:rsidR="00DD3248" w:rsidRPr="009E0381" w:rsidRDefault="00DD3248" w:rsidP="00DD3248">
            <w:pPr>
              <w:pStyle w:val="HEADERTABELLA"/>
              <w:rPr>
                <w:color w:val="002060"/>
              </w:rPr>
            </w:pPr>
            <w:r w:rsidRPr="009E03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6B5C8E" w14:textId="77777777" w:rsidR="00DD3248" w:rsidRPr="009E0381" w:rsidRDefault="00DD3248" w:rsidP="00DD3248">
            <w:pPr>
              <w:pStyle w:val="HEADERTABELLA"/>
              <w:rPr>
                <w:color w:val="002060"/>
              </w:rPr>
            </w:pPr>
            <w:r w:rsidRPr="009E03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CA79F1" w14:textId="77777777" w:rsidR="00DD3248" w:rsidRPr="009E0381" w:rsidRDefault="00DD3248" w:rsidP="00DD3248">
            <w:pPr>
              <w:pStyle w:val="HEADERTABELLA"/>
              <w:rPr>
                <w:color w:val="002060"/>
              </w:rPr>
            </w:pPr>
            <w:r w:rsidRPr="009E03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B501E5" w14:textId="77777777" w:rsidR="00DD3248" w:rsidRPr="009E0381" w:rsidRDefault="00DD3248" w:rsidP="00DD3248">
            <w:pPr>
              <w:pStyle w:val="HEADERTABELLA"/>
              <w:rPr>
                <w:color w:val="002060"/>
              </w:rPr>
            </w:pPr>
            <w:r w:rsidRPr="009E03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1684E3" w14:textId="77777777" w:rsidR="00DD3248" w:rsidRPr="009E0381" w:rsidRDefault="00DD3248" w:rsidP="00DD3248">
            <w:pPr>
              <w:pStyle w:val="HEADERTABELLA"/>
              <w:rPr>
                <w:color w:val="002060"/>
              </w:rPr>
            </w:pPr>
            <w:r w:rsidRPr="009E0381">
              <w:rPr>
                <w:color w:val="002060"/>
              </w:rPr>
              <w:t>PE</w:t>
            </w:r>
          </w:p>
        </w:tc>
      </w:tr>
      <w:tr w:rsidR="00DD3248" w:rsidRPr="009E0381" w14:paraId="54F49DA3" w14:textId="77777777" w:rsidTr="00DD324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C5DE3BF" w14:textId="77777777" w:rsidR="00DD3248" w:rsidRPr="009E0381" w:rsidRDefault="00DD3248" w:rsidP="00DD3248">
            <w:pPr>
              <w:pStyle w:val="ROWTABELLA"/>
              <w:rPr>
                <w:color w:val="002060"/>
              </w:rPr>
            </w:pPr>
            <w:r w:rsidRPr="009E038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6FB50" w14:textId="77777777" w:rsidR="00DD3248" w:rsidRPr="009E0381" w:rsidRDefault="00DD3248" w:rsidP="00DD3248">
            <w:pPr>
              <w:pStyle w:val="ROWTABELLA"/>
              <w:jc w:val="center"/>
              <w:rPr>
                <w:color w:val="002060"/>
              </w:rPr>
            </w:pPr>
            <w:r w:rsidRPr="009E03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141F9A"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D3462"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F5A7C"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F1A72"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64143" w14:textId="77777777" w:rsidR="00DD3248" w:rsidRPr="009E0381" w:rsidRDefault="00DD3248" w:rsidP="00DD3248">
            <w:pPr>
              <w:pStyle w:val="ROWTABELLA"/>
              <w:jc w:val="center"/>
              <w:rPr>
                <w:color w:val="002060"/>
              </w:rPr>
            </w:pPr>
            <w:r w:rsidRPr="009E038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26382"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05D99" w14:textId="77777777" w:rsidR="00DD3248" w:rsidRPr="009E0381" w:rsidRDefault="00DD3248" w:rsidP="00DD3248">
            <w:pPr>
              <w:pStyle w:val="ROWTABELLA"/>
              <w:jc w:val="center"/>
              <w:rPr>
                <w:color w:val="002060"/>
              </w:rPr>
            </w:pPr>
            <w:r w:rsidRPr="009E038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39B95" w14:textId="77777777" w:rsidR="00DD3248" w:rsidRPr="009E0381" w:rsidRDefault="00DD3248" w:rsidP="00DD3248">
            <w:pPr>
              <w:pStyle w:val="ROWTABELLA"/>
              <w:jc w:val="center"/>
              <w:rPr>
                <w:color w:val="002060"/>
              </w:rPr>
            </w:pPr>
            <w:r w:rsidRPr="009E0381">
              <w:rPr>
                <w:color w:val="002060"/>
              </w:rPr>
              <w:t>0</w:t>
            </w:r>
          </w:p>
        </w:tc>
      </w:tr>
      <w:tr w:rsidR="00DD3248" w:rsidRPr="009E0381" w14:paraId="4D4ABDB5"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504F74" w14:textId="77777777" w:rsidR="00DD3248" w:rsidRPr="009E0381" w:rsidRDefault="00DD3248" w:rsidP="00DD3248">
            <w:pPr>
              <w:pStyle w:val="ROWTABELLA"/>
              <w:rPr>
                <w:color w:val="002060"/>
              </w:rPr>
            </w:pPr>
            <w:r w:rsidRPr="009E0381">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4FBCA" w14:textId="77777777" w:rsidR="00DD3248" w:rsidRPr="009E0381" w:rsidRDefault="00DD3248" w:rsidP="00DD3248">
            <w:pPr>
              <w:pStyle w:val="ROWTABELLA"/>
              <w:jc w:val="center"/>
              <w:rPr>
                <w:color w:val="002060"/>
              </w:rPr>
            </w:pPr>
            <w:r w:rsidRPr="009E03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3C6EBE"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13A55"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7710C"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8AC9C"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29F95" w14:textId="77777777" w:rsidR="00DD3248" w:rsidRPr="009E0381" w:rsidRDefault="00DD3248" w:rsidP="00DD3248">
            <w:pPr>
              <w:pStyle w:val="ROWTABELLA"/>
              <w:jc w:val="center"/>
              <w:rPr>
                <w:color w:val="002060"/>
              </w:rPr>
            </w:pPr>
            <w:r w:rsidRPr="009E038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D0F8D6" w14:textId="77777777" w:rsidR="00DD3248" w:rsidRPr="009E0381" w:rsidRDefault="00DD3248" w:rsidP="00DD3248">
            <w:pPr>
              <w:pStyle w:val="ROWTABELLA"/>
              <w:jc w:val="center"/>
              <w:rPr>
                <w:color w:val="002060"/>
              </w:rPr>
            </w:pPr>
            <w:r w:rsidRPr="009E03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70BD3" w14:textId="77777777" w:rsidR="00DD3248" w:rsidRPr="009E0381" w:rsidRDefault="00DD3248" w:rsidP="00DD3248">
            <w:pPr>
              <w:pStyle w:val="ROWTABELLA"/>
              <w:jc w:val="center"/>
              <w:rPr>
                <w:color w:val="002060"/>
              </w:rPr>
            </w:pPr>
            <w:r w:rsidRPr="009E03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D6EA7" w14:textId="77777777" w:rsidR="00DD3248" w:rsidRPr="009E0381" w:rsidRDefault="00DD3248" w:rsidP="00DD3248">
            <w:pPr>
              <w:pStyle w:val="ROWTABELLA"/>
              <w:jc w:val="center"/>
              <w:rPr>
                <w:color w:val="002060"/>
              </w:rPr>
            </w:pPr>
            <w:r w:rsidRPr="009E0381">
              <w:rPr>
                <w:color w:val="002060"/>
              </w:rPr>
              <w:t>0</w:t>
            </w:r>
          </w:p>
        </w:tc>
      </w:tr>
      <w:tr w:rsidR="00DD3248" w:rsidRPr="009E0381" w14:paraId="6F04D4B3"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5C95B5" w14:textId="77777777" w:rsidR="00DD3248" w:rsidRPr="009E0381" w:rsidRDefault="00DD3248" w:rsidP="00DD3248">
            <w:pPr>
              <w:pStyle w:val="ROWTABELLA"/>
              <w:rPr>
                <w:color w:val="002060"/>
              </w:rPr>
            </w:pPr>
            <w:r w:rsidRPr="009E0381">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80922" w14:textId="77777777" w:rsidR="00DD3248" w:rsidRPr="009E0381" w:rsidRDefault="00DD3248" w:rsidP="00DD3248">
            <w:pPr>
              <w:pStyle w:val="ROWTABELLA"/>
              <w:jc w:val="center"/>
              <w:rPr>
                <w:color w:val="002060"/>
              </w:rPr>
            </w:pPr>
            <w:r w:rsidRPr="009E03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34905"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545B2"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F8154"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2127D0"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14E86" w14:textId="77777777" w:rsidR="00DD3248" w:rsidRPr="009E0381" w:rsidRDefault="00DD3248" w:rsidP="00DD3248">
            <w:pPr>
              <w:pStyle w:val="ROWTABELLA"/>
              <w:jc w:val="center"/>
              <w:rPr>
                <w:color w:val="002060"/>
              </w:rPr>
            </w:pPr>
            <w:r w:rsidRPr="009E038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E3D2E" w14:textId="77777777" w:rsidR="00DD3248" w:rsidRPr="009E0381" w:rsidRDefault="00DD3248" w:rsidP="00DD3248">
            <w:pPr>
              <w:pStyle w:val="ROWTABELLA"/>
              <w:jc w:val="center"/>
              <w:rPr>
                <w:color w:val="002060"/>
              </w:rPr>
            </w:pPr>
            <w:r w:rsidRPr="009E03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DC0AA" w14:textId="77777777" w:rsidR="00DD3248" w:rsidRPr="009E0381" w:rsidRDefault="00DD3248" w:rsidP="00DD3248">
            <w:pPr>
              <w:pStyle w:val="ROWTABELLA"/>
              <w:jc w:val="center"/>
              <w:rPr>
                <w:color w:val="002060"/>
              </w:rPr>
            </w:pPr>
            <w:r w:rsidRPr="009E03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50105" w14:textId="77777777" w:rsidR="00DD3248" w:rsidRPr="009E0381" w:rsidRDefault="00DD3248" w:rsidP="00DD3248">
            <w:pPr>
              <w:pStyle w:val="ROWTABELLA"/>
              <w:jc w:val="center"/>
              <w:rPr>
                <w:color w:val="002060"/>
              </w:rPr>
            </w:pPr>
            <w:r w:rsidRPr="009E0381">
              <w:rPr>
                <w:color w:val="002060"/>
              </w:rPr>
              <w:t>0</w:t>
            </w:r>
          </w:p>
        </w:tc>
      </w:tr>
      <w:tr w:rsidR="00DD3248" w:rsidRPr="009E0381" w14:paraId="0D21AC44"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60DB51" w14:textId="77777777" w:rsidR="00DD3248" w:rsidRPr="009E0381" w:rsidRDefault="00DD3248" w:rsidP="00DD3248">
            <w:pPr>
              <w:pStyle w:val="ROWTABELLA"/>
              <w:rPr>
                <w:color w:val="002060"/>
              </w:rPr>
            </w:pPr>
            <w:r w:rsidRPr="009E038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A6D18" w14:textId="77777777" w:rsidR="00DD3248" w:rsidRPr="009E0381" w:rsidRDefault="00DD3248" w:rsidP="00DD3248">
            <w:pPr>
              <w:pStyle w:val="ROWTABELLA"/>
              <w:jc w:val="center"/>
              <w:rPr>
                <w:color w:val="002060"/>
              </w:rPr>
            </w:pPr>
            <w:r w:rsidRPr="009E03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8142C"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ACFC0"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0C4A6"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51496"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370C5" w14:textId="77777777" w:rsidR="00DD3248" w:rsidRPr="009E0381" w:rsidRDefault="00DD3248" w:rsidP="00DD3248">
            <w:pPr>
              <w:pStyle w:val="ROWTABELLA"/>
              <w:jc w:val="center"/>
              <w:rPr>
                <w:color w:val="002060"/>
              </w:rPr>
            </w:pPr>
            <w:r w:rsidRPr="009E038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A0AD7" w14:textId="77777777" w:rsidR="00DD3248" w:rsidRPr="009E0381" w:rsidRDefault="00DD3248" w:rsidP="00DD3248">
            <w:pPr>
              <w:pStyle w:val="ROWTABELLA"/>
              <w:jc w:val="center"/>
              <w:rPr>
                <w:color w:val="002060"/>
              </w:rPr>
            </w:pPr>
            <w:r w:rsidRPr="009E03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FE8257" w14:textId="77777777" w:rsidR="00DD3248" w:rsidRPr="009E0381" w:rsidRDefault="00DD3248" w:rsidP="00DD3248">
            <w:pPr>
              <w:pStyle w:val="ROWTABELLA"/>
              <w:jc w:val="center"/>
              <w:rPr>
                <w:color w:val="002060"/>
              </w:rPr>
            </w:pPr>
            <w:r w:rsidRPr="009E03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DB3232" w14:textId="77777777" w:rsidR="00DD3248" w:rsidRPr="009E0381" w:rsidRDefault="00DD3248" w:rsidP="00DD3248">
            <w:pPr>
              <w:pStyle w:val="ROWTABELLA"/>
              <w:jc w:val="center"/>
              <w:rPr>
                <w:color w:val="002060"/>
              </w:rPr>
            </w:pPr>
            <w:r w:rsidRPr="009E0381">
              <w:rPr>
                <w:color w:val="002060"/>
              </w:rPr>
              <w:t>0</w:t>
            </w:r>
          </w:p>
        </w:tc>
      </w:tr>
      <w:tr w:rsidR="00DD3248" w:rsidRPr="009E0381" w14:paraId="572E70A4"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DA692B" w14:textId="77777777" w:rsidR="00DD3248" w:rsidRPr="009E0381" w:rsidRDefault="00DD3248" w:rsidP="00DD3248">
            <w:pPr>
              <w:pStyle w:val="ROWTABELLA"/>
              <w:rPr>
                <w:color w:val="002060"/>
              </w:rPr>
            </w:pPr>
            <w:r w:rsidRPr="009E038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186DD"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FA9DF"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44A4D5"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44A88"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C245C"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BDF46" w14:textId="77777777" w:rsidR="00DD3248" w:rsidRPr="009E0381" w:rsidRDefault="00DD3248" w:rsidP="00DD3248">
            <w:pPr>
              <w:pStyle w:val="ROWTABELLA"/>
              <w:jc w:val="center"/>
              <w:rPr>
                <w:color w:val="002060"/>
              </w:rPr>
            </w:pPr>
            <w:r w:rsidRPr="009E03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15207" w14:textId="77777777" w:rsidR="00DD3248" w:rsidRPr="009E0381" w:rsidRDefault="00DD3248" w:rsidP="00DD3248">
            <w:pPr>
              <w:pStyle w:val="ROWTABELLA"/>
              <w:jc w:val="center"/>
              <w:rPr>
                <w:color w:val="002060"/>
              </w:rPr>
            </w:pPr>
            <w:r w:rsidRPr="009E03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4A8F6"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2DE13" w14:textId="77777777" w:rsidR="00DD3248" w:rsidRPr="009E0381" w:rsidRDefault="00DD3248" w:rsidP="00DD3248">
            <w:pPr>
              <w:pStyle w:val="ROWTABELLA"/>
              <w:jc w:val="center"/>
              <w:rPr>
                <w:color w:val="002060"/>
              </w:rPr>
            </w:pPr>
            <w:r w:rsidRPr="009E0381">
              <w:rPr>
                <w:color w:val="002060"/>
              </w:rPr>
              <w:t>0</w:t>
            </w:r>
          </w:p>
        </w:tc>
      </w:tr>
      <w:tr w:rsidR="00DD3248" w:rsidRPr="009E0381" w14:paraId="0CD24EEF"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A43971" w14:textId="77777777" w:rsidR="00DD3248" w:rsidRPr="009E0381" w:rsidRDefault="00DD3248" w:rsidP="00DD3248">
            <w:pPr>
              <w:pStyle w:val="ROWTABELLA"/>
              <w:rPr>
                <w:color w:val="002060"/>
              </w:rPr>
            </w:pPr>
            <w:r w:rsidRPr="009E0381">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3C732D" w14:textId="77777777" w:rsidR="00DD3248" w:rsidRPr="009E0381" w:rsidRDefault="00DD3248" w:rsidP="00DD3248">
            <w:pPr>
              <w:pStyle w:val="ROWTABELLA"/>
              <w:jc w:val="center"/>
              <w:rPr>
                <w:color w:val="002060"/>
              </w:rPr>
            </w:pPr>
            <w:r w:rsidRPr="009E03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B57FE"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B9285"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1040E"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58426"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AB7156" w14:textId="77777777" w:rsidR="00DD3248" w:rsidRPr="009E0381" w:rsidRDefault="00DD3248" w:rsidP="00DD3248">
            <w:pPr>
              <w:pStyle w:val="ROWTABELLA"/>
              <w:jc w:val="center"/>
              <w:rPr>
                <w:color w:val="002060"/>
              </w:rPr>
            </w:pPr>
            <w:r w:rsidRPr="009E03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7A752" w14:textId="77777777" w:rsidR="00DD3248" w:rsidRPr="009E0381" w:rsidRDefault="00DD3248" w:rsidP="00DD3248">
            <w:pPr>
              <w:pStyle w:val="ROWTABELLA"/>
              <w:jc w:val="center"/>
              <w:rPr>
                <w:color w:val="002060"/>
              </w:rPr>
            </w:pPr>
            <w:r w:rsidRPr="009E038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A954F" w14:textId="77777777" w:rsidR="00DD3248" w:rsidRPr="009E0381" w:rsidRDefault="00DD3248" w:rsidP="00DD3248">
            <w:pPr>
              <w:pStyle w:val="ROWTABELLA"/>
              <w:jc w:val="center"/>
              <w:rPr>
                <w:color w:val="002060"/>
              </w:rPr>
            </w:pPr>
            <w:r w:rsidRPr="009E03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ECB18" w14:textId="77777777" w:rsidR="00DD3248" w:rsidRPr="009E0381" w:rsidRDefault="00DD3248" w:rsidP="00DD3248">
            <w:pPr>
              <w:pStyle w:val="ROWTABELLA"/>
              <w:jc w:val="center"/>
              <w:rPr>
                <w:color w:val="002060"/>
              </w:rPr>
            </w:pPr>
            <w:r w:rsidRPr="009E0381">
              <w:rPr>
                <w:color w:val="002060"/>
              </w:rPr>
              <w:t>0</w:t>
            </w:r>
          </w:p>
        </w:tc>
      </w:tr>
      <w:tr w:rsidR="00DD3248" w:rsidRPr="009E0381" w14:paraId="279F26C6"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2AD9FF" w14:textId="77777777" w:rsidR="00DD3248" w:rsidRPr="009E0381" w:rsidRDefault="00DD3248" w:rsidP="00DD3248">
            <w:pPr>
              <w:pStyle w:val="ROWTABELLA"/>
              <w:rPr>
                <w:color w:val="002060"/>
              </w:rPr>
            </w:pPr>
            <w:r w:rsidRPr="009E038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A0E2A" w14:textId="77777777" w:rsidR="00DD3248" w:rsidRPr="009E0381" w:rsidRDefault="00DD3248" w:rsidP="00DD3248">
            <w:pPr>
              <w:pStyle w:val="ROWTABELLA"/>
              <w:jc w:val="center"/>
              <w:rPr>
                <w:color w:val="002060"/>
              </w:rPr>
            </w:pPr>
            <w:r w:rsidRPr="009E03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E24EB"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B2609"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EF8DE"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AE2F12"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097E2" w14:textId="77777777" w:rsidR="00DD3248" w:rsidRPr="009E0381" w:rsidRDefault="00DD3248" w:rsidP="00DD3248">
            <w:pPr>
              <w:pStyle w:val="ROWTABELLA"/>
              <w:jc w:val="center"/>
              <w:rPr>
                <w:color w:val="002060"/>
              </w:rPr>
            </w:pPr>
            <w:r w:rsidRPr="009E038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FAAD9" w14:textId="77777777" w:rsidR="00DD3248" w:rsidRPr="009E0381" w:rsidRDefault="00DD3248" w:rsidP="00DD3248">
            <w:pPr>
              <w:pStyle w:val="ROWTABELLA"/>
              <w:jc w:val="center"/>
              <w:rPr>
                <w:color w:val="002060"/>
              </w:rPr>
            </w:pPr>
            <w:r w:rsidRPr="009E03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9F01E"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D8BF7" w14:textId="77777777" w:rsidR="00DD3248" w:rsidRPr="009E0381" w:rsidRDefault="00DD3248" w:rsidP="00DD3248">
            <w:pPr>
              <w:pStyle w:val="ROWTABELLA"/>
              <w:jc w:val="center"/>
              <w:rPr>
                <w:color w:val="002060"/>
              </w:rPr>
            </w:pPr>
            <w:r w:rsidRPr="009E0381">
              <w:rPr>
                <w:color w:val="002060"/>
              </w:rPr>
              <w:t>0</w:t>
            </w:r>
          </w:p>
        </w:tc>
      </w:tr>
      <w:tr w:rsidR="00DD3248" w:rsidRPr="009E0381" w14:paraId="3627C6B4"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9F3B92" w14:textId="77777777" w:rsidR="00DD3248" w:rsidRPr="009E0381" w:rsidRDefault="00DD3248" w:rsidP="00DD3248">
            <w:pPr>
              <w:pStyle w:val="ROWTABELLA"/>
              <w:rPr>
                <w:color w:val="002060"/>
              </w:rPr>
            </w:pPr>
            <w:r w:rsidRPr="009E0381">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D0803"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928DF"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194F5"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C3959"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0CF1B"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5610BE" w14:textId="77777777" w:rsidR="00DD3248" w:rsidRPr="009E0381" w:rsidRDefault="00DD3248" w:rsidP="00DD3248">
            <w:pPr>
              <w:pStyle w:val="ROWTABELLA"/>
              <w:jc w:val="center"/>
              <w:rPr>
                <w:color w:val="002060"/>
              </w:rPr>
            </w:pPr>
            <w:r w:rsidRPr="009E03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CD3E95" w14:textId="77777777" w:rsidR="00DD3248" w:rsidRPr="009E0381" w:rsidRDefault="00DD3248" w:rsidP="00DD3248">
            <w:pPr>
              <w:pStyle w:val="ROWTABELLA"/>
              <w:jc w:val="center"/>
              <w:rPr>
                <w:color w:val="002060"/>
              </w:rPr>
            </w:pPr>
            <w:r w:rsidRPr="009E03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6DA2F"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4D00E2" w14:textId="77777777" w:rsidR="00DD3248" w:rsidRPr="009E0381" w:rsidRDefault="00DD3248" w:rsidP="00DD3248">
            <w:pPr>
              <w:pStyle w:val="ROWTABELLA"/>
              <w:jc w:val="center"/>
              <w:rPr>
                <w:color w:val="002060"/>
              </w:rPr>
            </w:pPr>
            <w:r w:rsidRPr="009E0381">
              <w:rPr>
                <w:color w:val="002060"/>
              </w:rPr>
              <w:t>0</w:t>
            </w:r>
          </w:p>
        </w:tc>
      </w:tr>
      <w:tr w:rsidR="00DD3248" w:rsidRPr="009E0381" w14:paraId="7E1B5D02"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FEB0BF" w14:textId="77777777" w:rsidR="00DD3248" w:rsidRPr="009E0381" w:rsidRDefault="00DD3248" w:rsidP="00DD3248">
            <w:pPr>
              <w:pStyle w:val="ROWTABELLA"/>
              <w:rPr>
                <w:color w:val="002060"/>
              </w:rPr>
            </w:pPr>
            <w:r w:rsidRPr="009E0381">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F628E"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4D340"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292D37"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B8978F"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B1719"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2053A" w14:textId="77777777" w:rsidR="00DD3248" w:rsidRPr="009E0381" w:rsidRDefault="00DD3248" w:rsidP="00DD3248">
            <w:pPr>
              <w:pStyle w:val="ROWTABELLA"/>
              <w:jc w:val="center"/>
              <w:rPr>
                <w:color w:val="002060"/>
              </w:rPr>
            </w:pPr>
            <w:r w:rsidRPr="009E03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F78AE" w14:textId="77777777" w:rsidR="00DD3248" w:rsidRPr="009E0381" w:rsidRDefault="00DD3248" w:rsidP="00DD3248">
            <w:pPr>
              <w:pStyle w:val="ROWTABELLA"/>
              <w:jc w:val="center"/>
              <w:rPr>
                <w:color w:val="002060"/>
              </w:rPr>
            </w:pPr>
            <w:r w:rsidRPr="009E038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599A8" w14:textId="77777777" w:rsidR="00DD3248" w:rsidRPr="009E0381" w:rsidRDefault="00DD3248" w:rsidP="00DD3248">
            <w:pPr>
              <w:pStyle w:val="ROWTABELLA"/>
              <w:jc w:val="center"/>
              <w:rPr>
                <w:color w:val="002060"/>
              </w:rPr>
            </w:pPr>
            <w:r w:rsidRPr="009E03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491D4" w14:textId="77777777" w:rsidR="00DD3248" w:rsidRPr="009E0381" w:rsidRDefault="00DD3248" w:rsidP="00DD3248">
            <w:pPr>
              <w:pStyle w:val="ROWTABELLA"/>
              <w:jc w:val="center"/>
              <w:rPr>
                <w:color w:val="002060"/>
              </w:rPr>
            </w:pPr>
            <w:r w:rsidRPr="009E0381">
              <w:rPr>
                <w:color w:val="002060"/>
              </w:rPr>
              <w:t>0</w:t>
            </w:r>
          </w:p>
        </w:tc>
      </w:tr>
      <w:tr w:rsidR="00DD3248" w:rsidRPr="009E0381" w14:paraId="5A020AEE"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CC249D" w14:textId="77777777" w:rsidR="00DD3248" w:rsidRPr="009E0381" w:rsidRDefault="00DD3248" w:rsidP="00DD3248">
            <w:pPr>
              <w:pStyle w:val="ROWTABELLA"/>
              <w:rPr>
                <w:color w:val="002060"/>
              </w:rPr>
            </w:pPr>
            <w:r w:rsidRPr="009E0381">
              <w:rPr>
                <w:color w:val="002060"/>
              </w:rPr>
              <w:lastRenderedPageBreak/>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583DD"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06D41"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C4AC0"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C966C"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36B93"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2C50A" w14:textId="77777777" w:rsidR="00DD3248" w:rsidRPr="009E0381" w:rsidRDefault="00DD3248" w:rsidP="00DD3248">
            <w:pPr>
              <w:pStyle w:val="ROWTABELLA"/>
              <w:jc w:val="center"/>
              <w:rPr>
                <w:color w:val="002060"/>
              </w:rPr>
            </w:pPr>
            <w:r w:rsidRPr="009E03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DD3EB" w14:textId="77777777" w:rsidR="00DD3248" w:rsidRPr="009E0381" w:rsidRDefault="00DD3248" w:rsidP="00DD3248">
            <w:pPr>
              <w:pStyle w:val="ROWTABELLA"/>
              <w:jc w:val="center"/>
              <w:rPr>
                <w:color w:val="002060"/>
              </w:rPr>
            </w:pPr>
            <w:r w:rsidRPr="009E03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E7BC8F" w14:textId="77777777" w:rsidR="00DD3248" w:rsidRPr="009E0381" w:rsidRDefault="00DD3248" w:rsidP="00DD3248">
            <w:pPr>
              <w:pStyle w:val="ROWTABELLA"/>
              <w:jc w:val="center"/>
              <w:rPr>
                <w:color w:val="002060"/>
              </w:rPr>
            </w:pPr>
            <w:r w:rsidRPr="009E03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3979CB" w14:textId="77777777" w:rsidR="00DD3248" w:rsidRPr="009E0381" w:rsidRDefault="00DD3248" w:rsidP="00DD3248">
            <w:pPr>
              <w:pStyle w:val="ROWTABELLA"/>
              <w:jc w:val="center"/>
              <w:rPr>
                <w:color w:val="002060"/>
              </w:rPr>
            </w:pPr>
            <w:r w:rsidRPr="009E0381">
              <w:rPr>
                <w:color w:val="002060"/>
              </w:rPr>
              <w:t>0</w:t>
            </w:r>
          </w:p>
        </w:tc>
      </w:tr>
      <w:tr w:rsidR="00DD3248" w:rsidRPr="009E0381" w14:paraId="50B5179B"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6A306B" w14:textId="77777777" w:rsidR="00DD3248" w:rsidRPr="009E0381" w:rsidRDefault="00DD3248" w:rsidP="00DD3248">
            <w:pPr>
              <w:pStyle w:val="ROWTABELLA"/>
              <w:rPr>
                <w:color w:val="002060"/>
              </w:rPr>
            </w:pPr>
            <w:r w:rsidRPr="009E038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D0382F"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84F91"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16E7A"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82173"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81E87"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81482" w14:textId="77777777" w:rsidR="00DD3248" w:rsidRPr="009E0381" w:rsidRDefault="00DD3248" w:rsidP="00DD3248">
            <w:pPr>
              <w:pStyle w:val="ROWTABELLA"/>
              <w:jc w:val="center"/>
              <w:rPr>
                <w:color w:val="002060"/>
              </w:rPr>
            </w:pPr>
            <w:r w:rsidRPr="009E03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87959E" w14:textId="77777777" w:rsidR="00DD3248" w:rsidRPr="009E0381" w:rsidRDefault="00DD3248" w:rsidP="00DD3248">
            <w:pPr>
              <w:pStyle w:val="ROWTABELLA"/>
              <w:jc w:val="center"/>
              <w:rPr>
                <w:color w:val="002060"/>
              </w:rPr>
            </w:pPr>
            <w:r w:rsidRPr="009E038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3B8CC" w14:textId="77777777" w:rsidR="00DD3248" w:rsidRPr="009E0381" w:rsidRDefault="00DD3248" w:rsidP="00DD3248">
            <w:pPr>
              <w:pStyle w:val="ROWTABELLA"/>
              <w:jc w:val="center"/>
              <w:rPr>
                <w:color w:val="002060"/>
              </w:rPr>
            </w:pPr>
            <w:r w:rsidRPr="009E03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54140" w14:textId="77777777" w:rsidR="00DD3248" w:rsidRPr="009E0381" w:rsidRDefault="00DD3248" w:rsidP="00DD3248">
            <w:pPr>
              <w:pStyle w:val="ROWTABELLA"/>
              <w:jc w:val="center"/>
              <w:rPr>
                <w:color w:val="002060"/>
              </w:rPr>
            </w:pPr>
            <w:r w:rsidRPr="009E0381">
              <w:rPr>
                <w:color w:val="002060"/>
              </w:rPr>
              <w:t>0</w:t>
            </w:r>
          </w:p>
        </w:tc>
      </w:tr>
      <w:tr w:rsidR="00DD3248" w:rsidRPr="009E0381" w14:paraId="50B938F8" w14:textId="77777777" w:rsidTr="00DD324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E57699A" w14:textId="77777777" w:rsidR="00DD3248" w:rsidRPr="009E0381" w:rsidRDefault="00DD3248" w:rsidP="00DD3248">
            <w:pPr>
              <w:pStyle w:val="ROWTABELLA"/>
              <w:rPr>
                <w:color w:val="002060"/>
              </w:rPr>
            </w:pPr>
            <w:r w:rsidRPr="009E038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B200D"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943CD"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AE857"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B0156A"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26C1B"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6A3787" w14:textId="77777777" w:rsidR="00DD3248" w:rsidRPr="009E0381" w:rsidRDefault="00DD3248" w:rsidP="00DD3248">
            <w:pPr>
              <w:pStyle w:val="ROWTABELLA"/>
              <w:jc w:val="center"/>
              <w:rPr>
                <w:color w:val="002060"/>
              </w:rPr>
            </w:pPr>
            <w:r w:rsidRPr="009E03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10937" w14:textId="77777777" w:rsidR="00DD3248" w:rsidRPr="009E0381" w:rsidRDefault="00DD3248" w:rsidP="00DD3248">
            <w:pPr>
              <w:pStyle w:val="ROWTABELLA"/>
              <w:jc w:val="center"/>
              <w:rPr>
                <w:color w:val="002060"/>
              </w:rPr>
            </w:pPr>
            <w:r w:rsidRPr="009E0381">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B4E49" w14:textId="77777777" w:rsidR="00DD3248" w:rsidRPr="009E0381" w:rsidRDefault="00DD3248" w:rsidP="00DD3248">
            <w:pPr>
              <w:pStyle w:val="ROWTABELLA"/>
              <w:jc w:val="center"/>
              <w:rPr>
                <w:color w:val="002060"/>
              </w:rPr>
            </w:pPr>
            <w:r w:rsidRPr="009E038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70F0E" w14:textId="77777777" w:rsidR="00DD3248" w:rsidRPr="009E0381" w:rsidRDefault="00DD3248" w:rsidP="00DD3248">
            <w:pPr>
              <w:pStyle w:val="ROWTABELLA"/>
              <w:jc w:val="center"/>
              <w:rPr>
                <w:color w:val="002060"/>
              </w:rPr>
            </w:pPr>
            <w:r w:rsidRPr="009E0381">
              <w:rPr>
                <w:color w:val="002060"/>
              </w:rPr>
              <w:t>1</w:t>
            </w:r>
          </w:p>
        </w:tc>
      </w:tr>
    </w:tbl>
    <w:p w14:paraId="6CCB545D" w14:textId="77777777" w:rsidR="00DD3248" w:rsidRPr="009E0381" w:rsidRDefault="00DD3248" w:rsidP="00DD3248">
      <w:pPr>
        <w:pStyle w:val="breakline"/>
        <w:divId w:val="527259509"/>
        <w:rPr>
          <w:color w:val="002060"/>
        </w:rPr>
      </w:pPr>
    </w:p>
    <w:p w14:paraId="4F705E8F" w14:textId="77777777" w:rsidR="00DD3248" w:rsidRPr="009E0381" w:rsidRDefault="00DD3248" w:rsidP="00DD3248">
      <w:pPr>
        <w:pStyle w:val="TITOLOPRINC"/>
        <w:divId w:val="527259509"/>
        <w:rPr>
          <w:color w:val="002060"/>
        </w:rPr>
      </w:pPr>
      <w:r w:rsidRPr="009E0381">
        <w:rPr>
          <w:color w:val="002060"/>
        </w:rPr>
        <w:t>PROGRAMMA GARE</w:t>
      </w:r>
    </w:p>
    <w:p w14:paraId="24E867A5" w14:textId="77777777" w:rsidR="00DD3248" w:rsidRPr="009E0381" w:rsidRDefault="00DD3248" w:rsidP="00DD3248">
      <w:pPr>
        <w:pStyle w:val="breakline"/>
        <w:divId w:val="527259509"/>
        <w:rPr>
          <w:color w:val="002060"/>
        </w:rPr>
      </w:pPr>
    </w:p>
    <w:p w14:paraId="02DCFAAA" w14:textId="77777777" w:rsidR="00DD3248" w:rsidRPr="009E0381" w:rsidRDefault="00DD3248" w:rsidP="00DD3248">
      <w:pPr>
        <w:pStyle w:val="SOTTOTITOLOCAMPIONATO1"/>
        <w:divId w:val="527259509"/>
        <w:rPr>
          <w:color w:val="002060"/>
        </w:rPr>
      </w:pPr>
      <w:r w:rsidRPr="009E0381">
        <w:rPr>
          <w:color w:val="002060"/>
        </w:rPr>
        <w:t>GIRONE A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DD3248" w:rsidRPr="009E0381" w14:paraId="4AE14A66"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88F770"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897FED"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FD516F"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29DAD9"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BDBAA1"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AD9FCF"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D8A291"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42E063B8" w14:textId="77777777" w:rsidTr="00DD324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FF00DF6" w14:textId="77777777" w:rsidR="00DD3248" w:rsidRPr="009E0381" w:rsidRDefault="00DD3248" w:rsidP="00DD3248">
            <w:pPr>
              <w:pStyle w:val="ROWTABELLA"/>
              <w:rPr>
                <w:color w:val="002060"/>
              </w:rPr>
            </w:pPr>
            <w:r w:rsidRPr="009E0381">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7546736" w14:textId="77777777" w:rsidR="00DD3248" w:rsidRPr="009E0381" w:rsidRDefault="00DD3248" w:rsidP="00DD3248">
            <w:pPr>
              <w:pStyle w:val="ROWTABELLA"/>
              <w:rPr>
                <w:color w:val="002060"/>
              </w:rPr>
            </w:pPr>
            <w:r w:rsidRPr="009E0381">
              <w:rPr>
                <w:color w:val="002060"/>
              </w:rPr>
              <w:t>SENIGALLIA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C088271" w14:textId="77777777" w:rsidR="00DD3248" w:rsidRPr="009E0381" w:rsidRDefault="00DD3248" w:rsidP="00DD3248">
            <w:pPr>
              <w:pStyle w:val="ROWTABELLA"/>
              <w:jc w:val="center"/>
              <w:rPr>
                <w:color w:val="002060"/>
              </w:rPr>
            </w:pPr>
            <w:r w:rsidRPr="009E038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D8124C1" w14:textId="77777777" w:rsidR="00DD3248" w:rsidRPr="009E0381" w:rsidRDefault="00DD3248" w:rsidP="00DD3248">
            <w:pPr>
              <w:pStyle w:val="ROWTABELLA"/>
              <w:rPr>
                <w:color w:val="002060"/>
              </w:rPr>
            </w:pPr>
            <w:r w:rsidRPr="009E0381">
              <w:rPr>
                <w:color w:val="002060"/>
              </w:rPr>
              <w:t>11/12/2019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E6BFC1F" w14:textId="77777777" w:rsidR="00DD3248" w:rsidRPr="009E0381" w:rsidRDefault="00DD3248" w:rsidP="00DD3248">
            <w:pPr>
              <w:pStyle w:val="ROWTABELLA"/>
              <w:rPr>
                <w:color w:val="002060"/>
              </w:rPr>
            </w:pPr>
            <w:r w:rsidRPr="009E0381">
              <w:rPr>
                <w:color w:val="002060"/>
              </w:rPr>
              <w:t>CAMPO DI C5 ENTRO PAL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FB3FC6A" w14:textId="77777777" w:rsidR="00DD3248" w:rsidRPr="009E0381" w:rsidRDefault="00DD3248" w:rsidP="00DD3248">
            <w:pPr>
              <w:pStyle w:val="ROWTABELLA"/>
              <w:rPr>
                <w:color w:val="002060"/>
              </w:rPr>
            </w:pPr>
            <w:r w:rsidRPr="009E0381">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6E74F78" w14:textId="77777777" w:rsidR="00DD3248" w:rsidRPr="009E0381" w:rsidRDefault="00DD3248" w:rsidP="00DD3248">
            <w:pPr>
              <w:pStyle w:val="ROWTABELLA"/>
              <w:rPr>
                <w:color w:val="002060"/>
              </w:rPr>
            </w:pPr>
            <w:r w:rsidRPr="009E0381">
              <w:rPr>
                <w:color w:val="002060"/>
              </w:rPr>
              <w:t>VIA RISORGIMENTO 16</w:t>
            </w:r>
          </w:p>
        </w:tc>
      </w:tr>
    </w:tbl>
    <w:p w14:paraId="355E5B5E" w14:textId="77777777" w:rsidR="00DD3248" w:rsidRPr="009E0381" w:rsidRDefault="00DD3248" w:rsidP="00DD3248">
      <w:pPr>
        <w:pStyle w:val="breakline"/>
        <w:divId w:val="527259509"/>
        <w:rPr>
          <w:color w:val="002060"/>
        </w:rPr>
      </w:pPr>
    </w:p>
    <w:p w14:paraId="7FE3F099" w14:textId="77777777" w:rsidR="00DD3248" w:rsidRPr="009E0381" w:rsidRDefault="00DD3248" w:rsidP="00DD3248">
      <w:pPr>
        <w:pStyle w:val="breakline"/>
        <w:divId w:val="527259509"/>
        <w:rPr>
          <w:color w:val="002060"/>
        </w:rPr>
      </w:pPr>
    </w:p>
    <w:p w14:paraId="66921A69" w14:textId="77777777" w:rsidR="00DD3248" w:rsidRPr="009E0381" w:rsidRDefault="00DD3248" w:rsidP="00DD3248">
      <w:pPr>
        <w:pStyle w:val="breakline"/>
        <w:divId w:val="527259509"/>
        <w:rPr>
          <w:color w:val="002060"/>
        </w:rPr>
      </w:pPr>
    </w:p>
    <w:p w14:paraId="0E0C1FAA" w14:textId="77777777" w:rsidR="00DD3248" w:rsidRPr="009E0381" w:rsidRDefault="00DD3248" w:rsidP="00DD3248">
      <w:pPr>
        <w:pStyle w:val="SOTTOTITOLOCAMPIONATO1"/>
        <w:divId w:val="527259509"/>
        <w:rPr>
          <w:color w:val="002060"/>
        </w:rPr>
      </w:pPr>
      <w:r w:rsidRPr="009E0381">
        <w:rPr>
          <w:color w:val="002060"/>
        </w:rPr>
        <w:t>GIRONE A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8"/>
        <w:gridCol w:w="1997"/>
        <w:gridCol w:w="385"/>
        <w:gridCol w:w="898"/>
        <w:gridCol w:w="1173"/>
        <w:gridCol w:w="1550"/>
        <w:gridCol w:w="1599"/>
      </w:tblGrid>
      <w:tr w:rsidR="00DD3248" w:rsidRPr="009E0381" w14:paraId="4120B887"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27775B"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1A932F"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8D4398"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67270A"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51782E"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7C7CD6"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CE0EF6"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0F15CA8F"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F53DF9F" w14:textId="77777777" w:rsidR="00DD3248" w:rsidRPr="009E0381" w:rsidRDefault="00DD3248" w:rsidP="00DD3248">
            <w:pPr>
              <w:pStyle w:val="ROWTABELLA"/>
              <w:rPr>
                <w:color w:val="002060"/>
              </w:rPr>
            </w:pPr>
            <w:r w:rsidRPr="009E0381">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B6A2A9" w14:textId="77777777" w:rsidR="00DD3248" w:rsidRPr="009E0381" w:rsidRDefault="00DD3248" w:rsidP="00DD3248">
            <w:pPr>
              <w:pStyle w:val="ROWTABELLA"/>
              <w:rPr>
                <w:color w:val="002060"/>
              </w:rPr>
            </w:pPr>
            <w:r w:rsidRPr="009E0381">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C8B2DAC" w14:textId="77777777" w:rsidR="00DD3248" w:rsidRPr="009E0381" w:rsidRDefault="00DD3248" w:rsidP="00DD3248">
            <w:pPr>
              <w:pStyle w:val="ROWTABELLA"/>
              <w:jc w:val="center"/>
              <w:rPr>
                <w:color w:val="002060"/>
              </w:rPr>
            </w:pPr>
            <w:r w:rsidRPr="009E03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63F821" w14:textId="77777777" w:rsidR="00DD3248" w:rsidRPr="009E0381" w:rsidRDefault="00DD3248" w:rsidP="00DD3248">
            <w:pPr>
              <w:pStyle w:val="ROWTABELLA"/>
              <w:rPr>
                <w:color w:val="002060"/>
              </w:rPr>
            </w:pPr>
            <w:r w:rsidRPr="009E0381">
              <w:rPr>
                <w:color w:val="002060"/>
              </w:rPr>
              <w:t>14/12/2019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32B8E5" w14:textId="77777777" w:rsidR="00DD3248" w:rsidRPr="009E0381" w:rsidRDefault="00DD3248" w:rsidP="00DD3248">
            <w:pPr>
              <w:pStyle w:val="ROWTABELLA"/>
              <w:rPr>
                <w:color w:val="002060"/>
              </w:rPr>
            </w:pPr>
            <w:r w:rsidRPr="009E0381">
              <w:rPr>
                <w:color w:val="002060"/>
              </w:rPr>
              <w:t>A.RIST."IL LAGO" C.SCOPERTO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EBF7CA" w14:textId="77777777" w:rsidR="00DD3248" w:rsidRPr="009E0381" w:rsidRDefault="00DD3248" w:rsidP="00DD3248">
            <w:pPr>
              <w:pStyle w:val="ROWTABELLA"/>
              <w:rPr>
                <w:color w:val="002060"/>
              </w:rPr>
            </w:pPr>
            <w:r w:rsidRPr="009E0381">
              <w:rPr>
                <w:color w:val="002060"/>
              </w:rPr>
              <w:t>FOSSOMBRONE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8DEEF9" w14:textId="77777777" w:rsidR="00DD3248" w:rsidRPr="009E0381" w:rsidRDefault="00DD3248" w:rsidP="00DD3248">
            <w:pPr>
              <w:pStyle w:val="ROWTABELLA"/>
              <w:rPr>
                <w:color w:val="002060"/>
              </w:rPr>
            </w:pPr>
            <w:r w:rsidRPr="009E0381">
              <w:rPr>
                <w:color w:val="002060"/>
              </w:rPr>
              <w:t>VIA CATTEDR.LOC.S.LAZZARO 79</w:t>
            </w:r>
          </w:p>
        </w:tc>
      </w:tr>
      <w:tr w:rsidR="00DD3248" w:rsidRPr="009E0381" w14:paraId="101066DE"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2088C6A" w14:textId="77777777" w:rsidR="00DD3248" w:rsidRPr="009E0381" w:rsidRDefault="00DD3248" w:rsidP="00DD3248">
            <w:pPr>
              <w:pStyle w:val="ROWTABELLA"/>
              <w:rPr>
                <w:color w:val="002060"/>
              </w:rPr>
            </w:pPr>
            <w:r w:rsidRPr="009E0381">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CFFAEC0" w14:textId="77777777" w:rsidR="00DD3248" w:rsidRPr="009E0381" w:rsidRDefault="00DD3248" w:rsidP="00DD3248">
            <w:pPr>
              <w:pStyle w:val="ROWTABELLA"/>
              <w:rPr>
                <w:color w:val="002060"/>
              </w:rPr>
            </w:pPr>
            <w:r w:rsidRPr="009E0381">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7DFD955"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1A18D10" w14:textId="77777777" w:rsidR="00DD3248" w:rsidRPr="009E0381" w:rsidRDefault="00DD3248" w:rsidP="00DD3248">
            <w:pPr>
              <w:pStyle w:val="ROWTABELLA"/>
              <w:rPr>
                <w:color w:val="002060"/>
              </w:rPr>
            </w:pPr>
            <w:r w:rsidRPr="009E0381">
              <w:rPr>
                <w:color w:val="002060"/>
              </w:rPr>
              <w:t>14/12/2019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DAD69F6" w14:textId="77777777" w:rsidR="00DD3248" w:rsidRPr="009E0381" w:rsidRDefault="00DD3248" w:rsidP="00DD3248">
            <w:pPr>
              <w:pStyle w:val="ROWTABELLA"/>
              <w:rPr>
                <w:color w:val="002060"/>
              </w:rPr>
            </w:pPr>
            <w:r w:rsidRPr="009E0381">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C709B1" w14:textId="77777777" w:rsidR="00DD3248" w:rsidRPr="009E0381" w:rsidRDefault="00DD3248" w:rsidP="00DD3248">
            <w:pPr>
              <w:pStyle w:val="ROWTABELLA"/>
              <w:rPr>
                <w:color w:val="002060"/>
              </w:rPr>
            </w:pPr>
            <w:r w:rsidRPr="009E0381">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CB8093" w14:textId="77777777" w:rsidR="00DD3248" w:rsidRPr="009E0381" w:rsidRDefault="00DD3248" w:rsidP="00DD3248">
            <w:pPr>
              <w:pStyle w:val="ROWTABELLA"/>
              <w:rPr>
                <w:color w:val="002060"/>
              </w:rPr>
            </w:pPr>
            <w:r w:rsidRPr="009E0381">
              <w:rPr>
                <w:color w:val="002060"/>
              </w:rPr>
              <w:t>VIA MATTEOTTI</w:t>
            </w:r>
          </w:p>
        </w:tc>
      </w:tr>
      <w:tr w:rsidR="00DD3248" w:rsidRPr="009E0381" w14:paraId="75979569"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046FB08" w14:textId="77777777" w:rsidR="00DD3248" w:rsidRPr="009E0381" w:rsidRDefault="00DD3248" w:rsidP="00DD3248">
            <w:pPr>
              <w:pStyle w:val="ROWTABELLA"/>
              <w:rPr>
                <w:color w:val="002060"/>
              </w:rPr>
            </w:pPr>
            <w:r w:rsidRPr="009E0381">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E195E71" w14:textId="77777777" w:rsidR="00DD3248" w:rsidRPr="009E0381" w:rsidRDefault="00DD3248" w:rsidP="00DD3248">
            <w:pPr>
              <w:pStyle w:val="ROWTABELLA"/>
              <w:rPr>
                <w:color w:val="002060"/>
              </w:rPr>
            </w:pPr>
            <w:r w:rsidRPr="009E0381">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E48C42E"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89AFC37" w14:textId="77777777" w:rsidR="00DD3248" w:rsidRPr="009E0381" w:rsidRDefault="00DD3248" w:rsidP="00DD3248">
            <w:pPr>
              <w:pStyle w:val="ROWTABELLA"/>
              <w:rPr>
                <w:color w:val="002060"/>
              </w:rPr>
            </w:pPr>
            <w:r w:rsidRPr="009E0381">
              <w:rPr>
                <w:color w:val="002060"/>
              </w:rPr>
              <w:t>14/12/2019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CCAAC36" w14:textId="77777777" w:rsidR="00DD3248" w:rsidRPr="009E0381" w:rsidRDefault="00DD3248" w:rsidP="00DD3248">
            <w:pPr>
              <w:pStyle w:val="ROWTABELLA"/>
              <w:rPr>
                <w:color w:val="002060"/>
              </w:rPr>
            </w:pPr>
            <w:r w:rsidRPr="009E0381">
              <w:rPr>
                <w:color w:val="002060"/>
              </w:rPr>
              <w:t>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63D727B" w14:textId="77777777" w:rsidR="00DD3248" w:rsidRPr="009E0381" w:rsidRDefault="00DD3248" w:rsidP="00DD3248">
            <w:pPr>
              <w:pStyle w:val="ROWTABELLA"/>
              <w:rPr>
                <w:color w:val="002060"/>
              </w:rPr>
            </w:pPr>
            <w:r w:rsidRPr="009E0381">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E5D8A83" w14:textId="77777777" w:rsidR="00DD3248" w:rsidRPr="009E0381" w:rsidRDefault="00DD3248" w:rsidP="00DD3248">
            <w:pPr>
              <w:pStyle w:val="ROWTABELLA"/>
              <w:rPr>
                <w:color w:val="002060"/>
              </w:rPr>
            </w:pPr>
            <w:r w:rsidRPr="009E0381">
              <w:rPr>
                <w:color w:val="002060"/>
              </w:rPr>
              <w:t>VIA MARCONI GENGA STAZIONE</w:t>
            </w:r>
          </w:p>
        </w:tc>
      </w:tr>
      <w:tr w:rsidR="00DD3248" w:rsidRPr="009E0381" w14:paraId="28B84A64"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34BC478" w14:textId="77777777" w:rsidR="00DD3248" w:rsidRPr="009E0381" w:rsidRDefault="00DD3248" w:rsidP="00DD3248">
            <w:pPr>
              <w:pStyle w:val="ROWTABELLA"/>
              <w:rPr>
                <w:color w:val="002060"/>
              </w:rPr>
            </w:pPr>
            <w:r w:rsidRPr="009E0381">
              <w:rPr>
                <w:color w:val="002060"/>
              </w:rPr>
              <w:t>REAL S.COSTANZO CALCIsq.B</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CBD1C04" w14:textId="77777777" w:rsidR="00DD3248" w:rsidRPr="009E0381" w:rsidRDefault="00DD3248" w:rsidP="00DD3248">
            <w:pPr>
              <w:pStyle w:val="ROWTABELLA"/>
              <w:rPr>
                <w:color w:val="002060"/>
              </w:rPr>
            </w:pPr>
            <w:r w:rsidRPr="009E0381">
              <w:rPr>
                <w:color w:val="002060"/>
              </w:rPr>
              <w:t>ETA BETA FOOTBALL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DE898ED"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F3F7CE8" w14:textId="77777777" w:rsidR="00DD3248" w:rsidRPr="009E0381" w:rsidRDefault="00DD3248" w:rsidP="00DD3248">
            <w:pPr>
              <w:pStyle w:val="ROWTABELLA"/>
              <w:rPr>
                <w:color w:val="002060"/>
              </w:rPr>
            </w:pPr>
            <w:r w:rsidRPr="009E0381">
              <w:rPr>
                <w:color w:val="002060"/>
              </w:rPr>
              <w:t>15/12/2019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1A7D50E" w14:textId="77777777" w:rsidR="00DD3248" w:rsidRPr="009E0381" w:rsidRDefault="00DD3248" w:rsidP="00DD3248">
            <w:pPr>
              <w:pStyle w:val="ROWTABELLA"/>
              <w:rPr>
                <w:color w:val="002060"/>
              </w:rPr>
            </w:pPr>
            <w:r w:rsidRPr="009E0381">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A54ED4" w14:textId="77777777" w:rsidR="00DD3248" w:rsidRPr="009E0381" w:rsidRDefault="00DD3248" w:rsidP="00DD3248">
            <w:pPr>
              <w:pStyle w:val="ROWTABELLA"/>
              <w:rPr>
                <w:color w:val="002060"/>
              </w:rPr>
            </w:pPr>
            <w:r w:rsidRPr="009E0381">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6CE0591" w14:textId="77777777" w:rsidR="00DD3248" w:rsidRPr="009E0381" w:rsidRDefault="00DD3248" w:rsidP="00DD3248">
            <w:pPr>
              <w:pStyle w:val="ROWTABELLA"/>
              <w:rPr>
                <w:color w:val="002060"/>
              </w:rPr>
            </w:pPr>
            <w:r w:rsidRPr="009E0381">
              <w:rPr>
                <w:color w:val="002060"/>
              </w:rPr>
              <w:t>VIA DELLA SANTA SELVINO</w:t>
            </w:r>
          </w:p>
        </w:tc>
      </w:tr>
      <w:tr w:rsidR="00DD3248" w:rsidRPr="009E0381" w14:paraId="76A381EB"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10AB971" w14:textId="77777777" w:rsidR="00DD3248" w:rsidRPr="009E0381" w:rsidRDefault="00DD3248" w:rsidP="00DD3248">
            <w:pPr>
              <w:pStyle w:val="ROWTABELLA"/>
              <w:rPr>
                <w:color w:val="002060"/>
              </w:rPr>
            </w:pPr>
            <w:r w:rsidRPr="009E0381">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378F918" w14:textId="77777777" w:rsidR="00DD3248" w:rsidRPr="009E0381" w:rsidRDefault="00DD3248" w:rsidP="00DD3248">
            <w:pPr>
              <w:pStyle w:val="ROWTABELLA"/>
              <w:rPr>
                <w:color w:val="002060"/>
              </w:rPr>
            </w:pPr>
            <w:r w:rsidRPr="009E0381">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2F8EDC6"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2C6BFE4" w14:textId="77777777" w:rsidR="00DD3248" w:rsidRPr="009E0381" w:rsidRDefault="00DD3248" w:rsidP="00DD3248">
            <w:pPr>
              <w:pStyle w:val="ROWTABELLA"/>
              <w:rPr>
                <w:color w:val="002060"/>
              </w:rPr>
            </w:pPr>
            <w:r w:rsidRPr="009E0381">
              <w:rPr>
                <w:color w:val="002060"/>
              </w:rPr>
              <w:t>15/12/2019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DBC4414" w14:textId="77777777" w:rsidR="00DD3248" w:rsidRPr="009E0381" w:rsidRDefault="00DD3248" w:rsidP="00DD3248">
            <w:pPr>
              <w:pStyle w:val="ROWTABELLA"/>
              <w:rPr>
                <w:color w:val="002060"/>
              </w:rPr>
            </w:pPr>
            <w:r w:rsidRPr="009E0381">
              <w:rPr>
                <w:color w:val="002060"/>
              </w:rPr>
              <w:t>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8C7A39" w14:textId="77777777" w:rsidR="00DD3248" w:rsidRPr="009E0381" w:rsidRDefault="00DD3248" w:rsidP="00DD3248">
            <w:pPr>
              <w:pStyle w:val="ROWTABELLA"/>
              <w:rPr>
                <w:color w:val="002060"/>
              </w:rPr>
            </w:pPr>
            <w:r w:rsidRPr="009E038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39CE12" w14:textId="77777777" w:rsidR="00DD3248" w:rsidRPr="009E0381" w:rsidRDefault="00DD3248" w:rsidP="00DD3248">
            <w:pPr>
              <w:pStyle w:val="ROWTABELLA"/>
              <w:rPr>
                <w:color w:val="002060"/>
              </w:rPr>
            </w:pPr>
            <w:r w:rsidRPr="009E0381">
              <w:rPr>
                <w:color w:val="002060"/>
              </w:rPr>
              <w:t>VIA CELLINI</w:t>
            </w:r>
          </w:p>
        </w:tc>
      </w:tr>
      <w:tr w:rsidR="00DD3248" w:rsidRPr="009E0381" w14:paraId="2CC76760"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9BC1E76" w14:textId="77777777" w:rsidR="00DD3248" w:rsidRPr="009E0381" w:rsidRDefault="00DD3248" w:rsidP="00DD3248">
            <w:pPr>
              <w:pStyle w:val="ROWTABELLA"/>
              <w:rPr>
                <w:color w:val="002060"/>
              </w:rPr>
            </w:pPr>
            <w:r w:rsidRPr="009E0381">
              <w:rPr>
                <w:color w:val="002060"/>
              </w:rPr>
              <w:t>REAL S.COSTANZO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E98C14" w14:textId="77777777" w:rsidR="00DD3248" w:rsidRPr="009E0381" w:rsidRDefault="00DD3248" w:rsidP="00DD3248">
            <w:pPr>
              <w:pStyle w:val="ROWTABELLA"/>
              <w:rPr>
                <w:color w:val="002060"/>
              </w:rPr>
            </w:pPr>
            <w:r w:rsidRPr="009E0381">
              <w:rPr>
                <w:color w:val="002060"/>
              </w:rPr>
              <w:t>TAVERNELLE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AAFB4CE"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B81F00" w14:textId="77777777" w:rsidR="00DD3248" w:rsidRPr="009E0381" w:rsidRDefault="00DD3248" w:rsidP="00DD3248">
            <w:pPr>
              <w:pStyle w:val="ROWTABELLA"/>
              <w:rPr>
                <w:color w:val="002060"/>
              </w:rPr>
            </w:pPr>
            <w:r w:rsidRPr="009E0381">
              <w:rPr>
                <w:color w:val="002060"/>
              </w:rPr>
              <w:t>16/12/2019 17:15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8A0683" w14:textId="77777777" w:rsidR="00DD3248" w:rsidRPr="009E0381" w:rsidRDefault="00DD3248" w:rsidP="00DD3248">
            <w:pPr>
              <w:pStyle w:val="ROWTABELLA"/>
              <w:rPr>
                <w:color w:val="002060"/>
              </w:rPr>
            </w:pPr>
            <w:r w:rsidRPr="009E0381">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289C51" w14:textId="77777777" w:rsidR="00DD3248" w:rsidRPr="009E0381" w:rsidRDefault="00DD3248" w:rsidP="00DD3248">
            <w:pPr>
              <w:pStyle w:val="ROWTABELLA"/>
              <w:rPr>
                <w:color w:val="002060"/>
              </w:rPr>
            </w:pPr>
            <w:r w:rsidRPr="009E0381">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01A943" w14:textId="77777777" w:rsidR="00DD3248" w:rsidRPr="009E0381" w:rsidRDefault="00DD3248" w:rsidP="00DD3248">
            <w:pPr>
              <w:pStyle w:val="ROWTABELLA"/>
              <w:rPr>
                <w:color w:val="002060"/>
              </w:rPr>
            </w:pPr>
            <w:r w:rsidRPr="009E0381">
              <w:rPr>
                <w:color w:val="002060"/>
              </w:rPr>
              <w:t>VIA DELLA SANTA SELVINO</w:t>
            </w:r>
          </w:p>
        </w:tc>
      </w:tr>
    </w:tbl>
    <w:p w14:paraId="78D5A769" w14:textId="77777777" w:rsidR="00DD3248" w:rsidRPr="009E0381" w:rsidRDefault="00DD3248" w:rsidP="00DD3248">
      <w:pPr>
        <w:pStyle w:val="breakline"/>
        <w:divId w:val="527259509"/>
        <w:rPr>
          <w:color w:val="002060"/>
        </w:rPr>
      </w:pPr>
    </w:p>
    <w:p w14:paraId="378469AC" w14:textId="77777777" w:rsidR="00DD3248" w:rsidRPr="009E0381" w:rsidRDefault="00DD3248" w:rsidP="00DD3248">
      <w:pPr>
        <w:pStyle w:val="breakline"/>
        <w:divId w:val="527259509"/>
        <w:rPr>
          <w:color w:val="002060"/>
        </w:rPr>
      </w:pPr>
    </w:p>
    <w:p w14:paraId="6DD6AF24" w14:textId="77777777" w:rsidR="00DD3248" w:rsidRPr="009E0381" w:rsidRDefault="00DD3248" w:rsidP="00DD3248">
      <w:pPr>
        <w:pStyle w:val="breakline"/>
        <w:divId w:val="527259509"/>
        <w:rPr>
          <w:color w:val="002060"/>
        </w:rPr>
      </w:pPr>
    </w:p>
    <w:p w14:paraId="6009F91A" w14:textId="77777777" w:rsidR="00DD3248" w:rsidRPr="009E0381" w:rsidRDefault="00DD3248" w:rsidP="00DD3248">
      <w:pPr>
        <w:pStyle w:val="SOTTOTITOLOCAMPIONATO1"/>
        <w:divId w:val="527259509"/>
        <w:rPr>
          <w:color w:val="002060"/>
        </w:rPr>
      </w:pPr>
      <w:r w:rsidRPr="009E0381">
        <w:rPr>
          <w:color w:val="002060"/>
        </w:rPr>
        <w:t>GIRONE B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DD3248" w:rsidRPr="009E0381" w14:paraId="005F4084"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A6528D"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B9F1F1"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839B2C"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E49AC2"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11F206"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7E9916"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C3B0B7"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0E4F608A" w14:textId="77777777" w:rsidTr="00DD324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13AA7DF" w14:textId="77777777" w:rsidR="00DD3248" w:rsidRPr="009E0381" w:rsidRDefault="00DD3248" w:rsidP="00DD3248">
            <w:pPr>
              <w:pStyle w:val="ROWTABELLA"/>
              <w:rPr>
                <w:color w:val="002060"/>
              </w:rPr>
            </w:pPr>
            <w:r w:rsidRPr="009E0381">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46FE64" w14:textId="77777777" w:rsidR="00DD3248" w:rsidRPr="009E0381" w:rsidRDefault="00DD3248" w:rsidP="00DD3248">
            <w:pPr>
              <w:pStyle w:val="ROWTABELLA"/>
              <w:rPr>
                <w:color w:val="002060"/>
              </w:rPr>
            </w:pPr>
            <w:r w:rsidRPr="009E0381">
              <w:rPr>
                <w:color w:val="002060"/>
              </w:rPr>
              <w:t>POLISPORTIVA GAGLIARDA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9A052B" w14:textId="77777777" w:rsidR="00DD3248" w:rsidRPr="009E0381" w:rsidRDefault="00DD3248" w:rsidP="00DD3248">
            <w:pPr>
              <w:pStyle w:val="ROWTABELLA"/>
              <w:jc w:val="center"/>
              <w:rPr>
                <w:color w:val="002060"/>
              </w:rPr>
            </w:pPr>
            <w:r w:rsidRPr="009E038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7C4F6FE" w14:textId="77777777" w:rsidR="00DD3248" w:rsidRPr="009E0381" w:rsidRDefault="00DD3248" w:rsidP="00DD3248">
            <w:pPr>
              <w:pStyle w:val="ROWTABELLA"/>
              <w:rPr>
                <w:color w:val="002060"/>
              </w:rPr>
            </w:pPr>
            <w:r w:rsidRPr="009E0381">
              <w:rPr>
                <w:color w:val="002060"/>
              </w:rPr>
              <w:t>11/12/2019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A446D35" w14:textId="77777777" w:rsidR="00DD3248" w:rsidRPr="009E0381" w:rsidRDefault="00DD3248" w:rsidP="00DD3248">
            <w:pPr>
              <w:pStyle w:val="ROWTABELLA"/>
              <w:rPr>
                <w:color w:val="002060"/>
              </w:rPr>
            </w:pPr>
            <w:r w:rsidRPr="009E0381">
              <w:rPr>
                <w:color w:val="002060"/>
              </w:rPr>
              <w:t>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E1E3230" w14:textId="77777777" w:rsidR="00DD3248" w:rsidRPr="009E0381" w:rsidRDefault="00DD3248" w:rsidP="00DD3248">
            <w:pPr>
              <w:pStyle w:val="ROWTABELLA"/>
              <w:rPr>
                <w:color w:val="002060"/>
              </w:rPr>
            </w:pPr>
            <w:r w:rsidRPr="009E038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7785485" w14:textId="77777777" w:rsidR="00DD3248" w:rsidRPr="009E0381" w:rsidRDefault="00DD3248" w:rsidP="00DD3248">
            <w:pPr>
              <w:pStyle w:val="ROWTABELLA"/>
              <w:rPr>
                <w:color w:val="002060"/>
              </w:rPr>
            </w:pPr>
            <w:r w:rsidRPr="009E0381">
              <w:rPr>
                <w:color w:val="002060"/>
              </w:rPr>
              <w:t>VIA GROTTE DI POSATORA 19/A</w:t>
            </w:r>
          </w:p>
        </w:tc>
      </w:tr>
    </w:tbl>
    <w:p w14:paraId="16374908" w14:textId="77777777" w:rsidR="00DD3248" w:rsidRPr="009E0381" w:rsidRDefault="00DD3248" w:rsidP="00DD3248">
      <w:pPr>
        <w:pStyle w:val="breakline"/>
        <w:divId w:val="527259509"/>
        <w:rPr>
          <w:color w:val="002060"/>
        </w:rPr>
      </w:pPr>
    </w:p>
    <w:p w14:paraId="61F9628A" w14:textId="77777777" w:rsidR="00DD3248" w:rsidRPr="009E0381" w:rsidRDefault="00DD3248" w:rsidP="00DD3248">
      <w:pPr>
        <w:pStyle w:val="breakline"/>
        <w:divId w:val="527259509"/>
        <w:rPr>
          <w:color w:val="002060"/>
        </w:rPr>
      </w:pPr>
    </w:p>
    <w:p w14:paraId="37462F89" w14:textId="77777777" w:rsidR="00DD3248" w:rsidRPr="009E0381" w:rsidRDefault="00DD3248" w:rsidP="00DD3248">
      <w:pPr>
        <w:pStyle w:val="breakline"/>
        <w:divId w:val="527259509"/>
        <w:rPr>
          <w:color w:val="002060"/>
        </w:rPr>
      </w:pPr>
    </w:p>
    <w:p w14:paraId="1A9A67B9" w14:textId="77777777" w:rsidR="00DD3248" w:rsidRPr="009E0381" w:rsidRDefault="00DD3248" w:rsidP="00DD3248">
      <w:pPr>
        <w:pStyle w:val="SOTTOTITOLOCAMPIONATO1"/>
        <w:divId w:val="527259509"/>
        <w:rPr>
          <w:color w:val="002060"/>
        </w:rPr>
      </w:pPr>
      <w:r w:rsidRPr="009E0381">
        <w:rPr>
          <w:color w:val="002060"/>
        </w:rPr>
        <w:t>GIRONE B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16"/>
        <w:gridCol w:w="385"/>
        <w:gridCol w:w="898"/>
        <w:gridCol w:w="1176"/>
        <w:gridCol w:w="1559"/>
        <w:gridCol w:w="1559"/>
      </w:tblGrid>
      <w:tr w:rsidR="00DD3248" w:rsidRPr="009E0381" w14:paraId="0B635550"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89EC97"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46222A"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997FC6"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C79298"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4F8585"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C210E9"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0FB36F"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48369879"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CCC8313" w14:textId="77777777" w:rsidR="00DD3248" w:rsidRPr="009E0381" w:rsidRDefault="00DD3248" w:rsidP="00DD3248">
            <w:pPr>
              <w:pStyle w:val="ROWTABELLA"/>
              <w:rPr>
                <w:color w:val="002060"/>
              </w:rPr>
            </w:pPr>
            <w:r w:rsidRPr="009E0381">
              <w:rPr>
                <w:color w:val="002060"/>
              </w:rPr>
              <w:t>MOGLIANESE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CD65C4" w14:textId="77777777" w:rsidR="00DD3248" w:rsidRPr="009E0381" w:rsidRDefault="00DD3248" w:rsidP="00DD3248">
            <w:pPr>
              <w:pStyle w:val="ROWTABELLA"/>
              <w:rPr>
                <w:color w:val="002060"/>
              </w:rPr>
            </w:pPr>
            <w:r w:rsidRPr="009E0381">
              <w:rPr>
                <w:color w:val="002060"/>
              </w:rPr>
              <w:t>FUTSAL FBC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EC5DF66" w14:textId="77777777" w:rsidR="00DD3248" w:rsidRPr="009E0381" w:rsidRDefault="00DD3248" w:rsidP="00DD3248">
            <w:pPr>
              <w:pStyle w:val="ROWTABELLA"/>
              <w:jc w:val="center"/>
              <w:rPr>
                <w:color w:val="002060"/>
              </w:rPr>
            </w:pPr>
            <w:r w:rsidRPr="009E03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184C09" w14:textId="77777777" w:rsidR="00DD3248" w:rsidRPr="009E0381" w:rsidRDefault="00DD3248" w:rsidP="00DD3248">
            <w:pPr>
              <w:pStyle w:val="ROWTABELLA"/>
              <w:rPr>
                <w:color w:val="002060"/>
              </w:rPr>
            </w:pPr>
            <w:r w:rsidRPr="009E0381">
              <w:rPr>
                <w:color w:val="002060"/>
              </w:rPr>
              <w:t>14/12/2019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29B20A" w14:textId="77777777" w:rsidR="00DD3248" w:rsidRPr="009E0381" w:rsidRDefault="00DD3248" w:rsidP="00DD3248">
            <w:pPr>
              <w:pStyle w:val="ROWTABELLA"/>
              <w:rPr>
                <w:color w:val="002060"/>
              </w:rPr>
            </w:pPr>
            <w:r w:rsidRPr="009E0381">
              <w:rPr>
                <w:color w:val="002060"/>
              </w:rPr>
              <w:t>PALAZZETTO C.S.DI MOGLIANO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9FE907" w14:textId="77777777" w:rsidR="00DD3248" w:rsidRPr="009E0381" w:rsidRDefault="00DD3248" w:rsidP="00DD3248">
            <w:pPr>
              <w:pStyle w:val="ROWTABELLA"/>
              <w:rPr>
                <w:color w:val="002060"/>
              </w:rPr>
            </w:pPr>
            <w:r w:rsidRPr="009E0381">
              <w:rPr>
                <w:color w:val="002060"/>
              </w:rPr>
              <w:t>MOGLIANO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2BB5847" w14:textId="77777777" w:rsidR="00DD3248" w:rsidRPr="009E0381" w:rsidRDefault="00DD3248" w:rsidP="00DD3248">
            <w:pPr>
              <w:pStyle w:val="ROWTABELLA"/>
              <w:rPr>
                <w:color w:val="002060"/>
              </w:rPr>
            </w:pPr>
            <w:r w:rsidRPr="009E0381">
              <w:rPr>
                <w:color w:val="002060"/>
              </w:rPr>
              <w:t>VIA PAOLO BORSELLINO</w:t>
            </w:r>
          </w:p>
        </w:tc>
      </w:tr>
      <w:tr w:rsidR="00DD3248" w:rsidRPr="009E0381" w14:paraId="2708347B"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1843D62" w14:textId="77777777" w:rsidR="00DD3248" w:rsidRPr="009E0381" w:rsidRDefault="00DD3248" w:rsidP="00DD3248">
            <w:pPr>
              <w:pStyle w:val="ROWTABELLA"/>
              <w:rPr>
                <w:color w:val="002060"/>
              </w:rPr>
            </w:pPr>
            <w:r w:rsidRPr="009E0381">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933DA39" w14:textId="77777777" w:rsidR="00DD3248" w:rsidRPr="009E0381" w:rsidRDefault="00DD3248" w:rsidP="00DD3248">
            <w:pPr>
              <w:pStyle w:val="ROWTABELLA"/>
              <w:rPr>
                <w:color w:val="002060"/>
              </w:rPr>
            </w:pPr>
            <w:r w:rsidRPr="009E0381">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547C633"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D8B785B" w14:textId="77777777" w:rsidR="00DD3248" w:rsidRPr="009E0381" w:rsidRDefault="00DD3248" w:rsidP="00DD3248">
            <w:pPr>
              <w:pStyle w:val="ROWTABELLA"/>
              <w:rPr>
                <w:color w:val="002060"/>
              </w:rPr>
            </w:pPr>
            <w:r w:rsidRPr="009E0381">
              <w:rPr>
                <w:color w:val="002060"/>
              </w:rPr>
              <w:t>14/12/2019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A950F21" w14:textId="77777777" w:rsidR="00DD3248" w:rsidRPr="009E0381" w:rsidRDefault="00DD3248" w:rsidP="00DD3248">
            <w:pPr>
              <w:pStyle w:val="ROWTABELLA"/>
              <w:rPr>
                <w:color w:val="002060"/>
              </w:rPr>
            </w:pPr>
            <w:r w:rsidRPr="009E0381">
              <w:rPr>
                <w:color w:val="002060"/>
              </w:rPr>
              <w:t>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723730" w14:textId="77777777" w:rsidR="00DD3248" w:rsidRPr="009E0381" w:rsidRDefault="00DD3248" w:rsidP="00DD3248">
            <w:pPr>
              <w:pStyle w:val="ROWTABELLA"/>
              <w:rPr>
                <w:color w:val="002060"/>
              </w:rPr>
            </w:pPr>
            <w:r w:rsidRPr="009E0381">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FBBE9E1" w14:textId="77777777" w:rsidR="00DD3248" w:rsidRPr="009E0381" w:rsidRDefault="00DD3248" w:rsidP="00DD3248">
            <w:pPr>
              <w:pStyle w:val="ROWTABELLA"/>
              <w:rPr>
                <w:color w:val="002060"/>
              </w:rPr>
            </w:pPr>
            <w:r w:rsidRPr="009E0381">
              <w:rPr>
                <w:color w:val="002060"/>
              </w:rPr>
              <w:t>VIA B.ROSSI SNC</w:t>
            </w:r>
          </w:p>
        </w:tc>
      </w:tr>
      <w:tr w:rsidR="00DD3248" w:rsidRPr="009E0381" w14:paraId="1CFF683E"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0D22110" w14:textId="77777777" w:rsidR="00DD3248" w:rsidRPr="009E0381" w:rsidRDefault="00DD3248" w:rsidP="00DD3248">
            <w:pPr>
              <w:pStyle w:val="ROWTABELLA"/>
              <w:rPr>
                <w:color w:val="002060"/>
              </w:rPr>
            </w:pPr>
            <w:r w:rsidRPr="009E0381">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84B1624" w14:textId="77777777" w:rsidR="00DD3248" w:rsidRPr="009E0381" w:rsidRDefault="00DD3248" w:rsidP="00DD3248">
            <w:pPr>
              <w:pStyle w:val="ROWTABELLA"/>
              <w:rPr>
                <w:color w:val="002060"/>
              </w:rPr>
            </w:pPr>
            <w:r w:rsidRPr="009E0381">
              <w:rPr>
                <w:color w:val="002060"/>
              </w:rPr>
              <w:t>C.U.S.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39D26D1"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EE6E6B3" w14:textId="77777777" w:rsidR="00DD3248" w:rsidRPr="009E0381" w:rsidRDefault="00DD3248" w:rsidP="00DD3248">
            <w:pPr>
              <w:pStyle w:val="ROWTABELLA"/>
              <w:rPr>
                <w:color w:val="002060"/>
              </w:rPr>
            </w:pPr>
            <w:r w:rsidRPr="009E0381">
              <w:rPr>
                <w:color w:val="002060"/>
              </w:rPr>
              <w:t>14/12/2019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2D16CA" w14:textId="77777777" w:rsidR="00DD3248" w:rsidRPr="009E0381" w:rsidRDefault="00DD3248" w:rsidP="00DD3248">
            <w:pPr>
              <w:pStyle w:val="ROWTABELLA"/>
              <w:rPr>
                <w:color w:val="002060"/>
              </w:rPr>
            </w:pPr>
            <w:r w:rsidRPr="009E0381">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D01698" w14:textId="77777777" w:rsidR="00DD3248" w:rsidRPr="009E0381" w:rsidRDefault="00DD3248" w:rsidP="00DD3248">
            <w:pPr>
              <w:pStyle w:val="ROWTABELLA"/>
              <w:rPr>
                <w:color w:val="002060"/>
              </w:rPr>
            </w:pPr>
            <w:r w:rsidRPr="009E0381">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FF80DD" w14:textId="77777777" w:rsidR="00DD3248" w:rsidRPr="009E0381" w:rsidRDefault="00DD3248" w:rsidP="00DD3248">
            <w:pPr>
              <w:pStyle w:val="ROWTABELLA"/>
              <w:rPr>
                <w:color w:val="002060"/>
              </w:rPr>
            </w:pPr>
            <w:r w:rsidRPr="009E0381">
              <w:rPr>
                <w:color w:val="002060"/>
              </w:rPr>
              <w:t>VIA ALDO MORO</w:t>
            </w:r>
          </w:p>
        </w:tc>
      </w:tr>
      <w:tr w:rsidR="00DD3248" w:rsidRPr="009E0381" w14:paraId="2E420369"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D4ED0B8" w14:textId="77777777" w:rsidR="00DD3248" w:rsidRPr="009E0381" w:rsidRDefault="00DD3248" w:rsidP="00DD3248">
            <w:pPr>
              <w:pStyle w:val="ROWTABELLA"/>
              <w:rPr>
                <w:color w:val="002060"/>
              </w:rPr>
            </w:pPr>
            <w:r w:rsidRPr="009E0381">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3A9CD2E" w14:textId="77777777" w:rsidR="00DD3248" w:rsidRPr="009E0381" w:rsidRDefault="00DD3248" w:rsidP="00DD3248">
            <w:pPr>
              <w:pStyle w:val="ROWTABELLA"/>
              <w:rPr>
                <w:color w:val="002060"/>
              </w:rPr>
            </w:pPr>
            <w:r w:rsidRPr="009E0381">
              <w:rPr>
                <w:color w:val="00206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431293D"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D07E699" w14:textId="77777777" w:rsidR="00DD3248" w:rsidRPr="009E0381" w:rsidRDefault="00DD3248" w:rsidP="00DD3248">
            <w:pPr>
              <w:pStyle w:val="ROWTABELLA"/>
              <w:rPr>
                <w:color w:val="002060"/>
              </w:rPr>
            </w:pPr>
            <w:r w:rsidRPr="009E0381">
              <w:rPr>
                <w:color w:val="002060"/>
              </w:rPr>
              <w:t>15/12/2019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3264277" w14:textId="77777777" w:rsidR="00DD3248" w:rsidRPr="009E0381" w:rsidRDefault="00DD3248" w:rsidP="00DD3248">
            <w:pPr>
              <w:pStyle w:val="ROWTABELLA"/>
              <w:rPr>
                <w:color w:val="002060"/>
              </w:rPr>
            </w:pPr>
            <w:r w:rsidRPr="009E0381">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D0A2A1" w14:textId="77777777" w:rsidR="00DD3248" w:rsidRPr="009E0381" w:rsidRDefault="00DD3248" w:rsidP="00DD3248">
            <w:pPr>
              <w:pStyle w:val="ROWTABELLA"/>
              <w:rPr>
                <w:color w:val="002060"/>
              </w:rPr>
            </w:pPr>
            <w:r w:rsidRPr="009E038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FBB456" w14:textId="77777777" w:rsidR="00DD3248" w:rsidRPr="009E0381" w:rsidRDefault="00DD3248" w:rsidP="00DD3248">
            <w:pPr>
              <w:pStyle w:val="ROWTABELLA"/>
              <w:rPr>
                <w:color w:val="002060"/>
              </w:rPr>
            </w:pPr>
            <w:r w:rsidRPr="009E0381">
              <w:rPr>
                <w:color w:val="002060"/>
              </w:rPr>
              <w:t>VIA FRATELLI CERVI</w:t>
            </w:r>
          </w:p>
        </w:tc>
      </w:tr>
      <w:tr w:rsidR="00DD3248" w:rsidRPr="009E0381" w14:paraId="2D24D2B1"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589A784" w14:textId="77777777" w:rsidR="00DD3248" w:rsidRPr="009E0381" w:rsidRDefault="00DD3248" w:rsidP="00DD3248">
            <w:pPr>
              <w:pStyle w:val="ROWTABELLA"/>
              <w:rPr>
                <w:color w:val="002060"/>
              </w:rPr>
            </w:pPr>
            <w:r w:rsidRPr="009E0381">
              <w:rPr>
                <w:color w:val="002060"/>
              </w:rPr>
              <w:t>FUTSAL COBA SPORTIVA DIL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CEC3AA8" w14:textId="77777777" w:rsidR="00DD3248" w:rsidRPr="009E0381" w:rsidRDefault="00DD3248" w:rsidP="00DD3248">
            <w:pPr>
              <w:pStyle w:val="ROWTABELLA"/>
              <w:rPr>
                <w:color w:val="002060"/>
              </w:rPr>
            </w:pPr>
            <w:r w:rsidRPr="009E0381">
              <w:rPr>
                <w:color w:val="002060"/>
              </w:rPr>
              <w:t>FUTSAL ASKL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D9338B8"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3F39DB8" w14:textId="77777777" w:rsidR="00DD3248" w:rsidRPr="009E0381" w:rsidRDefault="00DD3248" w:rsidP="00DD3248">
            <w:pPr>
              <w:pStyle w:val="ROWTABELLA"/>
              <w:rPr>
                <w:color w:val="002060"/>
              </w:rPr>
            </w:pPr>
            <w:r w:rsidRPr="009E0381">
              <w:rPr>
                <w:color w:val="002060"/>
              </w:rPr>
              <w:t>15/12/2019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3F68280" w14:textId="77777777" w:rsidR="00DD3248" w:rsidRPr="009E0381" w:rsidRDefault="00DD3248" w:rsidP="00DD3248">
            <w:pPr>
              <w:pStyle w:val="ROWTABELLA"/>
              <w:rPr>
                <w:color w:val="002060"/>
              </w:rPr>
            </w:pPr>
            <w:r w:rsidRPr="009E0381">
              <w:rPr>
                <w:color w:val="002060"/>
              </w:rPr>
              <w:t>COBA'ARENA-STRUTTURA GEODETIC</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F91621" w14:textId="77777777" w:rsidR="00DD3248" w:rsidRPr="009E0381" w:rsidRDefault="00DD3248" w:rsidP="00DD3248">
            <w:pPr>
              <w:pStyle w:val="ROWTABELLA"/>
              <w:rPr>
                <w:color w:val="002060"/>
              </w:rPr>
            </w:pPr>
            <w:r w:rsidRPr="009E0381">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D2E194" w14:textId="77777777" w:rsidR="00DD3248" w:rsidRPr="009E0381" w:rsidRDefault="00DD3248" w:rsidP="00DD3248">
            <w:pPr>
              <w:pStyle w:val="ROWTABELLA"/>
              <w:rPr>
                <w:color w:val="002060"/>
              </w:rPr>
            </w:pPr>
            <w:r w:rsidRPr="009E0381">
              <w:rPr>
                <w:color w:val="002060"/>
              </w:rPr>
              <w:t>VIA LETI</w:t>
            </w:r>
          </w:p>
        </w:tc>
      </w:tr>
      <w:tr w:rsidR="00DD3248" w:rsidRPr="009E0381" w14:paraId="238F36CF"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8B3A7AA" w14:textId="77777777" w:rsidR="00DD3248" w:rsidRPr="009E0381" w:rsidRDefault="00DD3248" w:rsidP="00DD3248">
            <w:pPr>
              <w:pStyle w:val="ROWTABELLA"/>
              <w:rPr>
                <w:color w:val="002060"/>
              </w:rPr>
            </w:pPr>
            <w:r w:rsidRPr="009E0381">
              <w:rPr>
                <w:color w:val="002060"/>
              </w:rPr>
              <w:t>POLISPORTIVA GAGLIARDA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341D05" w14:textId="77777777" w:rsidR="00DD3248" w:rsidRPr="009E0381" w:rsidRDefault="00DD3248" w:rsidP="00DD3248">
            <w:pPr>
              <w:pStyle w:val="ROWTABELLA"/>
              <w:rPr>
                <w:color w:val="002060"/>
              </w:rPr>
            </w:pPr>
            <w:r w:rsidRPr="009E0381">
              <w:rPr>
                <w:color w:val="002060"/>
              </w:rPr>
              <w:t>TENAX CASTELFIDARDO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D4A10D3" w14:textId="77777777" w:rsidR="00DD3248" w:rsidRPr="009E0381" w:rsidRDefault="00DD3248" w:rsidP="00DD3248">
            <w:pPr>
              <w:pStyle w:val="ROWTABELLA"/>
              <w:jc w:val="center"/>
              <w:rPr>
                <w:color w:val="002060"/>
              </w:rPr>
            </w:pPr>
            <w:r w:rsidRPr="009E03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74377C" w14:textId="77777777" w:rsidR="00DD3248" w:rsidRPr="009E0381" w:rsidRDefault="00DD3248" w:rsidP="00DD3248">
            <w:pPr>
              <w:pStyle w:val="ROWTABELLA"/>
              <w:rPr>
                <w:color w:val="002060"/>
              </w:rPr>
            </w:pPr>
            <w:r w:rsidRPr="009E0381">
              <w:rPr>
                <w:color w:val="002060"/>
              </w:rPr>
              <w:t>15/12/2019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8158CD" w14:textId="77777777" w:rsidR="00DD3248" w:rsidRPr="009E0381" w:rsidRDefault="00DD3248" w:rsidP="00DD3248">
            <w:pPr>
              <w:pStyle w:val="ROWTABELLA"/>
              <w:rPr>
                <w:color w:val="002060"/>
              </w:rPr>
            </w:pPr>
            <w:r w:rsidRPr="009E0381">
              <w:rPr>
                <w:color w:val="002060"/>
              </w:rPr>
              <w:t>CAMPO COPERTO IST.CAPRIOTTI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3898A1" w14:textId="77777777" w:rsidR="00DD3248" w:rsidRPr="009E0381" w:rsidRDefault="00DD3248" w:rsidP="00DD3248">
            <w:pPr>
              <w:pStyle w:val="ROWTABELLA"/>
              <w:rPr>
                <w:color w:val="002060"/>
              </w:rPr>
            </w:pPr>
            <w:r w:rsidRPr="009E0381">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43F809" w14:textId="77777777" w:rsidR="00DD3248" w:rsidRPr="009E0381" w:rsidRDefault="00DD3248" w:rsidP="00DD3248">
            <w:pPr>
              <w:pStyle w:val="ROWTABELLA"/>
              <w:rPr>
                <w:color w:val="002060"/>
              </w:rPr>
            </w:pPr>
            <w:r w:rsidRPr="009E0381">
              <w:rPr>
                <w:color w:val="002060"/>
              </w:rPr>
              <w:t>VIA SGATTONI - CONTR.RAGNOLA</w:t>
            </w:r>
          </w:p>
        </w:tc>
      </w:tr>
    </w:tbl>
    <w:p w14:paraId="48365CE5" w14:textId="77777777" w:rsidR="00DD3248" w:rsidRPr="009E0381" w:rsidRDefault="00DD3248" w:rsidP="00DD3248">
      <w:pPr>
        <w:pStyle w:val="breakline"/>
        <w:divId w:val="527259509"/>
        <w:rPr>
          <w:color w:val="002060"/>
        </w:rPr>
      </w:pPr>
    </w:p>
    <w:p w14:paraId="689691C9" w14:textId="77777777" w:rsidR="00DD3248" w:rsidRPr="009E0381" w:rsidRDefault="00DD3248" w:rsidP="00DD3248">
      <w:pPr>
        <w:pStyle w:val="TITOLOCAMPIONATO"/>
        <w:shd w:val="clear" w:color="auto" w:fill="CCCCCC"/>
        <w:spacing w:before="80" w:after="40"/>
        <w:divId w:val="527259509"/>
        <w:rPr>
          <w:color w:val="002060"/>
        </w:rPr>
      </w:pPr>
      <w:r w:rsidRPr="009E0381">
        <w:rPr>
          <w:color w:val="002060"/>
        </w:rPr>
        <w:t>UNDER 15 C5 REGIONALI MASCHILI</w:t>
      </w:r>
    </w:p>
    <w:p w14:paraId="7363A8A1" w14:textId="77777777" w:rsidR="00DD3248" w:rsidRPr="009E0381" w:rsidRDefault="00DD3248" w:rsidP="00DD3248">
      <w:pPr>
        <w:pStyle w:val="TITOLOPRINC"/>
        <w:divId w:val="527259509"/>
        <w:rPr>
          <w:color w:val="002060"/>
        </w:rPr>
      </w:pPr>
      <w:r w:rsidRPr="009E0381">
        <w:rPr>
          <w:color w:val="002060"/>
        </w:rPr>
        <w:t>VARIAZIONI AL PROGRAMMA GARE</w:t>
      </w:r>
    </w:p>
    <w:p w14:paraId="196FC601" w14:textId="77777777" w:rsidR="00DD3248" w:rsidRPr="009E0381" w:rsidRDefault="00DD3248" w:rsidP="00DD3248">
      <w:pPr>
        <w:pStyle w:val="breakline"/>
        <w:divId w:val="527259509"/>
        <w:rPr>
          <w:color w:val="002060"/>
        </w:rPr>
      </w:pPr>
    </w:p>
    <w:p w14:paraId="700BCD3B" w14:textId="77777777" w:rsidR="00DD3248" w:rsidRPr="009E0381" w:rsidRDefault="00DD3248" w:rsidP="00DD3248">
      <w:pPr>
        <w:pStyle w:val="breakline"/>
        <w:divId w:val="527259509"/>
        <w:rPr>
          <w:color w:val="002060"/>
        </w:rPr>
      </w:pPr>
    </w:p>
    <w:p w14:paraId="67214018" w14:textId="77777777" w:rsidR="00DD3248" w:rsidRPr="009E0381" w:rsidRDefault="00DD3248" w:rsidP="00DD3248">
      <w:pPr>
        <w:pStyle w:val="SOTTOTITOLOCAMPIONATO1"/>
        <w:divId w:val="527259509"/>
        <w:rPr>
          <w:color w:val="002060"/>
        </w:rPr>
      </w:pPr>
      <w:r w:rsidRPr="009E0381">
        <w:rPr>
          <w:color w:val="002060"/>
        </w:rPr>
        <w:lastRenderedPageBreak/>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D3248" w:rsidRPr="009E0381" w14:paraId="6F6CB435" w14:textId="77777777" w:rsidTr="00C7508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A4B4BC" w14:textId="77777777" w:rsidR="00DD3248" w:rsidRPr="009E0381" w:rsidRDefault="00DD3248" w:rsidP="00DD3248">
            <w:pPr>
              <w:pStyle w:val="HEADERTABELLA"/>
              <w:rPr>
                <w:color w:val="002060"/>
              </w:rPr>
            </w:pPr>
            <w:r w:rsidRPr="009E038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B645DF" w14:textId="77777777" w:rsidR="00DD3248" w:rsidRPr="009E0381" w:rsidRDefault="00DD3248" w:rsidP="00DD3248">
            <w:pPr>
              <w:pStyle w:val="HEADERTABELLA"/>
              <w:rPr>
                <w:color w:val="002060"/>
              </w:rPr>
            </w:pPr>
            <w:r w:rsidRPr="009E038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A350FB" w14:textId="77777777" w:rsidR="00DD3248" w:rsidRPr="009E0381" w:rsidRDefault="00DD3248" w:rsidP="00DD3248">
            <w:pPr>
              <w:pStyle w:val="HEADERTABELLA"/>
              <w:rPr>
                <w:color w:val="002060"/>
              </w:rPr>
            </w:pPr>
            <w:r w:rsidRPr="009E038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6691C6" w14:textId="77777777" w:rsidR="00DD3248" w:rsidRPr="009E0381" w:rsidRDefault="00DD3248" w:rsidP="00DD3248">
            <w:pPr>
              <w:pStyle w:val="HEADERTABELLA"/>
              <w:rPr>
                <w:color w:val="002060"/>
              </w:rPr>
            </w:pPr>
            <w:r w:rsidRPr="009E03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F34054" w14:textId="77777777" w:rsidR="00DD3248" w:rsidRPr="009E0381" w:rsidRDefault="00DD3248" w:rsidP="00DD3248">
            <w:pPr>
              <w:pStyle w:val="HEADERTABELLA"/>
              <w:rPr>
                <w:color w:val="002060"/>
              </w:rPr>
            </w:pPr>
            <w:r w:rsidRPr="009E038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F7C9D4" w14:textId="77777777" w:rsidR="00DD3248" w:rsidRPr="009E0381" w:rsidRDefault="00DD3248" w:rsidP="00DD3248">
            <w:pPr>
              <w:pStyle w:val="HEADERTABELLA"/>
              <w:rPr>
                <w:color w:val="002060"/>
              </w:rPr>
            </w:pPr>
            <w:r w:rsidRPr="009E038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06B8D6" w14:textId="77777777" w:rsidR="00DD3248" w:rsidRPr="009E0381" w:rsidRDefault="00DD3248" w:rsidP="00DD3248">
            <w:pPr>
              <w:pStyle w:val="HEADERTABELLA"/>
              <w:rPr>
                <w:color w:val="002060"/>
              </w:rPr>
            </w:pPr>
            <w:r w:rsidRPr="009E038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EDB605" w14:textId="77777777" w:rsidR="00DD3248" w:rsidRPr="009E0381" w:rsidRDefault="00DD3248" w:rsidP="00DD3248">
            <w:pPr>
              <w:pStyle w:val="HEADERTABELLA"/>
              <w:rPr>
                <w:color w:val="002060"/>
              </w:rPr>
            </w:pPr>
            <w:r w:rsidRPr="009E0381">
              <w:rPr>
                <w:color w:val="002060"/>
              </w:rPr>
              <w:t>Impianto</w:t>
            </w:r>
          </w:p>
        </w:tc>
      </w:tr>
      <w:tr w:rsidR="00DD3248" w:rsidRPr="009E0381" w14:paraId="3BF903D7" w14:textId="77777777" w:rsidTr="00C75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A3FA7" w14:textId="77777777" w:rsidR="00DD3248" w:rsidRPr="00C75081" w:rsidRDefault="00DD3248" w:rsidP="00DD3248">
            <w:pPr>
              <w:pStyle w:val="ROWTABELLA"/>
              <w:rPr>
                <w:color w:val="002060"/>
                <w:highlight w:val="yellow"/>
              </w:rPr>
            </w:pPr>
            <w:r w:rsidRPr="00C75081">
              <w:rPr>
                <w:color w:val="002060"/>
                <w:highlight w:val="yellow"/>
              </w:rPr>
              <w:t>14/12/2019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8C0D0" w14:textId="77777777" w:rsidR="00DD3248" w:rsidRPr="00C75081" w:rsidRDefault="00DD3248" w:rsidP="00DD3248">
            <w:pPr>
              <w:pStyle w:val="ROWTABELLA"/>
              <w:jc w:val="center"/>
              <w:rPr>
                <w:color w:val="002060"/>
                <w:highlight w:val="yellow"/>
              </w:rPr>
            </w:pPr>
            <w:r w:rsidRPr="00C75081">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9A88F" w14:textId="77777777" w:rsidR="00DD3248" w:rsidRPr="00C75081" w:rsidRDefault="00DD3248" w:rsidP="00DD3248">
            <w:pPr>
              <w:pStyle w:val="ROWTABELLA"/>
              <w:rPr>
                <w:color w:val="002060"/>
                <w:highlight w:val="yellow"/>
              </w:rPr>
            </w:pPr>
            <w:r w:rsidRPr="00C75081">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423E2" w14:textId="77777777" w:rsidR="00DD3248" w:rsidRPr="00C75081" w:rsidRDefault="00DD3248" w:rsidP="00DD3248">
            <w:pPr>
              <w:pStyle w:val="ROWTABELLA"/>
              <w:rPr>
                <w:color w:val="002060"/>
                <w:highlight w:val="yellow"/>
              </w:rPr>
            </w:pPr>
            <w:r w:rsidRPr="00C75081">
              <w:rPr>
                <w:color w:val="002060"/>
                <w:highlight w:val="yellow"/>
              </w:rPr>
              <w:t>SPORTFLY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155D7" w14:textId="07E0B793" w:rsidR="00DD3248" w:rsidRPr="009E0381" w:rsidRDefault="00DD3248" w:rsidP="00DD3248">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6F08D" w14:textId="77777777" w:rsidR="00DD3248" w:rsidRPr="009E0381" w:rsidRDefault="00DD3248" w:rsidP="00DD3248">
            <w:pPr>
              <w:pStyle w:val="ROWTABELLA"/>
              <w:jc w:val="center"/>
              <w:rPr>
                <w:color w:val="002060"/>
              </w:rPr>
            </w:pPr>
            <w:r w:rsidRPr="00C75081">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703B9" w14:textId="77777777" w:rsidR="00DD3248" w:rsidRPr="009E0381" w:rsidRDefault="00DD3248" w:rsidP="00DD3248">
            <w:pPr>
              <w:pStyle w:val="ROWTABELLA"/>
              <w:jc w:val="center"/>
              <w:rPr>
                <w:color w:val="002060"/>
              </w:rPr>
            </w:pPr>
            <w:r w:rsidRPr="009E0381">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16BA62" w14:textId="77777777" w:rsidR="00DD3248" w:rsidRPr="009E0381" w:rsidRDefault="00DD3248" w:rsidP="00DD3248">
            <w:pPr>
              <w:rPr>
                <w:color w:val="002060"/>
                <w:sz w:val="24"/>
                <w:szCs w:val="24"/>
              </w:rPr>
            </w:pPr>
          </w:p>
        </w:tc>
      </w:tr>
      <w:tr w:rsidR="00DD3248" w:rsidRPr="009E0381" w14:paraId="085194E8" w14:textId="77777777" w:rsidTr="00C75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54A40" w14:textId="77777777" w:rsidR="00DD3248" w:rsidRPr="00C75081" w:rsidRDefault="00DD3248" w:rsidP="00DD3248">
            <w:pPr>
              <w:pStyle w:val="ROWTABELLA"/>
              <w:rPr>
                <w:color w:val="002060"/>
                <w:highlight w:val="yellow"/>
              </w:rPr>
            </w:pPr>
            <w:r w:rsidRPr="00C75081">
              <w:rPr>
                <w:color w:val="002060"/>
                <w:highlight w:val="yellow"/>
              </w:rPr>
              <w:t>15/12/2019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E4EBE" w14:textId="77777777" w:rsidR="00DD3248" w:rsidRPr="00C75081" w:rsidRDefault="00DD3248" w:rsidP="00DD3248">
            <w:pPr>
              <w:pStyle w:val="ROWTABELLA"/>
              <w:jc w:val="center"/>
              <w:rPr>
                <w:color w:val="002060"/>
                <w:highlight w:val="yellow"/>
              </w:rPr>
            </w:pPr>
            <w:r w:rsidRPr="00C75081">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DFB286" w14:textId="77777777" w:rsidR="00DD3248" w:rsidRPr="00C75081" w:rsidRDefault="00DD3248" w:rsidP="00DD3248">
            <w:pPr>
              <w:pStyle w:val="ROWTABELLA"/>
              <w:rPr>
                <w:color w:val="002060"/>
                <w:highlight w:val="yellow"/>
              </w:rPr>
            </w:pPr>
            <w:r w:rsidRPr="00C75081">
              <w:rPr>
                <w:color w:val="002060"/>
                <w:highlight w:val="yellow"/>
              </w:rPr>
              <w:t>ITALSERVICE C5 sq.B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0C746" w14:textId="77777777" w:rsidR="00DD3248" w:rsidRPr="00C75081" w:rsidRDefault="00DD3248" w:rsidP="00DD3248">
            <w:pPr>
              <w:pStyle w:val="ROWTABELLA"/>
              <w:rPr>
                <w:color w:val="002060"/>
                <w:highlight w:val="yellow"/>
              </w:rPr>
            </w:pPr>
            <w:r w:rsidRPr="00C75081">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9A75C" w14:textId="52EF2E3C" w:rsidR="00DD3248" w:rsidRPr="009E0381" w:rsidRDefault="00DD3248" w:rsidP="00DD3248">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1679F2" w14:textId="77777777" w:rsidR="00DD3248" w:rsidRPr="009E0381" w:rsidRDefault="00DD3248" w:rsidP="00DD3248">
            <w:pPr>
              <w:pStyle w:val="ROWTABELLA"/>
              <w:jc w:val="center"/>
              <w:rPr>
                <w:color w:val="002060"/>
              </w:rPr>
            </w:pPr>
            <w:r w:rsidRPr="00C75081">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106C4" w14:textId="77777777" w:rsidR="00DD3248" w:rsidRPr="009E0381" w:rsidRDefault="00DD3248" w:rsidP="00DD3248">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D5C79" w14:textId="77777777" w:rsidR="00DD3248" w:rsidRPr="009E0381" w:rsidRDefault="00DD3248" w:rsidP="00DD3248">
            <w:pPr>
              <w:pStyle w:val="ROWTABELLA"/>
              <w:rPr>
                <w:color w:val="002060"/>
              </w:rPr>
            </w:pPr>
            <w:r w:rsidRPr="00C75081">
              <w:rPr>
                <w:color w:val="002060"/>
                <w:highlight w:val="yellow"/>
              </w:rPr>
              <w:t>"FORMA 2000" CAMPO COPERTO PESARO VIA O.RESPIGHI</w:t>
            </w:r>
          </w:p>
        </w:tc>
      </w:tr>
    </w:tbl>
    <w:p w14:paraId="24281F38" w14:textId="77777777" w:rsidR="00DD3248" w:rsidRPr="009E0381" w:rsidRDefault="00DD3248" w:rsidP="00DD3248">
      <w:pPr>
        <w:pStyle w:val="breakline"/>
        <w:divId w:val="527259509"/>
        <w:rPr>
          <w:color w:val="002060"/>
        </w:rPr>
      </w:pPr>
    </w:p>
    <w:p w14:paraId="32426323" w14:textId="77777777" w:rsidR="00DD3248" w:rsidRPr="009E0381" w:rsidRDefault="00DD3248" w:rsidP="00DD3248">
      <w:pPr>
        <w:pStyle w:val="breakline"/>
        <w:divId w:val="527259509"/>
        <w:rPr>
          <w:color w:val="002060"/>
        </w:rPr>
      </w:pPr>
    </w:p>
    <w:p w14:paraId="195D46B4" w14:textId="77777777" w:rsidR="00DD3248" w:rsidRPr="009E0381" w:rsidRDefault="00DD3248" w:rsidP="00DD3248">
      <w:pPr>
        <w:pStyle w:val="TITOLOPRINC"/>
        <w:divId w:val="527259509"/>
        <w:rPr>
          <w:color w:val="002060"/>
        </w:rPr>
      </w:pPr>
      <w:r w:rsidRPr="009E0381">
        <w:rPr>
          <w:color w:val="002060"/>
        </w:rPr>
        <w:t>RISULTATI</w:t>
      </w:r>
    </w:p>
    <w:p w14:paraId="2A6E2EA6" w14:textId="77777777" w:rsidR="00DD3248" w:rsidRPr="009E0381" w:rsidRDefault="00DD3248" w:rsidP="00DD3248">
      <w:pPr>
        <w:pStyle w:val="breakline"/>
        <w:divId w:val="527259509"/>
        <w:rPr>
          <w:color w:val="002060"/>
        </w:rPr>
      </w:pPr>
    </w:p>
    <w:p w14:paraId="6000662D" w14:textId="77777777" w:rsidR="00DD3248" w:rsidRPr="009E0381" w:rsidRDefault="00DD3248" w:rsidP="00DD3248">
      <w:pPr>
        <w:pStyle w:val="SOTTOTITOLOCAMPIONATO1"/>
        <w:divId w:val="527259509"/>
        <w:rPr>
          <w:color w:val="002060"/>
        </w:rPr>
      </w:pPr>
      <w:r w:rsidRPr="009E0381">
        <w:rPr>
          <w:color w:val="002060"/>
        </w:rPr>
        <w:t>RISULTATI UFFICIALI GARE DEL 08/12/2019</w:t>
      </w:r>
    </w:p>
    <w:p w14:paraId="0A5CBE51" w14:textId="77777777" w:rsidR="00DD3248" w:rsidRPr="009E0381" w:rsidRDefault="00DD3248" w:rsidP="00DD3248">
      <w:pPr>
        <w:pStyle w:val="SOTTOTITOLOCAMPIONATO2"/>
        <w:divId w:val="527259509"/>
        <w:rPr>
          <w:color w:val="002060"/>
        </w:rPr>
      </w:pPr>
      <w:r w:rsidRPr="009E0381">
        <w:rPr>
          <w:color w:val="002060"/>
        </w:rPr>
        <w:t>Si trascrivono qui di seguito i risultati ufficiali delle gare disputate</w:t>
      </w:r>
    </w:p>
    <w:p w14:paraId="22FDE778" w14:textId="77777777" w:rsidR="00DD3248" w:rsidRPr="009E0381" w:rsidRDefault="00DD3248" w:rsidP="00DD324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DD3248" w:rsidRPr="009E0381" w14:paraId="33696E02" w14:textId="77777777" w:rsidTr="00DD324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4B5EDBD4"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A5A95C" w14:textId="77777777" w:rsidR="00DD3248" w:rsidRPr="009E0381" w:rsidRDefault="00DD3248" w:rsidP="00DD3248">
                  <w:pPr>
                    <w:pStyle w:val="HEADERTABELLA"/>
                    <w:rPr>
                      <w:color w:val="002060"/>
                    </w:rPr>
                  </w:pPr>
                  <w:r w:rsidRPr="009E0381">
                    <w:rPr>
                      <w:color w:val="002060"/>
                    </w:rPr>
                    <w:t>GIRONE A - 3 Giornata - R</w:t>
                  </w:r>
                </w:p>
              </w:tc>
            </w:tr>
            <w:tr w:rsidR="00DD3248" w:rsidRPr="009E0381" w14:paraId="52ACC289" w14:textId="77777777" w:rsidTr="00DD3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2430B5" w14:textId="77777777" w:rsidR="00DD3248" w:rsidRPr="009E0381" w:rsidRDefault="00DD3248" w:rsidP="00DD3248">
                  <w:pPr>
                    <w:pStyle w:val="ROWTABELLA"/>
                    <w:rPr>
                      <w:color w:val="002060"/>
                    </w:rPr>
                  </w:pPr>
                  <w:r w:rsidRPr="009E0381">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6D42C8" w14:textId="77777777" w:rsidR="00DD3248" w:rsidRPr="009E0381" w:rsidRDefault="00DD3248" w:rsidP="00DD3248">
                  <w:pPr>
                    <w:pStyle w:val="ROWTABELLA"/>
                    <w:rPr>
                      <w:color w:val="002060"/>
                    </w:rPr>
                  </w:pPr>
                  <w:r w:rsidRPr="009E0381">
                    <w:rPr>
                      <w:color w:val="002060"/>
                    </w:rPr>
                    <w:t>- CALCIO A 5 CORINALDO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A7C0E1" w14:textId="77777777" w:rsidR="00DD3248" w:rsidRPr="009E0381" w:rsidRDefault="00DD3248" w:rsidP="00DD3248">
                  <w:pPr>
                    <w:pStyle w:val="ROWTABELLA"/>
                    <w:jc w:val="center"/>
                    <w:rPr>
                      <w:color w:val="002060"/>
                    </w:rPr>
                  </w:pPr>
                  <w:r w:rsidRPr="009E0381">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9F69DA" w14:textId="77777777" w:rsidR="00DD3248" w:rsidRPr="009E0381" w:rsidRDefault="00DD3248" w:rsidP="00DD3248">
                  <w:pPr>
                    <w:pStyle w:val="ROWTABELLA"/>
                    <w:jc w:val="center"/>
                    <w:rPr>
                      <w:color w:val="002060"/>
                    </w:rPr>
                  </w:pPr>
                  <w:r w:rsidRPr="009E0381">
                    <w:rPr>
                      <w:color w:val="002060"/>
                    </w:rPr>
                    <w:t> </w:t>
                  </w:r>
                </w:p>
              </w:tc>
            </w:tr>
            <w:tr w:rsidR="00DD3248" w:rsidRPr="009E0381" w14:paraId="09D171BF"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8AFE2A7" w14:textId="77777777" w:rsidR="00DD3248" w:rsidRPr="009E0381" w:rsidRDefault="00DD3248" w:rsidP="00DD3248">
                  <w:pPr>
                    <w:pStyle w:val="ROWTABELLA"/>
                    <w:rPr>
                      <w:color w:val="002060"/>
                    </w:rPr>
                  </w:pPr>
                  <w:r w:rsidRPr="009E0381">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E96F530" w14:textId="77777777" w:rsidR="00DD3248" w:rsidRPr="009E0381" w:rsidRDefault="00DD3248" w:rsidP="00DD3248">
                  <w:pPr>
                    <w:pStyle w:val="ROWTABELLA"/>
                    <w:rPr>
                      <w:color w:val="002060"/>
                    </w:rPr>
                  </w:pPr>
                  <w:r w:rsidRPr="009E0381">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0490815" w14:textId="77777777" w:rsidR="00DD3248" w:rsidRPr="009E0381" w:rsidRDefault="00DD3248" w:rsidP="00DD3248">
                  <w:pPr>
                    <w:pStyle w:val="ROWTABELLA"/>
                    <w:jc w:val="center"/>
                    <w:rPr>
                      <w:color w:val="002060"/>
                    </w:rPr>
                  </w:pPr>
                  <w:r w:rsidRPr="009E0381">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CC7D8B5" w14:textId="77777777" w:rsidR="00DD3248" w:rsidRPr="009E0381" w:rsidRDefault="00DD3248" w:rsidP="00DD3248">
                  <w:pPr>
                    <w:pStyle w:val="ROWTABELLA"/>
                    <w:jc w:val="center"/>
                    <w:rPr>
                      <w:color w:val="002060"/>
                    </w:rPr>
                  </w:pPr>
                  <w:r w:rsidRPr="009E0381">
                    <w:rPr>
                      <w:color w:val="002060"/>
                    </w:rPr>
                    <w:t> </w:t>
                  </w:r>
                </w:p>
              </w:tc>
            </w:tr>
            <w:tr w:rsidR="00DD3248" w:rsidRPr="009E0381" w14:paraId="21CA449D"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30565A2" w14:textId="77777777" w:rsidR="00DD3248" w:rsidRPr="009E0381" w:rsidRDefault="00DD3248" w:rsidP="00DD3248">
                  <w:pPr>
                    <w:pStyle w:val="ROWTABELLA"/>
                    <w:rPr>
                      <w:color w:val="002060"/>
                    </w:rPr>
                  </w:pPr>
                  <w:r w:rsidRPr="009E0381">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18C900" w14:textId="77777777" w:rsidR="00DD3248" w:rsidRPr="009E0381" w:rsidRDefault="00DD3248" w:rsidP="00DD3248">
                  <w:pPr>
                    <w:pStyle w:val="ROWTABELLA"/>
                    <w:rPr>
                      <w:color w:val="002060"/>
                    </w:rPr>
                  </w:pPr>
                  <w:r w:rsidRPr="009E0381">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E3D3F9" w14:textId="77777777" w:rsidR="00DD3248" w:rsidRPr="009E0381" w:rsidRDefault="00DD3248" w:rsidP="00DD3248">
                  <w:pPr>
                    <w:pStyle w:val="ROWTABELLA"/>
                    <w:jc w:val="center"/>
                    <w:rPr>
                      <w:color w:val="002060"/>
                    </w:rPr>
                  </w:pPr>
                  <w:r w:rsidRPr="009E0381">
                    <w:rPr>
                      <w:color w:val="002060"/>
                    </w:rPr>
                    <w:t>11 - 3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47E288" w14:textId="77777777" w:rsidR="00DD3248" w:rsidRPr="009E0381" w:rsidRDefault="00DD3248" w:rsidP="00DD3248">
                  <w:pPr>
                    <w:pStyle w:val="ROWTABELLA"/>
                    <w:jc w:val="center"/>
                    <w:rPr>
                      <w:color w:val="002060"/>
                    </w:rPr>
                  </w:pPr>
                  <w:r w:rsidRPr="009E0381">
                    <w:rPr>
                      <w:color w:val="002060"/>
                    </w:rPr>
                    <w:t> </w:t>
                  </w:r>
                </w:p>
              </w:tc>
            </w:tr>
          </w:tbl>
          <w:p w14:paraId="67B70044" w14:textId="77777777" w:rsidR="00DD3248" w:rsidRPr="009E0381" w:rsidRDefault="00DD3248" w:rsidP="00DD324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6C7990D0"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922A9C" w14:textId="77777777" w:rsidR="00DD3248" w:rsidRPr="009E0381" w:rsidRDefault="00DD3248" w:rsidP="00DD3248">
                  <w:pPr>
                    <w:pStyle w:val="HEADERTABELLA"/>
                    <w:rPr>
                      <w:color w:val="002060"/>
                    </w:rPr>
                  </w:pPr>
                  <w:r w:rsidRPr="009E0381">
                    <w:rPr>
                      <w:color w:val="002060"/>
                    </w:rPr>
                    <w:t>GIRONE B - 3 Giornata - R</w:t>
                  </w:r>
                </w:p>
              </w:tc>
            </w:tr>
            <w:tr w:rsidR="00DD3248" w:rsidRPr="009E0381" w14:paraId="1A1D40F2" w14:textId="77777777" w:rsidTr="00DD3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EB57C5E" w14:textId="77777777" w:rsidR="00DD3248" w:rsidRPr="009E0381" w:rsidRDefault="00DD3248" w:rsidP="00DD3248">
                  <w:pPr>
                    <w:pStyle w:val="ROWTABELLA"/>
                    <w:rPr>
                      <w:color w:val="002060"/>
                    </w:rPr>
                  </w:pPr>
                  <w:r w:rsidRPr="009E038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70DEEA" w14:textId="77777777" w:rsidR="00DD3248" w:rsidRPr="009E0381" w:rsidRDefault="00DD3248" w:rsidP="00DD3248">
                  <w:pPr>
                    <w:pStyle w:val="ROWTABELLA"/>
                    <w:rPr>
                      <w:color w:val="002060"/>
                    </w:rPr>
                  </w:pPr>
                  <w:r w:rsidRPr="009E0381">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249CC2" w14:textId="77777777" w:rsidR="00DD3248" w:rsidRPr="009E0381" w:rsidRDefault="00DD3248" w:rsidP="00DD3248">
                  <w:pPr>
                    <w:pStyle w:val="ROWTABELLA"/>
                    <w:jc w:val="center"/>
                    <w:rPr>
                      <w:color w:val="002060"/>
                    </w:rPr>
                  </w:pPr>
                  <w:r w:rsidRPr="009E0381">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9EB1F1" w14:textId="77777777" w:rsidR="00DD3248" w:rsidRPr="009E0381" w:rsidRDefault="00DD3248" w:rsidP="00DD3248">
                  <w:pPr>
                    <w:pStyle w:val="ROWTABELLA"/>
                    <w:jc w:val="center"/>
                    <w:rPr>
                      <w:color w:val="002060"/>
                    </w:rPr>
                  </w:pPr>
                  <w:r w:rsidRPr="009E0381">
                    <w:rPr>
                      <w:color w:val="002060"/>
                    </w:rPr>
                    <w:t> </w:t>
                  </w:r>
                </w:p>
              </w:tc>
            </w:tr>
            <w:tr w:rsidR="00DD3248" w:rsidRPr="009E0381" w14:paraId="548C19C7"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F5147F2" w14:textId="77777777" w:rsidR="00DD3248" w:rsidRPr="009E0381" w:rsidRDefault="00DD3248" w:rsidP="00DD3248">
                  <w:pPr>
                    <w:pStyle w:val="ROWTABELLA"/>
                    <w:rPr>
                      <w:color w:val="002060"/>
                    </w:rPr>
                  </w:pPr>
                  <w:r w:rsidRPr="009E0381">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C420C6C" w14:textId="77777777" w:rsidR="00DD3248" w:rsidRPr="009E0381" w:rsidRDefault="00DD3248" w:rsidP="00DD3248">
                  <w:pPr>
                    <w:pStyle w:val="ROWTABELLA"/>
                    <w:rPr>
                      <w:color w:val="002060"/>
                    </w:rPr>
                  </w:pPr>
                  <w:r w:rsidRPr="009E0381">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CE3484D" w14:textId="77777777" w:rsidR="00DD3248" w:rsidRPr="009E0381" w:rsidRDefault="00DD3248" w:rsidP="00DD3248">
                  <w:pPr>
                    <w:pStyle w:val="ROWTABELLA"/>
                    <w:jc w:val="center"/>
                    <w:rPr>
                      <w:color w:val="002060"/>
                    </w:rPr>
                  </w:pPr>
                  <w:r w:rsidRPr="009E0381">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6598D3D" w14:textId="77777777" w:rsidR="00DD3248" w:rsidRPr="009E0381" w:rsidRDefault="00DD3248" w:rsidP="00DD3248">
                  <w:pPr>
                    <w:pStyle w:val="ROWTABELLA"/>
                    <w:jc w:val="center"/>
                    <w:rPr>
                      <w:color w:val="002060"/>
                    </w:rPr>
                  </w:pPr>
                  <w:r w:rsidRPr="009E0381">
                    <w:rPr>
                      <w:color w:val="002060"/>
                    </w:rPr>
                    <w:t> </w:t>
                  </w:r>
                </w:p>
              </w:tc>
            </w:tr>
            <w:tr w:rsidR="00DD3248" w:rsidRPr="009E0381" w14:paraId="31C4F27E"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DC5BF1D" w14:textId="77777777" w:rsidR="00DD3248" w:rsidRPr="009E0381" w:rsidRDefault="00DD3248" w:rsidP="00DD3248">
                  <w:pPr>
                    <w:pStyle w:val="ROWTABELLA"/>
                    <w:rPr>
                      <w:color w:val="002060"/>
                    </w:rPr>
                  </w:pPr>
                  <w:r w:rsidRPr="009E0381">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416A84" w14:textId="77777777" w:rsidR="00DD3248" w:rsidRPr="009E0381" w:rsidRDefault="00DD3248" w:rsidP="00DD3248">
                  <w:pPr>
                    <w:pStyle w:val="ROWTABELLA"/>
                    <w:rPr>
                      <w:color w:val="002060"/>
                    </w:rPr>
                  </w:pPr>
                  <w:r w:rsidRPr="009E0381">
                    <w:rPr>
                      <w:color w:val="002060"/>
                    </w:rPr>
                    <w:t>- ITALSERVICE C5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A01F85" w14:textId="77777777" w:rsidR="00DD3248" w:rsidRPr="009E0381" w:rsidRDefault="00DD3248" w:rsidP="00DD3248">
                  <w:pPr>
                    <w:pStyle w:val="ROWTABELLA"/>
                    <w:jc w:val="center"/>
                    <w:rPr>
                      <w:color w:val="002060"/>
                    </w:rPr>
                  </w:pPr>
                  <w:r w:rsidRPr="009E0381">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E61BCA" w14:textId="77777777" w:rsidR="00DD3248" w:rsidRPr="009E0381" w:rsidRDefault="00DD3248" w:rsidP="00DD3248">
                  <w:pPr>
                    <w:pStyle w:val="ROWTABELLA"/>
                    <w:jc w:val="center"/>
                    <w:rPr>
                      <w:color w:val="002060"/>
                    </w:rPr>
                  </w:pPr>
                  <w:r w:rsidRPr="009E0381">
                    <w:rPr>
                      <w:color w:val="002060"/>
                    </w:rPr>
                    <w:t> </w:t>
                  </w:r>
                </w:p>
              </w:tc>
            </w:tr>
            <w:tr w:rsidR="00DD3248" w:rsidRPr="009E0381" w14:paraId="34884066" w14:textId="77777777" w:rsidTr="00DD3248">
              <w:tc>
                <w:tcPr>
                  <w:tcW w:w="4700" w:type="dxa"/>
                  <w:gridSpan w:val="4"/>
                  <w:tcBorders>
                    <w:top w:val="nil"/>
                    <w:left w:val="nil"/>
                    <w:bottom w:val="nil"/>
                    <w:right w:val="nil"/>
                  </w:tcBorders>
                  <w:tcMar>
                    <w:top w:w="20" w:type="dxa"/>
                    <w:left w:w="20" w:type="dxa"/>
                    <w:bottom w:w="20" w:type="dxa"/>
                    <w:right w:w="20" w:type="dxa"/>
                  </w:tcMar>
                  <w:vAlign w:val="center"/>
                </w:tcPr>
                <w:p w14:paraId="6B97AB01" w14:textId="77777777" w:rsidR="00DD3248" w:rsidRPr="009E0381" w:rsidRDefault="00DD3248" w:rsidP="00DD3248">
                  <w:pPr>
                    <w:pStyle w:val="ROWTABELLA"/>
                    <w:rPr>
                      <w:color w:val="002060"/>
                    </w:rPr>
                  </w:pPr>
                  <w:r w:rsidRPr="009E0381">
                    <w:rPr>
                      <w:color w:val="002060"/>
                    </w:rPr>
                    <w:t>(1) - disputata il 07/12/2019</w:t>
                  </w:r>
                </w:p>
              </w:tc>
            </w:tr>
          </w:tbl>
          <w:p w14:paraId="6A1B466B" w14:textId="77777777" w:rsidR="00DD3248" w:rsidRPr="009E0381" w:rsidRDefault="00DD3248" w:rsidP="00DD3248">
            <w:pPr>
              <w:rPr>
                <w:color w:val="002060"/>
                <w:sz w:val="24"/>
                <w:szCs w:val="24"/>
              </w:rPr>
            </w:pPr>
          </w:p>
        </w:tc>
      </w:tr>
    </w:tbl>
    <w:p w14:paraId="6EAE1538" w14:textId="77777777" w:rsidR="00DD3248" w:rsidRPr="009E0381" w:rsidRDefault="00DD3248" w:rsidP="00DD324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DD3248" w:rsidRPr="009E0381" w14:paraId="5E004792" w14:textId="77777777" w:rsidTr="00DD324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35DA7E70"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710506" w14:textId="77777777" w:rsidR="00DD3248" w:rsidRPr="009E0381" w:rsidRDefault="00DD3248" w:rsidP="00DD3248">
                  <w:pPr>
                    <w:pStyle w:val="HEADERTABELLA"/>
                    <w:rPr>
                      <w:color w:val="002060"/>
                    </w:rPr>
                  </w:pPr>
                  <w:r w:rsidRPr="009E0381">
                    <w:rPr>
                      <w:color w:val="002060"/>
                    </w:rPr>
                    <w:t>GIRONE C - 3 Giornata - R</w:t>
                  </w:r>
                </w:p>
              </w:tc>
            </w:tr>
            <w:tr w:rsidR="00DD3248" w:rsidRPr="009E0381" w14:paraId="6E8911D5" w14:textId="77777777" w:rsidTr="00DD3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A315E90" w14:textId="77777777" w:rsidR="00DD3248" w:rsidRPr="009E0381" w:rsidRDefault="00DD3248" w:rsidP="00DD3248">
                  <w:pPr>
                    <w:pStyle w:val="ROWTABELLA"/>
                    <w:rPr>
                      <w:color w:val="002060"/>
                    </w:rPr>
                  </w:pPr>
                  <w:r w:rsidRPr="009E0381">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0585EA" w14:textId="77777777" w:rsidR="00DD3248" w:rsidRPr="009E0381" w:rsidRDefault="00DD3248" w:rsidP="00DD3248">
                  <w:pPr>
                    <w:pStyle w:val="ROWTABELLA"/>
                    <w:rPr>
                      <w:color w:val="002060"/>
                    </w:rPr>
                  </w:pPr>
                  <w:r w:rsidRPr="009E0381">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EF466A" w14:textId="77777777" w:rsidR="00DD3248" w:rsidRPr="009E0381" w:rsidRDefault="00DD3248" w:rsidP="00DD3248">
                  <w:pPr>
                    <w:pStyle w:val="ROWTABELLA"/>
                    <w:jc w:val="center"/>
                    <w:rPr>
                      <w:color w:val="002060"/>
                    </w:rPr>
                  </w:pPr>
                  <w:r w:rsidRPr="009E0381">
                    <w:rPr>
                      <w:color w:val="002060"/>
                    </w:rPr>
                    <w:t>7 - 5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6D1345" w14:textId="77777777" w:rsidR="00DD3248" w:rsidRPr="009E0381" w:rsidRDefault="00DD3248" w:rsidP="00DD3248">
                  <w:pPr>
                    <w:pStyle w:val="ROWTABELLA"/>
                    <w:jc w:val="center"/>
                    <w:rPr>
                      <w:color w:val="002060"/>
                    </w:rPr>
                  </w:pPr>
                  <w:r w:rsidRPr="009E0381">
                    <w:rPr>
                      <w:color w:val="002060"/>
                    </w:rPr>
                    <w:t> </w:t>
                  </w:r>
                </w:p>
              </w:tc>
            </w:tr>
            <w:tr w:rsidR="00DD3248" w:rsidRPr="009E0381" w14:paraId="22769B92"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B7E1B6E" w14:textId="77777777" w:rsidR="00DD3248" w:rsidRPr="009E0381" w:rsidRDefault="00DD3248" w:rsidP="00DD3248">
                  <w:pPr>
                    <w:pStyle w:val="ROWTABELLA"/>
                    <w:rPr>
                      <w:color w:val="002060"/>
                    </w:rPr>
                  </w:pPr>
                  <w:r w:rsidRPr="009E0381">
                    <w:rPr>
                      <w:color w:val="002060"/>
                    </w:rPr>
                    <w:t>CANTINE RIUNITE CSI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EF18F6" w14:textId="77777777" w:rsidR="00DD3248" w:rsidRPr="009E0381" w:rsidRDefault="00DD3248" w:rsidP="00DD3248">
                  <w:pPr>
                    <w:pStyle w:val="ROWTABELLA"/>
                    <w:rPr>
                      <w:color w:val="002060"/>
                    </w:rPr>
                  </w:pPr>
                  <w:r w:rsidRPr="009E0381">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9D7295" w14:textId="77777777" w:rsidR="00DD3248" w:rsidRPr="009E0381" w:rsidRDefault="00DD3248" w:rsidP="00DD3248">
                  <w:pPr>
                    <w:pStyle w:val="ROWTABELLA"/>
                    <w:jc w:val="center"/>
                    <w:rPr>
                      <w:color w:val="002060"/>
                    </w:rPr>
                  </w:pPr>
                  <w:r w:rsidRPr="009E0381">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41701C" w14:textId="77777777" w:rsidR="00DD3248" w:rsidRPr="009E0381" w:rsidRDefault="00DD3248" w:rsidP="00DD3248">
                  <w:pPr>
                    <w:pStyle w:val="ROWTABELLA"/>
                    <w:jc w:val="center"/>
                    <w:rPr>
                      <w:color w:val="002060"/>
                    </w:rPr>
                  </w:pPr>
                  <w:r w:rsidRPr="009E0381">
                    <w:rPr>
                      <w:color w:val="002060"/>
                    </w:rPr>
                    <w:t> </w:t>
                  </w:r>
                </w:p>
              </w:tc>
            </w:tr>
          </w:tbl>
          <w:p w14:paraId="3B3AE8C3" w14:textId="77777777" w:rsidR="00DD3248" w:rsidRPr="009E0381" w:rsidRDefault="00DD3248" w:rsidP="00DD3248">
            <w:pPr>
              <w:rPr>
                <w:color w:val="002060"/>
                <w:sz w:val="24"/>
                <w:szCs w:val="24"/>
              </w:rPr>
            </w:pPr>
          </w:p>
        </w:tc>
      </w:tr>
    </w:tbl>
    <w:p w14:paraId="4BC697DC" w14:textId="77777777" w:rsidR="00DD3248" w:rsidRPr="009E0381" w:rsidRDefault="00DD3248" w:rsidP="00DD3248">
      <w:pPr>
        <w:pStyle w:val="breakline"/>
        <w:divId w:val="527259509"/>
        <w:rPr>
          <w:color w:val="002060"/>
        </w:rPr>
      </w:pPr>
    </w:p>
    <w:p w14:paraId="1CBCBB60" w14:textId="77777777" w:rsidR="00DD3248" w:rsidRPr="009E0381" w:rsidRDefault="00DD3248" w:rsidP="00DD3248">
      <w:pPr>
        <w:pStyle w:val="breakline"/>
        <w:divId w:val="527259509"/>
        <w:rPr>
          <w:color w:val="002060"/>
        </w:rPr>
      </w:pPr>
    </w:p>
    <w:p w14:paraId="0F6D0D4C" w14:textId="77777777" w:rsidR="00DD3248" w:rsidRPr="009E0381" w:rsidRDefault="00DD3248" w:rsidP="00DD3248">
      <w:pPr>
        <w:pStyle w:val="TITOLOPRINC"/>
        <w:divId w:val="527259509"/>
        <w:rPr>
          <w:color w:val="002060"/>
        </w:rPr>
      </w:pPr>
      <w:r w:rsidRPr="009E0381">
        <w:rPr>
          <w:color w:val="002060"/>
        </w:rPr>
        <w:t>CLASSIFICA</w:t>
      </w:r>
    </w:p>
    <w:p w14:paraId="65A3D1A8" w14:textId="77777777" w:rsidR="00DD3248" w:rsidRPr="009E0381" w:rsidRDefault="00DD3248" w:rsidP="00DD3248">
      <w:pPr>
        <w:pStyle w:val="breakline"/>
        <w:divId w:val="527259509"/>
        <w:rPr>
          <w:color w:val="002060"/>
        </w:rPr>
      </w:pPr>
    </w:p>
    <w:p w14:paraId="58AF0AF2" w14:textId="77777777" w:rsidR="00DD3248" w:rsidRPr="009E0381" w:rsidRDefault="00DD3248" w:rsidP="00DD3248">
      <w:pPr>
        <w:pStyle w:val="breakline"/>
        <w:divId w:val="527259509"/>
        <w:rPr>
          <w:color w:val="002060"/>
        </w:rPr>
      </w:pPr>
    </w:p>
    <w:p w14:paraId="4E43DBDA" w14:textId="77777777" w:rsidR="00DD3248" w:rsidRPr="009E0381" w:rsidRDefault="00DD3248" w:rsidP="00DD3248">
      <w:pPr>
        <w:pStyle w:val="SOTTOTITOLOCAMPIONATO1"/>
        <w:divId w:val="527259509"/>
        <w:rPr>
          <w:color w:val="002060"/>
        </w:rPr>
      </w:pPr>
      <w:r w:rsidRPr="009E03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D3248" w:rsidRPr="009E0381" w14:paraId="2C50A55E" w14:textId="77777777" w:rsidTr="00DD324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56104A" w14:textId="77777777" w:rsidR="00DD3248" w:rsidRPr="009E0381" w:rsidRDefault="00DD3248" w:rsidP="00DD3248">
            <w:pPr>
              <w:pStyle w:val="HEADERTABELLA"/>
              <w:rPr>
                <w:color w:val="002060"/>
              </w:rPr>
            </w:pPr>
            <w:r w:rsidRPr="009E03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BBB569" w14:textId="77777777" w:rsidR="00DD3248" w:rsidRPr="009E0381" w:rsidRDefault="00DD3248" w:rsidP="00DD3248">
            <w:pPr>
              <w:pStyle w:val="HEADERTABELLA"/>
              <w:rPr>
                <w:color w:val="002060"/>
              </w:rPr>
            </w:pPr>
            <w:r w:rsidRPr="009E03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2B3E68" w14:textId="77777777" w:rsidR="00DD3248" w:rsidRPr="009E0381" w:rsidRDefault="00DD3248" w:rsidP="00DD3248">
            <w:pPr>
              <w:pStyle w:val="HEADERTABELLA"/>
              <w:rPr>
                <w:color w:val="002060"/>
              </w:rPr>
            </w:pPr>
            <w:r w:rsidRPr="009E03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05FDA3" w14:textId="77777777" w:rsidR="00DD3248" w:rsidRPr="009E0381" w:rsidRDefault="00DD3248" w:rsidP="00DD3248">
            <w:pPr>
              <w:pStyle w:val="HEADERTABELLA"/>
              <w:rPr>
                <w:color w:val="002060"/>
              </w:rPr>
            </w:pPr>
            <w:r w:rsidRPr="009E03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E03898" w14:textId="77777777" w:rsidR="00DD3248" w:rsidRPr="009E0381" w:rsidRDefault="00DD3248" w:rsidP="00DD3248">
            <w:pPr>
              <w:pStyle w:val="HEADERTABELLA"/>
              <w:rPr>
                <w:color w:val="002060"/>
              </w:rPr>
            </w:pPr>
            <w:r w:rsidRPr="009E03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E80C18" w14:textId="77777777" w:rsidR="00DD3248" w:rsidRPr="009E0381" w:rsidRDefault="00DD3248" w:rsidP="00DD3248">
            <w:pPr>
              <w:pStyle w:val="HEADERTABELLA"/>
              <w:rPr>
                <w:color w:val="002060"/>
              </w:rPr>
            </w:pPr>
            <w:r w:rsidRPr="009E03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24A558" w14:textId="77777777" w:rsidR="00DD3248" w:rsidRPr="009E0381" w:rsidRDefault="00DD3248" w:rsidP="00DD3248">
            <w:pPr>
              <w:pStyle w:val="HEADERTABELLA"/>
              <w:rPr>
                <w:color w:val="002060"/>
              </w:rPr>
            </w:pPr>
            <w:r w:rsidRPr="009E03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E81CBF" w14:textId="77777777" w:rsidR="00DD3248" w:rsidRPr="009E0381" w:rsidRDefault="00DD3248" w:rsidP="00DD3248">
            <w:pPr>
              <w:pStyle w:val="HEADERTABELLA"/>
              <w:rPr>
                <w:color w:val="002060"/>
              </w:rPr>
            </w:pPr>
            <w:r w:rsidRPr="009E03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A3CE4A" w14:textId="77777777" w:rsidR="00DD3248" w:rsidRPr="009E0381" w:rsidRDefault="00DD3248" w:rsidP="00DD3248">
            <w:pPr>
              <w:pStyle w:val="HEADERTABELLA"/>
              <w:rPr>
                <w:color w:val="002060"/>
              </w:rPr>
            </w:pPr>
            <w:r w:rsidRPr="009E03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2DACF3" w14:textId="77777777" w:rsidR="00DD3248" w:rsidRPr="009E0381" w:rsidRDefault="00DD3248" w:rsidP="00DD3248">
            <w:pPr>
              <w:pStyle w:val="HEADERTABELLA"/>
              <w:rPr>
                <w:color w:val="002060"/>
              </w:rPr>
            </w:pPr>
            <w:r w:rsidRPr="009E0381">
              <w:rPr>
                <w:color w:val="002060"/>
              </w:rPr>
              <w:t>PE</w:t>
            </w:r>
          </w:p>
        </w:tc>
      </w:tr>
      <w:tr w:rsidR="00DD3248" w:rsidRPr="009E0381" w14:paraId="0304B9CB" w14:textId="77777777" w:rsidTr="00DD324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CE4DEBE" w14:textId="77777777" w:rsidR="00DD3248" w:rsidRPr="009E0381" w:rsidRDefault="00DD3248" w:rsidP="00DD3248">
            <w:pPr>
              <w:pStyle w:val="ROWTABELLA"/>
              <w:rPr>
                <w:color w:val="002060"/>
              </w:rPr>
            </w:pPr>
            <w:r w:rsidRPr="009E038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1DF76" w14:textId="77777777" w:rsidR="00DD3248" w:rsidRPr="009E0381" w:rsidRDefault="00DD3248" w:rsidP="00DD3248">
            <w:pPr>
              <w:pStyle w:val="ROWTABELLA"/>
              <w:jc w:val="center"/>
              <w:rPr>
                <w:color w:val="002060"/>
              </w:rPr>
            </w:pPr>
            <w:r w:rsidRPr="009E03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693CC"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00E275"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FC8B54"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9F3DA"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CC00B" w14:textId="77777777" w:rsidR="00DD3248" w:rsidRPr="009E0381" w:rsidRDefault="00DD3248" w:rsidP="00DD3248">
            <w:pPr>
              <w:pStyle w:val="ROWTABELLA"/>
              <w:jc w:val="center"/>
              <w:rPr>
                <w:color w:val="002060"/>
              </w:rPr>
            </w:pPr>
            <w:r w:rsidRPr="009E038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05BA2" w14:textId="77777777" w:rsidR="00DD3248" w:rsidRPr="009E0381" w:rsidRDefault="00DD3248" w:rsidP="00DD3248">
            <w:pPr>
              <w:pStyle w:val="ROWTABELLA"/>
              <w:jc w:val="center"/>
              <w:rPr>
                <w:color w:val="002060"/>
              </w:rPr>
            </w:pPr>
            <w:r w:rsidRPr="009E03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B83695" w14:textId="77777777" w:rsidR="00DD3248" w:rsidRPr="009E0381" w:rsidRDefault="00DD3248" w:rsidP="00DD3248">
            <w:pPr>
              <w:pStyle w:val="ROWTABELLA"/>
              <w:jc w:val="center"/>
              <w:rPr>
                <w:color w:val="002060"/>
              </w:rPr>
            </w:pPr>
            <w:r w:rsidRPr="009E03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2DF14" w14:textId="77777777" w:rsidR="00DD3248" w:rsidRPr="009E0381" w:rsidRDefault="00DD3248" w:rsidP="00DD3248">
            <w:pPr>
              <w:pStyle w:val="ROWTABELLA"/>
              <w:jc w:val="center"/>
              <w:rPr>
                <w:color w:val="002060"/>
              </w:rPr>
            </w:pPr>
            <w:r w:rsidRPr="009E0381">
              <w:rPr>
                <w:color w:val="002060"/>
              </w:rPr>
              <w:t>0</w:t>
            </w:r>
          </w:p>
        </w:tc>
      </w:tr>
      <w:tr w:rsidR="00DD3248" w:rsidRPr="009E0381" w14:paraId="5D8D6CBF"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5844B6" w14:textId="77777777" w:rsidR="00DD3248" w:rsidRPr="009E0381" w:rsidRDefault="00DD3248" w:rsidP="00DD3248">
            <w:pPr>
              <w:pStyle w:val="ROWTABELLA"/>
              <w:rPr>
                <w:color w:val="002060"/>
              </w:rPr>
            </w:pPr>
            <w:r w:rsidRPr="009E038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50DB27" w14:textId="77777777" w:rsidR="00DD3248" w:rsidRPr="009E0381" w:rsidRDefault="00DD3248" w:rsidP="00DD3248">
            <w:pPr>
              <w:pStyle w:val="ROWTABELLA"/>
              <w:jc w:val="center"/>
              <w:rPr>
                <w:color w:val="002060"/>
              </w:rPr>
            </w:pPr>
            <w:r w:rsidRPr="009E03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43A43"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C070A"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6D748"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DDE65"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97820" w14:textId="77777777" w:rsidR="00DD3248" w:rsidRPr="009E0381" w:rsidRDefault="00DD3248" w:rsidP="00DD3248">
            <w:pPr>
              <w:pStyle w:val="ROWTABELLA"/>
              <w:jc w:val="center"/>
              <w:rPr>
                <w:color w:val="002060"/>
              </w:rPr>
            </w:pPr>
            <w:r w:rsidRPr="009E03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21646" w14:textId="77777777" w:rsidR="00DD3248" w:rsidRPr="009E0381" w:rsidRDefault="00DD3248" w:rsidP="00DD3248">
            <w:pPr>
              <w:pStyle w:val="ROWTABELLA"/>
              <w:jc w:val="center"/>
              <w:rPr>
                <w:color w:val="002060"/>
              </w:rPr>
            </w:pPr>
            <w:r w:rsidRPr="009E03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D738B" w14:textId="77777777" w:rsidR="00DD3248" w:rsidRPr="009E0381" w:rsidRDefault="00DD3248" w:rsidP="00DD3248">
            <w:pPr>
              <w:pStyle w:val="ROWTABELLA"/>
              <w:jc w:val="center"/>
              <w:rPr>
                <w:color w:val="002060"/>
              </w:rPr>
            </w:pPr>
            <w:r w:rsidRPr="009E03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65592" w14:textId="77777777" w:rsidR="00DD3248" w:rsidRPr="009E0381" w:rsidRDefault="00DD3248" w:rsidP="00DD3248">
            <w:pPr>
              <w:pStyle w:val="ROWTABELLA"/>
              <w:jc w:val="center"/>
              <w:rPr>
                <w:color w:val="002060"/>
              </w:rPr>
            </w:pPr>
            <w:r w:rsidRPr="009E0381">
              <w:rPr>
                <w:color w:val="002060"/>
              </w:rPr>
              <w:t>0</w:t>
            </w:r>
          </w:p>
        </w:tc>
      </w:tr>
      <w:tr w:rsidR="00DD3248" w:rsidRPr="009E0381" w14:paraId="09D1F150"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91C9C2" w14:textId="77777777" w:rsidR="00DD3248" w:rsidRPr="009E0381" w:rsidRDefault="00DD3248" w:rsidP="00DD3248">
            <w:pPr>
              <w:pStyle w:val="ROWTABELLA"/>
              <w:rPr>
                <w:color w:val="002060"/>
              </w:rPr>
            </w:pPr>
            <w:r w:rsidRPr="009E038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5E04F" w14:textId="77777777" w:rsidR="00DD3248" w:rsidRPr="009E0381" w:rsidRDefault="00DD3248" w:rsidP="00DD3248">
            <w:pPr>
              <w:pStyle w:val="ROWTABELLA"/>
              <w:jc w:val="center"/>
              <w:rPr>
                <w:color w:val="002060"/>
              </w:rPr>
            </w:pPr>
            <w:r w:rsidRPr="009E03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AFF75"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16ED4B"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9A1C28"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6F011"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4853B" w14:textId="77777777" w:rsidR="00DD3248" w:rsidRPr="009E0381" w:rsidRDefault="00DD3248" w:rsidP="00DD3248">
            <w:pPr>
              <w:pStyle w:val="ROWTABELLA"/>
              <w:jc w:val="center"/>
              <w:rPr>
                <w:color w:val="002060"/>
              </w:rPr>
            </w:pPr>
            <w:r w:rsidRPr="009E03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980618" w14:textId="77777777" w:rsidR="00DD3248" w:rsidRPr="009E0381" w:rsidRDefault="00DD3248" w:rsidP="00DD3248">
            <w:pPr>
              <w:pStyle w:val="ROWTABELLA"/>
              <w:jc w:val="center"/>
              <w:rPr>
                <w:color w:val="002060"/>
              </w:rPr>
            </w:pPr>
            <w:r w:rsidRPr="009E03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EA282" w14:textId="77777777" w:rsidR="00DD3248" w:rsidRPr="009E0381" w:rsidRDefault="00DD3248" w:rsidP="00DD3248">
            <w:pPr>
              <w:pStyle w:val="ROWTABELLA"/>
              <w:jc w:val="center"/>
              <w:rPr>
                <w:color w:val="002060"/>
              </w:rPr>
            </w:pPr>
            <w:r w:rsidRPr="009E03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D1C42" w14:textId="77777777" w:rsidR="00DD3248" w:rsidRPr="009E0381" w:rsidRDefault="00DD3248" w:rsidP="00DD3248">
            <w:pPr>
              <w:pStyle w:val="ROWTABELLA"/>
              <w:jc w:val="center"/>
              <w:rPr>
                <w:color w:val="002060"/>
              </w:rPr>
            </w:pPr>
            <w:r w:rsidRPr="009E0381">
              <w:rPr>
                <w:color w:val="002060"/>
              </w:rPr>
              <w:t>0</w:t>
            </w:r>
          </w:p>
        </w:tc>
      </w:tr>
      <w:tr w:rsidR="00DD3248" w:rsidRPr="009E0381" w14:paraId="113A5B1A"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233BAA" w14:textId="77777777" w:rsidR="00DD3248" w:rsidRPr="009E0381" w:rsidRDefault="00DD3248" w:rsidP="00DD3248">
            <w:pPr>
              <w:pStyle w:val="ROWTABELLA"/>
              <w:rPr>
                <w:color w:val="002060"/>
              </w:rPr>
            </w:pPr>
            <w:r w:rsidRPr="009E038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4CC0A"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468F5"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B6A39"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70A23"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CBD40"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5269B" w14:textId="77777777" w:rsidR="00DD3248" w:rsidRPr="009E0381" w:rsidRDefault="00DD3248" w:rsidP="00DD3248">
            <w:pPr>
              <w:pStyle w:val="ROWTABELLA"/>
              <w:jc w:val="center"/>
              <w:rPr>
                <w:color w:val="002060"/>
              </w:rPr>
            </w:pPr>
            <w:r w:rsidRPr="009E03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6C06E" w14:textId="77777777" w:rsidR="00DD3248" w:rsidRPr="009E0381" w:rsidRDefault="00DD3248" w:rsidP="00DD3248">
            <w:pPr>
              <w:pStyle w:val="ROWTABELLA"/>
              <w:jc w:val="center"/>
              <w:rPr>
                <w:color w:val="002060"/>
              </w:rPr>
            </w:pPr>
            <w:r w:rsidRPr="009E038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117AD" w14:textId="77777777" w:rsidR="00DD3248" w:rsidRPr="009E0381" w:rsidRDefault="00DD3248" w:rsidP="00DD3248">
            <w:pPr>
              <w:pStyle w:val="ROWTABELLA"/>
              <w:jc w:val="center"/>
              <w:rPr>
                <w:color w:val="002060"/>
              </w:rPr>
            </w:pPr>
            <w:r w:rsidRPr="009E03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607E9" w14:textId="77777777" w:rsidR="00DD3248" w:rsidRPr="009E0381" w:rsidRDefault="00DD3248" w:rsidP="00DD3248">
            <w:pPr>
              <w:pStyle w:val="ROWTABELLA"/>
              <w:jc w:val="center"/>
              <w:rPr>
                <w:color w:val="002060"/>
              </w:rPr>
            </w:pPr>
            <w:r w:rsidRPr="009E0381">
              <w:rPr>
                <w:color w:val="002060"/>
              </w:rPr>
              <w:t>0</w:t>
            </w:r>
          </w:p>
        </w:tc>
      </w:tr>
      <w:tr w:rsidR="00DD3248" w:rsidRPr="009E0381" w14:paraId="613CDABA"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C5A5AD" w14:textId="77777777" w:rsidR="00DD3248" w:rsidRPr="009E0381" w:rsidRDefault="00DD3248" w:rsidP="00DD3248">
            <w:pPr>
              <w:pStyle w:val="ROWTABELLA"/>
              <w:rPr>
                <w:color w:val="002060"/>
              </w:rPr>
            </w:pPr>
            <w:r w:rsidRPr="009E038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19E49"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D23874"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C7D20"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91D4C"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5E35F"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0899B" w14:textId="77777777" w:rsidR="00DD3248" w:rsidRPr="009E0381" w:rsidRDefault="00DD3248" w:rsidP="00DD3248">
            <w:pPr>
              <w:pStyle w:val="ROWTABELLA"/>
              <w:jc w:val="center"/>
              <w:rPr>
                <w:color w:val="002060"/>
              </w:rPr>
            </w:pPr>
            <w:r w:rsidRPr="009E03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BCDD5" w14:textId="77777777" w:rsidR="00DD3248" w:rsidRPr="009E0381" w:rsidRDefault="00DD3248" w:rsidP="00DD3248">
            <w:pPr>
              <w:pStyle w:val="ROWTABELLA"/>
              <w:jc w:val="center"/>
              <w:rPr>
                <w:color w:val="002060"/>
              </w:rPr>
            </w:pPr>
            <w:r w:rsidRPr="009E038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44C02" w14:textId="77777777" w:rsidR="00DD3248" w:rsidRPr="009E0381" w:rsidRDefault="00DD3248" w:rsidP="00DD3248">
            <w:pPr>
              <w:pStyle w:val="ROWTABELLA"/>
              <w:jc w:val="center"/>
              <w:rPr>
                <w:color w:val="002060"/>
              </w:rPr>
            </w:pPr>
            <w:r w:rsidRPr="009E03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4A438" w14:textId="77777777" w:rsidR="00DD3248" w:rsidRPr="009E0381" w:rsidRDefault="00DD3248" w:rsidP="00DD3248">
            <w:pPr>
              <w:pStyle w:val="ROWTABELLA"/>
              <w:jc w:val="center"/>
              <w:rPr>
                <w:color w:val="002060"/>
              </w:rPr>
            </w:pPr>
            <w:r w:rsidRPr="009E0381">
              <w:rPr>
                <w:color w:val="002060"/>
              </w:rPr>
              <w:t>0</w:t>
            </w:r>
          </w:p>
        </w:tc>
      </w:tr>
      <w:tr w:rsidR="00DD3248" w:rsidRPr="009E0381" w14:paraId="7B71ACB7"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9FEF01" w14:textId="77777777" w:rsidR="00DD3248" w:rsidRPr="009E0381" w:rsidRDefault="00DD3248" w:rsidP="00DD3248">
            <w:pPr>
              <w:pStyle w:val="ROWTABELLA"/>
              <w:rPr>
                <w:color w:val="002060"/>
              </w:rPr>
            </w:pPr>
            <w:r w:rsidRPr="009E038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A0E69B"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BC237"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6A634"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2D3C8"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39704"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55BDB"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1AD83" w14:textId="77777777" w:rsidR="00DD3248" w:rsidRPr="009E0381" w:rsidRDefault="00DD3248" w:rsidP="00DD3248">
            <w:pPr>
              <w:pStyle w:val="ROWTABELLA"/>
              <w:jc w:val="center"/>
              <w:rPr>
                <w:color w:val="002060"/>
              </w:rPr>
            </w:pPr>
            <w:r w:rsidRPr="009E03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A42F8" w14:textId="77777777" w:rsidR="00DD3248" w:rsidRPr="009E0381" w:rsidRDefault="00DD3248" w:rsidP="00DD3248">
            <w:pPr>
              <w:pStyle w:val="ROWTABELLA"/>
              <w:jc w:val="center"/>
              <w:rPr>
                <w:color w:val="002060"/>
              </w:rPr>
            </w:pPr>
            <w:r w:rsidRPr="009E03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80FC4" w14:textId="77777777" w:rsidR="00DD3248" w:rsidRPr="009E0381" w:rsidRDefault="00DD3248" w:rsidP="00DD3248">
            <w:pPr>
              <w:pStyle w:val="ROWTABELLA"/>
              <w:jc w:val="center"/>
              <w:rPr>
                <w:color w:val="002060"/>
              </w:rPr>
            </w:pPr>
            <w:r w:rsidRPr="009E0381">
              <w:rPr>
                <w:color w:val="002060"/>
              </w:rPr>
              <w:t>1</w:t>
            </w:r>
          </w:p>
        </w:tc>
      </w:tr>
      <w:tr w:rsidR="00DD3248" w:rsidRPr="009E0381" w14:paraId="10505A4D" w14:textId="77777777" w:rsidTr="00DD324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2FBD281" w14:textId="77777777" w:rsidR="00DD3248" w:rsidRPr="009E0381" w:rsidRDefault="00DD3248" w:rsidP="00DD3248">
            <w:pPr>
              <w:pStyle w:val="ROWTABELLA"/>
              <w:rPr>
                <w:color w:val="002060"/>
              </w:rPr>
            </w:pPr>
            <w:r w:rsidRPr="009E0381">
              <w:rPr>
                <w:color w:val="002060"/>
              </w:rPr>
              <w:t>sq.B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7799B"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0E182"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82CE3"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EF99F"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B3DF4"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14706A"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2963E0"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9929E"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A962F" w14:textId="77777777" w:rsidR="00DD3248" w:rsidRPr="009E0381" w:rsidRDefault="00DD3248" w:rsidP="00DD3248">
            <w:pPr>
              <w:pStyle w:val="ROWTABELLA"/>
              <w:jc w:val="center"/>
              <w:rPr>
                <w:color w:val="002060"/>
              </w:rPr>
            </w:pPr>
            <w:r w:rsidRPr="009E0381">
              <w:rPr>
                <w:color w:val="002060"/>
              </w:rPr>
              <w:t>0</w:t>
            </w:r>
          </w:p>
        </w:tc>
      </w:tr>
    </w:tbl>
    <w:p w14:paraId="75A4EB8D" w14:textId="77777777" w:rsidR="00DD3248" w:rsidRPr="009E0381" w:rsidRDefault="00DD3248" w:rsidP="00DD3248">
      <w:pPr>
        <w:pStyle w:val="breakline"/>
        <w:divId w:val="527259509"/>
        <w:rPr>
          <w:color w:val="002060"/>
        </w:rPr>
      </w:pPr>
    </w:p>
    <w:p w14:paraId="52ED672C" w14:textId="77777777" w:rsidR="00DD3248" w:rsidRPr="009E0381" w:rsidRDefault="00DD3248" w:rsidP="00DD3248">
      <w:pPr>
        <w:pStyle w:val="breakline"/>
        <w:divId w:val="527259509"/>
        <w:rPr>
          <w:color w:val="002060"/>
        </w:rPr>
      </w:pPr>
    </w:p>
    <w:p w14:paraId="789BF300" w14:textId="77777777" w:rsidR="00DD3248" w:rsidRPr="009E0381" w:rsidRDefault="00DD3248" w:rsidP="00DD3248">
      <w:pPr>
        <w:pStyle w:val="SOTTOTITOLOCAMPIONATO1"/>
        <w:divId w:val="527259509"/>
        <w:rPr>
          <w:color w:val="002060"/>
        </w:rPr>
      </w:pPr>
      <w:r w:rsidRPr="009E03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D3248" w:rsidRPr="009E0381" w14:paraId="0A9B9973" w14:textId="77777777" w:rsidTr="00DD324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C6360C" w14:textId="77777777" w:rsidR="00DD3248" w:rsidRPr="009E0381" w:rsidRDefault="00DD3248" w:rsidP="00DD3248">
            <w:pPr>
              <w:pStyle w:val="HEADERTABELLA"/>
              <w:rPr>
                <w:color w:val="002060"/>
              </w:rPr>
            </w:pPr>
            <w:r w:rsidRPr="009E03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142553" w14:textId="77777777" w:rsidR="00DD3248" w:rsidRPr="009E0381" w:rsidRDefault="00DD3248" w:rsidP="00DD3248">
            <w:pPr>
              <w:pStyle w:val="HEADERTABELLA"/>
              <w:rPr>
                <w:color w:val="002060"/>
              </w:rPr>
            </w:pPr>
            <w:r w:rsidRPr="009E03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E8DF7C" w14:textId="77777777" w:rsidR="00DD3248" w:rsidRPr="009E0381" w:rsidRDefault="00DD3248" w:rsidP="00DD3248">
            <w:pPr>
              <w:pStyle w:val="HEADERTABELLA"/>
              <w:rPr>
                <w:color w:val="002060"/>
              </w:rPr>
            </w:pPr>
            <w:r w:rsidRPr="009E03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D2551E" w14:textId="77777777" w:rsidR="00DD3248" w:rsidRPr="009E0381" w:rsidRDefault="00DD3248" w:rsidP="00DD3248">
            <w:pPr>
              <w:pStyle w:val="HEADERTABELLA"/>
              <w:rPr>
                <w:color w:val="002060"/>
              </w:rPr>
            </w:pPr>
            <w:r w:rsidRPr="009E03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1814CC" w14:textId="77777777" w:rsidR="00DD3248" w:rsidRPr="009E0381" w:rsidRDefault="00DD3248" w:rsidP="00DD3248">
            <w:pPr>
              <w:pStyle w:val="HEADERTABELLA"/>
              <w:rPr>
                <w:color w:val="002060"/>
              </w:rPr>
            </w:pPr>
            <w:r w:rsidRPr="009E03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E2B917" w14:textId="77777777" w:rsidR="00DD3248" w:rsidRPr="009E0381" w:rsidRDefault="00DD3248" w:rsidP="00DD3248">
            <w:pPr>
              <w:pStyle w:val="HEADERTABELLA"/>
              <w:rPr>
                <w:color w:val="002060"/>
              </w:rPr>
            </w:pPr>
            <w:r w:rsidRPr="009E03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E37F2B" w14:textId="77777777" w:rsidR="00DD3248" w:rsidRPr="009E0381" w:rsidRDefault="00DD3248" w:rsidP="00DD3248">
            <w:pPr>
              <w:pStyle w:val="HEADERTABELLA"/>
              <w:rPr>
                <w:color w:val="002060"/>
              </w:rPr>
            </w:pPr>
            <w:r w:rsidRPr="009E03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929054" w14:textId="77777777" w:rsidR="00DD3248" w:rsidRPr="009E0381" w:rsidRDefault="00DD3248" w:rsidP="00DD3248">
            <w:pPr>
              <w:pStyle w:val="HEADERTABELLA"/>
              <w:rPr>
                <w:color w:val="002060"/>
              </w:rPr>
            </w:pPr>
            <w:r w:rsidRPr="009E03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B7BC28" w14:textId="77777777" w:rsidR="00DD3248" w:rsidRPr="009E0381" w:rsidRDefault="00DD3248" w:rsidP="00DD3248">
            <w:pPr>
              <w:pStyle w:val="HEADERTABELLA"/>
              <w:rPr>
                <w:color w:val="002060"/>
              </w:rPr>
            </w:pPr>
            <w:r w:rsidRPr="009E03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BA3BF9" w14:textId="77777777" w:rsidR="00DD3248" w:rsidRPr="009E0381" w:rsidRDefault="00DD3248" w:rsidP="00DD3248">
            <w:pPr>
              <w:pStyle w:val="HEADERTABELLA"/>
              <w:rPr>
                <w:color w:val="002060"/>
              </w:rPr>
            </w:pPr>
            <w:r w:rsidRPr="009E0381">
              <w:rPr>
                <w:color w:val="002060"/>
              </w:rPr>
              <w:t>PE</w:t>
            </w:r>
          </w:p>
        </w:tc>
      </w:tr>
      <w:tr w:rsidR="00DD3248" w:rsidRPr="009E0381" w14:paraId="67DB3037" w14:textId="77777777" w:rsidTr="00DD324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E5A8A07" w14:textId="77777777" w:rsidR="00DD3248" w:rsidRPr="009E0381" w:rsidRDefault="00DD3248" w:rsidP="00DD3248">
            <w:pPr>
              <w:pStyle w:val="ROWTABELLA"/>
              <w:rPr>
                <w:color w:val="002060"/>
              </w:rPr>
            </w:pPr>
            <w:r w:rsidRPr="009E038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DD954" w14:textId="77777777" w:rsidR="00DD3248" w:rsidRPr="009E0381" w:rsidRDefault="00DD3248" w:rsidP="00DD3248">
            <w:pPr>
              <w:pStyle w:val="ROWTABELLA"/>
              <w:jc w:val="center"/>
              <w:rPr>
                <w:color w:val="002060"/>
              </w:rPr>
            </w:pPr>
            <w:r w:rsidRPr="009E03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73A7E"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BB87B"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1362E"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840FA"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18E7E" w14:textId="77777777" w:rsidR="00DD3248" w:rsidRPr="009E0381" w:rsidRDefault="00DD3248" w:rsidP="00DD3248">
            <w:pPr>
              <w:pStyle w:val="ROWTABELLA"/>
              <w:jc w:val="center"/>
              <w:rPr>
                <w:color w:val="002060"/>
              </w:rPr>
            </w:pPr>
            <w:r w:rsidRPr="009E038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42FD3" w14:textId="77777777" w:rsidR="00DD3248" w:rsidRPr="009E0381" w:rsidRDefault="00DD3248" w:rsidP="00DD3248">
            <w:pPr>
              <w:pStyle w:val="ROWTABELLA"/>
              <w:jc w:val="center"/>
              <w:rPr>
                <w:color w:val="002060"/>
              </w:rPr>
            </w:pPr>
            <w:r w:rsidRPr="009E03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B6009" w14:textId="77777777" w:rsidR="00DD3248" w:rsidRPr="009E0381" w:rsidRDefault="00DD3248" w:rsidP="00DD3248">
            <w:pPr>
              <w:pStyle w:val="ROWTABELLA"/>
              <w:jc w:val="center"/>
              <w:rPr>
                <w:color w:val="002060"/>
              </w:rPr>
            </w:pPr>
            <w:r w:rsidRPr="009E038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FFD74" w14:textId="77777777" w:rsidR="00DD3248" w:rsidRPr="009E0381" w:rsidRDefault="00DD3248" w:rsidP="00DD3248">
            <w:pPr>
              <w:pStyle w:val="ROWTABELLA"/>
              <w:jc w:val="center"/>
              <w:rPr>
                <w:color w:val="002060"/>
              </w:rPr>
            </w:pPr>
            <w:r w:rsidRPr="009E0381">
              <w:rPr>
                <w:color w:val="002060"/>
              </w:rPr>
              <w:t>0</w:t>
            </w:r>
          </w:p>
        </w:tc>
      </w:tr>
      <w:tr w:rsidR="00DD3248" w:rsidRPr="009E0381" w14:paraId="35EF4238"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D5AF74" w14:textId="77777777" w:rsidR="00DD3248" w:rsidRPr="009E0381" w:rsidRDefault="00DD3248" w:rsidP="00DD3248">
            <w:pPr>
              <w:pStyle w:val="ROWTABELLA"/>
              <w:rPr>
                <w:color w:val="002060"/>
              </w:rPr>
            </w:pPr>
            <w:r w:rsidRPr="009E038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B8F08C" w14:textId="77777777" w:rsidR="00DD3248" w:rsidRPr="009E0381" w:rsidRDefault="00DD3248" w:rsidP="00DD3248">
            <w:pPr>
              <w:pStyle w:val="ROWTABELLA"/>
              <w:jc w:val="center"/>
              <w:rPr>
                <w:color w:val="002060"/>
              </w:rPr>
            </w:pPr>
            <w:r w:rsidRPr="009E03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10AEB"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CADF8"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AB958"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52BED"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2FD76" w14:textId="77777777" w:rsidR="00DD3248" w:rsidRPr="009E0381" w:rsidRDefault="00DD3248" w:rsidP="00DD3248">
            <w:pPr>
              <w:pStyle w:val="ROWTABELLA"/>
              <w:jc w:val="center"/>
              <w:rPr>
                <w:color w:val="002060"/>
              </w:rPr>
            </w:pPr>
            <w:r w:rsidRPr="009E038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273F5" w14:textId="77777777" w:rsidR="00DD3248" w:rsidRPr="009E0381" w:rsidRDefault="00DD3248" w:rsidP="00DD3248">
            <w:pPr>
              <w:pStyle w:val="ROWTABELLA"/>
              <w:jc w:val="center"/>
              <w:rPr>
                <w:color w:val="002060"/>
              </w:rPr>
            </w:pPr>
            <w:r w:rsidRPr="009E03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73A8C" w14:textId="77777777" w:rsidR="00DD3248" w:rsidRPr="009E0381" w:rsidRDefault="00DD3248" w:rsidP="00DD3248">
            <w:pPr>
              <w:pStyle w:val="ROWTABELLA"/>
              <w:jc w:val="center"/>
              <w:rPr>
                <w:color w:val="002060"/>
              </w:rPr>
            </w:pPr>
            <w:r w:rsidRPr="009E03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DDDB5" w14:textId="77777777" w:rsidR="00DD3248" w:rsidRPr="009E0381" w:rsidRDefault="00DD3248" w:rsidP="00DD3248">
            <w:pPr>
              <w:pStyle w:val="ROWTABELLA"/>
              <w:jc w:val="center"/>
              <w:rPr>
                <w:color w:val="002060"/>
              </w:rPr>
            </w:pPr>
            <w:r w:rsidRPr="009E0381">
              <w:rPr>
                <w:color w:val="002060"/>
              </w:rPr>
              <w:t>0</w:t>
            </w:r>
          </w:p>
        </w:tc>
      </w:tr>
      <w:tr w:rsidR="00DD3248" w:rsidRPr="009E0381" w14:paraId="263364BC"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CC338A" w14:textId="77777777" w:rsidR="00DD3248" w:rsidRPr="009E0381" w:rsidRDefault="00DD3248" w:rsidP="00DD3248">
            <w:pPr>
              <w:pStyle w:val="ROWTABELLA"/>
              <w:rPr>
                <w:color w:val="002060"/>
              </w:rPr>
            </w:pPr>
            <w:r w:rsidRPr="009E038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1FCC3"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AB78E"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09FF3"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4ED30"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C4852"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F2B42" w14:textId="77777777" w:rsidR="00DD3248" w:rsidRPr="009E0381" w:rsidRDefault="00DD3248" w:rsidP="00DD3248">
            <w:pPr>
              <w:pStyle w:val="ROWTABELLA"/>
              <w:jc w:val="center"/>
              <w:rPr>
                <w:color w:val="002060"/>
              </w:rPr>
            </w:pPr>
            <w:r w:rsidRPr="009E038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B6907" w14:textId="77777777" w:rsidR="00DD3248" w:rsidRPr="009E0381" w:rsidRDefault="00DD3248" w:rsidP="00DD3248">
            <w:pPr>
              <w:pStyle w:val="ROWTABELLA"/>
              <w:jc w:val="center"/>
              <w:rPr>
                <w:color w:val="002060"/>
              </w:rPr>
            </w:pPr>
            <w:r w:rsidRPr="009E03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91A85" w14:textId="77777777" w:rsidR="00DD3248" w:rsidRPr="009E0381" w:rsidRDefault="00DD3248" w:rsidP="00DD3248">
            <w:pPr>
              <w:pStyle w:val="ROWTABELLA"/>
              <w:jc w:val="center"/>
              <w:rPr>
                <w:color w:val="002060"/>
              </w:rPr>
            </w:pPr>
            <w:r w:rsidRPr="009E03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B2627" w14:textId="77777777" w:rsidR="00DD3248" w:rsidRPr="009E0381" w:rsidRDefault="00DD3248" w:rsidP="00DD3248">
            <w:pPr>
              <w:pStyle w:val="ROWTABELLA"/>
              <w:jc w:val="center"/>
              <w:rPr>
                <w:color w:val="002060"/>
              </w:rPr>
            </w:pPr>
            <w:r w:rsidRPr="009E0381">
              <w:rPr>
                <w:color w:val="002060"/>
              </w:rPr>
              <w:t>0</w:t>
            </w:r>
          </w:p>
        </w:tc>
      </w:tr>
      <w:tr w:rsidR="00DD3248" w:rsidRPr="009E0381" w14:paraId="500C3B0C"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AC4D7A" w14:textId="77777777" w:rsidR="00DD3248" w:rsidRPr="009E0381" w:rsidRDefault="00DD3248" w:rsidP="00DD3248">
            <w:pPr>
              <w:pStyle w:val="ROWTABELLA"/>
              <w:rPr>
                <w:color w:val="002060"/>
              </w:rPr>
            </w:pPr>
            <w:r w:rsidRPr="009E038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4F83F"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5441D5"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E6404"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FCCEA"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64F038"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606B8F" w14:textId="77777777" w:rsidR="00DD3248" w:rsidRPr="009E0381" w:rsidRDefault="00DD3248" w:rsidP="00DD3248">
            <w:pPr>
              <w:pStyle w:val="ROWTABELLA"/>
              <w:jc w:val="center"/>
              <w:rPr>
                <w:color w:val="002060"/>
              </w:rPr>
            </w:pPr>
            <w:r w:rsidRPr="009E03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B3747" w14:textId="77777777" w:rsidR="00DD3248" w:rsidRPr="009E0381" w:rsidRDefault="00DD3248" w:rsidP="00DD3248">
            <w:pPr>
              <w:pStyle w:val="ROWTABELLA"/>
              <w:jc w:val="center"/>
              <w:rPr>
                <w:color w:val="002060"/>
              </w:rPr>
            </w:pPr>
            <w:r w:rsidRPr="009E03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448AD" w14:textId="77777777" w:rsidR="00DD3248" w:rsidRPr="009E0381" w:rsidRDefault="00DD3248" w:rsidP="00DD3248">
            <w:pPr>
              <w:pStyle w:val="ROWTABELLA"/>
              <w:jc w:val="center"/>
              <w:rPr>
                <w:color w:val="002060"/>
              </w:rPr>
            </w:pPr>
            <w:r w:rsidRPr="009E03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5034C" w14:textId="77777777" w:rsidR="00DD3248" w:rsidRPr="009E0381" w:rsidRDefault="00DD3248" w:rsidP="00DD3248">
            <w:pPr>
              <w:pStyle w:val="ROWTABELLA"/>
              <w:jc w:val="center"/>
              <w:rPr>
                <w:color w:val="002060"/>
              </w:rPr>
            </w:pPr>
            <w:r w:rsidRPr="009E0381">
              <w:rPr>
                <w:color w:val="002060"/>
              </w:rPr>
              <w:t>0</w:t>
            </w:r>
          </w:p>
        </w:tc>
      </w:tr>
      <w:tr w:rsidR="00DD3248" w:rsidRPr="009E0381" w14:paraId="109C25A4"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421D4B" w14:textId="77777777" w:rsidR="00DD3248" w:rsidRPr="009E0381" w:rsidRDefault="00DD3248" w:rsidP="00DD3248">
            <w:pPr>
              <w:pStyle w:val="ROWTABELLA"/>
              <w:rPr>
                <w:color w:val="002060"/>
              </w:rPr>
            </w:pPr>
            <w:r w:rsidRPr="009E0381">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A893C"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F851D"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261DE"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15B60"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B4C3E"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89C40"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EFFCA" w14:textId="77777777" w:rsidR="00DD3248" w:rsidRPr="009E0381" w:rsidRDefault="00DD3248" w:rsidP="00DD3248">
            <w:pPr>
              <w:pStyle w:val="ROWTABELLA"/>
              <w:jc w:val="center"/>
              <w:rPr>
                <w:color w:val="002060"/>
              </w:rPr>
            </w:pPr>
            <w:r w:rsidRPr="009E0381">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7DF99" w14:textId="77777777" w:rsidR="00DD3248" w:rsidRPr="009E0381" w:rsidRDefault="00DD3248" w:rsidP="00DD3248">
            <w:pPr>
              <w:pStyle w:val="ROWTABELLA"/>
              <w:jc w:val="center"/>
              <w:rPr>
                <w:color w:val="002060"/>
              </w:rPr>
            </w:pPr>
            <w:r w:rsidRPr="009E0381">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9A3C2" w14:textId="77777777" w:rsidR="00DD3248" w:rsidRPr="009E0381" w:rsidRDefault="00DD3248" w:rsidP="00DD3248">
            <w:pPr>
              <w:pStyle w:val="ROWTABELLA"/>
              <w:jc w:val="center"/>
              <w:rPr>
                <w:color w:val="002060"/>
              </w:rPr>
            </w:pPr>
            <w:r w:rsidRPr="009E0381">
              <w:rPr>
                <w:color w:val="002060"/>
              </w:rPr>
              <w:t>0</w:t>
            </w:r>
          </w:p>
        </w:tc>
      </w:tr>
      <w:tr w:rsidR="00DD3248" w:rsidRPr="009E0381" w14:paraId="5C2729E0"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5CC816" w14:textId="77777777" w:rsidR="00DD3248" w:rsidRPr="009E0381" w:rsidRDefault="00DD3248" w:rsidP="00DD3248">
            <w:pPr>
              <w:pStyle w:val="ROWTABELLA"/>
              <w:rPr>
                <w:color w:val="002060"/>
              </w:rPr>
            </w:pPr>
            <w:r w:rsidRPr="009E0381">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4E714"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D1EA77"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CCF56"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B1D0A"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5D9C7"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09CA2"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A5B790"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FD872"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F4BAE" w14:textId="77777777" w:rsidR="00DD3248" w:rsidRPr="009E0381" w:rsidRDefault="00DD3248" w:rsidP="00DD3248">
            <w:pPr>
              <w:pStyle w:val="ROWTABELLA"/>
              <w:jc w:val="center"/>
              <w:rPr>
                <w:color w:val="002060"/>
              </w:rPr>
            </w:pPr>
            <w:r w:rsidRPr="009E0381">
              <w:rPr>
                <w:color w:val="002060"/>
              </w:rPr>
              <w:t>0</w:t>
            </w:r>
          </w:p>
        </w:tc>
      </w:tr>
      <w:tr w:rsidR="00DD3248" w:rsidRPr="009E0381" w14:paraId="1098E208" w14:textId="77777777" w:rsidTr="00DD324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57E6425" w14:textId="77777777" w:rsidR="00DD3248" w:rsidRPr="009E0381" w:rsidRDefault="00DD3248" w:rsidP="00DD3248">
            <w:pPr>
              <w:pStyle w:val="ROWTABELLA"/>
              <w:rPr>
                <w:color w:val="002060"/>
              </w:rPr>
            </w:pPr>
            <w:r w:rsidRPr="009E0381">
              <w:rPr>
                <w:color w:val="002060"/>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4BD41"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D29F9"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01A9D"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39B4C0"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82109"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836B4"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76877"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F653D"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B9DFD" w14:textId="77777777" w:rsidR="00DD3248" w:rsidRPr="009E0381" w:rsidRDefault="00DD3248" w:rsidP="00DD3248">
            <w:pPr>
              <w:pStyle w:val="ROWTABELLA"/>
              <w:jc w:val="center"/>
              <w:rPr>
                <w:color w:val="002060"/>
              </w:rPr>
            </w:pPr>
            <w:r w:rsidRPr="009E0381">
              <w:rPr>
                <w:color w:val="002060"/>
              </w:rPr>
              <w:t>0</w:t>
            </w:r>
          </w:p>
        </w:tc>
      </w:tr>
    </w:tbl>
    <w:p w14:paraId="54240EB1" w14:textId="77777777" w:rsidR="00DD3248" w:rsidRPr="009E0381" w:rsidRDefault="00DD3248" w:rsidP="00DD3248">
      <w:pPr>
        <w:pStyle w:val="breakline"/>
        <w:divId w:val="527259509"/>
        <w:rPr>
          <w:color w:val="002060"/>
        </w:rPr>
      </w:pPr>
    </w:p>
    <w:p w14:paraId="06548893" w14:textId="77777777" w:rsidR="00DD3248" w:rsidRPr="009E0381" w:rsidRDefault="00DD3248" w:rsidP="00DD3248">
      <w:pPr>
        <w:pStyle w:val="breakline"/>
        <w:divId w:val="527259509"/>
        <w:rPr>
          <w:color w:val="002060"/>
        </w:rPr>
      </w:pPr>
    </w:p>
    <w:p w14:paraId="740834EF" w14:textId="77777777" w:rsidR="00DD3248" w:rsidRPr="009E0381" w:rsidRDefault="00DD3248" w:rsidP="00DD3248">
      <w:pPr>
        <w:pStyle w:val="SOTTOTITOLOCAMPIONATO1"/>
        <w:divId w:val="527259509"/>
        <w:rPr>
          <w:color w:val="002060"/>
        </w:rPr>
      </w:pPr>
      <w:r w:rsidRPr="009E038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D3248" w:rsidRPr="009E0381" w14:paraId="6F9D50E1" w14:textId="77777777" w:rsidTr="00DD324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E3A43D" w14:textId="77777777" w:rsidR="00DD3248" w:rsidRPr="009E0381" w:rsidRDefault="00DD3248" w:rsidP="00DD3248">
            <w:pPr>
              <w:pStyle w:val="HEADERTABELLA"/>
              <w:rPr>
                <w:color w:val="002060"/>
              </w:rPr>
            </w:pPr>
            <w:r w:rsidRPr="009E03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20BC43" w14:textId="77777777" w:rsidR="00DD3248" w:rsidRPr="009E0381" w:rsidRDefault="00DD3248" w:rsidP="00DD3248">
            <w:pPr>
              <w:pStyle w:val="HEADERTABELLA"/>
              <w:rPr>
                <w:color w:val="002060"/>
              </w:rPr>
            </w:pPr>
            <w:r w:rsidRPr="009E03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E312CE" w14:textId="77777777" w:rsidR="00DD3248" w:rsidRPr="009E0381" w:rsidRDefault="00DD3248" w:rsidP="00DD3248">
            <w:pPr>
              <w:pStyle w:val="HEADERTABELLA"/>
              <w:rPr>
                <w:color w:val="002060"/>
              </w:rPr>
            </w:pPr>
            <w:r w:rsidRPr="009E03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555914" w14:textId="77777777" w:rsidR="00DD3248" w:rsidRPr="009E0381" w:rsidRDefault="00DD3248" w:rsidP="00DD3248">
            <w:pPr>
              <w:pStyle w:val="HEADERTABELLA"/>
              <w:rPr>
                <w:color w:val="002060"/>
              </w:rPr>
            </w:pPr>
            <w:r w:rsidRPr="009E03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4731DA" w14:textId="77777777" w:rsidR="00DD3248" w:rsidRPr="009E0381" w:rsidRDefault="00DD3248" w:rsidP="00DD3248">
            <w:pPr>
              <w:pStyle w:val="HEADERTABELLA"/>
              <w:rPr>
                <w:color w:val="002060"/>
              </w:rPr>
            </w:pPr>
            <w:r w:rsidRPr="009E03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504D03" w14:textId="77777777" w:rsidR="00DD3248" w:rsidRPr="009E0381" w:rsidRDefault="00DD3248" w:rsidP="00DD3248">
            <w:pPr>
              <w:pStyle w:val="HEADERTABELLA"/>
              <w:rPr>
                <w:color w:val="002060"/>
              </w:rPr>
            </w:pPr>
            <w:r w:rsidRPr="009E03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A75D9B" w14:textId="77777777" w:rsidR="00DD3248" w:rsidRPr="009E0381" w:rsidRDefault="00DD3248" w:rsidP="00DD3248">
            <w:pPr>
              <w:pStyle w:val="HEADERTABELLA"/>
              <w:rPr>
                <w:color w:val="002060"/>
              </w:rPr>
            </w:pPr>
            <w:r w:rsidRPr="009E03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BEE457" w14:textId="77777777" w:rsidR="00DD3248" w:rsidRPr="009E0381" w:rsidRDefault="00DD3248" w:rsidP="00DD3248">
            <w:pPr>
              <w:pStyle w:val="HEADERTABELLA"/>
              <w:rPr>
                <w:color w:val="002060"/>
              </w:rPr>
            </w:pPr>
            <w:r w:rsidRPr="009E03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4AC00F" w14:textId="77777777" w:rsidR="00DD3248" w:rsidRPr="009E0381" w:rsidRDefault="00DD3248" w:rsidP="00DD3248">
            <w:pPr>
              <w:pStyle w:val="HEADERTABELLA"/>
              <w:rPr>
                <w:color w:val="002060"/>
              </w:rPr>
            </w:pPr>
            <w:r w:rsidRPr="009E03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B6F336" w14:textId="77777777" w:rsidR="00DD3248" w:rsidRPr="009E0381" w:rsidRDefault="00DD3248" w:rsidP="00DD3248">
            <w:pPr>
              <w:pStyle w:val="HEADERTABELLA"/>
              <w:rPr>
                <w:color w:val="002060"/>
              </w:rPr>
            </w:pPr>
            <w:r w:rsidRPr="009E0381">
              <w:rPr>
                <w:color w:val="002060"/>
              </w:rPr>
              <w:t>PE</w:t>
            </w:r>
          </w:p>
        </w:tc>
      </w:tr>
      <w:tr w:rsidR="00DD3248" w:rsidRPr="009E0381" w14:paraId="4F0D9625" w14:textId="77777777" w:rsidTr="00DD324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134C818" w14:textId="77777777" w:rsidR="00DD3248" w:rsidRPr="009E0381" w:rsidRDefault="00DD3248" w:rsidP="00DD3248">
            <w:pPr>
              <w:pStyle w:val="ROWTABELLA"/>
              <w:rPr>
                <w:color w:val="002060"/>
              </w:rPr>
            </w:pPr>
            <w:r w:rsidRPr="009E0381">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CFA0A" w14:textId="77777777" w:rsidR="00DD3248" w:rsidRPr="009E0381" w:rsidRDefault="00DD3248" w:rsidP="00DD3248">
            <w:pPr>
              <w:pStyle w:val="ROWTABELLA"/>
              <w:jc w:val="center"/>
              <w:rPr>
                <w:color w:val="002060"/>
              </w:rPr>
            </w:pPr>
            <w:r w:rsidRPr="009E03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129BF"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B8112" w14:textId="77777777" w:rsidR="00DD3248" w:rsidRPr="009E0381" w:rsidRDefault="00DD3248" w:rsidP="00DD3248">
            <w:pPr>
              <w:pStyle w:val="ROWTABELLA"/>
              <w:jc w:val="center"/>
              <w:rPr>
                <w:color w:val="002060"/>
              </w:rPr>
            </w:pPr>
            <w:r w:rsidRPr="009E03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34C9A"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EB192"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F112B" w14:textId="77777777" w:rsidR="00DD3248" w:rsidRPr="009E0381" w:rsidRDefault="00DD3248" w:rsidP="00DD3248">
            <w:pPr>
              <w:pStyle w:val="ROWTABELLA"/>
              <w:jc w:val="center"/>
              <w:rPr>
                <w:color w:val="002060"/>
              </w:rPr>
            </w:pPr>
            <w:r w:rsidRPr="009E038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2845F" w14:textId="77777777" w:rsidR="00DD3248" w:rsidRPr="009E0381" w:rsidRDefault="00DD3248" w:rsidP="00DD3248">
            <w:pPr>
              <w:pStyle w:val="ROWTABELLA"/>
              <w:jc w:val="center"/>
              <w:rPr>
                <w:color w:val="002060"/>
              </w:rPr>
            </w:pPr>
            <w:r w:rsidRPr="009E03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D23FB" w14:textId="77777777" w:rsidR="00DD3248" w:rsidRPr="009E0381" w:rsidRDefault="00DD3248" w:rsidP="00DD3248">
            <w:pPr>
              <w:pStyle w:val="ROWTABELLA"/>
              <w:jc w:val="center"/>
              <w:rPr>
                <w:color w:val="002060"/>
              </w:rPr>
            </w:pPr>
            <w:r w:rsidRPr="009E038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A0423" w14:textId="77777777" w:rsidR="00DD3248" w:rsidRPr="009E0381" w:rsidRDefault="00DD3248" w:rsidP="00DD3248">
            <w:pPr>
              <w:pStyle w:val="ROWTABELLA"/>
              <w:jc w:val="center"/>
              <w:rPr>
                <w:color w:val="002060"/>
              </w:rPr>
            </w:pPr>
            <w:r w:rsidRPr="009E0381">
              <w:rPr>
                <w:color w:val="002060"/>
              </w:rPr>
              <w:t>0</w:t>
            </w:r>
          </w:p>
        </w:tc>
      </w:tr>
      <w:tr w:rsidR="00DD3248" w:rsidRPr="009E0381" w14:paraId="529A767C"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45E4B4" w14:textId="77777777" w:rsidR="00DD3248" w:rsidRPr="009E0381" w:rsidRDefault="00DD3248" w:rsidP="00DD3248">
            <w:pPr>
              <w:pStyle w:val="ROWTABELLA"/>
              <w:rPr>
                <w:color w:val="002060"/>
              </w:rPr>
            </w:pPr>
            <w:r w:rsidRPr="009E038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3B05F" w14:textId="77777777" w:rsidR="00DD3248" w:rsidRPr="009E0381" w:rsidRDefault="00DD3248" w:rsidP="00DD3248">
            <w:pPr>
              <w:pStyle w:val="ROWTABELLA"/>
              <w:jc w:val="center"/>
              <w:rPr>
                <w:color w:val="002060"/>
              </w:rPr>
            </w:pPr>
            <w:r w:rsidRPr="009E03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720454"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CDFDD"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4D07D"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7F35E3"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2FD37" w14:textId="77777777" w:rsidR="00DD3248" w:rsidRPr="009E0381" w:rsidRDefault="00DD3248" w:rsidP="00DD3248">
            <w:pPr>
              <w:pStyle w:val="ROWTABELLA"/>
              <w:jc w:val="center"/>
              <w:rPr>
                <w:color w:val="002060"/>
              </w:rPr>
            </w:pPr>
            <w:r w:rsidRPr="009E038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8DFDA" w14:textId="77777777" w:rsidR="00DD3248" w:rsidRPr="009E0381" w:rsidRDefault="00DD3248" w:rsidP="00DD3248">
            <w:pPr>
              <w:pStyle w:val="ROWTABELLA"/>
              <w:jc w:val="center"/>
              <w:rPr>
                <w:color w:val="002060"/>
              </w:rPr>
            </w:pPr>
            <w:r w:rsidRPr="009E03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082DD" w14:textId="77777777" w:rsidR="00DD3248" w:rsidRPr="009E0381" w:rsidRDefault="00DD3248" w:rsidP="00DD3248">
            <w:pPr>
              <w:pStyle w:val="ROWTABELLA"/>
              <w:jc w:val="center"/>
              <w:rPr>
                <w:color w:val="002060"/>
              </w:rPr>
            </w:pPr>
            <w:r w:rsidRPr="009E03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993BDE" w14:textId="77777777" w:rsidR="00DD3248" w:rsidRPr="009E0381" w:rsidRDefault="00DD3248" w:rsidP="00DD3248">
            <w:pPr>
              <w:pStyle w:val="ROWTABELLA"/>
              <w:jc w:val="center"/>
              <w:rPr>
                <w:color w:val="002060"/>
              </w:rPr>
            </w:pPr>
            <w:r w:rsidRPr="009E0381">
              <w:rPr>
                <w:color w:val="002060"/>
              </w:rPr>
              <w:t>0</w:t>
            </w:r>
          </w:p>
        </w:tc>
      </w:tr>
      <w:tr w:rsidR="00DD3248" w:rsidRPr="009E0381" w14:paraId="5FB5934A"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C04DCA" w14:textId="77777777" w:rsidR="00DD3248" w:rsidRPr="009E0381" w:rsidRDefault="00DD3248" w:rsidP="00DD3248">
            <w:pPr>
              <w:pStyle w:val="ROWTABELLA"/>
              <w:rPr>
                <w:color w:val="002060"/>
              </w:rPr>
            </w:pPr>
            <w:r w:rsidRPr="009E038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4F097" w14:textId="77777777" w:rsidR="00DD3248" w:rsidRPr="009E0381" w:rsidRDefault="00DD3248" w:rsidP="00DD3248">
            <w:pPr>
              <w:pStyle w:val="ROWTABELLA"/>
              <w:jc w:val="center"/>
              <w:rPr>
                <w:color w:val="002060"/>
              </w:rPr>
            </w:pPr>
            <w:r w:rsidRPr="009E03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E78CB"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CD677"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AC8173"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EFA1C"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DDC37" w14:textId="77777777" w:rsidR="00DD3248" w:rsidRPr="009E0381" w:rsidRDefault="00DD3248" w:rsidP="00DD3248">
            <w:pPr>
              <w:pStyle w:val="ROWTABELLA"/>
              <w:jc w:val="center"/>
              <w:rPr>
                <w:color w:val="002060"/>
              </w:rPr>
            </w:pPr>
            <w:r w:rsidRPr="009E03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5EDDD" w14:textId="77777777" w:rsidR="00DD3248" w:rsidRPr="009E0381" w:rsidRDefault="00DD3248" w:rsidP="00DD3248">
            <w:pPr>
              <w:pStyle w:val="ROWTABELLA"/>
              <w:jc w:val="center"/>
              <w:rPr>
                <w:color w:val="002060"/>
              </w:rPr>
            </w:pPr>
            <w:r w:rsidRPr="009E03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B326DB"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664CB" w14:textId="77777777" w:rsidR="00DD3248" w:rsidRPr="009E0381" w:rsidRDefault="00DD3248" w:rsidP="00DD3248">
            <w:pPr>
              <w:pStyle w:val="ROWTABELLA"/>
              <w:jc w:val="center"/>
              <w:rPr>
                <w:color w:val="002060"/>
              </w:rPr>
            </w:pPr>
            <w:r w:rsidRPr="009E0381">
              <w:rPr>
                <w:color w:val="002060"/>
              </w:rPr>
              <w:t>0</w:t>
            </w:r>
          </w:p>
        </w:tc>
      </w:tr>
      <w:tr w:rsidR="00DD3248" w:rsidRPr="009E0381" w14:paraId="4FC1366F"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E06C07" w14:textId="77777777" w:rsidR="00DD3248" w:rsidRPr="009E0381" w:rsidRDefault="00DD3248" w:rsidP="00DD3248">
            <w:pPr>
              <w:pStyle w:val="ROWTABELLA"/>
              <w:rPr>
                <w:color w:val="002060"/>
              </w:rPr>
            </w:pPr>
            <w:r w:rsidRPr="009E038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D22D4"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E1A80"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B612A" w14:textId="77777777" w:rsidR="00DD3248" w:rsidRPr="009E0381" w:rsidRDefault="00DD3248" w:rsidP="00DD3248">
            <w:pPr>
              <w:pStyle w:val="ROWTABELLA"/>
              <w:jc w:val="center"/>
              <w:rPr>
                <w:color w:val="002060"/>
              </w:rPr>
            </w:pPr>
            <w:r w:rsidRPr="009E03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AB58BC"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7DAEC" w14:textId="77777777" w:rsidR="00DD3248" w:rsidRPr="009E0381" w:rsidRDefault="00DD3248" w:rsidP="00DD3248">
            <w:pPr>
              <w:pStyle w:val="ROWTABELLA"/>
              <w:jc w:val="center"/>
              <w:rPr>
                <w:color w:val="002060"/>
              </w:rPr>
            </w:pPr>
            <w:r w:rsidRPr="009E03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6532B" w14:textId="77777777" w:rsidR="00DD3248" w:rsidRPr="009E0381" w:rsidRDefault="00DD3248" w:rsidP="00DD3248">
            <w:pPr>
              <w:pStyle w:val="ROWTABELLA"/>
              <w:jc w:val="center"/>
              <w:rPr>
                <w:color w:val="002060"/>
              </w:rPr>
            </w:pPr>
            <w:r w:rsidRPr="009E03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184BE" w14:textId="77777777" w:rsidR="00DD3248" w:rsidRPr="009E0381" w:rsidRDefault="00DD3248" w:rsidP="00DD3248">
            <w:pPr>
              <w:pStyle w:val="ROWTABELLA"/>
              <w:jc w:val="center"/>
              <w:rPr>
                <w:color w:val="002060"/>
              </w:rPr>
            </w:pPr>
            <w:r w:rsidRPr="009E03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E5699" w14:textId="77777777" w:rsidR="00DD3248" w:rsidRPr="009E0381" w:rsidRDefault="00DD3248" w:rsidP="00DD3248">
            <w:pPr>
              <w:pStyle w:val="ROWTABELLA"/>
              <w:jc w:val="center"/>
              <w:rPr>
                <w:color w:val="002060"/>
              </w:rPr>
            </w:pPr>
            <w:r w:rsidRPr="009E03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D02CD" w14:textId="77777777" w:rsidR="00DD3248" w:rsidRPr="009E0381" w:rsidRDefault="00DD3248" w:rsidP="00DD3248">
            <w:pPr>
              <w:pStyle w:val="ROWTABELLA"/>
              <w:jc w:val="center"/>
              <w:rPr>
                <w:color w:val="002060"/>
              </w:rPr>
            </w:pPr>
            <w:r w:rsidRPr="009E0381">
              <w:rPr>
                <w:color w:val="002060"/>
              </w:rPr>
              <w:t>0</w:t>
            </w:r>
          </w:p>
        </w:tc>
      </w:tr>
      <w:tr w:rsidR="00DD3248" w:rsidRPr="009E0381" w14:paraId="4D360A45"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52107F" w14:textId="77777777" w:rsidR="00DD3248" w:rsidRPr="009E0381" w:rsidRDefault="00DD3248" w:rsidP="00DD3248">
            <w:pPr>
              <w:pStyle w:val="ROWTABELLA"/>
              <w:rPr>
                <w:color w:val="002060"/>
              </w:rPr>
            </w:pPr>
            <w:r w:rsidRPr="009E038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FBF9C" w14:textId="77777777" w:rsidR="00DD3248" w:rsidRPr="009E0381" w:rsidRDefault="00DD3248" w:rsidP="00DD3248">
            <w:pPr>
              <w:pStyle w:val="ROWTABELLA"/>
              <w:jc w:val="center"/>
              <w:rPr>
                <w:color w:val="002060"/>
              </w:rPr>
            </w:pPr>
            <w:r w:rsidRPr="009E03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6BDF4" w14:textId="77777777" w:rsidR="00DD3248" w:rsidRPr="009E0381" w:rsidRDefault="00DD3248" w:rsidP="00DD3248">
            <w:pPr>
              <w:pStyle w:val="ROWTABELLA"/>
              <w:jc w:val="center"/>
              <w:rPr>
                <w:color w:val="002060"/>
              </w:rPr>
            </w:pPr>
            <w:r w:rsidRPr="009E03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22444"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60A63" w14:textId="77777777" w:rsidR="00DD3248" w:rsidRPr="009E0381" w:rsidRDefault="00DD3248" w:rsidP="00DD3248">
            <w:pPr>
              <w:pStyle w:val="ROWTABELLA"/>
              <w:jc w:val="center"/>
              <w:rPr>
                <w:color w:val="002060"/>
              </w:rPr>
            </w:pPr>
            <w:r w:rsidRPr="009E03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94EF6"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6E26C" w14:textId="77777777" w:rsidR="00DD3248" w:rsidRPr="009E0381" w:rsidRDefault="00DD3248" w:rsidP="00DD3248">
            <w:pPr>
              <w:pStyle w:val="ROWTABELLA"/>
              <w:jc w:val="center"/>
              <w:rPr>
                <w:color w:val="002060"/>
              </w:rPr>
            </w:pPr>
            <w:r w:rsidRPr="009E03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925C6" w14:textId="77777777" w:rsidR="00DD3248" w:rsidRPr="009E0381" w:rsidRDefault="00DD3248" w:rsidP="00DD3248">
            <w:pPr>
              <w:pStyle w:val="ROWTABELLA"/>
              <w:jc w:val="center"/>
              <w:rPr>
                <w:color w:val="002060"/>
              </w:rPr>
            </w:pPr>
            <w:r w:rsidRPr="009E03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ADCEB" w14:textId="77777777" w:rsidR="00DD3248" w:rsidRPr="009E0381" w:rsidRDefault="00DD3248" w:rsidP="00DD3248">
            <w:pPr>
              <w:pStyle w:val="ROWTABELLA"/>
              <w:jc w:val="center"/>
              <w:rPr>
                <w:color w:val="002060"/>
              </w:rPr>
            </w:pPr>
            <w:r w:rsidRPr="009E03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A01DB" w14:textId="77777777" w:rsidR="00DD3248" w:rsidRPr="009E0381" w:rsidRDefault="00DD3248" w:rsidP="00DD3248">
            <w:pPr>
              <w:pStyle w:val="ROWTABELLA"/>
              <w:jc w:val="center"/>
              <w:rPr>
                <w:color w:val="002060"/>
              </w:rPr>
            </w:pPr>
            <w:r w:rsidRPr="009E0381">
              <w:rPr>
                <w:color w:val="002060"/>
              </w:rPr>
              <w:t>0</w:t>
            </w:r>
          </w:p>
        </w:tc>
      </w:tr>
      <w:tr w:rsidR="00DD3248" w:rsidRPr="009E0381" w14:paraId="56F26D06" w14:textId="77777777" w:rsidTr="00DD324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34DF7F" w14:textId="77777777" w:rsidR="00DD3248" w:rsidRPr="009E0381" w:rsidRDefault="00DD3248" w:rsidP="00DD3248">
            <w:pPr>
              <w:pStyle w:val="ROWTABELLA"/>
              <w:rPr>
                <w:color w:val="002060"/>
              </w:rPr>
            </w:pPr>
            <w:r w:rsidRPr="009E0381">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ECA3A"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50EAAA"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73C32"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DD2C19" w14:textId="77777777" w:rsidR="00DD3248" w:rsidRPr="009E0381" w:rsidRDefault="00DD3248" w:rsidP="00DD3248">
            <w:pPr>
              <w:pStyle w:val="ROWTABELLA"/>
              <w:jc w:val="center"/>
              <w:rPr>
                <w:color w:val="002060"/>
              </w:rPr>
            </w:pPr>
            <w:r w:rsidRPr="009E03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F17E11" w14:textId="77777777" w:rsidR="00DD3248" w:rsidRPr="009E0381" w:rsidRDefault="00DD3248" w:rsidP="00DD3248">
            <w:pPr>
              <w:pStyle w:val="ROWTABELLA"/>
              <w:jc w:val="center"/>
              <w:rPr>
                <w:color w:val="002060"/>
              </w:rPr>
            </w:pPr>
            <w:r w:rsidRPr="009E03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E3ADA" w14:textId="77777777" w:rsidR="00DD3248" w:rsidRPr="009E0381" w:rsidRDefault="00DD3248" w:rsidP="00DD3248">
            <w:pPr>
              <w:pStyle w:val="ROWTABELLA"/>
              <w:jc w:val="center"/>
              <w:rPr>
                <w:color w:val="002060"/>
              </w:rPr>
            </w:pPr>
            <w:r w:rsidRPr="009E03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48D85" w14:textId="77777777" w:rsidR="00DD3248" w:rsidRPr="009E0381" w:rsidRDefault="00DD3248" w:rsidP="00DD3248">
            <w:pPr>
              <w:pStyle w:val="ROWTABELLA"/>
              <w:jc w:val="center"/>
              <w:rPr>
                <w:color w:val="002060"/>
              </w:rPr>
            </w:pPr>
            <w:r w:rsidRPr="009E038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5F65D" w14:textId="77777777" w:rsidR="00DD3248" w:rsidRPr="009E0381" w:rsidRDefault="00DD3248" w:rsidP="00DD3248">
            <w:pPr>
              <w:pStyle w:val="ROWTABELLA"/>
              <w:jc w:val="center"/>
              <w:rPr>
                <w:color w:val="002060"/>
              </w:rPr>
            </w:pPr>
            <w:r w:rsidRPr="009E03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93FD4" w14:textId="77777777" w:rsidR="00DD3248" w:rsidRPr="009E0381" w:rsidRDefault="00DD3248" w:rsidP="00DD3248">
            <w:pPr>
              <w:pStyle w:val="ROWTABELLA"/>
              <w:jc w:val="center"/>
              <w:rPr>
                <w:color w:val="002060"/>
              </w:rPr>
            </w:pPr>
            <w:r w:rsidRPr="009E0381">
              <w:rPr>
                <w:color w:val="002060"/>
              </w:rPr>
              <w:t>0</w:t>
            </w:r>
          </w:p>
        </w:tc>
      </w:tr>
      <w:tr w:rsidR="00DD3248" w:rsidRPr="009E0381" w14:paraId="1BB75ACE" w14:textId="77777777" w:rsidTr="00DD324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D4D642F" w14:textId="77777777" w:rsidR="00DD3248" w:rsidRPr="009E0381" w:rsidRDefault="00DD3248" w:rsidP="00DD3248">
            <w:pPr>
              <w:pStyle w:val="ROWTABELLA"/>
              <w:rPr>
                <w:color w:val="002060"/>
              </w:rPr>
            </w:pPr>
            <w:r w:rsidRPr="009E0381">
              <w:rPr>
                <w:color w:val="002060"/>
              </w:rPr>
              <w:t>sq.B ACLI MANTOVANI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93339"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EC482" w14:textId="77777777" w:rsidR="00DD3248" w:rsidRPr="009E0381" w:rsidRDefault="00DD3248" w:rsidP="00DD3248">
            <w:pPr>
              <w:pStyle w:val="ROWTABELLA"/>
              <w:jc w:val="center"/>
              <w:rPr>
                <w:color w:val="002060"/>
              </w:rPr>
            </w:pPr>
            <w:r w:rsidRPr="009E03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58EE9"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858C3"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1FBB2"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61A0BF"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0AB5B"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AB871" w14:textId="77777777" w:rsidR="00DD3248" w:rsidRPr="009E0381" w:rsidRDefault="00DD3248" w:rsidP="00DD3248">
            <w:pPr>
              <w:pStyle w:val="ROWTABELLA"/>
              <w:jc w:val="center"/>
              <w:rPr>
                <w:color w:val="002060"/>
              </w:rPr>
            </w:pPr>
            <w:r w:rsidRPr="009E03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2C6F4" w14:textId="77777777" w:rsidR="00DD3248" w:rsidRPr="009E0381" w:rsidRDefault="00DD3248" w:rsidP="00DD3248">
            <w:pPr>
              <w:pStyle w:val="ROWTABELLA"/>
              <w:jc w:val="center"/>
              <w:rPr>
                <w:color w:val="002060"/>
              </w:rPr>
            </w:pPr>
            <w:r w:rsidRPr="009E0381">
              <w:rPr>
                <w:color w:val="002060"/>
              </w:rPr>
              <w:t>0</w:t>
            </w:r>
          </w:p>
        </w:tc>
      </w:tr>
    </w:tbl>
    <w:p w14:paraId="64235458" w14:textId="77777777" w:rsidR="00DD3248" w:rsidRPr="009E0381" w:rsidRDefault="00DD3248" w:rsidP="00DD3248">
      <w:pPr>
        <w:pStyle w:val="breakline"/>
        <w:divId w:val="527259509"/>
        <w:rPr>
          <w:color w:val="002060"/>
        </w:rPr>
      </w:pPr>
    </w:p>
    <w:p w14:paraId="3A67A70F" w14:textId="77777777" w:rsidR="00DD3248" w:rsidRPr="009E0381" w:rsidRDefault="00DD3248" w:rsidP="00DD3248">
      <w:pPr>
        <w:pStyle w:val="TITOLOPRINC"/>
        <w:divId w:val="527259509"/>
        <w:rPr>
          <w:color w:val="002060"/>
        </w:rPr>
      </w:pPr>
      <w:r w:rsidRPr="009E0381">
        <w:rPr>
          <w:color w:val="002060"/>
        </w:rPr>
        <w:lastRenderedPageBreak/>
        <w:t>PROGRAMMA GARE</w:t>
      </w:r>
    </w:p>
    <w:p w14:paraId="3580C44A" w14:textId="77777777" w:rsidR="00DD3248" w:rsidRPr="009E0381" w:rsidRDefault="00DD3248" w:rsidP="00DD3248">
      <w:pPr>
        <w:pStyle w:val="breakline"/>
        <w:divId w:val="527259509"/>
        <w:rPr>
          <w:color w:val="002060"/>
        </w:rPr>
      </w:pPr>
    </w:p>
    <w:p w14:paraId="27F71C8E" w14:textId="77777777" w:rsidR="00DD3248" w:rsidRPr="009E0381" w:rsidRDefault="00DD3248" w:rsidP="00DD3248">
      <w:pPr>
        <w:pStyle w:val="SOTTOTITOLOCAMPIONATO1"/>
        <w:divId w:val="527259509"/>
        <w:rPr>
          <w:color w:val="002060"/>
        </w:rPr>
      </w:pPr>
      <w:r w:rsidRPr="009E0381">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4"/>
        <w:gridCol w:w="2002"/>
        <w:gridCol w:w="385"/>
        <w:gridCol w:w="898"/>
        <w:gridCol w:w="1173"/>
        <w:gridCol w:w="1549"/>
        <w:gridCol w:w="1599"/>
      </w:tblGrid>
      <w:tr w:rsidR="00DD3248" w:rsidRPr="009E0381" w14:paraId="63381CE2"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0F4CFA"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08E10C"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AE551D"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040584"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545378"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131D79"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5EA6F6"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419F9D9B"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AB8EB21" w14:textId="77777777" w:rsidR="00DD3248" w:rsidRPr="009E0381" w:rsidRDefault="00DD3248" w:rsidP="00DD3248">
            <w:pPr>
              <w:pStyle w:val="ROWTABELLA"/>
              <w:rPr>
                <w:color w:val="002060"/>
              </w:rPr>
            </w:pPr>
            <w:r w:rsidRPr="009E0381">
              <w:rPr>
                <w:color w:val="002060"/>
              </w:rPr>
              <w:t>PIANACCIO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2159CF" w14:textId="77777777" w:rsidR="00DD3248" w:rsidRPr="009E0381" w:rsidRDefault="00DD3248" w:rsidP="00DD3248">
            <w:pPr>
              <w:pStyle w:val="ROWTABELLA"/>
              <w:rPr>
                <w:color w:val="002060"/>
              </w:rPr>
            </w:pPr>
            <w:r w:rsidRPr="009E0381">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17F27C0" w14:textId="77777777" w:rsidR="00DD3248" w:rsidRPr="009E0381" w:rsidRDefault="00DD3248" w:rsidP="00DD3248">
            <w:pPr>
              <w:pStyle w:val="ROWTABELLA"/>
              <w:jc w:val="center"/>
              <w:rPr>
                <w:color w:val="002060"/>
              </w:rPr>
            </w:pPr>
            <w:r w:rsidRPr="009E03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24CA84" w14:textId="77777777" w:rsidR="00DD3248" w:rsidRPr="009E0381" w:rsidRDefault="00DD3248" w:rsidP="00DD3248">
            <w:pPr>
              <w:pStyle w:val="ROWTABELLA"/>
              <w:rPr>
                <w:color w:val="002060"/>
              </w:rPr>
            </w:pPr>
            <w:r w:rsidRPr="009E0381">
              <w:rPr>
                <w:color w:val="002060"/>
              </w:rPr>
              <w:t>12/12/2019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79F4A9" w14:textId="77777777" w:rsidR="00DD3248" w:rsidRPr="009E0381" w:rsidRDefault="00DD3248" w:rsidP="00DD3248">
            <w:pPr>
              <w:pStyle w:val="ROWTABELLA"/>
              <w:rPr>
                <w:color w:val="002060"/>
              </w:rPr>
            </w:pPr>
            <w:r w:rsidRPr="009E0381">
              <w:rPr>
                <w:color w:val="002060"/>
              </w:rPr>
              <w:t>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ABAE8C" w14:textId="77777777" w:rsidR="00DD3248" w:rsidRPr="009E0381" w:rsidRDefault="00DD3248" w:rsidP="00DD3248">
            <w:pPr>
              <w:pStyle w:val="ROWTABELLA"/>
              <w:rPr>
                <w:color w:val="002060"/>
              </w:rPr>
            </w:pPr>
            <w:r w:rsidRPr="009E0381">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53D85A" w14:textId="77777777" w:rsidR="00DD3248" w:rsidRPr="009E0381" w:rsidRDefault="00DD3248" w:rsidP="00DD3248">
            <w:pPr>
              <w:pStyle w:val="ROWTABELLA"/>
              <w:rPr>
                <w:color w:val="002060"/>
              </w:rPr>
            </w:pPr>
            <w:r w:rsidRPr="009E0381">
              <w:rPr>
                <w:color w:val="002060"/>
              </w:rPr>
              <w:t>VIA LORETO</w:t>
            </w:r>
          </w:p>
        </w:tc>
      </w:tr>
      <w:tr w:rsidR="00DD3248" w:rsidRPr="009E0381" w14:paraId="497A16AD"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36E23E5" w14:textId="77777777" w:rsidR="00DD3248" w:rsidRPr="009E0381" w:rsidRDefault="00DD3248" w:rsidP="00DD3248">
            <w:pPr>
              <w:pStyle w:val="ROWTABELLA"/>
              <w:rPr>
                <w:color w:val="002060"/>
              </w:rPr>
            </w:pPr>
            <w:r w:rsidRPr="009E0381">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363C0D6" w14:textId="77777777" w:rsidR="00DD3248" w:rsidRPr="009E0381" w:rsidRDefault="00DD3248" w:rsidP="00DD3248">
            <w:pPr>
              <w:pStyle w:val="ROWTABELLA"/>
              <w:rPr>
                <w:color w:val="002060"/>
              </w:rPr>
            </w:pPr>
            <w:r w:rsidRPr="009E0381">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4E9B7DF"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53FAF98" w14:textId="77777777" w:rsidR="00DD3248" w:rsidRPr="009E0381" w:rsidRDefault="00DD3248" w:rsidP="00DD3248">
            <w:pPr>
              <w:pStyle w:val="ROWTABELLA"/>
              <w:rPr>
                <w:color w:val="002060"/>
              </w:rPr>
            </w:pPr>
            <w:r w:rsidRPr="009E0381">
              <w:rPr>
                <w:color w:val="002060"/>
              </w:rPr>
              <w:t>14/12/2019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7401BEE" w14:textId="77777777" w:rsidR="00DD3248" w:rsidRPr="009E0381" w:rsidRDefault="00DD3248" w:rsidP="00DD3248">
            <w:pPr>
              <w:pStyle w:val="ROWTABELLA"/>
              <w:rPr>
                <w:color w:val="002060"/>
              </w:rPr>
            </w:pPr>
            <w:r w:rsidRPr="009E0381">
              <w:rPr>
                <w:color w:val="002060"/>
              </w:rPr>
              <w:t>PALLONE GEODETICO "OMAR SIVOR</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7C5EC3" w14:textId="77777777" w:rsidR="00DD3248" w:rsidRPr="009E0381" w:rsidRDefault="00DD3248" w:rsidP="00DD3248">
            <w:pPr>
              <w:pStyle w:val="ROWTABELLA"/>
              <w:rPr>
                <w:color w:val="002060"/>
              </w:rPr>
            </w:pPr>
            <w:r w:rsidRPr="009E0381">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B4C4EDB" w14:textId="77777777" w:rsidR="00DD3248" w:rsidRPr="009E0381" w:rsidRDefault="00DD3248" w:rsidP="00DD3248">
            <w:pPr>
              <w:pStyle w:val="ROWTABELLA"/>
              <w:rPr>
                <w:color w:val="002060"/>
              </w:rPr>
            </w:pPr>
            <w:r w:rsidRPr="009E0381">
              <w:rPr>
                <w:color w:val="002060"/>
              </w:rPr>
              <w:t>VIA NAZARIO SAURO</w:t>
            </w:r>
          </w:p>
        </w:tc>
      </w:tr>
      <w:tr w:rsidR="00DD3248" w:rsidRPr="009E0381" w14:paraId="417FBE95"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BC4D2FF" w14:textId="77777777" w:rsidR="00DD3248" w:rsidRPr="009E0381" w:rsidRDefault="00DD3248" w:rsidP="00DD3248">
            <w:pPr>
              <w:pStyle w:val="ROWTABELLA"/>
              <w:rPr>
                <w:color w:val="002060"/>
              </w:rPr>
            </w:pPr>
            <w:r w:rsidRPr="009E0381">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DF6CE8" w14:textId="77777777" w:rsidR="00DD3248" w:rsidRPr="009E0381" w:rsidRDefault="00DD3248" w:rsidP="00DD3248">
            <w:pPr>
              <w:pStyle w:val="ROWTABELLA"/>
              <w:rPr>
                <w:color w:val="002060"/>
              </w:rPr>
            </w:pPr>
            <w:r w:rsidRPr="009E0381">
              <w:rPr>
                <w:color w:val="002060"/>
              </w:rPr>
              <w:t>POL.CAGLI SPORT ASSOCIATI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E61EC41"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B149B5" w14:textId="77777777" w:rsidR="00DD3248" w:rsidRPr="009E0381" w:rsidRDefault="00DD3248" w:rsidP="00DD3248">
            <w:pPr>
              <w:pStyle w:val="ROWTABELLA"/>
              <w:rPr>
                <w:color w:val="002060"/>
              </w:rPr>
            </w:pPr>
            <w:r w:rsidRPr="009E0381">
              <w:rPr>
                <w:color w:val="002060"/>
              </w:rPr>
              <w:t>15/12/2019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65ABA1" w14:textId="77777777" w:rsidR="00DD3248" w:rsidRPr="009E0381" w:rsidRDefault="00DD3248" w:rsidP="00DD3248">
            <w:pPr>
              <w:pStyle w:val="ROWTABELLA"/>
              <w:rPr>
                <w:color w:val="002060"/>
              </w:rPr>
            </w:pPr>
            <w:r w:rsidRPr="009E0381">
              <w:rPr>
                <w:color w:val="002060"/>
              </w:rPr>
              <w:t>A.RIST."IL LAGO" C.SCOPERTO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75F12A" w14:textId="77777777" w:rsidR="00DD3248" w:rsidRPr="009E0381" w:rsidRDefault="00DD3248" w:rsidP="00DD3248">
            <w:pPr>
              <w:pStyle w:val="ROWTABELLA"/>
              <w:rPr>
                <w:color w:val="002060"/>
              </w:rPr>
            </w:pPr>
            <w:r w:rsidRPr="009E0381">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B1C281" w14:textId="77777777" w:rsidR="00DD3248" w:rsidRPr="009E0381" w:rsidRDefault="00DD3248" w:rsidP="00DD3248">
            <w:pPr>
              <w:pStyle w:val="ROWTABELLA"/>
              <w:rPr>
                <w:color w:val="002060"/>
              </w:rPr>
            </w:pPr>
            <w:r w:rsidRPr="009E0381">
              <w:rPr>
                <w:color w:val="002060"/>
              </w:rPr>
              <w:t>VIA CATTEDR.LOC.S.LAZZARO 79</w:t>
            </w:r>
          </w:p>
        </w:tc>
      </w:tr>
    </w:tbl>
    <w:p w14:paraId="5CBF2D4C" w14:textId="77777777" w:rsidR="00DD3248" w:rsidRPr="009E0381" w:rsidRDefault="00DD3248" w:rsidP="00DD3248">
      <w:pPr>
        <w:pStyle w:val="breakline"/>
        <w:divId w:val="527259509"/>
        <w:rPr>
          <w:color w:val="002060"/>
        </w:rPr>
      </w:pPr>
    </w:p>
    <w:p w14:paraId="2D39AE47" w14:textId="77777777" w:rsidR="00DD3248" w:rsidRPr="009E0381" w:rsidRDefault="00DD3248" w:rsidP="00DD3248">
      <w:pPr>
        <w:pStyle w:val="breakline"/>
        <w:divId w:val="527259509"/>
        <w:rPr>
          <w:color w:val="002060"/>
        </w:rPr>
      </w:pPr>
    </w:p>
    <w:p w14:paraId="18DFA254" w14:textId="77777777" w:rsidR="00DD3248" w:rsidRPr="009E0381" w:rsidRDefault="00DD3248" w:rsidP="00DD3248">
      <w:pPr>
        <w:pStyle w:val="breakline"/>
        <w:divId w:val="527259509"/>
        <w:rPr>
          <w:color w:val="002060"/>
        </w:rPr>
      </w:pPr>
    </w:p>
    <w:p w14:paraId="56631D66" w14:textId="77777777" w:rsidR="00DD3248" w:rsidRPr="009E0381" w:rsidRDefault="00DD3248" w:rsidP="00DD3248">
      <w:pPr>
        <w:pStyle w:val="SOTTOTITOLOCAMPIONATO1"/>
        <w:divId w:val="527259509"/>
        <w:rPr>
          <w:color w:val="002060"/>
        </w:rPr>
      </w:pPr>
      <w:r w:rsidRPr="009E0381">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34"/>
        <w:gridCol w:w="2010"/>
        <w:gridCol w:w="385"/>
        <w:gridCol w:w="898"/>
        <w:gridCol w:w="1177"/>
        <w:gridCol w:w="1548"/>
        <w:gridCol w:w="1548"/>
      </w:tblGrid>
      <w:tr w:rsidR="00DD3248" w:rsidRPr="009E0381" w14:paraId="4E21B8F5"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6BA454"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8BEEED"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59CDB7"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35DA99"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0FCF63"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93DE75"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CA1202"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60A8F3E1"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EC16DDC" w14:textId="77777777" w:rsidR="00DD3248" w:rsidRPr="009E0381" w:rsidRDefault="00DD3248" w:rsidP="00DD3248">
            <w:pPr>
              <w:pStyle w:val="ROWTABELLA"/>
              <w:rPr>
                <w:color w:val="002060"/>
              </w:rPr>
            </w:pPr>
            <w:r w:rsidRPr="009E0381">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A08F79" w14:textId="77777777" w:rsidR="00DD3248" w:rsidRPr="009E0381" w:rsidRDefault="00DD3248" w:rsidP="00DD3248">
            <w:pPr>
              <w:pStyle w:val="ROWTABELLA"/>
              <w:rPr>
                <w:color w:val="002060"/>
              </w:rPr>
            </w:pPr>
            <w:r w:rsidRPr="009E0381">
              <w:rPr>
                <w:color w:val="002060"/>
              </w:rPr>
              <w:t>SPORTFLY ARL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3AD0D37" w14:textId="77777777" w:rsidR="00DD3248" w:rsidRPr="009E0381" w:rsidRDefault="00DD3248" w:rsidP="00DD3248">
            <w:pPr>
              <w:pStyle w:val="ROWTABELLA"/>
              <w:jc w:val="center"/>
              <w:rPr>
                <w:color w:val="002060"/>
              </w:rPr>
            </w:pPr>
            <w:r w:rsidRPr="009E03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E0E546" w14:textId="77777777" w:rsidR="00DD3248" w:rsidRPr="009E0381" w:rsidRDefault="00DD3248" w:rsidP="00DD3248">
            <w:pPr>
              <w:pStyle w:val="ROWTABELLA"/>
              <w:rPr>
                <w:color w:val="002060"/>
              </w:rPr>
            </w:pPr>
            <w:r w:rsidRPr="009E0381">
              <w:rPr>
                <w:color w:val="002060"/>
              </w:rPr>
              <w:t>14/12/2019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C896A7" w14:textId="77777777" w:rsidR="00DD3248" w:rsidRPr="009E0381" w:rsidRDefault="00DD3248" w:rsidP="00DD3248">
            <w:pPr>
              <w:pStyle w:val="ROWTABELLA"/>
              <w:rPr>
                <w:color w:val="002060"/>
              </w:rPr>
            </w:pPr>
            <w:r w:rsidRPr="009E0381">
              <w:rPr>
                <w:color w:val="002060"/>
              </w:rPr>
              <w:t>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4877E8" w14:textId="77777777" w:rsidR="00DD3248" w:rsidRPr="009E0381" w:rsidRDefault="00DD3248" w:rsidP="00DD3248">
            <w:pPr>
              <w:pStyle w:val="ROWTABELLA"/>
              <w:rPr>
                <w:color w:val="002060"/>
              </w:rPr>
            </w:pPr>
            <w:r w:rsidRPr="009E0381">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2CE710" w14:textId="77777777" w:rsidR="00DD3248" w:rsidRPr="009E0381" w:rsidRDefault="00DD3248" w:rsidP="00DD3248">
            <w:pPr>
              <w:pStyle w:val="ROWTABELLA"/>
              <w:rPr>
                <w:color w:val="002060"/>
              </w:rPr>
            </w:pPr>
            <w:r w:rsidRPr="009E0381">
              <w:rPr>
                <w:color w:val="002060"/>
              </w:rPr>
              <w:t>VIA VERDI</w:t>
            </w:r>
          </w:p>
        </w:tc>
      </w:tr>
      <w:tr w:rsidR="00DD3248" w:rsidRPr="009E0381" w14:paraId="5E7CBB21"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A0D8E0" w14:textId="77777777" w:rsidR="00DD3248" w:rsidRPr="009E0381" w:rsidRDefault="00DD3248" w:rsidP="00DD3248">
            <w:pPr>
              <w:pStyle w:val="ROWTABELLA"/>
              <w:rPr>
                <w:color w:val="002060"/>
              </w:rPr>
            </w:pPr>
            <w:r w:rsidRPr="009E0381">
              <w:rPr>
                <w:color w:val="002060"/>
              </w:rPr>
              <w:t>AMICI DEL CENTROSOCIOsq.B</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1ACF6EB" w14:textId="77777777" w:rsidR="00DD3248" w:rsidRPr="009E0381" w:rsidRDefault="00DD3248" w:rsidP="00DD3248">
            <w:pPr>
              <w:pStyle w:val="ROWTABELLA"/>
              <w:rPr>
                <w:color w:val="002060"/>
              </w:rPr>
            </w:pPr>
            <w:r w:rsidRPr="009E0381">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38984A3"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DB2574C" w14:textId="77777777" w:rsidR="00DD3248" w:rsidRPr="009E0381" w:rsidRDefault="00DD3248" w:rsidP="00DD3248">
            <w:pPr>
              <w:pStyle w:val="ROWTABELLA"/>
              <w:rPr>
                <w:color w:val="002060"/>
              </w:rPr>
            </w:pPr>
            <w:r w:rsidRPr="009E0381">
              <w:rPr>
                <w:color w:val="002060"/>
              </w:rPr>
              <w:t>15/12/2019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DCC0901" w14:textId="77777777" w:rsidR="00DD3248" w:rsidRPr="009E0381" w:rsidRDefault="00DD3248" w:rsidP="00DD3248">
            <w:pPr>
              <w:pStyle w:val="ROWTABELLA"/>
              <w:rPr>
                <w:color w:val="002060"/>
              </w:rPr>
            </w:pPr>
            <w:r w:rsidRPr="009E0381">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8231B8" w14:textId="77777777" w:rsidR="00DD3248" w:rsidRPr="009E0381" w:rsidRDefault="00DD3248" w:rsidP="00DD3248">
            <w:pPr>
              <w:pStyle w:val="ROWTABELLA"/>
              <w:rPr>
                <w:color w:val="002060"/>
              </w:rPr>
            </w:pPr>
            <w:r w:rsidRPr="009E0381">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BA4F30" w14:textId="77777777" w:rsidR="00DD3248" w:rsidRPr="009E0381" w:rsidRDefault="00DD3248" w:rsidP="00DD3248">
            <w:pPr>
              <w:pStyle w:val="ROWTABELLA"/>
              <w:rPr>
                <w:color w:val="002060"/>
              </w:rPr>
            </w:pPr>
            <w:r w:rsidRPr="009E0381">
              <w:rPr>
                <w:color w:val="002060"/>
              </w:rPr>
              <w:t>VIA AMATO</w:t>
            </w:r>
          </w:p>
        </w:tc>
      </w:tr>
      <w:tr w:rsidR="00DD3248" w:rsidRPr="009E0381" w14:paraId="1228505F"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223C0E5" w14:textId="77777777" w:rsidR="00DD3248" w:rsidRPr="009E0381" w:rsidRDefault="00DD3248" w:rsidP="00DD3248">
            <w:pPr>
              <w:pStyle w:val="ROWTABELLA"/>
              <w:rPr>
                <w:color w:val="002060"/>
              </w:rPr>
            </w:pPr>
            <w:r w:rsidRPr="009E0381">
              <w:rPr>
                <w:color w:val="002060"/>
              </w:rPr>
              <w:t>ITALSERVICE C5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ABFE36" w14:textId="77777777" w:rsidR="00DD3248" w:rsidRPr="009E0381" w:rsidRDefault="00DD3248" w:rsidP="00DD3248">
            <w:pPr>
              <w:pStyle w:val="ROWTABELLA"/>
              <w:rPr>
                <w:color w:val="002060"/>
              </w:rPr>
            </w:pPr>
            <w:r w:rsidRPr="009E0381">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144428C"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B9C208" w14:textId="77777777" w:rsidR="00DD3248" w:rsidRPr="009E0381" w:rsidRDefault="00DD3248" w:rsidP="00DD3248">
            <w:pPr>
              <w:pStyle w:val="ROWTABELLA"/>
              <w:rPr>
                <w:color w:val="002060"/>
              </w:rPr>
            </w:pPr>
            <w:r w:rsidRPr="009E0381">
              <w:rPr>
                <w:color w:val="002060"/>
              </w:rPr>
              <w:t>15/12/2019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55B08E" w14:textId="77777777" w:rsidR="00DD3248" w:rsidRPr="009E0381" w:rsidRDefault="00DD3248" w:rsidP="00DD3248">
            <w:pPr>
              <w:pStyle w:val="ROWTABELLA"/>
              <w:rPr>
                <w:color w:val="002060"/>
              </w:rPr>
            </w:pPr>
            <w:r w:rsidRPr="009E0381">
              <w:rPr>
                <w:color w:val="002060"/>
              </w:rPr>
              <w:t>"FORMA 2000"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6316F9" w14:textId="77777777" w:rsidR="00DD3248" w:rsidRPr="009E0381" w:rsidRDefault="00DD3248" w:rsidP="00DD3248">
            <w:pPr>
              <w:pStyle w:val="ROWTABELLA"/>
              <w:rPr>
                <w:color w:val="002060"/>
              </w:rPr>
            </w:pPr>
            <w:r w:rsidRPr="009E0381">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750AB3" w14:textId="77777777" w:rsidR="00DD3248" w:rsidRPr="009E0381" w:rsidRDefault="00DD3248" w:rsidP="00DD3248">
            <w:pPr>
              <w:pStyle w:val="ROWTABELLA"/>
              <w:rPr>
                <w:color w:val="002060"/>
              </w:rPr>
            </w:pPr>
            <w:r w:rsidRPr="009E0381">
              <w:rPr>
                <w:color w:val="002060"/>
              </w:rPr>
              <w:t>VIA O.RESPIGHI</w:t>
            </w:r>
          </w:p>
        </w:tc>
      </w:tr>
    </w:tbl>
    <w:p w14:paraId="2F9FF533" w14:textId="77777777" w:rsidR="00DD3248" w:rsidRPr="009E0381" w:rsidRDefault="00DD3248" w:rsidP="00DD3248">
      <w:pPr>
        <w:pStyle w:val="breakline"/>
        <w:divId w:val="527259509"/>
        <w:rPr>
          <w:color w:val="002060"/>
        </w:rPr>
      </w:pPr>
    </w:p>
    <w:p w14:paraId="268E7135" w14:textId="77777777" w:rsidR="00DD3248" w:rsidRPr="009E0381" w:rsidRDefault="00DD3248" w:rsidP="00DD3248">
      <w:pPr>
        <w:pStyle w:val="breakline"/>
        <w:divId w:val="527259509"/>
        <w:rPr>
          <w:color w:val="002060"/>
        </w:rPr>
      </w:pPr>
    </w:p>
    <w:p w14:paraId="4199C343" w14:textId="77777777" w:rsidR="00DD3248" w:rsidRPr="009E0381" w:rsidRDefault="00DD3248" w:rsidP="00DD3248">
      <w:pPr>
        <w:pStyle w:val="breakline"/>
        <w:divId w:val="527259509"/>
        <w:rPr>
          <w:color w:val="002060"/>
        </w:rPr>
      </w:pPr>
    </w:p>
    <w:p w14:paraId="42E4C658" w14:textId="77777777" w:rsidR="00DD3248" w:rsidRPr="009E0381" w:rsidRDefault="00DD3248" w:rsidP="00DD3248">
      <w:pPr>
        <w:pStyle w:val="SOTTOTITOLOCAMPIONATO1"/>
        <w:divId w:val="527259509"/>
        <w:rPr>
          <w:color w:val="002060"/>
        </w:rPr>
      </w:pPr>
      <w:r w:rsidRPr="009E0381">
        <w:rPr>
          <w:color w:val="002060"/>
        </w:rPr>
        <w:t>GIRONE C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10"/>
        <w:gridCol w:w="385"/>
        <w:gridCol w:w="898"/>
        <w:gridCol w:w="1177"/>
        <w:gridCol w:w="1548"/>
        <w:gridCol w:w="1572"/>
      </w:tblGrid>
      <w:tr w:rsidR="00DD3248" w:rsidRPr="009E0381" w14:paraId="5783E399"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99F21D"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EA1BB2"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3581B6"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BDFB4E"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5ED785"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7EF0A5"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E2AFED"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768E4640"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9BF4FE0" w14:textId="77777777" w:rsidR="00DD3248" w:rsidRPr="009E0381" w:rsidRDefault="00DD3248" w:rsidP="00DD3248">
            <w:pPr>
              <w:pStyle w:val="ROWTABELLA"/>
              <w:rPr>
                <w:color w:val="002060"/>
              </w:rPr>
            </w:pPr>
            <w:r w:rsidRPr="009E0381">
              <w:rPr>
                <w:color w:val="002060"/>
              </w:rPr>
              <w:t>FUTBOL3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6848C6" w14:textId="77777777" w:rsidR="00DD3248" w:rsidRPr="009E0381" w:rsidRDefault="00DD3248" w:rsidP="00DD3248">
            <w:pPr>
              <w:pStyle w:val="ROWTABELLA"/>
              <w:rPr>
                <w:color w:val="002060"/>
              </w:rPr>
            </w:pPr>
            <w:r w:rsidRPr="009E0381">
              <w:rPr>
                <w:color w:val="002060"/>
              </w:rPr>
              <w:t>C.U.S. MACERATA CALCIO A5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ABCAC46" w14:textId="77777777" w:rsidR="00DD3248" w:rsidRPr="009E0381" w:rsidRDefault="00DD3248" w:rsidP="00DD3248">
            <w:pPr>
              <w:pStyle w:val="ROWTABELLA"/>
              <w:jc w:val="center"/>
              <w:rPr>
                <w:color w:val="002060"/>
              </w:rPr>
            </w:pPr>
            <w:r w:rsidRPr="009E03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29B2D4" w14:textId="77777777" w:rsidR="00DD3248" w:rsidRPr="009E0381" w:rsidRDefault="00DD3248" w:rsidP="00DD3248">
            <w:pPr>
              <w:pStyle w:val="ROWTABELLA"/>
              <w:rPr>
                <w:color w:val="002060"/>
              </w:rPr>
            </w:pPr>
            <w:r w:rsidRPr="009E0381">
              <w:rPr>
                <w:color w:val="002060"/>
              </w:rPr>
              <w:t>15/12/2019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BE27BD" w14:textId="77777777" w:rsidR="00DD3248" w:rsidRPr="009E0381" w:rsidRDefault="00DD3248" w:rsidP="00DD3248">
            <w:pPr>
              <w:pStyle w:val="ROWTABELLA"/>
              <w:rPr>
                <w:color w:val="002060"/>
              </w:rPr>
            </w:pPr>
            <w:r w:rsidRPr="009E0381">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074464" w14:textId="77777777" w:rsidR="00DD3248" w:rsidRPr="009E0381" w:rsidRDefault="00DD3248" w:rsidP="00DD3248">
            <w:pPr>
              <w:pStyle w:val="ROWTABELLA"/>
              <w:rPr>
                <w:color w:val="002060"/>
              </w:rPr>
            </w:pPr>
            <w:r w:rsidRPr="009E0381">
              <w:rPr>
                <w:color w:val="002060"/>
              </w:rPr>
              <w:t>SERRAVALLE DI CHIENTI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D79C26" w14:textId="77777777" w:rsidR="00DD3248" w:rsidRPr="009E0381" w:rsidRDefault="00DD3248" w:rsidP="00DD3248">
            <w:pPr>
              <w:pStyle w:val="ROWTABELLA"/>
              <w:rPr>
                <w:color w:val="002060"/>
              </w:rPr>
            </w:pPr>
            <w:r w:rsidRPr="009E0381">
              <w:rPr>
                <w:color w:val="002060"/>
              </w:rPr>
              <w:t>"DELLA VALLE"</w:t>
            </w:r>
          </w:p>
        </w:tc>
      </w:tr>
      <w:tr w:rsidR="00DD3248" w:rsidRPr="009E0381" w14:paraId="6FC5FFA4"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B2A0D8B" w14:textId="77777777" w:rsidR="00DD3248" w:rsidRPr="009E0381" w:rsidRDefault="00DD3248" w:rsidP="00DD3248">
            <w:pPr>
              <w:pStyle w:val="ROWTABELLA"/>
              <w:rPr>
                <w:color w:val="002060"/>
              </w:rPr>
            </w:pPr>
            <w:r w:rsidRPr="009E0381">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75676EC" w14:textId="77777777" w:rsidR="00DD3248" w:rsidRPr="009E0381" w:rsidRDefault="00DD3248" w:rsidP="00DD3248">
            <w:pPr>
              <w:pStyle w:val="ROWTABELLA"/>
              <w:rPr>
                <w:color w:val="002060"/>
              </w:rPr>
            </w:pPr>
            <w:r w:rsidRPr="009E0381">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B1D0504"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35636A7" w14:textId="77777777" w:rsidR="00DD3248" w:rsidRPr="009E0381" w:rsidRDefault="00DD3248" w:rsidP="00DD3248">
            <w:pPr>
              <w:pStyle w:val="ROWTABELLA"/>
              <w:rPr>
                <w:color w:val="002060"/>
              </w:rPr>
            </w:pPr>
            <w:r w:rsidRPr="009E0381">
              <w:rPr>
                <w:color w:val="002060"/>
              </w:rPr>
              <w:t>15/12/2019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D7B9A74" w14:textId="77777777" w:rsidR="00DD3248" w:rsidRPr="009E0381" w:rsidRDefault="00DD3248" w:rsidP="00DD3248">
            <w:pPr>
              <w:pStyle w:val="ROWTABELLA"/>
              <w:rPr>
                <w:color w:val="002060"/>
              </w:rPr>
            </w:pPr>
            <w:r w:rsidRPr="009E0381">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E142AA" w14:textId="77777777" w:rsidR="00DD3248" w:rsidRPr="009E0381" w:rsidRDefault="00DD3248" w:rsidP="00DD3248">
            <w:pPr>
              <w:pStyle w:val="ROWTABELLA"/>
              <w:rPr>
                <w:color w:val="002060"/>
              </w:rPr>
            </w:pPr>
            <w:r w:rsidRPr="009E038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1C7243D" w14:textId="77777777" w:rsidR="00DD3248" w:rsidRPr="009E0381" w:rsidRDefault="00DD3248" w:rsidP="00DD3248">
            <w:pPr>
              <w:pStyle w:val="ROWTABELLA"/>
              <w:rPr>
                <w:color w:val="002060"/>
              </w:rPr>
            </w:pPr>
            <w:r w:rsidRPr="009E0381">
              <w:rPr>
                <w:color w:val="002060"/>
              </w:rPr>
              <w:t>LOC.MONTEROCCO VIA A.MANCINI</w:t>
            </w:r>
          </w:p>
        </w:tc>
      </w:tr>
      <w:tr w:rsidR="00DD3248" w:rsidRPr="009E0381" w14:paraId="48453A50"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9ED1B5C" w14:textId="77777777" w:rsidR="00DD3248" w:rsidRPr="009E0381" w:rsidRDefault="00DD3248" w:rsidP="00DD3248">
            <w:pPr>
              <w:pStyle w:val="ROWTABELLA"/>
              <w:rPr>
                <w:color w:val="002060"/>
              </w:rPr>
            </w:pPr>
            <w:r w:rsidRPr="009E0381">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3F57BD" w14:textId="77777777" w:rsidR="00DD3248" w:rsidRPr="009E0381" w:rsidRDefault="00DD3248" w:rsidP="00DD3248">
            <w:pPr>
              <w:pStyle w:val="ROWTABELLA"/>
              <w:rPr>
                <w:color w:val="002060"/>
              </w:rPr>
            </w:pPr>
            <w:r w:rsidRPr="009E0381">
              <w:rPr>
                <w:color w:val="002060"/>
              </w:rPr>
              <w:t>ACLI MANTOVANI CALCIOsq.B</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115B3CA"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9F4D2F" w14:textId="77777777" w:rsidR="00DD3248" w:rsidRPr="009E0381" w:rsidRDefault="00DD3248" w:rsidP="00DD3248">
            <w:pPr>
              <w:pStyle w:val="ROWTABELLA"/>
              <w:rPr>
                <w:color w:val="002060"/>
              </w:rPr>
            </w:pPr>
            <w:r w:rsidRPr="009E0381">
              <w:rPr>
                <w:color w:val="002060"/>
              </w:rPr>
              <w:t>15/12/2019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60E734" w14:textId="77777777" w:rsidR="00DD3248" w:rsidRPr="009E0381" w:rsidRDefault="00DD3248" w:rsidP="00DD3248">
            <w:pPr>
              <w:pStyle w:val="ROWTABELLA"/>
              <w:rPr>
                <w:color w:val="002060"/>
              </w:rPr>
            </w:pPr>
            <w:r w:rsidRPr="009E0381">
              <w:rPr>
                <w:color w:val="002060"/>
              </w:rPr>
              <w:t>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929BA5" w14:textId="77777777" w:rsidR="00DD3248" w:rsidRPr="009E0381" w:rsidRDefault="00DD3248" w:rsidP="00DD3248">
            <w:pPr>
              <w:pStyle w:val="ROWTABELLA"/>
              <w:rPr>
                <w:color w:val="002060"/>
              </w:rPr>
            </w:pPr>
            <w:r w:rsidRPr="009E0381">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69D60C" w14:textId="77777777" w:rsidR="00DD3248" w:rsidRPr="009E0381" w:rsidRDefault="00DD3248" w:rsidP="00DD3248">
            <w:pPr>
              <w:pStyle w:val="ROWTABELLA"/>
              <w:rPr>
                <w:color w:val="002060"/>
              </w:rPr>
            </w:pPr>
            <w:r w:rsidRPr="009E0381">
              <w:rPr>
                <w:color w:val="002060"/>
              </w:rPr>
              <w:t>VIA ALDO MORO</w:t>
            </w:r>
          </w:p>
        </w:tc>
      </w:tr>
    </w:tbl>
    <w:p w14:paraId="22DAF27F" w14:textId="77777777" w:rsidR="00DD3248" w:rsidRPr="009E0381" w:rsidRDefault="00DD3248" w:rsidP="00DD3248">
      <w:pPr>
        <w:pStyle w:val="breakline"/>
        <w:divId w:val="527259509"/>
        <w:rPr>
          <w:color w:val="002060"/>
        </w:rPr>
      </w:pPr>
    </w:p>
    <w:p w14:paraId="4495A709" w14:textId="77777777" w:rsidR="00DD3248" w:rsidRPr="009E0381" w:rsidRDefault="00DD3248" w:rsidP="00DD3248">
      <w:pPr>
        <w:pStyle w:val="breakline"/>
        <w:divId w:val="527259509"/>
        <w:rPr>
          <w:color w:val="002060"/>
        </w:rPr>
      </w:pPr>
    </w:p>
    <w:p w14:paraId="3C35E740" w14:textId="77777777" w:rsidR="00DD3248" w:rsidRPr="009E0381" w:rsidRDefault="00DD3248" w:rsidP="00DD3248">
      <w:pPr>
        <w:pStyle w:val="TITOLOCAMPIONATO"/>
        <w:shd w:val="clear" w:color="auto" w:fill="CCCCCC"/>
        <w:spacing w:before="80" w:after="40"/>
        <w:divId w:val="527259509"/>
        <w:rPr>
          <w:color w:val="002060"/>
        </w:rPr>
      </w:pPr>
      <w:r w:rsidRPr="009E0381">
        <w:rPr>
          <w:color w:val="002060"/>
        </w:rPr>
        <w:t>COPPA MARCHE UNDER 17 CALCIO A5</w:t>
      </w:r>
    </w:p>
    <w:p w14:paraId="7AF55A10" w14:textId="77777777" w:rsidR="00DD3248" w:rsidRPr="009E0381" w:rsidRDefault="00DD3248" w:rsidP="00DD3248">
      <w:pPr>
        <w:pStyle w:val="TITOLOPRINC"/>
        <w:divId w:val="527259509"/>
        <w:rPr>
          <w:color w:val="002060"/>
        </w:rPr>
      </w:pPr>
      <w:r w:rsidRPr="009E0381">
        <w:rPr>
          <w:color w:val="002060"/>
        </w:rPr>
        <w:t>PROGRAMMA GARE</w:t>
      </w:r>
    </w:p>
    <w:p w14:paraId="318D1385" w14:textId="77777777" w:rsidR="00DD3248" w:rsidRPr="009E0381" w:rsidRDefault="00DD3248" w:rsidP="00DD3248">
      <w:pPr>
        <w:pStyle w:val="breakline"/>
        <w:divId w:val="527259509"/>
        <w:rPr>
          <w:color w:val="002060"/>
        </w:rPr>
      </w:pPr>
    </w:p>
    <w:p w14:paraId="0C32AAF7" w14:textId="77777777" w:rsidR="00DD3248" w:rsidRPr="009E0381" w:rsidRDefault="00DD3248" w:rsidP="00DD3248">
      <w:pPr>
        <w:pStyle w:val="breakline"/>
        <w:divId w:val="527259509"/>
        <w:rPr>
          <w:color w:val="002060"/>
        </w:rPr>
      </w:pPr>
    </w:p>
    <w:p w14:paraId="0ED56A73" w14:textId="77777777" w:rsidR="00DD3248" w:rsidRPr="009E0381" w:rsidRDefault="00DD3248" w:rsidP="00DD3248">
      <w:pPr>
        <w:pStyle w:val="SOTTOTITOLOCAMPIONATO1"/>
        <w:divId w:val="527259509"/>
        <w:rPr>
          <w:color w:val="002060"/>
        </w:rPr>
      </w:pPr>
      <w:r w:rsidRPr="009E0381">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6"/>
        <w:gridCol w:w="385"/>
        <w:gridCol w:w="898"/>
        <w:gridCol w:w="1178"/>
        <w:gridCol w:w="1552"/>
        <w:gridCol w:w="1554"/>
      </w:tblGrid>
      <w:tr w:rsidR="00DD3248" w:rsidRPr="009E0381" w14:paraId="2F80E096"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617168"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485C07"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FF49B1"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BADA47"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549A80"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B80FFF"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4A67E7"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0C9F7230" w14:textId="77777777" w:rsidTr="00DD324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E34A1E5" w14:textId="77777777" w:rsidR="00DD3248" w:rsidRPr="009E0381" w:rsidRDefault="00DD3248" w:rsidP="00DD3248">
            <w:pPr>
              <w:pStyle w:val="ROWTABELLA"/>
              <w:rPr>
                <w:color w:val="002060"/>
              </w:rPr>
            </w:pPr>
            <w:r w:rsidRPr="009E0381">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33D25D" w14:textId="77777777" w:rsidR="00DD3248" w:rsidRPr="009E0381" w:rsidRDefault="00DD3248" w:rsidP="00DD3248">
            <w:pPr>
              <w:pStyle w:val="ROWTABELLA"/>
              <w:rPr>
                <w:color w:val="002060"/>
              </w:rPr>
            </w:pPr>
            <w:r w:rsidRPr="009E0381">
              <w:rPr>
                <w:color w:val="002060"/>
              </w:rPr>
              <w:t>FUTSAL COBA SPORTIVA DIL</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31A2383" w14:textId="77777777" w:rsidR="00DD3248" w:rsidRPr="009E0381" w:rsidRDefault="00DD3248" w:rsidP="00DD3248">
            <w:pPr>
              <w:pStyle w:val="ROWTABELLA"/>
              <w:jc w:val="center"/>
              <w:rPr>
                <w:color w:val="002060"/>
              </w:rPr>
            </w:pPr>
            <w:r w:rsidRPr="009E038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CD11761" w14:textId="77777777" w:rsidR="00DD3248" w:rsidRPr="009E0381" w:rsidRDefault="00DD3248" w:rsidP="00DD3248">
            <w:pPr>
              <w:pStyle w:val="ROWTABELLA"/>
              <w:rPr>
                <w:color w:val="002060"/>
              </w:rPr>
            </w:pPr>
            <w:r w:rsidRPr="009E0381">
              <w:rPr>
                <w:color w:val="002060"/>
              </w:rPr>
              <w:t>12/12/2019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7AC652" w14:textId="77777777" w:rsidR="00DD3248" w:rsidRPr="009E0381" w:rsidRDefault="00DD3248" w:rsidP="00DD3248">
            <w:pPr>
              <w:pStyle w:val="ROWTABELLA"/>
              <w:rPr>
                <w:color w:val="002060"/>
              </w:rPr>
            </w:pPr>
            <w:r w:rsidRPr="009E0381">
              <w:rPr>
                <w:color w:val="002060"/>
              </w:rPr>
              <w:t>CENTRO SP. POL. "R.GATTARI"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D1708C8" w14:textId="77777777" w:rsidR="00DD3248" w:rsidRPr="009E0381" w:rsidRDefault="00DD3248" w:rsidP="00DD3248">
            <w:pPr>
              <w:pStyle w:val="ROWTABELLA"/>
              <w:rPr>
                <w:color w:val="002060"/>
              </w:rPr>
            </w:pPr>
            <w:r w:rsidRPr="009E0381">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7B8EE6B" w14:textId="77777777" w:rsidR="00DD3248" w:rsidRPr="009E0381" w:rsidRDefault="00DD3248" w:rsidP="00DD3248">
            <w:pPr>
              <w:pStyle w:val="ROWTABELLA"/>
              <w:rPr>
                <w:color w:val="002060"/>
              </w:rPr>
            </w:pPr>
            <w:r w:rsidRPr="009E0381">
              <w:rPr>
                <w:color w:val="002060"/>
              </w:rPr>
              <w:t>VIA TAGLIAMENTO</w:t>
            </w:r>
          </w:p>
        </w:tc>
      </w:tr>
    </w:tbl>
    <w:p w14:paraId="5BEC63E4" w14:textId="77777777" w:rsidR="00DD3248" w:rsidRPr="009E0381" w:rsidRDefault="00DD3248" w:rsidP="00DD3248">
      <w:pPr>
        <w:pStyle w:val="breakline"/>
        <w:divId w:val="527259509"/>
        <w:rPr>
          <w:color w:val="002060"/>
        </w:rPr>
      </w:pPr>
    </w:p>
    <w:p w14:paraId="16C11479" w14:textId="77777777" w:rsidR="00DD3248" w:rsidRPr="009E0381" w:rsidRDefault="00DD3248" w:rsidP="00DD3248">
      <w:pPr>
        <w:pStyle w:val="breakline"/>
        <w:divId w:val="527259509"/>
        <w:rPr>
          <w:color w:val="002060"/>
        </w:rPr>
      </w:pPr>
    </w:p>
    <w:p w14:paraId="083B15FD" w14:textId="77777777" w:rsidR="00DD3248" w:rsidRPr="009E0381" w:rsidRDefault="00DD3248" w:rsidP="00DD3248">
      <w:pPr>
        <w:pStyle w:val="TITOLOCAMPIONATO"/>
        <w:shd w:val="clear" w:color="auto" w:fill="CCCCCC"/>
        <w:spacing w:before="80" w:after="40"/>
        <w:divId w:val="527259509"/>
        <w:rPr>
          <w:color w:val="002060"/>
        </w:rPr>
      </w:pPr>
      <w:r w:rsidRPr="009E0381">
        <w:rPr>
          <w:color w:val="002060"/>
        </w:rPr>
        <w:t>COPPA MARCHE UNDER 15 CALCIO A5</w:t>
      </w:r>
    </w:p>
    <w:p w14:paraId="5DC74EF2" w14:textId="77777777" w:rsidR="00DD3248" w:rsidRPr="009E0381" w:rsidRDefault="00DD3248" w:rsidP="00DD3248">
      <w:pPr>
        <w:pStyle w:val="Corpodeltesto21"/>
        <w:jc w:val="center"/>
        <w:divId w:val="527259509"/>
        <w:rPr>
          <w:rFonts w:ascii="Arial" w:hAnsi="Arial" w:cs="Arial"/>
          <w:b/>
          <w:color w:val="002060"/>
          <w:sz w:val="36"/>
          <w:szCs w:val="36"/>
        </w:rPr>
      </w:pPr>
      <w:r w:rsidRPr="009E0381">
        <w:rPr>
          <w:rFonts w:ascii="Arial" w:hAnsi="Arial" w:cs="Arial"/>
          <w:b/>
          <w:color w:val="002060"/>
          <w:sz w:val="36"/>
          <w:szCs w:val="36"/>
        </w:rPr>
        <w:t>FINALE</w:t>
      </w:r>
    </w:p>
    <w:p w14:paraId="422C710E" w14:textId="77777777" w:rsidR="00DD3248" w:rsidRPr="009E0381" w:rsidRDefault="00DD3248" w:rsidP="00DD3248">
      <w:pPr>
        <w:pStyle w:val="Corpodeltesto21"/>
        <w:divId w:val="527259509"/>
        <w:rPr>
          <w:rFonts w:ascii="Arial" w:hAnsi="Arial" w:cs="Arial"/>
          <w:color w:val="002060"/>
          <w:sz w:val="22"/>
          <w:szCs w:val="22"/>
          <w:highlight w:val="yellow"/>
        </w:rPr>
      </w:pPr>
    </w:p>
    <w:p w14:paraId="3DFA0971" w14:textId="77777777" w:rsidR="00DD3248" w:rsidRPr="009E0381" w:rsidRDefault="00DD3248" w:rsidP="00DD3248">
      <w:pPr>
        <w:pStyle w:val="Corpodeltesto21"/>
        <w:divId w:val="527259509"/>
        <w:rPr>
          <w:rFonts w:ascii="Arial" w:hAnsi="Arial" w:cs="Arial"/>
          <w:color w:val="002060"/>
          <w:sz w:val="22"/>
          <w:szCs w:val="22"/>
        </w:rPr>
      </w:pPr>
      <w:r w:rsidRPr="009E0381">
        <w:rPr>
          <w:rFonts w:ascii="Arial" w:hAnsi="Arial" w:cs="Arial"/>
          <w:color w:val="002060"/>
          <w:sz w:val="22"/>
          <w:szCs w:val="22"/>
        </w:rPr>
        <w:t>Al termine delle Semifinali si sono qualificate alle Semifinali le seguenti Società:</w:t>
      </w:r>
    </w:p>
    <w:p w14:paraId="3C490858" w14:textId="77777777" w:rsidR="00DD3248" w:rsidRPr="009E0381" w:rsidRDefault="00DD3248" w:rsidP="00DD3248">
      <w:pPr>
        <w:pStyle w:val="Corpodeltesto21"/>
        <w:divId w:val="527259509"/>
        <w:rPr>
          <w:rFonts w:ascii="Arial" w:hAnsi="Arial" w:cs="Arial"/>
          <w:b/>
          <w:color w:val="002060"/>
          <w:sz w:val="22"/>
          <w:u w:val="single"/>
        </w:rPr>
      </w:pPr>
    </w:p>
    <w:p w14:paraId="58D1FF12" w14:textId="77777777" w:rsidR="00DD3248" w:rsidRPr="009E0381" w:rsidRDefault="00DD3248" w:rsidP="00DD3248">
      <w:pPr>
        <w:pStyle w:val="Corpodeltesto21"/>
        <w:divId w:val="527259509"/>
        <w:rPr>
          <w:rFonts w:ascii="Arial" w:hAnsi="Arial" w:cs="Arial"/>
          <w:color w:val="002060"/>
          <w:sz w:val="22"/>
        </w:rPr>
      </w:pPr>
      <w:r w:rsidRPr="009E0381">
        <w:rPr>
          <w:rFonts w:ascii="Arial" w:hAnsi="Arial" w:cs="Arial"/>
          <w:bCs/>
          <w:color w:val="002060"/>
          <w:sz w:val="22"/>
        </w:rPr>
        <w:t>1</w:t>
      </w:r>
      <w:r w:rsidRPr="009E0381">
        <w:rPr>
          <w:rFonts w:ascii="Arial" w:hAnsi="Arial" w:cs="Arial"/>
          <w:bCs/>
          <w:color w:val="002060"/>
          <w:sz w:val="22"/>
        </w:rPr>
        <w:tab/>
      </w:r>
      <w:r w:rsidRPr="009E0381">
        <w:rPr>
          <w:rFonts w:ascii="Arial" w:hAnsi="Arial" w:cs="Arial"/>
          <w:color w:val="002060"/>
          <w:sz w:val="22"/>
        </w:rPr>
        <w:t xml:space="preserve">AMICI DEL CENTROSOCIO SP.            </w:t>
      </w:r>
    </w:p>
    <w:p w14:paraId="0B332CFC" w14:textId="77777777" w:rsidR="00DD3248" w:rsidRPr="009E0381" w:rsidRDefault="00DD3248" w:rsidP="00DD3248">
      <w:pPr>
        <w:pStyle w:val="Corpodeltesto21"/>
        <w:divId w:val="527259509"/>
        <w:rPr>
          <w:rFonts w:ascii="Arial" w:hAnsi="Arial" w:cs="Arial"/>
          <w:color w:val="002060"/>
          <w:sz w:val="22"/>
        </w:rPr>
      </w:pPr>
      <w:r w:rsidRPr="009E0381">
        <w:rPr>
          <w:rFonts w:ascii="Arial" w:hAnsi="Arial" w:cs="Arial"/>
          <w:color w:val="002060"/>
          <w:sz w:val="22"/>
        </w:rPr>
        <w:t xml:space="preserve">     </w:t>
      </w:r>
    </w:p>
    <w:p w14:paraId="4551720C" w14:textId="77777777" w:rsidR="00DD3248" w:rsidRPr="009E0381" w:rsidRDefault="00DD3248" w:rsidP="00DD3248">
      <w:pPr>
        <w:pStyle w:val="Corpodeltesto21"/>
        <w:divId w:val="527259509"/>
        <w:rPr>
          <w:rFonts w:ascii="Arial" w:hAnsi="Arial" w:cs="Arial"/>
          <w:color w:val="002060"/>
          <w:sz w:val="22"/>
        </w:rPr>
      </w:pPr>
      <w:r w:rsidRPr="009E0381">
        <w:rPr>
          <w:rFonts w:ascii="Arial" w:hAnsi="Arial" w:cs="Arial"/>
          <w:bCs/>
          <w:color w:val="002060"/>
          <w:sz w:val="22"/>
        </w:rPr>
        <w:lastRenderedPageBreak/>
        <w:t>2</w:t>
      </w:r>
      <w:r w:rsidRPr="009E0381">
        <w:rPr>
          <w:rFonts w:ascii="Arial" w:hAnsi="Arial" w:cs="Arial"/>
          <w:bCs/>
          <w:color w:val="002060"/>
          <w:sz w:val="22"/>
        </w:rPr>
        <w:tab/>
      </w:r>
      <w:r w:rsidRPr="009E0381">
        <w:rPr>
          <w:rFonts w:ascii="Arial" w:hAnsi="Arial" w:cs="Arial"/>
          <w:color w:val="002060"/>
          <w:sz w:val="22"/>
        </w:rPr>
        <w:t>FUTBOL3</w:t>
      </w:r>
    </w:p>
    <w:p w14:paraId="60912088" w14:textId="77777777" w:rsidR="00DD3248" w:rsidRPr="009E0381" w:rsidRDefault="00DD3248" w:rsidP="00DD3248">
      <w:pPr>
        <w:pStyle w:val="Corpodeltesto21"/>
        <w:divId w:val="527259509"/>
        <w:rPr>
          <w:rFonts w:ascii="Arial" w:hAnsi="Arial" w:cs="Arial"/>
          <w:color w:val="002060"/>
          <w:sz w:val="22"/>
        </w:rPr>
      </w:pPr>
      <w:r w:rsidRPr="009E0381">
        <w:rPr>
          <w:rFonts w:ascii="Arial" w:hAnsi="Arial" w:cs="Arial"/>
          <w:color w:val="002060"/>
          <w:sz w:val="22"/>
        </w:rPr>
        <w:t xml:space="preserve">    </w:t>
      </w:r>
    </w:p>
    <w:p w14:paraId="3A99EA02" w14:textId="77777777" w:rsidR="00DD3248" w:rsidRPr="009E0381" w:rsidRDefault="00DD3248" w:rsidP="00DD3248">
      <w:pPr>
        <w:pStyle w:val="Corpodeltesto21"/>
        <w:divId w:val="527259509"/>
        <w:rPr>
          <w:rFonts w:ascii="Arial" w:hAnsi="Arial" w:cs="Arial"/>
          <w:color w:val="002060"/>
          <w:sz w:val="22"/>
          <w:szCs w:val="22"/>
        </w:rPr>
      </w:pPr>
    </w:p>
    <w:p w14:paraId="3DB31815" w14:textId="77777777" w:rsidR="00DD3248" w:rsidRPr="009E0381" w:rsidRDefault="00DD3248" w:rsidP="00DD3248">
      <w:pPr>
        <w:pStyle w:val="Corpodeltesto21"/>
        <w:divId w:val="527259509"/>
        <w:rPr>
          <w:rFonts w:ascii="Arial" w:hAnsi="Arial" w:cs="Arial"/>
          <w:b/>
          <w:iCs/>
          <w:color w:val="002060"/>
          <w:sz w:val="22"/>
        </w:rPr>
      </w:pPr>
      <w:r w:rsidRPr="009E0381">
        <w:rPr>
          <w:rFonts w:ascii="Arial" w:hAnsi="Arial" w:cs="Arial"/>
          <w:b/>
          <w:iCs/>
          <w:color w:val="002060"/>
          <w:sz w:val="22"/>
        </w:rPr>
        <w:t>Finale</w:t>
      </w:r>
    </w:p>
    <w:p w14:paraId="1AAFB0CD" w14:textId="77777777" w:rsidR="00DD3248" w:rsidRPr="009E0381" w:rsidRDefault="00DD3248" w:rsidP="00DD3248">
      <w:pPr>
        <w:pStyle w:val="Corpodeltesto21"/>
        <w:divId w:val="527259509"/>
        <w:rPr>
          <w:rFonts w:ascii="Arial" w:hAnsi="Arial" w:cs="Arial"/>
          <w:b/>
          <w:iCs/>
          <w:color w:val="002060"/>
          <w:sz w:val="22"/>
        </w:rPr>
      </w:pPr>
      <w:r w:rsidRPr="009E0381">
        <w:rPr>
          <w:rFonts w:ascii="Arial" w:hAnsi="Arial" w:cs="Arial"/>
          <w:b/>
          <w:iCs/>
          <w:color w:val="002060"/>
          <w:sz w:val="22"/>
        </w:rPr>
        <w:t>Gara Unica Domenica 05 Gennaio 2020 ore 19:00</w:t>
      </w:r>
    </w:p>
    <w:p w14:paraId="611E73C6" w14:textId="77777777" w:rsidR="00DD3248" w:rsidRPr="009E0381" w:rsidRDefault="00DD3248" w:rsidP="00DD3248">
      <w:pPr>
        <w:pStyle w:val="Corpodeltesto21"/>
        <w:divId w:val="527259509"/>
        <w:rPr>
          <w:rFonts w:ascii="Arial" w:hAnsi="Arial" w:cs="Arial"/>
          <w:color w:val="002060"/>
          <w:sz w:val="22"/>
        </w:rPr>
      </w:pPr>
      <w:r w:rsidRPr="009E0381">
        <w:rPr>
          <w:rFonts w:ascii="Arial" w:hAnsi="Arial" w:cs="Arial"/>
          <w:color w:val="002060"/>
          <w:sz w:val="22"/>
        </w:rPr>
        <w:t>Le 2 società vincenti le Semifinali disputeranno, in sede unica la gara di finale nel corso delle “Finals Cup”. il regolamento e la disciplina sportiva della “Finals Cup” è consultabile nel C.U. n° 43 del 11/12/2019.</w:t>
      </w:r>
    </w:p>
    <w:p w14:paraId="684C61D2" w14:textId="77777777" w:rsidR="00DD3248" w:rsidRPr="009E0381" w:rsidRDefault="00DD3248" w:rsidP="00DD3248">
      <w:pPr>
        <w:pStyle w:val="TITOLOPRINC"/>
        <w:divId w:val="527259509"/>
        <w:rPr>
          <w:color w:val="002060"/>
        </w:rPr>
      </w:pPr>
      <w:r w:rsidRPr="009E0381">
        <w:rPr>
          <w:color w:val="002060"/>
        </w:rPr>
        <w:t>RISULTATI</w:t>
      </w:r>
    </w:p>
    <w:p w14:paraId="5551AEE6" w14:textId="77777777" w:rsidR="00DD3248" w:rsidRPr="009E0381" w:rsidRDefault="00DD3248" w:rsidP="00DD3248">
      <w:pPr>
        <w:pStyle w:val="breakline"/>
        <w:divId w:val="527259509"/>
        <w:rPr>
          <w:color w:val="002060"/>
        </w:rPr>
      </w:pPr>
    </w:p>
    <w:p w14:paraId="39AF7FD4" w14:textId="77777777" w:rsidR="00DD3248" w:rsidRPr="009E0381" w:rsidRDefault="00DD3248" w:rsidP="00DD3248">
      <w:pPr>
        <w:pStyle w:val="SOTTOTITOLOCAMPIONATO1"/>
        <w:divId w:val="527259509"/>
        <w:rPr>
          <w:color w:val="002060"/>
        </w:rPr>
      </w:pPr>
      <w:r w:rsidRPr="009E0381">
        <w:rPr>
          <w:color w:val="002060"/>
        </w:rPr>
        <w:t>RISULTATI UFFICIALI GARE DEL 02/12/2019</w:t>
      </w:r>
    </w:p>
    <w:p w14:paraId="1CC7AC6D" w14:textId="77777777" w:rsidR="00DD3248" w:rsidRPr="009E0381" w:rsidRDefault="00DD3248" w:rsidP="00DD3248">
      <w:pPr>
        <w:pStyle w:val="SOTTOTITOLOCAMPIONATO2"/>
        <w:divId w:val="527259509"/>
        <w:rPr>
          <w:color w:val="002060"/>
        </w:rPr>
      </w:pPr>
      <w:r w:rsidRPr="009E0381">
        <w:rPr>
          <w:color w:val="002060"/>
        </w:rPr>
        <w:t>Si trascrivono qui di seguito i risultati ufficiali delle gare disputate</w:t>
      </w:r>
    </w:p>
    <w:p w14:paraId="332EA538" w14:textId="77777777" w:rsidR="00DD3248" w:rsidRPr="009E0381" w:rsidRDefault="00DD3248" w:rsidP="00DD324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DD3248" w:rsidRPr="009E0381" w14:paraId="4A2D2B96" w14:textId="77777777" w:rsidTr="00DD324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51C682E3"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852418" w14:textId="77777777" w:rsidR="00DD3248" w:rsidRPr="009E0381" w:rsidRDefault="00DD3248" w:rsidP="00DD3248">
                  <w:pPr>
                    <w:pStyle w:val="HEADERTABELLA"/>
                    <w:rPr>
                      <w:color w:val="002060"/>
                    </w:rPr>
                  </w:pPr>
                  <w:r w:rsidRPr="009E0381">
                    <w:rPr>
                      <w:color w:val="002060"/>
                    </w:rPr>
                    <w:t>GIRONE SF - 1 Giornata – R</w:t>
                  </w:r>
                </w:p>
              </w:tc>
            </w:tr>
            <w:tr w:rsidR="00DD3248" w:rsidRPr="009E0381" w14:paraId="4596BCFA"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79813F5" w14:textId="77777777" w:rsidR="00DD3248" w:rsidRPr="009E0381" w:rsidRDefault="00DD3248" w:rsidP="00DD3248">
                  <w:pPr>
                    <w:pStyle w:val="ROWTABELLA"/>
                    <w:rPr>
                      <w:color w:val="002060"/>
                    </w:rPr>
                  </w:pPr>
                  <w:r w:rsidRPr="009E0381">
                    <w:rPr>
                      <w:color w:val="002060"/>
                    </w:rPr>
                    <w:t>(1)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0428183" w14:textId="77777777" w:rsidR="00DD3248" w:rsidRPr="009E0381" w:rsidRDefault="00DD3248" w:rsidP="00DD3248">
                  <w:pPr>
                    <w:pStyle w:val="ROWTABELLA"/>
                    <w:rPr>
                      <w:color w:val="002060"/>
                    </w:rPr>
                  </w:pPr>
                  <w:r w:rsidRPr="009E0381">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26F3A76" w14:textId="77777777" w:rsidR="00DD3248" w:rsidRPr="009E0381" w:rsidRDefault="00DD3248" w:rsidP="00DD3248">
                  <w:pPr>
                    <w:pStyle w:val="ROWTABELLA"/>
                    <w:jc w:val="center"/>
                    <w:rPr>
                      <w:color w:val="002060"/>
                    </w:rPr>
                  </w:pPr>
                  <w:r w:rsidRPr="009E0381">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022795E" w14:textId="77777777" w:rsidR="00DD3248" w:rsidRPr="009E0381" w:rsidRDefault="00DD3248" w:rsidP="00DD3248">
                  <w:pPr>
                    <w:pStyle w:val="ROWTABELLA"/>
                    <w:jc w:val="center"/>
                    <w:rPr>
                      <w:color w:val="002060"/>
                    </w:rPr>
                  </w:pPr>
                  <w:r w:rsidRPr="009E0381">
                    <w:rPr>
                      <w:color w:val="002060"/>
                    </w:rPr>
                    <w:t> </w:t>
                  </w:r>
                </w:p>
              </w:tc>
            </w:tr>
            <w:tr w:rsidR="00DD3248" w:rsidRPr="009E0381" w14:paraId="047011A9"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2DCABA4" w14:textId="77777777" w:rsidR="00DD3248" w:rsidRPr="009E0381" w:rsidRDefault="00DD3248" w:rsidP="00DD3248">
                  <w:pPr>
                    <w:pStyle w:val="ROWTABELLA"/>
                    <w:rPr>
                      <w:color w:val="002060"/>
                    </w:rPr>
                  </w:pPr>
                  <w:r w:rsidRPr="009E0381">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B18095" w14:textId="77777777" w:rsidR="00DD3248" w:rsidRPr="009E0381" w:rsidRDefault="00DD3248" w:rsidP="00DD3248">
                  <w:pPr>
                    <w:pStyle w:val="ROWTABELLA"/>
                    <w:rPr>
                      <w:color w:val="002060"/>
                    </w:rPr>
                  </w:pPr>
                  <w:r w:rsidRPr="009E0381">
                    <w:rPr>
                      <w:color w:val="002060"/>
                    </w:rPr>
                    <w:t>- FUTBOL3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9E8AFB" w14:textId="77777777" w:rsidR="00DD3248" w:rsidRPr="009E0381" w:rsidRDefault="00DD3248" w:rsidP="00DD3248">
                  <w:pPr>
                    <w:pStyle w:val="ROWTABELLA"/>
                    <w:jc w:val="center"/>
                    <w:rPr>
                      <w:color w:val="002060"/>
                    </w:rPr>
                  </w:pPr>
                  <w:r w:rsidRPr="009E0381">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46712A" w14:textId="77777777" w:rsidR="00DD3248" w:rsidRPr="009E0381" w:rsidRDefault="00DD3248" w:rsidP="00DD3248">
                  <w:pPr>
                    <w:pStyle w:val="ROWTABELLA"/>
                    <w:jc w:val="center"/>
                    <w:rPr>
                      <w:color w:val="002060"/>
                    </w:rPr>
                  </w:pPr>
                  <w:r w:rsidRPr="009E0381">
                    <w:rPr>
                      <w:color w:val="002060"/>
                    </w:rPr>
                    <w:t> </w:t>
                  </w:r>
                </w:p>
              </w:tc>
            </w:tr>
            <w:tr w:rsidR="00DD3248" w:rsidRPr="009E0381" w14:paraId="02E8B526" w14:textId="77777777" w:rsidTr="00DD3248">
              <w:tc>
                <w:tcPr>
                  <w:tcW w:w="4700" w:type="dxa"/>
                  <w:gridSpan w:val="4"/>
                  <w:tcBorders>
                    <w:top w:val="nil"/>
                    <w:left w:val="nil"/>
                    <w:bottom w:val="nil"/>
                    <w:right w:val="nil"/>
                  </w:tcBorders>
                  <w:tcMar>
                    <w:top w:w="20" w:type="dxa"/>
                    <w:left w:w="20" w:type="dxa"/>
                    <w:bottom w:w="20" w:type="dxa"/>
                    <w:right w:w="20" w:type="dxa"/>
                  </w:tcMar>
                  <w:vAlign w:val="center"/>
                </w:tcPr>
                <w:p w14:paraId="5A6229C1" w14:textId="77777777" w:rsidR="00DD3248" w:rsidRPr="009E0381" w:rsidRDefault="00DD3248" w:rsidP="00DD3248">
                  <w:pPr>
                    <w:pStyle w:val="ROWTABELLA"/>
                    <w:rPr>
                      <w:color w:val="002060"/>
                    </w:rPr>
                  </w:pPr>
                  <w:r w:rsidRPr="009E0381">
                    <w:rPr>
                      <w:color w:val="002060"/>
                    </w:rPr>
                    <w:t>(1) - disputata il 03/12/2019</w:t>
                  </w:r>
                </w:p>
              </w:tc>
            </w:tr>
          </w:tbl>
          <w:p w14:paraId="347A12BA" w14:textId="77777777" w:rsidR="00DD3248" w:rsidRPr="009E0381" w:rsidRDefault="00DD3248" w:rsidP="00DD3248">
            <w:pPr>
              <w:rPr>
                <w:color w:val="002060"/>
                <w:sz w:val="24"/>
                <w:szCs w:val="24"/>
              </w:rPr>
            </w:pPr>
          </w:p>
        </w:tc>
      </w:tr>
    </w:tbl>
    <w:p w14:paraId="41EDE4F2" w14:textId="77777777" w:rsidR="00DD3248" w:rsidRPr="009E0381" w:rsidRDefault="00DD3248" w:rsidP="00DD3248">
      <w:pPr>
        <w:pStyle w:val="TITOLOPRINC"/>
        <w:divId w:val="527259509"/>
        <w:rPr>
          <w:color w:val="002060"/>
        </w:rPr>
      </w:pPr>
      <w:r w:rsidRPr="009E0381">
        <w:rPr>
          <w:color w:val="002060"/>
        </w:rPr>
        <w:t>GIUDICE SPORTIVO</w:t>
      </w:r>
    </w:p>
    <w:p w14:paraId="5E74EE61" w14:textId="77777777" w:rsidR="00DD3248" w:rsidRPr="009E0381" w:rsidRDefault="00DD3248" w:rsidP="00DD3248">
      <w:pPr>
        <w:pStyle w:val="diffida"/>
        <w:divId w:val="527259509"/>
        <w:rPr>
          <w:color w:val="002060"/>
        </w:rPr>
      </w:pPr>
      <w:r w:rsidRPr="009E0381">
        <w:rPr>
          <w:color w:val="002060"/>
        </w:rPr>
        <w:t>Il Giudice Sportivo, Avv. Claudio Romagnoli, nella seduta del 11/12/2019, ha adottato le decisioni che di seguito integralmente si riportano:</w:t>
      </w:r>
    </w:p>
    <w:p w14:paraId="46E9F09B" w14:textId="77777777" w:rsidR="00DD3248" w:rsidRPr="009E0381" w:rsidRDefault="00DD3248" w:rsidP="00DD3248">
      <w:pPr>
        <w:pStyle w:val="titolo10"/>
        <w:divId w:val="527259509"/>
        <w:rPr>
          <w:color w:val="002060"/>
        </w:rPr>
      </w:pPr>
      <w:r w:rsidRPr="009E0381">
        <w:rPr>
          <w:color w:val="002060"/>
        </w:rPr>
        <w:t xml:space="preserve">GARE DEL 2/12/2019 </w:t>
      </w:r>
    </w:p>
    <w:p w14:paraId="17C03D55" w14:textId="77777777" w:rsidR="00DD3248" w:rsidRPr="009E0381" w:rsidRDefault="00DD3248" w:rsidP="00DD3248">
      <w:pPr>
        <w:pStyle w:val="titolo7a"/>
        <w:divId w:val="527259509"/>
        <w:rPr>
          <w:color w:val="002060"/>
        </w:rPr>
      </w:pPr>
      <w:r w:rsidRPr="009E0381">
        <w:rPr>
          <w:color w:val="002060"/>
        </w:rPr>
        <w:t xml:space="preserve">PROVVEDIMENTI DISCIPLINARI </w:t>
      </w:r>
    </w:p>
    <w:p w14:paraId="44FDA33F" w14:textId="77777777" w:rsidR="00DD3248" w:rsidRPr="009E0381" w:rsidRDefault="00DD3248" w:rsidP="00DD3248">
      <w:pPr>
        <w:pStyle w:val="TITOLO7B"/>
        <w:divId w:val="527259509"/>
        <w:rPr>
          <w:color w:val="002060"/>
        </w:rPr>
      </w:pPr>
      <w:r w:rsidRPr="009E0381">
        <w:rPr>
          <w:color w:val="002060"/>
        </w:rPr>
        <w:t xml:space="preserve">In base alle risultanze degli atti ufficiali sono state deliberate le seguenti sanzioni disciplinari. </w:t>
      </w:r>
    </w:p>
    <w:p w14:paraId="516C78A9" w14:textId="77777777" w:rsidR="00DD3248" w:rsidRPr="009E0381" w:rsidRDefault="00DD3248" w:rsidP="00DD3248">
      <w:pPr>
        <w:pStyle w:val="titolo3"/>
        <w:divId w:val="527259509"/>
        <w:rPr>
          <w:color w:val="002060"/>
        </w:rPr>
      </w:pPr>
      <w:r w:rsidRPr="009E0381">
        <w:rPr>
          <w:color w:val="002060"/>
        </w:rPr>
        <w:t xml:space="preserve">A CARICO CALCIATORI NON ESPULSI DAL CAMPO </w:t>
      </w:r>
    </w:p>
    <w:p w14:paraId="495DBDE4" w14:textId="77777777" w:rsidR="00DD3248" w:rsidRPr="009E0381" w:rsidRDefault="00DD3248" w:rsidP="00DD3248">
      <w:pPr>
        <w:pStyle w:val="titolo20"/>
        <w:divId w:val="527259509"/>
        <w:rPr>
          <w:color w:val="002060"/>
        </w:rPr>
      </w:pPr>
      <w:r w:rsidRPr="009E0381">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30767BF8" w14:textId="77777777" w:rsidTr="00DD3248">
        <w:trPr>
          <w:divId w:val="527259509"/>
        </w:trPr>
        <w:tc>
          <w:tcPr>
            <w:tcW w:w="2200" w:type="dxa"/>
            <w:tcMar>
              <w:top w:w="20" w:type="dxa"/>
              <w:left w:w="20" w:type="dxa"/>
              <w:bottom w:w="20" w:type="dxa"/>
              <w:right w:w="20" w:type="dxa"/>
            </w:tcMar>
            <w:vAlign w:val="center"/>
          </w:tcPr>
          <w:p w14:paraId="2C4AAD25" w14:textId="77777777" w:rsidR="00DD3248" w:rsidRPr="009E0381" w:rsidRDefault="00DD3248" w:rsidP="00DD3248">
            <w:pPr>
              <w:pStyle w:val="movimento"/>
              <w:rPr>
                <w:color w:val="002060"/>
              </w:rPr>
            </w:pPr>
            <w:r w:rsidRPr="009E0381">
              <w:rPr>
                <w:color w:val="002060"/>
              </w:rPr>
              <w:t>BENIVEGNA CRISTIANO</w:t>
            </w:r>
          </w:p>
        </w:tc>
        <w:tc>
          <w:tcPr>
            <w:tcW w:w="2200" w:type="dxa"/>
            <w:tcMar>
              <w:top w:w="20" w:type="dxa"/>
              <w:left w:w="20" w:type="dxa"/>
              <w:bottom w:w="20" w:type="dxa"/>
              <w:right w:w="20" w:type="dxa"/>
            </w:tcMar>
            <w:vAlign w:val="center"/>
          </w:tcPr>
          <w:p w14:paraId="47E12BB3" w14:textId="77777777" w:rsidR="00DD3248" w:rsidRPr="009E0381" w:rsidRDefault="00DD3248" w:rsidP="00DD3248">
            <w:pPr>
              <w:pStyle w:val="movimento2"/>
              <w:rPr>
                <w:color w:val="002060"/>
              </w:rPr>
            </w:pPr>
            <w:r w:rsidRPr="009E0381">
              <w:rPr>
                <w:color w:val="002060"/>
              </w:rPr>
              <w:t xml:space="preserve">(RECANATI CALCIO A 5) </w:t>
            </w:r>
          </w:p>
        </w:tc>
        <w:tc>
          <w:tcPr>
            <w:tcW w:w="800" w:type="dxa"/>
            <w:tcMar>
              <w:top w:w="20" w:type="dxa"/>
              <w:left w:w="20" w:type="dxa"/>
              <w:bottom w:w="20" w:type="dxa"/>
              <w:right w:w="20" w:type="dxa"/>
            </w:tcMar>
            <w:vAlign w:val="center"/>
          </w:tcPr>
          <w:p w14:paraId="245641E7"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C2B0686"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9A600B9" w14:textId="77777777" w:rsidR="00DD3248" w:rsidRPr="009E0381" w:rsidRDefault="00DD3248" w:rsidP="00DD3248">
            <w:pPr>
              <w:pStyle w:val="movimento2"/>
              <w:rPr>
                <w:color w:val="002060"/>
              </w:rPr>
            </w:pPr>
            <w:r w:rsidRPr="009E0381">
              <w:rPr>
                <w:color w:val="002060"/>
              </w:rPr>
              <w:t> </w:t>
            </w:r>
          </w:p>
        </w:tc>
      </w:tr>
    </w:tbl>
    <w:p w14:paraId="4C7EACDD" w14:textId="77777777" w:rsidR="00DD3248" w:rsidRPr="009E0381" w:rsidRDefault="00DD3248" w:rsidP="00DD3248">
      <w:pPr>
        <w:pStyle w:val="breakline"/>
        <w:divId w:val="527259509"/>
        <w:rPr>
          <w:color w:val="002060"/>
        </w:rPr>
      </w:pPr>
    </w:p>
    <w:p w14:paraId="32BA76F9"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F.to IL GIUDICE SPORTIVO</w:t>
      </w:r>
    </w:p>
    <w:p w14:paraId="3672FC62"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 xml:space="preserve"> </w:t>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 xml:space="preserve">   </w:t>
      </w:r>
      <w:r w:rsidRPr="009E0381">
        <w:rPr>
          <w:rFonts w:ascii="Arial" w:hAnsi="Arial" w:cs="Arial"/>
          <w:noProof/>
          <w:color w:val="002060"/>
          <w:lang w:eastAsia="it-IT"/>
        </w:rPr>
        <w:tab/>
        <w:t xml:space="preserve">       Claudio Romagnoli</w:t>
      </w:r>
    </w:p>
    <w:p w14:paraId="744911D7" w14:textId="77777777" w:rsidR="00DD3248" w:rsidRPr="009E0381" w:rsidRDefault="00DD3248" w:rsidP="00DD3248">
      <w:pPr>
        <w:pStyle w:val="breakline"/>
        <w:divId w:val="527259509"/>
        <w:rPr>
          <w:color w:val="002060"/>
        </w:rPr>
      </w:pPr>
    </w:p>
    <w:p w14:paraId="323E67EE" w14:textId="77777777" w:rsidR="00DD3248" w:rsidRPr="009E0381" w:rsidRDefault="00DD3248" w:rsidP="00DD3248">
      <w:pPr>
        <w:pStyle w:val="TITOLOCAMPIONATO"/>
        <w:shd w:val="clear" w:color="auto" w:fill="CCCCCC"/>
        <w:spacing w:before="80" w:after="40"/>
        <w:divId w:val="527259509"/>
        <w:rPr>
          <w:color w:val="002060"/>
        </w:rPr>
      </w:pPr>
      <w:r w:rsidRPr="009E0381">
        <w:rPr>
          <w:color w:val="002060"/>
        </w:rPr>
        <w:t>COPPA MARCHE CALCIO 5 serie D</w:t>
      </w:r>
    </w:p>
    <w:p w14:paraId="1F25F4FF" w14:textId="77777777" w:rsidR="00DD3248" w:rsidRPr="009E0381" w:rsidRDefault="00DD3248" w:rsidP="00DD3248">
      <w:pPr>
        <w:pStyle w:val="TITOLOPRINC"/>
        <w:divId w:val="527259509"/>
        <w:rPr>
          <w:color w:val="002060"/>
        </w:rPr>
      </w:pPr>
      <w:r w:rsidRPr="009E0381">
        <w:rPr>
          <w:color w:val="002060"/>
        </w:rPr>
        <w:t>VARIAZIONI AL PROGRAMMA GARE</w:t>
      </w:r>
    </w:p>
    <w:p w14:paraId="0E34A4D2" w14:textId="77777777" w:rsidR="00DD3248" w:rsidRPr="009E0381" w:rsidRDefault="00DD3248" w:rsidP="00DD3248">
      <w:pPr>
        <w:pStyle w:val="breakline"/>
        <w:divId w:val="527259509"/>
        <w:rPr>
          <w:color w:val="002060"/>
        </w:rPr>
      </w:pPr>
    </w:p>
    <w:p w14:paraId="14A3B906" w14:textId="77777777" w:rsidR="00DD3248" w:rsidRPr="009E0381" w:rsidRDefault="00DD3248" w:rsidP="00DD3248">
      <w:pPr>
        <w:pStyle w:val="breakline"/>
        <w:divId w:val="527259509"/>
        <w:rPr>
          <w:color w:val="002060"/>
        </w:rPr>
      </w:pPr>
    </w:p>
    <w:p w14:paraId="67FDDF83" w14:textId="77777777" w:rsidR="00DD3248" w:rsidRPr="009E0381" w:rsidRDefault="00DD3248" w:rsidP="00DD3248">
      <w:pPr>
        <w:pStyle w:val="TITOLOMEDIO"/>
        <w:divId w:val="527259509"/>
        <w:rPr>
          <w:color w:val="002060"/>
        </w:rPr>
      </w:pPr>
      <w:r w:rsidRPr="009E0381">
        <w:rPr>
          <w:color w:val="002060"/>
        </w:rPr>
        <w:t>Altre Variazioni</w:t>
      </w:r>
    </w:p>
    <w:p w14:paraId="1174979C" w14:textId="77777777" w:rsidR="00DD3248" w:rsidRPr="009E0381" w:rsidRDefault="00DD3248" w:rsidP="00DD3248">
      <w:pPr>
        <w:pStyle w:val="breakline"/>
        <w:divId w:val="527259509"/>
        <w:rPr>
          <w:color w:val="002060"/>
        </w:rPr>
      </w:pPr>
    </w:p>
    <w:p w14:paraId="40E8E82E" w14:textId="77777777" w:rsidR="00DD3248" w:rsidRPr="009E0381" w:rsidRDefault="00DD3248" w:rsidP="00DD3248">
      <w:pPr>
        <w:pStyle w:val="breakline"/>
        <w:divId w:val="527259509"/>
        <w:rPr>
          <w:color w:val="002060"/>
        </w:rPr>
      </w:pPr>
    </w:p>
    <w:p w14:paraId="42200281" w14:textId="77777777" w:rsidR="00DD3248" w:rsidRPr="009E0381" w:rsidRDefault="00DD3248" w:rsidP="00DD3248">
      <w:pPr>
        <w:pStyle w:val="SOTTOTITOLOCAMPIONATO1"/>
        <w:divId w:val="527259509"/>
        <w:rPr>
          <w:color w:val="002060"/>
        </w:rPr>
      </w:pPr>
      <w:r w:rsidRPr="009E0381">
        <w:rPr>
          <w:color w:val="002060"/>
        </w:rPr>
        <w:t>GIRONE QF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DD3248" w:rsidRPr="009E0381" w14:paraId="08BAD518" w14:textId="77777777" w:rsidTr="00DD324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0CE7E0" w14:textId="77777777" w:rsidR="00DD3248" w:rsidRPr="009E0381" w:rsidRDefault="00DD3248" w:rsidP="00DD3248">
            <w:pPr>
              <w:pStyle w:val="HEADERTABELLA"/>
              <w:rPr>
                <w:color w:val="002060"/>
              </w:rPr>
            </w:pPr>
            <w:r w:rsidRPr="009E038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28747C" w14:textId="77777777" w:rsidR="00DD3248" w:rsidRPr="009E0381" w:rsidRDefault="00DD3248" w:rsidP="00DD3248">
            <w:pPr>
              <w:pStyle w:val="HEADERTABELLA"/>
              <w:rPr>
                <w:color w:val="002060"/>
              </w:rPr>
            </w:pPr>
            <w:r w:rsidRPr="009E0381">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099967" w14:textId="77777777" w:rsidR="00DD3248" w:rsidRPr="009E0381" w:rsidRDefault="00DD3248" w:rsidP="00DD3248">
            <w:pPr>
              <w:pStyle w:val="HEADERTABELLA"/>
              <w:rPr>
                <w:color w:val="002060"/>
              </w:rPr>
            </w:pPr>
            <w:r w:rsidRPr="009E038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4EF4E2" w14:textId="77777777" w:rsidR="00DD3248" w:rsidRPr="009E0381" w:rsidRDefault="00DD3248" w:rsidP="00DD3248">
            <w:pPr>
              <w:pStyle w:val="HEADERTABELLA"/>
              <w:rPr>
                <w:color w:val="002060"/>
              </w:rPr>
            </w:pPr>
            <w:r w:rsidRPr="009E03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1574AB" w14:textId="77777777" w:rsidR="00DD3248" w:rsidRPr="009E0381" w:rsidRDefault="00DD3248" w:rsidP="00DD3248">
            <w:pPr>
              <w:pStyle w:val="HEADERTABELLA"/>
              <w:rPr>
                <w:color w:val="002060"/>
              </w:rPr>
            </w:pPr>
            <w:r w:rsidRPr="009E038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29938B" w14:textId="77777777" w:rsidR="00DD3248" w:rsidRPr="009E0381" w:rsidRDefault="00DD3248" w:rsidP="00DD3248">
            <w:pPr>
              <w:pStyle w:val="HEADERTABELLA"/>
              <w:rPr>
                <w:color w:val="002060"/>
              </w:rPr>
            </w:pPr>
            <w:r w:rsidRPr="009E038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0E2A05" w14:textId="77777777" w:rsidR="00DD3248" w:rsidRPr="009E0381" w:rsidRDefault="00DD3248" w:rsidP="00DD3248">
            <w:pPr>
              <w:pStyle w:val="HEADERTABELLA"/>
              <w:rPr>
                <w:color w:val="002060"/>
              </w:rPr>
            </w:pPr>
            <w:r w:rsidRPr="009E0381">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6EB24C" w14:textId="77777777" w:rsidR="00DD3248" w:rsidRPr="009E0381" w:rsidRDefault="00DD3248" w:rsidP="00DD3248">
            <w:pPr>
              <w:pStyle w:val="HEADERTABELLA"/>
              <w:rPr>
                <w:color w:val="002060"/>
              </w:rPr>
            </w:pPr>
            <w:r w:rsidRPr="009E0381">
              <w:rPr>
                <w:color w:val="002060"/>
              </w:rPr>
              <w:t>Impianto</w:t>
            </w:r>
          </w:p>
        </w:tc>
      </w:tr>
      <w:tr w:rsidR="00DD3248" w:rsidRPr="009E0381" w14:paraId="7D8C9585" w14:textId="77777777" w:rsidTr="00DD324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DB823" w14:textId="77777777" w:rsidR="00DD3248" w:rsidRPr="009E0381" w:rsidRDefault="00DD3248" w:rsidP="00DD3248">
            <w:pPr>
              <w:pStyle w:val="ROWTABELLA"/>
              <w:rPr>
                <w:color w:val="002060"/>
              </w:rPr>
            </w:pPr>
            <w:r w:rsidRPr="009E0381">
              <w:rPr>
                <w:color w:val="002060"/>
              </w:rPr>
              <w:t>16/12/2019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DD5F5" w14:textId="77777777" w:rsidR="00DD3248" w:rsidRPr="009E0381" w:rsidRDefault="00DD3248" w:rsidP="00DD3248">
            <w:pPr>
              <w:pStyle w:val="ROWTABELLA"/>
              <w:jc w:val="center"/>
              <w:rPr>
                <w:color w:val="002060"/>
              </w:rPr>
            </w:pPr>
            <w:r w:rsidRPr="009E0381">
              <w:rPr>
                <w:color w:val="002060"/>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5D72D" w14:textId="77777777" w:rsidR="00DD3248" w:rsidRPr="009E0381" w:rsidRDefault="00DD3248" w:rsidP="00DD3248">
            <w:pPr>
              <w:pStyle w:val="ROWTABELLA"/>
              <w:rPr>
                <w:color w:val="002060"/>
              </w:rPr>
            </w:pPr>
            <w:r w:rsidRPr="009E0381">
              <w:rPr>
                <w:color w:val="002060"/>
              </w:rPr>
              <w:t>FUTSAL VIRE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C8230" w14:textId="77777777" w:rsidR="00DD3248" w:rsidRPr="009E0381" w:rsidRDefault="00DD3248" w:rsidP="00DD3248">
            <w:pPr>
              <w:pStyle w:val="ROWTABELLA"/>
              <w:rPr>
                <w:color w:val="002060"/>
              </w:rPr>
            </w:pPr>
            <w:r w:rsidRPr="009E0381">
              <w:rPr>
                <w:color w:val="002060"/>
              </w:rPr>
              <w:t>ROCCAFLUVIONE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B1EB0" w14:textId="77777777" w:rsidR="00DD3248" w:rsidRPr="009E0381" w:rsidRDefault="00DD3248" w:rsidP="00DD3248">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52912" w14:textId="77777777" w:rsidR="00DD3248" w:rsidRPr="009E0381" w:rsidRDefault="00DD3248" w:rsidP="00DD3248">
            <w:pPr>
              <w:pStyle w:val="ROWTABELLA"/>
              <w:jc w:val="center"/>
              <w:rPr>
                <w:color w:val="002060"/>
              </w:rPr>
            </w:pPr>
            <w:r w:rsidRPr="009E0381">
              <w:rPr>
                <w:color w:val="002060"/>
              </w:rPr>
              <w:t>20:15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55702" w14:textId="77777777" w:rsidR="00DD3248" w:rsidRPr="009E0381" w:rsidRDefault="00DD3248" w:rsidP="00DD3248">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7956F" w14:textId="77777777" w:rsidR="00DD3248" w:rsidRPr="009E0381" w:rsidRDefault="00DD3248" w:rsidP="00DD3248">
            <w:pPr>
              <w:pStyle w:val="ROWTABELLA"/>
              <w:rPr>
                <w:color w:val="002060"/>
              </w:rPr>
            </w:pPr>
            <w:r w:rsidRPr="009E0381">
              <w:rPr>
                <w:color w:val="002060"/>
              </w:rPr>
              <w:t>CAMPO COPERTO EZIO GALOSI ASCOLI PICENO LOC.MONTEROCCO VIA A.MANCINI</w:t>
            </w:r>
          </w:p>
        </w:tc>
      </w:tr>
      <w:tr w:rsidR="00DD3248" w:rsidRPr="009E0381" w14:paraId="1A903471" w14:textId="77777777" w:rsidTr="00DD324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510A20" w14:textId="77777777" w:rsidR="00DD3248" w:rsidRPr="009E0381" w:rsidRDefault="00DD3248" w:rsidP="00DD3248">
            <w:pPr>
              <w:pStyle w:val="ROWTABELLA"/>
              <w:rPr>
                <w:color w:val="002060"/>
              </w:rPr>
            </w:pPr>
            <w:r w:rsidRPr="009E0381">
              <w:rPr>
                <w:color w:val="002060"/>
              </w:rPr>
              <w:t>17/12/2019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E3C5F" w14:textId="77777777" w:rsidR="00DD3248" w:rsidRPr="009E0381" w:rsidRDefault="00DD3248" w:rsidP="00DD3248">
            <w:pPr>
              <w:pStyle w:val="ROWTABELLA"/>
              <w:jc w:val="center"/>
              <w:rPr>
                <w:color w:val="002060"/>
              </w:rPr>
            </w:pPr>
            <w:r w:rsidRPr="009E0381">
              <w:rPr>
                <w:color w:val="002060"/>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F050C" w14:textId="77777777" w:rsidR="00DD3248" w:rsidRPr="009E0381" w:rsidRDefault="00DD3248" w:rsidP="00DD3248">
            <w:pPr>
              <w:pStyle w:val="ROWTABELLA"/>
              <w:rPr>
                <w:color w:val="002060"/>
              </w:rPr>
            </w:pPr>
            <w:r w:rsidRPr="009E0381">
              <w:rPr>
                <w:color w:val="002060"/>
              </w:rPr>
              <w:t>CALCETTO NUMANA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514C7E" w14:textId="77777777" w:rsidR="00DD3248" w:rsidRPr="009E0381" w:rsidRDefault="00DD3248" w:rsidP="00DD3248">
            <w:pPr>
              <w:pStyle w:val="ROWTABELLA"/>
              <w:rPr>
                <w:color w:val="002060"/>
              </w:rPr>
            </w:pPr>
            <w:r w:rsidRPr="009E0381">
              <w:rPr>
                <w:color w:val="002060"/>
              </w:rPr>
              <w:t>CANDIA BARACCOLA ASPIO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03AE9" w14:textId="77777777" w:rsidR="00DD3248" w:rsidRPr="009E0381" w:rsidRDefault="00DD3248" w:rsidP="00DD3248">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11053E" w14:textId="77777777" w:rsidR="00DD3248" w:rsidRPr="009E0381" w:rsidRDefault="00DD3248" w:rsidP="00DD3248">
            <w:pPr>
              <w:pStyle w:val="ROWTABELLA"/>
              <w:jc w:val="center"/>
              <w:rPr>
                <w:color w:val="002060"/>
              </w:rPr>
            </w:pPr>
            <w:r w:rsidRPr="009E0381">
              <w:rPr>
                <w:color w:val="002060"/>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2D418" w14:textId="77777777" w:rsidR="00DD3248" w:rsidRPr="009E0381" w:rsidRDefault="00DD3248" w:rsidP="00DD3248">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F7BE2" w14:textId="77777777" w:rsidR="00DD3248" w:rsidRPr="009E0381" w:rsidRDefault="00DD3248" w:rsidP="00DD3248">
            <w:pPr>
              <w:pStyle w:val="ROWTABELLA"/>
              <w:rPr>
                <w:color w:val="002060"/>
              </w:rPr>
            </w:pPr>
            <w:r w:rsidRPr="009E0381">
              <w:rPr>
                <w:color w:val="002060"/>
              </w:rPr>
              <w:t>PALLONE GEODETICO SIROLO FRAZIONE COPPO VIA FORMA</w:t>
            </w:r>
          </w:p>
        </w:tc>
      </w:tr>
    </w:tbl>
    <w:p w14:paraId="29389464" w14:textId="77777777" w:rsidR="00DD3248" w:rsidRPr="009E0381" w:rsidRDefault="00DD3248" w:rsidP="00DD3248">
      <w:pPr>
        <w:pStyle w:val="breakline"/>
        <w:divId w:val="527259509"/>
        <w:rPr>
          <w:color w:val="002060"/>
        </w:rPr>
      </w:pPr>
    </w:p>
    <w:p w14:paraId="7AA182C9" w14:textId="77777777" w:rsidR="00DD3248" w:rsidRPr="009E0381" w:rsidRDefault="00DD3248" w:rsidP="00DD3248">
      <w:pPr>
        <w:pStyle w:val="breakline"/>
        <w:divId w:val="527259509"/>
        <w:rPr>
          <w:color w:val="002060"/>
        </w:rPr>
      </w:pPr>
    </w:p>
    <w:p w14:paraId="21235DA5" w14:textId="77777777" w:rsidR="00DD3248" w:rsidRPr="009E0381" w:rsidRDefault="00DD3248" w:rsidP="00DD3248">
      <w:pPr>
        <w:pStyle w:val="TITOLOPRINC"/>
        <w:divId w:val="527259509"/>
        <w:rPr>
          <w:color w:val="002060"/>
        </w:rPr>
      </w:pPr>
      <w:r w:rsidRPr="009E0381">
        <w:rPr>
          <w:color w:val="002060"/>
        </w:rPr>
        <w:lastRenderedPageBreak/>
        <w:t>RISULTATI</w:t>
      </w:r>
    </w:p>
    <w:p w14:paraId="64CC49E6" w14:textId="77777777" w:rsidR="00DD3248" w:rsidRPr="009E0381" w:rsidRDefault="00DD3248" w:rsidP="00DD3248">
      <w:pPr>
        <w:pStyle w:val="breakline"/>
        <w:divId w:val="527259509"/>
        <w:rPr>
          <w:color w:val="002060"/>
        </w:rPr>
      </w:pPr>
    </w:p>
    <w:p w14:paraId="0C3BD6EC" w14:textId="77777777" w:rsidR="00DD3248" w:rsidRPr="009E0381" w:rsidRDefault="00DD3248" w:rsidP="00DD3248">
      <w:pPr>
        <w:pStyle w:val="SOTTOTITOLOCAMPIONATO1"/>
        <w:divId w:val="527259509"/>
        <w:rPr>
          <w:color w:val="002060"/>
        </w:rPr>
      </w:pPr>
      <w:r w:rsidRPr="009E0381">
        <w:rPr>
          <w:color w:val="002060"/>
        </w:rPr>
        <w:t>RISULTATI UFFICIALI GARE DEL 02/12/2019</w:t>
      </w:r>
    </w:p>
    <w:p w14:paraId="6EB0D175" w14:textId="77777777" w:rsidR="00DD3248" w:rsidRPr="009E0381" w:rsidRDefault="00DD3248" w:rsidP="00DD3248">
      <w:pPr>
        <w:pStyle w:val="SOTTOTITOLOCAMPIONATO2"/>
        <w:divId w:val="527259509"/>
        <w:rPr>
          <w:color w:val="002060"/>
        </w:rPr>
      </w:pPr>
      <w:r w:rsidRPr="009E0381">
        <w:rPr>
          <w:color w:val="002060"/>
        </w:rPr>
        <w:t>Si trascrivono qui di seguito i risultati ufficiali delle gare disputate</w:t>
      </w:r>
    </w:p>
    <w:p w14:paraId="1060586A" w14:textId="77777777" w:rsidR="00DD3248" w:rsidRPr="009E0381" w:rsidRDefault="00DD3248" w:rsidP="00DD324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DD3248" w:rsidRPr="009E0381" w14:paraId="368C5686" w14:textId="77777777" w:rsidTr="00DD324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D3248" w:rsidRPr="009E0381" w14:paraId="55F6DDBD" w14:textId="77777777" w:rsidTr="00DD3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2C84FE" w14:textId="77777777" w:rsidR="00DD3248" w:rsidRPr="009E0381" w:rsidRDefault="00DD3248" w:rsidP="00DD3248">
                  <w:pPr>
                    <w:pStyle w:val="HEADERTABELLA"/>
                    <w:rPr>
                      <w:color w:val="002060"/>
                    </w:rPr>
                  </w:pPr>
                  <w:r w:rsidRPr="009E0381">
                    <w:rPr>
                      <w:color w:val="002060"/>
                    </w:rPr>
                    <w:t>GIRONE 6 - 7 Giornata - A</w:t>
                  </w:r>
                </w:p>
              </w:tc>
            </w:tr>
            <w:tr w:rsidR="00DD3248" w:rsidRPr="009E0381" w14:paraId="28BB9352"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AA570DA" w14:textId="77777777" w:rsidR="00DD3248" w:rsidRPr="009E0381" w:rsidRDefault="00DD3248" w:rsidP="00DD3248">
                  <w:pPr>
                    <w:pStyle w:val="ROWTABELLA"/>
                    <w:rPr>
                      <w:color w:val="002060"/>
                    </w:rPr>
                  </w:pPr>
                  <w:r w:rsidRPr="009E0381">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7E74931" w14:textId="77777777" w:rsidR="00DD3248" w:rsidRPr="009E0381" w:rsidRDefault="00DD3248" w:rsidP="00DD3248">
                  <w:pPr>
                    <w:pStyle w:val="ROWTABELLA"/>
                    <w:rPr>
                      <w:color w:val="002060"/>
                    </w:rPr>
                  </w:pPr>
                  <w:r w:rsidRPr="009E0381">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EEFA927" w14:textId="77777777" w:rsidR="00DD3248" w:rsidRPr="009E0381" w:rsidRDefault="00DD3248" w:rsidP="00DD3248">
                  <w:pPr>
                    <w:pStyle w:val="ROWTABELLA"/>
                    <w:jc w:val="center"/>
                    <w:rPr>
                      <w:color w:val="002060"/>
                    </w:rPr>
                  </w:pPr>
                  <w:r w:rsidRPr="009E0381">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B391A88" w14:textId="77777777" w:rsidR="00DD3248" w:rsidRPr="009E0381" w:rsidRDefault="00DD3248" w:rsidP="00DD3248">
                  <w:pPr>
                    <w:pStyle w:val="ROWTABELLA"/>
                    <w:jc w:val="center"/>
                    <w:rPr>
                      <w:color w:val="002060"/>
                    </w:rPr>
                  </w:pPr>
                  <w:r w:rsidRPr="009E0381">
                    <w:rPr>
                      <w:color w:val="002060"/>
                    </w:rPr>
                    <w:t> </w:t>
                  </w:r>
                </w:p>
              </w:tc>
            </w:tr>
            <w:tr w:rsidR="00DD3248" w:rsidRPr="009E0381" w14:paraId="4BF12EB3" w14:textId="77777777" w:rsidTr="00DD32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F0F884E" w14:textId="77777777" w:rsidR="00DD3248" w:rsidRPr="009E0381" w:rsidRDefault="00DD3248" w:rsidP="00DD3248">
                  <w:pPr>
                    <w:pStyle w:val="ROWTABELLA"/>
                    <w:rPr>
                      <w:color w:val="002060"/>
                    </w:rPr>
                  </w:pPr>
                  <w:r w:rsidRPr="009E0381">
                    <w:rPr>
                      <w:color w:val="002060"/>
                    </w:rPr>
                    <w:t>(1)CANDIA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1ECF82B" w14:textId="77777777" w:rsidR="00DD3248" w:rsidRPr="009E0381" w:rsidRDefault="00DD3248" w:rsidP="00DD3248">
                  <w:pPr>
                    <w:pStyle w:val="ROWTABELLA"/>
                    <w:rPr>
                      <w:color w:val="002060"/>
                    </w:rPr>
                  </w:pPr>
                  <w:r w:rsidRPr="009E0381">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AF96FAD" w14:textId="77777777" w:rsidR="00DD3248" w:rsidRPr="009E0381" w:rsidRDefault="00DD3248" w:rsidP="00DD3248">
                  <w:pPr>
                    <w:pStyle w:val="ROWTABELLA"/>
                    <w:jc w:val="center"/>
                    <w:rPr>
                      <w:color w:val="002060"/>
                    </w:rPr>
                  </w:pPr>
                  <w:r w:rsidRPr="009E0381">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E3E0276" w14:textId="77777777" w:rsidR="00DD3248" w:rsidRPr="009E0381" w:rsidRDefault="00DD3248" w:rsidP="00DD3248">
                  <w:pPr>
                    <w:pStyle w:val="ROWTABELLA"/>
                    <w:jc w:val="center"/>
                    <w:rPr>
                      <w:color w:val="002060"/>
                    </w:rPr>
                  </w:pPr>
                </w:p>
              </w:tc>
            </w:tr>
            <w:tr w:rsidR="00DD3248" w:rsidRPr="009E0381" w14:paraId="7E9EAE54" w14:textId="77777777" w:rsidTr="00DD3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E996DF4" w14:textId="77777777" w:rsidR="00DD3248" w:rsidRPr="009E0381" w:rsidRDefault="00DD3248" w:rsidP="00DD3248">
                  <w:pPr>
                    <w:pStyle w:val="ROWTABELLA"/>
                    <w:rPr>
                      <w:color w:val="002060"/>
                    </w:rPr>
                  </w:pPr>
                  <w:r w:rsidRPr="009E0381">
                    <w:rPr>
                      <w:color w:val="002060"/>
                    </w:rPr>
                    <w:t>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1C1D2E" w14:textId="77777777" w:rsidR="00DD3248" w:rsidRPr="009E0381" w:rsidRDefault="00DD3248" w:rsidP="00DD3248">
                  <w:pPr>
                    <w:pStyle w:val="ROWTABELLA"/>
                    <w:rPr>
                      <w:color w:val="002060"/>
                    </w:rPr>
                  </w:pPr>
                  <w:r w:rsidRPr="009E0381">
                    <w:rPr>
                      <w:color w:val="002060"/>
                    </w:rPr>
                    <w:t>- GNANO 04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984B25" w14:textId="77777777" w:rsidR="00DD3248" w:rsidRPr="009E0381" w:rsidRDefault="00DD3248" w:rsidP="00DD3248">
                  <w:pPr>
                    <w:pStyle w:val="ROWTABELLA"/>
                    <w:jc w:val="center"/>
                    <w:rPr>
                      <w:color w:val="002060"/>
                    </w:rPr>
                  </w:pPr>
                  <w:r w:rsidRPr="009E0381">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87B7AF" w14:textId="77777777" w:rsidR="00DD3248" w:rsidRPr="009E0381" w:rsidRDefault="00DD3248" w:rsidP="00DD3248">
                  <w:pPr>
                    <w:pStyle w:val="ROWTABELLA"/>
                    <w:jc w:val="center"/>
                    <w:rPr>
                      <w:color w:val="002060"/>
                    </w:rPr>
                  </w:pPr>
                  <w:r w:rsidRPr="009E0381">
                    <w:rPr>
                      <w:color w:val="002060"/>
                    </w:rPr>
                    <w:t> </w:t>
                  </w:r>
                </w:p>
              </w:tc>
            </w:tr>
            <w:tr w:rsidR="00DD3248" w:rsidRPr="009E0381" w14:paraId="23BBB578" w14:textId="77777777" w:rsidTr="00DD3248">
              <w:tc>
                <w:tcPr>
                  <w:tcW w:w="4700" w:type="dxa"/>
                  <w:gridSpan w:val="4"/>
                  <w:tcBorders>
                    <w:top w:val="nil"/>
                    <w:left w:val="nil"/>
                    <w:bottom w:val="nil"/>
                    <w:right w:val="nil"/>
                  </w:tcBorders>
                  <w:tcMar>
                    <w:top w:w="20" w:type="dxa"/>
                    <w:left w:w="20" w:type="dxa"/>
                    <w:bottom w:w="20" w:type="dxa"/>
                    <w:right w:w="20" w:type="dxa"/>
                  </w:tcMar>
                  <w:vAlign w:val="center"/>
                </w:tcPr>
                <w:p w14:paraId="2892D32A" w14:textId="77777777" w:rsidR="00DD3248" w:rsidRPr="009E0381" w:rsidRDefault="00DD3248" w:rsidP="00DD3248">
                  <w:pPr>
                    <w:pStyle w:val="ROWTABELLA"/>
                    <w:rPr>
                      <w:color w:val="002060"/>
                    </w:rPr>
                  </w:pPr>
                  <w:r w:rsidRPr="009E0381">
                    <w:rPr>
                      <w:color w:val="002060"/>
                    </w:rPr>
                    <w:t>(1) - disputata il 03/12/2019</w:t>
                  </w:r>
                </w:p>
              </w:tc>
            </w:tr>
          </w:tbl>
          <w:p w14:paraId="732D93CF" w14:textId="77777777" w:rsidR="00DD3248" w:rsidRPr="009E0381" w:rsidRDefault="00DD3248" w:rsidP="00DD3248">
            <w:pPr>
              <w:rPr>
                <w:color w:val="002060"/>
                <w:sz w:val="24"/>
                <w:szCs w:val="24"/>
              </w:rPr>
            </w:pPr>
          </w:p>
        </w:tc>
      </w:tr>
    </w:tbl>
    <w:p w14:paraId="40E022EE" w14:textId="77777777" w:rsidR="00DD3248" w:rsidRPr="009E0381" w:rsidRDefault="00DD3248" w:rsidP="00DD3248">
      <w:pPr>
        <w:pStyle w:val="TITOLOPRINC"/>
        <w:divId w:val="527259509"/>
        <w:rPr>
          <w:color w:val="002060"/>
        </w:rPr>
      </w:pPr>
      <w:r w:rsidRPr="009E0381">
        <w:rPr>
          <w:color w:val="002060"/>
        </w:rPr>
        <w:t>GIUDICE SPORTIVO</w:t>
      </w:r>
    </w:p>
    <w:p w14:paraId="71A8CC8A" w14:textId="77777777" w:rsidR="00DD3248" w:rsidRPr="009E0381" w:rsidRDefault="00DD3248" w:rsidP="00DD3248">
      <w:pPr>
        <w:pStyle w:val="diffida"/>
        <w:divId w:val="527259509"/>
        <w:rPr>
          <w:color w:val="002060"/>
        </w:rPr>
      </w:pPr>
      <w:r w:rsidRPr="009E0381">
        <w:rPr>
          <w:color w:val="002060"/>
        </w:rPr>
        <w:t>Il Giudice Sportivo, Avv. Claudio Romagnoli, nella seduta del 11/12/2019, ha adottato le decisioni che di seguito integralmente si riportano:</w:t>
      </w:r>
    </w:p>
    <w:p w14:paraId="73BBC04B" w14:textId="77777777" w:rsidR="00DD3248" w:rsidRPr="009E0381" w:rsidRDefault="00DD3248" w:rsidP="00DD3248">
      <w:pPr>
        <w:pStyle w:val="titolo10"/>
        <w:divId w:val="527259509"/>
        <w:rPr>
          <w:color w:val="002060"/>
        </w:rPr>
      </w:pPr>
      <w:r w:rsidRPr="009E0381">
        <w:rPr>
          <w:color w:val="002060"/>
        </w:rPr>
        <w:t xml:space="preserve">GARE DEL 2/12/2019 </w:t>
      </w:r>
    </w:p>
    <w:p w14:paraId="04CCE853" w14:textId="77777777" w:rsidR="00DD3248" w:rsidRPr="009E0381" w:rsidRDefault="00DD3248" w:rsidP="00DD3248">
      <w:pPr>
        <w:pStyle w:val="titolo7a"/>
        <w:divId w:val="527259509"/>
        <w:rPr>
          <w:color w:val="002060"/>
        </w:rPr>
      </w:pPr>
      <w:r w:rsidRPr="009E0381">
        <w:rPr>
          <w:color w:val="002060"/>
        </w:rPr>
        <w:t xml:space="preserve">PROVVEDIMENTI DISCIPLINARI </w:t>
      </w:r>
    </w:p>
    <w:p w14:paraId="43F95AFE" w14:textId="77777777" w:rsidR="00DD3248" w:rsidRPr="009E0381" w:rsidRDefault="00DD3248" w:rsidP="00DD3248">
      <w:pPr>
        <w:pStyle w:val="TITOLO7B"/>
        <w:divId w:val="527259509"/>
        <w:rPr>
          <w:color w:val="002060"/>
        </w:rPr>
      </w:pPr>
      <w:r w:rsidRPr="009E0381">
        <w:rPr>
          <w:color w:val="002060"/>
        </w:rPr>
        <w:t xml:space="preserve">In base alle risultanze degli atti ufficiali sono state deliberate le seguenti sanzioni disciplinari. </w:t>
      </w:r>
    </w:p>
    <w:p w14:paraId="5024ADDF" w14:textId="77777777" w:rsidR="00DD3248" w:rsidRPr="009E0381" w:rsidRDefault="00DD3248" w:rsidP="00DD3248">
      <w:pPr>
        <w:pStyle w:val="titolo3"/>
        <w:divId w:val="527259509"/>
        <w:rPr>
          <w:color w:val="002060"/>
        </w:rPr>
      </w:pPr>
      <w:r w:rsidRPr="009E0381">
        <w:rPr>
          <w:color w:val="002060"/>
        </w:rPr>
        <w:t xml:space="preserve">A CARICO DIRIGENTI </w:t>
      </w:r>
    </w:p>
    <w:p w14:paraId="2A2F178F" w14:textId="77777777" w:rsidR="00DD3248" w:rsidRPr="009E0381" w:rsidRDefault="00DD3248" w:rsidP="00DD3248">
      <w:pPr>
        <w:pStyle w:val="titolo20"/>
        <w:divId w:val="527259509"/>
        <w:rPr>
          <w:color w:val="002060"/>
        </w:rPr>
      </w:pPr>
      <w:r w:rsidRPr="009E0381">
        <w:rPr>
          <w:color w:val="002060"/>
        </w:rPr>
        <w:t xml:space="preserve">INIBIZIONE A SVOLGERE OGNI ATTIVITA' FINO AL 18/12/2019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6D6D55D6" w14:textId="77777777" w:rsidTr="00DD3248">
        <w:trPr>
          <w:divId w:val="527259509"/>
        </w:trPr>
        <w:tc>
          <w:tcPr>
            <w:tcW w:w="2200" w:type="dxa"/>
            <w:tcMar>
              <w:top w:w="20" w:type="dxa"/>
              <w:left w:w="20" w:type="dxa"/>
              <w:bottom w:w="20" w:type="dxa"/>
              <w:right w:w="20" w:type="dxa"/>
            </w:tcMar>
            <w:vAlign w:val="center"/>
          </w:tcPr>
          <w:p w14:paraId="6BA790BA" w14:textId="77777777" w:rsidR="00DD3248" w:rsidRPr="009E0381" w:rsidRDefault="00DD3248" w:rsidP="00DD3248">
            <w:pPr>
              <w:pStyle w:val="movimento"/>
              <w:rPr>
                <w:color w:val="002060"/>
              </w:rPr>
            </w:pPr>
            <w:r w:rsidRPr="009E0381">
              <w:rPr>
                <w:color w:val="002060"/>
              </w:rPr>
              <w:t>LEONORI NOVELLO</w:t>
            </w:r>
          </w:p>
        </w:tc>
        <w:tc>
          <w:tcPr>
            <w:tcW w:w="2200" w:type="dxa"/>
            <w:tcMar>
              <w:top w:w="20" w:type="dxa"/>
              <w:left w:w="20" w:type="dxa"/>
              <w:bottom w:w="20" w:type="dxa"/>
              <w:right w:w="20" w:type="dxa"/>
            </w:tcMar>
            <w:vAlign w:val="center"/>
          </w:tcPr>
          <w:p w14:paraId="1668303A" w14:textId="77777777" w:rsidR="00DD3248" w:rsidRPr="009E0381" w:rsidRDefault="00DD3248" w:rsidP="00DD3248">
            <w:pPr>
              <w:pStyle w:val="movimento2"/>
              <w:rPr>
                <w:color w:val="002060"/>
              </w:rPr>
            </w:pPr>
            <w:r w:rsidRPr="009E0381">
              <w:rPr>
                <w:color w:val="002060"/>
              </w:rPr>
              <w:t xml:space="preserve">(AURORA TREIA) </w:t>
            </w:r>
          </w:p>
        </w:tc>
        <w:tc>
          <w:tcPr>
            <w:tcW w:w="800" w:type="dxa"/>
            <w:tcMar>
              <w:top w:w="20" w:type="dxa"/>
              <w:left w:w="20" w:type="dxa"/>
              <w:bottom w:w="20" w:type="dxa"/>
              <w:right w:w="20" w:type="dxa"/>
            </w:tcMar>
            <w:vAlign w:val="center"/>
          </w:tcPr>
          <w:p w14:paraId="360ECFE7"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14A988C"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5CB2593" w14:textId="77777777" w:rsidR="00DD3248" w:rsidRPr="009E0381" w:rsidRDefault="00DD3248" w:rsidP="00DD3248">
            <w:pPr>
              <w:pStyle w:val="movimento2"/>
              <w:rPr>
                <w:color w:val="002060"/>
              </w:rPr>
            </w:pPr>
            <w:r w:rsidRPr="009E0381">
              <w:rPr>
                <w:color w:val="002060"/>
              </w:rPr>
              <w:t> </w:t>
            </w:r>
          </w:p>
        </w:tc>
      </w:tr>
    </w:tbl>
    <w:p w14:paraId="1682DFFE" w14:textId="77777777" w:rsidR="00DD3248" w:rsidRPr="009E0381" w:rsidRDefault="00DD3248" w:rsidP="00DD3248">
      <w:pPr>
        <w:pStyle w:val="diffida"/>
        <w:spacing w:before="80" w:beforeAutospacing="0" w:after="40" w:afterAutospacing="0"/>
        <w:divId w:val="527259509"/>
        <w:rPr>
          <w:color w:val="002060"/>
        </w:rPr>
      </w:pPr>
      <w:r w:rsidRPr="009E0381">
        <w:rPr>
          <w:color w:val="002060"/>
        </w:rPr>
        <w:t xml:space="preserve">Per proteste nei confronti dell'arbitro. Allontanato. </w:t>
      </w:r>
    </w:p>
    <w:p w14:paraId="35D7C075" w14:textId="77777777" w:rsidR="00DD3248" w:rsidRPr="009E0381" w:rsidRDefault="00DD3248" w:rsidP="00DD3248">
      <w:pPr>
        <w:pStyle w:val="titolo3"/>
        <w:divId w:val="527259509"/>
        <w:rPr>
          <w:color w:val="002060"/>
        </w:rPr>
      </w:pPr>
      <w:r w:rsidRPr="009E0381">
        <w:rPr>
          <w:color w:val="002060"/>
        </w:rPr>
        <w:t xml:space="preserve">A CARICO CALCIATORI ESPULSI DAL CAMPO </w:t>
      </w:r>
    </w:p>
    <w:p w14:paraId="30FF1049" w14:textId="77777777" w:rsidR="00DD3248" w:rsidRPr="009E0381" w:rsidRDefault="00DD3248" w:rsidP="00DD3248">
      <w:pPr>
        <w:pStyle w:val="titolo20"/>
        <w:divId w:val="527259509"/>
        <w:rPr>
          <w:color w:val="002060"/>
        </w:rPr>
      </w:pPr>
      <w:r w:rsidRPr="009E0381">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59D9BD5B" w14:textId="77777777" w:rsidTr="00DD3248">
        <w:trPr>
          <w:divId w:val="527259509"/>
        </w:trPr>
        <w:tc>
          <w:tcPr>
            <w:tcW w:w="2200" w:type="dxa"/>
            <w:tcMar>
              <w:top w:w="20" w:type="dxa"/>
              <w:left w:w="20" w:type="dxa"/>
              <w:bottom w:w="20" w:type="dxa"/>
              <w:right w:w="20" w:type="dxa"/>
            </w:tcMar>
            <w:vAlign w:val="center"/>
          </w:tcPr>
          <w:p w14:paraId="44209ACF" w14:textId="77777777" w:rsidR="00DD3248" w:rsidRPr="009E0381" w:rsidRDefault="00DD3248" w:rsidP="00DD3248">
            <w:pPr>
              <w:pStyle w:val="movimento"/>
              <w:rPr>
                <w:color w:val="002060"/>
              </w:rPr>
            </w:pPr>
            <w:r w:rsidRPr="009E0381">
              <w:rPr>
                <w:color w:val="002060"/>
              </w:rPr>
              <w:t>SILEONI TOMMASO</w:t>
            </w:r>
          </w:p>
        </w:tc>
        <w:tc>
          <w:tcPr>
            <w:tcW w:w="2200" w:type="dxa"/>
            <w:tcMar>
              <w:top w:w="20" w:type="dxa"/>
              <w:left w:w="20" w:type="dxa"/>
              <w:bottom w:w="20" w:type="dxa"/>
              <w:right w:w="20" w:type="dxa"/>
            </w:tcMar>
            <w:vAlign w:val="center"/>
          </w:tcPr>
          <w:p w14:paraId="31DFCC52" w14:textId="77777777" w:rsidR="00DD3248" w:rsidRPr="009E0381" w:rsidRDefault="00DD3248" w:rsidP="00DD3248">
            <w:pPr>
              <w:pStyle w:val="movimento2"/>
              <w:rPr>
                <w:color w:val="002060"/>
              </w:rPr>
            </w:pPr>
            <w:r w:rsidRPr="009E0381">
              <w:rPr>
                <w:color w:val="002060"/>
              </w:rPr>
              <w:t xml:space="preserve">(AURORA TREIA) </w:t>
            </w:r>
          </w:p>
        </w:tc>
        <w:tc>
          <w:tcPr>
            <w:tcW w:w="800" w:type="dxa"/>
            <w:tcMar>
              <w:top w:w="20" w:type="dxa"/>
              <w:left w:w="20" w:type="dxa"/>
              <w:bottom w:w="20" w:type="dxa"/>
              <w:right w:w="20" w:type="dxa"/>
            </w:tcMar>
            <w:vAlign w:val="center"/>
          </w:tcPr>
          <w:p w14:paraId="71AE2673"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106009D" w14:textId="77777777" w:rsidR="00DD3248" w:rsidRPr="009E0381" w:rsidRDefault="00DD3248" w:rsidP="00DD3248">
            <w:pPr>
              <w:pStyle w:val="movimento"/>
              <w:rPr>
                <w:color w:val="002060"/>
              </w:rPr>
            </w:pPr>
            <w:r w:rsidRPr="009E0381">
              <w:rPr>
                <w:color w:val="002060"/>
              </w:rPr>
              <w:t>ANGELINI ALESSANDRO</w:t>
            </w:r>
          </w:p>
        </w:tc>
        <w:tc>
          <w:tcPr>
            <w:tcW w:w="2200" w:type="dxa"/>
            <w:tcMar>
              <w:top w:w="20" w:type="dxa"/>
              <w:left w:w="20" w:type="dxa"/>
              <w:bottom w:w="20" w:type="dxa"/>
              <w:right w:w="20" w:type="dxa"/>
            </w:tcMar>
            <w:vAlign w:val="center"/>
          </w:tcPr>
          <w:p w14:paraId="1E52642C" w14:textId="77777777" w:rsidR="00DD3248" w:rsidRPr="009E0381" w:rsidRDefault="00DD3248" w:rsidP="00DD3248">
            <w:pPr>
              <w:pStyle w:val="movimento2"/>
              <w:rPr>
                <w:color w:val="002060"/>
              </w:rPr>
            </w:pPr>
            <w:r w:rsidRPr="009E0381">
              <w:rPr>
                <w:color w:val="002060"/>
              </w:rPr>
              <w:t xml:space="preserve">(VADO C5) </w:t>
            </w:r>
          </w:p>
        </w:tc>
      </w:tr>
    </w:tbl>
    <w:p w14:paraId="11422FF1" w14:textId="77777777" w:rsidR="00DD3248" w:rsidRPr="009E0381" w:rsidRDefault="00DD3248" w:rsidP="00DD3248">
      <w:pPr>
        <w:pStyle w:val="titolo3"/>
        <w:divId w:val="527259509"/>
        <w:rPr>
          <w:color w:val="002060"/>
        </w:rPr>
      </w:pPr>
      <w:r w:rsidRPr="009E0381">
        <w:rPr>
          <w:color w:val="002060"/>
        </w:rPr>
        <w:t xml:space="preserve">A CARICO CALCIATORI NON ESPULSI DAL CAMPO </w:t>
      </w:r>
    </w:p>
    <w:p w14:paraId="3335E8E6" w14:textId="77777777" w:rsidR="00DD3248" w:rsidRPr="009E0381" w:rsidRDefault="00DD3248" w:rsidP="00DD3248">
      <w:pPr>
        <w:pStyle w:val="titolo20"/>
        <w:divId w:val="527259509"/>
        <w:rPr>
          <w:color w:val="002060"/>
        </w:rPr>
      </w:pPr>
      <w:r w:rsidRPr="009E0381">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4143C70B" w14:textId="77777777" w:rsidTr="00DD3248">
        <w:trPr>
          <w:divId w:val="527259509"/>
        </w:trPr>
        <w:tc>
          <w:tcPr>
            <w:tcW w:w="2200" w:type="dxa"/>
            <w:tcMar>
              <w:top w:w="20" w:type="dxa"/>
              <w:left w:w="20" w:type="dxa"/>
              <w:bottom w:w="20" w:type="dxa"/>
              <w:right w:w="20" w:type="dxa"/>
            </w:tcMar>
            <w:vAlign w:val="center"/>
          </w:tcPr>
          <w:p w14:paraId="363489CF" w14:textId="77777777" w:rsidR="00DD3248" w:rsidRPr="009E0381" w:rsidRDefault="00DD3248" w:rsidP="00DD3248">
            <w:pPr>
              <w:pStyle w:val="movimento"/>
              <w:rPr>
                <w:color w:val="002060"/>
              </w:rPr>
            </w:pPr>
            <w:r w:rsidRPr="009E0381">
              <w:rPr>
                <w:color w:val="002060"/>
              </w:rPr>
              <w:t>AMATORI MATHIAS</w:t>
            </w:r>
          </w:p>
        </w:tc>
        <w:tc>
          <w:tcPr>
            <w:tcW w:w="2200" w:type="dxa"/>
            <w:tcMar>
              <w:top w:w="20" w:type="dxa"/>
              <w:left w:w="20" w:type="dxa"/>
              <w:bottom w:w="20" w:type="dxa"/>
              <w:right w:w="20" w:type="dxa"/>
            </w:tcMar>
            <w:vAlign w:val="center"/>
          </w:tcPr>
          <w:p w14:paraId="1897A444" w14:textId="77777777" w:rsidR="00DD3248" w:rsidRPr="009E0381" w:rsidRDefault="00DD3248" w:rsidP="00DD3248">
            <w:pPr>
              <w:pStyle w:val="movimento2"/>
              <w:rPr>
                <w:color w:val="002060"/>
              </w:rPr>
            </w:pPr>
            <w:r w:rsidRPr="009E0381">
              <w:rPr>
                <w:color w:val="002060"/>
              </w:rPr>
              <w:t xml:space="preserve">(VADO C5) </w:t>
            </w:r>
          </w:p>
        </w:tc>
        <w:tc>
          <w:tcPr>
            <w:tcW w:w="800" w:type="dxa"/>
            <w:tcMar>
              <w:top w:w="20" w:type="dxa"/>
              <w:left w:w="20" w:type="dxa"/>
              <w:bottom w:w="20" w:type="dxa"/>
              <w:right w:w="20" w:type="dxa"/>
            </w:tcMar>
            <w:vAlign w:val="center"/>
          </w:tcPr>
          <w:p w14:paraId="0C8584EC"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948F865"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7F6E3066" w14:textId="77777777" w:rsidR="00DD3248" w:rsidRPr="009E0381" w:rsidRDefault="00DD3248" w:rsidP="00DD3248">
            <w:pPr>
              <w:pStyle w:val="movimento2"/>
              <w:rPr>
                <w:color w:val="002060"/>
              </w:rPr>
            </w:pPr>
            <w:r w:rsidRPr="009E0381">
              <w:rPr>
                <w:color w:val="002060"/>
              </w:rPr>
              <w:t> </w:t>
            </w:r>
          </w:p>
        </w:tc>
      </w:tr>
    </w:tbl>
    <w:p w14:paraId="6037D2ED" w14:textId="77777777" w:rsidR="00DD3248" w:rsidRPr="009E0381" w:rsidRDefault="00DD3248" w:rsidP="00DD3248">
      <w:pPr>
        <w:pStyle w:val="titolo20"/>
        <w:divId w:val="527259509"/>
        <w:rPr>
          <w:color w:val="002060"/>
        </w:rPr>
      </w:pPr>
      <w:r w:rsidRPr="009E0381">
        <w:rPr>
          <w:color w:val="002060"/>
        </w:rPr>
        <w:t xml:space="preserve">AMMONIZIONE III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3C02C7D3" w14:textId="77777777" w:rsidTr="00DD3248">
        <w:trPr>
          <w:divId w:val="527259509"/>
        </w:trPr>
        <w:tc>
          <w:tcPr>
            <w:tcW w:w="2200" w:type="dxa"/>
            <w:tcMar>
              <w:top w:w="20" w:type="dxa"/>
              <w:left w:w="20" w:type="dxa"/>
              <w:bottom w:w="20" w:type="dxa"/>
              <w:right w:w="20" w:type="dxa"/>
            </w:tcMar>
            <w:vAlign w:val="center"/>
          </w:tcPr>
          <w:p w14:paraId="58A3B772" w14:textId="77777777" w:rsidR="00DD3248" w:rsidRPr="009E0381" w:rsidRDefault="00DD3248" w:rsidP="00DD3248">
            <w:pPr>
              <w:pStyle w:val="movimento"/>
              <w:rPr>
                <w:color w:val="002060"/>
              </w:rPr>
            </w:pPr>
            <w:r w:rsidRPr="009E0381">
              <w:rPr>
                <w:color w:val="002060"/>
              </w:rPr>
              <w:t>CARACINI NICOLA</w:t>
            </w:r>
          </w:p>
        </w:tc>
        <w:tc>
          <w:tcPr>
            <w:tcW w:w="2200" w:type="dxa"/>
            <w:tcMar>
              <w:top w:w="20" w:type="dxa"/>
              <w:left w:w="20" w:type="dxa"/>
              <w:bottom w:w="20" w:type="dxa"/>
              <w:right w:w="20" w:type="dxa"/>
            </w:tcMar>
            <w:vAlign w:val="center"/>
          </w:tcPr>
          <w:p w14:paraId="1BC17917" w14:textId="77777777" w:rsidR="00DD3248" w:rsidRPr="009E0381" w:rsidRDefault="00DD3248" w:rsidP="00DD3248">
            <w:pPr>
              <w:pStyle w:val="movimento2"/>
              <w:rPr>
                <w:color w:val="002060"/>
              </w:rPr>
            </w:pPr>
            <w:r w:rsidRPr="009E0381">
              <w:rPr>
                <w:color w:val="002060"/>
              </w:rPr>
              <w:t xml:space="preserve">(AURORA TREIA) </w:t>
            </w:r>
          </w:p>
        </w:tc>
        <w:tc>
          <w:tcPr>
            <w:tcW w:w="800" w:type="dxa"/>
            <w:tcMar>
              <w:top w:w="20" w:type="dxa"/>
              <w:left w:w="20" w:type="dxa"/>
              <w:bottom w:w="20" w:type="dxa"/>
              <w:right w:w="20" w:type="dxa"/>
            </w:tcMar>
            <w:vAlign w:val="center"/>
          </w:tcPr>
          <w:p w14:paraId="684F37AD"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217DD43" w14:textId="77777777" w:rsidR="00DD3248" w:rsidRPr="009E0381" w:rsidRDefault="00DD3248" w:rsidP="00DD3248">
            <w:pPr>
              <w:pStyle w:val="movimento"/>
              <w:rPr>
                <w:color w:val="002060"/>
              </w:rPr>
            </w:pPr>
            <w:r w:rsidRPr="009E0381">
              <w:rPr>
                <w:color w:val="002060"/>
              </w:rPr>
              <w:t>IMERAJ SKANDILAJDI</w:t>
            </w:r>
          </w:p>
        </w:tc>
        <w:tc>
          <w:tcPr>
            <w:tcW w:w="2200" w:type="dxa"/>
            <w:tcMar>
              <w:top w:w="20" w:type="dxa"/>
              <w:left w:w="20" w:type="dxa"/>
              <w:bottom w:w="20" w:type="dxa"/>
              <w:right w:w="20" w:type="dxa"/>
            </w:tcMar>
            <w:vAlign w:val="center"/>
          </w:tcPr>
          <w:p w14:paraId="28901F05" w14:textId="77777777" w:rsidR="00DD3248" w:rsidRPr="009E0381" w:rsidRDefault="00DD3248" w:rsidP="00DD3248">
            <w:pPr>
              <w:pStyle w:val="movimento2"/>
              <w:rPr>
                <w:color w:val="002060"/>
              </w:rPr>
            </w:pPr>
            <w:r w:rsidRPr="009E0381">
              <w:rPr>
                <w:color w:val="002060"/>
              </w:rPr>
              <w:t xml:space="preserve">(BAYER CAPPUCCINI) </w:t>
            </w:r>
          </w:p>
        </w:tc>
      </w:tr>
    </w:tbl>
    <w:p w14:paraId="51B8CEA8" w14:textId="77777777" w:rsidR="00DD3248" w:rsidRPr="009E0381" w:rsidRDefault="00DD3248" w:rsidP="00DD3248">
      <w:pPr>
        <w:pStyle w:val="titolo20"/>
        <w:divId w:val="527259509"/>
        <w:rPr>
          <w:color w:val="002060"/>
        </w:rPr>
      </w:pPr>
      <w:r w:rsidRPr="009E0381">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613E5690" w14:textId="77777777" w:rsidTr="00DD3248">
        <w:trPr>
          <w:divId w:val="527259509"/>
        </w:trPr>
        <w:tc>
          <w:tcPr>
            <w:tcW w:w="2200" w:type="dxa"/>
            <w:tcMar>
              <w:top w:w="20" w:type="dxa"/>
              <w:left w:w="20" w:type="dxa"/>
              <w:bottom w:w="20" w:type="dxa"/>
              <w:right w:w="20" w:type="dxa"/>
            </w:tcMar>
            <w:vAlign w:val="center"/>
          </w:tcPr>
          <w:p w14:paraId="39DCD72D" w14:textId="77777777" w:rsidR="00DD3248" w:rsidRPr="009E0381" w:rsidRDefault="00DD3248" w:rsidP="00DD3248">
            <w:pPr>
              <w:pStyle w:val="movimento"/>
              <w:rPr>
                <w:color w:val="002060"/>
              </w:rPr>
            </w:pPr>
            <w:r w:rsidRPr="009E0381">
              <w:rPr>
                <w:color w:val="002060"/>
              </w:rPr>
              <w:t>SPURIO MANUEL</w:t>
            </w:r>
          </w:p>
        </w:tc>
        <w:tc>
          <w:tcPr>
            <w:tcW w:w="2200" w:type="dxa"/>
            <w:tcMar>
              <w:top w:w="20" w:type="dxa"/>
              <w:left w:w="20" w:type="dxa"/>
              <w:bottom w:w="20" w:type="dxa"/>
              <w:right w:w="20" w:type="dxa"/>
            </w:tcMar>
            <w:vAlign w:val="center"/>
          </w:tcPr>
          <w:p w14:paraId="6837B283" w14:textId="77777777" w:rsidR="00DD3248" w:rsidRPr="009E0381" w:rsidRDefault="00DD3248" w:rsidP="00DD3248">
            <w:pPr>
              <w:pStyle w:val="movimento2"/>
              <w:rPr>
                <w:color w:val="002060"/>
              </w:rPr>
            </w:pPr>
            <w:r w:rsidRPr="009E0381">
              <w:rPr>
                <w:color w:val="002060"/>
              </w:rPr>
              <w:t xml:space="preserve">(AURORA TREIA) </w:t>
            </w:r>
          </w:p>
        </w:tc>
        <w:tc>
          <w:tcPr>
            <w:tcW w:w="800" w:type="dxa"/>
            <w:tcMar>
              <w:top w:w="20" w:type="dxa"/>
              <w:left w:w="20" w:type="dxa"/>
              <w:bottom w:w="20" w:type="dxa"/>
              <w:right w:w="20" w:type="dxa"/>
            </w:tcMar>
            <w:vAlign w:val="center"/>
          </w:tcPr>
          <w:p w14:paraId="3BC82B46"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0930F48D" w14:textId="77777777" w:rsidR="00DD3248" w:rsidRPr="009E0381" w:rsidRDefault="00DD3248" w:rsidP="00DD3248">
            <w:pPr>
              <w:pStyle w:val="movimento"/>
              <w:rPr>
                <w:color w:val="002060"/>
              </w:rPr>
            </w:pPr>
            <w:r w:rsidRPr="009E0381">
              <w:rPr>
                <w:color w:val="002060"/>
              </w:rPr>
              <w:t>BAJRAMI NADIR</w:t>
            </w:r>
          </w:p>
        </w:tc>
        <w:tc>
          <w:tcPr>
            <w:tcW w:w="2200" w:type="dxa"/>
            <w:tcMar>
              <w:top w:w="20" w:type="dxa"/>
              <w:left w:w="20" w:type="dxa"/>
              <w:bottom w:w="20" w:type="dxa"/>
              <w:right w:w="20" w:type="dxa"/>
            </w:tcMar>
            <w:vAlign w:val="center"/>
          </w:tcPr>
          <w:p w14:paraId="362269B7" w14:textId="77777777" w:rsidR="00DD3248" w:rsidRPr="009E0381" w:rsidRDefault="00DD3248" w:rsidP="00DD3248">
            <w:pPr>
              <w:pStyle w:val="movimento2"/>
              <w:rPr>
                <w:color w:val="002060"/>
              </w:rPr>
            </w:pPr>
            <w:r w:rsidRPr="009E0381">
              <w:rPr>
                <w:color w:val="002060"/>
              </w:rPr>
              <w:t xml:space="preserve">(BAYER CAPPUCCINI) </w:t>
            </w:r>
          </w:p>
        </w:tc>
      </w:tr>
      <w:tr w:rsidR="00DD3248" w:rsidRPr="009E0381" w14:paraId="4E443878" w14:textId="77777777" w:rsidTr="00DD3248">
        <w:trPr>
          <w:divId w:val="527259509"/>
        </w:trPr>
        <w:tc>
          <w:tcPr>
            <w:tcW w:w="2200" w:type="dxa"/>
            <w:tcMar>
              <w:top w:w="20" w:type="dxa"/>
              <w:left w:w="20" w:type="dxa"/>
              <w:bottom w:w="20" w:type="dxa"/>
              <w:right w:w="20" w:type="dxa"/>
            </w:tcMar>
            <w:vAlign w:val="center"/>
          </w:tcPr>
          <w:p w14:paraId="2F8BBE49" w14:textId="77777777" w:rsidR="00DD3248" w:rsidRPr="009E0381" w:rsidRDefault="00DD3248" w:rsidP="00DD3248">
            <w:pPr>
              <w:pStyle w:val="movimento"/>
              <w:rPr>
                <w:color w:val="002060"/>
              </w:rPr>
            </w:pPr>
            <w:r w:rsidRPr="009E0381">
              <w:rPr>
                <w:color w:val="002060"/>
              </w:rPr>
              <w:t>BONFIGLI PAOLO</w:t>
            </w:r>
          </w:p>
        </w:tc>
        <w:tc>
          <w:tcPr>
            <w:tcW w:w="2200" w:type="dxa"/>
            <w:tcMar>
              <w:top w:w="20" w:type="dxa"/>
              <w:left w:w="20" w:type="dxa"/>
              <w:bottom w:w="20" w:type="dxa"/>
              <w:right w:w="20" w:type="dxa"/>
            </w:tcMar>
            <w:vAlign w:val="center"/>
          </w:tcPr>
          <w:p w14:paraId="1F0FC68C" w14:textId="77777777" w:rsidR="00DD3248" w:rsidRPr="009E0381" w:rsidRDefault="00DD3248" w:rsidP="00DD3248">
            <w:pPr>
              <w:pStyle w:val="movimento2"/>
              <w:rPr>
                <w:color w:val="002060"/>
              </w:rPr>
            </w:pPr>
            <w:r w:rsidRPr="009E0381">
              <w:rPr>
                <w:color w:val="002060"/>
              </w:rPr>
              <w:t xml:space="preserve">(BAYER CAPPUCCINI) </w:t>
            </w:r>
          </w:p>
        </w:tc>
        <w:tc>
          <w:tcPr>
            <w:tcW w:w="800" w:type="dxa"/>
            <w:tcMar>
              <w:top w:w="20" w:type="dxa"/>
              <w:left w:w="20" w:type="dxa"/>
              <w:bottom w:w="20" w:type="dxa"/>
              <w:right w:w="20" w:type="dxa"/>
            </w:tcMar>
            <w:vAlign w:val="center"/>
          </w:tcPr>
          <w:p w14:paraId="3B409C09"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38AEE16F" w14:textId="77777777" w:rsidR="00DD3248" w:rsidRPr="009E0381" w:rsidRDefault="00DD3248" w:rsidP="00DD3248">
            <w:pPr>
              <w:pStyle w:val="movimento"/>
              <w:rPr>
                <w:color w:val="002060"/>
              </w:rPr>
            </w:pPr>
            <w:r w:rsidRPr="009E0381">
              <w:rPr>
                <w:color w:val="002060"/>
              </w:rPr>
              <w:t>MOTRONI NAHUEL JOSO</w:t>
            </w:r>
          </w:p>
        </w:tc>
        <w:tc>
          <w:tcPr>
            <w:tcW w:w="2200" w:type="dxa"/>
            <w:tcMar>
              <w:top w:w="20" w:type="dxa"/>
              <w:left w:w="20" w:type="dxa"/>
              <w:bottom w:w="20" w:type="dxa"/>
              <w:right w:w="20" w:type="dxa"/>
            </w:tcMar>
            <w:vAlign w:val="center"/>
          </w:tcPr>
          <w:p w14:paraId="280B22D6" w14:textId="77777777" w:rsidR="00DD3248" w:rsidRPr="009E0381" w:rsidRDefault="00DD3248" w:rsidP="00DD3248">
            <w:pPr>
              <w:pStyle w:val="movimento2"/>
              <w:rPr>
                <w:color w:val="002060"/>
              </w:rPr>
            </w:pPr>
            <w:r w:rsidRPr="009E0381">
              <w:rPr>
                <w:color w:val="002060"/>
              </w:rPr>
              <w:t xml:space="preserve">(BAYER CAPPUCCINI) </w:t>
            </w:r>
          </w:p>
        </w:tc>
      </w:tr>
    </w:tbl>
    <w:p w14:paraId="2A372D6F" w14:textId="77777777" w:rsidR="00DD3248" w:rsidRPr="009E0381" w:rsidRDefault="00DD3248" w:rsidP="00DD3248">
      <w:pPr>
        <w:pStyle w:val="titolo10"/>
        <w:divId w:val="527259509"/>
        <w:rPr>
          <w:color w:val="002060"/>
        </w:rPr>
      </w:pPr>
      <w:r w:rsidRPr="009E0381">
        <w:rPr>
          <w:color w:val="002060"/>
        </w:rPr>
        <w:t xml:space="preserve">GARE DEL 3/12/2019 </w:t>
      </w:r>
    </w:p>
    <w:p w14:paraId="21D6CD00" w14:textId="77777777" w:rsidR="00DD3248" w:rsidRPr="009E0381" w:rsidRDefault="00DD3248" w:rsidP="00DD3248">
      <w:pPr>
        <w:pStyle w:val="titolo7a"/>
        <w:divId w:val="527259509"/>
        <w:rPr>
          <w:color w:val="002060"/>
        </w:rPr>
      </w:pPr>
      <w:r w:rsidRPr="009E0381">
        <w:rPr>
          <w:color w:val="002060"/>
        </w:rPr>
        <w:t xml:space="preserve">PROVVEDIMENTI DISCIPLINARI </w:t>
      </w:r>
    </w:p>
    <w:p w14:paraId="48832C07" w14:textId="77777777" w:rsidR="00DD3248" w:rsidRPr="009E0381" w:rsidRDefault="00DD3248" w:rsidP="00DD3248">
      <w:pPr>
        <w:pStyle w:val="TITOLO7B"/>
        <w:divId w:val="527259509"/>
        <w:rPr>
          <w:color w:val="002060"/>
        </w:rPr>
      </w:pPr>
      <w:r w:rsidRPr="009E0381">
        <w:rPr>
          <w:color w:val="002060"/>
        </w:rPr>
        <w:t xml:space="preserve">In base alle risultanze degli atti ufficiali sono state deliberate le seguenti sanzioni disciplinari. </w:t>
      </w:r>
    </w:p>
    <w:p w14:paraId="6B3CD6C4" w14:textId="77777777" w:rsidR="00DD3248" w:rsidRPr="009E0381" w:rsidRDefault="00DD3248" w:rsidP="00DD3248">
      <w:pPr>
        <w:pStyle w:val="titolo3"/>
        <w:divId w:val="527259509"/>
        <w:rPr>
          <w:color w:val="002060"/>
        </w:rPr>
      </w:pPr>
      <w:r w:rsidRPr="009E0381">
        <w:rPr>
          <w:color w:val="002060"/>
        </w:rPr>
        <w:t xml:space="preserve">A CARICO CALCIATORI NON ESPULSI DAL CAMPO </w:t>
      </w:r>
    </w:p>
    <w:p w14:paraId="18080F52" w14:textId="77777777" w:rsidR="00DD3248" w:rsidRPr="009E0381" w:rsidRDefault="00DD3248" w:rsidP="00DD3248">
      <w:pPr>
        <w:pStyle w:val="titolo20"/>
        <w:divId w:val="527259509"/>
        <w:rPr>
          <w:color w:val="002060"/>
        </w:rPr>
      </w:pPr>
      <w:r w:rsidRPr="009E0381">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28B38D46" w14:textId="77777777" w:rsidTr="00DD3248">
        <w:trPr>
          <w:divId w:val="527259509"/>
        </w:trPr>
        <w:tc>
          <w:tcPr>
            <w:tcW w:w="2200" w:type="dxa"/>
            <w:tcMar>
              <w:top w:w="20" w:type="dxa"/>
              <w:left w:w="20" w:type="dxa"/>
              <w:bottom w:w="20" w:type="dxa"/>
              <w:right w:w="20" w:type="dxa"/>
            </w:tcMar>
            <w:vAlign w:val="center"/>
          </w:tcPr>
          <w:p w14:paraId="084088D8" w14:textId="77777777" w:rsidR="00DD3248" w:rsidRPr="009E0381" w:rsidRDefault="00DD3248" w:rsidP="00DD3248">
            <w:pPr>
              <w:pStyle w:val="movimento"/>
              <w:rPr>
                <w:color w:val="002060"/>
              </w:rPr>
            </w:pPr>
            <w:r w:rsidRPr="009E0381">
              <w:rPr>
                <w:color w:val="002060"/>
              </w:rPr>
              <w:t>CICCONI EMANUELE</w:t>
            </w:r>
          </w:p>
        </w:tc>
        <w:tc>
          <w:tcPr>
            <w:tcW w:w="2200" w:type="dxa"/>
            <w:tcMar>
              <w:top w:w="20" w:type="dxa"/>
              <w:left w:w="20" w:type="dxa"/>
              <w:bottom w:w="20" w:type="dxa"/>
              <w:right w:w="20" w:type="dxa"/>
            </w:tcMar>
            <w:vAlign w:val="center"/>
          </w:tcPr>
          <w:p w14:paraId="2ECE87F5" w14:textId="77777777" w:rsidR="00DD3248" w:rsidRPr="009E0381" w:rsidRDefault="00DD3248" w:rsidP="00DD3248">
            <w:pPr>
              <w:pStyle w:val="movimento2"/>
              <w:rPr>
                <w:color w:val="002060"/>
              </w:rPr>
            </w:pPr>
            <w:r w:rsidRPr="009E0381">
              <w:rPr>
                <w:color w:val="002060"/>
              </w:rPr>
              <w:t xml:space="preserve">(CALCETTO NUMANA) </w:t>
            </w:r>
          </w:p>
        </w:tc>
        <w:tc>
          <w:tcPr>
            <w:tcW w:w="800" w:type="dxa"/>
            <w:tcMar>
              <w:top w:w="20" w:type="dxa"/>
              <w:left w:w="20" w:type="dxa"/>
              <w:bottom w:w="20" w:type="dxa"/>
              <w:right w:w="20" w:type="dxa"/>
            </w:tcMar>
            <w:vAlign w:val="center"/>
          </w:tcPr>
          <w:p w14:paraId="44429267"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48F74F6F"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52AF433E" w14:textId="77777777" w:rsidR="00DD3248" w:rsidRPr="009E0381" w:rsidRDefault="00DD3248" w:rsidP="00DD3248">
            <w:pPr>
              <w:pStyle w:val="movimento2"/>
              <w:rPr>
                <w:color w:val="002060"/>
              </w:rPr>
            </w:pPr>
            <w:r w:rsidRPr="009E0381">
              <w:rPr>
                <w:color w:val="002060"/>
              </w:rPr>
              <w:t> </w:t>
            </w:r>
          </w:p>
        </w:tc>
      </w:tr>
    </w:tbl>
    <w:p w14:paraId="0B3F718D" w14:textId="77777777" w:rsidR="00DD3248" w:rsidRPr="009E0381" w:rsidRDefault="00DD3248" w:rsidP="00DD3248">
      <w:pPr>
        <w:pStyle w:val="titolo20"/>
        <w:divId w:val="527259509"/>
        <w:rPr>
          <w:color w:val="002060"/>
        </w:rPr>
      </w:pPr>
      <w:r w:rsidRPr="009E0381">
        <w:rPr>
          <w:color w:val="002060"/>
        </w:rPr>
        <w:lastRenderedPageBreak/>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D3248" w:rsidRPr="009E0381" w14:paraId="176A4371" w14:textId="77777777" w:rsidTr="00DD3248">
        <w:trPr>
          <w:divId w:val="527259509"/>
        </w:trPr>
        <w:tc>
          <w:tcPr>
            <w:tcW w:w="2200" w:type="dxa"/>
            <w:tcMar>
              <w:top w:w="20" w:type="dxa"/>
              <w:left w:w="20" w:type="dxa"/>
              <w:bottom w:w="20" w:type="dxa"/>
              <w:right w:w="20" w:type="dxa"/>
            </w:tcMar>
            <w:vAlign w:val="center"/>
          </w:tcPr>
          <w:p w14:paraId="1BF3EDC4" w14:textId="77777777" w:rsidR="00DD3248" w:rsidRPr="009E0381" w:rsidRDefault="00DD3248" w:rsidP="00DD3248">
            <w:pPr>
              <w:pStyle w:val="movimento"/>
              <w:rPr>
                <w:color w:val="002060"/>
              </w:rPr>
            </w:pPr>
            <w:r w:rsidRPr="009E0381">
              <w:rPr>
                <w:color w:val="002060"/>
              </w:rPr>
              <w:t>IMMOBILE SALVATORE</w:t>
            </w:r>
          </w:p>
        </w:tc>
        <w:tc>
          <w:tcPr>
            <w:tcW w:w="2200" w:type="dxa"/>
            <w:tcMar>
              <w:top w:w="20" w:type="dxa"/>
              <w:left w:w="20" w:type="dxa"/>
              <w:bottom w:w="20" w:type="dxa"/>
              <w:right w:w="20" w:type="dxa"/>
            </w:tcMar>
            <w:vAlign w:val="center"/>
          </w:tcPr>
          <w:p w14:paraId="77F52CE0" w14:textId="77777777" w:rsidR="00DD3248" w:rsidRPr="009E0381" w:rsidRDefault="00DD3248" w:rsidP="00DD3248">
            <w:pPr>
              <w:pStyle w:val="movimento2"/>
              <w:rPr>
                <w:color w:val="002060"/>
              </w:rPr>
            </w:pPr>
            <w:r w:rsidRPr="009E0381">
              <w:rPr>
                <w:color w:val="002060"/>
              </w:rPr>
              <w:t xml:space="preserve">(CALCETTO NUMANA) </w:t>
            </w:r>
          </w:p>
        </w:tc>
        <w:tc>
          <w:tcPr>
            <w:tcW w:w="800" w:type="dxa"/>
            <w:tcMar>
              <w:top w:w="20" w:type="dxa"/>
              <w:left w:w="20" w:type="dxa"/>
              <w:bottom w:w="20" w:type="dxa"/>
              <w:right w:w="20" w:type="dxa"/>
            </w:tcMar>
            <w:vAlign w:val="center"/>
          </w:tcPr>
          <w:p w14:paraId="13C781D1"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67CBECE4" w14:textId="77777777" w:rsidR="00DD3248" w:rsidRPr="009E0381" w:rsidRDefault="00DD3248" w:rsidP="00DD3248">
            <w:pPr>
              <w:pStyle w:val="movimento"/>
              <w:rPr>
                <w:color w:val="002060"/>
              </w:rPr>
            </w:pPr>
            <w:r w:rsidRPr="009E0381">
              <w:rPr>
                <w:color w:val="002060"/>
              </w:rPr>
              <w:t> </w:t>
            </w:r>
          </w:p>
        </w:tc>
        <w:tc>
          <w:tcPr>
            <w:tcW w:w="2200" w:type="dxa"/>
            <w:tcMar>
              <w:top w:w="20" w:type="dxa"/>
              <w:left w:w="20" w:type="dxa"/>
              <w:bottom w:w="20" w:type="dxa"/>
              <w:right w:w="20" w:type="dxa"/>
            </w:tcMar>
            <w:vAlign w:val="center"/>
          </w:tcPr>
          <w:p w14:paraId="154BC8FD" w14:textId="77777777" w:rsidR="00DD3248" w:rsidRPr="009E0381" w:rsidRDefault="00DD3248" w:rsidP="00DD3248">
            <w:pPr>
              <w:pStyle w:val="movimento2"/>
              <w:rPr>
                <w:color w:val="002060"/>
              </w:rPr>
            </w:pPr>
            <w:r w:rsidRPr="009E0381">
              <w:rPr>
                <w:color w:val="002060"/>
              </w:rPr>
              <w:t> </w:t>
            </w:r>
          </w:p>
        </w:tc>
      </w:tr>
    </w:tbl>
    <w:p w14:paraId="62A9FBFF" w14:textId="77777777" w:rsidR="00DD3248" w:rsidRPr="009E0381" w:rsidRDefault="00DD3248" w:rsidP="00DD3248">
      <w:pPr>
        <w:pStyle w:val="breakline"/>
        <w:divId w:val="527259509"/>
        <w:rPr>
          <w:color w:val="002060"/>
        </w:rPr>
      </w:pPr>
    </w:p>
    <w:p w14:paraId="2E355D73"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F.to IL GIUDICE SPORTIVO</w:t>
      </w:r>
    </w:p>
    <w:p w14:paraId="504EC943"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 xml:space="preserve"> </w:t>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 xml:space="preserve">   </w:t>
      </w:r>
      <w:r w:rsidRPr="009E0381">
        <w:rPr>
          <w:rFonts w:ascii="Arial" w:hAnsi="Arial" w:cs="Arial"/>
          <w:noProof/>
          <w:color w:val="002060"/>
          <w:lang w:eastAsia="it-IT"/>
        </w:rPr>
        <w:tab/>
        <w:t xml:space="preserve">       Claudio Romagnoli</w:t>
      </w:r>
    </w:p>
    <w:p w14:paraId="798BE9ED" w14:textId="77777777" w:rsidR="00DD3248" w:rsidRPr="009E0381" w:rsidRDefault="00DD3248" w:rsidP="00DD3248">
      <w:pPr>
        <w:pStyle w:val="breakline"/>
        <w:divId w:val="527259509"/>
        <w:rPr>
          <w:color w:val="002060"/>
        </w:rPr>
      </w:pPr>
    </w:p>
    <w:p w14:paraId="079A1A18" w14:textId="77777777" w:rsidR="00DD3248" w:rsidRPr="009E0381" w:rsidRDefault="00DD3248" w:rsidP="00DD3248">
      <w:pPr>
        <w:pStyle w:val="TITOLOPRINC"/>
        <w:divId w:val="527259509"/>
        <w:rPr>
          <w:color w:val="002060"/>
        </w:rPr>
      </w:pPr>
      <w:r w:rsidRPr="009E0381">
        <w:rPr>
          <w:color w:val="002060"/>
        </w:rPr>
        <w:t>PROGRAMMA GARE</w:t>
      </w:r>
    </w:p>
    <w:p w14:paraId="3DE7BAE6" w14:textId="77777777" w:rsidR="00DD3248" w:rsidRPr="009E0381" w:rsidRDefault="00DD3248" w:rsidP="00DD3248">
      <w:pPr>
        <w:pStyle w:val="breakline"/>
        <w:divId w:val="527259509"/>
        <w:rPr>
          <w:color w:val="002060"/>
        </w:rPr>
      </w:pPr>
    </w:p>
    <w:p w14:paraId="7DF9DB86" w14:textId="77777777" w:rsidR="00DD3248" w:rsidRPr="009E0381" w:rsidRDefault="00DD3248" w:rsidP="00DD3248">
      <w:pPr>
        <w:pStyle w:val="SOTTOTITOLOCAMPIONATO1"/>
        <w:divId w:val="527259509"/>
        <w:rPr>
          <w:color w:val="002060"/>
        </w:rPr>
      </w:pPr>
      <w:r w:rsidRPr="009E0381">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2"/>
        <w:gridCol w:w="385"/>
        <w:gridCol w:w="898"/>
        <w:gridCol w:w="1172"/>
        <w:gridCol w:w="1555"/>
        <w:gridCol w:w="1566"/>
      </w:tblGrid>
      <w:tr w:rsidR="00DD3248" w:rsidRPr="009E0381" w14:paraId="0E9380FA" w14:textId="77777777" w:rsidTr="00DD324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6798F1" w14:textId="77777777" w:rsidR="00DD3248" w:rsidRPr="009E0381" w:rsidRDefault="00DD3248" w:rsidP="00DD3248">
            <w:pPr>
              <w:pStyle w:val="HEADERTABELLA"/>
              <w:rPr>
                <w:color w:val="002060"/>
              </w:rPr>
            </w:pPr>
            <w:r w:rsidRPr="009E03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6339BB" w14:textId="77777777" w:rsidR="00DD3248" w:rsidRPr="009E0381" w:rsidRDefault="00DD3248" w:rsidP="00DD3248">
            <w:pPr>
              <w:pStyle w:val="HEADERTABELLA"/>
              <w:rPr>
                <w:color w:val="002060"/>
              </w:rPr>
            </w:pPr>
            <w:r w:rsidRPr="009E03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AA8F3A" w14:textId="77777777" w:rsidR="00DD3248" w:rsidRPr="009E0381" w:rsidRDefault="00DD3248" w:rsidP="00DD3248">
            <w:pPr>
              <w:pStyle w:val="HEADERTABELLA"/>
              <w:rPr>
                <w:color w:val="002060"/>
              </w:rPr>
            </w:pPr>
            <w:r w:rsidRPr="009E03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458B2C" w14:textId="77777777" w:rsidR="00DD3248" w:rsidRPr="009E0381" w:rsidRDefault="00DD3248" w:rsidP="00DD3248">
            <w:pPr>
              <w:pStyle w:val="HEADERTABELLA"/>
              <w:rPr>
                <w:color w:val="002060"/>
              </w:rPr>
            </w:pPr>
            <w:r w:rsidRPr="009E03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F8EE6C" w14:textId="77777777" w:rsidR="00DD3248" w:rsidRPr="009E0381" w:rsidRDefault="00DD3248" w:rsidP="00DD3248">
            <w:pPr>
              <w:pStyle w:val="HEADERTABELLA"/>
              <w:rPr>
                <w:color w:val="002060"/>
              </w:rPr>
            </w:pPr>
            <w:r w:rsidRPr="009E03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DFA477" w14:textId="77777777" w:rsidR="00DD3248" w:rsidRPr="009E0381" w:rsidRDefault="00DD3248" w:rsidP="00DD3248">
            <w:pPr>
              <w:pStyle w:val="HEADERTABELLA"/>
              <w:rPr>
                <w:color w:val="002060"/>
              </w:rPr>
            </w:pPr>
            <w:r w:rsidRPr="009E038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B52D31" w14:textId="77777777" w:rsidR="00DD3248" w:rsidRPr="009E0381" w:rsidRDefault="00DD3248" w:rsidP="00DD3248">
            <w:pPr>
              <w:pStyle w:val="HEADERTABELLA"/>
              <w:rPr>
                <w:color w:val="002060"/>
              </w:rPr>
            </w:pPr>
            <w:r w:rsidRPr="009E0381">
              <w:rPr>
                <w:color w:val="002060"/>
              </w:rPr>
              <w:t>Indirizzo Impianto</w:t>
            </w:r>
          </w:p>
        </w:tc>
      </w:tr>
      <w:tr w:rsidR="00DD3248" w:rsidRPr="009E0381" w14:paraId="5E0389A5" w14:textId="77777777" w:rsidTr="00DD324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BC7B7EF" w14:textId="77777777" w:rsidR="00DD3248" w:rsidRPr="009E0381" w:rsidRDefault="00DD3248" w:rsidP="00DD3248">
            <w:pPr>
              <w:pStyle w:val="ROWTABELLA"/>
              <w:rPr>
                <w:color w:val="002060"/>
              </w:rPr>
            </w:pPr>
            <w:r w:rsidRPr="009E0381">
              <w:rPr>
                <w:color w:val="002060"/>
              </w:rPr>
              <w:t>ROCCAFLUVIONE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E81FBE" w14:textId="77777777" w:rsidR="00DD3248" w:rsidRPr="009E0381" w:rsidRDefault="00DD3248" w:rsidP="00DD3248">
            <w:pPr>
              <w:pStyle w:val="ROWTABELLA"/>
              <w:rPr>
                <w:color w:val="002060"/>
              </w:rPr>
            </w:pPr>
            <w:r w:rsidRPr="009E0381">
              <w:rPr>
                <w:color w:val="002060"/>
              </w:rPr>
              <w:t>FUTSAL VIRE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F16A6A6" w14:textId="77777777" w:rsidR="00DD3248" w:rsidRPr="009E0381" w:rsidRDefault="00DD3248" w:rsidP="00DD3248">
            <w:pPr>
              <w:pStyle w:val="ROWTABELLA"/>
              <w:jc w:val="center"/>
              <w:rPr>
                <w:color w:val="002060"/>
              </w:rPr>
            </w:pPr>
            <w:r w:rsidRPr="009E03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03F3FE" w14:textId="77777777" w:rsidR="00DD3248" w:rsidRPr="009E0381" w:rsidRDefault="00DD3248" w:rsidP="00DD3248">
            <w:pPr>
              <w:pStyle w:val="ROWTABELLA"/>
              <w:rPr>
                <w:color w:val="002060"/>
              </w:rPr>
            </w:pPr>
            <w:r w:rsidRPr="009E0381">
              <w:rPr>
                <w:color w:val="002060"/>
              </w:rPr>
              <w:t>11/12/2019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B407E8" w14:textId="77777777" w:rsidR="00DD3248" w:rsidRPr="009E0381" w:rsidRDefault="00DD3248" w:rsidP="00DD3248">
            <w:pPr>
              <w:pStyle w:val="ROWTABELLA"/>
              <w:rPr>
                <w:color w:val="002060"/>
              </w:rPr>
            </w:pPr>
            <w:r w:rsidRPr="009E0381">
              <w:rPr>
                <w:color w:val="002060"/>
              </w:rPr>
              <w:t>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9FFE56" w14:textId="77777777" w:rsidR="00DD3248" w:rsidRPr="009E0381" w:rsidRDefault="00DD3248" w:rsidP="00DD3248">
            <w:pPr>
              <w:pStyle w:val="ROWTABELLA"/>
              <w:rPr>
                <w:color w:val="002060"/>
              </w:rPr>
            </w:pPr>
            <w:r w:rsidRPr="009E0381">
              <w:rPr>
                <w:color w:val="002060"/>
              </w:rPr>
              <w:t>ROCCAFLUVIONE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ED05C7" w14:textId="77777777" w:rsidR="00DD3248" w:rsidRPr="009E0381" w:rsidRDefault="00DD3248" w:rsidP="00DD3248">
            <w:pPr>
              <w:pStyle w:val="ROWTABELLA"/>
              <w:rPr>
                <w:color w:val="002060"/>
              </w:rPr>
            </w:pPr>
            <w:r w:rsidRPr="009E0381">
              <w:rPr>
                <w:color w:val="002060"/>
              </w:rPr>
              <w:t>VIA NENNI</w:t>
            </w:r>
          </w:p>
        </w:tc>
      </w:tr>
      <w:tr w:rsidR="00DD3248" w:rsidRPr="009E0381" w14:paraId="04F4DB43"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8C45D6D" w14:textId="77777777" w:rsidR="00DD3248" w:rsidRPr="009E0381" w:rsidRDefault="00DD3248" w:rsidP="00DD3248">
            <w:pPr>
              <w:pStyle w:val="ROWTABELLA"/>
              <w:rPr>
                <w:color w:val="002060"/>
              </w:rPr>
            </w:pPr>
            <w:r w:rsidRPr="009E0381">
              <w:rPr>
                <w:color w:val="002060"/>
              </w:rPr>
              <w:t>FUTSAL VIRE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040FA50" w14:textId="77777777" w:rsidR="00DD3248" w:rsidRPr="009E0381" w:rsidRDefault="00DD3248" w:rsidP="00DD3248">
            <w:pPr>
              <w:pStyle w:val="ROWTABELLA"/>
              <w:rPr>
                <w:color w:val="002060"/>
              </w:rPr>
            </w:pPr>
            <w:r w:rsidRPr="009E0381">
              <w:rPr>
                <w:color w:val="002060"/>
              </w:rPr>
              <w:t>ROCCAFLUVIONE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CF8F20"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0B2A415" w14:textId="77777777" w:rsidR="00DD3248" w:rsidRPr="009E0381" w:rsidRDefault="00DD3248" w:rsidP="00DD3248">
            <w:pPr>
              <w:pStyle w:val="ROWTABELLA"/>
              <w:rPr>
                <w:color w:val="002060"/>
              </w:rPr>
            </w:pPr>
            <w:r w:rsidRPr="009E0381">
              <w:rPr>
                <w:color w:val="002060"/>
              </w:rPr>
              <w:t>16/12/2019 20:15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04D6ADB" w14:textId="77777777" w:rsidR="00DD3248" w:rsidRPr="009E0381" w:rsidRDefault="00DD3248" w:rsidP="00DD3248">
            <w:pPr>
              <w:pStyle w:val="ROWTABELLA"/>
              <w:rPr>
                <w:color w:val="002060"/>
              </w:rPr>
            </w:pPr>
            <w:r w:rsidRPr="009E0381">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093A5D" w14:textId="77777777" w:rsidR="00DD3248" w:rsidRPr="009E0381" w:rsidRDefault="00DD3248" w:rsidP="00DD3248">
            <w:pPr>
              <w:pStyle w:val="ROWTABELLA"/>
              <w:rPr>
                <w:color w:val="002060"/>
              </w:rPr>
            </w:pPr>
            <w:r w:rsidRPr="009E038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E10C8D2" w14:textId="77777777" w:rsidR="00DD3248" w:rsidRPr="009E0381" w:rsidRDefault="00DD3248" w:rsidP="00DD3248">
            <w:pPr>
              <w:pStyle w:val="ROWTABELLA"/>
              <w:rPr>
                <w:color w:val="002060"/>
              </w:rPr>
            </w:pPr>
            <w:r w:rsidRPr="009E0381">
              <w:rPr>
                <w:color w:val="002060"/>
              </w:rPr>
              <w:t>LOC.MONTEROCCO VIA A.MANCINI</w:t>
            </w:r>
          </w:p>
        </w:tc>
      </w:tr>
      <w:tr w:rsidR="00DD3248" w:rsidRPr="009E0381" w14:paraId="5AABEA41"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08C4AF1" w14:textId="77777777" w:rsidR="00DD3248" w:rsidRPr="009E0381" w:rsidRDefault="00DD3248" w:rsidP="00DD3248">
            <w:pPr>
              <w:pStyle w:val="ROWTABELLA"/>
              <w:rPr>
                <w:color w:val="002060"/>
              </w:rPr>
            </w:pPr>
            <w:r w:rsidRPr="009E0381">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123E2D4" w14:textId="77777777" w:rsidR="00DD3248" w:rsidRPr="009E0381" w:rsidRDefault="00DD3248" w:rsidP="00DD3248">
            <w:pPr>
              <w:pStyle w:val="ROWTABELLA"/>
              <w:rPr>
                <w:color w:val="002060"/>
              </w:rPr>
            </w:pPr>
            <w:r w:rsidRPr="009E0381">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8C1D2B5"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EBD2E9C" w14:textId="77777777" w:rsidR="00DD3248" w:rsidRPr="009E0381" w:rsidRDefault="00DD3248" w:rsidP="00DD3248">
            <w:pPr>
              <w:pStyle w:val="ROWTABELLA"/>
              <w:rPr>
                <w:color w:val="002060"/>
              </w:rPr>
            </w:pPr>
            <w:r w:rsidRPr="009E0381">
              <w:rPr>
                <w:color w:val="002060"/>
              </w:rPr>
              <w:t>17/12/2019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B2141A" w14:textId="77777777" w:rsidR="00DD3248" w:rsidRPr="009E0381" w:rsidRDefault="00DD3248" w:rsidP="00DD3248">
            <w:pPr>
              <w:pStyle w:val="ROWTABELLA"/>
              <w:rPr>
                <w:color w:val="002060"/>
              </w:rPr>
            </w:pPr>
            <w:r w:rsidRPr="009E0381">
              <w:rPr>
                <w:color w:val="002060"/>
              </w:rPr>
              <w:t>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CBA05FB" w14:textId="77777777" w:rsidR="00DD3248" w:rsidRPr="009E0381" w:rsidRDefault="00DD3248" w:rsidP="00DD3248">
            <w:pPr>
              <w:pStyle w:val="ROWTABELLA"/>
              <w:rPr>
                <w:color w:val="002060"/>
              </w:rPr>
            </w:pPr>
            <w:r w:rsidRPr="009E0381">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845489" w14:textId="77777777" w:rsidR="00DD3248" w:rsidRPr="009E0381" w:rsidRDefault="00DD3248" w:rsidP="00DD3248">
            <w:pPr>
              <w:pStyle w:val="ROWTABELLA"/>
              <w:rPr>
                <w:color w:val="002060"/>
              </w:rPr>
            </w:pPr>
            <w:r w:rsidRPr="009E0381">
              <w:rPr>
                <w:color w:val="002060"/>
              </w:rPr>
              <w:t>FRAZIONE COPPO VIA FORMA</w:t>
            </w:r>
          </w:p>
        </w:tc>
      </w:tr>
      <w:tr w:rsidR="00DD3248" w:rsidRPr="009E0381" w14:paraId="28DF21BD" w14:textId="77777777" w:rsidTr="00DD324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0469B54" w14:textId="77777777" w:rsidR="00DD3248" w:rsidRPr="009E0381" w:rsidRDefault="00DD3248" w:rsidP="00DD3248">
            <w:pPr>
              <w:pStyle w:val="ROWTABELLA"/>
              <w:rPr>
                <w:color w:val="002060"/>
              </w:rPr>
            </w:pPr>
            <w:r w:rsidRPr="009E0381">
              <w:rPr>
                <w:color w:val="002060"/>
              </w:rPr>
              <w:t>AURORA TREIA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FC1A593" w14:textId="77777777" w:rsidR="00DD3248" w:rsidRPr="009E0381" w:rsidRDefault="00DD3248" w:rsidP="00DD3248">
            <w:pPr>
              <w:pStyle w:val="ROWTABELLA"/>
              <w:rPr>
                <w:color w:val="002060"/>
              </w:rPr>
            </w:pPr>
            <w:r w:rsidRPr="009E0381">
              <w:rPr>
                <w:color w:val="002060"/>
              </w:rPr>
              <w:t>BAYER CAPPUCCINI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2FA0438"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C80B017" w14:textId="77777777" w:rsidR="00DD3248" w:rsidRPr="009E0381" w:rsidRDefault="00DD3248" w:rsidP="00DD3248">
            <w:pPr>
              <w:pStyle w:val="ROWTABELLA"/>
              <w:rPr>
                <w:color w:val="002060"/>
              </w:rPr>
            </w:pPr>
            <w:r w:rsidRPr="009E0381">
              <w:rPr>
                <w:color w:val="002060"/>
              </w:rPr>
              <w:t>18/12/2019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FF00A5E" w14:textId="77777777" w:rsidR="00DD3248" w:rsidRPr="009E0381" w:rsidRDefault="00DD3248" w:rsidP="00DD3248">
            <w:pPr>
              <w:pStyle w:val="ROWTABELLA"/>
              <w:rPr>
                <w:color w:val="002060"/>
              </w:rPr>
            </w:pPr>
            <w:r w:rsidRPr="009E0381">
              <w:rPr>
                <w:color w:val="002060"/>
              </w:rPr>
              <w:t>PALESTRA POLIVALENTE P.TREIA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CA91D6" w14:textId="77777777" w:rsidR="00DD3248" w:rsidRPr="009E0381" w:rsidRDefault="00DD3248" w:rsidP="00DD3248">
            <w:pPr>
              <w:pStyle w:val="ROWTABELLA"/>
              <w:rPr>
                <w:color w:val="002060"/>
              </w:rPr>
            </w:pPr>
            <w:r w:rsidRPr="009E0381">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49A8D7" w14:textId="77777777" w:rsidR="00DD3248" w:rsidRPr="009E0381" w:rsidRDefault="00DD3248" w:rsidP="00DD3248">
            <w:pPr>
              <w:pStyle w:val="ROWTABELLA"/>
              <w:rPr>
                <w:color w:val="002060"/>
              </w:rPr>
            </w:pPr>
            <w:r w:rsidRPr="009E0381">
              <w:rPr>
                <w:color w:val="002060"/>
              </w:rPr>
              <w:t>VIA NICOLO' V</w:t>
            </w:r>
          </w:p>
        </w:tc>
      </w:tr>
      <w:tr w:rsidR="00DD3248" w:rsidRPr="009E0381" w14:paraId="4DED0B9A" w14:textId="77777777" w:rsidTr="00DD324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31E1D24" w14:textId="77777777" w:rsidR="00DD3248" w:rsidRPr="009E0381" w:rsidRDefault="00DD3248" w:rsidP="00DD3248">
            <w:pPr>
              <w:pStyle w:val="ROWTABELLA"/>
              <w:rPr>
                <w:color w:val="002060"/>
              </w:rPr>
            </w:pPr>
            <w:r w:rsidRPr="009E0381">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509A84" w14:textId="77777777" w:rsidR="00DD3248" w:rsidRPr="009E0381" w:rsidRDefault="00DD3248" w:rsidP="00DD3248">
            <w:pPr>
              <w:pStyle w:val="ROWTABELLA"/>
              <w:rPr>
                <w:color w:val="002060"/>
              </w:rPr>
            </w:pPr>
            <w:r w:rsidRPr="009E0381">
              <w:rPr>
                <w:color w:val="002060"/>
              </w:rPr>
              <w:t>VADO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044626B" w14:textId="77777777" w:rsidR="00DD3248" w:rsidRPr="009E0381" w:rsidRDefault="00DD3248" w:rsidP="00DD3248">
            <w:pPr>
              <w:pStyle w:val="ROWTABELLA"/>
              <w:jc w:val="center"/>
              <w:rPr>
                <w:color w:val="002060"/>
              </w:rPr>
            </w:pPr>
            <w:r w:rsidRPr="009E03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8059A4" w14:textId="77777777" w:rsidR="00DD3248" w:rsidRPr="009E0381" w:rsidRDefault="00DD3248" w:rsidP="00DD3248">
            <w:pPr>
              <w:pStyle w:val="ROWTABELLA"/>
              <w:rPr>
                <w:color w:val="002060"/>
              </w:rPr>
            </w:pPr>
            <w:r w:rsidRPr="009E0381">
              <w:rPr>
                <w:color w:val="002060"/>
              </w:rPr>
              <w:t>18/12/2019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FBE052" w14:textId="77777777" w:rsidR="00DD3248" w:rsidRPr="009E0381" w:rsidRDefault="00DD3248" w:rsidP="00DD3248">
            <w:pPr>
              <w:pStyle w:val="ROWTABELLA"/>
              <w:rPr>
                <w:color w:val="002060"/>
              </w:rPr>
            </w:pPr>
            <w:r w:rsidRPr="009E0381">
              <w:rPr>
                <w:color w:val="002060"/>
              </w:rPr>
              <w:t>CAMPO SCOPERTO BIVIO BORZAGA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D94F54" w14:textId="77777777" w:rsidR="00DD3248" w:rsidRPr="009E0381" w:rsidRDefault="00DD3248" w:rsidP="00DD3248">
            <w:pPr>
              <w:pStyle w:val="ROWTABELLA"/>
              <w:rPr>
                <w:color w:val="002060"/>
              </w:rPr>
            </w:pPr>
            <w:r w:rsidRPr="009E0381">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C5236E" w14:textId="77777777" w:rsidR="00DD3248" w:rsidRPr="009E0381" w:rsidRDefault="00DD3248" w:rsidP="00DD3248">
            <w:pPr>
              <w:pStyle w:val="ROWTABELLA"/>
              <w:rPr>
                <w:color w:val="002060"/>
              </w:rPr>
            </w:pPr>
            <w:r w:rsidRPr="009E0381">
              <w:rPr>
                <w:color w:val="002060"/>
              </w:rPr>
              <w:t>VIA DELL'INDUSTRIA</w:t>
            </w:r>
          </w:p>
        </w:tc>
      </w:tr>
    </w:tbl>
    <w:p w14:paraId="19E2E837" w14:textId="77777777" w:rsidR="00DD3248" w:rsidRPr="009E0381" w:rsidRDefault="00DD3248" w:rsidP="00DD3248">
      <w:pPr>
        <w:pStyle w:val="breakline"/>
        <w:divId w:val="527259509"/>
        <w:rPr>
          <w:color w:val="002060"/>
        </w:rPr>
      </w:pPr>
    </w:p>
    <w:p w14:paraId="30F35495" w14:textId="77777777" w:rsidR="00DD3248" w:rsidRPr="009E0381" w:rsidRDefault="00DD3248" w:rsidP="00DD3248">
      <w:pPr>
        <w:pStyle w:val="breakline"/>
        <w:divId w:val="527259509"/>
        <w:rPr>
          <w:color w:val="002060"/>
        </w:rPr>
      </w:pPr>
    </w:p>
    <w:p w14:paraId="0200A05D" w14:textId="77777777" w:rsidR="00DD3248" w:rsidRPr="009E0381" w:rsidRDefault="00DD3248" w:rsidP="00DD3248">
      <w:pPr>
        <w:pStyle w:val="breakline"/>
        <w:divId w:val="527259509"/>
        <w:rPr>
          <w:color w:val="002060"/>
        </w:rPr>
      </w:pPr>
    </w:p>
    <w:p w14:paraId="6D14C728" w14:textId="77777777" w:rsidR="00DD3248" w:rsidRPr="009E0381" w:rsidRDefault="00DD3248" w:rsidP="00DD3248">
      <w:pPr>
        <w:pStyle w:val="breakline"/>
        <w:divId w:val="527259509"/>
        <w:rPr>
          <w:color w:val="002060"/>
        </w:rPr>
      </w:pPr>
    </w:p>
    <w:p w14:paraId="5D5877A5" w14:textId="77777777" w:rsidR="00DD3248" w:rsidRPr="00AD41A0" w:rsidRDefault="00DD3248" w:rsidP="00DD3248">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25F2E38A" w14:textId="77777777" w:rsidR="00DD3248" w:rsidRDefault="00DD3248" w:rsidP="00DD3248">
      <w:pPr>
        <w:divId w:val="527259509"/>
        <w:rPr>
          <w:rFonts w:ascii="Arial" w:hAnsi="Arial" w:cs="Arial"/>
          <w:sz w:val="22"/>
          <w:szCs w:val="22"/>
        </w:rPr>
      </w:pPr>
    </w:p>
    <w:p w14:paraId="720FDC81" w14:textId="77777777" w:rsidR="00DD3248" w:rsidRPr="00DD3248" w:rsidRDefault="00DD3248" w:rsidP="00DD3248">
      <w:pPr>
        <w:pStyle w:val="Titolo"/>
        <w:spacing w:line="360" w:lineRule="auto"/>
        <w:jc w:val="both"/>
        <w:divId w:val="527259509"/>
        <w:rPr>
          <w:rFonts w:cs="Arial"/>
          <w:b w:val="0"/>
          <w:color w:val="002060"/>
          <w:szCs w:val="22"/>
        </w:rPr>
      </w:pPr>
      <w:smartTag w:uri="urn:schemas-microsoft-com:office:smarttags" w:element="PersonName">
        <w:smartTagPr>
          <w:attr w:name="ProductID" w:val="La Corte"/>
        </w:smartTagPr>
        <w:r w:rsidRPr="00DD3248">
          <w:rPr>
            <w:rFonts w:cs="Arial"/>
            <w:b w:val="0"/>
            <w:color w:val="002060"/>
            <w:szCs w:val="22"/>
          </w:rPr>
          <w:t>La Corte</w:t>
        </w:r>
      </w:smartTag>
      <w:r w:rsidRPr="00DD3248">
        <w:rPr>
          <w:rFonts w:cs="Arial"/>
          <w:b w:val="0"/>
          <w:color w:val="002060"/>
          <w:szCs w:val="22"/>
        </w:rPr>
        <w:t xml:space="preserve"> sportiva d’appello territoriale del Comitato Regionale Marche, composta da</w:t>
      </w:r>
    </w:p>
    <w:p w14:paraId="658B239E" w14:textId="77777777" w:rsidR="00DD3248" w:rsidRPr="00DD3248" w:rsidRDefault="00DD3248" w:rsidP="00DD3248">
      <w:pPr>
        <w:pStyle w:val="Titolo"/>
        <w:jc w:val="both"/>
        <w:divId w:val="527259509"/>
        <w:rPr>
          <w:rFonts w:cs="Arial"/>
          <w:b w:val="0"/>
          <w:color w:val="002060"/>
          <w:szCs w:val="22"/>
        </w:rPr>
      </w:pPr>
      <w:r w:rsidRPr="00DD3248">
        <w:rPr>
          <w:rFonts w:cs="Arial"/>
          <w:b w:val="0"/>
          <w:color w:val="002060"/>
          <w:szCs w:val="22"/>
        </w:rPr>
        <w:t xml:space="preserve">Avv. Giammario Schippa - Presidente </w:t>
      </w:r>
    </w:p>
    <w:p w14:paraId="25E24DD3" w14:textId="77777777" w:rsidR="00DD3248" w:rsidRPr="00DD3248" w:rsidRDefault="00DD3248" w:rsidP="00DD3248">
      <w:pPr>
        <w:pStyle w:val="Titolo"/>
        <w:jc w:val="both"/>
        <w:divId w:val="527259509"/>
        <w:rPr>
          <w:rFonts w:cs="Arial"/>
          <w:b w:val="0"/>
          <w:color w:val="002060"/>
          <w:szCs w:val="22"/>
        </w:rPr>
      </w:pPr>
      <w:r w:rsidRPr="00DD3248">
        <w:rPr>
          <w:rFonts w:cs="Arial"/>
          <w:b w:val="0"/>
          <w:color w:val="002060"/>
          <w:szCs w:val="22"/>
        </w:rPr>
        <w:t>Avv. Piero Paciaroni - Vicepresidente</w:t>
      </w:r>
    </w:p>
    <w:p w14:paraId="75D060EE" w14:textId="77777777" w:rsidR="00DD3248" w:rsidRPr="00DD3248" w:rsidRDefault="00DD3248" w:rsidP="00DD3248">
      <w:pPr>
        <w:pStyle w:val="Titolo"/>
        <w:jc w:val="both"/>
        <w:divId w:val="527259509"/>
        <w:rPr>
          <w:rFonts w:cs="Arial"/>
          <w:b w:val="0"/>
          <w:color w:val="002060"/>
          <w:szCs w:val="22"/>
        </w:rPr>
      </w:pPr>
      <w:r w:rsidRPr="00DD3248">
        <w:rPr>
          <w:rFonts w:cs="Arial"/>
          <w:b w:val="0"/>
          <w:color w:val="002060"/>
          <w:szCs w:val="22"/>
        </w:rPr>
        <w:t>Dott. Giovanni Spanti - Componente</w:t>
      </w:r>
    </w:p>
    <w:p w14:paraId="56237D06" w14:textId="77777777" w:rsidR="00DD3248" w:rsidRPr="00DD3248" w:rsidRDefault="00DD3248" w:rsidP="00DD3248">
      <w:pPr>
        <w:pStyle w:val="Titolo"/>
        <w:jc w:val="both"/>
        <w:divId w:val="527259509"/>
        <w:rPr>
          <w:rFonts w:cs="Arial"/>
          <w:b w:val="0"/>
          <w:color w:val="002060"/>
          <w:szCs w:val="22"/>
        </w:rPr>
      </w:pPr>
      <w:r w:rsidRPr="00DD3248">
        <w:rPr>
          <w:rFonts w:cs="Arial"/>
          <w:b w:val="0"/>
          <w:color w:val="002060"/>
          <w:szCs w:val="22"/>
        </w:rPr>
        <w:t>Avv. Francesco Scaloni - Componente</w:t>
      </w:r>
    </w:p>
    <w:p w14:paraId="2A80450B" w14:textId="77777777" w:rsidR="00DD3248" w:rsidRPr="00DD3248" w:rsidRDefault="00DD3248" w:rsidP="00DD3248">
      <w:pPr>
        <w:pStyle w:val="Titolo"/>
        <w:jc w:val="both"/>
        <w:divId w:val="527259509"/>
        <w:rPr>
          <w:rFonts w:cs="Arial"/>
          <w:b w:val="0"/>
          <w:color w:val="002060"/>
          <w:szCs w:val="22"/>
        </w:rPr>
      </w:pPr>
      <w:r w:rsidRPr="00DD3248">
        <w:rPr>
          <w:rFonts w:cs="Arial"/>
          <w:b w:val="0"/>
          <w:color w:val="002060"/>
          <w:szCs w:val="22"/>
        </w:rPr>
        <w:t xml:space="preserve">Dott. Lorenzo Casagrande Albano - Componente </w:t>
      </w:r>
    </w:p>
    <w:p w14:paraId="15E58620" w14:textId="77777777" w:rsidR="00DD3248" w:rsidRPr="00DD3248" w:rsidRDefault="00DD3248" w:rsidP="00DD3248">
      <w:pPr>
        <w:divId w:val="527259509"/>
        <w:rPr>
          <w:rFonts w:ascii="Arial" w:hAnsi="Arial" w:cs="Arial"/>
          <w:color w:val="002060"/>
          <w:sz w:val="22"/>
          <w:szCs w:val="22"/>
        </w:rPr>
      </w:pPr>
    </w:p>
    <w:p w14:paraId="215725E9" w14:textId="77777777" w:rsidR="00DD3248" w:rsidRPr="00DD3248" w:rsidRDefault="00DD3248" w:rsidP="00DD3248">
      <w:pPr>
        <w:pStyle w:val="Titolo"/>
        <w:jc w:val="both"/>
        <w:divId w:val="527259509"/>
        <w:rPr>
          <w:b w:val="0"/>
          <w:color w:val="002060"/>
        </w:rPr>
      </w:pPr>
      <w:r w:rsidRPr="00DD3248">
        <w:rPr>
          <w:b w:val="0"/>
          <w:color w:val="002060"/>
        </w:rPr>
        <w:t>nella riunione del 9 dicembre 2019, ha pronunciato</w:t>
      </w:r>
      <w:bookmarkStart w:id="9" w:name="_GoBack"/>
      <w:bookmarkEnd w:id="9"/>
    </w:p>
    <w:p w14:paraId="27561C89" w14:textId="77777777" w:rsidR="00DD3248" w:rsidRPr="00DD3248" w:rsidRDefault="00DD3248" w:rsidP="00DD3248">
      <w:pPr>
        <w:pStyle w:val="Titolo"/>
        <w:jc w:val="both"/>
        <w:divId w:val="527259509"/>
        <w:rPr>
          <w:b w:val="0"/>
          <w:color w:val="002060"/>
        </w:rPr>
      </w:pPr>
    </w:p>
    <w:p w14:paraId="0D4CFC40" w14:textId="77777777" w:rsidR="00DD3248" w:rsidRPr="00DD3248" w:rsidRDefault="00DD3248" w:rsidP="00DD3248">
      <w:pPr>
        <w:pStyle w:val="LndNormale1"/>
        <w:divId w:val="527259509"/>
        <w:rPr>
          <w:rFonts w:cs="Arial"/>
          <w:color w:val="002060"/>
          <w:szCs w:val="22"/>
        </w:rPr>
      </w:pPr>
    </w:p>
    <w:p w14:paraId="5D75D108" w14:textId="77777777" w:rsidR="00DD3248" w:rsidRPr="00DD3248" w:rsidRDefault="00DD3248" w:rsidP="00DD3248">
      <w:pPr>
        <w:pStyle w:val="Titolo"/>
        <w:jc w:val="right"/>
        <w:divId w:val="527259509"/>
        <w:rPr>
          <w:rFonts w:cs="Arial"/>
          <w:color w:val="002060"/>
          <w:szCs w:val="22"/>
        </w:rPr>
      </w:pPr>
      <w:r w:rsidRPr="00DD3248">
        <w:rPr>
          <w:rFonts w:cs="Arial"/>
          <w:color w:val="002060"/>
          <w:szCs w:val="22"/>
        </w:rPr>
        <w:t xml:space="preserve">  Dispositivo n. 10/CSAT 2019/2020</w:t>
      </w:r>
    </w:p>
    <w:p w14:paraId="0BE0F913" w14:textId="77777777" w:rsidR="00DD3248" w:rsidRPr="00DD3248" w:rsidRDefault="00DD3248" w:rsidP="00DD3248">
      <w:pPr>
        <w:pStyle w:val="Titolo"/>
        <w:jc w:val="right"/>
        <w:divId w:val="527259509"/>
        <w:rPr>
          <w:rFonts w:cs="Arial"/>
          <w:color w:val="002060"/>
          <w:szCs w:val="22"/>
        </w:rPr>
      </w:pPr>
      <w:r w:rsidRPr="00DD3248">
        <w:rPr>
          <w:rFonts w:cs="Arial"/>
          <w:color w:val="002060"/>
          <w:szCs w:val="22"/>
        </w:rPr>
        <w:t>Reclamo numero 10</w:t>
      </w:r>
    </w:p>
    <w:p w14:paraId="50C00739" w14:textId="77777777" w:rsidR="00DD3248" w:rsidRPr="00DD3248" w:rsidRDefault="00DD3248" w:rsidP="00DD3248">
      <w:pPr>
        <w:pStyle w:val="Titolo"/>
        <w:jc w:val="both"/>
        <w:divId w:val="527259509"/>
        <w:rPr>
          <w:b w:val="0"/>
          <w:color w:val="002060"/>
        </w:rPr>
      </w:pPr>
    </w:p>
    <w:p w14:paraId="71E1EDD2" w14:textId="77777777" w:rsidR="00DD3248" w:rsidRPr="00DD3248" w:rsidRDefault="00DD3248" w:rsidP="00DD3248">
      <w:pPr>
        <w:pStyle w:val="Titolo"/>
        <w:jc w:val="both"/>
        <w:divId w:val="527259509"/>
        <w:rPr>
          <w:b w:val="0"/>
          <w:color w:val="002060"/>
        </w:rPr>
      </w:pPr>
      <w:r w:rsidRPr="00DD3248">
        <w:rPr>
          <w:b w:val="0"/>
          <w:color w:val="002060"/>
        </w:rPr>
        <w:t xml:space="preserve">a seguito del reclamo n. 10 promosso dall’A.S.D. REAL ANCARIA in data 22 novembre 2019, avverso sanzioni merito gara CSI Stella/Real Ancaria del 15.11.2019, Campionato Regionale di Calcio a Cinque Serie C2 girone “C” </w:t>
      </w:r>
      <w:r w:rsidRPr="00DD3248">
        <w:rPr>
          <w:b w:val="0"/>
          <w:bCs/>
          <w:color w:val="002060"/>
        </w:rPr>
        <w:t xml:space="preserve">(Delibera del Giudice sportivo territoriale presso il Comitato Regionale Marche - Com. Uff. Calcio a Cinque n. 35 del 20.11.2019), </w:t>
      </w:r>
      <w:r w:rsidRPr="00DD3248">
        <w:rPr>
          <w:b w:val="0"/>
          <w:color w:val="002060"/>
        </w:rPr>
        <w:t xml:space="preserve">il seguente </w:t>
      </w:r>
    </w:p>
    <w:p w14:paraId="036D8282" w14:textId="77777777" w:rsidR="00DD3248" w:rsidRPr="00DD3248" w:rsidRDefault="00DD3248" w:rsidP="00DD3248">
      <w:pPr>
        <w:pStyle w:val="Titolo"/>
        <w:jc w:val="both"/>
        <w:divId w:val="527259509"/>
        <w:rPr>
          <w:rFonts w:cs="Arial"/>
          <w:b w:val="0"/>
          <w:color w:val="002060"/>
          <w:szCs w:val="22"/>
        </w:rPr>
      </w:pPr>
    </w:p>
    <w:p w14:paraId="1B347A63" w14:textId="77777777" w:rsidR="00DD3248" w:rsidRPr="00DD3248" w:rsidRDefault="00DD3248" w:rsidP="00DD3248">
      <w:pPr>
        <w:jc w:val="center"/>
        <w:divId w:val="527259509"/>
        <w:rPr>
          <w:rFonts w:ascii="Arial" w:hAnsi="Arial" w:cs="Arial"/>
          <w:b/>
          <w:color w:val="002060"/>
          <w:sz w:val="22"/>
          <w:szCs w:val="22"/>
        </w:rPr>
      </w:pPr>
      <w:r w:rsidRPr="00DD3248">
        <w:rPr>
          <w:rFonts w:ascii="Arial" w:hAnsi="Arial" w:cs="Arial"/>
          <w:b/>
          <w:color w:val="002060"/>
          <w:sz w:val="22"/>
          <w:szCs w:val="22"/>
        </w:rPr>
        <w:t>DISPOSITIVO</w:t>
      </w:r>
    </w:p>
    <w:p w14:paraId="4747F48B" w14:textId="77777777" w:rsidR="00DD3248" w:rsidRPr="00DD3248" w:rsidRDefault="00DD3248" w:rsidP="00DD3248">
      <w:pPr>
        <w:jc w:val="center"/>
        <w:divId w:val="527259509"/>
        <w:rPr>
          <w:rFonts w:ascii="Arial" w:hAnsi="Arial" w:cs="Arial"/>
          <w:b/>
          <w:color w:val="002060"/>
          <w:sz w:val="22"/>
          <w:szCs w:val="22"/>
        </w:rPr>
      </w:pPr>
    </w:p>
    <w:p w14:paraId="2E7D4466" w14:textId="77777777" w:rsidR="00DD3248" w:rsidRPr="00DD3248" w:rsidRDefault="00DD3248" w:rsidP="00DD3248">
      <w:pPr>
        <w:jc w:val="center"/>
        <w:divId w:val="527259509"/>
        <w:rPr>
          <w:rFonts w:ascii="Arial" w:hAnsi="Arial" w:cs="Arial"/>
          <w:b/>
          <w:color w:val="002060"/>
          <w:sz w:val="22"/>
          <w:szCs w:val="22"/>
        </w:rPr>
      </w:pPr>
      <w:r w:rsidRPr="00DD3248">
        <w:rPr>
          <w:rFonts w:ascii="Arial" w:hAnsi="Arial" w:cs="Arial"/>
          <w:b/>
          <w:color w:val="002060"/>
          <w:sz w:val="22"/>
          <w:szCs w:val="22"/>
        </w:rPr>
        <w:t>P.Q.M.</w:t>
      </w:r>
    </w:p>
    <w:p w14:paraId="16B5D6F9" w14:textId="77777777" w:rsidR="00DD3248" w:rsidRPr="00DD3248" w:rsidRDefault="00DD3248" w:rsidP="00DD3248">
      <w:pPr>
        <w:jc w:val="center"/>
        <w:divId w:val="527259509"/>
        <w:rPr>
          <w:rFonts w:ascii="Arial" w:hAnsi="Arial" w:cs="Arial"/>
          <w:b/>
          <w:color w:val="002060"/>
          <w:sz w:val="22"/>
          <w:szCs w:val="22"/>
        </w:rPr>
      </w:pPr>
    </w:p>
    <w:p w14:paraId="5904C0BC" w14:textId="77777777" w:rsidR="00DD3248" w:rsidRPr="00DD3248" w:rsidRDefault="00DD3248" w:rsidP="00DD3248">
      <w:pPr>
        <w:divId w:val="527259509"/>
        <w:rPr>
          <w:rFonts w:ascii="Arial" w:hAnsi="Arial" w:cs="Arial"/>
          <w:b/>
          <w:color w:val="002060"/>
          <w:sz w:val="22"/>
          <w:szCs w:val="22"/>
        </w:rPr>
      </w:pPr>
      <w:smartTag w:uri="urn:schemas-microsoft-com:office:smarttags" w:element="PersonName">
        <w:smartTagPr>
          <w:attr w:name="ProductID" w:val="La Corte"/>
        </w:smartTagPr>
        <w:r w:rsidRPr="00DD3248">
          <w:rPr>
            <w:rFonts w:ascii="Arial" w:hAnsi="Arial" w:cs="Arial"/>
            <w:color w:val="002060"/>
            <w:sz w:val="22"/>
            <w:szCs w:val="22"/>
          </w:rPr>
          <w:t>la Corte</w:t>
        </w:r>
      </w:smartTag>
      <w:r w:rsidRPr="00DD3248">
        <w:rPr>
          <w:rFonts w:ascii="Arial" w:hAnsi="Arial" w:cs="Arial"/>
          <w:color w:val="002060"/>
          <w:sz w:val="22"/>
          <w:szCs w:val="22"/>
        </w:rPr>
        <w:t xml:space="preserve"> sportiva d’appello territoriale, definitivamente pronunciando, dichiara improcedibile il reclamo come sopra preannunciato dall’A.S.D. Real Ancaria e dispone incamerarsi il relativo contributo, addebitandolo sul conto della medesima Società.</w:t>
      </w:r>
    </w:p>
    <w:p w14:paraId="2662C191" w14:textId="77777777" w:rsidR="00DD3248" w:rsidRPr="00DD3248" w:rsidRDefault="00DD3248" w:rsidP="00DD3248">
      <w:pPr>
        <w:divId w:val="527259509"/>
        <w:rPr>
          <w:rFonts w:ascii="Arial" w:hAnsi="Arial"/>
          <w:color w:val="002060"/>
          <w:sz w:val="22"/>
        </w:rPr>
      </w:pPr>
      <w:r w:rsidRPr="00DD3248">
        <w:rPr>
          <w:rFonts w:ascii="Arial" w:hAnsi="Arial"/>
          <w:color w:val="002060"/>
          <w:sz w:val="22"/>
        </w:rPr>
        <w:t>Manda alla Segreteria del Comitato Regionale Marche per gli adempimenti conseguenti, le comunicazioni anche con posta elettronica certificata.</w:t>
      </w:r>
    </w:p>
    <w:p w14:paraId="35A8A647" w14:textId="77777777" w:rsidR="00DD3248" w:rsidRPr="00DD3248" w:rsidRDefault="00DD3248" w:rsidP="00DD3248">
      <w:pPr>
        <w:divId w:val="527259509"/>
        <w:rPr>
          <w:rFonts w:ascii="Arial" w:hAnsi="Arial" w:cs="Arial"/>
          <w:color w:val="002060"/>
          <w:sz w:val="22"/>
          <w:szCs w:val="22"/>
        </w:rPr>
      </w:pPr>
      <w:r w:rsidRPr="00DD3248">
        <w:rPr>
          <w:rFonts w:ascii="Arial" w:hAnsi="Arial" w:cs="Arial"/>
          <w:color w:val="002060"/>
          <w:sz w:val="22"/>
          <w:szCs w:val="22"/>
        </w:rPr>
        <w:t xml:space="preserve">Così deciso in Ancona, nella sede della FIGC - LND - Comitato Regionale Marche, in data 9 dicembre 2019. </w:t>
      </w:r>
    </w:p>
    <w:p w14:paraId="21FFBA07" w14:textId="77777777" w:rsidR="00DD3248" w:rsidRPr="00DD3248" w:rsidRDefault="00DD3248" w:rsidP="00DD3248">
      <w:pPr>
        <w:divId w:val="527259509"/>
        <w:rPr>
          <w:rFonts w:ascii="Arial" w:hAnsi="Arial" w:cs="Arial"/>
          <w:color w:val="002060"/>
          <w:sz w:val="22"/>
          <w:szCs w:val="22"/>
        </w:rPr>
      </w:pPr>
    </w:p>
    <w:p w14:paraId="6A9055EA" w14:textId="77777777" w:rsidR="00DD3248" w:rsidRPr="00DD3248" w:rsidRDefault="00DD3248" w:rsidP="00DD3248">
      <w:pPr>
        <w:divId w:val="527259509"/>
        <w:rPr>
          <w:rFonts w:ascii="Arial" w:hAnsi="Arial" w:cs="Arial"/>
          <w:color w:val="002060"/>
          <w:sz w:val="22"/>
          <w:szCs w:val="22"/>
        </w:rPr>
      </w:pPr>
      <w:r w:rsidRPr="00DD3248">
        <w:rPr>
          <w:rFonts w:ascii="Arial" w:hAnsi="Arial" w:cs="Arial"/>
          <w:color w:val="002060"/>
          <w:sz w:val="22"/>
          <w:szCs w:val="22"/>
        </w:rPr>
        <w:t xml:space="preserve">Il Relatore                                                                                                         Il Presidente                                              </w:t>
      </w:r>
    </w:p>
    <w:p w14:paraId="3E3CD4C4" w14:textId="77777777" w:rsidR="00DD3248" w:rsidRPr="00DD3248" w:rsidRDefault="00DD3248" w:rsidP="00DD3248">
      <w:pPr>
        <w:divId w:val="527259509"/>
        <w:rPr>
          <w:rFonts w:ascii="Arial" w:hAnsi="Arial" w:cs="Arial"/>
          <w:color w:val="002060"/>
          <w:sz w:val="22"/>
          <w:szCs w:val="22"/>
        </w:rPr>
      </w:pPr>
      <w:r w:rsidRPr="00DD3248">
        <w:rPr>
          <w:rFonts w:ascii="Arial" w:hAnsi="Arial" w:cs="Arial"/>
          <w:color w:val="002060"/>
          <w:sz w:val="22"/>
          <w:szCs w:val="22"/>
        </w:rPr>
        <w:t xml:space="preserve">F.to in originale                                                                                                 F.to in originale                                                </w:t>
      </w:r>
    </w:p>
    <w:p w14:paraId="3EBB261D" w14:textId="77777777" w:rsidR="00DD3248" w:rsidRPr="00DD3248" w:rsidRDefault="00DD3248" w:rsidP="00DD3248">
      <w:pPr>
        <w:pStyle w:val="LndNormale1"/>
        <w:divId w:val="527259509"/>
        <w:rPr>
          <w:rFonts w:cs="Arial"/>
          <w:color w:val="002060"/>
          <w:szCs w:val="22"/>
        </w:rPr>
      </w:pPr>
      <w:r w:rsidRPr="00DD3248">
        <w:rPr>
          <w:rFonts w:cs="Arial"/>
          <w:color w:val="002060"/>
          <w:szCs w:val="22"/>
        </w:rPr>
        <w:t>Lorenzo Casagrande Albano                                                                           Giammario Schippa</w:t>
      </w:r>
    </w:p>
    <w:p w14:paraId="2CB2083E" w14:textId="77777777" w:rsidR="00DD3248" w:rsidRPr="00DD3248" w:rsidRDefault="00DD3248" w:rsidP="00DD3248">
      <w:pPr>
        <w:divId w:val="527259509"/>
        <w:rPr>
          <w:rFonts w:ascii="Arial" w:hAnsi="Arial" w:cs="Arial"/>
          <w:color w:val="002060"/>
          <w:sz w:val="22"/>
          <w:szCs w:val="22"/>
        </w:rPr>
      </w:pPr>
      <w:r w:rsidRPr="00DD3248">
        <w:rPr>
          <w:rFonts w:ascii="Arial" w:hAnsi="Arial" w:cs="Arial"/>
          <w:color w:val="002060"/>
          <w:sz w:val="22"/>
          <w:szCs w:val="22"/>
        </w:rPr>
        <w:t xml:space="preserve">                                                                                          </w:t>
      </w:r>
    </w:p>
    <w:p w14:paraId="44F306F8" w14:textId="77777777" w:rsidR="00DD3248" w:rsidRPr="00DD3248" w:rsidRDefault="00DD3248" w:rsidP="00DD3248">
      <w:pPr>
        <w:divId w:val="527259509"/>
        <w:rPr>
          <w:rFonts w:ascii="Arial" w:hAnsi="Arial" w:cs="Arial"/>
          <w:color w:val="002060"/>
          <w:sz w:val="22"/>
          <w:szCs w:val="22"/>
        </w:rPr>
      </w:pPr>
      <w:r w:rsidRPr="00DD3248">
        <w:rPr>
          <w:rFonts w:ascii="Arial" w:hAnsi="Arial" w:cs="Arial"/>
          <w:color w:val="002060"/>
          <w:sz w:val="22"/>
          <w:szCs w:val="22"/>
        </w:rPr>
        <w:t>Depositato in Ancona, in data 9 dicembre 2019</w:t>
      </w:r>
    </w:p>
    <w:p w14:paraId="3A5F26C5" w14:textId="77777777" w:rsidR="00DD3248" w:rsidRPr="00DD3248" w:rsidRDefault="00DD3248" w:rsidP="00DD3248">
      <w:pPr>
        <w:divId w:val="527259509"/>
        <w:rPr>
          <w:rFonts w:ascii="Arial" w:hAnsi="Arial" w:cs="Arial"/>
          <w:color w:val="002060"/>
          <w:sz w:val="22"/>
          <w:szCs w:val="22"/>
        </w:rPr>
      </w:pPr>
    </w:p>
    <w:p w14:paraId="6F5F22C3" w14:textId="77777777" w:rsidR="00DD3248" w:rsidRPr="00DD3248" w:rsidRDefault="00DD3248" w:rsidP="00DD3248">
      <w:pPr>
        <w:divId w:val="527259509"/>
        <w:rPr>
          <w:rFonts w:ascii="Arial" w:hAnsi="Arial" w:cs="Arial"/>
          <w:color w:val="002060"/>
          <w:sz w:val="22"/>
          <w:szCs w:val="22"/>
        </w:rPr>
      </w:pPr>
      <w:r w:rsidRPr="00DD3248">
        <w:rPr>
          <w:rFonts w:ascii="Arial" w:hAnsi="Arial" w:cs="Arial"/>
          <w:color w:val="002060"/>
          <w:sz w:val="22"/>
          <w:szCs w:val="22"/>
        </w:rPr>
        <w:t xml:space="preserve">Il Segretario f.f.                                                                                            </w:t>
      </w:r>
    </w:p>
    <w:p w14:paraId="2FC592D2" w14:textId="77777777" w:rsidR="00DD3248" w:rsidRPr="00DD3248" w:rsidRDefault="00DD3248" w:rsidP="00DD3248">
      <w:pPr>
        <w:pStyle w:val="LndNormale1"/>
        <w:divId w:val="527259509"/>
        <w:rPr>
          <w:rFonts w:cs="Arial"/>
          <w:color w:val="002060"/>
          <w:szCs w:val="22"/>
        </w:rPr>
      </w:pPr>
      <w:r w:rsidRPr="00DD3248">
        <w:rPr>
          <w:rFonts w:cs="Arial"/>
          <w:color w:val="002060"/>
          <w:szCs w:val="22"/>
        </w:rPr>
        <w:t xml:space="preserve">F.to in originale </w:t>
      </w:r>
    </w:p>
    <w:p w14:paraId="499E3F0E" w14:textId="77777777" w:rsidR="00DD3248" w:rsidRPr="00DD3248" w:rsidRDefault="00DD3248" w:rsidP="00DD3248">
      <w:pPr>
        <w:pStyle w:val="LndNormale1"/>
        <w:divId w:val="527259509"/>
        <w:rPr>
          <w:rFonts w:cs="Arial"/>
          <w:color w:val="002060"/>
          <w:szCs w:val="22"/>
        </w:rPr>
      </w:pPr>
      <w:r w:rsidRPr="00DD3248">
        <w:rPr>
          <w:rFonts w:cs="Arial"/>
          <w:color w:val="002060"/>
          <w:szCs w:val="22"/>
        </w:rPr>
        <w:t xml:space="preserve">Piero Paciaroni       </w:t>
      </w:r>
    </w:p>
    <w:p w14:paraId="51292C4A" w14:textId="4DAE4BE8" w:rsidR="00DD3248" w:rsidRDefault="00DD3248" w:rsidP="00DD3248">
      <w:pPr>
        <w:pStyle w:val="breakline"/>
        <w:divId w:val="527259509"/>
        <w:rPr>
          <w:color w:val="002060"/>
        </w:rPr>
      </w:pPr>
    </w:p>
    <w:p w14:paraId="37154384" w14:textId="77777777" w:rsidR="003F1202" w:rsidRPr="0020736C" w:rsidRDefault="003F1202" w:rsidP="003F1202">
      <w:pPr>
        <w:divId w:val="527259509"/>
      </w:pPr>
    </w:p>
    <w:p w14:paraId="45CBF62B" w14:textId="77777777" w:rsidR="003F1202" w:rsidRPr="003F1202" w:rsidRDefault="003F1202" w:rsidP="003F1202">
      <w:pPr>
        <w:divId w:val="527259509"/>
        <w:rPr>
          <w:rFonts w:ascii="Arial" w:hAnsi="Arial" w:cs="Arial"/>
          <w:color w:val="002060"/>
          <w:sz w:val="22"/>
          <w:szCs w:val="22"/>
        </w:rPr>
      </w:pPr>
      <w:r w:rsidRPr="0020736C">
        <w:rPr>
          <w:rFonts w:ascii="Arial" w:hAnsi="Arial" w:cs="Arial"/>
          <w:sz w:val="22"/>
          <w:szCs w:val="22"/>
        </w:rPr>
        <w:t xml:space="preserve">      </w:t>
      </w:r>
      <w:r w:rsidRPr="003F1202">
        <w:rPr>
          <w:rFonts w:ascii="Arial" w:hAnsi="Arial" w:cs="Arial"/>
          <w:color w:val="002060"/>
          <w:sz w:val="22"/>
          <w:szCs w:val="22"/>
        </w:rPr>
        <w:t xml:space="preserve">                                                                                              N. 10/2019 REGISTRO RECLAMI</w:t>
      </w:r>
    </w:p>
    <w:p w14:paraId="3CAFB9F2"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 xml:space="preserve">                                                                                                    N. 10/2019 REGISTRO DECISIONI </w:t>
      </w:r>
    </w:p>
    <w:p w14:paraId="3C7D4916" w14:textId="670F481E" w:rsidR="003F1202" w:rsidRDefault="003F1202" w:rsidP="003F1202">
      <w:pPr>
        <w:spacing w:line="360" w:lineRule="auto"/>
        <w:divId w:val="527259509"/>
        <w:rPr>
          <w:rFonts w:ascii="Arial" w:hAnsi="Arial" w:cs="Arial"/>
          <w:color w:val="002060"/>
          <w:sz w:val="22"/>
          <w:szCs w:val="22"/>
        </w:rPr>
      </w:pPr>
    </w:p>
    <w:p w14:paraId="7EB4908D" w14:textId="77777777" w:rsidR="006D7CFE" w:rsidRPr="006D7CFE" w:rsidRDefault="006D7CFE" w:rsidP="006D7CFE">
      <w:pPr>
        <w:jc w:val="center"/>
        <w:divId w:val="527259509"/>
        <w:rPr>
          <w:rFonts w:ascii="Arial" w:hAnsi="Arial" w:cs="Arial"/>
          <w:b/>
          <w:color w:val="002060"/>
          <w:sz w:val="22"/>
          <w:szCs w:val="22"/>
        </w:rPr>
      </w:pPr>
      <w:r w:rsidRPr="006D7CFE">
        <w:rPr>
          <w:rFonts w:ascii="Arial" w:hAnsi="Arial" w:cs="Arial"/>
          <w:b/>
          <w:color w:val="002060"/>
          <w:sz w:val="22"/>
          <w:szCs w:val="22"/>
        </w:rPr>
        <w:t>CORTE SPORTIVA D’APPELLO TERRITORIALE</w:t>
      </w:r>
    </w:p>
    <w:p w14:paraId="701A67E8" w14:textId="77777777" w:rsidR="006D7CFE" w:rsidRPr="006D7CFE" w:rsidRDefault="006D7CFE" w:rsidP="006D7CFE">
      <w:pPr>
        <w:jc w:val="center"/>
        <w:divId w:val="527259509"/>
        <w:rPr>
          <w:rFonts w:ascii="Arial" w:hAnsi="Arial" w:cs="Arial"/>
          <w:b/>
          <w:color w:val="002060"/>
          <w:sz w:val="22"/>
          <w:szCs w:val="22"/>
        </w:rPr>
      </w:pPr>
      <w:r w:rsidRPr="006D7CFE">
        <w:rPr>
          <w:rFonts w:ascii="Arial" w:hAnsi="Arial" w:cs="Arial"/>
          <w:b/>
          <w:color w:val="002060"/>
          <w:sz w:val="22"/>
          <w:szCs w:val="22"/>
        </w:rPr>
        <w:t>PRESSO IL COMITATO REGIONALE MARCHE</w:t>
      </w:r>
    </w:p>
    <w:p w14:paraId="401124B2" w14:textId="77777777" w:rsidR="006D7CFE" w:rsidRPr="006D7CFE" w:rsidRDefault="006D7CFE" w:rsidP="006D7CFE">
      <w:pPr>
        <w:jc w:val="center"/>
        <w:divId w:val="527259509"/>
        <w:rPr>
          <w:rFonts w:ascii="Arial" w:hAnsi="Arial" w:cs="Arial"/>
          <w:b/>
          <w:color w:val="002060"/>
          <w:sz w:val="22"/>
          <w:szCs w:val="22"/>
        </w:rPr>
      </w:pPr>
      <w:r w:rsidRPr="006D7CFE">
        <w:rPr>
          <w:rFonts w:ascii="Arial" w:hAnsi="Arial" w:cs="Arial"/>
          <w:b/>
          <w:color w:val="002060"/>
          <w:sz w:val="22"/>
          <w:szCs w:val="22"/>
        </w:rPr>
        <w:t>TESTO DELLE DECISIONI RELATIVE AL</w:t>
      </w:r>
    </w:p>
    <w:p w14:paraId="6CB98C6A" w14:textId="77777777" w:rsidR="006D7CFE" w:rsidRPr="006D7CFE" w:rsidRDefault="006D7CFE" w:rsidP="006D7CFE">
      <w:pPr>
        <w:jc w:val="center"/>
        <w:divId w:val="527259509"/>
        <w:rPr>
          <w:rFonts w:ascii="Arial" w:hAnsi="Arial" w:cs="Arial"/>
          <w:b/>
          <w:color w:val="002060"/>
          <w:sz w:val="22"/>
          <w:szCs w:val="22"/>
          <w:u w:val="single"/>
        </w:rPr>
      </w:pPr>
      <w:r w:rsidRPr="006D7CFE">
        <w:rPr>
          <w:rFonts w:ascii="Arial" w:hAnsi="Arial" w:cs="Arial"/>
          <w:b/>
          <w:color w:val="002060"/>
          <w:sz w:val="22"/>
          <w:szCs w:val="22"/>
        </w:rPr>
        <w:t>COM. UFF. N. 94 – RIUNIONE DEL 9 DICEMBRE 2019</w:t>
      </w:r>
    </w:p>
    <w:p w14:paraId="254CB0DA" w14:textId="77777777" w:rsidR="006D7CFE" w:rsidRPr="006D7CFE" w:rsidRDefault="006D7CFE" w:rsidP="006D7CFE">
      <w:pPr>
        <w:jc w:val="center"/>
        <w:divId w:val="527259509"/>
        <w:rPr>
          <w:rFonts w:ascii="Arial" w:hAnsi="Arial" w:cs="Arial"/>
          <w:color w:val="002060"/>
          <w:sz w:val="22"/>
          <w:szCs w:val="22"/>
        </w:rPr>
      </w:pPr>
    </w:p>
    <w:p w14:paraId="0A2955DE" w14:textId="77777777" w:rsidR="006D7CFE" w:rsidRPr="006D7CFE" w:rsidRDefault="006D7CFE" w:rsidP="006D7CFE">
      <w:pPr>
        <w:jc w:val="center"/>
        <w:divId w:val="527259509"/>
        <w:rPr>
          <w:rFonts w:ascii="Arial" w:hAnsi="Arial" w:cs="Arial"/>
          <w:color w:val="002060"/>
          <w:sz w:val="22"/>
          <w:szCs w:val="22"/>
        </w:rPr>
      </w:pPr>
      <w:smartTag w:uri="urn:schemas-microsoft-com:office:smarttags" w:element="PersonName">
        <w:smartTagPr>
          <w:attr w:name="ProductID" w:val="LA CORTE SPORTIVA"/>
        </w:smartTagPr>
        <w:r w:rsidRPr="006D7CFE">
          <w:rPr>
            <w:rFonts w:ascii="Arial" w:hAnsi="Arial" w:cs="Arial"/>
            <w:color w:val="002060"/>
            <w:sz w:val="22"/>
            <w:szCs w:val="22"/>
          </w:rPr>
          <w:t>LA CORTE SPORTIVA</w:t>
        </w:r>
      </w:smartTag>
      <w:r w:rsidRPr="006D7CFE">
        <w:rPr>
          <w:rFonts w:ascii="Arial" w:hAnsi="Arial" w:cs="Arial"/>
          <w:color w:val="002060"/>
          <w:sz w:val="22"/>
          <w:szCs w:val="22"/>
        </w:rPr>
        <w:t xml:space="preserve"> D’APPELLO TERRITORIALE</w:t>
      </w:r>
    </w:p>
    <w:p w14:paraId="6ECFE1BD" w14:textId="77777777" w:rsidR="006D7CFE" w:rsidRPr="006D7CFE" w:rsidRDefault="006D7CFE" w:rsidP="006D7CFE">
      <w:pPr>
        <w:jc w:val="center"/>
        <w:divId w:val="527259509"/>
        <w:rPr>
          <w:rFonts w:ascii="Arial" w:hAnsi="Arial" w:cs="Arial"/>
          <w:color w:val="002060"/>
          <w:sz w:val="22"/>
          <w:szCs w:val="22"/>
        </w:rPr>
      </w:pPr>
      <w:r w:rsidRPr="006D7CFE">
        <w:rPr>
          <w:rFonts w:ascii="Arial" w:hAnsi="Arial" w:cs="Arial"/>
          <w:color w:val="002060"/>
          <w:sz w:val="22"/>
          <w:szCs w:val="22"/>
        </w:rPr>
        <w:t>PRESSO IL COMITATO REGIONALE MARCHE</w:t>
      </w:r>
    </w:p>
    <w:p w14:paraId="3814036D" w14:textId="77777777" w:rsidR="006D7CFE" w:rsidRPr="006D7CFE" w:rsidRDefault="006D7CFE" w:rsidP="006D7CFE">
      <w:pPr>
        <w:pStyle w:val="Titolo"/>
        <w:spacing w:line="360" w:lineRule="auto"/>
        <w:jc w:val="both"/>
        <w:divId w:val="527259509"/>
        <w:rPr>
          <w:rFonts w:cs="Arial"/>
          <w:b w:val="0"/>
          <w:color w:val="002060"/>
          <w:szCs w:val="22"/>
        </w:rPr>
      </w:pPr>
      <w:bookmarkStart w:id="10" w:name="_Toc26970225"/>
      <w:r w:rsidRPr="006D7CFE">
        <w:rPr>
          <w:rFonts w:cs="Arial"/>
          <w:b w:val="0"/>
          <w:color w:val="002060"/>
          <w:szCs w:val="22"/>
        </w:rPr>
        <w:t>composta da</w:t>
      </w:r>
      <w:bookmarkEnd w:id="10"/>
    </w:p>
    <w:p w14:paraId="72D4387F" w14:textId="77777777" w:rsidR="006D7CFE" w:rsidRPr="006D7CFE" w:rsidRDefault="006D7CFE" w:rsidP="006D7CFE">
      <w:pPr>
        <w:divId w:val="527259509"/>
        <w:rPr>
          <w:rFonts w:ascii="Arial" w:hAnsi="Arial" w:cs="Arial"/>
          <w:color w:val="002060"/>
          <w:sz w:val="22"/>
          <w:szCs w:val="22"/>
        </w:rPr>
      </w:pPr>
      <w:r w:rsidRPr="006D7CFE">
        <w:rPr>
          <w:rFonts w:ascii="Arial" w:hAnsi="Arial" w:cs="Arial"/>
          <w:color w:val="002060"/>
          <w:sz w:val="22"/>
          <w:szCs w:val="22"/>
        </w:rPr>
        <w:t xml:space="preserve">Avv. Giammario Schippa - Presidente </w:t>
      </w:r>
    </w:p>
    <w:p w14:paraId="5288606A" w14:textId="77777777" w:rsidR="006D7CFE" w:rsidRPr="006D7CFE" w:rsidRDefault="006D7CFE" w:rsidP="006D7CFE">
      <w:pPr>
        <w:divId w:val="527259509"/>
        <w:rPr>
          <w:rFonts w:ascii="Arial" w:hAnsi="Arial" w:cs="Arial"/>
          <w:color w:val="002060"/>
          <w:sz w:val="22"/>
          <w:szCs w:val="22"/>
        </w:rPr>
      </w:pPr>
      <w:r w:rsidRPr="006D7CFE">
        <w:rPr>
          <w:rFonts w:ascii="Arial" w:hAnsi="Arial" w:cs="Arial"/>
          <w:color w:val="002060"/>
          <w:sz w:val="22"/>
          <w:szCs w:val="22"/>
        </w:rPr>
        <w:t xml:space="preserve">Avv. Piero Paciaroni - Vicepresidente </w:t>
      </w:r>
    </w:p>
    <w:p w14:paraId="54E79B26" w14:textId="77777777" w:rsidR="006D7CFE" w:rsidRPr="006D7CFE" w:rsidRDefault="006D7CFE" w:rsidP="006D7CFE">
      <w:pPr>
        <w:divId w:val="527259509"/>
        <w:rPr>
          <w:rFonts w:ascii="Arial" w:hAnsi="Arial" w:cs="Arial"/>
          <w:color w:val="002060"/>
          <w:sz w:val="22"/>
          <w:szCs w:val="22"/>
        </w:rPr>
      </w:pPr>
      <w:r w:rsidRPr="006D7CFE">
        <w:rPr>
          <w:rFonts w:ascii="Arial" w:hAnsi="Arial" w:cs="Arial"/>
          <w:color w:val="002060"/>
          <w:sz w:val="22"/>
          <w:szCs w:val="22"/>
        </w:rPr>
        <w:t xml:space="preserve">Dott. Giovanni Spanti - Componente </w:t>
      </w:r>
    </w:p>
    <w:p w14:paraId="5437D612" w14:textId="77777777" w:rsidR="006D7CFE" w:rsidRPr="006D7CFE" w:rsidRDefault="006D7CFE" w:rsidP="006D7CFE">
      <w:pPr>
        <w:divId w:val="527259509"/>
        <w:rPr>
          <w:rFonts w:ascii="Arial" w:hAnsi="Arial" w:cs="Arial"/>
          <w:color w:val="002060"/>
          <w:sz w:val="22"/>
          <w:szCs w:val="22"/>
        </w:rPr>
      </w:pPr>
      <w:r w:rsidRPr="006D7CFE">
        <w:rPr>
          <w:rFonts w:ascii="Arial" w:hAnsi="Arial" w:cs="Arial"/>
          <w:color w:val="002060"/>
          <w:sz w:val="22"/>
          <w:szCs w:val="22"/>
        </w:rPr>
        <w:t>Avv. Francesco Scaloni - Componente</w:t>
      </w:r>
    </w:p>
    <w:p w14:paraId="7D1C6580" w14:textId="77777777" w:rsidR="006D7CFE" w:rsidRPr="006D7CFE" w:rsidRDefault="006D7CFE" w:rsidP="006D7CFE">
      <w:pPr>
        <w:divId w:val="527259509"/>
        <w:rPr>
          <w:rFonts w:ascii="Arial" w:hAnsi="Arial" w:cs="Arial"/>
          <w:color w:val="002060"/>
          <w:sz w:val="22"/>
          <w:szCs w:val="22"/>
        </w:rPr>
      </w:pPr>
      <w:r w:rsidRPr="006D7CFE">
        <w:rPr>
          <w:rFonts w:ascii="Arial" w:hAnsi="Arial" w:cs="Arial"/>
          <w:color w:val="002060"/>
          <w:sz w:val="22"/>
          <w:szCs w:val="22"/>
        </w:rPr>
        <w:t>Dott. Lorenzo Casagrande Albano - Componente</w:t>
      </w:r>
    </w:p>
    <w:p w14:paraId="456ECE18" w14:textId="77777777" w:rsidR="006D7CFE" w:rsidRPr="006D7CFE" w:rsidRDefault="006D7CFE" w:rsidP="006D7CFE">
      <w:pPr>
        <w:divId w:val="527259509"/>
        <w:rPr>
          <w:rFonts w:ascii="Arial" w:hAnsi="Arial" w:cs="Arial"/>
          <w:color w:val="002060"/>
          <w:sz w:val="22"/>
          <w:szCs w:val="22"/>
        </w:rPr>
      </w:pPr>
    </w:p>
    <w:p w14:paraId="46E54C74" w14:textId="77777777" w:rsidR="006D7CFE" w:rsidRPr="006D7CFE" w:rsidRDefault="006D7CFE" w:rsidP="006D7CFE">
      <w:pPr>
        <w:divId w:val="527259509"/>
        <w:rPr>
          <w:rFonts w:ascii="Arial" w:hAnsi="Arial" w:cs="Arial"/>
          <w:color w:val="002060"/>
          <w:sz w:val="22"/>
          <w:szCs w:val="22"/>
        </w:rPr>
      </w:pPr>
      <w:r w:rsidRPr="006D7CFE">
        <w:rPr>
          <w:rFonts w:ascii="Arial" w:hAnsi="Arial" w:cs="Arial"/>
          <w:color w:val="002060"/>
          <w:sz w:val="22"/>
          <w:szCs w:val="22"/>
        </w:rPr>
        <w:t xml:space="preserve">nella riunione del 9 dicembre 2019, ha pronunciato la seguente </w:t>
      </w:r>
    </w:p>
    <w:p w14:paraId="504E8F59" w14:textId="77777777" w:rsidR="006D7CFE" w:rsidRPr="006D7CFE" w:rsidRDefault="006D7CFE" w:rsidP="003F1202">
      <w:pPr>
        <w:spacing w:line="360" w:lineRule="auto"/>
        <w:divId w:val="527259509"/>
        <w:rPr>
          <w:rFonts w:ascii="Arial" w:hAnsi="Arial" w:cs="Arial"/>
          <w:color w:val="002060"/>
          <w:sz w:val="22"/>
          <w:szCs w:val="22"/>
        </w:rPr>
      </w:pPr>
    </w:p>
    <w:p w14:paraId="2D69B878" w14:textId="77777777" w:rsidR="003F1202" w:rsidRPr="003F1202" w:rsidRDefault="003F1202" w:rsidP="003F1202">
      <w:pPr>
        <w:spacing w:line="360" w:lineRule="auto"/>
        <w:jc w:val="center"/>
        <w:divId w:val="527259509"/>
        <w:rPr>
          <w:rFonts w:ascii="Arial" w:hAnsi="Arial" w:cs="Arial"/>
          <w:color w:val="002060"/>
          <w:sz w:val="22"/>
          <w:szCs w:val="22"/>
        </w:rPr>
      </w:pPr>
      <w:r w:rsidRPr="003F1202">
        <w:rPr>
          <w:rFonts w:ascii="Arial" w:hAnsi="Arial" w:cs="Arial"/>
          <w:color w:val="002060"/>
          <w:sz w:val="22"/>
          <w:szCs w:val="22"/>
        </w:rPr>
        <w:t>DECISIONE</w:t>
      </w:r>
    </w:p>
    <w:p w14:paraId="4BD6A783"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 xml:space="preserve">sul reclamo numero di registro 10 del 2019, preannunciato dall’A.S.D. Real Ancaria, </w:t>
      </w:r>
    </w:p>
    <w:p w14:paraId="04E53737" w14:textId="77777777" w:rsidR="003F1202" w:rsidRPr="003F1202" w:rsidRDefault="003F1202" w:rsidP="003F1202">
      <w:pPr>
        <w:jc w:val="center"/>
        <w:divId w:val="527259509"/>
        <w:rPr>
          <w:rFonts w:ascii="Arial" w:hAnsi="Arial" w:cs="Arial"/>
          <w:color w:val="002060"/>
          <w:sz w:val="22"/>
          <w:szCs w:val="22"/>
        </w:rPr>
      </w:pPr>
      <w:r w:rsidRPr="003F1202">
        <w:rPr>
          <w:rFonts w:ascii="Arial" w:hAnsi="Arial" w:cs="Arial"/>
          <w:color w:val="002060"/>
          <w:sz w:val="22"/>
          <w:szCs w:val="22"/>
        </w:rPr>
        <w:t>avverso</w:t>
      </w:r>
    </w:p>
    <w:p w14:paraId="6883FEA9"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la sanzione dell’ammenda di € 2.500,00 applicata alla reclamante, seguito gara CSI Stella/Real Ancaria del 15 novembre 2019 - Campionato Regionale di Calcio a Cinque Serie C2 girone “C”,</w:t>
      </w:r>
    </w:p>
    <w:p w14:paraId="2ACD96C0" w14:textId="77777777" w:rsidR="003F1202" w:rsidRPr="003F1202" w:rsidRDefault="003F1202" w:rsidP="003F1202">
      <w:pPr>
        <w:jc w:val="center"/>
        <w:divId w:val="527259509"/>
        <w:rPr>
          <w:rFonts w:ascii="Arial" w:hAnsi="Arial" w:cs="Arial"/>
          <w:color w:val="002060"/>
          <w:sz w:val="22"/>
          <w:szCs w:val="22"/>
        </w:rPr>
      </w:pPr>
      <w:r w:rsidRPr="003F1202">
        <w:rPr>
          <w:rFonts w:ascii="Arial" w:hAnsi="Arial" w:cs="Arial"/>
          <w:color w:val="002060"/>
          <w:sz w:val="22"/>
          <w:szCs w:val="22"/>
        </w:rPr>
        <w:t>per la riforma</w:t>
      </w:r>
    </w:p>
    <w:p w14:paraId="2C1D192B"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 xml:space="preserve">della decisione del Giudice sportivo territoriale presso il Comitato Regionale Marche di cui al Com. Uff. Calcio a Cinque n. 35 del 20.11.2019; </w:t>
      </w:r>
    </w:p>
    <w:p w14:paraId="735B6328"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 xml:space="preserve">visto il preannuncio di reclamo; </w:t>
      </w:r>
    </w:p>
    <w:p w14:paraId="13F7DBE3"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 xml:space="preserve">visti tutti gli atti; </w:t>
      </w:r>
    </w:p>
    <w:p w14:paraId="26BB4BBD"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 xml:space="preserve">ascoltata </w:t>
      </w:r>
      <w:smartTag w:uri="urn:schemas-microsoft-com:office:smarttags" w:element="PersonName">
        <w:smartTagPr>
          <w:attr w:name="ProductID" w:val="la Societ￠"/>
        </w:smartTagPr>
        <w:r w:rsidRPr="003F1202">
          <w:rPr>
            <w:rFonts w:ascii="Arial" w:hAnsi="Arial" w:cs="Arial"/>
            <w:color w:val="002060"/>
            <w:sz w:val="22"/>
            <w:szCs w:val="22"/>
          </w:rPr>
          <w:t>la Società</w:t>
        </w:r>
      </w:smartTag>
      <w:r w:rsidRPr="003F1202">
        <w:rPr>
          <w:rFonts w:ascii="Arial" w:hAnsi="Arial" w:cs="Arial"/>
          <w:color w:val="002060"/>
          <w:sz w:val="22"/>
          <w:szCs w:val="22"/>
        </w:rPr>
        <w:t>;</w:t>
      </w:r>
    </w:p>
    <w:p w14:paraId="7A5554F1"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Relatore, nell’udienza del giorno 9 dicembre 2019, il Dott. Lorenzo Casagrande Albano;</w:t>
      </w:r>
    </w:p>
    <w:p w14:paraId="36A8A61A"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 xml:space="preserve">l’udienza si svolgeva come da verbale; </w:t>
      </w:r>
    </w:p>
    <w:p w14:paraId="7EF8F35B"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 xml:space="preserve">ritenuto e considerato in fatto e diritto quanto segue. </w:t>
      </w:r>
    </w:p>
    <w:p w14:paraId="2F9CE7F0" w14:textId="77777777" w:rsidR="003F1202" w:rsidRPr="003F1202" w:rsidRDefault="003F1202" w:rsidP="003F1202">
      <w:pPr>
        <w:jc w:val="center"/>
        <w:divId w:val="527259509"/>
        <w:rPr>
          <w:rFonts w:ascii="Arial" w:hAnsi="Arial" w:cs="Arial"/>
          <w:color w:val="002060"/>
          <w:sz w:val="22"/>
          <w:szCs w:val="22"/>
        </w:rPr>
      </w:pPr>
      <w:r w:rsidRPr="003F1202">
        <w:rPr>
          <w:rFonts w:ascii="Arial" w:hAnsi="Arial" w:cs="Arial"/>
          <w:color w:val="002060"/>
          <w:sz w:val="22"/>
          <w:szCs w:val="22"/>
        </w:rPr>
        <w:t>RITENUTO IN FATTO E IN DIRITTO</w:t>
      </w:r>
    </w:p>
    <w:p w14:paraId="317AC206"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 xml:space="preserve">Avverso la decisione in epigrafe preannunciava reclamo l’A.S.D. Real Ancaria con nota del 22 novembre 2019, alla quale seguiva, in pari data, trasmissione della documentazione richiesta da parte della Segreteria cui però non faceva seguito la proposizione da parte della Società di alcun motivo di reclamo nel termine perentorio previsto dall’art. 76 comma 3 del Codice di Giustizia Sportiva, con conseguente improcedibilità del gravame. </w:t>
      </w:r>
    </w:p>
    <w:p w14:paraId="4D721FDE" w14:textId="77777777" w:rsidR="003F1202" w:rsidRPr="003F1202" w:rsidRDefault="003F1202" w:rsidP="003F1202">
      <w:pPr>
        <w:jc w:val="center"/>
        <w:divId w:val="527259509"/>
        <w:rPr>
          <w:rFonts w:ascii="Arial" w:hAnsi="Arial" w:cs="Arial"/>
          <w:color w:val="002060"/>
          <w:sz w:val="22"/>
          <w:szCs w:val="22"/>
        </w:rPr>
      </w:pPr>
      <w:r w:rsidRPr="003F1202">
        <w:rPr>
          <w:rFonts w:ascii="Arial" w:hAnsi="Arial"/>
          <w:color w:val="002060"/>
          <w:sz w:val="22"/>
        </w:rPr>
        <w:t>P.Q.M.</w:t>
      </w:r>
    </w:p>
    <w:p w14:paraId="2E3D70A0" w14:textId="77777777" w:rsidR="003F1202" w:rsidRPr="003F1202" w:rsidRDefault="003F1202" w:rsidP="003F1202">
      <w:pPr>
        <w:divId w:val="527259509"/>
        <w:rPr>
          <w:rFonts w:ascii="Arial" w:hAnsi="Arial" w:cs="Arial"/>
          <w:b/>
          <w:color w:val="002060"/>
          <w:sz w:val="22"/>
          <w:szCs w:val="22"/>
        </w:rPr>
      </w:pPr>
      <w:smartTag w:uri="urn:schemas-microsoft-com:office:smarttags" w:element="PersonName">
        <w:smartTagPr>
          <w:attr w:name="ProductID" w:val="La Corte"/>
        </w:smartTagPr>
        <w:r w:rsidRPr="003F1202">
          <w:rPr>
            <w:rFonts w:ascii="Arial" w:hAnsi="Arial" w:cs="Arial"/>
            <w:color w:val="002060"/>
            <w:sz w:val="22"/>
            <w:szCs w:val="22"/>
          </w:rPr>
          <w:lastRenderedPageBreak/>
          <w:t>la Corte</w:t>
        </w:r>
      </w:smartTag>
      <w:r w:rsidRPr="003F1202">
        <w:rPr>
          <w:rFonts w:ascii="Arial" w:hAnsi="Arial" w:cs="Arial"/>
          <w:color w:val="002060"/>
          <w:sz w:val="22"/>
          <w:szCs w:val="22"/>
        </w:rPr>
        <w:t xml:space="preserve"> sportiva d’appello territoriale, definitivamente pronunciando, dichiara improcedibile il reclamo come sopra preannunciato dall’A.S.D. Real Ancaria e dispone incamerarsi il relativo contributo, addebitandolo sul conto della medesima Società.</w:t>
      </w:r>
    </w:p>
    <w:p w14:paraId="06166FF6" w14:textId="77777777" w:rsidR="003F1202" w:rsidRPr="003F1202" w:rsidRDefault="003F1202" w:rsidP="003F1202">
      <w:pPr>
        <w:divId w:val="527259509"/>
        <w:rPr>
          <w:rFonts w:ascii="Arial" w:hAnsi="Arial"/>
          <w:color w:val="002060"/>
          <w:sz w:val="22"/>
        </w:rPr>
      </w:pPr>
      <w:r w:rsidRPr="003F1202">
        <w:rPr>
          <w:rFonts w:ascii="Arial" w:hAnsi="Arial"/>
          <w:color w:val="002060"/>
          <w:sz w:val="22"/>
        </w:rPr>
        <w:t>Manda alla Segreteria del Comitato Regionale Marche per gli adempimenti conseguenti, le comunicazioni anche con posta elettronica certificata.</w:t>
      </w:r>
    </w:p>
    <w:p w14:paraId="25D1EEEF"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 xml:space="preserve">Così deciso in Ancona, nella sede della FIGC - LND - Comitato Regionale Marche, in data 9 dicembre 2019. </w:t>
      </w:r>
    </w:p>
    <w:p w14:paraId="01C81401" w14:textId="77777777" w:rsidR="003F1202" w:rsidRPr="003F1202" w:rsidRDefault="003F1202" w:rsidP="003F1202">
      <w:pPr>
        <w:spacing w:line="360" w:lineRule="auto"/>
        <w:divId w:val="527259509"/>
        <w:rPr>
          <w:rFonts w:ascii="Arial" w:hAnsi="Arial" w:cs="Arial"/>
          <w:color w:val="002060"/>
          <w:sz w:val="22"/>
          <w:szCs w:val="22"/>
        </w:rPr>
      </w:pPr>
    </w:p>
    <w:p w14:paraId="73B42148"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 xml:space="preserve">L’Estensore                                                                                                       Il Presidente                                              </w:t>
      </w:r>
    </w:p>
    <w:p w14:paraId="606DCCD4"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 xml:space="preserve">F.to in originale                                                                                                 F.to in originale                                                </w:t>
      </w:r>
    </w:p>
    <w:p w14:paraId="6F57D3BA" w14:textId="77777777" w:rsidR="003F1202" w:rsidRPr="003F1202" w:rsidRDefault="003F1202" w:rsidP="003F1202">
      <w:pPr>
        <w:pStyle w:val="LndNormale1"/>
        <w:divId w:val="527259509"/>
        <w:rPr>
          <w:rFonts w:cs="Arial"/>
          <w:color w:val="002060"/>
          <w:szCs w:val="22"/>
        </w:rPr>
      </w:pPr>
      <w:r w:rsidRPr="003F1202">
        <w:rPr>
          <w:rFonts w:cs="Arial"/>
          <w:color w:val="002060"/>
          <w:szCs w:val="22"/>
        </w:rPr>
        <w:t>Lorenzo Casagrande Albano                                                                           Giammario Schippa</w:t>
      </w:r>
    </w:p>
    <w:p w14:paraId="17628A4C"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 xml:space="preserve">                                                                                          </w:t>
      </w:r>
    </w:p>
    <w:p w14:paraId="3A6045AC"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Depositato in Ancona, in data 10 dicembre 2019</w:t>
      </w:r>
    </w:p>
    <w:p w14:paraId="1A5DBCF1" w14:textId="77777777" w:rsidR="003F1202" w:rsidRPr="003F1202" w:rsidRDefault="003F1202" w:rsidP="003F1202">
      <w:pPr>
        <w:divId w:val="527259509"/>
        <w:rPr>
          <w:rFonts w:ascii="Arial" w:hAnsi="Arial" w:cs="Arial"/>
          <w:color w:val="002060"/>
          <w:sz w:val="22"/>
          <w:szCs w:val="22"/>
        </w:rPr>
      </w:pPr>
    </w:p>
    <w:p w14:paraId="19261AC8" w14:textId="77777777" w:rsidR="003F1202" w:rsidRPr="003F1202" w:rsidRDefault="003F1202" w:rsidP="003F1202">
      <w:pPr>
        <w:divId w:val="527259509"/>
        <w:rPr>
          <w:rFonts w:ascii="Arial" w:hAnsi="Arial" w:cs="Arial"/>
          <w:color w:val="002060"/>
          <w:sz w:val="22"/>
          <w:szCs w:val="22"/>
        </w:rPr>
      </w:pPr>
      <w:r w:rsidRPr="003F1202">
        <w:rPr>
          <w:rFonts w:ascii="Arial" w:hAnsi="Arial" w:cs="Arial"/>
          <w:color w:val="002060"/>
          <w:sz w:val="22"/>
          <w:szCs w:val="22"/>
        </w:rPr>
        <w:t xml:space="preserve">Il Segretario f.f.                                                                                            </w:t>
      </w:r>
    </w:p>
    <w:p w14:paraId="65DE2B18" w14:textId="77777777" w:rsidR="003F1202" w:rsidRPr="003F1202" w:rsidRDefault="003F1202" w:rsidP="003F1202">
      <w:pPr>
        <w:pStyle w:val="LndNormale1"/>
        <w:divId w:val="527259509"/>
        <w:rPr>
          <w:rFonts w:cs="Arial"/>
          <w:color w:val="002060"/>
          <w:szCs w:val="22"/>
        </w:rPr>
      </w:pPr>
      <w:r w:rsidRPr="003F1202">
        <w:rPr>
          <w:rFonts w:cs="Arial"/>
          <w:color w:val="002060"/>
          <w:szCs w:val="22"/>
        </w:rPr>
        <w:t xml:space="preserve">F.to in originale </w:t>
      </w:r>
    </w:p>
    <w:p w14:paraId="172819A7" w14:textId="77777777" w:rsidR="003F1202" w:rsidRPr="003F1202" w:rsidRDefault="003F1202" w:rsidP="003F1202">
      <w:pPr>
        <w:pStyle w:val="LndNormale1"/>
        <w:divId w:val="527259509"/>
        <w:rPr>
          <w:rFonts w:cs="Arial"/>
          <w:color w:val="002060"/>
          <w:szCs w:val="22"/>
        </w:rPr>
      </w:pPr>
      <w:r w:rsidRPr="003F1202">
        <w:rPr>
          <w:rFonts w:cs="Arial"/>
          <w:color w:val="002060"/>
          <w:szCs w:val="22"/>
        </w:rPr>
        <w:t>Angelo Castellana</w:t>
      </w:r>
    </w:p>
    <w:p w14:paraId="397420A6" w14:textId="77777777" w:rsidR="003F1202" w:rsidRDefault="003F1202" w:rsidP="00DD3248">
      <w:pPr>
        <w:pStyle w:val="breakline"/>
        <w:divId w:val="527259509"/>
        <w:rPr>
          <w:color w:val="002060"/>
        </w:rPr>
      </w:pPr>
    </w:p>
    <w:p w14:paraId="2994716C" w14:textId="3ED01879" w:rsidR="00DD3248" w:rsidRDefault="00DD3248" w:rsidP="00DD3248">
      <w:pPr>
        <w:pStyle w:val="breakline"/>
        <w:divId w:val="527259509"/>
        <w:rPr>
          <w:color w:val="002060"/>
        </w:rPr>
      </w:pPr>
    </w:p>
    <w:p w14:paraId="677C254A" w14:textId="77777777" w:rsidR="00DD3248" w:rsidRPr="00937FDE" w:rsidRDefault="00DD3248" w:rsidP="00DD3248">
      <w:pPr>
        <w:pStyle w:val="TITOLOCAMPIONATO"/>
        <w:shd w:val="clear" w:color="auto" w:fill="002060"/>
        <w:spacing w:before="0" w:beforeAutospacing="0" w:after="0" w:afterAutospacing="0"/>
        <w:divId w:val="527259509"/>
        <w:rPr>
          <w:color w:val="FFFFFF"/>
        </w:rPr>
      </w:pPr>
      <w:bookmarkStart w:id="11" w:name="_Toc26365480"/>
      <w:r>
        <w:rPr>
          <w:color w:val="FFFFFF"/>
        </w:rPr>
        <w:t>ERRATA CORRIGE</w:t>
      </w:r>
      <w:bookmarkEnd w:id="11"/>
    </w:p>
    <w:p w14:paraId="20AF8876" w14:textId="77777777" w:rsidR="00DD3248" w:rsidRDefault="00DD3248" w:rsidP="00DD3248">
      <w:pPr>
        <w:spacing w:after="120"/>
        <w:divId w:val="527259509"/>
      </w:pPr>
    </w:p>
    <w:p w14:paraId="0912E505" w14:textId="41F5A63B" w:rsidR="00DD3248" w:rsidRPr="00DD3248" w:rsidRDefault="00DD3248" w:rsidP="00DD3248">
      <w:pPr>
        <w:pStyle w:val="LndNormale1"/>
        <w:divId w:val="527259509"/>
        <w:rPr>
          <w:b/>
          <w:color w:val="002060"/>
          <w:sz w:val="28"/>
          <w:szCs w:val="28"/>
        </w:rPr>
      </w:pPr>
      <w:r w:rsidRPr="00DD3248">
        <w:rPr>
          <w:b/>
          <w:color w:val="002060"/>
          <w:sz w:val="28"/>
          <w:szCs w:val="28"/>
        </w:rPr>
        <w:t>CAMPIONATO REGIONALE CALCIO A CINQUE UNDER 19</w:t>
      </w:r>
    </w:p>
    <w:p w14:paraId="34E8B59A" w14:textId="77777777" w:rsidR="00DD3248" w:rsidRDefault="00DD3248" w:rsidP="00DD3248">
      <w:pPr>
        <w:pStyle w:val="LndNormale1"/>
        <w:divId w:val="527259509"/>
        <w:rPr>
          <w:color w:val="002060"/>
        </w:rPr>
      </w:pPr>
    </w:p>
    <w:p w14:paraId="5E8BA50B" w14:textId="2BD427F3" w:rsidR="00DD3248" w:rsidRPr="0048700B" w:rsidRDefault="00DD3248" w:rsidP="00DD3248">
      <w:pPr>
        <w:pStyle w:val="LndNormale1"/>
        <w:divId w:val="527259509"/>
        <w:rPr>
          <w:color w:val="002060"/>
        </w:rPr>
      </w:pPr>
      <w:r>
        <w:rPr>
          <w:color w:val="002060"/>
        </w:rPr>
        <w:t xml:space="preserve">I provvedimenti disciplinari assunti nella gara dell’Under 19 Pol. U. MANDOLESI CALCIO – C.U.S. MACERATA CALCIO A5 del 02/12/2019 e riportati nel C.U. n° 40 del 04/12/2019 e relativamente ai calciatori GIACCHETTA ALESSIO e SEGHETTI NICOLA ambedue del C.U.S. MACERATA CALCIO A5 debbono essere </w:t>
      </w:r>
      <w:r w:rsidRPr="00DD3248">
        <w:rPr>
          <w:b/>
          <w:bCs/>
          <w:color w:val="002060"/>
        </w:rPr>
        <w:t>revocati</w:t>
      </w:r>
      <w:r>
        <w:rPr>
          <w:color w:val="002060"/>
        </w:rPr>
        <w:t xml:space="preserve"> con effetto immediato in quanto già assunti nel C.U. n° 38 del 27/11/2019.</w:t>
      </w:r>
    </w:p>
    <w:p w14:paraId="5047A46F" w14:textId="77777777" w:rsidR="00DD3248" w:rsidRPr="00DD3248" w:rsidRDefault="00DD3248" w:rsidP="00DD3248">
      <w:pPr>
        <w:pStyle w:val="breakline"/>
        <w:divId w:val="527259509"/>
        <w:rPr>
          <w:color w:val="002060"/>
        </w:rPr>
      </w:pPr>
    </w:p>
    <w:p w14:paraId="053BA664" w14:textId="77777777" w:rsidR="0048700B" w:rsidRPr="00DD3248" w:rsidRDefault="0048700B" w:rsidP="0048700B">
      <w:pPr>
        <w:pStyle w:val="LndNormale1"/>
        <w:divId w:val="527259509"/>
        <w:rPr>
          <w:color w:val="002060"/>
        </w:rPr>
      </w:pPr>
    </w:p>
    <w:p w14:paraId="22C386FC" w14:textId="77777777" w:rsidR="0048700B" w:rsidRPr="00C70E09" w:rsidRDefault="0048700B"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261FE693"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DD3248">
        <w:rPr>
          <w:b/>
          <w:color w:val="002060"/>
          <w:u w:val="single"/>
        </w:rPr>
        <w:t>23</w:t>
      </w:r>
      <w:r w:rsidR="0013358E">
        <w:rPr>
          <w:b/>
          <w:color w:val="002060"/>
          <w:u w:val="single"/>
        </w:rPr>
        <w:t>/1</w:t>
      </w:r>
      <w:r w:rsidR="003F333A">
        <w:rPr>
          <w:b/>
          <w:color w:val="002060"/>
          <w:u w:val="single"/>
        </w:rPr>
        <w:t>2</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5EDB72CA"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DD3248">
        <w:rPr>
          <w:b/>
          <w:color w:val="002060"/>
          <w:u w:val="single"/>
        </w:rPr>
        <w:t>11</w:t>
      </w:r>
      <w:r w:rsidR="00D76665">
        <w:rPr>
          <w:b/>
          <w:color w:val="002060"/>
          <w:u w:val="single"/>
        </w:rPr>
        <w:t>/</w:t>
      </w:r>
      <w:r w:rsidR="00915474">
        <w:rPr>
          <w:b/>
          <w:color w:val="002060"/>
          <w:u w:val="single"/>
        </w:rPr>
        <w:t>1</w:t>
      </w:r>
      <w:r w:rsidR="00581B46">
        <w:rPr>
          <w:b/>
          <w:color w:val="002060"/>
          <w:u w:val="single"/>
        </w:rPr>
        <w:t>2</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2AD05" w14:textId="77777777" w:rsidR="004001F4" w:rsidRDefault="004001F4">
      <w:r>
        <w:separator/>
      </w:r>
    </w:p>
  </w:endnote>
  <w:endnote w:type="continuationSeparator" w:id="0">
    <w:p w14:paraId="5E8CEA41" w14:textId="77777777" w:rsidR="004001F4" w:rsidRDefault="00400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DD3248" w:rsidRDefault="00DD324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DD3248" w:rsidRDefault="00DD324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5EF60BD7" w:rsidR="00DD3248" w:rsidRPr="00687C6B" w:rsidRDefault="00DD324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44</w:t>
    </w:r>
  </w:p>
  <w:p w14:paraId="51693FC2" w14:textId="77777777" w:rsidR="00DD3248" w:rsidRPr="00B41648" w:rsidRDefault="00DD324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44336" w14:textId="77777777" w:rsidR="004001F4" w:rsidRDefault="004001F4">
      <w:r>
        <w:separator/>
      </w:r>
    </w:p>
  </w:footnote>
  <w:footnote w:type="continuationSeparator" w:id="0">
    <w:p w14:paraId="4ADD5288" w14:textId="77777777" w:rsidR="004001F4" w:rsidRDefault="004001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DD3248" w:rsidRDefault="00DD324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DD3248" w14:paraId="5C6396BE" w14:textId="77777777">
      <w:tc>
        <w:tcPr>
          <w:tcW w:w="2050" w:type="dxa"/>
        </w:tcPr>
        <w:p w14:paraId="56697B17" w14:textId="77777777" w:rsidR="00DD3248" w:rsidRDefault="00DD3248">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DD3248" w:rsidRDefault="00DD3248">
          <w:pPr>
            <w:pStyle w:val="Intestazione"/>
            <w:tabs>
              <w:tab w:val="left" w:pos="435"/>
              <w:tab w:val="right" w:pos="7588"/>
            </w:tabs>
            <w:rPr>
              <w:sz w:val="24"/>
            </w:rPr>
          </w:pPr>
        </w:p>
      </w:tc>
    </w:tr>
  </w:tbl>
  <w:p w14:paraId="739AEB3C" w14:textId="77777777" w:rsidR="00DD3248" w:rsidRDefault="00DD324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35477D7"/>
    <w:multiLevelType w:val="hybridMultilevel"/>
    <w:tmpl w:val="DEFABDF6"/>
    <w:lvl w:ilvl="0" w:tplc="040458E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10"/>
  </w:num>
  <w:num w:numId="3">
    <w:abstractNumId w:val="14"/>
  </w:num>
  <w:num w:numId="4">
    <w:abstractNumId w:val="6"/>
  </w:num>
  <w:num w:numId="5">
    <w:abstractNumId w:val="0"/>
  </w:num>
  <w:num w:numId="6">
    <w:abstractNumId w:val="7"/>
  </w:num>
  <w:num w:numId="7">
    <w:abstractNumId w:val="12"/>
  </w:num>
  <w:num w:numId="8">
    <w:abstractNumId w:val="9"/>
  </w:num>
  <w:num w:numId="9">
    <w:abstractNumId w:val="3"/>
  </w:num>
  <w:num w:numId="10">
    <w:abstractNumId w:val="13"/>
  </w:num>
  <w:num w:numId="11">
    <w:abstractNumId w:val="1"/>
  </w:num>
  <w:num w:numId="12">
    <w:abstractNumId w:val="8"/>
  </w:num>
  <w:num w:numId="13">
    <w:abstractNumId w:val="2"/>
  </w:num>
  <w:num w:numId="14">
    <w:abstractNumId w:val="5"/>
  </w:num>
  <w:num w:numId="1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0F0B"/>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3CA3"/>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685"/>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5C5"/>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202"/>
    <w:rsid w:val="003F141D"/>
    <w:rsid w:val="003F2C9C"/>
    <w:rsid w:val="003F32A1"/>
    <w:rsid w:val="003F333A"/>
    <w:rsid w:val="003F4541"/>
    <w:rsid w:val="003F79AC"/>
    <w:rsid w:val="003F7BDF"/>
    <w:rsid w:val="0040015E"/>
    <w:rsid w:val="004001F4"/>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5F71"/>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0F19"/>
    <w:rsid w:val="00441548"/>
    <w:rsid w:val="00441691"/>
    <w:rsid w:val="00441D22"/>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8700B"/>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217"/>
    <w:rsid w:val="005410A5"/>
    <w:rsid w:val="00542100"/>
    <w:rsid w:val="0054326C"/>
    <w:rsid w:val="00543F21"/>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22CC"/>
    <w:rsid w:val="00592BAD"/>
    <w:rsid w:val="00593324"/>
    <w:rsid w:val="00594020"/>
    <w:rsid w:val="0059439B"/>
    <w:rsid w:val="005948EF"/>
    <w:rsid w:val="00596ABD"/>
    <w:rsid w:val="0059731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D7CFE"/>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471F"/>
    <w:rsid w:val="00805140"/>
    <w:rsid w:val="008052F6"/>
    <w:rsid w:val="00807500"/>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036"/>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B46"/>
    <w:rsid w:val="00C64CBF"/>
    <w:rsid w:val="00C66907"/>
    <w:rsid w:val="00C678CD"/>
    <w:rsid w:val="00C67A10"/>
    <w:rsid w:val="00C70E09"/>
    <w:rsid w:val="00C71C0C"/>
    <w:rsid w:val="00C72570"/>
    <w:rsid w:val="00C73CE1"/>
    <w:rsid w:val="00C7508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0DC"/>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48"/>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DD3248"/>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sChild>
        <w:div w:id="2146241303">
          <w:marLeft w:val="0"/>
          <w:marRight w:val="0"/>
          <w:marTop w:val="0"/>
          <w:marBottom w:val="0"/>
          <w:divBdr>
            <w:top w:val="none" w:sz="0" w:space="0" w:color="auto"/>
            <w:left w:val="none" w:sz="0" w:space="0" w:color="auto"/>
            <w:bottom w:val="none" w:sz="0" w:space="0" w:color="auto"/>
            <w:right w:val="none" w:sz="0" w:space="0" w:color="auto"/>
          </w:divBdr>
        </w:div>
      </w:divsChild>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E8BB9-F28E-4F39-9994-91BF96FD0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33</TotalTime>
  <Pages>1</Pages>
  <Words>8100</Words>
  <Characters>46174</Characters>
  <Application>Microsoft Office Word</Application>
  <DocSecurity>0</DocSecurity>
  <Lines>384</Lines>
  <Paragraphs>108</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54166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14</cp:revision>
  <cp:lastPrinted>2019-12-11T14:52:00Z</cp:lastPrinted>
  <dcterms:created xsi:type="dcterms:W3CDTF">2019-12-11T11:58:00Z</dcterms:created>
  <dcterms:modified xsi:type="dcterms:W3CDTF">2019-12-11T14:57:00Z</dcterms:modified>
</cp:coreProperties>
</file>