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4C040C78"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3723D5">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3159E">
              <w:rPr>
                <w:rFonts w:ascii="Arial" w:hAnsi="Arial" w:cs="Arial"/>
                <w:color w:val="002060"/>
                <w:sz w:val="40"/>
                <w:szCs w:val="40"/>
              </w:rPr>
              <w:t>2</w:t>
            </w:r>
            <w:r w:rsidR="003723D5">
              <w:rPr>
                <w:rFonts w:ascii="Arial" w:hAnsi="Arial" w:cs="Arial"/>
                <w:color w:val="002060"/>
                <w:sz w:val="40"/>
                <w:szCs w:val="40"/>
              </w:rPr>
              <w:t>3</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747E657B"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5538A0">
          <w:rPr>
            <w:noProof/>
            <w:webHidden/>
            <w:color w:val="002060"/>
          </w:rPr>
          <w:t>1</w:t>
        </w:r>
        <w:r w:rsidRPr="00B04E8D">
          <w:rPr>
            <w:noProof/>
            <w:webHidden/>
            <w:color w:val="002060"/>
          </w:rPr>
          <w:fldChar w:fldCharType="end"/>
        </w:r>
      </w:hyperlink>
    </w:p>
    <w:p w14:paraId="19B270DD" w14:textId="45200CFA" w:rsidR="00B04E8D" w:rsidRPr="00B04E8D" w:rsidRDefault="0064495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6DA095C4" w14:textId="22370587" w:rsidR="00B04E8D" w:rsidRPr="00B04E8D" w:rsidRDefault="0064495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449E64FB" w14:textId="5C09071C" w:rsidR="00B04E8D" w:rsidRPr="00B04E8D" w:rsidRDefault="0064495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0B94D6DD" w14:textId="4E10712A" w:rsidR="00B04E8D" w:rsidRPr="00B04E8D" w:rsidRDefault="0064495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6803A26A" w14:textId="25308E27" w:rsidR="00B04E8D" w:rsidRDefault="0064495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Pr="00C55D88" w:rsidRDefault="00D7413D"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3E9464C7" w14:textId="77777777" w:rsidR="00C45920" w:rsidRPr="00C45920" w:rsidRDefault="00C45920" w:rsidP="00C45920">
      <w:pPr>
        <w:pStyle w:val="LndNormale1"/>
        <w:rPr>
          <w:b/>
          <w:color w:val="002060"/>
          <w:sz w:val="28"/>
          <w:szCs w:val="28"/>
        </w:rPr>
      </w:pPr>
      <w:r w:rsidRPr="00C45920">
        <w:rPr>
          <w:b/>
          <w:color w:val="002060"/>
          <w:sz w:val="28"/>
          <w:szCs w:val="28"/>
        </w:rPr>
        <w:t>CHIUSURA UFFICI</w:t>
      </w:r>
    </w:p>
    <w:p w14:paraId="5DEB0A78" w14:textId="77777777" w:rsidR="00C45920" w:rsidRPr="00C45920" w:rsidRDefault="00C45920" w:rsidP="00C45920">
      <w:pPr>
        <w:pStyle w:val="LndNormale1"/>
        <w:rPr>
          <w:color w:val="002060"/>
          <w:szCs w:val="22"/>
        </w:rPr>
      </w:pPr>
    </w:p>
    <w:p w14:paraId="1CFD982E" w14:textId="019F993E" w:rsidR="00C45920" w:rsidRPr="00C45920" w:rsidRDefault="00C45920" w:rsidP="00C45920">
      <w:pPr>
        <w:pStyle w:val="LndNormale1"/>
        <w:rPr>
          <w:b/>
          <w:color w:val="002060"/>
          <w:sz w:val="24"/>
          <w:szCs w:val="24"/>
          <w:u w:val="single"/>
        </w:rPr>
      </w:pPr>
      <w:r w:rsidRPr="00C45920">
        <w:rPr>
          <w:b/>
          <w:color w:val="002060"/>
          <w:sz w:val="24"/>
          <w:szCs w:val="24"/>
        </w:rPr>
        <w:t xml:space="preserve">Si informa che gli uffici del Comitato Regionale Marche resteranno chiusi </w:t>
      </w:r>
      <w:r w:rsidRPr="00C45920">
        <w:rPr>
          <w:b/>
          <w:color w:val="002060"/>
          <w:sz w:val="24"/>
          <w:szCs w:val="24"/>
          <w:u w:val="single"/>
        </w:rPr>
        <w:t>da martedì 24.</w:t>
      </w:r>
      <w:r w:rsidR="00CA34B1">
        <w:rPr>
          <w:b/>
          <w:color w:val="002060"/>
          <w:sz w:val="24"/>
          <w:szCs w:val="24"/>
          <w:u w:val="single"/>
        </w:rPr>
        <w:t>12</w:t>
      </w:r>
      <w:r w:rsidRPr="00C45920">
        <w:rPr>
          <w:b/>
          <w:color w:val="002060"/>
          <w:sz w:val="24"/>
          <w:szCs w:val="24"/>
          <w:u w:val="single"/>
        </w:rPr>
        <w:t>.2019 a domenica 29.</w:t>
      </w:r>
      <w:r w:rsidR="00CA34B1">
        <w:rPr>
          <w:b/>
          <w:color w:val="002060"/>
          <w:sz w:val="24"/>
          <w:szCs w:val="24"/>
          <w:u w:val="single"/>
        </w:rPr>
        <w:t>12</w:t>
      </w:r>
      <w:r w:rsidRPr="00C45920">
        <w:rPr>
          <w:b/>
          <w:color w:val="002060"/>
          <w:sz w:val="24"/>
          <w:szCs w:val="24"/>
          <w:u w:val="single"/>
        </w:rPr>
        <w:t>.2019 e nella giornata di martedì 31.</w:t>
      </w:r>
      <w:r w:rsidR="00CA34B1">
        <w:rPr>
          <w:b/>
          <w:color w:val="002060"/>
          <w:sz w:val="24"/>
          <w:szCs w:val="24"/>
          <w:u w:val="single"/>
        </w:rPr>
        <w:t>12</w:t>
      </w:r>
      <w:r w:rsidRPr="00C45920">
        <w:rPr>
          <w:b/>
          <w:color w:val="002060"/>
          <w:sz w:val="24"/>
          <w:szCs w:val="24"/>
          <w:u w:val="single"/>
        </w:rPr>
        <w:t>.2019.</w:t>
      </w:r>
    </w:p>
    <w:p w14:paraId="665AB851" w14:textId="77777777" w:rsidR="00C45920" w:rsidRPr="00C45920" w:rsidRDefault="00C45920" w:rsidP="00AE5A89">
      <w:pPr>
        <w:pStyle w:val="LndNormale1"/>
        <w:rPr>
          <w:b/>
          <w:color w:val="002060"/>
          <w:szCs w:val="22"/>
        </w:rPr>
      </w:pPr>
    </w:p>
    <w:p w14:paraId="364AD021" w14:textId="77777777" w:rsidR="00991861" w:rsidRPr="00C45920"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32166E73" w14:textId="77777777" w:rsidR="009A59FC" w:rsidRPr="009D6EE5" w:rsidRDefault="009A59FC" w:rsidP="009A59FC">
      <w:pPr>
        <w:pStyle w:val="LndNormale1"/>
        <w:rPr>
          <w:b/>
          <w:color w:val="002060"/>
          <w:sz w:val="28"/>
          <w:szCs w:val="28"/>
        </w:rPr>
      </w:pPr>
      <w:r>
        <w:rPr>
          <w:b/>
          <w:color w:val="002060"/>
          <w:sz w:val="28"/>
          <w:szCs w:val="28"/>
        </w:rPr>
        <w:t>ATTIVITA’ DI RAPPRESENTATIVA</w:t>
      </w:r>
    </w:p>
    <w:p w14:paraId="21981236" w14:textId="4D0C7F13" w:rsidR="009A59FC" w:rsidRDefault="009A59FC" w:rsidP="009A59FC">
      <w:pPr>
        <w:pStyle w:val="LndNormale1"/>
        <w:rPr>
          <w:color w:val="002060"/>
        </w:rPr>
      </w:pPr>
    </w:p>
    <w:p w14:paraId="3ED2F794" w14:textId="77777777" w:rsidR="002E03C9" w:rsidRDefault="002E03C9" w:rsidP="002E03C9">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3E70B006" w14:textId="77777777" w:rsidR="002E03C9" w:rsidRDefault="002E03C9" w:rsidP="002E03C9">
      <w:pPr>
        <w:pStyle w:val="LndNormale1"/>
        <w:rPr>
          <w:color w:val="002060"/>
          <w:szCs w:val="22"/>
        </w:rPr>
      </w:pPr>
    </w:p>
    <w:p w14:paraId="041DA60F" w14:textId="56B614E5" w:rsidR="002E03C9" w:rsidRPr="0074748C" w:rsidRDefault="002E03C9" w:rsidP="002E03C9">
      <w:pPr>
        <w:pStyle w:val="LndNormale1"/>
        <w:rPr>
          <w:b/>
          <w:color w:val="002060"/>
          <w:szCs w:val="22"/>
        </w:rPr>
      </w:pPr>
      <w:r w:rsidRPr="0074748C">
        <w:rPr>
          <w:b/>
          <w:color w:val="002060"/>
          <w:szCs w:val="22"/>
        </w:rPr>
        <w:t>TORNEO DELLE REGIONI 20</w:t>
      </w:r>
      <w:r w:rsidR="00474123">
        <w:rPr>
          <w:b/>
          <w:color w:val="002060"/>
          <w:szCs w:val="22"/>
        </w:rPr>
        <w:t>20</w:t>
      </w:r>
      <w:r w:rsidRPr="0074748C">
        <w:rPr>
          <w:b/>
          <w:color w:val="002060"/>
          <w:szCs w:val="22"/>
        </w:rPr>
        <w:t xml:space="preserve">, </w:t>
      </w:r>
      <w:r w:rsidR="00474123">
        <w:rPr>
          <w:b/>
          <w:color w:val="002060"/>
          <w:szCs w:val="22"/>
        </w:rPr>
        <w:t>VENETO</w:t>
      </w:r>
    </w:p>
    <w:p w14:paraId="007832B1" w14:textId="54A30DFA" w:rsidR="002E03C9" w:rsidRPr="0074748C" w:rsidRDefault="00474123" w:rsidP="002E03C9">
      <w:pPr>
        <w:pStyle w:val="LndNormale1"/>
        <w:rPr>
          <w:b/>
          <w:i/>
          <w:color w:val="002060"/>
          <w:szCs w:val="22"/>
        </w:rPr>
      </w:pPr>
      <w:r>
        <w:rPr>
          <w:b/>
          <w:i/>
          <w:color w:val="002060"/>
          <w:szCs w:val="22"/>
        </w:rPr>
        <w:t>VENERDI’ 03</w:t>
      </w:r>
      <w:r w:rsidR="002E03C9" w:rsidRPr="0074748C">
        <w:rPr>
          <w:b/>
          <w:i/>
          <w:color w:val="002060"/>
          <w:szCs w:val="22"/>
        </w:rPr>
        <w:t xml:space="preserve"> APRILE 20</w:t>
      </w:r>
      <w:r>
        <w:rPr>
          <w:b/>
          <w:i/>
          <w:color w:val="002060"/>
          <w:szCs w:val="22"/>
        </w:rPr>
        <w:t>20</w:t>
      </w:r>
      <w:r w:rsidR="002E03C9" w:rsidRPr="0074748C">
        <w:rPr>
          <w:b/>
          <w:i/>
          <w:color w:val="002060"/>
          <w:szCs w:val="22"/>
        </w:rPr>
        <w:t xml:space="preserve"> –</w:t>
      </w:r>
      <w:r>
        <w:rPr>
          <w:b/>
          <w:i/>
          <w:color w:val="002060"/>
          <w:szCs w:val="22"/>
        </w:rPr>
        <w:t xml:space="preserve"> VENERDI’ 10 APRILE 2020</w:t>
      </w:r>
    </w:p>
    <w:p w14:paraId="1E3D6E58" w14:textId="77777777" w:rsidR="002E03C9" w:rsidRDefault="002E03C9" w:rsidP="002E03C9">
      <w:pPr>
        <w:pStyle w:val="LndNormale1"/>
        <w:rPr>
          <w:color w:val="002060"/>
          <w:szCs w:val="22"/>
        </w:rPr>
      </w:pPr>
    </w:p>
    <w:p w14:paraId="35BEE8BB" w14:textId="77777777" w:rsidR="002E03C9" w:rsidRPr="0074748C" w:rsidRDefault="002E03C9" w:rsidP="002E03C9">
      <w:pPr>
        <w:pStyle w:val="LndNormale1"/>
        <w:rPr>
          <w:b/>
          <w:color w:val="002060"/>
          <w:szCs w:val="22"/>
        </w:rPr>
      </w:pPr>
      <w:r w:rsidRPr="0074748C">
        <w:rPr>
          <w:b/>
          <w:color w:val="002060"/>
          <w:szCs w:val="22"/>
        </w:rPr>
        <w:t>STAGE DI ALLENAMENTO</w:t>
      </w:r>
    </w:p>
    <w:p w14:paraId="77F32D34" w14:textId="24231386" w:rsidR="002E03C9" w:rsidRPr="0074748C" w:rsidRDefault="002E03C9" w:rsidP="002E03C9">
      <w:pPr>
        <w:pStyle w:val="LndNormale1"/>
        <w:rPr>
          <w:b/>
          <w:i/>
          <w:color w:val="002060"/>
          <w:szCs w:val="22"/>
        </w:rPr>
      </w:pPr>
      <w:r>
        <w:rPr>
          <w:b/>
          <w:i/>
          <w:color w:val="002060"/>
          <w:szCs w:val="22"/>
        </w:rPr>
        <w:t>STAGE 1</w:t>
      </w:r>
      <w:r>
        <w:rPr>
          <w:b/>
          <w:i/>
          <w:color w:val="002060"/>
          <w:szCs w:val="22"/>
        </w:rPr>
        <w:tab/>
      </w:r>
      <w:r w:rsidR="00CA34B1">
        <w:rPr>
          <w:b/>
          <w:i/>
          <w:color w:val="002060"/>
          <w:szCs w:val="22"/>
        </w:rPr>
        <w:t>LUNEDI’</w:t>
      </w:r>
      <w:r>
        <w:rPr>
          <w:b/>
          <w:i/>
          <w:color w:val="002060"/>
          <w:szCs w:val="22"/>
        </w:rPr>
        <w:t xml:space="preserve"> 23/12/2019</w:t>
      </w:r>
      <w:r>
        <w:rPr>
          <w:b/>
          <w:i/>
          <w:color w:val="002060"/>
          <w:szCs w:val="22"/>
        </w:rPr>
        <w:tab/>
      </w:r>
      <w:r w:rsidR="00CA34B1">
        <w:rPr>
          <w:b/>
          <w:i/>
          <w:color w:val="002060"/>
          <w:szCs w:val="22"/>
        </w:rPr>
        <w:tab/>
      </w:r>
      <w:r w:rsidRPr="0074748C">
        <w:rPr>
          <w:b/>
          <w:i/>
          <w:color w:val="002060"/>
          <w:szCs w:val="22"/>
        </w:rPr>
        <w:t>– VENERDI’ 2</w:t>
      </w:r>
      <w:r>
        <w:rPr>
          <w:b/>
          <w:i/>
          <w:color w:val="002060"/>
          <w:szCs w:val="22"/>
        </w:rPr>
        <w:t>7</w:t>
      </w:r>
      <w:r w:rsidRPr="0074748C">
        <w:rPr>
          <w:b/>
          <w:i/>
          <w:color w:val="002060"/>
          <w:szCs w:val="22"/>
        </w:rPr>
        <w:t>/12/201</w:t>
      </w:r>
      <w:r>
        <w:rPr>
          <w:b/>
          <w:i/>
          <w:color w:val="002060"/>
          <w:szCs w:val="22"/>
        </w:rPr>
        <w:t>9</w:t>
      </w:r>
      <w:r w:rsidRPr="0074748C">
        <w:rPr>
          <w:b/>
          <w:i/>
          <w:color w:val="002060"/>
          <w:szCs w:val="22"/>
        </w:rPr>
        <w:tab/>
        <w:t xml:space="preserve">– SABATO </w:t>
      </w:r>
      <w:r>
        <w:rPr>
          <w:b/>
          <w:i/>
          <w:color w:val="002060"/>
          <w:szCs w:val="22"/>
        </w:rPr>
        <w:t>30</w:t>
      </w:r>
      <w:r w:rsidRPr="0074748C">
        <w:rPr>
          <w:b/>
          <w:i/>
          <w:color w:val="002060"/>
          <w:szCs w:val="22"/>
        </w:rPr>
        <w:t>/12/201</w:t>
      </w:r>
      <w:r>
        <w:rPr>
          <w:b/>
          <w:i/>
          <w:color w:val="002060"/>
          <w:szCs w:val="22"/>
        </w:rPr>
        <w:t>9</w:t>
      </w:r>
    </w:p>
    <w:p w14:paraId="471A0F30" w14:textId="06D01C34" w:rsidR="002E03C9" w:rsidRPr="005F25D4" w:rsidRDefault="002E03C9" w:rsidP="002E03C9">
      <w:pPr>
        <w:pStyle w:val="LndNormale1"/>
        <w:rPr>
          <w:b/>
          <w:i/>
          <w:color w:val="002060"/>
          <w:szCs w:val="22"/>
        </w:rPr>
      </w:pPr>
      <w:r w:rsidRPr="005F25D4">
        <w:rPr>
          <w:b/>
          <w:i/>
          <w:color w:val="002060"/>
          <w:szCs w:val="22"/>
        </w:rPr>
        <w:t>STAGE 2</w:t>
      </w:r>
      <w:r w:rsidRPr="005F25D4">
        <w:rPr>
          <w:b/>
          <w:i/>
          <w:color w:val="002060"/>
          <w:szCs w:val="22"/>
        </w:rPr>
        <w:tab/>
      </w:r>
      <w:r w:rsidR="00395D58">
        <w:rPr>
          <w:b/>
          <w:i/>
          <w:color w:val="002060"/>
          <w:szCs w:val="22"/>
        </w:rPr>
        <w:t>settimana dal 17 al 23 FEBBRAIO 2020</w:t>
      </w:r>
    </w:p>
    <w:p w14:paraId="4DC58279" w14:textId="4A495F0E" w:rsidR="002E03C9" w:rsidRPr="005F25D4" w:rsidRDefault="002E03C9" w:rsidP="002E03C9">
      <w:pPr>
        <w:pStyle w:val="LndNormale1"/>
        <w:rPr>
          <w:b/>
          <w:i/>
          <w:color w:val="002060"/>
          <w:szCs w:val="22"/>
        </w:rPr>
      </w:pPr>
      <w:r w:rsidRPr="005F25D4">
        <w:rPr>
          <w:b/>
          <w:i/>
          <w:color w:val="002060"/>
          <w:szCs w:val="22"/>
        </w:rPr>
        <w:t>STAGE 3</w:t>
      </w:r>
      <w:r w:rsidRPr="005F25D4">
        <w:rPr>
          <w:b/>
          <w:i/>
          <w:color w:val="002060"/>
          <w:szCs w:val="22"/>
        </w:rPr>
        <w:tab/>
      </w:r>
      <w:r w:rsidR="00395D58">
        <w:rPr>
          <w:b/>
          <w:i/>
          <w:color w:val="002060"/>
          <w:szCs w:val="22"/>
        </w:rPr>
        <w:t>settimana dal 9 al 15 MARZO 2020</w:t>
      </w:r>
    </w:p>
    <w:p w14:paraId="2D2B3439" w14:textId="1B9730EF" w:rsidR="002E03C9" w:rsidRPr="005F25D4" w:rsidRDefault="002E03C9" w:rsidP="002E03C9">
      <w:pPr>
        <w:pStyle w:val="LndNormale1"/>
        <w:rPr>
          <w:b/>
          <w:i/>
          <w:color w:val="002060"/>
          <w:szCs w:val="22"/>
        </w:rPr>
      </w:pPr>
      <w:r w:rsidRPr="005F25D4">
        <w:rPr>
          <w:b/>
          <w:i/>
          <w:color w:val="002060"/>
          <w:szCs w:val="22"/>
        </w:rPr>
        <w:t>STAGE 4</w:t>
      </w:r>
      <w:r w:rsidRPr="005F25D4">
        <w:rPr>
          <w:b/>
          <w:i/>
          <w:color w:val="002060"/>
          <w:szCs w:val="22"/>
        </w:rPr>
        <w:tab/>
      </w:r>
      <w:r w:rsidR="00395D58">
        <w:rPr>
          <w:b/>
          <w:i/>
          <w:color w:val="002060"/>
          <w:szCs w:val="22"/>
        </w:rPr>
        <w:t>settimana dal 30 MARZO al 2 APRILE 2020</w:t>
      </w:r>
    </w:p>
    <w:p w14:paraId="7373DC2F" w14:textId="4B507F63" w:rsidR="002E03C9" w:rsidRDefault="002E03C9" w:rsidP="009A59FC">
      <w:pPr>
        <w:pStyle w:val="LndNormale1"/>
        <w:rPr>
          <w:color w:val="002060"/>
        </w:rPr>
      </w:pPr>
    </w:p>
    <w:p w14:paraId="629DC9D3" w14:textId="77777777" w:rsidR="00E42BB0" w:rsidRPr="00697CB9" w:rsidRDefault="00E42BB0" w:rsidP="00E42BB0">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5A548283" w14:textId="77777777" w:rsidR="00E42BB0" w:rsidRPr="00697CB9" w:rsidRDefault="00E42BB0" w:rsidP="00E42BB0">
      <w:pPr>
        <w:pStyle w:val="Nessunaspaziatura"/>
        <w:jc w:val="center"/>
        <w:rPr>
          <w:rFonts w:ascii="Arial" w:hAnsi="Arial" w:cs="Arial"/>
          <w:b/>
          <w:color w:val="002060"/>
          <w:sz w:val="24"/>
          <w:szCs w:val="24"/>
          <w:u w:val="single"/>
        </w:rPr>
      </w:pPr>
    </w:p>
    <w:p w14:paraId="771FB3C7" w14:textId="7A209880" w:rsidR="00E42BB0" w:rsidRPr="00697CB9" w:rsidRDefault="00E42BB0" w:rsidP="00E42BB0">
      <w:pPr>
        <w:pStyle w:val="Nessunaspaziatura"/>
        <w:jc w:val="both"/>
        <w:rPr>
          <w:rFonts w:ascii="Arial" w:hAnsi="Arial" w:cs="Arial"/>
          <w:color w:val="002060"/>
        </w:rPr>
      </w:pPr>
      <w:r>
        <w:rPr>
          <w:rFonts w:ascii="Arial" w:hAnsi="Arial" w:cs="Arial"/>
          <w:color w:val="002060"/>
        </w:rPr>
        <w:t xml:space="preserve">Causa errore di digitazione, nel Comunicato Ufficiale n° 46 del 17/12 u.s. è stato convocato il calciatore ALIANELLO Filippo anziché </w:t>
      </w:r>
      <w:r w:rsidRPr="00BE71FB">
        <w:rPr>
          <w:rFonts w:ascii="Arial" w:hAnsi="Arial" w:cs="Arial"/>
          <w:b/>
          <w:bCs/>
          <w:color w:val="002060"/>
        </w:rPr>
        <w:t>ALIANELLO Giacomo</w:t>
      </w:r>
      <w:r>
        <w:rPr>
          <w:rFonts w:ascii="Arial" w:hAnsi="Arial" w:cs="Arial"/>
          <w:color w:val="002060"/>
        </w:rPr>
        <w:t xml:space="preserve"> della Società </w:t>
      </w:r>
      <w:r w:rsidRPr="00BE71FB">
        <w:rPr>
          <w:rFonts w:ascii="Arial" w:hAnsi="Arial" w:cs="Arial"/>
          <w:b/>
          <w:bCs/>
          <w:color w:val="002060"/>
        </w:rPr>
        <w:t>REAL FABRIANO</w:t>
      </w:r>
      <w:r>
        <w:rPr>
          <w:rFonts w:ascii="Arial" w:hAnsi="Arial" w:cs="Arial"/>
          <w:color w:val="002060"/>
        </w:rPr>
        <w:t xml:space="preserve"> </w:t>
      </w:r>
      <w:r w:rsidRPr="00697CB9">
        <w:rPr>
          <w:rFonts w:ascii="Arial" w:hAnsi="Arial" w:cs="Arial"/>
          <w:color w:val="002060"/>
        </w:rPr>
        <w:t xml:space="preserve">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sidR="00BE71FB">
        <w:rPr>
          <w:rFonts w:ascii="Arial" w:hAnsi="Arial" w:cs="Arial"/>
          <w:color w:val="002060"/>
        </w:rPr>
        <w:t>; pertanto</w:t>
      </w:r>
      <w:r>
        <w:rPr>
          <w:rFonts w:ascii="Arial" w:hAnsi="Arial" w:cs="Arial"/>
          <w:color w:val="002060"/>
        </w:rPr>
        <w:t>:</w:t>
      </w:r>
    </w:p>
    <w:p w14:paraId="1640D17B" w14:textId="4F875B9D" w:rsidR="00E42BB0" w:rsidRDefault="00E42BB0" w:rsidP="00E42BB0">
      <w:pPr>
        <w:pStyle w:val="Nessunaspaziatura"/>
        <w:rPr>
          <w:rFonts w:ascii="Arial" w:hAnsi="Arial" w:cs="Arial"/>
          <w:b/>
          <w:color w:val="002060"/>
        </w:rPr>
      </w:pPr>
    </w:p>
    <w:p w14:paraId="16D26C48" w14:textId="586859F3" w:rsidR="00BE71FB" w:rsidRPr="00BE71FB" w:rsidRDefault="00BE71FB" w:rsidP="00BE71FB">
      <w:pPr>
        <w:pStyle w:val="Nessunaspaziatura"/>
        <w:jc w:val="both"/>
        <w:rPr>
          <w:rFonts w:ascii="Arial" w:hAnsi="Arial" w:cs="Arial"/>
          <w:color w:val="002060"/>
        </w:rPr>
      </w:pPr>
      <w:r w:rsidRPr="00BE71FB">
        <w:rPr>
          <w:rFonts w:ascii="Arial" w:hAnsi="Arial" w:cs="Arial"/>
          <w:b/>
          <w:bCs/>
          <w:color w:val="002060"/>
        </w:rPr>
        <w:t>ALIANELLO Giacomo</w:t>
      </w:r>
      <w:r>
        <w:rPr>
          <w:rFonts w:ascii="Arial" w:hAnsi="Arial" w:cs="Arial"/>
          <w:color w:val="002060"/>
        </w:rPr>
        <w:t xml:space="preserve"> della Società </w:t>
      </w:r>
      <w:r w:rsidRPr="00BE71FB">
        <w:rPr>
          <w:rFonts w:ascii="Arial" w:hAnsi="Arial" w:cs="Arial"/>
          <w:b/>
          <w:bCs/>
          <w:color w:val="002060"/>
        </w:rPr>
        <w:t>REAL FABRIANO</w:t>
      </w:r>
      <w:r>
        <w:rPr>
          <w:rFonts w:ascii="Arial" w:hAnsi="Arial" w:cs="Arial"/>
          <w:b/>
          <w:bCs/>
          <w:color w:val="002060"/>
        </w:rPr>
        <w:t xml:space="preserve"> </w:t>
      </w:r>
      <w:r>
        <w:rPr>
          <w:rFonts w:ascii="Arial" w:hAnsi="Arial" w:cs="Arial"/>
          <w:color w:val="002060"/>
        </w:rPr>
        <w:t>è convocato per prendere parte alle sedute di allenamento di seguito programmate:</w:t>
      </w:r>
    </w:p>
    <w:p w14:paraId="4701613E" w14:textId="77777777" w:rsidR="00BE71FB" w:rsidRDefault="00BE71FB" w:rsidP="00E42BB0">
      <w:pPr>
        <w:pStyle w:val="Nessunaspaziatura"/>
        <w:rPr>
          <w:rFonts w:ascii="Arial" w:hAnsi="Arial" w:cs="Arial"/>
          <w:b/>
          <w:color w:val="002060"/>
        </w:rPr>
      </w:pPr>
    </w:p>
    <w:p w14:paraId="4FB11CA5" w14:textId="77777777" w:rsidR="00E42BB0" w:rsidRDefault="00E42BB0" w:rsidP="00E42BB0">
      <w:pPr>
        <w:pStyle w:val="Nessunaspaziatura"/>
        <w:jc w:val="center"/>
        <w:rPr>
          <w:rFonts w:ascii="Arial" w:hAnsi="Arial" w:cs="Arial"/>
          <w:b/>
          <w:color w:val="002060"/>
        </w:rPr>
      </w:pPr>
      <w:r>
        <w:rPr>
          <w:rFonts w:ascii="Arial" w:hAnsi="Arial" w:cs="Arial"/>
          <w:b/>
          <w:color w:val="002060"/>
        </w:rPr>
        <w:t>LUNEDI’ 23/12/2019, ore 18:00, “PalaSavelli” di PORTO SAN GIORGIO (Via Santa Vittoria, 5)</w:t>
      </w:r>
    </w:p>
    <w:p w14:paraId="58A4D249" w14:textId="77777777" w:rsidR="00E42BB0" w:rsidRDefault="00E42BB0" w:rsidP="00E42BB0">
      <w:pPr>
        <w:pStyle w:val="Nessunaspaziatura"/>
        <w:jc w:val="center"/>
        <w:rPr>
          <w:rFonts w:ascii="Arial" w:hAnsi="Arial" w:cs="Arial"/>
          <w:b/>
          <w:color w:val="002060"/>
        </w:rPr>
      </w:pPr>
      <w:r>
        <w:rPr>
          <w:rFonts w:ascii="Arial" w:hAnsi="Arial" w:cs="Arial"/>
          <w:b/>
          <w:color w:val="002060"/>
        </w:rPr>
        <w:t>VENERDI’ 27/12/2019, ore 18:00, “Pallone Geodetico F.I.G.C.” di ANCONA (Via Schiavoni)</w:t>
      </w:r>
    </w:p>
    <w:p w14:paraId="038A99CD" w14:textId="284105C9" w:rsidR="00BE71FB" w:rsidRPr="00BE71FB" w:rsidRDefault="00E42BB0" w:rsidP="00BE71FB">
      <w:pPr>
        <w:pStyle w:val="Nessunaspaziatura"/>
        <w:jc w:val="center"/>
        <w:rPr>
          <w:rFonts w:ascii="Arial" w:hAnsi="Arial" w:cs="Arial"/>
          <w:b/>
          <w:color w:val="002060"/>
        </w:rPr>
      </w:pPr>
      <w:r>
        <w:rPr>
          <w:rFonts w:ascii="Arial" w:hAnsi="Arial" w:cs="Arial"/>
          <w:b/>
          <w:color w:val="002060"/>
        </w:rPr>
        <w:t>LUNEDI’ 30/12/2019, ore 18:00, “Palasport” di CAMERANO (Via Bagacciano)</w:t>
      </w:r>
    </w:p>
    <w:p w14:paraId="514218F1" w14:textId="6FC3BFB9" w:rsidR="00B34D22" w:rsidRDefault="00B34D22" w:rsidP="009A59FC">
      <w:pPr>
        <w:pStyle w:val="LndNormale1"/>
        <w:rPr>
          <w:color w:val="002060"/>
        </w:rPr>
      </w:pPr>
    </w:p>
    <w:p w14:paraId="4688428E" w14:textId="77777777" w:rsidR="00B34D22" w:rsidRPr="00B34D22" w:rsidRDefault="00B34D22" w:rsidP="00B34D22">
      <w:pPr>
        <w:pStyle w:val="LndNormale1"/>
        <w:rPr>
          <w:b/>
          <w:color w:val="002060"/>
          <w:sz w:val="28"/>
          <w:szCs w:val="28"/>
        </w:rPr>
      </w:pPr>
      <w:r w:rsidRPr="00B34D22">
        <w:rPr>
          <w:b/>
          <w:color w:val="002060"/>
          <w:sz w:val="28"/>
          <w:szCs w:val="28"/>
        </w:rPr>
        <w:t>CORSO PER DIRIGENTI DI SOCIETA’</w:t>
      </w:r>
    </w:p>
    <w:p w14:paraId="746E14C1" w14:textId="77777777" w:rsidR="00B34D22" w:rsidRPr="00B34D22" w:rsidRDefault="00B34D22" w:rsidP="00B34D22">
      <w:pPr>
        <w:pStyle w:val="LndNormale1"/>
        <w:rPr>
          <w:b/>
          <w:color w:val="002060"/>
          <w:sz w:val="24"/>
          <w:szCs w:val="24"/>
          <w:u w:val="single"/>
        </w:rPr>
      </w:pPr>
    </w:p>
    <w:p w14:paraId="3E1F21C8" w14:textId="0921DE29" w:rsidR="00B34D22" w:rsidRPr="00B34D22" w:rsidRDefault="00B34D22" w:rsidP="00B34D22">
      <w:pPr>
        <w:rPr>
          <w:rFonts w:ascii="Arial" w:hAnsi="Arial" w:cs="Arial"/>
          <w:color w:val="002060"/>
          <w:sz w:val="22"/>
          <w:szCs w:val="22"/>
        </w:rPr>
      </w:pPr>
      <w:r w:rsidRPr="00B34D22">
        <w:rPr>
          <w:rFonts w:ascii="Arial" w:hAnsi="Arial" w:cs="Arial"/>
          <w:color w:val="002060"/>
          <w:sz w:val="22"/>
          <w:szCs w:val="22"/>
        </w:rPr>
        <w:lastRenderedPageBreak/>
        <w:t>Il Comitato Regionale Marche con il Coordinamento Regionale del Settore Giovanile e Scolastico della F.I.G.C., intende promuovere il 3° Corso di Formazione per Dirigenti di Società di Calcio.</w:t>
      </w:r>
    </w:p>
    <w:p w14:paraId="4B5FBE43" w14:textId="77777777" w:rsidR="00B34D22" w:rsidRPr="00B34D22" w:rsidRDefault="00B34D22" w:rsidP="00B34D22">
      <w:pPr>
        <w:rPr>
          <w:rFonts w:ascii="Arial" w:hAnsi="Arial" w:cs="Arial"/>
          <w:color w:val="002060"/>
          <w:sz w:val="22"/>
          <w:szCs w:val="22"/>
        </w:rPr>
      </w:pPr>
      <w:r w:rsidRPr="00B34D22">
        <w:rPr>
          <w:rFonts w:ascii="Arial" w:hAnsi="Arial" w:cs="Arial"/>
          <w:color w:val="002060"/>
          <w:sz w:val="22"/>
          <w:szCs w:val="22"/>
        </w:rPr>
        <w:t>Si allega la nota di introduzione al corso e la scheda di adesione da utilizzare per l’iscrizione allo stesso.</w:t>
      </w:r>
    </w:p>
    <w:p w14:paraId="13FEDD33" w14:textId="77777777" w:rsidR="00B34D22" w:rsidRDefault="00B34D22" w:rsidP="009A59FC">
      <w:pPr>
        <w:pStyle w:val="LndNormale1"/>
        <w:rPr>
          <w:color w:val="002060"/>
        </w:rPr>
      </w:pPr>
    </w:p>
    <w:p w14:paraId="5DE6F601" w14:textId="0078798E" w:rsidR="00C34DB4" w:rsidRPr="00143CA3" w:rsidRDefault="00C34DB4" w:rsidP="00264BAF">
      <w:pPr>
        <w:pStyle w:val="LndNormale1"/>
        <w:rPr>
          <w:color w:val="002060"/>
        </w:rPr>
      </w:pPr>
    </w:p>
    <w:p w14:paraId="3E77D51B" w14:textId="157007E3" w:rsidR="004F53EB" w:rsidRPr="00A11496" w:rsidRDefault="00D707B5" w:rsidP="00A11496">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2960DAF" w14:textId="3B39048A" w:rsidR="00A11496" w:rsidRPr="00A11496" w:rsidRDefault="00A11496" w:rsidP="00A11496">
      <w:pPr>
        <w:pStyle w:val="TITOLOCAMPIONATO"/>
        <w:shd w:val="clear" w:color="auto" w:fill="CCCCCC"/>
        <w:spacing w:before="80" w:after="40"/>
        <w:divId w:val="527259509"/>
        <w:rPr>
          <w:color w:val="002060"/>
        </w:rPr>
      </w:pPr>
      <w:r>
        <w:rPr>
          <w:color w:val="002060"/>
        </w:rPr>
        <w:t>SORTEGGIO FINALS CUP CALCIO A CINQUE</w:t>
      </w:r>
    </w:p>
    <w:p w14:paraId="4AA313CD" w14:textId="77777777" w:rsidR="00F9586D" w:rsidRPr="00093000" w:rsidRDefault="00F9586D" w:rsidP="00F9586D">
      <w:pPr>
        <w:divId w:val="527259509"/>
        <w:rPr>
          <w:rFonts w:ascii="Arial" w:hAnsi="Arial" w:cs="Arial"/>
          <w:color w:val="002060"/>
          <w:sz w:val="22"/>
          <w:szCs w:val="22"/>
        </w:rPr>
      </w:pPr>
      <w:r w:rsidRPr="00093000">
        <w:rPr>
          <w:rFonts w:ascii="Arial" w:hAnsi="Arial" w:cs="Arial"/>
          <w:color w:val="002060"/>
          <w:sz w:val="22"/>
          <w:szCs w:val="22"/>
        </w:rPr>
        <w:t>Ai sensi dell'art. 2 del Regolamento delle Finals Cup pubblicat</w:t>
      </w:r>
      <w:r>
        <w:rPr>
          <w:rFonts w:ascii="Arial" w:hAnsi="Arial" w:cs="Arial"/>
          <w:color w:val="002060"/>
          <w:sz w:val="22"/>
          <w:szCs w:val="22"/>
        </w:rPr>
        <w:t>o nel Comunicato Ufficiale n° 43 del 10/12/2019</w:t>
      </w:r>
      <w:r w:rsidRPr="00093000">
        <w:rPr>
          <w:rFonts w:ascii="Arial" w:hAnsi="Arial" w:cs="Arial"/>
          <w:color w:val="002060"/>
          <w:sz w:val="22"/>
          <w:szCs w:val="22"/>
        </w:rPr>
        <w:t xml:space="preserve">, </w:t>
      </w:r>
      <w:r>
        <w:rPr>
          <w:rFonts w:ascii="Arial" w:hAnsi="Arial" w:cs="Arial"/>
          <w:color w:val="002060"/>
          <w:sz w:val="22"/>
          <w:szCs w:val="22"/>
        </w:rPr>
        <w:t>il</w:t>
      </w:r>
      <w:r w:rsidRPr="00093000">
        <w:rPr>
          <w:rFonts w:ascii="Arial" w:hAnsi="Arial" w:cs="Arial"/>
          <w:color w:val="002060"/>
          <w:sz w:val="22"/>
          <w:szCs w:val="22"/>
        </w:rPr>
        <w:t xml:space="preserve"> Comitato Regionale Marche il giorno </w:t>
      </w:r>
      <w:r>
        <w:rPr>
          <w:rFonts w:ascii="Arial" w:hAnsi="Arial" w:cs="Arial"/>
          <w:color w:val="002060"/>
          <w:sz w:val="22"/>
          <w:szCs w:val="22"/>
        </w:rPr>
        <w:t>sabato 21 dicembre 2019</w:t>
      </w:r>
      <w:r w:rsidRPr="00093000">
        <w:rPr>
          <w:rFonts w:ascii="Arial" w:hAnsi="Arial" w:cs="Arial"/>
          <w:color w:val="002060"/>
          <w:sz w:val="22"/>
          <w:szCs w:val="22"/>
        </w:rPr>
        <w:t xml:space="preserve"> alle ore </w:t>
      </w:r>
      <w:r>
        <w:rPr>
          <w:rFonts w:ascii="Arial" w:hAnsi="Arial" w:cs="Arial"/>
          <w:color w:val="002060"/>
          <w:sz w:val="22"/>
          <w:szCs w:val="22"/>
        </w:rPr>
        <w:t>10:30</w:t>
      </w:r>
      <w:r w:rsidRPr="00093000">
        <w:rPr>
          <w:rFonts w:ascii="Arial" w:hAnsi="Arial" w:cs="Arial"/>
          <w:color w:val="002060"/>
          <w:sz w:val="22"/>
          <w:szCs w:val="22"/>
        </w:rPr>
        <w:t xml:space="preserve"> presso </w:t>
      </w:r>
      <w:r>
        <w:rPr>
          <w:rFonts w:ascii="Arial" w:hAnsi="Arial" w:cs="Arial"/>
          <w:color w:val="002060"/>
          <w:sz w:val="22"/>
          <w:szCs w:val="22"/>
        </w:rPr>
        <w:t>la Sala dello Stemma del Comune di Cerreto d’Esi</w:t>
      </w:r>
      <w:r w:rsidRPr="00093000">
        <w:rPr>
          <w:rFonts w:ascii="Arial" w:hAnsi="Arial" w:cs="Arial"/>
          <w:color w:val="002060"/>
          <w:sz w:val="22"/>
          <w:szCs w:val="22"/>
        </w:rPr>
        <w:t xml:space="preserve"> ha effettuato il sorteggio per decidere gli accoppiamenti delle squadre qualificate in ogni categoria come di seguito riportato integralmente: </w:t>
      </w:r>
    </w:p>
    <w:p w14:paraId="6D3B83CD" w14:textId="77777777" w:rsidR="00F9586D" w:rsidRPr="00093000" w:rsidRDefault="00F9586D" w:rsidP="00F9586D">
      <w:pPr>
        <w:pStyle w:val="LndNormale1"/>
        <w:divId w:val="527259509"/>
        <w:rPr>
          <w:color w:val="002060"/>
        </w:rPr>
      </w:pPr>
    </w:p>
    <w:p w14:paraId="1F3C31A2"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ITALIA CALCIO A CINQUE MASCHILE</w:t>
      </w:r>
    </w:p>
    <w:p w14:paraId="6348C587" w14:textId="77777777" w:rsidR="00F9586D" w:rsidRPr="00AF1C53" w:rsidRDefault="00F9586D" w:rsidP="00F9586D">
      <w:pPr>
        <w:pStyle w:val="Corpodeltesto21"/>
        <w:divId w:val="527259509"/>
        <w:rPr>
          <w:rFonts w:ascii="Arial" w:hAnsi="Arial" w:cs="Arial"/>
          <w:color w:val="002060"/>
          <w:sz w:val="22"/>
          <w:szCs w:val="22"/>
        </w:rPr>
      </w:pPr>
    </w:p>
    <w:p w14:paraId="79CEB64A"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QUARTI DI FINALE</w:t>
      </w:r>
    </w:p>
    <w:p w14:paraId="0A342474" w14:textId="77777777" w:rsidR="00F9586D" w:rsidRDefault="00F9586D" w:rsidP="00F9586D">
      <w:pPr>
        <w:divId w:val="527259509"/>
        <w:rPr>
          <w:rFonts w:ascii="Arial" w:hAnsi="Arial" w:cs="Arial"/>
          <w:b/>
          <w:i/>
          <w:color w:val="002060"/>
          <w:sz w:val="22"/>
          <w:szCs w:val="22"/>
        </w:rPr>
      </w:pPr>
    </w:p>
    <w:p w14:paraId="0D673B74"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VENERDI’ 03 GENNAIO 2020</w:t>
      </w:r>
    </w:p>
    <w:p w14:paraId="4C60854A"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QUARTI GARA N° 1</w:t>
      </w:r>
      <w:r w:rsidRPr="00AF1C53">
        <w:rPr>
          <w:rFonts w:ascii="Arial" w:hAnsi="Arial" w:cs="Arial"/>
          <w:color w:val="002060"/>
          <w:sz w:val="22"/>
          <w:szCs w:val="22"/>
        </w:rPr>
        <w:tab/>
      </w:r>
      <w:r w:rsidRPr="00AF1C53">
        <w:rPr>
          <w:rFonts w:ascii="Arial" w:hAnsi="Arial" w:cs="Arial"/>
          <w:color w:val="002060"/>
          <w:sz w:val="22"/>
          <w:szCs w:val="22"/>
        </w:rPr>
        <w:tab/>
      </w:r>
    </w:p>
    <w:p w14:paraId="2DE651E8" w14:textId="65AFA1AC"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OLYM</w:t>
      </w:r>
      <w:r w:rsidR="00A05DB3">
        <w:rPr>
          <w:rFonts w:ascii="Arial" w:hAnsi="Arial" w:cs="Arial"/>
          <w:b/>
          <w:color w:val="002060"/>
          <w:sz w:val="22"/>
          <w:szCs w:val="22"/>
        </w:rPr>
        <w:t>PI</w:t>
      </w:r>
      <w:r>
        <w:rPr>
          <w:rFonts w:ascii="Arial" w:hAnsi="Arial" w:cs="Arial"/>
          <w:b/>
          <w:color w:val="002060"/>
          <w:sz w:val="22"/>
          <w:szCs w:val="22"/>
        </w:rPr>
        <w:t xml:space="preserve">A FANO C5             </w:t>
      </w:r>
      <w:r w:rsidRPr="00AF1C53">
        <w:rPr>
          <w:rFonts w:ascii="Arial" w:hAnsi="Arial" w:cs="Arial"/>
          <w:b/>
          <w:color w:val="002060"/>
          <w:sz w:val="22"/>
          <w:szCs w:val="22"/>
        </w:rPr>
        <w:t xml:space="preserve">                 </w:t>
      </w:r>
    </w:p>
    <w:p w14:paraId="77E10BF1" w14:textId="77777777" w:rsidR="00F9586D" w:rsidRDefault="00F9586D" w:rsidP="00F9586D">
      <w:pPr>
        <w:divId w:val="527259509"/>
        <w:rPr>
          <w:rFonts w:ascii="Arial" w:hAnsi="Arial" w:cs="Arial"/>
          <w:color w:val="002060"/>
          <w:sz w:val="22"/>
          <w:szCs w:val="22"/>
        </w:rPr>
      </w:pPr>
    </w:p>
    <w:p w14:paraId="0F941484"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QUARTI GARA N° 2</w:t>
      </w:r>
    </w:p>
    <w:p w14:paraId="3EE3B816"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MONTELUPONE CALCIO A 5 – CALCETTO CASTRUM LAURI</w:t>
      </w:r>
      <w:r w:rsidRPr="00AF1C53">
        <w:rPr>
          <w:rFonts w:ascii="Arial" w:hAnsi="Arial" w:cs="Arial"/>
          <w:b/>
          <w:color w:val="002060"/>
          <w:sz w:val="22"/>
          <w:szCs w:val="22"/>
        </w:rPr>
        <w:t xml:space="preserve">          </w:t>
      </w:r>
    </w:p>
    <w:p w14:paraId="4119FD4F" w14:textId="77777777" w:rsidR="00F9586D" w:rsidRPr="00B34D22" w:rsidRDefault="00F9586D" w:rsidP="00F9586D">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          </w:t>
      </w:r>
    </w:p>
    <w:p w14:paraId="1D1786F5"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19:</w:t>
      </w:r>
      <w:r>
        <w:rPr>
          <w:rFonts w:ascii="Arial" w:hAnsi="Arial" w:cs="Arial"/>
          <w:color w:val="002060"/>
          <w:sz w:val="22"/>
          <w:szCs w:val="22"/>
        </w:rPr>
        <w:t>15</w:t>
      </w:r>
      <w:r w:rsidRPr="00AF1C53">
        <w:rPr>
          <w:rFonts w:ascii="Arial" w:hAnsi="Arial" w:cs="Arial"/>
          <w:color w:val="002060"/>
          <w:sz w:val="22"/>
          <w:szCs w:val="22"/>
        </w:rPr>
        <w:tab/>
        <w:t>QUARTI GARA N° 3</w:t>
      </w:r>
    </w:p>
    <w:p w14:paraId="2AA134E1"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INVICTA FUTSAL MACERATA – MONTESICURO TRE COLLI</w:t>
      </w:r>
      <w:r w:rsidRPr="00AF1C53">
        <w:rPr>
          <w:rFonts w:ascii="Arial" w:hAnsi="Arial" w:cs="Arial"/>
          <w:b/>
          <w:color w:val="002060"/>
          <w:sz w:val="22"/>
          <w:szCs w:val="22"/>
        </w:rPr>
        <w:t xml:space="preserve">   </w:t>
      </w:r>
    </w:p>
    <w:p w14:paraId="05766758" w14:textId="77777777" w:rsidR="00F9586D" w:rsidRPr="00CB37E5" w:rsidRDefault="00F9586D" w:rsidP="00F9586D">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             </w:t>
      </w:r>
    </w:p>
    <w:p w14:paraId="2A675903"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21:</w:t>
      </w:r>
      <w:r>
        <w:rPr>
          <w:rFonts w:ascii="Arial" w:hAnsi="Arial" w:cs="Arial"/>
          <w:color w:val="002060"/>
          <w:sz w:val="22"/>
          <w:szCs w:val="22"/>
        </w:rPr>
        <w:t>30</w:t>
      </w:r>
      <w:r w:rsidRPr="00AF1C53">
        <w:rPr>
          <w:rFonts w:ascii="Arial" w:hAnsi="Arial" w:cs="Arial"/>
          <w:color w:val="002060"/>
          <w:sz w:val="22"/>
          <w:szCs w:val="22"/>
        </w:rPr>
        <w:tab/>
        <w:t>QUARTI GARA N° 4</w:t>
      </w:r>
    </w:p>
    <w:p w14:paraId="59CE8ADA"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VALLEFOGLIA C5 – PIEVE D’ICO CALCIO A 5</w:t>
      </w:r>
      <w:r w:rsidRPr="00AF1C53">
        <w:rPr>
          <w:rFonts w:ascii="Arial" w:hAnsi="Arial" w:cs="Arial"/>
          <w:b/>
          <w:color w:val="002060"/>
          <w:sz w:val="22"/>
          <w:szCs w:val="22"/>
        </w:rPr>
        <w:t xml:space="preserve">         </w:t>
      </w:r>
    </w:p>
    <w:p w14:paraId="63B1A0F7" w14:textId="77777777" w:rsidR="00F9586D" w:rsidRPr="00AF1C53" w:rsidRDefault="00F9586D" w:rsidP="00F9586D">
      <w:pPr>
        <w:pStyle w:val="Corpodeltesto21"/>
        <w:divId w:val="527259509"/>
        <w:rPr>
          <w:rFonts w:ascii="Arial" w:hAnsi="Arial" w:cs="Arial"/>
          <w:color w:val="002060"/>
          <w:sz w:val="22"/>
          <w:szCs w:val="22"/>
        </w:rPr>
      </w:pPr>
    </w:p>
    <w:p w14:paraId="3079006B" w14:textId="77777777" w:rsidR="00F9586D" w:rsidRPr="00AF1C53" w:rsidRDefault="00F9586D" w:rsidP="00F9586D">
      <w:pPr>
        <w:pStyle w:val="Corpodeltesto21"/>
        <w:divId w:val="527259509"/>
        <w:rPr>
          <w:rFonts w:ascii="Arial" w:hAnsi="Arial" w:cs="Arial"/>
          <w:color w:val="002060"/>
          <w:sz w:val="22"/>
          <w:szCs w:val="22"/>
        </w:rPr>
      </w:pPr>
    </w:p>
    <w:p w14:paraId="2D11D6CC"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 xml:space="preserve">COPPA ITALIA SERIE C FEMMINILE </w:t>
      </w:r>
    </w:p>
    <w:p w14:paraId="234E2729" w14:textId="77777777" w:rsidR="00F9586D" w:rsidRPr="00AF1C53" w:rsidRDefault="00F9586D" w:rsidP="00F9586D">
      <w:pPr>
        <w:pStyle w:val="Corpodeltesto21"/>
        <w:divId w:val="527259509"/>
        <w:rPr>
          <w:rFonts w:ascii="Arial" w:hAnsi="Arial" w:cs="Arial"/>
          <w:color w:val="002060"/>
          <w:sz w:val="22"/>
          <w:szCs w:val="22"/>
        </w:rPr>
      </w:pPr>
    </w:p>
    <w:p w14:paraId="084108EB" w14:textId="77777777"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41FFDB9D" w14:textId="77777777" w:rsidR="00F9586D" w:rsidRDefault="00F9586D" w:rsidP="00F9586D">
      <w:pPr>
        <w:divId w:val="527259509"/>
        <w:rPr>
          <w:rFonts w:ascii="Arial" w:hAnsi="Arial" w:cs="Arial"/>
          <w:b/>
          <w:i/>
          <w:color w:val="002060"/>
          <w:sz w:val="22"/>
          <w:szCs w:val="22"/>
        </w:rPr>
      </w:pPr>
    </w:p>
    <w:p w14:paraId="0F98F160"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7970B375"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21:00</w:t>
      </w:r>
      <w:r w:rsidRPr="00AF1C53">
        <w:rPr>
          <w:rFonts w:ascii="Arial" w:hAnsi="Arial" w:cs="Arial"/>
          <w:color w:val="002060"/>
          <w:sz w:val="22"/>
          <w:szCs w:val="22"/>
        </w:rPr>
        <w:tab/>
      </w:r>
      <w:r>
        <w:rPr>
          <w:rFonts w:ascii="Arial" w:hAnsi="Arial" w:cs="Arial"/>
          <w:color w:val="002060"/>
          <w:sz w:val="22"/>
          <w:szCs w:val="22"/>
        </w:rPr>
        <w:t>FINALE</w:t>
      </w:r>
    </w:p>
    <w:p w14:paraId="73A1898F"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SAN MICHELE</w:t>
      </w:r>
      <w:r w:rsidRPr="00AF1C53">
        <w:rPr>
          <w:rFonts w:ascii="Arial" w:hAnsi="Arial" w:cs="Arial"/>
          <w:b/>
          <w:color w:val="002060"/>
          <w:sz w:val="22"/>
          <w:szCs w:val="22"/>
        </w:rPr>
        <w:t xml:space="preserve">   </w:t>
      </w:r>
    </w:p>
    <w:p w14:paraId="17272F1C" w14:textId="77777777" w:rsidR="00F9586D" w:rsidRPr="00AF1C53" w:rsidRDefault="00F9586D" w:rsidP="00F9586D">
      <w:pPr>
        <w:pStyle w:val="Corpodeltesto21"/>
        <w:divId w:val="527259509"/>
        <w:rPr>
          <w:rFonts w:ascii="Arial" w:hAnsi="Arial" w:cs="Arial"/>
          <w:color w:val="002060"/>
          <w:sz w:val="22"/>
          <w:szCs w:val="22"/>
        </w:rPr>
      </w:pPr>
    </w:p>
    <w:p w14:paraId="5546F7E6" w14:textId="77777777" w:rsidR="00F9586D" w:rsidRPr="00AF1C53" w:rsidRDefault="00F9586D" w:rsidP="00F9586D">
      <w:pPr>
        <w:pStyle w:val="Corpodeltesto21"/>
        <w:divId w:val="527259509"/>
        <w:rPr>
          <w:rFonts w:ascii="Arial" w:hAnsi="Arial" w:cs="Arial"/>
          <w:color w:val="002060"/>
          <w:sz w:val="22"/>
          <w:szCs w:val="22"/>
        </w:rPr>
      </w:pPr>
    </w:p>
    <w:p w14:paraId="1EA10B46"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21 CALCIO A 5</w:t>
      </w:r>
    </w:p>
    <w:p w14:paraId="233A324E" w14:textId="77777777" w:rsidR="00F9586D" w:rsidRPr="00AF1C53" w:rsidRDefault="00F9586D" w:rsidP="00F9586D">
      <w:pPr>
        <w:pStyle w:val="Corpodeltesto21"/>
        <w:divId w:val="527259509"/>
        <w:rPr>
          <w:rFonts w:ascii="Arial" w:hAnsi="Arial" w:cs="Arial"/>
          <w:color w:val="002060"/>
          <w:sz w:val="22"/>
          <w:szCs w:val="22"/>
        </w:rPr>
      </w:pPr>
    </w:p>
    <w:p w14:paraId="0AA8A4D1"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02C7AE89" w14:textId="77777777" w:rsidR="00F9586D" w:rsidRDefault="00F9586D" w:rsidP="00F9586D">
      <w:pPr>
        <w:divId w:val="527259509"/>
        <w:rPr>
          <w:rFonts w:ascii="Arial" w:hAnsi="Arial" w:cs="Arial"/>
          <w:b/>
          <w:i/>
          <w:color w:val="002060"/>
          <w:sz w:val="22"/>
          <w:szCs w:val="22"/>
        </w:rPr>
      </w:pPr>
    </w:p>
    <w:p w14:paraId="417F719F"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5136AEEA"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 xml:space="preserve">SEMIFINALE GARA N° 1 </w:t>
      </w:r>
    </w:p>
    <w:p w14:paraId="39E122CC" w14:textId="2022B0FD" w:rsidR="00F9586D" w:rsidRPr="00A36AE6" w:rsidRDefault="00F9586D" w:rsidP="00F9586D">
      <w:pPr>
        <w:pStyle w:val="Corpodeltesto21"/>
        <w:divId w:val="527259509"/>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CALCIO A 5 CORINALDO – CERRETO D’ESI C5</w:t>
      </w:r>
      <w:r w:rsidRPr="00AF1C53">
        <w:rPr>
          <w:rFonts w:ascii="Arial" w:hAnsi="Arial" w:cs="Arial"/>
          <w:b/>
          <w:color w:val="002060"/>
          <w:sz w:val="22"/>
          <w:szCs w:val="22"/>
        </w:rPr>
        <w:t xml:space="preserve"> </w:t>
      </w:r>
      <w:r w:rsidR="00A05DB3">
        <w:rPr>
          <w:rFonts w:ascii="Arial" w:hAnsi="Arial" w:cs="Arial"/>
          <w:b/>
          <w:color w:val="002060"/>
          <w:sz w:val="22"/>
          <w:szCs w:val="22"/>
        </w:rPr>
        <w:t>A.S.D.</w:t>
      </w:r>
      <w:r w:rsidRPr="00AF1C53">
        <w:rPr>
          <w:rFonts w:ascii="Arial" w:hAnsi="Arial" w:cs="Arial"/>
          <w:b/>
          <w:color w:val="002060"/>
          <w:sz w:val="22"/>
          <w:szCs w:val="22"/>
        </w:rPr>
        <w:t xml:space="preserve">          </w:t>
      </w:r>
    </w:p>
    <w:p w14:paraId="0D00B325" w14:textId="77777777" w:rsidR="00F9586D" w:rsidRDefault="00F9586D" w:rsidP="00F9586D">
      <w:pPr>
        <w:divId w:val="527259509"/>
        <w:rPr>
          <w:rFonts w:ascii="Arial" w:hAnsi="Arial" w:cs="Arial"/>
          <w:color w:val="002060"/>
          <w:sz w:val="22"/>
          <w:szCs w:val="22"/>
        </w:rPr>
      </w:pPr>
    </w:p>
    <w:p w14:paraId="6EE54D68"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 xml:space="preserve">SEMIFINALE GARA N° 2 </w:t>
      </w:r>
    </w:p>
    <w:p w14:paraId="6DD78D1C"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VERBENA C5 ANCONA – U.MANDOLESI CALCIO</w:t>
      </w:r>
      <w:r w:rsidRPr="00AF1C53">
        <w:rPr>
          <w:rFonts w:ascii="Arial" w:hAnsi="Arial" w:cs="Arial"/>
          <w:b/>
          <w:color w:val="002060"/>
          <w:sz w:val="22"/>
          <w:szCs w:val="22"/>
        </w:rPr>
        <w:t xml:space="preserve">          </w:t>
      </w:r>
    </w:p>
    <w:p w14:paraId="014D4E9B" w14:textId="77777777" w:rsidR="00F9586D" w:rsidRPr="00AF1C53" w:rsidRDefault="00F9586D" w:rsidP="00F9586D">
      <w:pPr>
        <w:pStyle w:val="Corpodeltesto21"/>
        <w:divId w:val="527259509"/>
        <w:rPr>
          <w:rFonts w:ascii="Arial" w:hAnsi="Arial" w:cs="Arial"/>
          <w:color w:val="002060"/>
          <w:sz w:val="22"/>
          <w:szCs w:val="22"/>
        </w:rPr>
      </w:pPr>
    </w:p>
    <w:p w14:paraId="0DCD4549" w14:textId="77777777" w:rsidR="00F9586D" w:rsidRPr="00AF1C53" w:rsidRDefault="00F9586D" w:rsidP="00F9586D">
      <w:pPr>
        <w:pStyle w:val="Corpodeltesto21"/>
        <w:divId w:val="527259509"/>
        <w:rPr>
          <w:rFonts w:ascii="Arial" w:hAnsi="Arial" w:cs="Arial"/>
          <w:color w:val="002060"/>
          <w:sz w:val="22"/>
          <w:szCs w:val="22"/>
        </w:rPr>
      </w:pPr>
    </w:p>
    <w:p w14:paraId="16E7C51C" w14:textId="77777777" w:rsidR="00F9586D" w:rsidRPr="00AF1C53" w:rsidRDefault="00F9586D" w:rsidP="00F9586D">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lastRenderedPageBreak/>
        <w:t>COPPA MARCHE UNDER 19 CALCIO A 5</w:t>
      </w:r>
    </w:p>
    <w:p w14:paraId="54817C01" w14:textId="77777777" w:rsidR="00F9586D" w:rsidRPr="00AF1C53" w:rsidRDefault="00F9586D" w:rsidP="00F9586D">
      <w:pPr>
        <w:pStyle w:val="Corpodeltesto21"/>
        <w:divId w:val="527259509"/>
        <w:rPr>
          <w:rFonts w:ascii="Arial" w:hAnsi="Arial" w:cs="Arial"/>
          <w:color w:val="002060"/>
          <w:sz w:val="22"/>
          <w:szCs w:val="22"/>
        </w:rPr>
      </w:pPr>
    </w:p>
    <w:p w14:paraId="067F16BC"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5497D65B" w14:textId="77777777" w:rsidR="00F9586D" w:rsidRDefault="00F9586D" w:rsidP="00F9586D">
      <w:pPr>
        <w:divId w:val="527259509"/>
        <w:rPr>
          <w:rFonts w:ascii="Arial" w:hAnsi="Arial" w:cs="Arial"/>
          <w:b/>
          <w:i/>
          <w:color w:val="002060"/>
          <w:sz w:val="22"/>
          <w:szCs w:val="22"/>
        </w:rPr>
      </w:pPr>
    </w:p>
    <w:p w14:paraId="60073367" w14:textId="29A97752"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SABATO</w:t>
      </w:r>
      <w:r w:rsidRPr="00AF1C53">
        <w:rPr>
          <w:rFonts w:ascii="Arial" w:hAnsi="Arial" w:cs="Arial"/>
          <w:b/>
          <w:i/>
          <w:color w:val="002060"/>
          <w:sz w:val="22"/>
          <w:szCs w:val="22"/>
        </w:rPr>
        <w:t xml:space="preserve"> 4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0F4BE82A" w14:textId="459C6F20"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0</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6E163C64" w14:textId="5208A298"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REAL FABRIANO</w:t>
      </w:r>
      <w:r w:rsidRPr="00AF1C53">
        <w:rPr>
          <w:rFonts w:ascii="Arial" w:hAnsi="Arial" w:cs="Arial"/>
          <w:b/>
          <w:color w:val="002060"/>
          <w:sz w:val="22"/>
          <w:szCs w:val="22"/>
        </w:rPr>
        <w:t xml:space="preserve">    </w:t>
      </w:r>
    </w:p>
    <w:p w14:paraId="6617BDD0" w14:textId="77777777" w:rsidR="00F9586D" w:rsidRDefault="00F9586D" w:rsidP="00F9586D">
      <w:pPr>
        <w:divId w:val="527259509"/>
        <w:rPr>
          <w:rFonts w:ascii="Arial" w:hAnsi="Arial" w:cs="Arial"/>
          <w:color w:val="002060"/>
          <w:sz w:val="22"/>
          <w:szCs w:val="22"/>
        </w:rPr>
      </w:pPr>
    </w:p>
    <w:p w14:paraId="37D9CD93" w14:textId="03BDB693"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2</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39B0414A" w14:textId="2C550EB1" w:rsidR="00F9586D" w:rsidRPr="00AF1C53" w:rsidRDefault="00F9586D" w:rsidP="00F9586D">
      <w:pPr>
        <w:pStyle w:val="Corpodeltesto21"/>
        <w:divId w:val="527259509"/>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AMICI DEL CENTROSOCIO SP. – U.MANDOLESI CALCIO</w:t>
      </w:r>
      <w:r w:rsidRPr="00AF1C53">
        <w:rPr>
          <w:rFonts w:ascii="Arial" w:hAnsi="Arial" w:cs="Arial"/>
          <w:b/>
          <w:color w:val="002060"/>
          <w:sz w:val="22"/>
          <w:szCs w:val="22"/>
        </w:rPr>
        <w:t xml:space="preserve">         </w:t>
      </w:r>
    </w:p>
    <w:p w14:paraId="39C59943" w14:textId="77777777" w:rsidR="00F9586D" w:rsidRPr="00AF1C53" w:rsidRDefault="00F9586D" w:rsidP="00F9586D">
      <w:pPr>
        <w:pStyle w:val="Corpodeltesto21"/>
        <w:divId w:val="527259509"/>
        <w:rPr>
          <w:rFonts w:ascii="Arial" w:hAnsi="Arial" w:cs="Arial"/>
          <w:b/>
          <w:color w:val="002060"/>
          <w:sz w:val="22"/>
          <w:szCs w:val="22"/>
        </w:rPr>
      </w:pPr>
    </w:p>
    <w:p w14:paraId="6C956FF6" w14:textId="77777777" w:rsidR="00F9586D" w:rsidRPr="00AF1C53" w:rsidRDefault="00F9586D" w:rsidP="00F9586D">
      <w:pPr>
        <w:pStyle w:val="Corpodeltesto21"/>
        <w:divId w:val="527259509"/>
        <w:rPr>
          <w:rFonts w:ascii="Arial" w:hAnsi="Arial" w:cs="Arial"/>
          <w:color w:val="002060"/>
          <w:sz w:val="22"/>
          <w:szCs w:val="22"/>
        </w:rPr>
      </w:pPr>
    </w:p>
    <w:p w14:paraId="3BF51B4A"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17 CALCIO A 5</w:t>
      </w:r>
    </w:p>
    <w:p w14:paraId="2F06E06E" w14:textId="77777777" w:rsidR="00F9586D" w:rsidRPr="00AF1C53" w:rsidRDefault="00F9586D" w:rsidP="00F9586D">
      <w:pPr>
        <w:pStyle w:val="Corpodeltesto21"/>
        <w:divId w:val="527259509"/>
        <w:rPr>
          <w:rFonts w:ascii="Arial" w:hAnsi="Arial" w:cs="Arial"/>
          <w:color w:val="002060"/>
          <w:sz w:val="22"/>
          <w:szCs w:val="22"/>
        </w:rPr>
      </w:pPr>
    </w:p>
    <w:p w14:paraId="35DCAEC2" w14:textId="73F82B8F"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6E29174C" w14:textId="77777777" w:rsidR="00F9586D" w:rsidRDefault="00F9586D" w:rsidP="00F9586D">
      <w:pPr>
        <w:divId w:val="527259509"/>
        <w:rPr>
          <w:rFonts w:ascii="Arial" w:hAnsi="Arial" w:cs="Arial"/>
          <w:b/>
          <w:i/>
          <w:color w:val="002060"/>
          <w:sz w:val="22"/>
          <w:szCs w:val="22"/>
        </w:rPr>
      </w:pPr>
    </w:p>
    <w:p w14:paraId="396FC21C" w14:textId="5041BDE4"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LUNEDI’ 06 GENNAIO 2020</w:t>
      </w:r>
    </w:p>
    <w:p w14:paraId="0F767D9F" w14:textId="45356E4D"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13</w:t>
      </w:r>
      <w:r w:rsidRPr="00AF1C53">
        <w:rPr>
          <w:rFonts w:ascii="Arial" w:hAnsi="Arial" w:cs="Arial"/>
          <w:color w:val="002060"/>
          <w:sz w:val="22"/>
          <w:szCs w:val="22"/>
        </w:rPr>
        <w:t>:00</w:t>
      </w:r>
      <w:r w:rsidRPr="00AF1C53">
        <w:rPr>
          <w:rFonts w:ascii="Arial" w:hAnsi="Arial" w:cs="Arial"/>
          <w:color w:val="002060"/>
          <w:sz w:val="22"/>
          <w:szCs w:val="22"/>
        </w:rPr>
        <w:tab/>
      </w:r>
      <w:r>
        <w:rPr>
          <w:rFonts w:ascii="Arial" w:hAnsi="Arial" w:cs="Arial"/>
          <w:color w:val="002060"/>
          <w:sz w:val="22"/>
          <w:szCs w:val="22"/>
        </w:rPr>
        <w:t>FINALE</w:t>
      </w:r>
    </w:p>
    <w:p w14:paraId="4FBE013F" w14:textId="373682FF"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C.U.S. ANCONA – CANTINE RIUNITE CSI</w:t>
      </w:r>
      <w:r w:rsidRPr="00AF1C53">
        <w:rPr>
          <w:rFonts w:ascii="Arial" w:hAnsi="Arial" w:cs="Arial"/>
          <w:b/>
          <w:color w:val="002060"/>
          <w:sz w:val="22"/>
          <w:szCs w:val="22"/>
        </w:rPr>
        <w:t xml:space="preserve">            </w:t>
      </w:r>
    </w:p>
    <w:p w14:paraId="64CCF442" w14:textId="77777777" w:rsidR="00F9586D" w:rsidRPr="00AF1C53" w:rsidRDefault="00F9586D" w:rsidP="00F9586D">
      <w:pPr>
        <w:pStyle w:val="Corpodeltesto21"/>
        <w:divId w:val="527259509"/>
        <w:rPr>
          <w:rFonts w:ascii="Arial" w:hAnsi="Arial" w:cs="Arial"/>
          <w:color w:val="002060"/>
          <w:sz w:val="22"/>
          <w:szCs w:val="22"/>
        </w:rPr>
      </w:pPr>
    </w:p>
    <w:p w14:paraId="25C37D3E" w14:textId="77777777" w:rsidR="00F9586D" w:rsidRPr="00AF1C53" w:rsidRDefault="00F9586D" w:rsidP="00F9586D">
      <w:pPr>
        <w:pStyle w:val="Corpodeltesto21"/>
        <w:divId w:val="527259509"/>
        <w:rPr>
          <w:rFonts w:ascii="Arial" w:hAnsi="Arial" w:cs="Arial"/>
          <w:color w:val="002060"/>
          <w:sz w:val="22"/>
          <w:szCs w:val="22"/>
        </w:rPr>
      </w:pPr>
    </w:p>
    <w:p w14:paraId="57A87143"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15 CALCIO A 5</w:t>
      </w:r>
    </w:p>
    <w:p w14:paraId="740E0AF4" w14:textId="77777777" w:rsidR="00F9586D" w:rsidRPr="00AF1C53" w:rsidRDefault="00F9586D" w:rsidP="00F9586D">
      <w:pPr>
        <w:pStyle w:val="Corpodeltesto21"/>
        <w:divId w:val="527259509"/>
        <w:rPr>
          <w:rFonts w:ascii="Arial" w:hAnsi="Arial" w:cs="Arial"/>
          <w:color w:val="002060"/>
          <w:sz w:val="22"/>
          <w:szCs w:val="22"/>
        </w:rPr>
      </w:pPr>
    </w:p>
    <w:p w14:paraId="2919D996" w14:textId="77777777"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5FBD0C2F" w14:textId="77777777" w:rsidR="00F9586D" w:rsidRDefault="00F9586D" w:rsidP="00F9586D">
      <w:pPr>
        <w:divId w:val="527259509"/>
        <w:rPr>
          <w:rFonts w:ascii="Arial" w:hAnsi="Arial" w:cs="Arial"/>
          <w:b/>
          <w:i/>
          <w:color w:val="002060"/>
          <w:sz w:val="22"/>
          <w:szCs w:val="22"/>
        </w:rPr>
      </w:pPr>
    </w:p>
    <w:p w14:paraId="1337FA18"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1749DA26" w14:textId="26FF0A76"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19</w:t>
      </w:r>
      <w:r w:rsidRPr="00AF1C53">
        <w:rPr>
          <w:rFonts w:ascii="Arial" w:hAnsi="Arial" w:cs="Arial"/>
          <w:color w:val="002060"/>
          <w:sz w:val="22"/>
          <w:szCs w:val="22"/>
        </w:rPr>
        <w:t>:00</w:t>
      </w:r>
      <w:r w:rsidRPr="00AF1C53">
        <w:rPr>
          <w:rFonts w:ascii="Arial" w:hAnsi="Arial" w:cs="Arial"/>
          <w:color w:val="002060"/>
          <w:sz w:val="22"/>
          <w:szCs w:val="22"/>
        </w:rPr>
        <w:tab/>
      </w:r>
      <w:r>
        <w:rPr>
          <w:rFonts w:ascii="Arial" w:hAnsi="Arial" w:cs="Arial"/>
          <w:color w:val="002060"/>
          <w:sz w:val="22"/>
          <w:szCs w:val="22"/>
        </w:rPr>
        <w:t>FINALE</w:t>
      </w:r>
    </w:p>
    <w:p w14:paraId="4C4D6CFC" w14:textId="54C2C7E9"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FUTBOL3 – AMICI DEL CENTROSOCIO SP.</w:t>
      </w:r>
    </w:p>
    <w:p w14:paraId="515AEF6A" w14:textId="77777777" w:rsidR="00F9586D" w:rsidRPr="00AF1C53" w:rsidRDefault="00F9586D" w:rsidP="00F9586D">
      <w:pPr>
        <w:pStyle w:val="Corpodeltesto21"/>
        <w:divId w:val="527259509"/>
        <w:rPr>
          <w:rFonts w:ascii="Arial" w:hAnsi="Arial" w:cs="Arial"/>
          <w:color w:val="002060"/>
          <w:sz w:val="22"/>
          <w:szCs w:val="22"/>
        </w:rPr>
      </w:pPr>
    </w:p>
    <w:p w14:paraId="289F969E" w14:textId="77777777" w:rsidR="00F9586D" w:rsidRPr="00AF1C53" w:rsidRDefault="00F9586D" w:rsidP="00F9586D">
      <w:pPr>
        <w:pStyle w:val="Corpodeltesto21"/>
        <w:divId w:val="527259509"/>
        <w:rPr>
          <w:rFonts w:ascii="Arial" w:hAnsi="Arial" w:cs="Arial"/>
          <w:color w:val="002060"/>
          <w:sz w:val="22"/>
          <w:szCs w:val="22"/>
        </w:rPr>
      </w:pPr>
    </w:p>
    <w:p w14:paraId="0D61EE76"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SERIE D CALCIO A 5</w:t>
      </w:r>
    </w:p>
    <w:p w14:paraId="0105EE27" w14:textId="77777777" w:rsidR="00F9586D" w:rsidRPr="00AF1C53" w:rsidRDefault="00F9586D" w:rsidP="00F9586D">
      <w:pPr>
        <w:pStyle w:val="Corpodeltesto21"/>
        <w:divId w:val="527259509"/>
        <w:rPr>
          <w:rFonts w:ascii="Arial" w:hAnsi="Arial" w:cs="Arial"/>
          <w:color w:val="002060"/>
          <w:sz w:val="22"/>
          <w:szCs w:val="22"/>
        </w:rPr>
      </w:pPr>
    </w:p>
    <w:p w14:paraId="5B8DF401"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6FD6C026" w14:textId="77777777" w:rsidR="00F9586D" w:rsidRDefault="00F9586D" w:rsidP="00F9586D">
      <w:pPr>
        <w:divId w:val="527259509"/>
        <w:rPr>
          <w:rFonts w:ascii="Arial" w:hAnsi="Arial" w:cs="Arial"/>
          <w:b/>
          <w:i/>
          <w:color w:val="002060"/>
          <w:sz w:val="22"/>
          <w:szCs w:val="22"/>
        </w:rPr>
      </w:pPr>
    </w:p>
    <w:p w14:paraId="1C966BCA" w14:textId="531A7EFB"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SABATO 04 GENNAIO 2020</w:t>
      </w:r>
    </w:p>
    <w:p w14:paraId="51B1F322" w14:textId="4D864255" w:rsidR="00F9586D"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5</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6C1704CF" w14:textId="5023C68E" w:rsidR="00F9586D" w:rsidRDefault="00F9586D" w:rsidP="00F9586D">
      <w:pPr>
        <w:divId w:val="527259509"/>
        <w:rPr>
          <w:rFonts w:ascii="Arial" w:hAnsi="Arial" w:cs="Arial"/>
          <w:b/>
          <w:color w:val="002060"/>
          <w:sz w:val="22"/>
          <w:szCs w:val="22"/>
        </w:rPr>
      </w:pPr>
      <w:r>
        <w:rPr>
          <w:rFonts w:ascii="Arial" w:hAnsi="Arial" w:cs="Arial"/>
          <w:b/>
          <w:color w:val="002060"/>
          <w:sz w:val="22"/>
          <w:szCs w:val="22"/>
        </w:rPr>
        <w:tab/>
      </w:r>
      <w:r>
        <w:rPr>
          <w:rFonts w:ascii="Arial" w:hAnsi="Arial" w:cs="Arial"/>
          <w:b/>
          <w:color w:val="002060"/>
          <w:sz w:val="22"/>
          <w:szCs w:val="22"/>
        </w:rPr>
        <w:tab/>
        <w:t>BAYER CAPPUCCINI – GNANO 04</w:t>
      </w:r>
    </w:p>
    <w:p w14:paraId="078524C9" w14:textId="77777777" w:rsidR="00F9586D" w:rsidRDefault="00F9586D" w:rsidP="00F9586D">
      <w:pPr>
        <w:divId w:val="527259509"/>
        <w:rPr>
          <w:rFonts w:ascii="Arial" w:hAnsi="Arial" w:cs="Arial"/>
          <w:color w:val="002060"/>
          <w:sz w:val="22"/>
          <w:szCs w:val="22"/>
        </w:rPr>
      </w:pPr>
    </w:p>
    <w:p w14:paraId="4A205CB4" w14:textId="3A8015AE" w:rsidR="00F9586D"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17</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5691479F" w14:textId="2F2FAFF2" w:rsidR="00F9586D" w:rsidRPr="00A36AE6" w:rsidRDefault="00F9586D" w:rsidP="00F9586D">
      <w:pPr>
        <w:ind w:left="1416" w:firstLine="4"/>
        <w:divId w:val="527259509"/>
        <w:rPr>
          <w:rFonts w:ascii="Arial" w:hAnsi="Arial" w:cs="Arial"/>
          <w:b/>
          <w:color w:val="002060"/>
          <w:sz w:val="22"/>
          <w:szCs w:val="22"/>
        </w:rPr>
      </w:pPr>
      <w:r>
        <w:rPr>
          <w:rFonts w:ascii="Arial" w:hAnsi="Arial" w:cs="Arial"/>
          <w:b/>
          <w:color w:val="002060"/>
          <w:sz w:val="22"/>
          <w:szCs w:val="22"/>
        </w:rPr>
        <w:t>CALCETTO NUMANA – FUTSAL VIRE C5</w:t>
      </w:r>
    </w:p>
    <w:p w14:paraId="25709D4C" w14:textId="59C96028" w:rsidR="00A34511" w:rsidRDefault="00A34511" w:rsidP="00903C33">
      <w:pPr>
        <w:pStyle w:val="Corpodeltesto21"/>
        <w:divId w:val="527259509"/>
        <w:rPr>
          <w:rFonts w:ascii="Arial" w:hAnsi="Arial" w:cs="Arial"/>
          <w:b/>
          <w:color w:val="002060"/>
          <w:sz w:val="30"/>
          <w:szCs w:val="30"/>
        </w:rPr>
      </w:pPr>
    </w:p>
    <w:p w14:paraId="3A9A7193" w14:textId="77777777" w:rsidR="00790EC2" w:rsidRPr="005538A0" w:rsidRDefault="00790EC2" w:rsidP="00790EC2">
      <w:pPr>
        <w:pStyle w:val="TITOLOCAMPIONATO"/>
        <w:shd w:val="clear" w:color="auto" w:fill="CCCCCC"/>
        <w:spacing w:before="80" w:after="40"/>
        <w:divId w:val="527259509"/>
        <w:rPr>
          <w:color w:val="002060"/>
        </w:rPr>
      </w:pPr>
      <w:r w:rsidRPr="005538A0">
        <w:rPr>
          <w:color w:val="002060"/>
        </w:rPr>
        <w:t>UNDER 17 C5 REGIONALI MASCHILI</w:t>
      </w:r>
    </w:p>
    <w:p w14:paraId="5203DB35" w14:textId="77777777" w:rsidR="00790EC2" w:rsidRPr="005538A0" w:rsidRDefault="00790EC2" w:rsidP="00790EC2">
      <w:pPr>
        <w:pStyle w:val="TITOLOPRINC"/>
        <w:divId w:val="527259509"/>
        <w:rPr>
          <w:color w:val="002060"/>
        </w:rPr>
      </w:pPr>
      <w:r w:rsidRPr="005538A0">
        <w:rPr>
          <w:color w:val="002060"/>
        </w:rPr>
        <w:t>VARIAZIONI AL PROGRAMMA GARE</w:t>
      </w:r>
    </w:p>
    <w:p w14:paraId="4D91F176" w14:textId="77777777" w:rsidR="00790EC2" w:rsidRPr="005538A0" w:rsidRDefault="00790EC2" w:rsidP="00790EC2">
      <w:pPr>
        <w:pStyle w:val="breakline"/>
        <w:divId w:val="527259509"/>
        <w:rPr>
          <w:color w:val="002060"/>
        </w:rPr>
      </w:pPr>
    </w:p>
    <w:p w14:paraId="72E9140F" w14:textId="77777777" w:rsidR="00790EC2" w:rsidRPr="005538A0" w:rsidRDefault="00790EC2" w:rsidP="00790EC2">
      <w:pPr>
        <w:pStyle w:val="breakline"/>
        <w:divId w:val="527259509"/>
        <w:rPr>
          <w:color w:val="002060"/>
        </w:rPr>
      </w:pPr>
    </w:p>
    <w:p w14:paraId="72B36C45" w14:textId="77777777" w:rsidR="00790EC2" w:rsidRPr="005538A0" w:rsidRDefault="00790EC2" w:rsidP="00790EC2">
      <w:pPr>
        <w:pStyle w:val="SOTTOTITOLOCAMPIONATO1"/>
        <w:divId w:val="527259509"/>
        <w:rPr>
          <w:color w:val="002060"/>
        </w:rPr>
      </w:pPr>
      <w:r w:rsidRPr="005538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38A0" w:rsidRPr="005538A0" w14:paraId="09E93A9D" w14:textId="77777777" w:rsidTr="005538A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D97C3" w14:textId="77777777" w:rsidR="00790EC2" w:rsidRPr="005538A0" w:rsidRDefault="00790EC2" w:rsidP="00804350">
            <w:pPr>
              <w:pStyle w:val="HEADERTABELLA"/>
              <w:rPr>
                <w:color w:val="002060"/>
              </w:rPr>
            </w:pPr>
            <w:r w:rsidRPr="005538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C4080F" w14:textId="77777777" w:rsidR="00790EC2" w:rsidRPr="005538A0" w:rsidRDefault="00790EC2" w:rsidP="00804350">
            <w:pPr>
              <w:pStyle w:val="HEADERTABELLA"/>
              <w:rPr>
                <w:color w:val="002060"/>
              </w:rPr>
            </w:pPr>
            <w:r w:rsidRPr="005538A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75D05D" w14:textId="77777777" w:rsidR="00790EC2" w:rsidRPr="005538A0" w:rsidRDefault="00790EC2" w:rsidP="00804350">
            <w:pPr>
              <w:pStyle w:val="HEADERTABELLA"/>
              <w:rPr>
                <w:color w:val="002060"/>
              </w:rPr>
            </w:pPr>
            <w:r w:rsidRPr="005538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73A01" w14:textId="77777777" w:rsidR="00790EC2" w:rsidRPr="005538A0" w:rsidRDefault="00790EC2" w:rsidP="00804350">
            <w:pPr>
              <w:pStyle w:val="HEADERTABELLA"/>
              <w:rPr>
                <w:color w:val="002060"/>
              </w:rPr>
            </w:pPr>
            <w:r w:rsidRPr="005538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91760" w14:textId="77777777" w:rsidR="00790EC2" w:rsidRPr="005538A0" w:rsidRDefault="00790EC2" w:rsidP="00804350">
            <w:pPr>
              <w:pStyle w:val="HEADERTABELLA"/>
              <w:rPr>
                <w:color w:val="002060"/>
              </w:rPr>
            </w:pPr>
            <w:r w:rsidRPr="005538A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27DA5" w14:textId="77777777" w:rsidR="00790EC2" w:rsidRPr="005538A0" w:rsidRDefault="00790EC2" w:rsidP="00804350">
            <w:pPr>
              <w:pStyle w:val="HEADERTABELLA"/>
              <w:rPr>
                <w:color w:val="002060"/>
              </w:rPr>
            </w:pPr>
            <w:r w:rsidRPr="005538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AC629" w14:textId="77777777" w:rsidR="00790EC2" w:rsidRPr="005538A0" w:rsidRDefault="00790EC2" w:rsidP="00804350">
            <w:pPr>
              <w:pStyle w:val="HEADERTABELLA"/>
              <w:rPr>
                <w:color w:val="002060"/>
              </w:rPr>
            </w:pPr>
            <w:r w:rsidRPr="005538A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00D49D" w14:textId="77777777" w:rsidR="00790EC2" w:rsidRPr="005538A0" w:rsidRDefault="00790EC2" w:rsidP="00804350">
            <w:pPr>
              <w:pStyle w:val="HEADERTABELLA"/>
              <w:rPr>
                <w:color w:val="002060"/>
              </w:rPr>
            </w:pPr>
            <w:r w:rsidRPr="005538A0">
              <w:rPr>
                <w:color w:val="002060"/>
              </w:rPr>
              <w:t>Impianto</w:t>
            </w:r>
          </w:p>
        </w:tc>
      </w:tr>
      <w:tr w:rsidR="005538A0" w:rsidRPr="005538A0" w14:paraId="03CAC525" w14:textId="77777777" w:rsidTr="005538A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8BC19" w14:textId="77777777" w:rsidR="00790EC2" w:rsidRPr="005538A0" w:rsidRDefault="00790EC2" w:rsidP="00804350">
            <w:pPr>
              <w:pStyle w:val="ROWTABELLA"/>
              <w:rPr>
                <w:color w:val="002060"/>
                <w:highlight w:val="yellow"/>
              </w:rPr>
            </w:pPr>
            <w:r w:rsidRPr="005538A0">
              <w:rPr>
                <w:color w:val="002060"/>
                <w:highlight w:val="yellow"/>
              </w:rPr>
              <w:t>29/12/2019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4CB4B" w14:textId="77777777" w:rsidR="00790EC2" w:rsidRPr="005538A0" w:rsidRDefault="00790EC2" w:rsidP="00804350">
            <w:pPr>
              <w:pStyle w:val="ROWTABELLA"/>
              <w:jc w:val="center"/>
              <w:rPr>
                <w:color w:val="002060"/>
                <w:highlight w:val="yellow"/>
              </w:rPr>
            </w:pPr>
            <w:r w:rsidRPr="005538A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7EFA2" w14:textId="77777777" w:rsidR="00790EC2" w:rsidRPr="005538A0" w:rsidRDefault="00790EC2" w:rsidP="00804350">
            <w:pPr>
              <w:pStyle w:val="ROWTABELLA"/>
              <w:rPr>
                <w:color w:val="002060"/>
                <w:highlight w:val="yellow"/>
              </w:rPr>
            </w:pPr>
            <w:r w:rsidRPr="005538A0">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10F91" w14:textId="77777777" w:rsidR="00790EC2" w:rsidRPr="005538A0" w:rsidRDefault="00790EC2" w:rsidP="00804350">
            <w:pPr>
              <w:pStyle w:val="ROWTABELLA"/>
              <w:rPr>
                <w:color w:val="002060"/>
                <w:highlight w:val="yellow"/>
              </w:rPr>
            </w:pPr>
            <w:r w:rsidRPr="005538A0">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EEEDE" w14:textId="4051B83D" w:rsidR="00790EC2" w:rsidRPr="005538A0" w:rsidRDefault="00790EC2" w:rsidP="00804350">
            <w:pPr>
              <w:pStyle w:val="ROWTABELLA"/>
              <w:rPr>
                <w:color w:val="002060"/>
              </w:rPr>
            </w:pPr>
            <w:r w:rsidRPr="005538A0">
              <w:rPr>
                <w:color w:val="002060"/>
              </w:rPr>
              <w:t>2</w:t>
            </w:r>
            <w:r w:rsidR="005538A0" w:rsidRPr="005538A0">
              <w:rPr>
                <w:color w:val="002060"/>
              </w:rPr>
              <w:t>8</w:t>
            </w:r>
            <w:r w:rsidRPr="005538A0">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E6F2B" w14:textId="77777777" w:rsidR="00790EC2" w:rsidRPr="005538A0" w:rsidRDefault="00790EC2" w:rsidP="00804350">
            <w:pPr>
              <w:pStyle w:val="ROWTABELLA"/>
              <w:jc w:val="center"/>
              <w:rPr>
                <w:color w:val="002060"/>
              </w:rPr>
            </w:pPr>
            <w:r w:rsidRPr="005538A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BD17C" w14:textId="77777777" w:rsidR="00790EC2" w:rsidRPr="005538A0" w:rsidRDefault="00790EC2" w:rsidP="00804350">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06E78" w14:textId="77777777" w:rsidR="00790EC2" w:rsidRPr="005538A0" w:rsidRDefault="00790EC2" w:rsidP="00804350">
            <w:pPr>
              <w:rPr>
                <w:color w:val="002060"/>
                <w:sz w:val="24"/>
                <w:szCs w:val="24"/>
              </w:rPr>
            </w:pPr>
          </w:p>
        </w:tc>
      </w:tr>
    </w:tbl>
    <w:p w14:paraId="14F9BDDD" w14:textId="77777777" w:rsidR="00790EC2" w:rsidRPr="005538A0" w:rsidRDefault="00790EC2" w:rsidP="00790EC2">
      <w:pPr>
        <w:pStyle w:val="breakline"/>
        <w:divId w:val="527259509"/>
        <w:rPr>
          <w:color w:val="002060"/>
        </w:rPr>
      </w:pPr>
    </w:p>
    <w:p w14:paraId="4BF57B36" w14:textId="77777777" w:rsidR="00790EC2" w:rsidRPr="005538A0" w:rsidRDefault="00790EC2" w:rsidP="00790EC2">
      <w:pPr>
        <w:pStyle w:val="breakline"/>
        <w:divId w:val="527259509"/>
        <w:rPr>
          <w:color w:val="002060"/>
        </w:rPr>
      </w:pPr>
    </w:p>
    <w:p w14:paraId="23849BBD" w14:textId="77777777" w:rsidR="00790EC2" w:rsidRPr="005538A0" w:rsidRDefault="00790EC2" w:rsidP="00790EC2">
      <w:pPr>
        <w:pStyle w:val="TITOLOPRINC"/>
        <w:divId w:val="527259509"/>
        <w:rPr>
          <w:color w:val="002060"/>
        </w:rPr>
      </w:pPr>
      <w:r w:rsidRPr="005538A0">
        <w:rPr>
          <w:color w:val="002060"/>
        </w:rPr>
        <w:t>RISULTATI</w:t>
      </w:r>
    </w:p>
    <w:p w14:paraId="31576253" w14:textId="77777777" w:rsidR="00790EC2" w:rsidRPr="005538A0" w:rsidRDefault="00790EC2" w:rsidP="00790EC2">
      <w:pPr>
        <w:pStyle w:val="breakline"/>
        <w:divId w:val="527259509"/>
        <w:rPr>
          <w:color w:val="002060"/>
        </w:rPr>
      </w:pPr>
    </w:p>
    <w:p w14:paraId="0063DAA1" w14:textId="77777777" w:rsidR="00790EC2" w:rsidRPr="005538A0" w:rsidRDefault="00790EC2" w:rsidP="00790EC2">
      <w:pPr>
        <w:pStyle w:val="SOTTOTITOLOCAMPIONATO1"/>
        <w:divId w:val="527259509"/>
        <w:rPr>
          <w:color w:val="002060"/>
        </w:rPr>
      </w:pPr>
      <w:r w:rsidRPr="005538A0">
        <w:rPr>
          <w:color w:val="002060"/>
        </w:rPr>
        <w:t>RISULTATI UFFICIALI GARE DEL 21/12/2019</w:t>
      </w:r>
    </w:p>
    <w:p w14:paraId="11C7091D" w14:textId="77777777" w:rsidR="00790EC2" w:rsidRPr="005538A0" w:rsidRDefault="00790EC2" w:rsidP="00790EC2">
      <w:pPr>
        <w:pStyle w:val="SOTTOTITOLOCAMPIONATO2"/>
        <w:divId w:val="527259509"/>
        <w:rPr>
          <w:color w:val="002060"/>
        </w:rPr>
      </w:pPr>
      <w:r w:rsidRPr="005538A0">
        <w:rPr>
          <w:color w:val="002060"/>
        </w:rPr>
        <w:t>Si trascrivono qui di seguito i risultati ufficiali delle gare disputate</w:t>
      </w:r>
    </w:p>
    <w:p w14:paraId="1BB560FA" w14:textId="77777777" w:rsidR="00790EC2" w:rsidRPr="005538A0" w:rsidRDefault="00790EC2" w:rsidP="00790EC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38A0" w:rsidRPr="005538A0" w14:paraId="74CD3B19" w14:textId="77777777" w:rsidTr="00790EC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90EC2" w:rsidRPr="005538A0" w14:paraId="36FAA929" w14:textId="77777777" w:rsidTr="008043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60496" w14:textId="77777777" w:rsidR="00790EC2" w:rsidRPr="005538A0" w:rsidRDefault="00790EC2" w:rsidP="00804350">
                  <w:pPr>
                    <w:pStyle w:val="HEADERTABELLA"/>
                    <w:rPr>
                      <w:color w:val="002060"/>
                    </w:rPr>
                  </w:pPr>
                  <w:r w:rsidRPr="005538A0">
                    <w:rPr>
                      <w:color w:val="002060"/>
                    </w:rPr>
                    <w:t>GIRONE A - 12 Giornata - A</w:t>
                  </w:r>
                </w:p>
              </w:tc>
            </w:tr>
            <w:tr w:rsidR="00790EC2" w:rsidRPr="005538A0" w14:paraId="073F1E9F" w14:textId="77777777" w:rsidTr="008043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386C5A" w14:textId="77777777" w:rsidR="00790EC2" w:rsidRPr="005538A0" w:rsidRDefault="00790EC2" w:rsidP="00804350">
                  <w:pPr>
                    <w:pStyle w:val="ROWTABELLA"/>
                    <w:rPr>
                      <w:color w:val="002060"/>
                    </w:rPr>
                  </w:pPr>
                  <w:r w:rsidRPr="005538A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18619" w14:textId="77777777" w:rsidR="00790EC2" w:rsidRPr="005538A0" w:rsidRDefault="00790EC2" w:rsidP="00804350">
                  <w:pPr>
                    <w:pStyle w:val="ROWTABELLA"/>
                    <w:rPr>
                      <w:color w:val="002060"/>
                    </w:rPr>
                  </w:pPr>
                  <w:r w:rsidRPr="005538A0">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A238EA" w14:textId="77777777" w:rsidR="00790EC2" w:rsidRPr="005538A0" w:rsidRDefault="00790EC2" w:rsidP="00804350">
                  <w:pPr>
                    <w:pStyle w:val="ROWTABELLA"/>
                    <w:jc w:val="center"/>
                    <w:rPr>
                      <w:color w:val="002060"/>
                    </w:rPr>
                  </w:pPr>
                  <w:r w:rsidRPr="005538A0">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6E1597" w14:textId="77777777" w:rsidR="00790EC2" w:rsidRPr="005538A0" w:rsidRDefault="00790EC2" w:rsidP="00804350">
                  <w:pPr>
                    <w:pStyle w:val="ROWTABELLA"/>
                    <w:jc w:val="center"/>
                    <w:rPr>
                      <w:color w:val="002060"/>
                    </w:rPr>
                  </w:pPr>
                  <w:r w:rsidRPr="005538A0">
                    <w:rPr>
                      <w:color w:val="002060"/>
                    </w:rPr>
                    <w:t> </w:t>
                  </w:r>
                </w:p>
              </w:tc>
            </w:tr>
            <w:tr w:rsidR="00790EC2" w:rsidRPr="005538A0" w14:paraId="77AF824B"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86684B" w14:textId="77777777" w:rsidR="00790EC2" w:rsidRPr="005538A0" w:rsidRDefault="00790EC2" w:rsidP="00804350">
                  <w:pPr>
                    <w:pStyle w:val="ROWTABELLA"/>
                    <w:rPr>
                      <w:color w:val="002060"/>
                    </w:rPr>
                  </w:pPr>
                  <w:r w:rsidRPr="005538A0">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5BD75F" w14:textId="77777777" w:rsidR="00790EC2" w:rsidRPr="005538A0" w:rsidRDefault="00790EC2" w:rsidP="00804350">
                  <w:pPr>
                    <w:pStyle w:val="ROWTABELLA"/>
                    <w:rPr>
                      <w:color w:val="002060"/>
                    </w:rPr>
                  </w:pPr>
                  <w:r w:rsidRPr="005538A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620DFB" w14:textId="77777777" w:rsidR="00790EC2" w:rsidRPr="005538A0" w:rsidRDefault="00790EC2" w:rsidP="00804350">
                  <w:pPr>
                    <w:pStyle w:val="ROWTABELLA"/>
                    <w:jc w:val="center"/>
                    <w:rPr>
                      <w:color w:val="002060"/>
                    </w:rPr>
                  </w:pPr>
                  <w:r w:rsidRPr="005538A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BF5868" w14:textId="77777777" w:rsidR="00790EC2" w:rsidRPr="005538A0" w:rsidRDefault="00790EC2" w:rsidP="00804350">
                  <w:pPr>
                    <w:pStyle w:val="ROWTABELLA"/>
                    <w:jc w:val="center"/>
                    <w:rPr>
                      <w:color w:val="002060"/>
                    </w:rPr>
                  </w:pPr>
                  <w:r w:rsidRPr="005538A0">
                    <w:rPr>
                      <w:color w:val="002060"/>
                    </w:rPr>
                    <w:t> </w:t>
                  </w:r>
                </w:p>
              </w:tc>
            </w:tr>
            <w:tr w:rsidR="00790EC2" w:rsidRPr="005538A0" w14:paraId="000BD979"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266278" w14:textId="77777777" w:rsidR="00790EC2" w:rsidRPr="005538A0" w:rsidRDefault="00790EC2" w:rsidP="00804350">
                  <w:pPr>
                    <w:pStyle w:val="ROWTABELLA"/>
                    <w:rPr>
                      <w:color w:val="002060"/>
                    </w:rPr>
                  </w:pPr>
                  <w:r w:rsidRPr="005538A0">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9C6CBD" w14:textId="77777777" w:rsidR="00790EC2" w:rsidRPr="005538A0" w:rsidRDefault="00790EC2" w:rsidP="00804350">
                  <w:pPr>
                    <w:pStyle w:val="ROWTABELLA"/>
                    <w:rPr>
                      <w:color w:val="002060"/>
                    </w:rPr>
                  </w:pPr>
                  <w:r w:rsidRPr="005538A0">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044BA8" w14:textId="77777777" w:rsidR="00790EC2" w:rsidRPr="005538A0" w:rsidRDefault="00790EC2" w:rsidP="00804350">
                  <w:pPr>
                    <w:pStyle w:val="ROWTABELLA"/>
                    <w:jc w:val="center"/>
                    <w:rPr>
                      <w:color w:val="002060"/>
                    </w:rPr>
                  </w:pPr>
                  <w:r w:rsidRPr="005538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DD719F6" w14:textId="77777777" w:rsidR="00790EC2" w:rsidRPr="005538A0" w:rsidRDefault="00790EC2" w:rsidP="00804350">
                  <w:pPr>
                    <w:pStyle w:val="ROWTABELLA"/>
                    <w:jc w:val="center"/>
                    <w:rPr>
                      <w:color w:val="002060"/>
                    </w:rPr>
                  </w:pPr>
                  <w:r w:rsidRPr="005538A0">
                    <w:rPr>
                      <w:color w:val="002060"/>
                    </w:rPr>
                    <w:t> </w:t>
                  </w:r>
                </w:p>
              </w:tc>
            </w:tr>
            <w:tr w:rsidR="00790EC2" w:rsidRPr="005538A0" w14:paraId="4808789D"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A2A809" w14:textId="77777777" w:rsidR="00790EC2" w:rsidRPr="005538A0" w:rsidRDefault="00790EC2" w:rsidP="00804350">
                  <w:pPr>
                    <w:pStyle w:val="ROWTABELLA"/>
                    <w:rPr>
                      <w:color w:val="002060"/>
                    </w:rPr>
                  </w:pPr>
                  <w:r w:rsidRPr="005538A0">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153A23" w14:textId="77777777" w:rsidR="00790EC2" w:rsidRPr="005538A0" w:rsidRDefault="00790EC2" w:rsidP="00804350">
                  <w:pPr>
                    <w:pStyle w:val="ROWTABELLA"/>
                    <w:rPr>
                      <w:color w:val="002060"/>
                    </w:rPr>
                  </w:pPr>
                  <w:r w:rsidRPr="005538A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64222A" w14:textId="77777777" w:rsidR="00790EC2" w:rsidRPr="005538A0" w:rsidRDefault="00790EC2" w:rsidP="00804350">
                  <w:pPr>
                    <w:pStyle w:val="ROWTABELLA"/>
                    <w:jc w:val="center"/>
                    <w:rPr>
                      <w:color w:val="002060"/>
                    </w:rPr>
                  </w:pPr>
                  <w:r w:rsidRPr="005538A0">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7F69BF" w14:textId="77777777" w:rsidR="00790EC2" w:rsidRPr="005538A0" w:rsidRDefault="00790EC2" w:rsidP="00804350">
                  <w:pPr>
                    <w:pStyle w:val="ROWTABELLA"/>
                    <w:jc w:val="center"/>
                    <w:rPr>
                      <w:color w:val="002060"/>
                    </w:rPr>
                  </w:pPr>
                  <w:r w:rsidRPr="005538A0">
                    <w:rPr>
                      <w:color w:val="002060"/>
                    </w:rPr>
                    <w:t> </w:t>
                  </w:r>
                </w:p>
              </w:tc>
            </w:tr>
            <w:tr w:rsidR="00790EC2" w:rsidRPr="005538A0" w14:paraId="2E6DD5AB"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07E9AB" w14:textId="77777777" w:rsidR="00790EC2" w:rsidRPr="005538A0" w:rsidRDefault="00790EC2" w:rsidP="00804350">
                  <w:pPr>
                    <w:pStyle w:val="ROWTABELLA"/>
                    <w:rPr>
                      <w:color w:val="002060"/>
                    </w:rPr>
                  </w:pPr>
                  <w:r w:rsidRPr="005538A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9BF54D" w14:textId="77777777" w:rsidR="00790EC2" w:rsidRPr="005538A0" w:rsidRDefault="00790EC2" w:rsidP="00804350">
                  <w:pPr>
                    <w:pStyle w:val="ROWTABELLA"/>
                    <w:rPr>
                      <w:color w:val="002060"/>
                    </w:rPr>
                  </w:pPr>
                  <w:r w:rsidRPr="005538A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1E5CF2" w14:textId="77777777" w:rsidR="00790EC2" w:rsidRPr="005538A0" w:rsidRDefault="00790EC2" w:rsidP="00804350">
                  <w:pPr>
                    <w:pStyle w:val="ROWTABELLA"/>
                    <w:jc w:val="center"/>
                    <w:rPr>
                      <w:color w:val="002060"/>
                    </w:rPr>
                  </w:pPr>
                  <w:r w:rsidRPr="005538A0">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BE07ED0" w14:textId="77777777" w:rsidR="00790EC2" w:rsidRPr="005538A0" w:rsidRDefault="00790EC2" w:rsidP="00804350">
                  <w:pPr>
                    <w:pStyle w:val="ROWTABELLA"/>
                    <w:jc w:val="center"/>
                    <w:rPr>
                      <w:color w:val="002060"/>
                    </w:rPr>
                  </w:pPr>
                  <w:r w:rsidRPr="005538A0">
                    <w:rPr>
                      <w:color w:val="002060"/>
                    </w:rPr>
                    <w:t> </w:t>
                  </w:r>
                </w:p>
              </w:tc>
            </w:tr>
            <w:tr w:rsidR="00790EC2" w:rsidRPr="005538A0" w14:paraId="201CB58B" w14:textId="77777777" w:rsidTr="008043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AACE5F" w14:textId="77777777" w:rsidR="00790EC2" w:rsidRPr="005538A0" w:rsidRDefault="00790EC2" w:rsidP="00804350">
                  <w:pPr>
                    <w:pStyle w:val="ROWTABELLA"/>
                    <w:rPr>
                      <w:color w:val="002060"/>
                    </w:rPr>
                  </w:pPr>
                  <w:r w:rsidRPr="005538A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BF6C5" w14:textId="77777777" w:rsidR="00790EC2" w:rsidRPr="005538A0" w:rsidRDefault="00790EC2" w:rsidP="00804350">
                  <w:pPr>
                    <w:pStyle w:val="ROWTABELLA"/>
                    <w:rPr>
                      <w:color w:val="002060"/>
                    </w:rPr>
                  </w:pPr>
                  <w:r w:rsidRPr="005538A0">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F69864" w14:textId="77777777" w:rsidR="00790EC2" w:rsidRPr="005538A0" w:rsidRDefault="00790EC2" w:rsidP="00804350">
                  <w:pPr>
                    <w:pStyle w:val="ROWTABELLA"/>
                    <w:jc w:val="center"/>
                    <w:rPr>
                      <w:color w:val="002060"/>
                    </w:rPr>
                  </w:pPr>
                  <w:r w:rsidRPr="005538A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411058" w14:textId="77777777" w:rsidR="00790EC2" w:rsidRPr="005538A0" w:rsidRDefault="00790EC2" w:rsidP="00804350">
                  <w:pPr>
                    <w:pStyle w:val="ROWTABELLA"/>
                    <w:jc w:val="center"/>
                    <w:rPr>
                      <w:color w:val="002060"/>
                    </w:rPr>
                  </w:pPr>
                  <w:r w:rsidRPr="005538A0">
                    <w:rPr>
                      <w:color w:val="002060"/>
                    </w:rPr>
                    <w:t> </w:t>
                  </w:r>
                </w:p>
              </w:tc>
            </w:tr>
            <w:tr w:rsidR="00790EC2" w:rsidRPr="005538A0" w14:paraId="689A3051" w14:textId="77777777" w:rsidTr="00804350">
              <w:tc>
                <w:tcPr>
                  <w:tcW w:w="4700" w:type="dxa"/>
                  <w:gridSpan w:val="4"/>
                  <w:tcBorders>
                    <w:top w:val="nil"/>
                    <w:left w:val="nil"/>
                    <w:bottom w:val="nil"/>
                    <w:right w:val="nil"/>
                  </w:tcBorders>
                  <w:tcMar>
                    <w:top w:w="20" w:type="dxa"/>
                    <w:left w:w="20" w:type="dxa"/>
                    <w:bottom w:w="20" w:type="dxa"/>
                    <w:right w:w="20" w:type="dxa"/>
                  </w:tcMar>
                  <w:vAlign w:val="center"/>
                </w:tcPr>
                <w:p w14:paraId="086D6A78" w14:textId="77777777" w:rsidR="00790EC2" w:rsidRPr="005538A0" w:rsidRDefault="00790EC2" w:rsidP="00804350">
                  <w:pPr>
                    <w:pStyle w:val="ROWTABELLA"/>
                    <w:rPr>
                      <w:color w:val="002060"/>
                    </w:rPr>
                  </w:pPr>
                  <w:r w:rsidRPr="005538A0">
                    <w:rPr>
                      <w:color w:val="002060"/>
                    </w:rPr>
                    <w:t>(1) - disputata il 22/12/2019</w:t>
                  </w:r>
                </w:p>
              </w:tc>
            </w:tr>
          </w:tbl>
          <w:p w14:paraId="7E3C9280" w14:textId="77777777" w:rsidR="00790EC2" w:rsidRPr="005538A0" w:rsidRDefault="00790EC2" w:rsidP="00804350">
            <w:pPr>
              <w:rPr>
                <w:color w:val="002060"/>
                <w:sz w:val="24"/>
                <w:szCs w:val="24"/>
              </w:rPr>
            </w:pPr>
          </w:p>
        </w:tc>
      </w:tr>
    </w:tbl>
    <w:p w14:paraId="00611F01" w14:textId="77777777" w:rsidR="00790EC2" w:rsidRPr="005538A0" w:rsidRDefault="00790EC2" w:rsidP="00790EC2">
      <w:pPr>
        <w:pStyle w:val="breakline"/>
        <w:divId w:val="527259509"/>
        <w:rPr>
          <w:color w:val="002060"/>
        </w:rPr>
      </w:pPr>
    </w:p>
    <w:p w14:paraId="28EF12A7" w14:textId="77777777" w:rsidR="00790EC2" w:rsidRPr="005538A0" w:rsidRDefault="00790EC2" w:rsidP="00790EC2">
      <w:pPr>
        <w:pStyle w:val="breakline"/>
        <w:divId w:val="527259509"/>
        <w:rPr>
          <w:color w:val="002060"/>
        </w:rPr>
      </w:pPr>
    </w:p>
    <w:p w14:paraId="76AB475D" w14:textId="77777777" w:rsidR="00790EC2" w:rsidRPr="005538A0" w:rsidRDefault="00790EC2" w:rsidP="00790EC2">
      <w:pPr>
        <w:pStyle w:val="TITOLOPRINC"/>
        <w:divId w:val="527259509"/>
        <w:rPr>
          <w:color w:val="002060"/>
        </w:rPr>
      </w:pPr>
      <w:r w:rsidRPr="005538A0">
        <w:rPr>
          <w:color w:val="002060"/>
        </w:rPr>
        <w:t>GIUDICE SPORTIVO</w:t>
      </w:r>
    </w:p>
    <w:p w14:paraId="23DDB9F1" w14:textId="77777777" w:rsidR="00790EC2" w:rsidRPr="005538A0" w:rsidRDefault="00790EC2" w:rsidP="00790EC2">
      <w:pPr>
        <w:pStyle w:val="diffida"/>
        <w:divId w:val="527259509"/>
        <w:rPr>
          <w:color w:val="002060"/>
        </w:rPr>
      </w:pPr>
      <w:r w:rsidRPr="005538A0">
        <w:rPr>
          <w:color w:val="002060"/>
        </w:rPr>
        <w:t>Il Giudice Sportivo, Avv. Claudio Romagnoli, nella seduta del 23/12/2019, ha adottato le decisioni che di seguito integralmente si riportano:</w:t>
      </w:r>
    </w:p>
    <w:p w14:paraId="0C330F79" w14:textId="77777777" w:rsidR="00790EC2" w:rsidRPr="005538A0" w:rsidRDefault="00790EC2" w:rsidP="00790EC2">
      <w:pPr>
        <w:pStyle w:val="titolo10"/>
        <w:divId w:val="527259509"/>
        <w:rPr>
          <w:color w:val="002060"/>
        </w:rPr>
      </w:pPr>
      <w:r w:rsidRPr="005538A0">
        <w:rPr>
          <w:color w:val="002060"/>
        </w:rPr>
        <w:t xml:space="preserve">GARE DEL 21/12/2019 </w:t>
      </w:r>
    </w:p>
    <w:p w14:paraId="1DE53BEC" w14:textId="77777777" w:rsidR="00790EC2" w:rsidRPr="005538A0" w:rsidRDefault="00790EC2" w:rsidP="00790EC2">
      <w:pPr>
        <w:pStyle w:val="titolo7a"/>
        <w:divId w:val="527259509"/>
        <w:rPr>
          <w:color w:val="002060"/>
        </w:rPr>
      </w:pPr>
      <w:r w:rsidRPr="005538A0">
        <w:rPr>
          <w:color w:val="002060"/>
        </w:rPr>
        <w:t xml:space="preserve">PROVVEDIMENTI DISCIPLINARI </w:t>
      </w:r>
    </w:p>
    <w:p w14:paraId="7E389197" w14:textId="77777777" w:rsidR="00790EC2" w:rsidRPr="005538A0" w:rsidRDefault="00790EC2" w:rsidP="00790EC2">
      <w:pPr>
        <w:pStyle w:val="TITOLO7B"/>
        <w:divId w:val="527259509"/>
        <w:rPr>
          <w:color w:val="002060"/>
        </w:rPr>
      </w:pPr>
      <w:r w:rsidRPr="005538A0">
        <w:rPr>
          <w:color w:val="002060"/>
        </w:rPr>
        <w:t xml:space="preserve">In base alle risultanze degli atti ufficiali sono state deliberate le seguenti sanzioni disciplinari. </w:t>
      </w:r>
    </w:p>
    <w:p w14:paraId="5B364B49" w14:textId="77777777" w:rsidR="00790EC2" w:rsidRPr="005538A0" w:rsidRDefault="00790EC2" w:rsidP="00790EC2">
      <w:pPr>
        <w:pStyle w:val="titolo3"/>
        <w:divId w:val="527259509"/>
        <w:rPr>
          <w:color w:val="002060"/>
        </w:rPr>
      </w:pPr>
      <w:r w:rsidRPr="005538A0">
        <w:rPr>
          <w:color w:val="002060"/>
        </w:rPr>
        <w:t xml:space="preserve">A CARICO CALCIATORI NON ESPULSI DAL CAMPO </w:t>
      </w:r>
    </w:p>
    <w:p w14:paraId="4CF30C0E" w14:textId="77777777" w:rsidR="00790EC2" w:rsidRPr="005538A0" w:rsidRDefault="00790EC2" w:rsidP="00790EC2">
      <w:pPr>
        <w:pStyle w:val="titolo20"/>
        <w:divId w:val="527259509"/>
        <w:rPr>
          <w:color w:val="002060"/>
        </w:rPr>
      </w:pPr>
      <w:r w:rsidRPr="005538A0">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22E0B7CB" w14:textId="77777777" w:rsidTr="00790EC2">
        <w:trPr>
          <w:divId w:val="527259509"/>
        </w:trPr>
        <w:tc>
          <w:tcPr>
            <w:tcW w:w="2200" w:type="dxa"/>
            <w:tcMar>
              <w:top w:w="20" w:type="dxa"/>
              <w:left w:w="20" w:type="dxa"/>
              <w:bottom w:w="20" w:type="dxa"/>
              <w:right w:w="20" w:type="dxa"/>
            </w:tcMar>
            <w:vAlign w:val="center"/>
          </w:tcPr>
          <w:p w14:paraId="23225B71" w14:textId="77777777" w:rsidR="00790EC2" w:rsidRPr="005538A0" w:rsidRDefault="00790EC2" w:rsidP="00804350">
            <w:pPr>
              <w:pStyle w:val="movimento"/>
              <w:rPr>
                <w:color w:val="002060"/>
              </w:rPr>
            </w:pPr>
            <w:r w:rsidRPr="005538A0">
              <w:rPr>
                <w:color w:val="002060"/>
              </w:rPr>
              <w:t>SARNO ANDREA</w:t>
            </w:r>
          </w:p>
        </w:tc>
        <w:tc>
          <w:tcPr>
            <w:tcW w:w="2200" w:type="dxa"/>
            <w:tcMar>
              <w:top w:w="20" w:type="dxa"/>
              <w:left w:w="20" w:type="dxa"/>
              <w:bottom w:w="20" w:type="dxa"/>
              <w:right w:w="20" w:type="dxa"/>
            </w:tcMar>
            <w:vAlign w:val="center"/>
          </w:tcPr>
          <w:p w14:paraId="781AB62B" w14:textId="77777777" w:rsidR="00790EC2" w:rsidRPr="005538A0" w:rsidRDefault="00790EC2" w:rsidP="00804350">
            <w:pPr>
              <w:pStyle w:val="movimento2"/>
              <w:rPr>
                <w:color w:val="002060"/>
              </w:rPr>
            </w:pPr>
            <w:r w:rsidRPr="005538A0">
              <w:rPr>
                <w:color w:val="002060"/>
              </w:rPr>
              <w:t xml:space="preserve">(REAL FABRIANO) </w:t>
            </w:r>
          </w:p>
        </w:tc>
        <w:tc>
          <w:tcPr>
            <w:tcW w:w="800" w:type="dxa"/>
            <w:tcMar>
              <w:top w:w="20" w:type="dxa"/>
              <w:left w:w="20" w:type="dxa"/>
              <w:bottom w:w="20" w:type="dxa"/>
              <w:right w:w="20" w:type="dxa"/>
            </w:tcMar>
            <w:vAlign w:val="center"/>
          </w:tcPr>
          <w:p w14:paraId="33CB91B3"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3A14018"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C2497CE" w14:textId="77777777" w:rsidR="00790EC2" w:rsidRPr="005538A0" w:rsidRDefault="00790EC2" w:rsidP="00804350">
            <w:pPr>
              <w:pStyle w:val="movimento2"/>
              <w:rPr>
                <w:color w:val="002060"/>
              </w:rPr>
            </w:pPr>
            <w:r w:rsidRPr="005538A0">
              <w:rPr>
                <w:color w:val="002060"/>
              </w:rPr>
              <w:t> </w:t>
            </w:r>
          </w:p>
        </w:tc>
      </w:tr>
    </w:tbl>
    <w:p w14:paraId="21F7A743" w14:textId="77777777" w:rsidR="00790EC2" w:rsidRPr="005538A0" w:rsidRDefault="00790EC2" w:rsidP="00790EC2">
      <w:pPr>
        <w:pStyle w:val="titolo20"/>
        <w:divId w:val="527259509"/>
        <w:rPr>
          <w:color w:val="002060"/>
        </w:rPr>
      </w:pPr>
      <w:r w:rsidRPr="005538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3A96B657" w14:textId="77777777" w:rsidTr="00790EC2">
        <w:trPr>
          <w:divId w:val="527259509"/>
        </w:trPr>
        <w:tc>
          <w:tcPr>
            <w:tcW w:w="2200" w:type="dxa"/>
            <w:tcMar>
              <w:top w:w="20" w:type="dxa"/>
              <w:left w:w="20" w:type="dxa"/>
              <w:bottom w:w="20" w:type="dxa"/>
              <w:right w:w="20" w:type="dxa"/>
            </w:tcMar>
            <w:vAlign w:val="center"/>
          </w:tcPr>
          <w:p w14:paraId="34D877E1" w14:textId="77777777" w:rsidR="00790EC2" w:rsidRPr="005538A0" w:rsidRDefault="00790EC2" w:rsidP="00804350">
            <w:pPr>
              <w:pStyle w:val="movimento"/>
              <w:rPr>
                <w:color w:val="002060"/>
              </w:rPr>
            </w:pPr>
            <w:r w:rsidRPr="005538A0">
              <w:rPr>
                <w:color w:val="002060"/>
              </w:rPr>
              <w:t>PIERMARIOLI MIRCO</w:t>
            </w:r>
          </w:p>
        </w:tc>
        <w:tc>
          <w:tcPr>
            <w:tcW w:w="2200" w:type="dxa"/>
            <w:tcMar>
              <w:top w:w="20" w:type="dxa"/>
              <w:left w:w="20" w:type="dxa"/>
              <w:bottom w:w="20" w:type="dxa"/>
              <w:right w:w="20" w:type="dxa"/>
            </w:tcMar>
            <w:vAlign w:val="center"/>
          </w:tcPr>
          <w:p w14:paraId="6F7BB19A" w14:textId="77777777" w:rsidR="00790EC2" w:rsidRPr="005538A0" w:rsidRDefault="00790EC2" w:rsidP="00804350">
            <w:pPr>
              <w:pStyle w:val="movimento2"/>
              <w:rPr>
                <w:color w:val="002060"/>
              </w:rPr>
            </w:pPr>
            <w:r w:rsidRPr="005538A0">
              <w:rPr>
                <w:color w:val="002060"/>
              </w:rPr>
              <w:t xml:space="preserve">(OSTRENSE) </w:t>
            </w:r>
          </w:p>
        </w:tc>
        <w:tc>
          <w:tcPr>
            <w:tcW w:w="800" w:type="dxa"/>
            <w:tcMar>
              <w:top w:w="20" w:type="dxa"/>
              <w:left w:w="20" w:type="dxa"/>
              <w:bottom w:w="20" w:type="dxa"/>
              <w:right w:w="20" w:type="dxa"/>
            </w:tcMar>
            <w:vAlign w:val="center"/>
          </w:tcPr>
          <w:p w14:paraId="775949FE"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3778889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61CD150" w14:textId="77777777" w:rsidR="00790EC2" w:rsidRPr="005538A0" w:rsidRDefault="00790EC2" w:rsidP="00804350">
            <w:pPr>
              <w:pStyle w:val="movimento2"/>
              <w:rPr>
                <w:color w:val="002060"/>
              </w:rPr>
            </w:pPr>
            <w:r w:rsidRPr="005538A0">
              <w:rPr>
                <w:color w:val="002060"/>
              </w:rPr>
              <w:t> </w:t>
            </w:r>
          </w:p>
        </w:tc>
      </w:tr>
    </w:tbl>
    <w:p w14:paraId="42DDFDFF" w14:textId="77777777" w:rsidR="00790EC2" w:rsidRPr="005538A0" w:rsidRDefault="00790EC2" w:rsidP="00790EC2">
      <w:pPr>
        <w:pStyle w:val="titolo20"/>
        <w:divId w:val="527259509"/>
        <w:rPr>
          <w:color w:val="002060"/>
        </w:rPr>
      </w:pPr>
      <w:r w:rsidRPr="005538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0F2D4547" w14:textId="77777777" w:rsidTr="00790EC2">
        <w:trPr>
          <w:divId w:val="527259509"/>
        </w:trPr>
        <w:tc>
          <w:tcPr>
            <w:tcW w:w="2200" w:type="dxa"/>
            <w:tcMar>
              <w:top w:w="20" w:type="dxa"/>
              <w:left w:w="20" w:type="dxa"/>
              <w:bottom w:w="20" w:type="dxa"/>
              <w:right w:w="20" w:type="dxa"/>
            </w:tcMar>
            <w:vAlign w:val="center"/>
          </w:tcPr>
          <w:p w14:paraId="59660A09" w14:textId="77777777" w:rsidR="00790EC2" w:rsidRPr="005538A0" w:rsidRDefault="00790EC2" w:rsidP="00804350">
            <w:pPr>
              <w:pStyle w:val="movimento"/>
              <w:rPr>
                <w:color w:val="002060"/>
              </w:rPr>
            </w:pPr>
            <w:r w:rsidRPr="005538A0">
              <w:rPr>
                <w:color w:val="002060"/>
              </w:rPr>
              <w:t>LUCARELLI LUDOVICO</w:t>
            </w:r>
          </w:p>
        </w:tc>
        <w:tc>
          <w:tcPr>
            <w:tcW w:w="2200" w:type="dxa"/>
            <w:tcMar>
              <w:top w:w="20" w:type="dxa"/>
              <w:left w:w="20" w:type="dxa"/>
              <w:bottom w:w="20" w:type="dxa"/>
              <w:right w:w="20" w:type="dxa"/>
            </w:tcMar>
            <w:vAlign w:val="center"/>
          </w:tcPr>
          <w:p w14:paraId="3A9BD269" w14:textId="77777777" w:rsidR="00790EC2" w:rsidRPr="005538A0" w:rsidRDefault="00790EC2" w:rsidP="00804350">
            <w:pPr>
              <w:pStyle w:val="movimento2"/>
              <w:rPr>
                <w:color w:val="002060"/>
              </w:rPr>
            </w:pPr>
            <w:r w:rsidRPr="005538A0">
              <w:rPr>
                <w:color w:val="002060"/>
              </w:rPr>
              <w:t xml:space="preserve">(TAVERNELLE) </w:t>
            </w:r>
          </w:p>
        </w:tc>
        <w:tc>
          <w:tcPr>
            <w:tcW w:w="800" w:type="dxa"/>
            <w:tcMar>
              <w:top w:w="20" w:type="dxa"/>
              <w:left w:w="20" w:type="dxa"/>
              <w:bottom w:w="20" w:type="dxa"/>
              <w:right w:w="20" w:type="dxa"/>
            </w:tcMar>
            <w:vAlign w:val="center"/>
          </w:tcPr>
          <w:p w14:paraId="06E3E981"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081A7CB"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390EFDD9" w14:textId="77777777" w:rsidR="00790EC2" w:rsidRPr="005538A0" w:rsidRDefault="00790EC2" w:rsidP="00804350">
            <w:pPr>
              <w:pStyle w:val="movimento2"/>
              <w:rPr>
                <w:color w:val="002060"/>
              </w:rPr>
            </w:pPr>
            <w:r w:rsidRPr="005538A0">
              <w:rPr>
                <w:color w:val="002060"/>
              </w:rPr>
              <w:t> </w:t>
            </w:r>
          </w:p>
        </w:tc>
      </w:tr>
    </w:tbl>
    <w:p w14:paraId="56C7674B" w14:textId="77777777" w:rsidR="00790EC2" w:rsidRPr="005538A0" w:rsidRDefault="00790EC2" w:rsidP="00790EC2">
      <w:pPr>
        <w:pStyle w:val="titolo10"/>
        <w:divId w:val="527259509"/>
        <w:rPr>
          <w:color w:val="002060"/>
        </w:rPr>
      </w:pPr>
      <w:r w:rsidRPr="005538A0">
        <w:rPr>
          <w:color w:val="002060"/>
        </w:rPr>
        <w:t xml:space="preserve">GARE DEL 22/12/2019 </w:t>
      </w:r>
    </w:p>
    <w:p w14:paraId="3AD2926C" w14:textId="77777777" w:rsidR="00790EC2" w:rsidRPr="005538A0" w:rsidRDefault="00790EC2" w:rsidP="00790EC2">
      <w:pPr>
        <w:pStyle w:val="titolo7a"/>
        <w:divId w:val="527259509"/>
        <w:rPr>
          <w:color w:val="002060"/>
        </w:rPr>
      </w:pPr>
      <w:r w:rsidRPr="005538A0">
        <w:rPr>
          <w:color w:val="002060"/>
        </w:rPr>
        <w:t xml:space="preserve">PROVVEDIMENTI DISCIPLINARI </w:t>
      </w:r>
    </w:p>
    <w:p w14:paraId="3B47FB79" w14:textId="77777777" w:rsidR="00790EC2" w:rsidRPr="005538A0" w:rsidRDefault="00790EC2" w:rsidP="00790EC2">
      <w:pPr>
        <w:pStyle w:val="TITOLO7B"/>
        <w:divId w:val="527259509"/>
        <w:rPr>
          <w:color w:val="002060"/>
        </w:rPr>
      </w:pPr>
      <w:r w:rsidRPr="005538A0">
        <w:rPr>
          <w:color w:val="002060"/>
        </w:rPr>
        <w:t xml:space="preserve">In base alle risultanze degli atti ufficiali sono state deliberate le seguenti sanzioni disciplinari. </w:t>
      </w:r>
    </w:p>
    <w:p w14:paraId="53871A50" w14:textId="77777777" w:rsidR="00790EC2" w:rsidRPr="005538A0" w:rsidRDefault="00790EC2" w:rsidP="00790EC2">
      <w:pPr>
        <w:pStyle w:val="titolo3"/>
        <w:divId w:val="527259509"/>
        <w:rPr>
          <w:color w:val="002060"/>
        </w:rPr>
      </w:pPr>
      <w:r w:rsidRPr="005538A0">
        <w:rPr>
          <w:color w:val="002060"/>
        </w:rPr>
        <w:t xml:space="preserve">A CARICO CALCIATORI NON ESPULSI DAL CAMPO </w:t>
      </w:r>
    </w:p>
    <w:p w14:paraId="0109423D" w14:textId="77777777" w:rsidR="00790EC2" w:rsidRPr="005538A0" w:rsidRDefault="00790EC2" w:rsidP="00790EC2">
      <w:pPr>
        <w:pStyle w:val="titolo20"/>
        <w:divId w:val="527259509"/>
        <w:rPr>
          <w:color w:val="002060"/>
        </w:rPr>
      </w:pPr>
      <w:r w:rsidRPr="005538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735EF814" w14:textId="77777777" w:rsidTr="00790EC2">
        <w:trPr>
          <w:divId w:val="527259509"/>
        </w:trPr>
        <w:tc>
          <w:tcPr>
            <w:tcW w:w="2200" w:type="dxa"/>
            <w:tcMar>
              <w:top w:w="20" w:type="dxa"/>
              <w:left w:w="20" w:type="dxa"/>
              <w:bottom w:w="20" w:type="dxa"/>
              <w:right w:w="20" w:type="dxa"/>
            </w:tcMar>
            <w:vAlign w:val="center"/>
          </w:tcPr>
          <w:p w14:paraId="5B3EC319" w14:textId="77777777" w:rsidR="00790EC2" w:rsidRPr="005538A0" w:rsidRDefault="00790EC2" w:rsidP="00804350">
            <w:pPr>
              <w:pStyle w:val="movimento"/>
              <w:rPr>
                <w:color w:val="002060"/>
              </w:rPr>
            </w:pPr>
            <w:r w:rsidRPr="005538A0">
              <w:rPr>
                <w:color w:val="002060"/>
              </w:rPr>
              <w:t>MARCANTOGNINI ANTONIO</w:t>
            </w:r>
          </w:p>
        </w:tc>
        <w:tc>
          <w:tcPr>
            <w:tcW w:w="2200" w:type="dxa"/>
            <w:tcMar>
              <w:top w:w="20" w:type="dxa"/>
              <w:left w:w="20" w:type="dxa"/>
              <w:bottom w:w="20" w:type="dxa"/>
              <w:right w:w="20" w:type="dxa"/>
            </w:tcMar>
            <w:vAlign w:val="center"/>
          </w:tcPr>
          <w:p w14:paraId="11CF84FB" w14:textId="77777777" w:rsidR="00790EC2" w:rsidRPr="005538A0" w:rsidRDefault="00790EC2" w:rsidP="00804350">
            <w:pPr>
              <w:pStyle w:val="movimento2"/>
              <w:rPr>
                <w:color w:val="002060"/>
              </w:rPr>
            </w:pPr>
            <w:r w:rsidRPr="005538A0">
              <w:rPr>
                <w:color w:val="002060"/>
              </w:rPr>
              <w:t xml:space="preserve">(ETA BETA FOOTBALL) </w:t>
            </w:r>
          </w:p>
        </w:tc>
        <w:tc>
          <w:tcPr>
            <w:tcW w:w="800" w:type="dxa"/>
            <w:tcMar>
              <w:top w:w="20" w:type="dxa"/>
              <w:left w:w="20" w:type="dxa"/>
              <w:bottom w:w="20" w:type="dxa"/>
              <w:right w:w="20" w:type="dxa"/>
            </w:tcMar>
            <w:vAlign w:val="center"/>
          </w:tcPr>
          <w:p w14:paraId="612D498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16AB0AA"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15081D76" w14:textId="77777777" w:rsidR="00790EC2" w:rsidRPr="005538A0" w:rsidRDefault="00790EC2" w:rsidP="00804350">
            <w:pPr>
              <w:pStyle w:val="movimento2"/>
              <w:rPr>
                <w:color w:val="002060"/>
              </w:rPr>
            </w:pPr>
            <w:r w:rsidRPr="005538A0">
              <w:rPr>
                <w:color w:val="002060"/>
              </w:rPr>
              <w:t> </w:t>
            </w:r>
          </w:p>
        </w:tc>
      </w:tr>
    </w:tbl>
    <w:p w14:paraId="1D600AA8" w14:textId="77777777" w:rsidR="00790EC2" w:rsidRPr="005538A0" w:rsidRDefault="00790EC2" w:rsidP="00790EC2">
      <w:pPr>
        <w:pStyle w:val="titolo20"/>
        <w:divId w:val="527259509"/>
        <w:rPr>
          <w:color w:val="002060"/>
        </w:rPr>
      </w:pPr>
      <w:r w:rsidRPr="005538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37C2788E" w14:textId="77777777" w:rsidTr="00790EC2">
        <w:trPr>
          <w:divId w:val="527259509"/>
        </w:trPr>
        <w:tc>
          <w:tcPr>
            <w:tcW w:w="2200" w:type="dxa"/>
            <w:tcMar>
              <w:top w:w="20" w:type="dxa"/>
              <w:left w:w="20" w:type="dxa"/>
              <w:bottom w:w="20" w:type="dxa"/>
              <w:right w:w="20" w:type="dxa"/>
            </w:tcMar>
            <w:vAlign w:val="center"/>
          </w:tcPr>
          <w:p w14:paraId="08859E62" w14:textId="77777777" w:rsidR="00790EC2" w:rsidRPr="005538A0" w:rsidRDefault="00790EC2" w:rsidP="00804350">
            <w:pPr>
              <w:pStyle w:val="movimento"/>
              <w:rPr>
                <w:color w:val="002060"/>
              </w:rPr>
            </w:pPr>
            <w:r w:rsidRPr="005538A0">
              <w:rPr>
                <w:color w:val="002060"/>
              </w:rPr>
              <w:t>MATTIOLI CRISTIAN</w:t>
            </w:r>
          </w:p>
        </w:tc>
        <w:tc>
          <w:tcPr>
            <w:tcW w:w="2200" w:type="dxa"/>
            <w:tcMar>
              <w:top w:w="20" w:type="dxa"/>
              <w:left w:w="20" w:type="dxa"/>
              <w:bottom w:w="20" w:type="dxa"/>
              <w:right w:w="20" w:type="dxa"/>
            </w:tcMar>
            <w:vAlign w:val="center"/>
          </w:tcPr>
          <w:p w14:paraId="0919D6CB" w14:textId="77777777" w:rsidR="00790EC2" w:rsidRPr="005538A0" w:rsidRDefault="00790EC2" w:rsidP="00804350">
            <w:pPr>
              <w:pStyle w:val="movimento2"/>
              <w:rPr>
                <w:color w:val="002060"/>
              </w:rPr>
            </w:pPr>
            <w:r w:rsidRPr="005538A0">
              <w:rPr>
                <w:color w:val="002060"/>
              </w:rPr>
              <w:t xml:space="preserve">(REAL S.COSTANZO CALCIO 5) </w:t>
            </w:r>
          </w:p>
        </w:tc>
        <w:tc>
          <w:tcPr>
            <w:tcW w:w="800" w:type="dxa"/>
            <w:tcMar>
              <w:top w:w="20" w:type="dxa"/>
              <w:left w:w="20" w:type="dxa"/>
              <w:bottom w:w="20" w:type="dxa"/>
              <w:right w:w="20" w:type="dxa"/>
            </w:tcMar>
            <w:vAlign w:val="center"/>
          </w:tcPr>
          <w:p w14:paraId="3F51DE45"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42C8E392"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FCF1E19" w14:textId="77777777" w:rsidR="00790EC2" w:rsidRPr="005538A0" w:rsidRDefault="00790EC2" w:rsidP="00804350">
            <w:pPr>
              <w:pStyle w:val="movimento2"/>
              <w:rPr>
                <w:color w:val="002060"/>
              </w:rPr>
            </w:pPr>
            <w:r w:rsidRPr="005538A0">
              <w:rPr>
                <w:color w:val="002060"/>
              </w:rPr>
              <w:t> </w:t>
            </w:r>
          </w:p>
        </w:tc>
      </w:tr>
    </w:tbl>
    <w:p w14:paraId="3A97A066" w14:textId="77777777" w:rsidR="00790EC2" w:rsidRPr="005538A0" w:rsidRDefault="00790EC2" w:rsidP="00790EC2">
      <w:pPr>
        <w:pStyle w:val="titolo20"/>
        <w:divId w:val="527259509"/>
        <w:rPr>
          <w:color w:val="002060"/>
        </w:rPr>
      </w:pPr>
      <w:r w:rsidRPr="005538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2467D43C" w14:textId="77777777" w:rsidTr="00790EC2">
        <w:trPr>
          <w:divId w:val="527259509"/>
        </w:trPr>
        <w:tc>
          <w:tcPr>
            <w:tcW w:w="2200" w:type="dxa"/>
            <w:tcMar>
              <w:top w:w="20" w:type="dxa"/>
              <w:left w:w="20" w:type="dxa"/>
              <w:bottom w:w="20" w:type="dxa"/>
              <w:right w:w="20" w:type="dxa"/>
            </w:tcMar>
            <w:vAlign w:val="center"/>
          </w:tcPr>
          <w:p w14:paraId="65F14776" w14:textId="77777777" w:rsidR="00790EC2" w:rsidRPr="005538A0" w:rsidRDefault="00790EC2" w:rsidP="00804350">
            <w:pPr>
              <w:pStyle w:val="movimento"/>
              <w:rPr>
                <w:color w:val="002060"/>
              </w:rPr>
            </w:pPr>
            <w:r w:rsidRPr="005538A0">
              <w:rPr>
                <w:color w:val="002060"/>
              </w:rPr>
              <w:t>VESPRINI TOMMASO</w:t>
            </w:r>
          </w:p>
        </w:tc>
        <w:tc>
          <w:tcPr>
            <w:tcW w:w="2200" w:type="dxa"/>
            <w:tcMar>
              <w:top w:w="20" w:type="dxa"/>
              <w:left w:w="20" w:type="dxa"/>
              <w:bottom w:w="20" w:type="dxa"/>
              <w:right w:w="20" w:type="dxa"/>
            </w:tcMar>
            <w:vAlign w:val="center"/>
          </w:tcPr>
          <w:p w14:paraId="744F74F9" w14:textId="77777777" w:rsidR="00790EC2" w:rsidRPr="005538A0" w:rsidRDefault="00790EC2" w:rsidP="00804350">
            <w:pPr>
              <w:pStyle w:val="movimento2"/>
              <w:rPr>
                <w:color w:val="002060"/>
              </w:rPr>
            </w:pPr>
            <w:r w:rsidRPr="005538A0">
              <w:rPr>
                <w:color w:val="002060"/>
              </w:rPr>
              <w:t xml:space="preserve">(REAL S.COSTANZO CALCIO 5) </w:t>
            </w:r>
          </w:p>
        </w:tc>
        <w:tc>
          <w:tcPr>
            <w:tcW w:w="800" w:type="dxa"/>
            <w:tcMar>
              <w:top w:w="20" w:type="dxa"/>
              <w:left w:w="20" w:type="dxa"/>
              <w:bottom w:w="20" w:type="dxa"/>
              <w:right w:w="20" w:type="dxa"/>
            </w:tcMar>
            <w:vAlign w:val="center"/>
          </w:tcPr>
          <w:p w14:paraId="27475F02"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8148E9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47AF1FE8" w14:textId="77777777" w:rsidR="00790EC2" w:rsidRPr="005538A0" w:rsidRDefault="00790EC2" w:rsidP="00804350">
            <w:pPr>
              <w:pStyle w:val="movimento2"/>
              <w:rPr>
                <w:color w:val="002060"/>
              </w:rPr>
            </w:pPr>
            <w:r w:rsidRPr="005538A0">
              <w:rPr>
                <w:color w:val="002060"/>
              </w:rPr>
              <w:t> </w:t>
            </w:r>
          </w:p>
        </w:tc>
      </w:tr>
    </w:tbl>
    <w:p w14:paraId="3E45CA2E" w14:textId="692E893E" w:rsidR="00790EC2" w:rsidRPr="005538A0" w:rsidRDefault="00790EC2" w:rsidP="00790EC2">
      <w:pPr>
        <w:pStyle w:val="breakline"/>
        <w:divId w:val="527259509"/>
        <w:rPr>
          <w:color w:val="002060"/>
        </w:rPr>
      </w:pPr>
    </w:p>
    <w:p w14:paraId="665FA199" w14:textId="77777777" w:rsidR="005538A0" w:rsidRPr="005538A0" w:rsidRDefault="005538A0" w:rsidP="005538A0">
      <w:pPr>
        <w:pStyle w:val="Nessunaspaziatura"/>
        <w:divId w:val="527259509"/>
        <w:rPr>
          <w:rFonts w:ascii="Arial" w:hAnsi="Arial" w:cs="Arial"/>
          <w:noProof/>
          <w:color w:val="002060"/>
          <w:lang w:eastAsia="it-IT"/>
        </w:rPr>
      </w:pP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t>F.to IL GIUDICE SPORTIVO</w:t>
      </w:r>
    </w:p>
    <w:p w14:paraId="7DC752BB" w14:textId="77777777" w:rsidR="005538A0" w:rsidRPr="005538A0" w:rsidRDefault="005538A0" w:rsidP="005538A0">
      <w:pPr>
        <w:pStyle w:val="Nessunaspaziatura"/>
        <w:divId w:val="527259509"/>
        <w:rPr>
          <w:rFonts w:ascii="Arial" w:hAnsi="Arial" w:cs="Arial"/>
          <w:noProof/>
          <w:color w:val="002060"/>
          <w:lang w:eastAsia="it-IT"/>
        </w:rPr>
      </w:pPr>
      <w:r w:rsidRPr="005538A0">
        <w:rPr>
          <w:rFonts w:ascii="Arial" w:hAnsi="Arial" w:cs="Arial"/>
          <w:noProof/>
          <w:color w:val="002060"/>
          <w:lang w:eastAsia="it-IT"/>
        </w:rPr>
        <w:t xml:space="preserve"> </w:t>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t xml:space="preserve">   </w:t>
      </w:r>
      <w:r w:rsidRPr="005538A0">
        <w:rPr>
          <w:rFonts w:ascii="Arial" w:hAnsi="Arial" w:cs="Arial"/>
          <w:noProof/>
          <w:color w:val="002060"/>
          <w:lang w:eastAsia="it-IT"/>
        </w:rPr>
        <w:tab/>
        <w:t xml:space="preserve">       Claudio Romagnoli</w:t>
      </w:r>
    </w:p>
    <w:p w14:paraId="3953FEB8" w14:textId="77777777" w:rsidR="005538A0" w:rsidRPr="005538A0" w:rsidRDefault="005538A0" w:rsidP="00790EC2">
      <w:pPr>
        <w:pStyle w:val="breakline"/>
        <w:divId w:val="527259509"/>
        <w:rPr>
          <w:color w:val="002060"/>
        </w:rPr>
      </w:pPr>
    </w:p>
    <w:p w14:paraId="166A0C06" w14:textId="77777777" w:rsidR="00790EC2" w:rsidRPr="005538A0" w:rsidRDefault="00790EC2" w:rsidP="00790EC2">
      <w:pPr>
        <w:pStyle w:val="TITOLOPRINC"/>
        <w:divId w:val="527259509"/>
        <w:rPr>
          <w:color w:val="002060"/>
        </w:rPr>
      </w:pPr>
      <w:r w:rsidRPr="005538A0">
        <w:rPr>
          <w:color w:val="002060"/>
        </w:rPr>
        <w:t>CLASSIFICA</w:t>
      </w:r>
    </w:p>
    <w:p w14:paraId="7D5BF654" w14:textId="77777777" w:rsidR="00790EC2" w:rsidRPr="005538A0" w:rsidRDefault="00790EC2" w:rsidP="00790EC2">
      <w:pPr>
        <w:pStyle w:val="breakline"/>
        <w:divId w:val="527259509"/>
        <w:rPr>
          <w:color w:val="002060"/>
        </w:rPr>
      </w:pPr>
    </w:p>
    <w:p w14:paraId="4C05DE8A" w14:textId="77777777" w:rsidR="00790EC2" w:rsidRPr="005538A0" w:rsidRDefault="00790EC2" w:rsidP="00790EC2">
      <w:pPr>
        <w:pStyle w:val="breakline"/>
        <w:divId w:val="527259509"/>
        <w:rPr>
          <w:color w:val="002060"/>
        </w:rPr>
      </w:pPr>
    </w:p>
    <w:p w14:paraId="18372EE0" w14:textId="77777777" w:rsidR="00790EC2" w:rsidRPr="005538A0" w:rsidRDefault="00790EC2" w:rsidP="00790EC2">
      <w:pPr>
        <w:pStyle w:val="SOTTOTITOLOCAMPIONATO1"/>
        <w:divId w:val="527259509"/>
        <w:rPr>
          <w:color w:val="002060"/>
        </w:rPr>
      </w:pPr>
      <w:r w:rsidRPr="005538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38A0" w:rsidRPr="005538A0" w14:paraId="43E8595D" w14:textId="77777777" w:rsidTr="00790EC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DF994" w14:textId="77777777" w:rsidR="00790EC2" w:rsidRPr="005538A0" w:rsidRDefault="00790EC2" w:rsidP="00804350">
            <w:pPr>
              <w:pStyle w:val="HEADERTABELLA"/>
              <w:rPr>
                <w:color w:val="002060"/>
              </w:rPr>
            </w:pPr>
            <w:r w:rsidRPr="005538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C7110" w14:textId="77777777" w:rsidR="00790EC2" w:rsidRPr="005538A0" w:rsidRDefault="00790EC2" w:rsidP="00804350">
            <w:pPr>
              <w:pStyle w:val="HEADERTABELLA"/>
              <w:rPr>
                <w:color w:val="002060"/>
              </w:rPr>
            </w:pPr>
            <w:r w:rsidRPr="005538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A6BE6" w14:textId="77777777" w:rsidR="00790EC2" w:rsidRPr="005538A0" w:rsidRDefault="00790EC2" w:rsidP="00804350">
            <w:pPr>
              <w:pStyle w:val="HEADERTABELLA"/>
              <w:rPr>
                <w:color w:val="002060"/>
              </w:rPr>
            </w:pPr>
            <w:r w:rsidRPr="005538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0A1E68" w14:textId="77777777" w:rsidR="00790EC2" w:rsidRPr="005538A0" w:rsidRDefault="00790EC2" w:rsidP="00804350">
            <w:pPr>
              <w:pStyle w:val="HEADERTABELLA"/>
              <w:rPr>
                <w:color w:val="002060"/>
              </w:rPr>
            </w:pPr>
            <w:r w:rsidRPr="005538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3D8367" w14:textId="77777777" w:rsidR="00790EC2" w:rsidRPr="005538A0" w:rsidRDefault="00790EC2" w:rsidP="00804350">
            <w:pPr>
              <w:pStyle w:val="HEADERTABELLA"/>
              <w:rPr>
                <w:color w:val="002060"/>
              </w:rPr>
            </w:pPr>
            <w:r w:rsidRPr="005538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E6D790" w14:textId="77777777" w:rsidR="00790EC2" w:rsidRPr="005538A0" w:rsidRDefault="00790EC2" w:rsidP="00804350">
            <w:pPr>
              <w:pStyle w:val="HEADERTABELLA"/>
              <w:rPr>
                <w:color w:val="002060"/>
              </w:rPr>
            </w:pPr>
            <w:r w:rsidRPr="005538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E8A4A7" w14:textId="77777777" w:rsidR="00790EC2" w:rsidRPr="005538A0" w:rsidRDefault="00790EC2" w:rsidP="00804350">
            <w:pPr>
              <w:pStyle w:val="HEADERTABELLA"/>
              <w:rPr>
                <w:color w:val="002060"/>
              </w:rPr>
            </w:pPr>
            <w:r w:rsidRPr="005538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015F87" w14:textId="77777777" w:rsidR="00790EC2" w:rsidRPr="005538A0" w:rsidRDefault="00790EC2" w:rsidP="00804350">
            <w:pPr>
              <w:pStyle w:val="HEADERTABELLA"/>
              <w:rPr>
                <w:color w:val="002060"/>
              </w:rPr>
            </w:pPr>
            <w:r w:rsidRPr="005538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A951C" w14:textId="77777777" w:rsidR="00790EC2" w:rsidRPr="005538A0" w:rsidRDefault="00790EC2" w:rsidP="00804350">
            <w:pPr>
              <w:pStyle w:val="HEADERTABELLA"/>
              <w:rPr>
                <w:color w:val="002060"/>
              </w:rPr>
            </w:pPr>
            <w:r w:rsidRPr="005538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72F8F" w14:textId="77777777" w:rsidR="00790EC2" w:rsidRPr="005538A0" w:rsidRDefault="00790EC2" w:rsidP="00804350">
            <w:pPr>
              <w:pStyle w:val="HEADERTABELLA"/>
              <w:rPr>
                <w:color w:val="002060"/>
              </w:rPr>
            </w:pPr>
            <w:r w:rsidRPr="005538A0">
              <w:rPr>
                <w:color w:val="002060"/>
              </w:rPr>
              <w:t>PE</w:t>
            </w:r>
          </w:p>
        </w:tc>
      </w:tr>
      <w:tr w:rsidR="005538A0" w:rsidRPr="005538A0" w14:paraId="4E643641" w14:textId="77777777" w:rsidTr="00790EC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B92B83" w14:textId="77777777" w:rsidR="00790EC2" w:rsidRPr="005538A0" w:rsidRDefault="00790EC2" w:rsidP="00804350">
            <w:pPr>
              <w:pStyle w:val="ROWTABELLA"/>
              <w:rPr>
                <w:color w:val="002060"/>
              </w:rPr>
            </w:pPr>
            <w:r w:rsidRPr="005538A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71B8E" w14:textId="77777777" w:rsidR="00790EC2" w:rsidRPr="005538A0" w:rsidRDefault="00790EC2" w:rsidP="00804350">
            <w:pPr>
              <w:pStyle w:val="ROWTABELLA"/>
              <w:jc w:val="center"/>
              <w:rPr>
                <w:color w:val="002060"/>
              </w:rPr>
            </w:pPr>
            <w:r w:rsidRPr="005538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8DDB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B79A"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962C9"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FC30A"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A2096" w14:textId="77777777" w:rsidR="00790EC2" w:rsidRPr="005538A0" w:rsidRDefault="00790EC2" w:rsidP="00804350">
            <w:pPr>
              <w:pStyle w:val="ROWTABELLA"/>
              <w:jc w:val="center"/>
              <w:rPr>
                <w:color w:val="002060"/>
              </w:rPr>
            </w:pPr>
            <w:r w:rsidRPr="005538A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0FF0B"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5400E" w14:textId="77777777" w:rsidR="00790EC2" w:rsidRPr="005538A0" w:rsidRDefault="00790EC2" w:rsidP="00804350">
            <w:pPr>
              <w:pStyle w:val="ROWTABELLA"/>
              <w:jc w:val="center"/>
              <w:rPr>
                <w:color w:val="002060"/>
              </w:rPr>
            </w:pPr>
            <w:r w:rsidRPr="005538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74AFA" w14:textId="77777777" w:rsidR="00790EC2" w:rsidRPr="005538A0" w:rsidRDefault="00790EC2" w:rsidP="00804350">
            <w:pPr>
              <w:pStyle w:val="ROWTABELLA"/>
              <w:jc w:val="center"/>
              <w:rPr>
                <w:color w:val="002060"/>
              </w:rPr>
            </w:pPr>
            <w:r w:rsidRPr="005538A0">
              <w:rPr>
                <w:color w:val="002060"/>
              </w:rPr>
              <w:t>0</w:t>
            </w:r>
          </w:p>
        </w:tc>
      </w:tr>
      <w:tr w:rsidR="005538A0" w:rsidRPr="005538A0" w14:paraId="11F845F5"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8248DB" w14:textId="77777777" w:rsidR="00790EC2" w:rsidRPr="005538A0" w:rsidRDefault="00790EC2" w:rsidP="00804350">
            <w:pPr>
              <w:pStyle w:val="ROWTABELLA"/>
              <w:rPr>
                <w:color w:val="002060"/>
              </w:rPr>
            </w:pPr>
            <w:r w:rsidRPr="005538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1F352"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04AB5" w14:textId="77777777" w:rsidR="00790EC2" w:rsidRPr="005538A0" w:rsidRDefault="00790EC2" w:rsidP="00804350">
            <w:pPr>
              <w:pStyle w:val="ROWTABELLA"/>
              <w:jc w:val="center"/>
              <w:rPr>
                <w:color w:val="002060"/>
              </w:rPr>
            </w:pPr>
            <w:r w:rsidRPr="005538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EEB41"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ECDC"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2A25E"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BBFF3" w14:textId="77777777" w:rsidR="00790EC2" w:rsidRPr="005538A0" w:rsidRDefault="00790EC2" w:rsidP="00804350">
            <w:pPr>
              <w:pStyle w:val="ROWTABELLA"/>
              <w:jc w:val="center"/>
              <w:rPr>
                <w:color w:val="002060"/>
              </w:rPr>
            </w:pPr>
            <w:r w:rsidRPr="005538A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F91EA" w14:textId="77777777" w:rsidR="00790EC2" w:rsidRPr="005538A0" w:rsidRDefault="00790EC2" w:rsidP="00804350">
            <w:pPr>
              <w:pStyle w:val="ROWTABELLA"/>
              <w:jc w:val="center"/>
              <w:rPr>
                <w:color w:val="002060"/>
              </w:rPr>
            </w:pPr>
            <w:r w:rsidRPr="005538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802B"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ADA5F" w14:textId="77777777" w:rsidR="00790EC2" w:rsidRPr="005538A0" w:rsidRDefault="00790EC2" w:rsidP="00804350">
            <w:pPr>
              <w:pStyle w:val="ROWTABELLA"/>
              <w:jc w:val="center"/>
              <w:rPr>
                <w:color w:val="002060"/>
              </w:rPr>
            </w:pPr>
            <w:r w:rsidRPr="005538A0">
              <w:rPr>
                <w:color w:val="002060"/>
              </w:rPr>
              <w:t>0</w:t>
            </w:r>
          </w:p>
        </w:tc>
      </w:tr>
      <w:tr w:rsidR="005538A0" w:rsidRPr="005538A0" w14:paraId="28752902"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A07A81" w14:textId="77777777" w:rsidR="00790EC2" w:rsidRPr="005538A0" w:rsidRDefault="00790EC2" w:rsidP="00804350">
            <w:pPr>
              <w:pStyle w:val="ROWTABELLA"/>
              <w:rPr>
                <w:color w:val="002060"/>
              </w:rPr>
            </w:pPr>
            <w:r w:rsidRPr="005538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8910A" w14:textId="77777777" w:rsidR="00790EC2" w:rsidRPr="005538A0" w:rsidRDefault="00790EC2" w:rsidP="00804350">
            <w:pPr>
              <w:pStyle w:val="ROWTABELLA"/>
              <w:jc w:val="center"/>
              <w:rPr>
                <w:color w:val="002060"/>
              </w:rPr>
            </w:pPr>
            <w:r w:rsidRPr="005538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0EEF2"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B8A3E"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3153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1844C"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D1C9F"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FBE68"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84990" w14:textId="77777777" w:rsidR="00790EC2" w:rsidRPr="005538A0" w:rsidRDefault="00790EC2" w:rsidP="00804350">
            <w:pPr>
              <w:pStyle w:val="ROWTABELLA"/>
              <w:jc w:val="center"/>
              <w:rPr>
                <w:color w:val="002060"/>
              </w:rPr>
            </w:pPr>
            <w:r w:rsidRPr="005538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AF27B" w14:textId="77777777" w:rsidR="00790EC2" w:rsidRPr="005538A0" w:rsidRDefault="00790EC2" w:rsidP="00804350">
            <w:pPr>
              <w:pStyle w:val="ROWTABELLA"/>
              <w:jc w:val="center"/>
              <w:rPr>
                <w:color w:val="002060"/>
              </w:rPr>
            </w:pPr>
            <w:r w:rsidRPr="005538A0">
              <w:rPr>
                <w:color w:val="002060"/>
              </w:rPr>
              <w:t>0</w:t>
            </w:r>
          </w:p>
        </w:tc>
      </w:tr>
      <w:tr w:rsidR="005538A0" w:rsidRPr="005538A0" w14:paraId="2B467B4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B300C7" w14:textId="77777777" w:rsidR="00790EC2" w:rsidRPr="005538A0" w:rsidRDefault="00790EC2" w:rsidP="00804350">
            <w:pPr>
              <w:pStyle w:val="ROWTABELLA"/>
              <w:rPr>
                <w:color w:val="002060"/>
              </w:rPr>
            </w:pPr>
            <w:r w:rsidRPr="005538A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19DF9" w14:textId="77777777" w:rsidR="00790EC2" w:rsidRPr="005538A0" w:rsidRDefault="00790EC2" w:rsidP="00804350">
            <w:pPr>
              <w:pStyle w:val="ROWTABELLA"/>
              <w:jc w:val="center"/>
              <w:rPr>
                <w:color w:val="002060"/>
              </w:rPr>
            </w:pPr>
            <w:r w:rsidRPr="005538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61E76"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BA03C"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EF1F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483B7"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DE32A"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09A5F"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F1FB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10E19" w14:textId="77777777" w:rsidR="00790EC2" w:rsidRPr="005538A0" w:rsidRDefault="00790EC2" w:rsidP="00804350">
            <w:pPr>
              <w:pStyle w:val="ROWTABELLA"/>
              <w:jc w:val="center"/>
              <w:rPr>
                <w:color w:val="002060"/>
              </w:rPr>
            </w:pPr>
            <w:r w:rsidRPr="005538A0">
              <w:rPr>
                <w:color w:val="002060"/>
              </w:rPr>
              <w:t>0</w:t>
            </w:r>
          </w:p>
        </w:tc>
      </w:tr>
      <w:tr w:rsidR="005538A0" w:rsidRPr="005538A0" w14:paraId="04072733"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F4DE83" w14:textId="77777777" w:rsidR="00790EC2" w:rsidRPr="005538A0" w:rsidRDefault="00790EC2" w:rsidP="00804350">
            <w:pPr>
              <w:pStyle w:val="ROWTABELLA"/>
              <w:rPr>
                <w:color w:val="002060"/>
              </w:rPr>
            </w:pPr>
            <w:r w:rsidRPr="005538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92181" w14:textId="77777777" w:rsidR="00790EC2" w:rsidRPr="005538A0" w:rsidRDefault="00790EC2" w:rsidP="00804350">
            <w:pPr>
              <w:pStyle w:val="ROWTABELLA"/>
              <w:jc w:val="center"/>
              <w:rPr>
                <w:color w:val="002060"/>
              </w:rPr>
            </w:pPr>
            <w:r w:rsidRPr="005538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72A8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66C23"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22F3"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CB2E1"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709BF" w14:textId="77777777" w:rsidR="00790EC2" w:rsidRPr="005538A0" w:rsidRDefault="00790EC2" w:rsidP="00804350">
            <w:pPr>
              <w:pStyle w:val="ROWTABELLA"/>
              <w:jc w:val="center"/>
              <w:rPr>
                <w:color w:val="002060"/>
              </w:rPr>
            </w:pPr>
            <w:r w:rsidRPr="005538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DE471" w14:textId="77777777" w:rsidR="00790EC2" w:rsidRPr="005538A0" w:rsidRDefault="00790EC2" w:rsidP="00804350">
            <w:pPr>
              <w:pStyle w:val="ROWTABELLA"/>
              <w:jc w:val="center"/>
              <w:rPr>
                <w:color w:val="002060"/>
              </w:rPr>
            </w:pPr>
            <w:r w:rsidRPr="005538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19266"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A3A9B" w14:textId="77777777" w:rsidR="00790EC2" w:rsidRPr="005538A0" w:rsidRDefault="00790EC2" w:rsidP="00804350">
            <w:pPr>
              <w:pStyle w:val="ROWTABELLA"/>
              <w:jc w:val="center"/>
              <w:rPr>
                <w:color w:val="002060"/>
              </w:rPr>
            </w:pPr>
            <w:r w:rsidRPr="005538A0">
              <w:rPr>
                <w:color w:val="002060"/>
              </w:rPr>
              <w:t>0</w:t>
            </w:r>
          </w:p>
        </w:tc>
      </w:tr>
      <w:tr w:rsidR="005538A0" w:rsidRPr="005538A0" w14:paraId="02622AB6"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78FAB" w14:textId="77777777" w:rsidR="00790EC2" w:rsidRPr="005538A0" w:rsidRDefault="00790EC2" w:rsidP="00804350">
            <w:pPr>
              <w:pStyle w:val="ROWTABELLA"/>
              <w:rPr>
                <w:color w:val="002060"/>
              </w:rPr>
            </w:pPr>
            <w:r w:rsidRPr="005538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F592F"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D0D2E"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F84E5"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9EDE0"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79C6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879E1"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891BE" w14:textId="77777777" w:rsidR="00790EC2" w:rsidRPr="005538A0" w:rsidRDefault="00790EC2" w:rsidP="00804350">
            <w:pPr>
              <w:pStyle w:val="ROWTABELLA"/>
              <w:jc w:val="center"/>
              <w:rPr>
                <w:color w:val="002060"/>
              </w:rPr>
            </w:pPr>
            <w:r w:rsidRPr="005538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BFA2C"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91CCA" w14:textId="77777777" w:rsidR="00790EC2" w:rsidRPr="005538A0" w:rsidRDefault="00790EC2" w:rsidP="00804350">
            <w:pPr>
              <w:pStyle w:val="ROWTABELLA"/>
              <w:jc w:val="center"/>
              <w:rPr>
                <w:color w:val="002060"/>
              </w:rPr>
            </w:pPr>
            <w:r w:rsidRPr="005538A0">
              <w:rPr>
                <w:color w:val="002060"/>
              </w:rPr>
              <w:t>0</w:t>
            </w:r>
          </w:p>
        </w:tc>
      </w:tr>
      <w:tr w:rsidR="005538A0" w:rsidRPr="005538A0" w14:paraId="6071EBA0"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0D2A83" w14:textId="77777777" w:rsidR="00790EC2" w:rsidRPr="005538A0" w:rsidRDefault="00790EC2" w:rsidP="00804350">
            <w:pPr>
              <w:pStyle w:val="ROWTABELLA"/>
              <w:rPr>
                <w:color w:val="002060"/>
              </w:rPr>
            </w:pPr>
            <w:r w:rsidRPr="005538A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4A562"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95723"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0D3A9"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4D8E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10B74"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12135"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3AD57" w14:textId="77777777" w:rsidR="00790EC2" w:rsidRPr="005538A0" w:rsidRDefault="00790EC2" w:rsidP="00804350">
            <w:pPr>
              <w:pStyle w:val="ROWTABELLA"/>
              <w:jc w:val="center"/>
              <w:rPr>
                <w:color w:val="002060"/>
              </w:rPr>
            </w:pPr>
            <w:r w:rsidRPr="005538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DE08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CB4D4" w14:textId="77777777" w:rsidR="00790EC2" w:rsidRPr="005538A0" w:rsidRDefault="00790EC2" w:rsidP="00804350">
            <w:pPr>
              <w:pStyle w:val="ROWTABELLA"/>
              <w:jc w:val="center"/>
              <w:rPr>
                <w:color w:val="002060"/>
              </w:rPr>
            </w:pPr>
            <w:r w:rsidRPr="005538A0">
              <w:rPr>
                <w:color w:val="002060"/>
              </w:rPr>
              <w:t>0</w:t>
            </w:r>
          </w:p>
        </w:tc>
      </w:tr>
      <w:tr w:rsidR="005538A0" w:rsidRPr="005538A0" w14:paraId="0FF5D5A7"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4553" w14:textId="77777777" w:rsidR="00790EC2" w:rsidRPr="005538A0" w:rsidRDefault="00790EC2" w:rsidP="00804350">
            <w:pPr>
              <w:pStyle w:val="ROWTABELLA"/>
              <w:rPr>
                <w:color w:val="002060"/>
              </w:rPr>
            </w:pPr>
            <w:r w:rsidRPr="005538A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53FB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430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9F41B"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668C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D8FC1"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09836" w14:textId="77777777" w:rsidR="00790EC2" w:rsidRPr="005538A0" w:rsidRDefault="00790EC2" w:rsidP="00804350">
            <w:pPr>
              <w:pStyle w:val="ROWTABELLA"/>
              <w:jc w:val="center"/>
              <w:rPr>
                <w:color w:val="002060"/>
              </w:rPr>
            </w:pPr>
            <w:r w:rsidRPr="005538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C12D4" w14:textId="77777777" w:rsidR="00790EC2" w:rsidRPr="005538A0" w:rsidRDefault="00790EC2" w:rsidP="00804350">
            <w:pPr>
              <w:pStyle w:val="ROWTABELLA"/>
              <w:jc w:val="center"/>
              <w:rPr>
                <w:color w:val="002060"/>
              </w:rPr>
            </w:pPr>
            <w:r w:rsidRPr="005538A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B263C" w14:textId="77777777" w:rsidR="00790EC2" w:rsidRPr="005538A0" w:rsidRDefault="00790EC2" w:rsidP="00804350">
            <w:pPr>
              <w:pStyle w:val="ROWTABELLA"/>
              <w:jc w:val="center"/>
              <w:rPr>
                <w:color w:val="002060"/>
              </w:rPr>
            </w:pPr>
            <w:r w:rsidRPr="005538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68FC1" w14:textId="77777777" w:rsidR="00790EC2" w:rsidRPr="005538A0" w:rsidRDefault="00790EC2" w:rsidP="00804350">
            <w:pPr>
              <w:pStyle w:val="ROWTABELLA"/>
              <w:jc w:val="center"/>
              <w:rPr>
                <w:color w:val="002060"/>
              </w:rPr>
            </w:pPr>
            <w:r w:rsidRPr="005538A0">
              <w:rPr>
                <w:color w:val="002060"/>
              </w:rPr>
              <w:t>0</w:t>
            </w:r>
          </w:p>
        </w:tc>
      </w:tr>
      <w:tr w:rsidR="005538A0" w:rsidRPr="005538A0" w14:paraId="071AC80D"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1228EE" w14:textId="77777777" w:rsidR="00790EC2" w:rsidRPr="005538A0" w:rsidRDefault="00790EC2" w:rsidP="00804350">
            <w:pPr>
              <w:pStyle w:val="ROWTABELLA"/>
              <w:rPr>
                <w:color w:val="002060"/>
              </w:rPr>
            </w:pPr>
            <w:r w:rsidRPr="005538A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91452"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D49CE"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550A1"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326C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4591F"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BBB26"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862F" w14:textId="77777777" w:rsidR="00790EC2" w:rsidRPr="005538A0" w:rsidRDefault="00790EC2" w:rsidP="00804350">
            <w:pPr>
              <w:pStyle w:val="ROWTABELLA"/>
              <w:jc w:val="center"/>
              <w:rPr>
                <w:color w:val="002060"/>
              </w:rPr>
            </w:pPr>
            <w:r w:rsidRPr="005538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389B3" w14:textId="77777777" w:rsidR="00790EC2" w:rsidRPr="005538A0" w:rsidRDefault="00790EC2" w:rsidP="00804350">
            <w:pPr>
              <w:pStyle w:val="ROWTABELLA"/>
              <w:jc w:val="center"/>
              <w:rPr>
                <w:color w:val="002060"/>
              </w:rPr>
            </w:pPr>
            <w:r w:rsidRPr="005538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65C96" w14:textId="77777777" w:rsidR="00790EC2" w:rsidRPr="005538A0" w:rsidRDefault="00790EC2" w:rsidP="00804350">
            <w:pPr>
              <w:pStyle w:val="ROWTABELLA"/>
              <w:jc w:val="center"/>
              <w:rPr>
                <w:color w:val="002060"/>
              </w:rPr>
            </w:pPr>
            <w:r w:rsidRPr="005538A0">
              <w:rPr>
                <w:color w:val="002060"/>
              </w:rPr>
              <w:t>0</w:t>
            </w:r>
          </w:p>
        </w:tc>
      </w:tr>
      <w:tr w:rsidR="005538A0" w:rsidRPr="005538A0" w14:paraId="4CDBF62F"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79613B" w14:textId="77777777" w:rsidR="00790EC2" w:rsidRPr="005538A0" w:rsidRDefault="00790EC2" w:rsidP="00804350">
            <w:pPr>
              <w:pStyle w:val="ROWTABELLA"/>
              <w:rPr>
                <w:color w:val="002060"/>
              </w:rPr>
            </w:pPr>
            <w:r w:rsidRPr="005538A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3EB5A"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8AA2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42E1A"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95B10"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73075"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AC276" w14:textId="77777777" w:rsidR="00790EC2" w:rsidRPr="005538A0" w:rsidRDefault="00790EC2" w:rsidP="00804350">
            <w:pPr>
              <w:pStyle w:val="ROWTABELLA"/>
              <w:jc w:val="center"/>
              <w:rPr>
                <w:color w:val="002060"/>
              </w:rPr>
            </w:pPr>
            <w:r w:rsidRPr="005538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2E70E" w14:textId="77777777" w:rsidR="00790EC2" w:rsidRPr="005538A0" w:rsidRDefault="00790EC2" w:rsidP="00804350">
            <w:pPr>
              <w:pStyle w:val="ROWTABELLA"/>
              <w:jc w:val="center"/>
              <w:rPr>
                <w:color w:val="002060"/>
              </w:rPr>
            </w:pPr>
            <w:r w:rsidRPr="005538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6FB25" w14:textId="77777777" w:rsidR="00790EC2" w:rsidRPr="005538A0" w:rsidRDefault="00790EC2" w:rsidP="00804350">
            <w:pPr>
              <w:pStyle w:val="ROWTABELLA"/>
              <w:jc w:val="center"/>
              <w:rPr>
                <w:color w:val="002060"/>
              </w:rPr>
            </w:pPr>
            <w:r w:rsidRPr="005538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DAC68" w14:textId="77777777" w:rsidR="00790EC2" w:rsidRPr="005538A0" w:rsidRDefault="00790EC2" w:rsidP="00804350">
            <w:pPr>
              <w:pStyle w:val="ROWTABELLA"/>
              <w:jc w:val="center"/>
              <w:rPr>
                <w:color w:val="002060"/>
              </w:rPr>
            </w:pPr>
            <w:r w:rsidRPr="005538A0">
              <w:rPr>
                <w:color w:val="002060"/>
              </w:rPr>
              <w:t>0</w:t>
            </w:r>
          </w:p>
        </w:tc>
      </w:tr>
      <w:tr w:rsidR="005538A0" w:rsidRPr="005538A0" w14:paraId="10DF76CF"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05233" w14:textId="77777777" w:rsidR="00790EC2" w:rsidRPr="005538A0" w:rsidRDefault="00790EC2" w:rsidP="00804350">
            <w:pPr>
              <w:pStyle w:val="ROWTABELLA"/>
              <w:rPr>
                <w:color w:val="002060"/>
              </w:rPr>
            </w:pPr>
            <w:r w:rsidRPr="005538A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E424C"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23A4C"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34389"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2B502"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7108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2D0C2" w14:textId="77777777" w:rsidR="00790EC2" w:rsidRPr="005538A0" w:rsidRDefault="00790EC2" w:rsidP="00804350">
            <w:pPr>
              <w:pStyle w:val="ROWTABELLA"/>
              <w:jc w:val="center"/>
              <w:rPr>
                <w:color w:val="002060"/>
              </w:rPr>
            </w:pPr>
            <w:r w:rsidRPr="005538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F6CA7" w14:textId="77777777" w:rsidR="00790EC2" w:rsidRPr="005538A0" w:rsidRDefault="00790EC2" w:rsidP="00804350">
            <w:pPr>
              <w:pStyle w:val="ROWTABELLA"/>
              <w:jc w:val="center"/>
              <w:rPr>
                <w:color w:val="002060"/>
              </w:rPr>
            </w:pPr>
            <w:r w:rsidRPr="005538A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83C21" w14:textId="77777777" w:rsidR="00790EC2" w:rsidRPr="005538A0" w:rsidRDefault="00790EC2" w:rsidP="00804350">
            <w:pPr>
              <w:pStyle w:val="ROWTABELLA"/>
              <w:jc w:val="center"/>
              <w:rPr>
                <w:color w:val="002060"/>
              </w:rPr>
            </w:pPr>
            <w:r w:rsidRPr="005538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78252" w14:textId="77777777" w:rsidR="00790EC2" w:rsidRPr="005538A0" w:rsidRDefault="00790EC2" w:rsidP="00804350">
            <w:pPr>
              <w:pStyle w:val="ROWTABELLA"/>
              <w:jc w:val="center"/>
              <w:rPr>
                <w:color w:val="002060"/>
              </w:rPr>
            </w:pPr>
            <w:r w:rsidRPr="005538A0">
              <w:rPr>
                <w:color w:val="002060"/>
              </w:rPr>
              <w:t>0</w:t>
            </w:r>
          </w:p>
        </w:tc>
      </w:tr>
      <w:tr w:rsidR="005538A0" w:rsidRPr="005538A0" w14:paraId="309CF939"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DD8FB4" w14:textId="77777777" w:rsidR="00790EC2" w:rsidRPr="005538A0" w:rsidRDefault="00790EC2" w:rsidP="00804350">
            <w:pPr>
              <w:pStyle w:val="ROWTABELLA"/>
              <w:rPr>
                <w:color w:val="002060"/>
              </w:rPr>
            </w:pPr>
            <w:r w:rsidRPr="005538A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E88C"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C1BE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63220"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AF9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730DE"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A80C7"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B1AC1" w14:textId="77777777" w:rsidR="00790EC2" w:rsidRPr="005538A0" w:rsidRDefault="00790EC2" w:rsidP="00804350">
            <w:pPr>
              <w:pStyle w:val="ROWTABELLA"/>
              <w:jc w:val="center"/>
              <w:rPr>
                <w:color w:val="002060"/>
              </w:rPr>
            </w:pPr>
            <w:r w:rsidRPr="005538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E0407" w14:textId="77777777" w:rsidR="00790EC2" w:rsidRPr="005538A0" w:rsidRDefault="00790EC2" w:rsidP="00804350">
            <w:pPr>
              <w:pStyle w:val="ROWTABELLA"/>
              <w:jc w:val="center"/>
              <w:rPr>
                <w:color w:val="002060"/>
              </w:rPr>
            </w:pPr>
            <w:r w:rsidRPr="005538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D56EF" w14:textId="77777777" w:rsidR="00790EC2" w:rsidRPr="005538A0" w:rsidRDefault="00790EC2" w:rsidP="00804350">
            <w:pPr>
              <w:pStyle w:val="ROWTABELLA"/>
              <w:jc w:val="center"/>
              <w:rPr>
                <w:color w:val="002060"/>
              </w:rPr>
            </w:pPr>
            <w:r w:rsidRPr="005538A0">
              <w:rPr>
                <w:color w:val="002060"/>
              </w:rPr>
              <w:t>0</w:t>
            </w:r>
          </w:p>
        </w:tc>
      </w:tr>
      <w:tr w:rsidR="005538A0" w:rsidRPr="005538A0" w14:paraId="53D3620F" w14:textId="77777777" w:rsidTr="00790EC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11D6DA" w14:textId="77777777" w:rsidR="00790EC2" w:rsidRPr="005538A0" w:rsidRDefault="00790EC2" w:rsidP="00804350">
            <w:pPr>
              <w:pStyle w:val="ROWTABELLA"/>
              <w:rPr>
                <w:color w:val="002060"/>
              </w:rPr>
            </w:pPr>
            <w:r w:rsidRPr="005538A0">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C262F"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1D3BB"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4941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2D4A8"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50CBE"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6BB74"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2104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85EE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D5A05" w14:textId="77777777" w:rsidR="00790EC2" w:rsidRPr="005538A0" w:rsidRDefault="00790EC2" w:rsidP="00804350">
            <w:pPr>
              <w:pStyle w:val="ROWTABELLA"/>
              <w:jc w:val="center"/>
              <w:rPr>
                <w:color w:val="002060"/>
              </w:rPr>
            </w:pPr>
            <w:r w:rsidRPr="005538A0">
              <w:rPr>
                <w:color w:val="002060"/>
              </w:rPr>
              <w:t>0</w:t>
            </w:r>
          </w:p>
        </w:tc>
      </w:tr>
    </w:tbl>
    <w:p w14:paraId="6F65B72F" w14:textId="77777777" w:rsidR="00790EC2" w:rsidRPr="005538A0" w:rsidRDefault="00790EC2" w:rsidP="00790EC2">
      <w:pPr>
        <w:pStyle w:val="breakline"/>
        <w:divId w:val="527259509"/>
        <w:rPr>
          <w:color w:val="002060"/>
        </w:rPr>
      </w:pPr>
    </w:p>
    <w:p w14:paraId="2C3168D5" w14:textId="77777777" w:rsidR="00790EC2" w:rsidRPr="005538A0" w:rsidRDefault="00790EC2" w:rsidP="00790EC2">
      <w:pPr>
        <w:pStyle w:val="breakline"/>
        <w:divId w:val="527259509"/>
        <w:rPr>
          <w:color w:val="002060"/>
        </w:rPr>
      </w:pPr>
    </w:p>
    <w:p w14:paraId="7E8F7670" w14:textId="77777777" w:rsidR="00790EC2" w:rsidRPr="005538A0" w:rsidRDefault="00790EC2" w:rsidP="00790EC2">
      <w:pPr>
        <w:pStyle w:val="SOTTOTITOLOCAMPIONATO1"/>
        <w:divId w:val="527259509"/>
        <w:rPr>
          <w:color w:val="002060"/>
        </w:rPr>
      </w:pPr>
      <w:r w:rsidRPr="005538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38A0" w:rsidRPr="005538A0" w14:paraId="7A6CECF1" w14:textId="77777777" w:rsidTr="00790EC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F9654" w14:textId="77777777" w:rsidR="00790EC2" w:rsidRPr="005538A0" w:rsidRDefault="00790EC2" w:rsidP="00804350">
            <w:pPr>
              <w:pStyle w:val="HEADERTABELLA"/>
              <w:rPr>
                <w:color w:val="002060"/>
              </w:rPr>
            </w:pPr>
            <w:r w:rsidRPr="005538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7073B" w14:textId="77777777" w:rsidR="00790EC2" w:rsidRPr="005538A0" w:rsidRDefault="00790EC2" w:rsidP="00804350">
            <w:pPr>
              <w:pStyle w:val="HEADERTABELLA"/>
              <w:rPr>
                <w:color w:val="002060"/>
              </w:rPr>
            </w:pPr>
            <w:r w:rsidRPr="005538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D3FCC" w14:textId="77777777" w:rsidR="00790EC2" w:rsidRPr="005538A0" w:rsidRDefault="00790EC2" w:rsidP="00804350">
            <w:pPr>
              <w:pStyle w:val="HEADERTABELLA"/>
              <w:rPr>
                <w:color w:val="002060"/>
              </w:rPr>
            </w:pPr>
            <w:r w:rsidRPr="005538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53506" w14:textId="77777777" w:rsidR="00790EC2" w:rsidRPr="005538A0" w:rsidRDefault="00790EC2" w:rsidP="00804350">
            <w:pPr>
              <w:pStyle w:val="HEADERTABELLA"/>
              <w:rPr>
                <w:color w:val="002060"/>
              </w:rPr>
            </w:pPr>
            <w:r w:rsidRPr="005538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FFEB2" w14:textId="77777777" w:rsidR="00790EC2" w:rsidRPr="005538A0" w:rsidRDefault="00790EC2" w:rsidP="00804350">
            <w:pPr>
              <w:pStyle w:val="HEADERTABELLA"/>
              <w:rPr>
                <w:color w:val="002060"/>
              </w:rPr>
            </w:pPr>
            <w:r w:rsidRPr="005538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AD280" w14:textId="77777777" w:rsidR="00790EC2" w:rsidRPr="005538A0" w:rsidRDefault="00790EC2" w:rsidP="00804350">
            <w:pPr>
              <w:pStyle w:val="HEADERTABELLA"/>
              <w:rPr>
                <w:color w:val="002060"/>
              </w:rPr>
            </w:pPr>
            <w:r w:rsidRPr="005538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A3831" w14:textId="77777777" w:rsidR="00790EC2" w:rsidRPr="005538A0" w:rsidRDefault="00790EC2" w:rsidP="00804350">
            <w:pPr>
              <w:pStyle w:val="HEADERTABELLA"/>
              <w:rPr>
                <w:color w:val="002060"/>
              </w:rPr>
            </w:pPr>
            <w:r w:rsidRPr="005538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A726A" w14:textId="77777777" w:rsidR="00790EC2" w:rsidRPr="005538A0" w:rsidRDefault="00790EC2" w:rsidP="00804350">
            <w:pPr>
              <w:pStyle w:val="HEADERTABELLA"/>
              <w:rPr>
                <w:color w:val="002060"/>
              </w:rPr>
            </w:pPr>
            <w:r w:rsidRPr="005538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41258" w14:textId="77777777" w:rsidR="00790EC2" w:rsidRPr="005538A0" w:rsidRDefault="00790EC2" w:rsidP="00804350">
            <w:pPr>
              <w:pStyle w:val="HEADERTABELLA"/>
              <w:rPr>
                <w:color w:val="002060"/>
              </w:rPr>
            </w:pPr>
            <w:r w:rsidRPr="005538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0788A" w14:textId="77777777" w:rsidR="00790EC2" w:rsidRPr="005538A0" w:rsidRDefault="00790EC2" w:rsidP="00804350">
            <w:pPr>
              <w:pStyle w:val="HEADERTABELLA"/>
              <w:rPr>
                <w:color w:val="002060"/>
              </w:rPr>
            </w:pPr>
            <w:r w:rsidRPr="005538A0">
              <w:rPr>
                <w:color w:val="002060"/>
              </w:rPr>
              <w:t>PE</w:t>
            </w:r>
          </w:p>
        </w:tc>
      </w:tr>
      <w:tr w:rsidR="005538A0" w:rsidRPr="005538A0" w14:paraId="043C5893" w14:textId="77777777" w:rsidTr="00790EC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FCADD33" w14:textId="77777777" w:rsidR="00790EC2" w:rsidRPr="005538A0" w:rsidRDefault="00790EC2" w:rsidP="00804350">
            <w:pPr>
              <w:pStyle w:val="ROWTABELLA"/>
              <w:rPr>
                <w:color w:val="002060"/>
              </w:rPr>
            </w:pPr>
            <w:r w:rsidRPr="005538A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4CCE9" w14:textId="77777777" w:rsidR="00790EC2" w:rsidRPr="005538A0" w:rsidRDefault="00790EC2" w:rsidP="00804350">
            <w:pPr>
              <w:pStyle w:val="ROWTABELLA"/>
              <w:jc w:val="center"/>
              <w:rPr>
                <w:color w:val="002060"/>
              </w:rPr>
            </w:pPr>
            <w:r w:rsidRPr="005538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5E94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21797"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FBF71"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025BE"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4E61C" w14:textId="77777777" w:rsidR="00790EC2" w:rsidRPr="005538A0" w:rsidRDefault="00790EC2" w:rsidP="00804350">
            <w:pPr>
              <w:pStyle w:val="ROWTABELLA"/>
              <w:jc w:val="center"/>
              <w:rPr>
                <w:color w:val="002060"/>
              </w:rPr>
            </w:pPr>
            <w:r w:rsidRPr="005538A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C6BDA" w14:textId="77777777" w:rsidR="00790EC2" w:rsidRPr="005538A0" w:rsidRDefault="00790EC2" w:rsidP="00804350">
            <w:pPr>
              <w:pStyle w:val="ROWTABELLA"/>
              <w:jc w:val="center"/>
              <w:rPr>
                <w:color w:val="002060"/>
              </w:rPr>
            </w:pPr>
            <w:r w:rsidRPr="005538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2866C" w14:textId="77777777" w:rsidR="00790EC2" w:rsidRPr="005538A0" w:rsidRDefault="00790EC2" w:rsidP="00804350">
            <w:pPr>
              <w:pStyle w:val="ROWTABELLA"/>
              <w:jc w:val="center"/>
              <w:rPr>
                <w:color w:val="002060"/>
              </w:rPr>
            </w:pPr>
            <w:r w:rsidRPr="005538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E3BA" w14:textId="77777777" w:rsidR="00790EC2" w:rsidRPr="005538A0" w:rsidRDefault="00790EC2" w:rsidP="00804350">
            <w:pPr>
              <w:pStyle w:val="ROWTABELLA"/>
              <w:jc w:val="center"/>
              <w:rPr>
                <w:color w:val="002060"/>
              </w:rPr>
            </w:pPr>
            <w:r w:rsidRPr="005538A0">
              <w:rPr>
                <w:color w:val="002060"/>
              </w:rPr>
              <w:t>0</w:t>
            </w:r>
          </w:p>
        </w:tc>
      </w:tr>
      <w:tr w:rsidR="005538A0" w:rsidRPr="005538A0" w14:paraId="66DCA8B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1EB893" w14:textId="77777777" w:rsidR="00790EC2" w:rsidRPr="005538A0" w:rsidRDefault="00790EC2" w:rsidP="00804350">
            <w:pPr>
              <w:pStyle w:val="ROWTABELLA"/>
              <w:rPr>
                <w:color w:val="002060"/>
              </w:rPr>
            </w:pPr>
            <w:r w:rsidRPr="005538A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BA995" w14:textId="77777777" w:rsidR="00790EC2" w:rsidRPr="005538A0" w:rsidRDefault="00790EC2" w:rsidP="00804350">
            <w:pPr>
              <w:pStyle w:val="ROWTABELLA"/>
              <w:jc w:val="center"/>
              <w:rPr>
                <w:color w:val="002060"/>
              </w:rPr>
            </w:pPr>
            <w:r w:rsidRPr="005538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58C3A"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5168"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CCF6F"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EA832"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75BF4" w14:textId="77777777" w:rsidR="00790EC2" w:rsidRPr="005538A0" w:rsidRDefault="00790EC2" w:rsidP="00804350">
            <w:pPr>
              <w:pStyle w:val="ROWTABELLA"/>
              <w:jc w:val="center"/>
              <w:rPr>
                <w:color w:val="002060"/>
              </w:rPr>
            </w:pPr>
            <w:r w:rsidRPr="005538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F9F05" w14:textId="77777777" w:rsidR="00790EC2" w:rsidRPr="005538A0" w:rsidRDefault="00790EC2" w:rsidP="00804350">
            <w:pPr>
              <w:pStyle w:val="ROWTABELLA"/>
              <w:jc w:val="center"/>
              <w:rPr>
                <w:color w:val="002060"/>
              </w:rPr>
            </w:pPr>
            <w:r w:rsidRPr="005538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45490"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CF8AC" w14:textId="77777777" w:rsidR="00790EC2" w:rsidRPr="005538A0" w:rsidRDefault="00790EC2" w:rsidP="00804350">
            <w:pPr>
              <w:pStyle w:val="ROWTABELLA"/>
              <w:jc w:val="center"/>
              <w:rPr>
                <w:color w:val="002060"/>
              </w:rPr>
            </w:pPr>
            <w:r w:rsidRPr="005538A0">
              <w:rPr>
                <w:color w:val="002060"/>
              </w:rPr>
              <w:t>0</w:t>
            </w:r>
          </w:p>
        </w:tc>
      </w:tr>
      <w:tr w:rsidR="005538A0" w:rsidRPr="005538A0" w14:paraId="293164CB"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234BA" w14:textId="77777777" w:rsidR="00790EC2" w:rsidRPr="005538A0" w:rsidRDefault="00790EC2" w:rsidP="00804350">
            <w:pPr>
              <w:pStyle w:val="ROWTABELLA"/>
              <w:rPr>
                <w:color w:val="002060"/>
              </w:rPr>
            </w:pPr>
            <w:r w:rsidRPr="005538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D83C9"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5830B"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132B6"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3316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A3818"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6EA1A"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FCB2D" w14:textId="77777777" w:rsidR="00790EC2" w:rsidRPr="005538A0" w:rsidRDefault="00790EC2" w:rsidP="00804350">
            <w:pPr>
              <w:pStyle w:val="ROWTABELLA"/>
              <w:jc w:val="center"/>
              <w:rPr>
                <w:color w:val="002060"/>
              </w:rPr>
            </w:pPr>
            <w:r w:rsidRPr="005538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24E1F" w14:textId="77777777" w:rsidR="00790EC2" w:rsidRPr="005538A0" w:rsidRDefault="00790EC2" w:rsidP="00804350">
            <w:pPr>
              <w:pStyle w:val="ROWTABELLA"/>
              <w:jc w:val="center"/>
              <w:rPr>
                <w:color w:val="002060"/>
              </w:rPr>
            </w:pPr>
            <w:r w:rsidRPr="005538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BCDC2" w14:textId="77777777" w:rsidR="00790EC2" w:rsidRPr="005538A0" w:rsidRDefault="00790EC2" w:rsidP="00804350">
            <w:pPr>
              <w:pStyle w:val="ROWTABELLA"/>
              <w:jc w:val="center"/>
              <w:rPr>
                <w:color w:val="002060"/>
              </w:rPr>
            </w:pPr>
            <w:r w:rsidRPr="005538A0">
              <w:rPr>
                <w:color w:val="002060"/>
              </w:rPr>
              <w:t>0</w:t>
            </w:r>
          </w:p>
        </w:tc>
      </w:tr>
      <w:tr w:rsidR="005538A0" w:rsidRPr="005538A0" w14:paraId="361171D6"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F48700" w14:textId="77777777" w:rsidR="00790EC2" w:rsidRPr="005538A0" w:rsidRDefault="00790EC2" w:rsidP="00804350">
            <w:pPr>
              <w:pStyle w:val="ROWTABELLA"/>
              <w:rPr>
                <w:color w:val="002060"/>
              </w:rPr>
            </w:pPr>
            <w:r w:rsidRPr="005538A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C013C" w14:textId="77777777" w:rsidR="00790EC2" w:rsidRPr="005538A0" w:rsidRDefault="00790EC2" w:rsidP="00804350">
            <w:pPr>
              <w:pStyle w:val="ROWTABELLA"/>
              <w:jc w:val="center"/>
              <w:rPr>
                <w:color w:val="002060"/>
              </w:rPr>
            </w:pPr>
            <w:r w:rsidRPr="005538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84CC3"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5B93E"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068A6"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B7C14"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3C198" w14:textId="77777777" w:rsidR="00790EC2" w:rsidRPr="005538A0" w:rsidRDefault="00790EC2" w:rsidP="00804350">
            <w:pPr>
              <w:pStyle w:val="ROWTABELLA"/>
              <w:jc w:val="center"/>
              <w:rPr>
                <w:color w:val="002060"/>
              </w:rPr>
            </w:pPr>
            <w:r w:rsidRPr="005538A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8BC7"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D4DE7"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24D05" w14:textId="77777777" w:rsidR="00790EC2" w:rsidRPr="005538A0" w:rsidRDefault="00790EC2" w:rsidP="00804350">
            <w:pPr>
              <w:pStyle w:val="ROWTABELLA"/>
              <w:jc w:val="center"/>
              <w:rPr>
                <w:color w:val="002060"/>
              </w:rPr>
            </w:pPr>
            <w:r w:rsidRPr="005538A0">
              <w:rPr>
                <w:color w:val="002060"/>
              </w:rPr>
              <w:t>0</w:t>
            </w:r>
          </w:p>
        </w:tc>
      </w:tr>
      <w:tr w:rsidR="005538A0" w:rsidRPr="005538A0" w14:paraId="0A765CA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90159" w14:textId="77777777" w:rsidR="00790EC2" w:rsidRPr="005538A0" w:rsidRDefault="00790EC2" w:rsidP="00804350">
            <w:pPr>
              <w:pStyle w:val="ROWTABELLA"/>
              <w:rPr>
                <w:color w:val="002060"/>
              </w:rPr>
            </w:pPr>
            <w:r w:rsidRPr="005538A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58EAB" w14:textId="77777777" w:rsidR="00790EC2" w:rsidRPr="005538A0" w:rsidRDefault="00790EC2" w:rsidP="00804350">
            <w:pPr>
              <w:pStyle w:val="ROWTABELLA"/>
              <w:jc w:val="center"/>
              <w:rPr>
                <w:color w:val="002060"/>
              </w:rPr>
            </w:pPr>
            <w:r w:rsidRPr="005538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2012"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E263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DA184"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A1700"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130DF"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C94A1" w14:textId="77777777" w:rsidR="00790EC2" w:rsidRPr="005538A0" w:rsidRDefault="00790EC2" w:rsidP="00804350">
            <w:pPr>
              <w:pStyle w:val="ROWTABELLA"/>
              <w:jc w:val="center"/>
              <w:rPr>
                <w:color w:val="002060"/>
              </w:rPr>
            </w:pPr>
            <w:r w:rsidRPr="005538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ED87A"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3A10D" w14:textId="77777777" w:rsidR="00790EC2" w:rsidRPr="005538A0" w:rsidRDefault="00790EC2" w:rsidP="00804350">
            <w:pPr>
              <w:pStyle w:val="ROWTABELLA"/>
              <w:jc w:val="center"/>
              <w:rPr>
                <w:color w:val="002060"/>
              </w:rPr>
            </w:pPr>
            <w:r w:rsidRPr="005538A0">
              <w:rPr>
                <w:color w:val="002060"/>
              </w:rPr>
              <w:t>0</w:t>
            </w:r>
          </w:p>
        </w:tc>
      </w:tr>
      <w:tr w:rsidR="005538A0" w:rsidRPr="005538A0" w14:paraId="37539211"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CDEA01" w14:textId="77777777" w:rsidR="00790EC2" w:rsidRPr="005538A0" w:rsidRDefault="00790EC2" w:rsidP="00804350">
            <w:pPr>
              <w:pStyle w:val="ROWTABELLA"/>
              <w:rPr>
                <w:color w:val="002060"/>
              </w:rPr>
            </w:pPr>
            <w:r w:rsidRPr="005538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7190E" w14:textId="77777777" w:rsidR="00790EC2" w:rsidRPr="005538A0" w:rsidRDefault="00790EC2" w:rsidP="00804350">
            <w:pPr>
              <w:pStyle w:val="ROWTABELLA"/>
              <w:jc w:val="center"/>
              <w:rPr>
                <w:color w:val="002060"/>
              </w:rPr>
            </w:pPr>
            <w:r w:rsidRPr="005538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90F1F"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5D46E"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35455"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70896"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135D0"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A45CE" w14:textId="77777777" w:rsidR="00790EC2" w:rsidRPr="005538A0" w:rsidRDefault="00790EC2" w:rsidP="00804350">
            <w:pPr>
              <w:pStyle w:val="ROWTABELLA"/>
              <w:jc w:val="center"/>
              <w:rPr>
                <w:color w:val="002060"/>
              </w:rPr>
            </w:pPr>
            <w:r w:rsidRPr="005538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B01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58F9F" w14:textId="77777777" w:rsidR="00790EC2" w:rsidRPr="005538A0" w:rsidRDefault="00790EC2" w:rsidP="00804350">
            <w:pPr>
              <w:pStyle w:val="ROWTABELLA"/>
              <w:jc w:val="center"/>
              <w:rPr>
                <w:color w:val="002060"/>
              </w:rPr>
            </w:pPr>
            <w:r w:rsidRPr="005538A0">
              <w:rPr>
                <w:color w:val="002060"/>
              </w:rPr>
              <w:t>0</w:t>
            </w:r>
          </w:p>
        </w:tc>
      </w:tr>
      <w:tr w:rsidR="005538A0" w:rsidRPr="005538A0" w14:paraId="209EB810"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175EB5" w14:textId="77777777" w:rsidR="00790EC2" w:rsidRPr="005538A0" w:rsidRDefault="00790EC2" w:rsidP="00804350">
            <w:pPr>
              <w:pStyle w:val="ROWTABELLA"/>
              <w:rPr>
                <w:color w:val="002060"/>
              </w:rPr>
            </w:pPr>
            <w:r w:rsidRPr="005538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91900" w14:textId="77777777" w:rsidR="00790EC2" w:rsidRPr="005538A0" w:rsidRDefault="00790EC2" w:rsidP="00804350">
            <w:pPr>
              <w:pStyle w:val="ROWTABELLA"/>
              <w:jc w:val="center"/>
              <w:rPr>
                <w:color w:val="002060"/>
              </w:rPr>
            </w:pPr>
            <w:r w:rsidRPr="005538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0E74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52CD7"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607B9"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33951"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AD4F5"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8907F" w14:textId="77777777" w:rsidR="00790EC2" w:rsidRPr="005538A0" w:rsidRDefault="00790EC2" w:rsidP="00804350">
            <w:pPr>
              <w:pStyle w:val="ROWTABELLA"/>
              <w:jc w:val="center"/>
              <w:rPr>
                <w:color w:val="002060"/>
              </w:rPr>
            </w:pPr>
            <w:r w:rsidRPr="005538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C3BA4"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8E4D0" w14:textId="77777777" w:rsidR="00790EC2" w:rsidRPr="005538A0" w:rsidRDefault="00790EC2" w:rsidP="00804350">
            <w:pPr>
              <w:pStyle w:val="ROWTABELLA"/>
              <w:jc w:val="center"/>
              <w:rPr>
                <w:color w:val="002060"/>
              </w:rPr>
            </w:pPr>
            <w:r w:rsidRPr="005538A0">
              <w:rPr>
                <w:color w:val="002060"/>
              </w:rPr>
              <w:t>0</w:t>
            </w:r>
          </w:p>
        </w:tc>
      </w:tr>
      <w:tr w:rsidR="005538A0" w:rsidRPr="005538A0" w14:paraId="5CC12A54"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07EFA5" w14:textId="77777777" w:rsidR="00790EC2" w:rsidRPr="005538A0" w:rsidRDefault="00790EC2" w:rsidP="00804350">
            <w:pPr>
              <w:pStyle w:val="ROWTABELLA"/>
              <w:rPr>
                <w:color w:val="002060"/>
              </w:rPr>
            </w:pPr>
            <w:r w:rsidRPr="005538A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13866" w14:textId="77777777" w:rsidR="00790EC2" w:rsidRPr="005538A0" w:rsidRDefault="00790EC2" w:rsidP="00804350">
            <w:pPr>
              <w:pStyle w:val="ROWTABELLA"/>
              <w:jc w:val="center"/>
              <w:rPr>
                <w:color w:val="002060"/>
              </w:rPr>
            </w:pPr>
            <w:r w:rsidRPr="005538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D886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5DD96"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28FFE"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AEE91"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F3513"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3F23F"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1144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3ED3E" w14:textId="77777777" w:rsidR="00790EC2" w:rsidRPr="005538A0" w:rsidRDefault="00790EC2" w:rsidP="00804350">
            <w:pPr>
              <w:pStyle w:val="ROWTABELLA"/>
              <w:jc w:val="center"/>
              <w:rPr>
                <w:color w:val="002060"/>
              </w:rPr>
            </w:pPr>
            <w:r w:rsidRPr="005538A0">
              <w:rPr>
                <w:color w:val="002060"/>
              </w:rPr>
              <w:t>0</w:t>
            </w:r>
          </w:p>
        </w:tc>
      </w:tr>
      <w:tr w:rsidR="005538A0" w:rsidRPr="005538A0" w14:paraId="58518001"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81CB4D" w14:textId="77777777" w:rsidR="00790EC2" w:rsidRPr="005538A0" w:rsidRDefault="00790EC2" w:rsidP="00804350">
            <w:pPr>
              <w:pStyle w:val="ROWTABELLA"/>
              <w:rPr>
                <w:color w:val="002060"/>
              </w:rPr>
            </w:pPr>
            <w:r w:rsidRPr="005538A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153AB"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382FD"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502C6"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817C3"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43F4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D2DF0" w14:textId="77777777" w:rsidR="00790EC2" w:rsidRPr="005538A0" w:rsidRDefault="00790EC2" w:rsidP="00804350">
            <w:pPr>
              <w:pStyle w:val="ROWTABELLA"/>
              <w:jc w:val="center"/>
              <w:rPr>
                <w:color w:val="002060"/>
              </w:rPr>
            </w:pPr>
            <w:r w:rsidRPr="005538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8162D"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7627C"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A1A59" w14:textId="77777777" w:rsidR="00790EC2" w:rsidRPr="005538A0" w:rsidRDefault="00790EC2" w:rsidP="00804350">
            <w:pPr>
              <w:pStyle w:val="ROWTABELLA"/>
              <w:jc w:val="center"/>
              <w:rPr>
                <w:color w:val="002060"/>
              </w:rPr>
            </w:pPr>
            <w:r w:rsidRPr="005538A0">
              <w:rPr>
                <w:color w:val="002060"/>
              </w:rPr>
              <w:t>0</w:t>
            </w:r>
          </w:p>
        </w:tc>
      </w:tr>
      <w:tr w:rsidR="005538A0" w:rsidRPr="005538A0" w14:paraId="181AEF0A"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A87EA1" w14:textId="77777777" w:rsidR="00790EC2" w:rsidRPr="005538A0" w:rsidRDefault="00790EC2" w:rsidP="00804350">
            <w:pPr>
              <w:pStyle w:val="ROWTABELLA"/>
              <w:rPr>
                <w:color w:val="002060"/>
              </w:rPr>
            </w:pPr>
            <w:r w:rsidRPr="005538A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EBF47"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CEA0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9C85C"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83A68"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5581C"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0A15" w14:textId="77777777" w:rsidR="00790EC2" w:rsidRPr="005538A0" w:rsidRDefault="00790EC2" w:rsidP="00804350">
            <w:pPr>
              <w:pStyle w:val="ROWTABELLA"/>
              <w:jc w:val="center"/>
              <w:rPr>
                <w:color w:val="002060"/>
              </w:rPr>
            </w:pPr>
            <w:r w:rsidRPr="005538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98E4A" w14:textId="77777777" w:rsidR="00790EC2" w:rsidRPr="005538A0" w:rsidRDefault="00790EC2" w:rsidP="00804350">
            <w:pPr>
              <w:pStyle w:val="ROWTABELLA"/>
              <w:jc w:val="center"/>
              <w:rPr>
                <w:color w:val="002060"/>
              </w:rPr>
            </w:pPr>
            <w:r w:rsidRPr="005538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46B5F" w14:textId="77777777" w:rsidR="00790EC2" w:rsidRPr="005538A0" w:rsidRDefault="00790EC2" w:rsidP="00804350">
            <w:pPr>
              <w:pStyle w:val="ROWTABELLA"/>
              <w:jc w:val="center"/>
              <w:rPr>
                <w:color w:val="002060"/>
              </w:rPr>
            </w:pPr>
            <w:r w:rsidRPr="005538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80814" w14:textId="77777777" w:rsidR="00790EC2" w:rsidRPr="005538A0" w:rsidRDefault="00790EC2" w:rsidP="00804350">
            <w:pPr>
              <w:pStyle w:val="ROWTABELLA"/>
              <w:jc w:val="center"/>
              <w:rPr>
                <w:color w:val="002060"/>
              </w:rPr>
            </w:pPr>
            <w:r w:rsidRPr="005538A0">
              <w:rPr>
                <w:color w:val="002060"/>
              </w:rPr>
              <w:t>0</w:t>
            </w:r>
          </w:p>
        </w:tc>
      </w:tr>
      <w:tr w:rsidR="005538A0" w:rsidRPr="005538A0" w14:paraId="30EF04BD"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510B34" w14:textId="77777777" w:rsidR="00790EC2" w:rsidRPr="005538A0" w:rsidRDefault="00790EC2" w:rsidP="00804350">
            <w:pPr>
              <w:pStyle w:val="ROWTABELLA"/>
              <w:rPr>
                <w:color w:val="002060"/>
              </w:rPr>
            </w:pPr>
            <w:r w:rsidRPr="005538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7A90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D256D"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187F0"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8C4A6"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CF290"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26B7C" w14:textId="77777777" w:rsidR="00790EC2" w:rsidRPr="005538A0" w:rsidRDefault="00790EC2" w:rsidP="00804350">
            <w:pPr>
              <w:pStyle w:val="ROWTABELLA"/>
              <w:jc w:val="center"/>
              <w:rPr>
                <w:color w:val="002060"/>
              </w:rPr>
            </w:pPr>
            <w:r w:rsidRPr="005538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24079" w14:textId="77777777" w:rsidR="00790EC2" w:rsidRPr="005538A0" w:rsidRDefault="00790EC2" w:rsidP="00804350">
            <w:pPr>
              <w:pStyle w:val="ROWTABELLA"/>
              <w:jc w:val="center"/>
              <w:rPr>
                <w:color w:val="002060"/>
              </w:rPr>
            </w:pPr>
            <w:r w:rsidRPr="005538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04649" w14:textId="77777777" w:rsidR="00790EC2" w:rsidRPr="005538A0" w:rsidRDefault="00790EC2" w:rsidP="00804350">
            <w:pPr>
              <w:pStyle w:val="ROWTABELLA"/>
              <w:jc w:val="center"/>
              <w:rPr>
                <w:color w:val="002060"/>
              </w:rPr>
            </w:pPr>
            <w:r w:rsidRPr="005538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540AC" w14:textId="77777777" w:rsidR="00790EC2" w:rsidRPr="005538A0" w:rsidRDefault="00790EC2" w:rsidP="00804350">
            <w:pPr>
              <w:pStyle w:val="ROWTABELLA"/>
              <w:jc w:val="center"/>
              <w:rPr>
                <w:color w:val="002060"/>
              </w:rPr>
            </w:pPr>
            <w:r w:rsidRPr="005538A0">
              <w:rPr>
                <w:color w:val="002060"/>
              </w:rPr>
              <w:t>0</w:t>
            </w:r>
          </w:p>
        </w:tc>
      </w:tr>
      <w:tr w:rsidR="005538A0" w:rsidRPr="005538A0" w14:paraId="293D1E78" w14:textId="77777777" w:rsidTr="00790EC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95A30C" w14:textId="77777777" w:rsidR="00790EC2" w:rsidRPr="005538A0" w:rsidRDefault="00790EC2" w:rsidP="00804350">
            <w:pPr>
              <w:pStyle w:val="ROWTABELLA"/>
              <w:rPr>
                <w:color w:val="002060"/>
              </w:rPr>
            </w:pPr>
            <w:r w:rsidRPr="005538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CDBC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821A8"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00512"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F519E"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AD83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58A34" w14:textId="77777777" w:rsidR="00790EC2" w:rsidRPr="005538A0" w:rsidRDefault="00790EC2" w:rsidP="00804350">
            <w:pPr>
              <w:pStyle w:val="ROWTABELLA"/>
              <w:jc w:val="center"/>
              <w:rPr>
                <w:color w:val="002060"/>
              </w:rPr>
            </w:pPr>
            <w:r w:rsidRPr="005538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3A6A9" w14:textId="77777777" w:rsidR="00790EC2" w:rsidRPr="005538A0" w:rsidRDefault="00790EC2" w:rsidP="00804350">
            <w:pPr>
              <w:pStyle w:val="ROWTABELLA"/>
              <w:jc w:val="center"/>
              <w:rPr>
                <w:color w:val="002060"/>
              </w:rPr>
            </w:pPr>
            <w:r w:rsidRPr="005538A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D7CF5" w14:textId="77777777" w:rsidR="00790EC2" w:rsidRPr="005538A0" w:rsidRDefault="00790EC2" w:rsidP="00804350">
            <w:pPr>
              <w:pStyle w:val="ROWTABELLA"/>
              <w:jc w:val="center"/>
              <w:rPr>
                <w:color w:val="002060"/>
              </w:rPr>
            </w:pPr>
            <w:r w:rsidRPr="005538A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F9B7F" w14:textId="77777777" w:rsidR="00790EC2" w:rsidRPr="005538A0" w:rsidRDefault="00790EC2" w:rsidP="00804350">
            <w:pPr>
              <w:pStyle w:val="ROWTABELLA"/>
              <w:jc w:val="center"/>
              <w:rPr>
                <w:color w:val="002060"/>
              </w:rPr>
            </w:pPr>
            <w:r w:rsidRPr="005538A0">
              <w:rPr>
                <w:color w:val="002060"/>
              </w:rPr>
              <w:t>1</w:t>
            </w:r>
          </w:p>
        </w:tc>
      </w:tr>
    </w:tbl>
    <w:p w14:paraId="541ECEDC" w14:textId="77777777" w:rsidR="00790EC2" w:rsidRPr="005538A0" w:rsidRDefault="00790EC2" w:rsidP="00790EC2">
      <w:pPr>
        <w:pStyle w:val="TITOLOPRINC"/>
        <w:divId w:val="527259509"/>
        <w:rPr>
          <w:color w:val="002060"/>
          <w:sz w:val="12"/>
          <w:szCs w:val="12"/>
        </w:rPr>
      </w:pPr>
    </w:p>
    <w:p w14:paraId="7773C519" w14:textId="0D3F6553" w:rsidR="00A11496" w:rsidRPr="005538A0" w:rsidRDefault="00A11496" w:rsidP="00790EC2">
      <w:pPr>
        <w:pStyle w:val="TITOLOPRINC"/>
        <w:divId w:val="527259509"/>
        <w:rPr>
          <w:color w:val="002060"/>
        </w:rPr>
      </w:pPr>
      <w:r w:rsidRPr="005538A0">
        <w:rPr>
          <w:color w:val="002060"/>
        </w:rPr>
        <w:t>PROGRAMMA GARE</w:t>
      </w:r>
    </w:p>
    <w:p w14:paraId="2F5D4D70" w14:textId="77777777" w:rsidR="00A11496" w:rsidRPr="005538A0" w:rsidRDefault="00A11496" w:rsidP="00A11496">
      <w:pPr>
        <w:pStyle w:val="SOTTOTITOLOCAMPIONATO1"/>
        <w:divId w:val="527259509"/>
        <w:rPr>
          <w:color w:val="002060"/>
        </w:rPr>
      </w:pPr>
      <w:r w:rsidRPr="005538A0">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5538A0" w:rsidRPr="005538A0" w14:paraId="611E6AF1" w14:textId="77777777" w:rsidTr="00A1149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0972F" w14:textId="77777777" w:rsidR="00A11496" w:rsidRPr="005538A0" w:rsidRDefault="00A11496" w:rsidP="00804350">
            <w:pPr>
              <w:pStyle w:val="HEADERTABELLA"/>
              <w:rPr>
                <w:color w:val="002060"/>
              </w:rPr>
            </w:pPr>
            <w:r w:rsidRPr="005538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64A337" w14:textId="77777777" w:rsidR="00A11496" w:rsidRPr="005538A0" w:rsidRDefault="00A11496" w:rsidP="00804350">
            <w:pPr>
              <w:pStyle w:val="HEADERTABELLA"/>
              <w:rPr>
                <w:color w:val="002060"/>
              </w:rPr>
            </w:pPr>
            <w:r w:rsidRPr="005538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65736" w14:textId="77777777" w:rsidR="00A11496" w:rsidRPr="005538A0" w:rsidRDefault="00A11496" w:rsidP="00804350">
            <w:pPr>
              <w:pStyle w:val="HEADERTABELLA"/>
              <w:rPr>
                <w:color w:val="002060"/>
              </w:rPr>
            </w:pPr>
            <w:r w:rsidRPr="005538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DC9179" w14:textId="77777777" w:rsidR="00A11496" w:rsidRPr="005538A0" w:rsidRDefault="00A11496" w:rsidP="00804350">
            <w:pPr>
              <w:pStyle w:val="HEADERTABELLA"/>
              <w:rPr>
                <w:color w:val="002060"/>
              </w:rPr>
            </w:pPr>
            <w:r w:rsidRPr="005538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5CD83" w14:textId="77777777" w:rsidR="00A11496" w:rsidRPr="005538A0" w:rsidRDefault="00A11496" w:rsidP="00804350">
            <w:pPr>
              <w:pStyle w:val="HEADERTABELLA"/>
              <w:rPr>
                <w:color w:val="002060"/>
              </w:rPr>
            </w:pPr>
            <w:r w:rsidRPr="005538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9EC6A" w14:textId="77777777" w:rsidR="00A11496" w:rsidRPr="005538A0" w:rsidRDefault="00A11496" w:rsidP="00804350">
            <w:pPr>
              <w:pStyle w:val="HEADERTABELLA"/>
              <w:rPr>
                <w:color w:val="002060"/>
              </w:rPr>
            </w:pPr>
            <w:r w:rsidRPr="005538A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F5F79" w14:textId="77777777" w:rsidR="00A11496" w:rsidRPr="005538A0" w:rsidRDefault="00A11496" w:rsidP="00804350">
            <w:pPr>
              <w:pStyle w:val="HEADERTABELLA"/>
              <w:rPr>
                <w:color w:val="002060"/>
              </w:rPr>
            </w:pPr>
            <w:r w:rsidRPr="005538A0">
              <w:rPr>
                <w:color w:val="002060"/>
              </w:rPr>
              <w:t>Indirizzo Impianto</w:t>
            </w:r>
          </w:p>
        </w:tc>
      </w:tr>
      <w:tr w:rsidR="005538A0" w:rsidRPr="005538A0" w14:paraId="550F71E4" w14:textId="77777777" w:rsidTr="00A1149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F9830E" w14:textId="77777777" w:rsidR="00A11496" w:rsidRPr="005538A0" w:rsidRDefault="00A11496" w:rsidP="00804350">
            <w:pPr>
              <w:pStyle w:val="ROWTABELLA"/>
              <w:rPr>
                <w:color w:val="002060"/>
              </w:rPr>
            </w:pPr>
            <w:r w:rsidRPr="005538A0">
              <w:rPr>
                <w:color w:val="002060"/>
              </w:rPr>
              <w:t>OSTRENSE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59252" w14:textId="77777777" w:rsidR="00A11496" w:rsidRPr="005538A0" w:rsidRDefault="00A11496" w:rsidP="00804350">
            <w:pPr>
              <w:pStyle w:val="ROWTABELLA"/>
              <w:rPr>
                <w:color w:val="002060"/>
              </w:rPr>
            </w:pPr>
            <w:r w:rsidRPr="005538A0">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B0C48" w14:textId="77777777" w:rsidR="00A11496" w:rsidRPr="005538A0" w:rsidRDefault="00A11496" w:rsidP="00804350">
            <w:pPr>
              <w:pStyle w:val="ROWTABELLA"/>
              <w:jc w:val="center"/>
              <w:rPr>
                <w:color w:val="002060"/>
              </w:rPr>
            </w:pPr>
            <w:r w:rsidRPr="005538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C324B6" w14:textId="77777777" w:rsidR="00A11496" w:rsidRPr="005538A0" w:rsidRDefault="00A11496" w:rsidP="00804350">
            <w:pPr>
              <w:pStyle w:val="ROWTABELLA"/>
              <w:rPr>
                <w:color w:val="002060"/>
              </w:rPr>
            </w:pPr>
            <w:r w:rsidRPr="005538A0">
              <w:rPr>
                <w:color w:val="002060"/>
              </w:rPr>
              <w:t>28/12/2019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42C04" w14:textId="77777777" w:rsidR="00A11496" w:rsidRPr="005538A0" w:rsidRDefault="00A11496" w:rsidP="00804350">
            <w:pPr>
              <w:pStyle w:val="ROWTABELLA"/>
              <w:rPr>
                <w:color w:val="002060"/>
              </w:rPr>
            </w:pPr>
            <w:r w:rsidRPr="005538A0">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F95D62" w14:textId="77777777" w:rsidR="00A11496" w:rsidRPr="005538A0" w:rsidRDefault="00A11496" w:rsidP="00804350">
            <w:pPr>
              <w:pStyle w:val="ROWTABELLA"/>
              <w:rPr>
                <w:color w:val="002060"/>
              </w:rPr>
            </w:pPr>
            <w:r w:rsidRPr="005538A0">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8060D4" w14:textId="77777777" w:rsidR="00A11496" w:rsidRPr="005538A0" w:rsidRDefault="00A11496" w:rsidP="00804350">
            <w:pPr>
              <w:pStyle w:val="ROWTABELLA"/>
              <w:rPr>
                <w:color w:val="002060"/>
              </w:rPr>
            </w:pPr>
            <w:r w:rsidRPr="005538A0">
              <w:rPr>
                <w:color w:val="002060"/>
              </w:rPr>
              <w:t>VIA MATTEOTTI</w:t>
            </w:r>
          </w:p>
        </w:tc>
      </w:tr>
      <w:tr w:rsidR="005538A0" w:rsidRPr="005538A0" w14:paraId="2ECEE080" w14:textId="77777777" w:rsidTr="00A1149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911F9A" w14:textId="77777777" w:rsidR="00A11496" w:rsidRPr="005538A0" w:rsidRDefault="00A11496" w:rsidP="00804350">
            <w:pPr>
              <w:pStyle w:val="ROWTABELLA"/>
              <w:rPr>
                <w:color w:val="002060"/>
              </w:rPr>
            </w:pPr>
            <w:r w:rsidRPr="005538A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7646BC" w14:textId="77777777" w:rsidR="00A11496" w:rsidRPr="005538A0" w:rsidRDefault="00A11496" w:rsidP="00804350">
            <w:pPr>
              <w:pStyle w:val="ROWTABELLA"/>
              <w:rPr>
                <w:color w:val="002060"/>
              </w:rPr>
            </w:pPr>
            <w:r w:rsidRPr="005538A0">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849ACD" w14:textId="77777777" w:rsidR="00A11496" w:rsidRPr="005538A0" w:rsidRDefault="00A11496" w:rsidP="00804350">
            <w:pPr>
              <w:pStyle w:val="ROWTABELLA"/>
              <w:jc w:val="center"/>
              <w:rPr>
                <w:color w:val="002060"/>
              </w:rPr>
            </w:pPr>
            <w:r w:rsidRPr="005538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3371BB" w14:textId="77777777" w:rsidR="00A11496" w:rsidRPr="005538A0" w:rsidRDefault="00A11496" w:rsidP="00804350">
            <w:pPr>
              <w:pStyle w:val="ROWTABELLA"/>
              <w:rPr>
                <w:color w:val="002060"/>
              </w:rPr>
            </w:pPr>
            <w:r w:rsidRPr="005538A0">
              <w:rPr>
                <w:color w:val="002060"/>
              </w:rPr>
              <w:t>29/12/2019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9EE2CE" w14:textId="77777777" w:rsidR="00A11496" w:rsidRPr="005538A0" w:rsidRDefault="00A11496" w:rsidP="00804350">
            <w:pPr>
              <w:pStyle w:val="ROWTABELLA"/>
              <w:rPr>
                <w:color w:val="002060"/>
              </w:rPr>
            </w:pPr>
            <w:r w:rsidRPr="005538A0">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6FEACD" w14:textId="77777777" w:rsidR="00A11496" w:rsidRPr="005538A0" w:rsidRDefault="00A11496" w:rsidP="00804350">
            <w:pPr>
              <w:pStyle w:val="ROWTABELLA"/>
              <w:rPr>
                <w:color w:val="002060"/>
              </w:rPr>
            </w:pPr>
            <w:r w:rsidRPr="005538A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8F9EE0" w14:textId="77777777" w:rsidR="00A11496" w:rsidRPr="005538A0" w:rsidRDefault="00A11496" w:rsidP="00804350">
            <w:pPr>
              <w:pStyle w:val="ROWTABELLA"/>
              <w:rPr>
                <w:color w:val="002060"/>
              </w:rPr>
            </w:pPr>
            <w:r w:rsidRPr="005538A0">
              <w:rPr>
                <w:color w:val="002060"/>
              </w:rPr>
              <w:t>VIA RISORGIMENTO 16</w:t>
            </w:r>
          </w:p>
        </w:tc>
      </w:tr>
      <w:tr w:rsidR="00A11496" w:rsidRPr="00A11496" w14:paraId="311AEEB7" w14:textId="77777777" w:rsidTr="00A1149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876245" w14:textId="77777777" w:rsidR="00A11496" w:rsidRPr="00A11496" w:rsidRDefault="00A11496" w:rsidP="00804350">
            <w:pPr>
              <w:pStyle w:val="ROWTABELLA"/>
              <w:rPr>
                <w:color w:val="002060"/>
              </w:rPr>
            </w:pPr>
            <w:r w:rsidRPr="00A11496">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D1CDC0" w14:textId="77777777" w:rsidR="00A11496" w:rsidRPr="00A11496" w:rsidRDefault="00A11496" w:rsidP="00804350">
            <w:pPr>
              <w:pStyle w:val="ROWTABELLA"/>
              <w:rPr>
                <w:color w:val="002060"/>
              </w:rPr>
            </w:pPr>
            <w:r w:rsidRPr="00A1149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CF3309" w14:textId="77777777" w:rsidR="00A11496" w:rsidRPr="00A11496" w:rsidRDefault="00A11496" w:rsidP="00804350">
            <w:pPr>
              <w:pStyle w:val="ROWTABELLA"/>
              <w:jc w:val="center"/>
              <w:rPr>
                <w:color w:val="002060"/>
              </w:rPr>
            </w:pPr>
            <w:r w:rsidRPr="00A114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E5DCE0" w14:textId="77777777" w:rsidR="00A11496" w:rsidRPr="00A11496" w:rsidRDefault="00A11496" w:rsidP="00804350">
            <w:pPr>
              <w:pStyle w:val="ROWTABELLA"/>
              <w:rPr>
                <w:color w:val="002060"/>
              </w:rPr>
            </w:pPr>
            <w:r w:rsidRPr="00A11496">
              <w:rPr>
                <w:color w:val="002060"/>
              </w:rPr>
              <w:t>29/12/2019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5759E9" w14:textId="77777777" w:rsidR="00A11496" w:rsidRPr="00A11496" w:rsidRDefault="00A11496" w:rsidP="00804350">
            <w:pPr>
              <w:pStyle w:val="ROWTABELLA"/>
              <w:rPr>
                <w:color w:val="002060"/>
              </w:rPr>
            </w:pPr>
            <w:r w:rsidRPr="00A11496">
              <w:rPr>
                <w:color w:val="002060"/>
              </w:rPr>
              <w:t>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2125FF" w14:textId="77777777" w:rsidR="00A11496" w:rsidRPr="00A11496" w:rsidRDefault="00A11496" w:rsidP="00804350">
            <w:pPr>
              <w:pStyle w:val="ROWTABELLA"/>
              <w:rPr>
                <w:color w:val="002060"/>
              </w:rPr>
            </w:pPr>
            <w:r w:rsidRPr="00A1149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BB8646" w14:textId="77777777" w:rsidR="00A11496" w:rsidRPr="00A11496" w:rsidRDefault="00A11496" w:rsidP="00804350">
            <w:pPr>
              <w:pStyle w:val="ROWTABELLA"/>
              <w:rPr>
                <w:color w:val="002060"/>
              </w:rPr>
            </w:pPr>
            <w:r w:rsidRPr="00A11496">
              <w:rPr>
                <w:color w:val="002060"/>
              </w:rPr>
              <w:t>VIA CELLINI</w:t>
            </w:r>
          </w:p>
        </w:tc>
      </w:tr>
      <w:tr w:rsidR="00A11496" w:rsidRPr="00A11496" w14:paraId="2DDEF30B" w14:textId="77777777" w:rsidTr="00A1149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44C0AA" w14:textId="77777777" w:rsidR="00A11496" w:rsidRPr="00A11496" w:rsidRDefault="00A11496" w:rsidP="00804350">
            <w:pPr>
              <w:pStyle w:val="ROWTABELLA"/>
              <w:rPr>
                <w:color w:val="002060"/>
              </w:rPr>
            </w:pPr>
            <w:r w:rsidRPr="00A11496">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A01FF5" w14:textId="77777777" w:rsidR="00A11496" w:rsidRPr="00A11496" w:rsidRDefault="00A11496" w:rsidP="00804350">
            <w:pPr>
              <w:pStyle w:val="ROWTABELLA"/>
              <w:rPr>
                <w:color w:val="002060"/>
              </w:rPr>
            </w:pPr>
            <w:r w:rsidRPr="00A11496">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AF6F0EB" w14:textId="77777777" w:rsidR="00A11496" w:rsidRPr="00A11496" w:rsidRDefault="00A11496" w:rsidP="00804350">
            <w:pPr>
              <w:pStyle w:val="ROWTABELLA"/>
              <w:jc w:val="center"/>
              <w:rPr>
                <w:color w:val="002060"/>
              </w:rPr>
            </w:pPr>
            <w:r w:rsidRPr="00A114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85250A" w14:textId="77777777" w:rsidR="00A11496" w:rsidRPr="00A11496" w:rsidRDefault="00A11496" w:rsidP="00804350">
            <w:pPr>
              <w:pStyle w:val="ROWTABELLA"/>
              <w:rPr>
                <w:color w:val="002060"/>
              </w:rPr>
            </w:pPr>
            <w:r w:rsidRPr="00A11496">
              <w:rPr>
                <w:color w:val="002060"/>
              </w:rPr>
              <w:t>29/12/2019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AB6EB" w14:textId="77777777" w:rsidR="00A11496" w:rsidRPr="00A11496" w:rsidRDefault="00A11496" w:rsidP="00804350">
            <w:pPr>
              <w:pStyle w:val="ROWTABELLA"/>
              <w:rPr>
                <w:color w:val="002060"/>
              </w:rPr>
            </w:pPr>
            <w:r w:rsidRPr="00A11496">
              <w:rPr>
                <w:color w:val="002060"/>
              </w:rPr>
              <w:t>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781762" w14:textId="77777777" w:rsidR="00A11496" w:rsidRPr="00A11496" w:rsidRDefault="00A11496" w:rsidP="00804350">
            <w:pPr>
              <w:pStyle w:val="ROWTABELLA"/>
              <w:rPr>
                <w:color w:val="002060"/>
              </w:rPr>
            </w:pPr>
            <w:r w:rsidRPr="00A1149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5E56B" w14:textId="77777777" w:rsidR="00A11496" w:rsidRPr="00A11496" w:rsidRDefault="00A11496" w:rsidP="00804350">
            <w:pPr>
              <w:pStyle w:val="ROWTABELLA"/>
              <w:rPr>
                <w:color w:val="002060"/>
              </w:rPr>
            </w:pPr>
            <w:r w:rsidRPr="00A11496">
              <w:rPr>
                <w:color w:val="002060"/>
              </w:rPr>
              <w:t>VIA MARCONI GENGA STAZIONE</w:t>
            </w:r>
          </w:p>
        </w:tc>
      </w:tr>
    </w:tbl>
    <w:p w14:paraId="5D1EB72C" w14:textId="77777777" w:rsidR="00A11496" w:rsidRPr="00A11496" w:rsidRDefault="00A11496" w:rsidP="00A11496">
      <w:pPr>
        <w:pStyle w:val="breakline"/>
        <w:divId w:val="527259509"/>
        <w:rPr>
          <w:color w:val="002060"/>
        </w:rPr>
      </w:pPr>
    </w:p>
    <w:p w14:paraId="7E660C71" w14:textId="77777777" w:rsidR="00A11496" w:rsidRPr="00A11496" w:rsidRDefault="00A11496" w:rsidP="00A11496">
      <w:pPr>
        <w:pStyle w:val="SOTTOTITOLOCAMPIONATO1"/>
        <w:divId w:val="527259509"/>
        <w:rPr>
          <w:color w:val="002060"/>
          <w:sz w:val="18"/>
          <w:szCs w:val="18"/>
        </w:rPr>
      </w:pPr>
    </w:p>
    <w:p w14:paraId="1D7AB274" w14:textId="77777777" w:rsidR="00A11496" w:rsidRDefault="00A11496" w:rsidP="00903C33">
      <w:pPr>
        <w:pStyle w:val="Corpodeltesto21"/>
        <w:divId w:val="527259509"/>
        <w:rPr>
          <w:rFonts w:ascii="Arial" w:hAnsi="Arial" w:cs="Arial"/>
          <w:b/>
          <w:color w:val="002060"/>
          <w:sz w:val="30"/>
          <w:szCs w:val="30"/>
        </w:rPr>
      </w:pPr>
    </w:p>
    <w:p w14:paraId="4ADCFA40" w14:textId="77777777" w:rsidR="00093600" w:rsidRDefault="00093600" w:rsidP="00F53C2C">
      <w:pPr>
        <w:pStyle w:val="Corpodeltesto21"/>
        <w:jc w:val="center"/>
        <w:divId w:val="527259509"/>
        <w:rPr>
          <w:rFonts w:ascii="Arial" w:hAnsi="Arial" w:cs="Arial"/>
          <w:b/>
          <w:color w:val="002060"/>
          <w:sz w:val="30"/>
          <w:szCs w:val="30"/>
        </w:rPr>
      </w:pPr>
    </w:p>
    <w:p w14:paraId="6836318A" w14:textId="77777777" w:rsidR="00F9586D" w:rsidRPr="00937FDE" w:rsidRDefault="00F9586D" w:rsidP="00F9586D">
      <w:pPr>
        <w:pStyle w:val="TITOLOCAMPIONATO"/>
        <w:shd w:val="clear" w:color="auto" w:fill="002060"/>
        <w:spacing w:before="0" w:beforeAutospacing="0" w:after="0" w:afterAutospacing="0"/>
        <w:divId w:val="527259509"/>
        <w:rPr>
          <w:color w:val="FFFFFF"/>
          <w:szCs w:val="30"/>
        </w:rPr>
      </w:pPr>
      <w:bookmarkStart w:id="9" w:name="_Toc27752078"/>
      <w:r w:rsidRPr="00937FDE">
        <w:rPr>
          <w:color w:val="FFFFFF"/>
          <w:szCs w:val="30"/>
        </w:rPr>
        <w:t>DELIBERE DELLA CORTE SPORTIVA DI APPELLO TERRITORIALE</w:t>
      </w:r>
      <w:bookmarkEnd w:id="9"/>
    </w:p>
    <w:p w14:paraId="02177379" w14:textId="77777777" w:rsidR="00F9586D" w:rsidRPr="00F9586D" w:rsidRDefault="00F9586D" w:rsidP="00F9586D">
      <w:pPr>
        <w:spacing w:after="120"/>
        <w:divId w:val="527259509"/>
        <w:rPr>
          <w:rFonts w:ascii="Arial" w:hAnsi="Arial" w:cs="Arial"/>
          <w:color w:val="002060"/>
        </w:rPr>
      </w:pPr>
    </w:p>
    <w:p w14:paraId="58B5917E" w14:textId="77777777" w:rsidR="00F9586D" w:rsidRPr="00F9586D" w:rsidRDefault="00F9586D" w:rsidP="00F9586D">
      <w:pPr>
        <w:pStyle w:val="Paragrafoelenco1"/>
        <w:ind w:left="0"/>
        <w:jc w:val="center"/>
        <w:divId w:val="527259509"/>
        <w:rPr>
          <w:rFonts w:ascii="Arial" w:hAnsi="Arial" w:cs="Arial"/>
          <w:b/>
          <w:color w:val="002060"/>
          <w:sz w:val="22"/>
          <w:szCs w:val="22"/>
        </w:rPr>
      </w:pPr>
      <w:r w:rsidRPr="00F9586D">
        <w:rPr>
          <w:rFonts w:ascii="Arial" w:hAnsi="Arial" w:cs="Arial"/>
          <w:b/>
          <w:color w:val="002060"/>
          <w:sz w:val="22"/>
          <w:szCs w:val="22"/>
        </w:rPr>
        <w:t>CORTE SPORTIVA D’APPELLO TERRITORIALE</w:t>
      </w:r>
    </w:p>
    <w:p w14:paraId="489B72E1" w14:textId="77777777" w:rsidR="00F9586D" w:rsidRPr="00F9586D" w:rsidRDefault="00F9586D" w:rsidP="00F9586D">
      <w:pPr>
        <w:jc w:val="center"/>
        <w:divId w:val="527259509"/>
        <w:rPr>
          <w:rFonts w:ascii="Arial" w:hAnsi="Arial" w:cs="Arial"/>
          <w:b/>
          <w:color w:val="002060"/>
          <w:sz w:val="22"/>
          <w:szCs w:val="22"/>
        </w:rPr>
      </w:pPr>
      <w:r w:rsidRPr="00F9586D">
        <w:rPr>
          <w:rFonts w:ascii="Arial" w:hAnsi="Arial" w:cs="Arial"/>
          <w:b/>
          <w:color w:val="002060"/>
          <w:sz w:val="22"/>
          <w:szCs w:val="22"/>
        </w:rPr>
        <w:t>PRESSO IL COMITATO REGIONALE MARCHE</w:t>
      </w:r>
    </w:p>
    <w:p w14:paraId="0E9305FF" w14:textId="77777777" w:rsidR="00F9586D" w:rsidRPr="00F9586D" w:rsidRDefault="00F9586D" w:rsidP="00F9586D">
      <w:pPr>
        <w:jc w:val="center"/>
        <w:divId w:val="527259509"/>
        <w:rPr>
          <w:rFonts w:ascii="Arial" w:hAnsi="Arial" w:cs="Arial"/>
          <w:b/>
          <w:color w:val="002060"/>
          <w:sz w:val="22"/>
          <w:szCs w:val="22"/>
        </w:rPr>
      </w:pPr>
      <w:r w:rsidRPr="00F9586D">
        <w:rPr>
          <w:rFonts w:ascii="Arial" w:hAnsi="Arial" w:cs="Arial"/>
          <w:b/>
          <w:color w:val="002060"/>
          <w:sz w:val="22"/>
          <w:szCs w:val="22"/>
        </w:rPr>
        <w:t>TESTO DELLE DECISIONI RELATIVE AL</w:t>
      </w:r>
    </w:p>
    <w:p w14:paraId="3959BC76" w14:textId="77777777" w:rsidR="00F9586D" w:rsidRPr="00F9586D" w:rsidRDefault="00F9586D" w:rsidP="00F9586D">
      <w:pPr>
        <w:jc w:val="center"/>
        <w:divId w:val="527259509"/>
        <w:rPr>
          <w:rFonts w:ascii="Arial" w:hAnsi="Arial" w:cs="Arial"/>
          <w:b/>
          <w:color w:val="002060"/>
          <w:sz w:val="22"/>
          <w:szCs w:val="22"/>
          <w:u w:val="single"/>
        </w:rPr>
      </w:pPr>
      <w:r w:rsidRPr="00F9586D">
        <w:rPr>
          <w:rFonts w:ascii="Arial" w:hAnsi="Arial" w:cs="Arial"/>
          <w:b/>
          <w:color w:val="002060"/>
          <w:sz w:val="22"/>
          <w:szCs w:val="22"/>
        </w:rPr>
        <w:t>COM. UFF. N. 100 – RIUNIONE DEL 16 DICEMBRE 2019</w:t>
      </w:r>
    </w:p>
    <w:p w14:paraId="429FD6E1" w14:textId="77777777" w:rsidR="00F9586D" w:rsidRPr="00F9586D" w:rsidRDefault="00F9586D" w:rsidP="00F9586D">
      <w:pPr>
        <w:jc w:val="center"/>
        <w:divId w:val="527259509"/>
        <w:rPr>
          <w:rFonts w:ascii="Arial" w:hAnsi="Arial" w:cs="Arial"/>
          <w:color w:val="002060"/>
          <w:sz w:val="22"/>
          <w:szCs w:val="22"/>
        </w:rPr>
      </w:pPr>
    </w:p>
    <w:p w14:paraId="090351AE"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LA CORTE SPORTIVA D’APPELLO TERRITORIALE</w:t>
      </w:r>
    </w:p>
    <w:p w14:paraId="5F612ED1"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PRESSO IL COMITATO REGIONALE MARCHE</w:t>
      </w:r>
    </w:p>
    <w:p w14:paraId="2E4DE104" w14:textId="77777777" w:rsidR="00F9586D" w:rsidRPr="00F9586D" w:rsidRDefault="00F9586D" w:rsidP="00F9586D">
      <w:pPr>
        <w:pStyle w:val="Titolo"/>
        <w:spacing w:line="360" w:lineRule="auto"/>
        <w:jc w:val="both"/>
        <w:divId w:val="527259509"/>
        <w:rPr>
          <w:rFonts w:cs="Arial"/>
          <w:b w:val="0"/>
          <w:color w:val="002060"/>
          <w:szCs w:val="22"/>
        </w:rPr>
      </w:pPr>
      <w:bookmarkStart w:id="10" w:name="_Toc27752079"/>
      <w:r w:rsidRPr="00F9586D">
        <w:rPr>
          <w:rFonts w:cs="Arial"/>
          <w:b w:val="0"/>
          <w:color w:val="002060"/>
          <w:szCs w:val="22"/>
        </w:rPr>
        <w:t>composta da</w:t>
      </w:r>
      <w:bookmarkEnd w:id="10"/>
    </w:p>
    <w:p w14:paraId="7CBE2F2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Avv. Giammario Schippa - Presidente </w:t>
      </w:r>
    </w:p>
    <w:p w14:paraId="272460D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Avv. Piero Paciaroni - Vicepresidente </w:t>
      </w:r>
    </w:p>
    <w:p w14:paraId="39A4A27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Dott. Giovanni Spanti - Componente </w:t>
      </w:r>
    </w:p>
    <w:p w14:paraId="7BF9F1E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Dott. Lorenzo Casagrande Albano - Componente</w:t>
      </w:r>
    </w:p>
    <w:p w14:paraId="3EC1B449" w14:textId="77777777" w:rsidR="00F9586D" w:rsidRPr="00F9586D" w:rsidRDefault="00F9586D" w:rsidP="00F9586D">
      <w:pPr>
        <w:divId w:val="527259509"/>
        <w:rPr>
          <w:rFonts w:ascii="Arial" w:hAnsi="Arial" w:cs="Arial"/>
          <w:color w:val="002060"/>
          <w:sz w:val="22"/>
          <w:szCs w:val="22"/>
        </w:rPr>
      </w:pPr>
    </w:p>
    <w:p w14:paraId="282E231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nella riunione del 16 dicembre 2019, ha pronunciato la seguente </w:t>
      </w:r>
    </w:p>
    <w:p w14:paraId="0D06247F" w14:textId="77777777" w:rsidR="00F9586D" w:rsidRPr="00F9586D" w:rsidRDefault="00F9586D" w:rsidP="00F9586D">
      <w:pPr>
        <w:jc w:val="center"/>
        <w:divId w:val="527259509"/>
        <w:rPr>
          <w:rFonts w:ascii="Arial" w:hAnsi="Arial" w:cs="Arial"/>
          <w:color w:val="002060"/>
          <w:sz w:val="22"/>
          <w:szCs w:val="22"/>
        </w:rPr>
      </w:pPr>
    </w:p>
    <w:p w14:paraId="3FB2D382"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 xml:space="preserve">                                                                                                N. 11/2019 REGISTRO RECLAMI</w:t>
      </w:r>
    </w:p>
    <w:p w14:paraId="4A6904F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 xml:space="preserve">                                                                                                   N. 11/2019 REGISTRO DECISIONI </w:t>
      </w:r>
    </w:p>
    <w:p w14:paraId="39F0FA75" w14:textId="77777777" w:rsidR="00F9586D" w:rsidRPr="00F9586D" w:rsidRDefault="00F9586D" w:rsidP="00F9586D">
      <w:pPr>
        <w:divId w:val="527259509"/>
        <w:rPr>
          <w:rFonts w:ascii="Arial" w:hAnsi="Arial" w:cs="Arial"/>
          <w:color w:val="002060"/>
          <w:sz w:val="22"/>
        </w:rPr>
      </w:pPr>
    </w:p>
    <w:p w14:paraId="6CC53C35"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DECISIONE</w:t>
      </w:r>
    </w:p>
    <w:p w14:paraId="65A3B80F" w14:textId="77777777" w:rsidR="00F9586D" w:rsidRPr="00F9586D" w:rsidRDefault="00F9586D" w:rsidP="00F9586D">
      <w:pPr>
        <w:divId w:val="527259509"/>
        <w:rPr>
          <w:rFonts w:ascii="Arial" w:hAnsi="Arial" w:cs="Arial"/>
          <w:color w:val="002060"/>
          <w:sz w:val="22"/>
        </w:rPr>
      </w:pPr>
    </w:p>
    <w:p w14:paraId="54D90C90"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sul reclamo numero di registro 11 del 2019, proposto dal sig. FARNETI Emanuele, assistito e difeso dall’Avv. Bruno Agostinelli del foro di Ancona,</w:t>
      </w:r>
    </w:p>
    <w:p w14:paraId="25C3C67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avverso</w:t>
      </w:r>
    </w:p>
    <w:p w14:paraId="62A2322D"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szCs w:val="22"/>
        </w:rPr>
        <w:t>la squalifica fino al 30 novembre 2022 e l’ammenda di € 1.000,00 (mille/00) applicategli seguito gara Senigallia Calcio/Virtus Team Soc. Coop. del 24 novembre 2019 - Campionato di Calcio a Cinque Under 17 C5 Regionali Maschili girone “A”</w:t>
      </w:r>
      <w:r w:rsidRPr="00F9586D">
        <w:rPr>
          <w:rFonts w:ascii="Arial" w:hAnsi="Arial" w:cs="Arial"/>
          <w:color w:val="002060"/>
          <w:sz w:val="22"/>
        </w:rPr>
        <w:t>,</w:t>
      </w:r>
    </w:p>
    <w:p w14:paraId="036BCBD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per la riforma</w:t>
      </w:r>
    </w:p>
    <w:p w14:paraId="59784C6D"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della decisione del Giudice sportivo territoriale presso il Comitato Regionale Marche di cui al Com. Uff. n. 38 Calcio a Cinque del 27.11.2019; </w:t>
      </w:r>
    </w:p>
    <w:p w14:paraId="7718D074"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visto il reclamo e i relativi allegati; </w:t>
      </w:r>
    </w:p>
    <w:p w14:paraId="0E01F0B3"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visti tutti gli atti; </w:t>
      </w:r>
    </w:p>
    <w:p w14:paraId="7B7BAE8F"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Relatore, nell’udienza del giorno 16 dicembre 2019, l’Avv. Giammario Schippa; </w:t>
      </w:r>
    </w:p>
    <w:p w14:paraId="52E4923E"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ascoltati il reclamante ed il suo difensore;</w:t>
      </w:r>
    </w:p>
    <w:p w14:paraId="25CB3CC0"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ritenuto e considerato in fatto e diritto quanto segue. </w:t>
      </w:r>
    </w:p>
    <w:p w14:paraId="00E65EA1"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RITENUTO IN FATTO</w:t>
      </w:r>
    </w:p>
    <w:p w14:paraId="20C907E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Con decisione pubblicata sul Com. Uff. indicato in epigrafe, il Giudice sportivo territoriale </w:t>
      </w:r>
      <w:r w:rsidRPr="00F9586D">
        <w:rPr>
          <w:rFonts w:ascii="Arial" w:hAnsi="Arial" w:cs="Arial"/>
          <w:color w:val="002060"/>
          <w:sz w:val="22"/>
        </w:rPr>
        <w:t xml:space="preserve">presso il Comitato Regionale Marche </w:t>
      </w:r>
      <w:r w:rsidRPr="00F9586D">
        <w:rPr>
          <w:rFonts w:ascii="Arial" w:hAnsi="Arial" w:cs="Arial"/>
          <w:color w:val="002060"/>
          <w:sz w:val="22"/>
          <w:szCs w:val="22"/>
        </w:rPr>
        <w:t>applicava all’allenatore FARNETI Emanuele, asseritamente tesserato a favore della Virtus Team Soc. Coop., la squalifica fino al 30 novembre 2022 e l’ammenda di € 1.000,00 (mille/00) per la condotta da questi osservata, nel corso della gara, nei confronti dell’arbitro.</w:t>
      </w:r>
    </w:p>
    <w:p w14:paraId="5B40F25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 seguito della trasmissione degli atti di gara da parte della Segreteria di questa Corte, il reclamante faceva pervenire, tempestivamente, i motivi di reclamo. </w:t>
      </w:r>
    </w:p>
    <w:p w14:paraId="659E25F8" w14:textId="77777777" w:rsidR="00F9586D" w:rsidRPr="00F9586D" w:rsidRDefault="00F9586D" w:rsidP="00F9586D">
      <w:pPr>
        <w:pStyle w:val="Corpodeltesto21"/>
        <w:divId w:val="527259509"/>
        <w:rPr>
          <w:rFonts w:ascii="Arial" w:hAnsi="Arial" w:cs="Arial"/>
          <w:color w:val="002060"/>
        </w:rPr>
      </w:pPr>
      <w:r w:rsidRPr="00F9586D">
        <w:rPr>
          <w:rFonts w:ascii="Arial" w:hAnsi="Arial" w:cs="Arial"/>
          <w:color w:val="002060"/>
        </w:rPr>
        <w:t xml:space="preserve">A sostegno dell’impugnazione, diretta ad ottenere la revoca, l’annullamento e, comunque, l’inefficacia delle sanzioni irrogate ovvero, in subordine, la loro riduzione, ritenendo </w:t>
      </w:r>
      <w:r w:rsidRPr="00F9586D">
        <w:rPr>
          <w:rFonts w:ascii="Arial" w:hAnsi="Arial" w:cs="Arial"/>
          <w:color w:val="002060"/>
          <w:szCs w:val="22"/>
        </w:rPr>
        <w:t>la decisione “</w:t>
      </w:r>
      <w:r w:rsidRPr="00F9586D">
        <w:rPr>
          <w:rFonts w:ascii="Arial" w:hAnsi="Arial" w:cs="Arial"/>
          <w:i/>
          <w:color w:val="002060"/>
          <w:szCs w:val="22"/>
        </w:rPr>
        <w:t>alquanto ingiusta, errata e sproporzionata in quanto basata su un resoconto dei fatti molto diverso da quello reale e veritiero</w:t>
      </w:r>
      <w:r w:rsidRPr="00F9586D">
        <w:rPr>
          <w:rFonts w:ascii="Arial" w:hAnsi="Arial" w:cs="Arial"/>
          <w:color w:val="002060"/>
          <w:szCs w:val="22"/>
        </w:rPr>
        <w:t>”,</w:t>
      </w:r>
      <w:r w:rsidRPr="00F9586D">
        <w:rPr>
          <w:rFonts w:ascii="Arial" w:hAnsi="Arial" w:cs="Arial"/>
          <w:color w:val="002060"/>
        </w:rPr>
        <w:t xml:space="preserve"> il reclamante ha dedotto:</w:t>
      </w:r>
    </w:p>
    <w:p w14:paraId="7F239752" w14:textId="77777777" w:rsidR="00F9586D" w:rsidRPr="00F9586D" w:rsidRDefault="00F9586D" w:rsidP="00F9586D">
      <w:pPr>
        <w:pStyle w:val="Corpodeltesto21"/>
        <w:widowControl/>
        <w:numPr>
          <w:ilvl w:val="0"/>
          <w:numId w:val="17"/>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essere stato espulso dall’arbitro al ventiduesimo minuto del secondo tempo della gara in questione per proteste;</w:t>
      </w:r>
    </w:p>
    <w:p w14:paraId="13712B23" w14:textId="77777777" w:rsidR="00F9586D" w:rsidRPr="00F9586D" w:rsidRDefault="00F9586D" w:rsidP="00F9586D">
      <w:pPr>
        <w:pStyle w:val="Corpodeltesto21"/>
        <w:widowControl/>
        <w:numPr>
          <w:ilvl w:val="0"/>
          <w:numId w:val="17"/>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alla notifica del provvedimento si rivolse alla stessa arbitro dicendole che “</w:t>
      </w:r>
      <w:r w:rsidRPr="00F9586D">
        <w:rPr>
          <w:rFonts w:ascii="Arial" w:hAnsi="Arial" w:cs="Arial"/>
          <w:i/>
          <w:color w:val="002060"/>
        </w:rPr>
        <w:t>era Lei che doveva uscire dal campo</w:t>
      </w:r>
      <w:r w:rsidRPr="00F9586D">
        <w:rPr>
          <w:rFonts w:ascii="Arial" w:hAnsi="Arial" w:cs="Arial"/>
          <w:color w:val="002060"/>
        </w:rPr>
        <w:t>” e che sperava non fosse “</w:t>
      </w:r>
      <w:r w:rsidRPr="00F9586D">
        <w:rPr>
          <w:rFonts w:ascii="Arial" w:hAnsi="Arial" w:cs="Arial"/>
          <w:i/>
          <w:color w:val="002060"/>
        </w:rPr>
        <w:t>più assegnata ad arbitrare partite</w:t>
      </w:r>
      <w:r w:rsidRPr="00F9586D">
        <w:rPr>
          <w:rFonts w:ascii="Arial" w:hAnsi="Arial" w:cs="Arial"/>
          <w:color w:val="002060"/>
        </w:rPr>
        <w:t>” della sua squadra;</w:t>
      </w:r>
    </w:p>
    <w:p w14:paraId="7790AB6A"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l’arbitro, dopo avergli risposto “</w:t>
      </w:r>
      <w:r w:rsidRPr="00F9586D">
        <w:rPr>
          <w:rFonts w:ascii="Arial" w:hAnsi="Arial" w:cs="Arial"/>
          <w:i/>
          <w:color w:val="002060"/>
        </w:rPr>
        <w:t>intanto esca lei dal campo</w:t>
      </w:r>
      <w:r w:rsidRPr="00F9586D">
        <w:rPr>
          <w:rFonts w:ascii="Arial" w:hAnsi="Arial" w:cs="Arial"/>
          <w:color w:val="002060"/>
        </w:rPr>
        <w:t>”, gli diede “</w:t>
      </w:r>
      <w:r w:rsidRPr="00F9586D">
        <w:rPr>
          <w:rFonts w:ascii="Arial" w:hAnsi="Arial" w:cs="Arial"/>
          <w:i/>
          <w:color w:val="002060"/>
        </w:rPr>
        <w:t>con entrambe le mani un forte spintone</w:t>
      </w:r>
      <w:r w:rsidRPr="00F9586D">
        <w:rPr>
          <w:rFonts w:ascii="Arial" w:hAnsi="Arial" w:cs="Arial"/>
          <w:color w:val="002060"/>
        </w:rPr>
        <w:t>” incamminandosi poi con passo veloce verso il centro del campo; lui la seguì, la raggiunse “</w:t>
      </w:r>
      <w:r w:rsidRPr="00F9586D">
        <w:rPr>
          <w:rFonts w:ascii="Arial" w:hAnsi="Arial" w:cs="Arial"/>
          <w:i/>
          <w:color w:val="002060"/>
        </w:rPr>
        <w:t>e, nell’intento di fermarla per chiedere ragione dello spintone ricevuto, con il c.d. braccio a manico di caldaio nella zona spalla/petto, la bloccava senza volontà alcuna di arrecarle danno fisico</w:t>
      </w:r>
      <w:r w:rsidRPr="00F9586D">
        <w:rPr>
          <w:rFonts w:ascii="Arial" w:hAnsi="Arial" w:cs="Arial"/>
          <w:color w:val="002060"/>
        </w:rPr>
        <w:t>”;</w:t>
      </w:r>
    </w:p>
    <w:p w14:paraId="040CE936"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non averla mai offesa né minacciata;</w:t>
      </w:r>
    </w:p>
    <w:p w14:paraId="7E5B7F13"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essersi venuto a trovare in uno stato d’ira a seguito delle provocazioni subite dall’arbitro [</w:t>
      </w:r>
      <w:r w:rsidRPr="00F9586D">
        <w:rPr>
          <w:rFonts w:ascii="Arial" w:hAnsi="Arial" w:cs="Arial"/>
          <w:i/>
          <w:color w:val="002060"/>
        </w:rPr>
        <w:t>atteggiamento ironico (“sorrisini”) … spintone subito senza motivo alcuno</w:t>
      </w:r>
      <w:r w:rsidRPr="00F9586D">
        <w:rPr>
          <w:rFonts w:ascii="Arial" w:hAnsi="Arial" w:cs="Arial"/>
          <w:color w:val="002060"/>
        </w:rPr>
        <w:t>];</w:t>
      </w:r>
    </w:p>
    <w:p w14:paraId="17270087"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che l’arbitro avrebbe avuto e manifestato nell’occasione motivi di risentimento nei suoi confronti anche per fatti pregressi.</w:t>
      </w:r>
    </w:p>
    <w:p w14:paraId="4E4C0200" w14:textId="77777777" w:rsidR="00F9586D" w:rsidRPr="00F9586D" w:rsidRDefault="00F9586D" w:rsidP="00F9586D">
      <w:pPr>
        <w:pStyle w:val="Corpodeltesto21"/>
        <w:divId w:val="527259509"/>
        <w:rPr>
          <w:rFonts w:ascii="Arial" w:hAnsi="Arial" w:cs="Arial"/>
          <w:color w:val="002060"/>
        </w:rPr>
      </w:pPr>
      <w:r w:rsidRPr="00F9586D">
        <w:rPr>
          <w:rFonts w:ascii="Arial" w:hAnsi="Arial" w:cs="Arial"/>
          <w:color w:val="002060"/>
        </w:rPr>
        <w:t xml:space="preserve">In via istruttoria, il reclamante chiedeva l’assunzione di mezzi di prova ai sensi dell’art. 60 del Codice di giustizia sportiva, allegando altresì le dichiarazioni dei testi indicati.  </w:t>
      </w:r>
    </w:p>
    <w:p w14:paraId="54F5945D"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L’udienza si svolgeva come da verbale. </w:t>
      </w:r>
    </w:p>
    <w:p w14:paraId="6C498FDF"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CONSIDERATO IN DIRITTO</w:t>
      </w:r>
    </w:p>
    <w:p w14:paraId="5D2140E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Preliminarmente, la Corte rileva che la richiesta di ammissione della prova per testi formulata dal reclamante non può essere accolta in quanto l’art. 60 del Codice di giustizia sportiva prevede che la testimonianza possa essere disposta dagli organi di giustizia sportiva “… </w:t>
      </w:r>
      <w:r w:rsidRPr="00F9586D">
        <w:rPr>
          <w:rFonts w:ascii="Arial" w:hAnsi="Arial" w:cs="Arial"/>
          <w:i/>
          <w:color w:val="002060"/>
          <w:sz w:val="22"/>
          <w:szCs w:val="22"/>
        </w:rPr>
        <w:t>quando, dal materiale acquisito, emerga la necessità di provvedere in tal senso</w:t>
      </w:r>
      <w:r w:rsidRPr="00F9586D">
        <w:rPr>
          <w:rFonts w:ascii="Arial" w:hAnsi="Arial" w:cs="Arial"/>
          <w:color w:val="002060"/>
          <w:sz w:val="22"/>
          <w:szCs w:val="22"/>
        </w:rPr>
        <w:t xml:space="preserve">”. </w:t>
      </w:r>
    </w:p>
    <w:p w14:paraId="5FC4483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Nella fattispecie sottoposta all’esame della Corte agli atti è acquisito il rapporto dell’arbitro e la stessa, in considerazione delle asserzioni contenute nel reclamo in ordine all’accaduto, è stata sentita personalmente. </w:t>
      </w:r>
    </w:p>
    <w:p w14:paraId="081365D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Da tale audizione è emersa la conferma delle espressioni usate e dei comportamenti osservati nell’occasione dal Farneti. </w:t>
      </w:r>
    </w:p>
    <w:p w14:paraId="6B358B6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Pertanto non sussistono i presupposti per l’accoglimento dell’istanza di ammissione di prova testimoniale avanzata dal reclamante.</w:t>
      </w:r>
    </w:p>
    <w:p w14:paraId="0031695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Del pari restano inammissibili le testimonianze scritte rassegnate con l’atto introduttivo del grado per contrastare le risultanze del referto arbitrale che, viceversa, va particolarmente apprezzato per la dettagliata esposizione degli eventi.</w:t>
      </w:r>
    </w:p>
    <w:p w14:paraId="02A26182"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Né può essere riformata la decisione del Giudice sportivo in ordine alla misura della sanzione irrogata.</w:t>
      </w:r>
    </w:p>
    <w:p w14:paraId="2A836F3A"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Ed invero, dall’espletata istruttoria è emerso che il Farneti nell’occasione tenne un comportamento caratterizzato da reiterati insulti e minacce nei confronti dell’arbitro; inoltre lo stesso è imputabile di condotta violenta avendo egli afferrato con un braccio l’arbitro dapprima per le spalle e poi per il collo allorché la stessa cercava di divincolarsi, provocandole “forte dolore” e le conseguenze, non ancora esaurite alla data odierna, di cui alla certificazione medica in atti (Prognosi di “</w:t>
      </w:r>
      <w:r w:rsidRPr="00F9586D">
        <w:rPr>
          <w:rFonts w:ascii="Arial" w:hAnsi="Arial" w:cs="Arial"/>
          <w:i/>
          <w:color w:val="002060"/>
          <w:sz w:val="22"/>
          <w:szCs w:val="22"/>
        </w:rPr>
        <w:t>giorni 7 salvo complicazioni</w:t>
      </w:r>
      <w:r w:rsidRPr="00F9586D">
        <w:rPr>
          <w:rFonts w:ascii="Arial" w:hAnsi="Arial" w:cs="Arial"/>
          <w:color w:val="002060"/>
          <w:sz w:val="22"/>
          <w:szCs w:val="22"/>
        </w:rPr>
        <w:t xml:space="preserve">”) rilasciata dal locale Pronto Soccorso dell’Ospedale di Senigallia (AN) presso il quale la stessa fu accompagnata per le cure del caso dai Carabinieri intervenuti. </w:t>
      </w:r>
    </w:p>
    <w:p w14:paraId="0F4ED25D"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L’aggressione cessò per l’intervento di un calciatore e dell’allenatore della squadra avversaria, i quali afferrarono il Farneti e a forza lo allontanarono dall’arbitro.</w:t>
      </w:r>
    </w:p>
    <w:p w14:paraId="5DE8E641"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A seguito dei fatti sopra descritti, l’arbitro sospese definitivamente l’incontro.</w:t>
      </w:r>
    </w:p>
    <w:p w14:paraId="4AD6311A"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In siffatta situazione, corretta appare l’applicazione delle sanzioni previste dagli artt. 35, commi 4 e 6, e 36 del Codice di giustizia sportiva. </w:t>
      </w:r>
    </w:p>
    <w:p w14:paraId="1626A0BE"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I motivi addotti a sostegno del gravame non sono in grado di inficiare l’impugnata decisione posto che, anche a tutto voler concedere, gli eventuali errori arbitrali durante l’incontro non potrebbero evidentemente giustificare in ogni caso il comportamento contestato al reclamante.    </w:t>
      </w:r>
    </w:p>
    <w:p w14:paraId="62F15AE2"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Si soggiunge il rilievo che la suddetta condotta è particolarmente riprovevole proprio perché   tenuta da un allenatore, soggetto che, per la sua personalità ed il ruolo rivestito, è tenuto sempre a mantenere i valori di correttezza e probità (art. 37 Regolamento del Settore Tecnico), anche come modello di comportamento per i calciatori da lui diretti, nel caso di specie addirittura minori.</w:t>
      </w:r>
    </w:p>
    <w:p w14:paraId="6038835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reclamo va pertanto respinto. </w:t>
      </w:r>
    </w:p>
    <w:p w14:paraId="73138861" w14:textId="77777777" w:rsidR="00F9586D" w:rsidRPr="00F9586D" w:rsidRDefault="00F9586D" w:rsidP="00F9586D">
      <w:pPr>
        <w:pStyle w:val="Nessunaspaziatura1"/>
        <w:jc w:val="center"/>
        <w:divId w:val="527259509"/>
        <w:rPr>
          <w:rFonts w:ascii="Arial" w:hAnsi="Arial" w:cs="Arial"/>
          <w:color w:val="002060"/>
        </w:rPr>
      </w:pPr>
      <w:r w:rsidRPr="00F9586D">
        <w:rPr>
          <w:rFonts w:ascii="Arial" w:hAnsi="Arial" w:cs="Arial"/>
          <w:color w:val="002060"/>
        </w:rPr>
        <w:t>P.Q.M.</w:t>
      </w:r>
    </w:p>
    <w:p w14:paraId="4F63E10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rPr>
        <w:t xml:space="preserve">la Corte sportiva d’appello territoriale, definitivamente pronunciando, </w:t>
      </w:r>
      <w:r w:rsidRPr="00F9586D">
        <w:rPr>
          <w:rFonts w:ascii="Arial" w:hAnsi="Arial" w:cs="Arial"/>
          <w:color w:val="002060"/>
          <w:sz w:val="22"/>
          <w:szCs w:val="22"/>
        </w:rPr>
        <w:t>respinge il reclamo come sopra proposto in proprio dall’allenatore</w:t>
      </w:r>
      <w:r w:rsidRPr="00F9586D">
        <w:rPr>
          <w:rFonts w:ascii="Arial" w:hAnsi="Arial" w:cs="Arial"/>
          <w:b/>
          <w:color w:val="002060"/>
        </w:rPr>
        <w:t xml:space="preserve"> </w:t>
      </w:r>
      <w:r w:rsidRPr="00F9586D">
        <w:rPr>
          <w:rFonts w:ascii="Arial" w:hAnsi="Arial" w:cs="Arial"/>
          <w:color w:val="002060"/>
          <w:sz w:val="22"/>
          <w:szCs w:val="22"/>
        </w:rPr>
        <w:t>FARNETI Emanuele e d</w:t>
      </w:r>
      <w:r w:rsidRPr="00F9586D">
        <w:rPr>
          <w:rFonts w:ascii="Arial" w:hAnsi="Arial" w:cs="Arial"/>
          <w:color w:val="002060"/>
          <w:sz w:val="22"/>
        </w:rPr>
        <w:t>ispone incamerarsi il relativo contributo.</w:t>
      </w:r>
    </w:p>
    <w:p w14:paraId="45BCCA0C"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Manda alla Segreteria del Comitato Regionale Marche per gli adempimenti conseguenti, le comunicazioni anche con posta elettronica certificata.</w:t>
      </w:r>
    </w:p>
    <w:p w14:paraId="769FF58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Così deciso in Ancona, nella sede della FIGC - LND - Comitato Regionale Marche, in data 16 dicembre 2019. </w:t>
      </w:r>
    </w:p>
    <w:p w14:paraId="719B9E66"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Ai sensi dell’art. 35, comma 7, del Codice di giustizia sportiva si specifica che la sanzione inflitta al reclamante, siccome riguardante condotta violenta nei confronti dell’ufficiale di gara, va considerata ai fini dell’applicazione delle misure amministrative, a carico della società di appartenenza del tesserato - la Virtus Team Soc. Coop. - deliberate dal Consiglio Federale per prevenire e contrastare tali episodi.</w:t>
      </w:r>
    </w:p>
    <w:p w14:paraId="7A18A53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Il Presidente ed Estensore</w:t>
      </w:r>
    </w:p>
    <w:p w14:paraId="1E871A0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F.to in originale                                                </w:t>
      </w:r>
    </w:p>
    <w:p w14:paraId="3FFF544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Giammario Schippa</w:t>
      </w:r>
    </w:p>
    <w:p w14:paraId="4151867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w:t>
      </w:r>
    </w:p>
    <w:p w14:paraId="6FA0F03A" w14:textId="77777777" w:rsidR="00F9586D" w:rsidRPr="00F9586D" w:rsidRDefault="00F9586D" w:rsidP="00F9586D">
      <w:pPr>
        <w:spacing w:line="360" w:lineRule="auto"/>
        <w:divId w:val="527259509"/>
        <w:rPr>
          <w:rFonts w:ascii="Arial" w:hAnsi="Arial" w:cs="Arial"/>
          <w:color w:val="002060"/>
          <w:sz w:val="22"/>
          <w:szCs w:val="22"/>
        </w:rPr>
      </w:pPr>
      <w:r w:rsidRPr="00F9586D">
        <w:rPr>
          <w:rFonts w:ascii="Arial" w:hAnsi="Arial" w:cs="Arial"/>
          <w:color w:val="002060"/>
          <w:sz w:val="22"/>
          <w:szCs w:val="22"/>
        </w:rPr>
        <w:t>Depositato in Ancona, in data 20 dicembre 2019</w:t>
      </w:r>
    </w:p>
    <w:p w14:paraId="0C2CCF3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Segretario                                                                                           </w:t>
      </w:r>
    </w:p>
    <w:p w14:paraId="2E164B6C" w14:textId="77777777" w:rsidR="00F9586D" w:rsidRPr="00F9586D" w:rsidRDefault="00F9586D" w:rsidP="00F9586D">
      <w:pPr>
        <w:pStyle w:val="LndNormale1"/>
        <w:divId w:val="527259509"/>
        <w:rPr>
          <w:rFonts w:cs="Arial"/>
          <w:color w:val="002060"/>
          <w:szCs w:val="22"/>
        </w:rPr>
      </w:pPr>
      <w:r w:rsidRPr="00F9586D">
        <w:rPr>
          <w:rFonts w:cs="Arial"/>
          <w:color w:val="002060"/>
          <w:szCs w:val="22"/>
        </w:rPr>
        <w:t xml:space="preserve">F.to in originale </w:t>
      </w:r>
    </w:p>
    <w:p w14:paraId="28582AEE" w14:textId="77777777" w:rsidR="00F9586D" w:rsidRPr="00F9586D" w:rsidRDefault="00F9586D" w:rsidP="00F9586D">
      <w:pPr>
        <w:pStyle w:val="LndNormale1"/>
        <w:divId w:val="527259509"/>
        <w:rPr>
          <w:rFonts w:cs="Arial"/>
          <w:color w:val="002060"/>
          <w:szCs w:val="22"/>
        </w:rPr>
      </w:pPr>
      <w:r w:rsidRPr="00F9586D">
        <w:rPr>
          <w:rFonts w:cs="Arial"/>
          <w:color w:val="002060"/>
          <w:szCs w:val="22"/>
        </w:rPr>
        <w:t>Angelo Castellana</w:t>
      </w:r>
    </w:p>
    <w:p w14:paraId="5973A4E1" w14:textId="77777777" w:rsidR="00F9586D" w:rsidRPr="00F9586D" w:rsidRDefault="00F9586D" w:rsidP="00F9586D">
      <w:pPr>
        <w:pStyle w:val="LndNormale1"/>
        <w:divId w:val="527259509"/>
        <w:rPr>
          <w:rFonts w:cs="Arial"/>
          <w:color w:val="002060"/>
          <w:szCs w:val="22"/>
        </w:rPr>
      </w:pPr>
    </w:p>
    <w:p w14:paraId="11A8C743" w14:textId="77777777" w:rsidR="00F9586D" w:rsidRPr="00F9586D" w:rsidRDefault="00F9586D" w:rsidP="00F9586D">
      <w:pPr>
        <w:divId w:val="527259509"/>
        <w:rPr>
          <w:rFonts w:ascii="Arial" w:hAnsi="Arial" w:cs="Arial"/>
          <w:color w:val="002060"/>
        </w:rPr>
      </w:pPr>
    </w:p>
    <w:p w14:paraId="12F108B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N. 13/2019 REGISTRO RECLAMI</w:t>
      </w:r>
    </w:p>
    <w:p w14:paraId="43E92BB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N. 13/2019 REGISTRO DECISIONI </w:t>
      </w:r>
    </w:p>
    <w:p w14:paraId="633F5C14" w14:textId="77777777" w:rsidR="00F9586D" w:rsidRPr="00F9586D" w:rsidRDefault="00F9586D" w:rsidP="00F9586D">
      <w:pPr>
        <w:spacing w:line="360" w:lineRule="auto"/>
        <w:jc w:val="center"/>
        <w:divId w:val="527259509"/>
        <w:rPr>
          <w:rFonts w:ascii="Arial" w:hAnsi="Arial" w:cs="Arial"/>
          <w:color w:val="002060"/>
          <w:sz w:val="22"/>
          <w:szCs w:val="22"/>
        </w:rPr>
      </w:pPr>
      <w:r w:rsidRPr="00F9586D">
        <w:rPr>
          <w:rFonts w:ascii="Arial" w:hAnsi="Arial" w:cs="Arial"/>
          <w:color w:val="002060"/>
          <w:sz w:val="22"/>
          <w:szCs w:val="22"/>
        </w:rPr>
        <w:t>DECISIONE</w:t>
      </w:r>
    </w:p>
    <w:p w14:paraId="10BC5F7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sul reclamo numero di registro 13 del 2019, proposto dalla Pol. CSI Stella A.S.D., </w:t>
      </w:r>
    </w:p>
    <w:p w14:paraId="25A7C0F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avverso</w:t>
      </w:r>
    </w:p>
    <w:p w14:paraId="2FA25796"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la sanzione della squalifica per quattro gare effettive applicata al calciatore CROCI Matteo, seguito gara CSI Stella/Riviera delle Palme del 29 novembre 2019 - Campionato Regionale di Calcio a Cinque serie C2 girone “C”,</w:t>
      </w:r>
    </w:p>
    <w:p w14:paraId="0206F481"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per la riforma</w:t>
      </w:r>
    </w:p>
    <w:p w14:paraId="5FDEB8A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della decisione del Giudice sportivo territoriale presso il Comitato Regionale Marche di cui al Com. Uff. n. 40 Calcio a Cinque del 4.12.2019; </w:t>
      </w:r>
    </w:p>
    <w:p w14:paraId="7E5DC211"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visto il reclamo e i relativi allegati; </w:t>
      </w:r>
    </w:p>
    <w:p w14:paraId="6DEB054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visti tutti gli atti; </w:t>
      </w:r>
    </w:p>
    <w:p w14:paraId="6C356AD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Relatore, nell’udienza del giorno 16 dicembre 2019, il Dott. Giovanni Spanti;</w:t>
      </w:r>
    </w:p>
    <w:p w14:paraId="5850F7B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ritenuto e considerato in fatto e diritto quanto segue. </w:t>
      </w:r>
    </w:p>
    <w:p w14:paraId="353D506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RITENUTO IN FATTO</w:t>
      </w:r>
    </w:p>
    <w:p w14:paraId="0C42361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Con decisione pubblicata sul Com. Uff. indicato in epigrafe, il Giudice sportivo territoriale presso il Comitato Regionale Marche applicava al calciatore Croci Matteo, asseritamente tesserato a favore della reclamante, la squalifica per quattro gare effettive per la condotta da questi osservata, nel corso della gara, nei confronti di un calciatore della squadra avversaria e, alla notifica del provvedimento di espulsione, nei confronti dell’arbitro.</w:t>
      </w:r>
    </w:p>
    <w:p w14:paraId="6322E74D"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Avverso tale decisione ha proposto rituale reclamo la Polisportiva CSI Stella A.S.D. chiedendo l’annullamento ovvero, in subordine, la riduzione della sanzione impugnata.</w:t>
      </w:r>
    </w:p>
    <w:p w14:paraId="4D105CF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Deduceva la reclamante che il proprio calciatore reagì “in maniera veemente” ad un fallo subito, ma solo verbalmente, “senza passare alle vie di fatto con l’avversario” e senza proferire “parole offensive verso il direttore di gara”.</w:t>
      </w:r>
    </w:p>
    <w:p w14:paraId="07CB9AC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L’udienza si svolgeva come da verbale. </w:t>
      </w:r>
    </w:p>
    <w:p w14:paraId="28FE2B8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CONSIDERATO IN DIRITTO</w:t>
      </w:r>
    </w:p>
    <w:p w14:paraId="39D87BF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Questa Corte reputa che il proposto reclamo possa, in parziale riforma del gravato provvedimento, essere accolto e, per l’effetto, la sanzione ridotta nei termini di cui al dispositivo, apparendo tale più limitata misura congrua e proporzionata all’addebito disciplinare mosso al calciatore in questione, la cui condotta può essere qualificata come gravemente antisportiva e, quindi, punita ai sensi dell’art. 39 del Codice di giustizia sportiva, tenuto conto altresì di tutti gli elementi della fattispecie in esame.</w:t>
      </w:r>
    </w:p>
    <w:p w14:paraId="41195740"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P.Q.M.</w:t>
      </w:r>
    </w:p>
    <w:p w14:paraId="043510E3"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la Corte sportiva d’appello territoriale, definitivamente pronunciando, accoglie il gravame come sopra proposto dalla Polisportiva CSI Stella A.S.D. e, per l’effetto, riduce la squalifica inflitta al calciatore CROCI Matteo a due giornate di gara.</w:t>
      </w:r>
    </w:p>
    <w:p w14:paraId="02D597C1"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Dispone restituirsi il contributo.</w:t>
      </w:r>
    </w:p>
    <w:p w14:paraId="572B7EE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Manda alla Segreteria del Comitato Regionale Marche per gli adempimenti conseguenti, le comunicazioni anche con posta elettronica certificata.</w:t>
      </w:r>
    </w:p>
    <w:p w14:paraId="3AB17D0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Così deciso in Ancona, nella sede della FIGC - LND - Comitato Regionale Marche, in data 16 dicembre 2019.  </w:t>
      </w:r>
    </w:p>
    <w:p w14:paraId="46165D1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L’Estensore                                                                                                          Il Presidente </w:t>
      </w:r>
    </w:p>
    <w:p w14:paraId="62FE3C9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F.to in originale                                                                                                     F.to in originale                                                </w:t>
      </w:r>
    </w:p>
    <w:p w14:paraId="4E67ECC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Giovanni Spanti                                                                                                   Giammario Schippa </w:t>
      </w:r>
    </w:p>
    <w:p w14:paraId="03F4ADA0" w14:textId="77777777" w:rsidR="00F9586D" w:rsidRPr="00F9586D" w:rsidRDefault="00F9586D" w:rsidP="00F9586D">
      <w:pPr>
        <w:divId w:val="527259509"/>
        <w:rPr>
          <w:rFonts w:ascii="Arial" w:hAnsi="Arial" w:cs="Arial"/>
          <w:color w:val="002060"/>
          <w:sz w:val="22"/>
          <w:szCs w:val="22"/>
        </w:rPr>
      </w:pPr>
    </w:p>
    <w:p w14:paraId="5CB5803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Depositato in Ancona, in data 20 dicembre 2019</w:t>
      </w:r>
    </w:p>
    <w:p w14:paraId="3A053E9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Segretario                                                                                           </w:t>
      </w:r>
    </w:p>
    <w:p w14:paraId="763FC51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F.to in originale </w:t>
      </w:r>
    </w:p>
    <w:p w14:paraId="07788B6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Angelo Castellana</w:t>
      </w: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AF480D7"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723D5">
        <w:rPr>
          <w:b/>
          <w:color w:val="002060"/>
          <w:u w:val="single"/>
        </w:rPr>
        <w:t>07</w:t>
      </w:r>
      <w:r w:rsidR="0013358E">
        <w:rPr>
          <w:b/>
          <w:color w:val="002060"/>
          <w:u w:val="single"/>
        </w:rPr>
        <w:t>/</w:t>
      </w:r>
      <w:r w:rsidR="003723D5">
        <w:rPr>
          <w:b/>
          <w:color w:val="002060"/>
          <w:u w:val="single"/>
        </w:rPr>
        <w:t>01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EB2F069"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43656F">
        <w:rPr>
          <w:b/>
          <w:color w:val="002060"/>
          <w:u w:val="single"/>
        </w:rPr>
        <w:t>2</w:t>
      </w:r>
      <w:r w:rsidR="003723D5">
        <w:rPr>
          <w:b/>
          <w:color w:val="002060"/>
          <w:u w:val="single"/>
        </w:rPr>
        <w:t>3</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C81D9" w14:textId="77777777" w:rsidR="00FA5D6C" w:rsidRDefault="00FA5D6C">
      <w:r>
        <w:separator/>
      </w:r>
    </w:p>
  </w:endnote>
  <w:endnote w:type="continuationSeparator" w:id="0">
    <w:p w14:paraId="66F6EB6D" w14:textId="77777777" w:rsidR="00FA5D6C" w:rsidRDefault="00FA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2812A4B3"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644953">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56572">
      <w:rPr>
        <w:rStyle w:val="Numeropagina"/>
        <w:rFonts w:ascii="Arial" w:hAnsi="Arial" w:cs="Arial"/>
        <w:color w:val="002060"/>
      </w:rPr>
      <w:t>4</w:t>
    </w:r>
    <w:r w:rsidR="003723D5">
      <w:rPr>
        <w:rStyle w:val="Numeropagina"/>
        <w:rFonts w:ascii="Arial" w:hAnsi="Arial" w:cs="Arial"/>
        <w:color w:val="002060"/>
      </w:rPr>
      <w:t>9</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B0308" w14:textId="77777777" w:rsidR="00FA5D6C" w:rsidRDefault="00FA5D6C">
      <w:r>
        <w:separator/>
      </w:r>
    </w:p>
  </w:footnote>
  <w:footnote w:type="continuationSeparator" w:id="0">
    <w:p w14:paraId="7805D51E" w14:textId="77777777" w:rsidR="00FA5D6C" w:rsidRDefault="00FA5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nsid w:val="2E4411C5"/>
    <w:multiLevelType w:val="hybridMultilevel"/>
    <w:tmpl w:val="F0DCB2D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2A81250"/>
    <w:multiLevelType w:val="hybridMultilevel"/>
    <w:tmpl w:val="BFB63DC0"/>
    <w:lvl w:ilvl="0" w:tplc="40F4269E">
      <w:start w:val="6"/>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6"/>
  </w:num>
  <w:num w:numId="5">
    <w:abstractNumId w:val="0"/>
  </w:num>
  <w:num w:numId="6">
    <w:abstractNumId w:val="7"/>
  </w:num>
  <w:num w:numId="7">
    <w:abstractNumId w:val="14"/>
  </w:num>
  <w:num w:numId="8">
    <w:abstractNumId w:val="11"/>
  </w:num>
  <w:num w:numId="9">
    <w:abstractNumId w:val="3"/>
  </w:num>
  <w:num w:numId="10">
    <w:abstractNumId w:val="15"/>
  </w:num>
  <w:num w:numId="11">
    <w:abstractNumId w:val="1"/>
  </w:num>
  <w:num w:numId="12">
    <w:abstractNumId w:val="9"/>
  </w:num>
  <w:num w:numId="13">
    <w:abstractNumId w:val="2"/>
  </w:num>
  <w:num w:numId="14">
    <w:abstractNumId w:val="5"/>
  </w:num>
  <w:num w:numId="15">
    <w:abstractNumId w:val="4"/>
  </w:num>
  <w:num w:numId="16">
    <w:abstractNumId w:val="10"/>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3D5"/>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3EB"/>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38A0"/>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495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EC2"/>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5DB3"/>
    <w:rsid w:val="00A06C08"/>
    <w:rsid w:val="00A10032"/>
    <w:rsid w:val="00A1098A"/>
    <w:rsid w:val="00A10F24"/>
    <w:rsid w:val="00A11496"/>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D22"/>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E71FB"/>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0DEF"/>
    <w:rsid w:val="00C4251F"/>
    <w:rsid w:val="00C426AE"/>
    <w:rsid w:val="00C42752"/>
    <w:rsid w:val="00C42F04"/>
    <w:rsid w:val="00C44366"/>
    <w:rsid w:val="00C44BC9"/>
    <w:rsid w:val="00C44BD6"/>
    <w:rsid w:val="00C4571E"/>
    <w:rsid w:val="00C45920"/>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2BB0"/>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9586D"/>
    <w:rsid w:val="00FA1EB5"/>
    <w:rsid w:val="00FA35F0"/>
    <w:rsid w:val="00FA3E47"/>
    <w:rsid w:val="00FA4064"/>
    <w:rsid w:val="00FA572D"/>
    <w:rsid w:val="00FA5D6C"/>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 w:type="character" w:customStyle="1" w:styleId="NoSpacingChar">
    <w:name w:val="No Spacing Char"/>
    <w:link w:val="Nessunaspaziatura1"/>
    <w:locked/>
    <w:rsid w:val="00F9586D"/>
    <w:rPr>
      <w:sz w:val="22"/>
      <w:lang w:eastAsia="en-US"/>
    </w:rPr>
  </w:style>
  <w:style w:type="paragraph" w:customStyle="1" w:styleId="Nessunaspaziatura1">
    <w:name w:val="Nessuna spaziatura1"/>
    <w:link w:val="NoSpacingChar"/>
    <w:rsid w:val="00F9586D"/>
    <w:rPr>
      <w:sz w:val="22"/>
      <w:lang w:eastAsia="en-US"/>
    </w:rPr>
  </w:style>
  <w:style w:type="paragraph" w:customStyle="1" w:styleId="Paragrafoelenco1">
    <w:name w:val="Paragrafo elenco1"/>
    <w:basedOn w:val="Normale"/>
    <w:rsid w:val="00F95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2E5DD-7077-41CD-B1E5-17F1F5203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10</Pages>
  <Words>3165</Words>
  <Characters>19593</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22713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2019-12-23T11:00:00Z</cp:lastPrinted>
  <dcterms:created xsi:type="dcterms:W3CDTF">2019-12-27T14:09:00Z</dcterms:created>
  <dcterms:modified xsi:type="dcterms:W3CDTF">2019-12-27T14:09:00Z</dcterms:modified>
</cp:coreProperties>
</file>