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202739E0"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C527CD">
              <w:rPr>
                <w:rFonts w:ascii="Arial" w:hAnsi="Arial" w:cs="Arial"/>
                <w:color w:val="002060"/>
                <w:sz w:val="40"/>
                <w:szCs w:val="40"/>
              </w:rPr>
              <w:t>50</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C527CD">
              <w:rPr>
                <w:rFonts w:ascii="Arial" w:hAnsi="Arial" w:cs="Arial"/>
                <w:color w:val="002060"/>
                <w:sz w:val="40"/>
                <w:szCs w:val="40"/>
              </w:rPr>
              <w:t>30</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4326FBF3"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104279">
          <w:rPr>
            <w:noProof/>
            <w:webHidden/>
            <w:color w:val="002060"/>
          </w:rPr>
          <w:t>1</w:t>
        </w:r>
        <w:r w:rsidRPr="00B04E8D">
          <w:rPr>
            <w:noProof/>
            <w:webHidden/>
            <w:color w:val="002060"/>
          </w:rPr>
          <w:fldChar w:fldCharType="end"/>
        </w:r>
      </w:hyperlink>
    </w:p>
    <w:p w14:paraId="19B270DD" w14:textId="4DC666F3" w:rsidR="00B04E8D" w:rsidRPr="00B04E8D" w:rsidRDefault="003D3DCC">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1</w:t>
        </w:r>
        <w:r w:rsidR="00C859AB" w:rsidRPr="00B04E8D">
          <w:rPr>
            <w:noProof/>
            <w:webHidden/>
            <w:color w:val="002060"/>
          </w:rPr>
          <w:fldChar w:fldCharType="end"/>
        </w:r>
      </w:hyperlink>
    </w:p>
    <w:p w14:paraId="6DA095C4" w14:textId="6845FF09" w:rsidR="00B04E8D" w:rsidRPr="00B04E8D" w:rsidRDefault="003D3DCC">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1</w:t>
        </w:r>
        <w:r w:rsidR="00C859AB" w:rsidRPr="00B04E8D">
          <w:rPr>
            <w:noProof/>
            <w:webHidden/>
            <w:color w:val="002060"/>
          </w:rPr>
          <w:fldChar w:fldCharType="end"/>
        </w:r>
      </w:hyperlink>
    </w:p>
    <w:p w14:paraId="449E64FB" w14:textId="30041CE1" w:rsidR="00B04E8D" w:rsidRPr="00B04E8D" w:rsidRDefault="003D3DCC">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1</w:t>
        </w:r>
        <w:r w:rsidR="00C859AB" w:rsidRPr="00B04E8D">
          <w:rPr>
            <w:noProof/>
            <w:webHidden/>
            <w:color w:val="002060"/>
          </w:rPr>
          <w:fldChar w:fldCharType="end"/>
        </w:r>
      </w:hyperlink>
    </w:p>
    <w:p w14:paraId="0B94D6DD" w14:textId="059D8D07" w:rsidR="00B04E8D" w:rsidRPr="00B04E8D" w:rsidRDefault="003D3DCC">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1</w:t>
        </w:r>
        <w:r w:rsidR="00C859AB" w:rsidRPr="00B04E8D">
          <w:rPr>
            <w:noProof/>
            <w:webHidden/>
            <w:color w:val="002060"/>
          </w:rPr>
          <w:fldChar w:fldCharType="end"/>
        </w:r>
      </w:hyperlink>
    </w:p>
    <w:p w14:paraId="6803A26A" w14:textId="01A7C0D7" w:rsidR="00B04E8D" w:rsidRDefault="003D3DCC">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104279">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Pr="00C55D88" w:rsidRDefault="00D7413D"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5223B197" w:rsidR="00B32715" w:rsidRDefault="00B32715" w:rsidP="00AE5A89">
      <w:pPr>
        <w:pStyle w:val="LndNormale1"/>
        <w:rPr>
          <w:b/>
          <w:color w:val="002060"/>
          <w:szCs w:val="22"/>
        </w:rPr>
      </w:pPr>
    </w:p>
    <w:p w14:paraId="3E60C898" w14:textId="21FC47C9" w:rsidR="00C45920" w:rsidRDefault="00C45920"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267E188B" w:rsidR="00C55D88" w:rsidRDefault="00C55D88" w:rsidP="00264BAF">
      <w:pPr>
        <w:pStyle w:val="LndNormale1"/>
        <w:rPr>
          <w:color w:val="002060"/>
        </w:rPr>
      </w:pPr>
    </w:p>
    <w:p w14:paraId="4E804FDB" w14:textId="2B8469B7" w:rsidR="009A59FC" w:rsidRDefault="009A59FC"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276B9276" w14:textId="60B40619" w:rsidR="0033159E" w:rsidRDefault="0033159E" w:rsidP="0033159E">
      <w:pPr>
        <w:pStyle w:val="breakline"/>
        <w:divId w:val="527259509"/>
        <w:rPr>
          <w:color w:val="002060"/>
        </w:rPr>
      </w:pPr>
    </w:p>
    <w:p w14:paraId="366B9EF6" w14:textId="77777777" w:rsidR="00712F30" w:rsidRPr="002F198E" w:rsidRDefault="00712F30" w:rsidP="00712F30">
      <w:pPr>
        <w:pStyle w:val="breakline"/>
        <w:divId w:val="527259509"/>
        <w:rPr>
          <w:color w:val="002060"/>
        </w:rPr>
      </w:pPr>
    </w:p>
    <w:p w14:paraId="59BE01A2"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CALCIO A CINQUE SERIE C1</w:t>
      </w:r>
    </w:p>
    <w:p w14:paraId="4BD5BD93" w14:textId="6E684F3E" w:rsidR="00712F30" w:rsidRPr="002F198E" w:rsidRDefault="00712F30" w:rsidP="00104279">
      <w:pPr>
        <w:pStyle w:val="TITOLOPRINC"/>
        <w:divId w:val="527259509"/>
        <w:rPr>
          <w:color w:val="002060"/>
        </w:rPr>
      </w:pPr>
      <w:r w:rsidRPr="002F198E">
        <w:rPr>
          <w:color w:val="002060"/>
        </w:rPr>
        <w:t>VARIAZIONI AL PROGRAMMA GARE</w:t>
      </w:r>
    </w:p>
    <w:p w14:paraId="61D69973" w14:textId="77777777" w:rsidR="00712F30" w:rsidRPr="002F198E" w:rsidRDefault="00712F30" w:rsidP="00712F30">
      <w:pPr>
        <w:pStyle w:val="breakline"/>
        <w:divId w:val="527259509"/>
        <w:rPr>
          <w:color w:val="002060"/>
        </w:rPr>
      </w:pPr>
    </w:p>
    <w:p w14:paraId="00C9C3F2"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12F30" w:rsidRPr="002F198E" w14:paraId="2EC94425"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ED55B" w14:textId="77777777" w:rsidR="00712F30" w:rsidRPr="002F198E" w:rsidRDefault="00712F30" w:rsidP="00E37A95">
            <w:pPr>
              <w:pStyle w:val="HEADERTABELLA"/>
              <w:rPr>
                <w:color w:val="002060"/>
              </w:rPr>
            </w:pPr>
            <w:r w:rsidRPr="002F19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FBF7F9" w14:textId="77777777" w:rsidR="00712F30" w:rsidRPr="002F198E" w:rsidRDefault="00712F30" w:rsidP="00E37A95">
            <w:pPr>
              <w:pStyle w:val="HEADERTABELLA"/>
              <w:rPr>
                <w:color w:val="002060"/>
              </w:rPr>
            </w:pPr>
            <w:r w:rsidRPr="002F198E">
              <w:rPr>
                <w:color w:val="002060"/>
              </w:rPr>
              <w:t xml:space="preserve">N° </w:t>
            </w:r>
            <w:proofErr w:type="spellStart"/>
            <w:r w:rsidRPr="002F198E">
              <w:rPr>
                <w:color w:val="002060"/>
              </w:rPr>
              <w:t>Gior</w:t>
            </w:r>
            <w:proofErr w:type="spellEnd"/>
            <w:r w:rsidRPr="002F19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4F0AF" w14:textId="77777777" w:rsidR="00712F30" w:rsidRPr="002F198E" w:rsidRDefault="00712F30" w:rsidP="00E37A95">
            <w:pPr>
              <w:pStyle w:val="HEADERTABELLA"/>
              <w:rPr>
                <w:color w:val="002060"/>
              </w:rPr>
            </w:pPr>
            <w:r w:rsidRPr="002F19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252A0" w14:textId="77777777" w:rsidR="00712F30" w:rsidRPr="002F198E" w:rsidRDefault="00712F30" w:rsidP="00E37A95">
            <w:pPr>
              <w:pStyle w:val="HEADERTABELLA"/>
              <w:rPr>
                <w:color w:val="002060"/>
              </w:rPr>
            </w:pPr>
            <w:r w:rsidRPr="002F19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D890ED" w14:textId="77777777" w:rsidR="00712F30" w:rsidRPr="002F198E" w:rsidRDefault="00712F30" w:rsidP="00E37A95">
            <w:pPr>
              <w:pStyle w:val="HEADERTABELLA"/>
              <w:rPr>
                <w:color w:val="002060"/>
              </w:rPr>
            </w:pPr>
            <w:r w:rsidRPr="002F198E">
              <w:rPr>
                <w:color w:val="002060"/>
              </w:rPr>
              <w:t xml:space="preserve">Data </w:t>
            </w:r>
            <w:proofErr w:type="spellStart"/>
            <w:r w:rsidRPr="002F198E">
              <w:rPr>
                <w:color w:val="002060"/>
              </w:rPr>
              <w:t>Orig</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CB4E8"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Var</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F4F5D5"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Orig</w:t>
            </w:r>
            <w:proofErr w:type="spellEnd"/>
            <w:r w:rsidRPr="002F19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87C624" w14:textId="77777777" w:rsidR="00712F30" w:rsidRPr="002F198E" w:rsidRDefault="00712F30" w:rsidP="00E37A95">
            <w:pPr>
              <w:pStyle w:val="HEADERTABELLA"/>
              <w:rPr>
                <w:color w:val="002060"/>
              </w:rPr>
            </w:pPr>
            <w:r w:rsidRPr="002F198E">
              <w:rPr>
                <w:color w:val="002060"/>
              </w:rPr>
              <w:t>Impianto</w:t>
            </w:r>
          </w:p>
        </w:tc>
      </w:tr>
      <w:tr w:rsidR="00712F30" w:rsidRPr="002F198E" w14:paraId="6EE44C98"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81D06" w14:textId="77777777" w:rsidR="00712F30" w:rsidRPr="00104279" w:rsidRDefault="00712F30" w:rsidP="00E37A95">
            <w:pPr>
              <w:pStyle w:val="ROWTABELLA"/>
              <w:rPr>
                <w:color w:val="002060"/>
                <w:highlight w:val="yellow"/>
              </w:rPr>
            </w:pPr>
            <w:r w:rsidRPr="00104279">
              <w:rPr>
                <w:color w:val="002060"/>
                <w:highlight w:val="yellow"/>
              </w:rPr>
              <w:t>10/01/2020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E6A5D" w14:textId="77777777" w:rsidR="00712F30" w:rsidRPr="00104279" w:rsidRDefault="00712F30" w:rsidP="00E37A95">
            <w:pPr>
              <w:pStyle w:val="ROWTABELLA"/>
              <w:jc w:val="center"/>
              <w:rPr>
                <w:color w:val="002060"/>
                <w:highlight w:val="yellow"/>
              </w:rPr>
            </w:pPr>
            <w:r w:rsidRPr="00104279">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33CF0" w14:textId="77777777" w:rsidR="00712F30" w:rsidRPr="00104279" w:rsidRDefault="00712F30" w:rsidP="00E37A95">
            <w:pPr>
              <w:pStyle w:val="ROWTABELLA"/>
              <w:rPr>
                <w:color w:val="002060"/>
                <w:highlight w:val="yellow"/>
              </w:rPr>
            </w:pPr>
            <w:r w:rsidRPr="00104279">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5A424" w14:textId="77777777" w:rsidR="00712F30" w:rsidRPr="00104279" w:rsidRDefault="00712F30" w:rsidP="00E37A95">
            <w:pPr>
              <w:pStyle w:val="ROWTABELLA"/>
              <w:rPr>
                <w:color w:val="002060"/>
                <w:highlight w:val="yellow"/>
              </w:rPr>
            </w:pPr>
            <w:r w:rsidRPr="00104279">
              <w:rPr>
                <w:color w:val="002060"/>
                <w:highlight w:val="yellow"/>
              </w:rPr>
              <w:t>FUTSAL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6FAEE" w14:textId="77777777" w:rsidR="00712F30" w:rsidRPr="002F198E" w:rsidRDefault="00712F30" w:rsidP="00E37A9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54DFC" w14:textId="77777777" w:rsidR="00712F30" w:rsidRPr="002F198E" w:rsidRDefault="00712F30" w:rsidP="00E37A95">
            <w:pPr>
              <w:pStyle w:val="ROWTABELLA"/>
              <w:jc w:val="center"/>
              <w:rPr>
                <w:color w:val="002060"/>
              </w:rPr>
            </w:pPr>
            <w:r w:rsidRPr="0010427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D8800" w14:textId="77777777" w:rsidR="00712F30" w:rsidRPr="002F198E" w:rsidRDefault="00712F30" w:rsidP="00E37A95">
            <w:pPr>
              <w:pStyle w:val="ROWTABELLA"/>
              <w:jc w:val="center"/>
              <w:rPr>
                <w:color w:val="002060"/>
              </w:rPr>
            </w:pPr>
            <w:r w:rsidRPr="002F198E">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73E77" w14:textId="77777777" w:rsidR="00712F30" w:rsidRPr="002F198E" w:rsidRDefault="00712F30" w:rsidP="00E37A95">
            <w:pPr>
              <w:rPr>
                <w:color w:val="002060"/>
              </w:rPr>
            </w:pPr>
          </w:p>
        </w:tc>
      </w:tr>
    </w:tbl>
    <w:p w14:paraId="30140040" w14:textId="77777777" w:rsidR="00712F30" w:rsidRPr="002F198E" w:rsidRDefault="00712F30" w:rsidP="00712F30">
      <w:pPr>
        <w:pStyle w:val="breakline"/>
        <w:divId w:val="527259509"/>
        <w:rPr>
          <w:color w:val="002060"/>
        </w:rPr>
      </w:pPr>
    </w:p>
    <w:p w14:paraId="0A5A5EE3" w14:textId="77777777" w:rsidR="00712F30" w:rsidRPr="002F198E" w:rsidRDefault="00712F30" w:rsidP="00712F30">
      <w:pPr>
        <w:pStyle w:val="breakline"/>
        <w:divId w:val="527259509"/>
        <w:rPr>
          <w:color w:val="002060"/>
        </w:rPr>
      </w:pPr>
    </w:p>
    <w:p w14:paraId="47F6D074" w14:textId="77777777" w:rsidR="00712F30" w:rsidRPr="002F198E" w:rsidRDefault="00712F30" w:rsidP="00712F30">
      <w:pPr>
        <w:pStyle w:val="TITOLOPRINC"/>
        <w:divId w:val="527259509"/>
        <w:rPr>
          <w:color w:val="002060"/>
        </w:rPr>
      </w:pPr>
      <w:r w:rsidRPr="002F198E">
        <w:rPr>
          <w:color w:val="002060"/>
        </w:rPr>
        <w:t>RISULTATI</w:t>
      </w:r>
    </w:p>
    <w:p w14:paraId="62A7CF80" w14:textId="77777777" w:rsidR="00712F30" w:rsidRPr="002F198E" w:rsidRDefault="00712F30" w:rsidP="00712F30">
      <w:pPr>
        <w:pStyle w:val="breakline"/>
        <w:divId w:val="527259509"/>
        <w:rPr>
          <w:color w:val="002060"/>
        </w:rPr>
      </w:pPr>
    </w:p>
    <w:p w14:paraId="5AD047C7" w14:textId="77777777" w:rsidR="00712F30" w:rsidRPr="002F198E" w:rsidRDefault="00712F30" w:rsidP="00712F30">
      <w:pPr>
        <w:pStyle w:val="SOTTOTITOLOCAMPIONATO1"/>
        <w:divId w:val="527259509"/>
        <w:rPr>
          <w:color w:val="002060"/>
        </w:rPr>
      </w:pPr>
      <w:r w:rsidRPr="002F198E">
        <w:rPr>
          <w:color w:val="002060"/>
        </w:rPr>
        <w:t>RISULTATI UFFICIALI GARE DEL 20/12/2019</w:t>
      </w:r>
    </w:p>
    <w:p w14:paraId="035E74D0"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59B40908"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3C83021C"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16E068FB"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CB5DF5" w14:textId="77777777" w:rsidR="00712F30" w:rsidRPr="002F198E" w:rsidRDefault="00712F30" w:rsidP="00E37A95">
                  <w:pPr>
                    <w:pStyle w:val="HEADERTABELLA"/>
                    <w:rPr>
                      <w:color w:val="002060"/>
                    </w:rPr>
                  </w:pPr>
                  <w:r w:rsidRPr="002F198E">
                    <w:rPr>
                      <w:color w:val="002060"/>
                    </w:rPr>
                    <w:t>GIRONE A - 1 Giornata - R</w:t>
                  </w:r>
                </w:p>
              </w:tc>
            </w:tr>
            <w:tr w:rsidR="00712F30" w:rsidRPr="002F198E" w14:paraId="5D2B6471"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282B18" w14:textId="77777777" w:rsidR="00712F30" w:rsidRPr="002F198E" w:rsidRDefault="00712F30" w:rsidP="00E37A95">
                  <w:pPr>
                    <w:pStyle w:val="ROWTABELLA"/>
                    <w:rPr>
                      <w:color w:val="002060"/>
                    </w:rPr>
                  </w:pPr>
                  <w:r w:rsidRPr="002F198E">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09FD41" w14:textId="77777777" w:rsidR="00712F30" w:rsidRPr="002F198E" w:rsidRDefault="00712F30" w:rsidP="00E37A95">
                  <w:pPr>
                    <w:pStyle w:val="ROWTABELLA"/>
                    <w:rPr>
                      <w:color w:val="002060"/>
                    </w:rPr>
                  </w:pPr>
                  <w:r w:rsidRPr="002F198E">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456FAB" w14:textId="77777777" w:rsidR="00712F30" w:rsidRPr="002F198E" w:rsidRDefault="00712F30" w:rsidP="00E37A95">
                  <w:pPr>
                    <w:pStyle w:val="ROWTABELLA"/>
                    <w:jc w:val="center"/>
                    <w:rPr>
                      <w:color w:val="002060"/>
                    </w:rPr>
                  </w:pPr>
                  <w:r w:rsidRPr="002F198E">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D9D0C8" w14:textId="77777777" w:rsidR="00712F30" w:rsidRPr="002F198E" w:rsidRDefault="00712F30" w:rsidP="00E37A95">
                  <w:pPr>
                    <w:pStyle w:val="ROWTABELLA"/>
                    <w:jc w:val="center"/>
                    <w:rPr>
                      <w:color w:val="002060"/>
                    </w:rPr>
                  </w:pPr>
                  <w:r w:rsidRPr="002F198E">
                    <w:rPr>
                      <w:color w:val="002060"/>
                    </w:rPr>
                    <w:t> </w:t>
                  </w:r>
                </w:p>
              </w:tc>
            </w:tr>
            <w:tr w:rsidR="00712F30" w:rsidRPr="002F198E" w14:paraId="06903426"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4B93072" w14:textId="77777777" w:rsidR="00712F30" w:rsidRPr="002F198E" w:rsidRDefault="00712F30" w:rsidP="00E37A95">
                  <w:pPr>
                    <w:pStyle w:val="ROWTABELLA"/>
                    <w:rPr>
                      <w:color w:val="002060"/>
                    </w:rPr>
                  </w:pPr>
                  <w:r w:rsidRPr="002F198E">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8466BF" w14:textId="77777777" w:rsidR="00712F30" w:rsidRPr="002F198E" w:rsidRDefault="00712F30" w:rsidP="00E37A95">
                  <w:pPr>
                    <w:pStyle w:val="ROWTABELLA"/>
                    <w:rPr>
                      <w:color w:val="002060"/>
                    </w:rPr>
                  </w:pPr>
                  <w:r w:rsidRPr="002F198E">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566855B" w14:textId="77777777" w:rsidR="00712F30" w:rsidRPr="002F198E" w:rsidRDefault="00712F30" w:rsidP="00E37A95">
                  <w:pPr>
                    <w:pStyle w:val="ROWTABELLA"/>
                    <w:jc w:val="center"/>
                    <w:rPr>
                      <w:color w:val="002060"/>
                    </w:rPr>
                  </w:pPr>
                  <w:r w:rsidRPr="002F198E">
                    <w:rPr>
                      <w:color w:val="002060"/>
                    </w:rPr>
                    <w:t>11 - 5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16B0FA" w14:textId="77777777" w:rsidR="00712F30" w:rsidRPr="002F198E" w:rsidRDefault="00712F30" w:rsidP="00E37A95">
                  <w:pPr>
                    <w:pStyle w:val="ROWTABELLA"/>
                    <w:jc w:val="center"/>
                    <w:rPr>
                      <w:color w:val="002060"/>
                    </w:rPr>
                  </w:pPr>
                  <w:r w:rsidRPr="002F198E">
                    <w:rPr>
                      <w:color w:val="002060"/>
                    </w:rPr>
                    <w:t> </w:t>
                  </w:r>
                </w:p>
              </w:tc>
            </w:tr>
            <w:tr w:rsidR="00712F30" w:rsidRPr="002F198E" w14:paraId="018C4817"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52D5AA9" w14:textId="77777777" w:rsidR="00712F30" w:rsidRPr="002F198E" w:rsidRDefault="00712F30" w:rsidP="00E37A95">
                  <w:pPr>
                    <w:pStyle w:val="ROWTABELLA"/>
                    <w:rPr>
                      <w:color w:val="002060"/>
                    </w:rPr>
                  </w:pPr>
                  <w:r w:rsidRPr="002F198E">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FC02D4" w14:textId="77777777" w:rsidR="00712F30" w:rsidRPr="002F198E" w:rsidRDefault="00712F30" w:rsidP="00E37A95">
                  <w:pPr>
                    <w:pStyle w:val="ROWTABELLA"/>
                    <w:rPr>
                      <w:color w:val="002060"/>
                    </w:rPr>
                  </w:pPr>
                  <w:r w:rsidRPr="002F198E">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05350A" w14:textId="77777777" w:rsidR="00712F30" w:rsidRPr="002F198E" w:rsidRDefault="00712F30" w:rsidP="00E37A95">
                  <w:pPr>
                    <w:pStyle w:val="ROWTABELLA"/>
                    <w:jc w:val="center"/>
                    <w:rPr>
                      <w:color w:val="002060"/>
                    </w:rPr>
                  </w:pPr>
                  <w:r w:rsidRPr="002F198E">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4D0990C" w14:textId="77777777" w:rsidR="00712F30" w:rsidRPr="002F198E" w:rsidRDefault="00712F30" w:rsidP="00E37A95">
                  <w:pPr>
                    <w:pStyle w:val="ROWTABELLA"/>
                    <w:jc w:val="center"/>
                    <w:rPr>
                      <w:color w:val="002060"/>
                    </w:rPr>
                  </w:pPr>
                  <w:r w:rsidRPr="002F198E">
                    <w:rPr>
                      <w:color w:val="002060"/>
                    </w:rPr>
                    <w:t> </w:t>
                  </w:r>
                </w:p>
              </w:tc>
            </w:tr>
            <w:tr w:rsidR="00712F30" w:rsidRPr="002F198E" w14:paraId="7903B5A8"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B64F07" w14:textId="77777777" w:rsidR="00712F30" w:rsidRPr="002F198E" w:rsidRDefault="00712F30" w:rsidP="00E37A95">
                  <w:pPr>
                    <w:pStyle w:val="ROWTABELLA"/>
                    <w:rPr>
                      <w:color w:val="002060"/>
                    </w:rPr>
                  </w:pPr>
                  <w:r w:rsidRPr="002F198E">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602B3FB" w14:textId="77777777" w:rsidR="00712F30" w:rsidRPr="002F198E" w:rsidRDefault="00712F30" w:rsidP="00E37A95">
                  <w:pPr>
                    <w:pStyle w:val="ROWTABELLA"/>
                    <w:rPr>
                      <w:color w:val="002060"/>
                    </w:rPr>
                  </w:pPr>
                  <w:r w:rsidRPr="002F198E">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BF93E7" w14:textId="77777777" w:rsidR="00712F30" w:rsidRPr="002F198E" w:rsidRDefault="00712F30" w:rsidP="00E37A95">
                  <w:pPr>
                    <w:pStyle w:val="ROWTABELLA"/>
                    <w:jc w:val="center"/>
                    <w:rPr>
                      <w:color w:val="002060"/>
                    </w:rPr>
                  </w:pPr>
                  <w:r w:rsidRPr="002F198E">
                    <w:rPr>
                      <w:color w:val="002060"/>
                    </w:rPr>
                    <w:t>5 - 10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099D817" w14:textId="77777777" w:rsidR="00712F30" w:rsidRPr="002F198E" w:rsidRDefault="00712F30" w:rsidP="00E37A95">
                  <w:pPr>
                    <w:pStyle w:val="ROWTABELLA"/>
                    <w:jc w:val="center"/>
                    <w:rPr>
                      <w:color w:val="002060"/>
                    </w:rPr>
                  </w:pPr>
                  <w:r w:rsidRPr="002F198E">
                    <w:rPr>
                      <w:color w:val="002060"/>
                    </w:rPr>
                    <w:t> </w:t>
                  </w:r>
                </w:p>
              </w:tc>
            </w:tr>
            <w:tr w:rsidR="00712F30" w:rsidRPr="002F198E" w14:paraId="58705B2F"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5CDCED" w14:textId="77777777" w:rsidR="00712F30" w:rsidRPr="002F198E" w:rsidRDefault="00712F30" w:rsidP="00E37A95">
                  <w:pPr>
                    <w:pStyle w:val="ROWTABELLA"/>
                    <w:rPr>
                      <w:color w:val="002060"/>
                    </w:rPr>
                  </w:pPr>
                  <w:r w:rsidRPr="002F198E">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944357" w14:textId="77777777" w:rsidR="00712F30" w:rsidRPr="002F198E" w:rsidRDefault="00712F30" w:rsidP="00E37A95">
                  <w:pPr>
                    <w:pStyle w:val="ROWTABELLA"/>
                    <w:rPr>
                      <w:color w:val="002060"/>
                    </w:rPr>
                  </w:pPr>
                  <w:r w:rsidRPr="002F198E">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1E8593E" w14:textId="77777777" w:rsidR="00712F30" w:rsidRPr="002F198E" w:rsidRDefault="00712F30" w:rsidP="00E37A95">
                  <w:pPr>
                    <w:pStyle w:val="ROWTABELLA"/>
                    <w:jc w:val="center"/>
                    <w:rPr>
                      <w:color w:val="002060"/>
                    </w:rPr>
                  </w:pPr>
                  <w:r w:rsidRPr="002F198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B46415" w14:textId="77777777" w:rsidR="00712F30" w:rsidRPr="002F198E" w:rsidRDefault="00712F30" w:rsidP="00E37A95">
                  <w:pPr>
                    <w:pStyle w:val="ROWTABELLA"/>
                    <w:jc w:val="center"/>
                    <w:rPr>
                      <w:color w:val="002060"/>
                    </w:rPr>
                  </w:pPr>
                  <w:r w:rsidRPr="002F198E">
                    <w:rPr>
                      <w:color w:val="002060"/>
                    </w:rPr>
                    <w:t> </w:t>
                  </w:r>
                </w:p>
              </w:tc>
            </w:tr>
            <w:tr w:rsidR="00712F30" w:rsidRPr="002F198E" w14:paraId="0F5A4677"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96706F1" w14:textId="77777777" w:rsidR="00712F30" w:rsidRPr="002F198E" w:rsidRDefault="00712F30" w:rsidP="00E37A95">
                  <w:pPr>
                    <w:pStyle w:val="ROWTABELLA"/>
                    <w:rPr>
                      <w:color w:val="002060"/>
                    </w:rPr>
                  </w:pPr>
                  <w:r w:rsidRPr="002F198E">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08248D5" w14:textId="77777777" w:rsidR="00712F30" w:rsidRPr="002F198E" w:rsidRDefault="00712F30" w:rsidP="00E37A95">
                  <w:pPr>
                    <w:pStyle w:val="ROWTABELLA"/>
                    <w:rPr>
                      <w:color w:val="002060"/>
                    </w:rPr>
                  </w:pPr>
                  <w:r w:rsidRPr="002F198E">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30E1D5" w14:textId="77777777" w:rsidR="00712F30" w:rsidRPr="002F198E" w:rsidRDefault="00712F30" w:rsidP="00E37A95">
                  <w:pPr>
                    <w:pStyle w:val="ROWTABELLA"/>
                    <w:jc w:val="center"/>
                    <w:rPr>
                      <w:color w:val="002060"/>
                    </w:rPr>
                  </w:pPr>
                  <w:r w:rsidRPr="002F198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B5462AD" w14:textId="77777777" w:rsidR="00712F30" w:rsidRPr="002F198E" w:rsidRDefault="00712F30" w:rsidP="00E37A95">
                  <w:pPr>
                    <w:pStyle w:val="ROWTABELLA"/>
                    <w:jc w:val="center"/>
                    <w:rPr>
                      <w:color w:val="002060"/>
                    </w:rPr>
                  </w:pPr>
                  <w:r w:rsidRPr="002F198E">
                    <w:rPr>
                      <w:color w:val="002060"/>
                    </w:rPr>
                    <w:t> </w:t>
                  </w:r>
                </w:p>
              </w:tc>
            </w:tr>
            <w:tr w:rsidR="00712F30" w:rsidRPr="002F198E" w14:paraId="5EDEFE6D"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4DFEE0" w14:textId="77777777" w:rsidR="00712F30" w:rsidRPr="002F198E" w:rsidRDefault="00712F30" w:rsidP="00E37A95">
                  <w:pPr>
                    <w:pStyle w:val="ROWTABELLA"/>
                    <w:rPr>
                      <w:color w:val="002060"/>
                    </w:rPr>
                  </w:pPr>
                  <w:r w:rsidRPr="002F198E">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37A154" w14:textId="77777777" w:rsidR="00712F30" w:rsidRPr="002F198E" w:rsidRDefault="00712F30" w:rsidP="00E37A95">
                  <w:pPr>
                    <w:pStyle w:val="ROWTABELLA"/>
                    <w:rPr>
                      <w:color w:val="002060"/>
                    </w:rPr>
                  </w:pPr>
                  <w:r w:rsidRPr="002F198E">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34F812" w14:textId="77777777" w:rsidR="00712F30" w:rsidRPr="002F198E" w:rsidRDefault="00712F30" w:rsidP="00E37A95">
                  <w:pPr>
                    <w:pStyle w:val="ROWTABELLA"/>
                    <w:jc w:val="center"/>
                    <w:rPr>
                      <w:color w:val="002060"/>
                    </w:rPr>
                  </w:pPr>
                  <w:r w:rsidRPr="002F198E">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1D9B63" w14:textId="77777777" w:rsidR="00712F30" w:rsidRPr="002F198E" w:rsidRDefault="00712F30" w:rsidP="00E37A95">
                  <w:pPr>
                    <w:pStyle w:val="ROWTABELLA"/>
                    <w:jc w:val="center"/>
                    <w:rPr>
                      <w:color w:val="002060"/>
                    </w:rPr>
                  </w:pPr>
                  <w:r w:rsidRPr="002F198E">
                    <w:rPr>
                      <w:color w:val="002060"/>
                    </w:rPr>
                    <w:t> </w:t>
                  </w:r>
                </w:p>
              </w:tc>
            </w:tr>
            <w:tr w:rsidR="00712F30" w:rsidRPr="002F198E" w14:paraId="6F5AA129"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2BD39728" w14:textId="77777777" w:rsidR="00712F30" w:rsidRPr="002F198E" w:rsidRDefault="00712F30" w:rsidP="00E37A95">
                  <w:pPr>
                    <w:pStyle w:val="ROWTABELLA"/>
                    <w:rPr>
                      <w:color w:val="002060"/>
                    </w:rPr>
                  </w:pPr>
                  <w:r w:rsidRPr="002F198E">
                    <w:rPr>
                      <w:color w:val="002060"/>
                    </w:rPr>
                    <w:t>(1) - disputata il 21/12/2019</w:t>
                  </w:r>
                </w:p>
              </w:tc>
            </w:tr>
          </w:tbl>
          <w:p w14:paraId="02E5949D" w14:textId="77777777" w:rsidR="00712F30" w:rsidRPr="002F198E" w:rsidRDefault="00712F30" w:rsidP="00E37A95">
            <w:pPr>
              <w:rPr>
                <w:color w:val="002060"/>
              </w:rPr>
            </w:pPr>
          </w:p>
        </w:tc>
      </w:tr>
    </w:tbl>
    <w:p w14:paraId="08F4B30F" w14:textId="77777777" w:rsidR="00712F30" w:rsidRPr="002F198E" w:rsidRDefault="00712F30" w:rsidP="00712F30">
      <w:pPr>
        <w:pStyle w:val="breakline"/>
        <w:divId w:val="527259509"/>
        <w:rPr>
          <w:color w:val="002060"/>
        </w:rPr>
      </w:pPr>
    </w:p>
    <w:p w14:paraId="2E860A7C" w14:textId="77777777" w:rsidR="00712F30" w:rsidRPr="002F198E" w:rsidRDefault="00712F30" w:rsidP="00712F30">
      <w:pPr>
        <w:pStyle w:val="breakline"/>
        <w:divId w:val="527259509"/>
        <w:rPr>
          <w:color w:val="002060"/>
        </w:rPr>
      </w:pPr>
    </w:p>
    <w:p w14:paraId="674D0E30" w14:textId="77777777" w:rsidR="00712F30" w:rsidRPr="002F198E" w:rsidRDefault="00712F30" w:rsidP="00712F30">
      <w:pPr>
        <w:pStyle w:val="TITOLOPRINC"/>
        <w:divId w:val="527259509"/>
        <w:rPr>
          <w:color w:val="002060"/>
        </w:rPr>
      </w:pPr>
      <w:r w:rsidRPr="002F198E">
        <w:rPr>
          <w:color w:val="002060"/>
        </w:rPr>
        <w:t>GIUDICE SPORTIVO</w:t>
      </w:r>
    </w:p>
    <w:p w14:paraId="12262ACC"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5D44820A" w14:textId="77777777" w:rsidR="00712F30" w:rsidRPr="002F198E" w:rsidRDefault="00712F30" w:rsidP="00712F30">
      <w:pPr>
        <w:pStyle w:val="titolo10"/>
        <w:divId w:val="527259509"/>
        <w:rPr>
          <w:color w:val="002060"/>
        </w:rPr>
      </w:pPr>
      <w:r w:rsidRPr="002F198E">
        <w:rPr>
          <w:color w:val="002060"/>
        </w:rPr>
        <w:t xml:space="preserve">GARE DEL 20/12/2019 </w:t>
      </w:r>
    </w:p>
    <w:p w14:paraId="283DA0BC"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F4C23BD"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0703E287" w14:textId="77777777" w:rsidR="00712F30" w:rsidRPr="002F198E" w:rsidRDefault="00712F30" w:rsidP="00712F30">
      <w:pPr>
        <w:pStyle w:val="titolo3"/>
        <w:divId w:val="527259509"/>
        <w:rPr>
          <w:color w:val="002060"/>
        </w:rPr>
      </w:pPr>
      <w:r w:rsidRPr="002F198E">
        <w:rPr>
          <w:color w:val="002060"/>
        </w:rPr>
        <w:lastRenderedPageBreak/>
        <w:t xml:space="preserve">A CARICO DIRIGENTI </w:t>
      </w:r>
    </w:p>
    <w:p w14:paraId="3B1618DB" w14:textId="77777777" w:rsidR="00712F30" w:rsidRPr="002F198E" w:rsidRDefault="00712F30" w:rsidP="00712F30">
      <w:pPr>
        <w:pStyle w:val="titolo20"/>
        <w:divId w:val="527259509"/>
        <w:rPr>
          <w:color w:val="002060"/>
        </w:rPr>
      </w:pPr>
      <w:r w:rsidRPr="002F198E">
        <w:rPr>
          <w:color w:val="002060"/>
        </w:rPr>
        <w:t xml:space="preserve">INIBIZIONE A SVOLGERE OGNI ATTIVITA' FINO AL 7/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0AA8EE9" w14:textId="77777777" w:rsidTr="00712F30">
        <w:trPr>
          <w:divId w:val="527259509"/>
        </w:trPr>
        <w:tc>
          <w:tcPr>
            <w:tcW w:w="2200" w:type="dxa"/>
            <w:tcMar>
              <w:top w:w="20" w:type="dxa"/>
              <w:left w:w="20" w:type="dxa"/>
              <w:bottom w:w="20" w:type="dxa"/>
              <w:right w:w="20" w:type="dxa"/>
            </w:tcMar>
            <w:vAlign w:val="center"/>
          </w:tcPr>
          <w:p w14:paraId="59C44BCB" w14:textId="77777777" w:rsidR="00712F30" w:rsidRPr="002F198E" w:rsidRDefault="00712F30" w:rsidP="00E37A95">
            <w:pPr>
              <w:pStyle w:val="movimento"/>
              <w:rPr>
                <w:color w:val="002060"/>
              </w:rPr>
            </w:pPr>
            <w:r w:rsidRPr="002F198E">
              <w:rPr>
                <w:color w:val="002060"/>
              </w:rPr>
              <w:t>TULLIO GIANLUCA</w:t>
            </w:r>
          </w:p>
        </w:tc>
        <w:tc>
          <w:tcPr>
            <w:tcW w:w="2200" w:type="dxa"/>
            <w:tcMar>
              <w:top w:w="20" w:type="dxa"/>
              <w:left w:w="20" w:type="dxa"/>
              <w:bottom w:w="20" w:type="dxa"/>
              <w:right w:w="20" w:type="dxa"/>
            </w:tcMar>
            <w:vAlign w:val="center"/>
          </w:tcPr>
          <w:p w14:paraId="5A9C9A76"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44DE9A6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AD62CB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57E7DBC" w14:textId="77777777" w:rsidR="00712F30" w:rsidRPr="002F198E" w:rsidRDefault="00712F30" w:rsidP="00E37A95">
            <w:pPr>
              <w:pStyle w:val="movimento2"/>
              <w:rPr>
                <w:color w:val="002060"/>
              </w:rPr>
            </w:pPr>
            <w:r w:rsidRPr="002F198E">
              <w:rPr>
                <w:color w:val="002060"/>
              </w:rPr>
              <w:t> </w:t>
            </w:r>
          </w:p>
        </w:tc>
      </w:tr>
    </w:tbl>
    <w:p w14:paraId="7A392CA0"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896A8A9" w14:textId="77777777" w:rsidTr="00712F30">
        <w:trPr>
          <w:divId w:val="527259509"/>
        </w:trPr>
        <w:tc>
          <w:tcPr>
            <w:tcW w:w="2200" w:type="dxa"/>
            <w:tcMar>
              <w:top w:w="20" w:type="dxa"/>
              <w:left w:w="20" w:type="dxa"/>
              <w:bottom w:w="20" w:type="dxa"/>
              <w:right w:w="20" w:type="dxa"/>
            </w:tcMar>
            <w:vAlign w:val="center"/>
          </w:tcPr>
          <w:p w14:paraId="7E71E7DD" w14:textId="77777777" w:rsidR="00712F30" w:rsidRPr="002F198E" w:rsidRDefault="00712F30" w:rsidP="00E37A95">
            <w:pPr>
              <w:pStyle w:val="movimento"/>
              <w:rPr>
                <w:color w:val="002060"/>
              </w:rPr>
            </w:pPr>
            <w:r w:rsidRPr="002F198E">
              <w:rPr>
                <w:color w:val="002060"/>
              </w:rPr>
              <w:t>MACCARONI MAURIZIO</w:t>
            </w:r>
          </w:p>
        </w:tc>
        <w:tc>
          <w:tcPr>
            <w:tcW w:w="2200" w:type="dxa"/>
            <w:tcMar>
              <w:top w:w="20" w:type="dxa"/>
              <w:left w:w="20" w:type="dxa"/>
              <w:bottom w:w="20" w:type="dxa"/>
              <w:right w:w="20" w:type="dxa"/>
            </w:tcMar>
            <w:vAlign w:val="center"/>
          </w:tcPr>
          <w:p w14:paraId="72D8FF4B" w14:textId="77777777" w:rsidR="00712F30" w:rsidRPr="002F198E" w:rsidRDefault="00712F30" w:rsidP="00E37A95">
            <w:pPr>
              <w:pStyle w:val="movimento2"/>
              <w:rPr>
                <w:color w:val="002060"/>
              </w:rPr>
            </w:pPr>
            <w:r w:rsidRPr="002F198E">
              <w:rPr>
                <w:color w:val="002060"/>
              </w:rPr>
              <w:t xml:space="preserve">(FUTSAL POTENZA PICENA) </w:t>
            </w:r>
          </w:p>
        </w:tc>
        <w:tc>
          <w:tcPr>
            <w:tcW w:w="800" w:type="dxa"/>
            <w:tcMar>
              <w:top w:w="20" w:type="dxa"/>
              <w:left w:w="20" w:type="dxa"/>
              <w:bottom w:w="20" w:type="dxa"/>
              <w:right w:w="20" w:type="dxa"/>
            </w:tcMar>
            <w:vAlign w:val="center"/>
          </w:tcPr>
          <w:p w14:paraId="09C6E3C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E1BE7D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F99C139" w14:textId="77777777" w:rsidR="00712F30" w:rsidRPr="002F198E" w:rsidRDefault="00712F30" w:rsidP="00E37A95">
            <w:pPr>
              <w:pStyle w:val="movimento2"/>
              <w:rPr>
                <w:color w:val="002060"/>
              </w:rPr>
            </w:pPr>
            <w:r w:rsidRPr="002F198E">
              <w:rPr>
                <w:color w:val="002060"/>
              </w:rPr>
              <w:t> </w:t>
            </w:r>
          </w:p>
        </w:tc>
      </w:tr>
    </w:tbl>
    <w:p w14:paraId="56D12619"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B4E5BE7" w14:textId="77777777" w:rsidTr="00712F30">
        <w:trPr>
          <w:divId w:val="527259509"/>
        </w:trPr>
        <w:tc>
          <w:tcPr>
            <w:tcW w:w="2200" w:type="dxa"/>
            <w:tcMar>
              <w:top w:w="20" w:type="dxa"/>
              <w:left w:w="20" w:type="dxa"/>
              <w:bottom w:w="20" w:type="dxa"/>
              <w:right w:w="20" w:type="dxa"/>
            </w:tcMar>
            <w:vAlign w:val="center"/>
          </w:tcPr>
          <w:p w14:paraId="30AF6A98" w14:textId="77777777" w:rsidR="00712F30" w:rsidRPr="002F198E" w:rsidRDefault="00712F30" w:rsidP="00E37A95">
            <w:pPr>
              <w:pStyle w:val="movimento"/>
              <w:rPr>
                <w:color w:val="002060"/>
              </w:rPr>
            </w:pPr>
            <w:r w:rsidRPr="002F198E">
              <w:rPr>
                <w:color w:val="002060"/>
              </w:rPr>
              <w:t>CUCCHIARINI ROBERTO</w:t>
            </w:r>
          </w:p>
        </w:tc>
        <w:tc>
          <w:tcPr>
            <w:tcW w:w="2200" w:type="dxa"/>
            <w:tcMar>
              <w:top w:w="20" w:type="dxa"/>
              <w:left w:w="20" w:type="dxa"/>
              <w:bottom w:w="20" w:type="dxa"/>
              <w:right w:w="20" w:type="dxa"/>
            </w:tcMar>
            <w:vAlign w:val="center"/>
          </w:tcPr>
          <w:p w14:paraId="54991711" w14:textId="77777777" w:rsidR="00712F30" w:rsidRPr="002F198E" w:rsidRDefault="00712F30" w:rsidP="00E37A95">
            <w:pPr>
              <w:pStyle w:val="movimento2"/>
              <w:rPr>
                <w:color w:val="002060"/>
              </w:rPr>
            </w:pPr>
            <w:r w:rsidRPr="002F198E">
              <w:rPr>
                <w:color w:val="002060"/>
              </w:rPr>
              <w:t xml:space="preserve">(PIEVE D ICO CALCIO A 5) </w:t>
            </w:r>
          </w:p>
        </w:tc>
        <w:tc>
          <w:tcPr>
            <w:tcW w:w="800" w:type="dxa"/>
            <w:tcMar>
              <w:top w:w="20" w:type="dxa"/>
              <w:left w:w="20" w:type="dxa"/>
              <w:bottom w:w="20" w:type="dxa"/>
              <w:right w:w="20" w:type="dxa"/>
            </w:tcMar>
            <w:vAlign w:val="center"/>
          </w:tcPr>
          <w:p w14:paraId="1016DCD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821F82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A398274" w14:textId="77777777" w:rsidR="00712F30" w:rsidRPr="002F198E" w:rsidRDefault="00712F30" w:rsidP="00E37A95">
            <w:pPr>
              <w:pStyle w:val="movimento2"/>
              <w:rPr>
                <w:color w:val="002060"/>
              </w:rPr>
            </w:pPr>
            <w:r w:rsidRPr="002F198E">
              <w:rPr>
                <w:color w:val="002060"/>
              </w:rPr>
              <w:t> </w:t>
            </w:r>
          </w:p>
        </w:tc>
      </w:tr>
    </w:tbl>
    <w:p w14:paraId="08289CDD"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p w14:paraId="19168C26" w14:textId="77777777" w:rsidR="00712F30" w:rsidRPr="002F198E" w:rsidRDefault="00712F30" w:rsidP="00712F30">
      <w:pPr>
        <w:pStyle w:val="titolo3"/>
        <w:divId w:val="527259509"/>
        <w:rPr>
          <w:color w:val="002060"/>
        </w:rPr>
      </w:pPr>
      <w:r w:rsidRPr="002F198E">
        <w:rPr>
          <w:color w:val="002060"/>
        </w:rPr>
        <w:t xml:space="preserve">A CARICO DI ALLENATORI </w:t>
      </w:r>
    </w:p>
    <w:p w14:paraId="110B5AAF" w14:textId="77777777" w:rsidR="00712F30" w:rsidRPr="002F198E" w:rsidRDefault="00712F30" w:rsidP="00712F30">
      <w:pPr>
        <w:pStyle w:val="titolo20"/>
        <w:divId w:val="527259509"/>
        <w:rPr>
          <w:color w:val="002060"/>
        </w:rPr>
      </w:pPr>
      <w:r w:rsidRPr="002F198E">
        <w:rPr>
          <w:color w:val="002060"/>
        </w:rPr>
        <w:t xml:space="preserve">SQUALIFICA FINO AL 7/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1D973A4" w14:textId="77777777" w:rsidTr="00712F30">
        <w:trPr>
          <w:divId w:val="527259509"/>
        </w:trPr>
        <w:tc>
          <w:tcPr>
            <w:tcW w:w="2200" w:type="dxa"/>
            <w:tcMar>
              <w:top w:w="20" w:type="dxa"/>
              <w:left w:w="20" w:type="dxa"/>
              <w:bottom w:w="20" w:type="dxa"/>
              <w:right w:w="20" w:type="dxa"/>
            </w:tcMar>
            <w:vAlign w:val="center"/>
          </w:tcPr>
          <w:p w14:paraId="7BA2ACFC" w14:textId="77777777" w:rsidR="00712F30" w:rsidRPr="002F198E" w:rsidRDefault="00712F30" w:rsidP="00E37A95">
            <w:pPr>
              <w:pStyle w:val="movimento"/>
              <w:rPr>
                <w:color w:val="002060"/>
              </w:rPr>
            </w:pPr>
            <w:r w:rsidRPr="002F198E">
              <w:rPr>
                <w:color w:val="002060"/>
              </w:rPr>
              <w:t>VECCHIOLA FEDERICO</w:t>
            </w:r>
          </w:p>
        </w:tc>
        <w:tc>
          <w:tcPr>
            <w:tcW w:w="2200" w:type="dxa"/>
            <w:tcMar>
              <w:top w:w="20" w:type="dxa"/>
              <w:left w:w="20" w:type="dxa"/>
              <w:bottom w:w="20" w:type="dxa"/>
              <w:right w:w="20" w:type="dxa"/>
            </w:tcMar>
            <w:vAlign w:val="center"/>
          </w:tcPr>
          <w:p w14:paraId="2AD32F57" w14:textId="77777777" w:rsidR="00712F30" w:rsidRPr="002F198E" w:rsidRDefault="00712F30" w:rsidP="00E37A95">
            <w:pPr>
              <w:pStyle w:val="movimento2"/>
              <w:rPr>
                <w:color w:val="002060"/>
              </w:rPr>
            </w:pPr>
            <w:r w:rsidRPr="002F198E">
              <w:rPr>
                <w:color w:val="002060"/>
              </w:rPr>
              <w:t xml:space="preserve">(REAL SAN GIORGIO) </w:t>
            </w:r>
          </w:p>
        </w:tc>
        <w:tc>
          <w:tcPr>
            <w:tcW w:w="800" w:type="dxa"/>
            <w:tcMar>
              <w:top w:w="20" w:type="dxa"/>
              <w:left w:w="20" w:type="dxa"/>
              <w:bottom w:w="20" w:type="dxa"/>
              <w:right w:w="20" w:type="dxa"/>
            </w:tcMar>
            <w:vAlign w:val="center"/>
          </w:tcPr>
          <w:p w14:paraId="02CBF6C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5C5C49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F12DDF2" w14:textId="77777777" w:rsidR="00712F30" w:rsidRPr="002F198E" w:rsidRDefault="00712F30" w:rsidP="00E37A95">
            <w:pPr>
              <w:pStyle w:val="movimento2"/>
              <w:rPr>
                <w:color w:val="002060"/>
              </w:rPr>
            </w:pPr>
            <w:r w:rsidRPr="002F198E">
              <w:rPr>
                <w:color w:val="002060"/>
              </w:rPr>
              <w:t> </w:t>
            </w:r>
          </w:p>
        </w:tc>
      </w:tr>
    </w:tbl>
    <w:p w14:paraId="4E36359E"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p w14:paraId="10B3BC7A" w14:textId="77777777" w:rsidR="00712F30" w:rsidRPr="002F198E" w:rsidRDefault="00712F30" w:rsidP="00712F30">
      <w:pPr>
        <w:pStyle w:val="titolo3"/>
        <w:divId w:val="527259509"/>
        <w:rPr>
          <w:color w:val="002060"/>
        </w:rPr>
      </w:pPr>
      <w:r w:rsidRPr="002F198E">
        <w:rPr>
          <w:color w:val="002060"/>
        </w:rPr>
        <w:t xml:space="preserve">A CARICO CALCIATORI ESPULSI DAL CAMPO </w:t>
      </w:r>
    </w:p>
    <w:p w14:paraId="5A525223" w14:textId="77777777" w:rsidR="00712F30" w:rsidRPr="002F198E" w:rsidRDefault="00712F30" w:rsidP="00712F30">
      <w:pPr>
        <w:pStyle w:val="titolo20"/>
        <w:divId w:val="527259509"/>
        <w:rPr>
          <w:color w:val="002060"/>
        </w:rPr>
      </w:pPr>
      <w:r w:rsidRPr="002F198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AEA3443" w14:textId="77777777" w:rsidTr="00712F30">
        <w:trPr>
          <w:divId w:val="527259509"/>
        </w:trPr>
        <w:tc>
          <w:tcPr>
            <w:tcW w:w="2200" w:type="dxa"/>
            <w:tcMar>
              <w:top w:w="20" w:type="dxa"/>
              <w:left w:w="20" w:type="dxa"/>
              <w:bottom w:w="20" w:type="dxa"/>
              <w:right w:w="20" w:type="dxa"/>
            </w:tcMar>
            <w:vAlign w:val="center"/>
          </w:tcPr>
          <w:p w14:paraId="2325DCF0" w14:textId="77777777" w:rsidR="00712F30" w:rsidRPr="002F198E" w:rsidRDefault="00712F30" w:rsidP="00E37A95">
            <w:pPr>
              <w:pStyle w:val="movimento"/>
              <w:rPr>
                <w:color w:val="002060"/>
              </w:rPr>
            </w:pPr>
            <w:r w:rsidRPr="002F198E">
              <w:rPr>
                <w:color w:val="002060"/>
              </w:rPr>
              <w:t>FABBRI ANDREA</w:t>
            </w:r>
          </w:p>
        </w:tc>
        <w:tc>
          <w:tcPr>
            <w:tcW w:w="2200" w:type="dxa"/>
            <w:tcMar>
              <w:top w:w="20" w:type="dxa"/>
              <w:left w:w="20" w:type="dxa"/>
              <w:bottom w:w="20" w:type="dxa"/>
              <w:right w:w="20" w:type="dxa"/>
            </w:tcMar>
            <w:vAlign w:val="center"/>
          </w:tcPr>
          <w:p w14:paraId="7E999CF4"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66273E9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A981952" w14:textId="77777777" w:rsidR="00712F30" w:rsidRPr="002F198E" w:rsidRDefault="00712F30" w:rsidP="00E37A95">
            <w:pPr>
              <w:pStyle w:val="movimento"/>
              <w:rPr>
                <w:color w:val="002060"/>
              </w:rPr>
            </w:pPr>
            <w:r w:rsidRPr="002F198E">
              <w:rPr>
                <w:color w:val="002060"/>
              </w:rPr>
              <w:t>STAZI GIANMARCO</w:t>
            </w:r>
          </w:p>
        </w:tc>
        <w:tc>
          <w:tcPr>
            <w:tcW w:w="2200" w:type="dxa"/>
            <w:tcMar>
              <w:top w:w="20" w:type="dxa"/>
              <w:left w:w="20" w:type="dxa"/>
              <w:bottom w:w="20" w:type="dxa"/>
              <w:right w:w="20" w:type="dxa"/>
            </w:tcMar>
            <w:vAlign w:val="center"/>
          </w:tcPr>
          <w:p w14:paraId="08100DB3" w14:textId="77777777" w:rsidR="00712F30" w:rsidRPr="002F198E" w:rsidRDefault="00712F30" w:rsidP="00E37A95">
            <w:pPr>
              <w:pStyle w:val="movimento2"/>
              <w:rPr>
                <w:color w:val="002060"/>
              </w:rPr>
            </w:pPr>
            <w:r w:rsidRPr="002F198E">
              <w:rPr>
                <w:color w:val="002060"/>
              </w:rPr>
              <w:t xml:space="preserve">(CERRETO D ESI C5 A.S.D.) </w:t>
            </w:r>
          </w:p>
        </w:tc>
      </w:tr>
    </w:tbl>
    <w:p w14:paraId="35E3DCEF"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019F9A90" w14:textId="77777777" w:rsidR="00712F30" w:rsidRPr="002F198E" w:rsidRDefault="00712F30" w:rsidP="00712F30">
      <w:pPr>
        <w:pStyle w:val="titolo20"/>
        <w:divId w:val="527259509"/>
        <w:rPr>
          <w:color w:val="002060"/>
        </w:rPr>
      </w:pPr>
      <w:r w:rsidRPr="002F198E">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5F7D5E7" w14:textId="77777777" w:rsidTr="00712F30">
        <w:trPr>
          <w:divId w:val="527259509"/>
        </w:trPr>
        <w:tc>
          <w:tcPr>
            <w:tcW w:w="2200" w:type="dxa"/>
            <w:tcMar>
              <w:top w:w="20" w:type="dxa"/>
              <w:left w:w="20" w:type="dxa"/>
              <w:bottom w:w="20" w:type="dxa"/>
              <w:right w:w="20" w:type="dxa"/>
            </w:tcMar>
            <w:vAlign w:val="center"/>
          </w:tcPr>
          <w:p w14:paraId="62F942B4" w14:textId="77777777" w:rsidR="00712F30" w:rsidRPr="002F198E" w:rsidRDefault="00712F30" w:rsidP="00E37A95">
            <w:pPr>
              <w:pStyle w:val="movimento"/>
              <w:rPr>
                <w:color w:val="002060"/>
              </w:rPr>
            </w:pPr>
            <w:r w:rsidRPr="002F198E">
              <w:rPr>
                <w:color w:val="002060"/>
              </w:rPr>
              <w:t>LO MUZIO PASQUALE</w:t>
            </w:r>
          </w:p>
        </w:tc>
        <w:tc>
          <w:tcPr>
            <w:tcW w:w="2200" w:type="dxa"/>
            <w:tcMar>
              <w:top w:w="20" w:type="dxa"/>
              <w:left w:w="20" w:type="dxa"/>
              <w:bottom w:w="20" w:type="dxa"/>
              <w:right w:w="20" w:type="dxa"/>
            </w:tcMar>
            <w:vAlign w:val="center"/>
          </w:tcPr>
          <w:p w14:paraId="0F80DCAB"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5D9E52ED"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DE040E4" w14:textId="77777777" w:rsidR="00712F30" w:rsidRPr="002F198E" w:rsidRDefault="00712F30" w:rsidP="00E37A95">
            <w:pPr>
              <w:pStyle w:val="movimento"/>
              <w:rPr>
                <w:color w:val="002060"/>
              </w:rPr>
            </w:pPr>
            <w:r w:rsidRPr="002F198E">
              <w:rPr>
                <w:color w:val="002060"/>
              </w:rPr>
              <w:t>MASI FRANCESCO</w:t>
            </w:r>
          </w:p>
        </w:tc>
        <w:tc>
          <w:tcPr>
            <w:tcW w:w="2200" w:type="dxa"/>
            <w:tcMar>
              <w:top w:w="20" w:type="dxa"/>
              <w:left w:w="20" w:type="dxa"/>
              <w:bottom w:w="20" w:type="dxa"/>
              <w:right w:w="20" w:type="dxa"/>
            </w:tcMar>
            <w:vAlign w:val="center"/>
          </w:tcPr>
          <w:p w14:paraId="3F2628CB" w14:textId="77777777" w:rsidR="00712F30" w:rsidRPr="002F198E" w:rsidRDefault="00712F30" w:rsidP="00E37A95">
            <w:pPr>
              <w:pStyle w:val="movimento2"/>
              <w:rPr>
                <w:color w:val="002060"/>
              </w:rPr>
            </w:pPr>
            <w:r w:rsidRPr="002F198E">
              <w:rPr>
                <w:color w:val="002060"/>
              </w:rPr>
              <w:t xml:space="preserve">(MONTESICURO TRE COLLI) </w:t>
            </w:r>
          </w:p>
        </w:tc>
      </w:tr>
    </w:tbl>
    <w:p w14:paraId="7FD5D6CE" w14:textId="77777777" w:rsidR="00712F30" w:rsidRPr="002F198E" w:rsidRDefault="00712F30" w:rsidP="00712F30">
      <w:pPr>
        <w:pStyle w:val="titolo20"/>
        <w:divId w:val="527259509"/>
        <w:rPr>
          <w:color w:val="002060"/>
        </w:rPr>
      </w:pPr>
      <w:r w:rsidRPr="002F198E">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C814F2D" w14:textId="77777777" w:rsidTr="00712F30">
        <w:trPr>
          <w:divId w:val="527259509"/>
        </w:trPr>
        <w:tc>
          <w:tcPr>
            <w:tcW w:w="2200" w:type="dxa"/>
            <w:tcMar>
              <w:top w:w="20" w:type="dxa"/>
              <w:left w:w="20" w:type="dxa"/>
              <w:bottom w:w="20" w:type="dxa"/>
              <w:right w:w="20" w:type="dxa"/>
            </w:tcMar>
            <w:vAlign w:val="center"/>
          </w:tcPr>
          <w:p w14:paraId="499E9F83" w14:textId="77777777" w:rsidR="00712F30" w:rsidRPr="002F198E" w:rsidRDefault="00712F30" w:rsidP="00E37A95">
            <w:pPr>
              <w:pStyle w:val="movimento"/>
              <w:rPr>
                <w:color w:val="002060"/>
              </w:rPr>
            </w:pPr>
            <w:r w:rsidRPr="002F198E">
              <w:rPr>
                <w:color w:val="002060"/>
              </w:rPr>
              <w:t>LO MUZIO ANTONIO</w:t>
            </w:r>
          </w:p>
        </w:tc>
        <w:tc>
          <w:tcPr>
            <w:tcW w:w="2200" w:type="dxa"/>
            <w:tcMar>
              <w:top w:w="20" w:type="dxa"/>
              <w:left w:w="20" w:type="dxa"/>
              <w:bottom w:w="20" w:type="dxa"/>
              <w:right w:w="20" w:type="dxa"/>
            </w:tcMar>
            <w:vAlign w:val="center"/>
          </w:tcPr>
          <w:p w14:paraId="655A3609"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50D7E21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50A737E" w14:textId="77777777" w:rsidR="00712F30" w:rsidRPr="002F198E" w:rsidRDefault="00712F30" w:rsidP="00E37A95">
            <w:pPr>
              <w:pStyle w:val="movimento"/>
              <w:rPr>
                <w:color w:val="002060"/>
              </w:rPr>
            </w:pPr>
            <w:r w:rsidRPr="002F198E">
              <w:rPr>
                <w:color w:val="002060"/>
              </w:rPr>
              <w:t>LATESSA ALESSANDRO</w:t>
            </w:r>
          </w:p>
        </w:tc>
        <w:tc>
          <w:tcPr>
            <w:tcW w:w="2200" w:type="dxa"/>
            <w:tcMar>
              <w:top w:w="20" w:type="dxa"/>
              <w:left w:w="20" w:type="dxa"/>
              <w:bottom w:w="20" w:type="dxa"/>
              <w:right w:w="20" w:type="dxa"/>
            </w:tcMar>
            <w:vAlign w:val="center"/>
          </w:tcPr>
          <w:p w14:paraId="7CFD4D09" w14:textId="77777777" w:rsidR="00712F30" w:rsidRPr="002F198E" w:rsidRDefault="00712F30" w:rsidP="00E37A95">
            <w:pPr>
              <w:pStyle w:val="movimento2"/>
              <w:rPr>
                <w:color w:val="002060"/>
              </w:rPr>
            </w:pPr>
            <w:r w:rsidRPr="002F198E">
              <w:rPr>
                <w:color w:val="002060"/>
              </w:rPr>
              <w:t xml:space="preserve">(PIEVE D ICO CALCIO A 5) </w:t>
            </w:r>
          </w:p>
        </w:tc>
      </w:tr>
    </w:tbl>
    <w:p w14:paraId="27C74365" w14:textId="77777777" w:rsidR="00712F30" w:rsidRPr="002F198E" w:rsidRDefault="00712F30" w:rsidP="00712F30">
      <w:pPr>
        <w:pStyle w:val="titolo20"/>
        <w:divId w:val="527259509"/>
        <w:rPr>
          <w:color w:val="002060"/>
        </w:rPr>
      </w:pPr>
      <w:r w:rsidRPr="002F198E">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AE24FDF" w14:textId="77777777" w:rsidTr="00712F30">
        <w:trPr>
          <w:divId w:val="527259509"/>
        </w:trPr>
        <w:tc>
          <w:tcPr>
            <w:tcW w:w="2200" w:type="dxa"/>
            <w:tcMar>
              <w:top w:w="20" w:type="dxa"/>
              <w:left w:w="20" w:type="dxa"/>
              <w:bottom w:w="20" w:type="dxa"/>
              <w:right w:w="20" w:type="dxa"/>
            </w:tcMar>
            <w:vAlign w:val="center"/>
          </w:tcPr>
          <w:p w14:paraId="22714F90" w14:textId="77777777" w:rsidR="00712F30" w:rsidRPr="002F198E" w:rsidRDefault="00712F30" w:rsidP="00E37A95">
            <w:pPr>
              <w:pStyle w:val="movimento"/>
              <w:rPr>
                <w:color w:val="002060"/>
              </w:rPr>
            </w:pPr>
            <w:r w:rsidRPr="002F198E">
              <w:rPr>
                <w:color w:val="002060"/>
              </w:rPr>
              <w:t>CHIAPPORI STEFANO</w:t>
            </w:r>
          </w:p>
        </w:tc>
        <w:tc>
          <w:tcPr>
            <w:tcW w:w="2200" w:type="dxa"/>
            <w:tcMar>
              <w:top w:w="20" w:type="dxa"/>
              <w:left w:w="20" w:type="dxa"/>
              <w:bottom w:w="20" w:type="dxa"/>
              <w:right w:w="20" w:type="dxa"/>
            </w:tcMar>
            <w:vAlign w:val="center"/>
          </w:tcPr>
          <w:p w14:paraId="700600EE" w14:textId="77777777" w:rsidR="00712F30" w:rsidRPr="002F198E" w:rsidRDefault="00712F30" w:rsidP="00E37A95">
            <w:pPr>
              <w:pStyle w:val="movimento2"/>
              <w:rPr>
                <w:color w:val="002060"/>
              </w:rPr>
            </w:pPr>
            <w:r w:rsidRPr="002F198E">
              <w:rPr>
                <w:color w:val="002060"/>
              </w:rPr>
              <w:t xml:space="preserve">(OLYMPIA FANO C5) </w:t>
            </w:r>
          </w:p>
        </w:tc>
        <w:tc>
          <w:tcPr>
            <w:tcW w:w="800" w:type="dxa"/>
            <w:tcMar>
              <w:top w:w="20" w:type="dxa"/>
              <w:left w:w="20" w:type="dxa"/>
              <w:bottom w:w="20" w:type="dxa"/>
              <w:right w:w="20" w:type="dxa"/>
            </w:tcMar>
            <w:vAlign w:val="center"/>
          </w:tcPr>
          <w:p w14:paraId="315E9E7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5F1828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D28A22B" w14:textId="77777777" w:rsidR="00712F30" w:rsidRPr="002F198E" w:rsidRDefault="00712F30" w:rsidP="00E37A95">
            <w:pPr>
              <w:pStyle w:val="movimento2"/>
              <w:rPr>
                <w:color w:val="002060"/>
              </w:rPr>
            </w:pPr>
            <w:r w:rsidRPr="002F198E">
              <w:rPr>
                <w:color w:val="002060"/>
              </w:rPr>
              <w:t> </w:t>
            </w:r>
          </w:p>
        </w:tc>
      </w:tr>
    </w:tbl>
    <w:p w14:paraId="671EE86A"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58C9BCB7" w14:textId="77777777" w:rsidTr="00712F30">
        <w:trPr>
          <w:divId w:val="527259509"/>
        </w:trPr>
        <w:tc>
          <w:tcPr>
            <w:tcW w:w="2200" w:type="dxa"/>
            <w:tcMar>
              <w:top w:w="20" w:type="dxa"/>
              <w:left w:w="20" w:type="dxa"/>
              <w:bottom w:w="20" w:type="dxa"/>
              <w:right w:w="20" w:type="dxa"/>
            </w:tcMar>
            <w:vAlign w:val="center"/>
          </w:tcPr>
          <w:p w14:paraId="27C71283" w14:textId="77777777" w:rsidR="00712F30" w:rsidRPr="002F198E" w:rsidRDefault="00712F30" w:rsidP="00E37A95">
            <w:pPr>
              <w:pStyle w:val="movimento"/>
              <w:rPr>
                <w:color w:val="002060"/>
              </w:rPr>
            </w:pPr>
            <w:r w:rsidRPr="002F198E">
              <w:rPr>
                <w:color w:val="002060"/>
              </w:rPr>
              <w:t>PALMIERI EDOARDO</w:t>
            </w:r>
          </w:p>
        </w:tc>
        <w:tc>
          <w:tcPr>
            <w:tcW w:w="2200" w:type="dxa"/>
            <w:tcMar>
              <w:top w:w="20" w:type="dxa"/>
              <w:left w:w="20" w:type="dxa"/>
              <w:bottom w:w="20" w:type="dxa"/>
              <w:right w:w="20" w:type="dxa"/>
            </w:tcMar>
            <w:vAlign w:val="center"/>
          </w:tcPr>
          <w:p w14:paraId="1B1DE390" w14:textId="77777777" w:rsidR="00712F30" w:rsidRPr="002F198E" w:rsidRDefault="00712F30" w:rsidP="00E37A95">
            <w:pPr>
              <w:pStyle w:val="movimento2"/>
              <w:rPr>
                <w:color w:val="002060"/>
              </w:rPr>
            </w:pPr>
            <w:r w:rsidRPr="002F198E">
              <w:rPr>
                <w:color w:val="002060"/>
              </w:rPr>
              <w:t xml:space="preserve">(MONTELUPONE CALCIO A 5) </w:t>
            </w:r>
          </w:p>
        </w:tc>
        <w:tc>
          <w:tcPr>
            <w:tcW w:w="800" w:type="dxa"/>
            <w:tcMar>
              <w:top w:w="20" w:type="dxa"/>
              <w:left w:w="20" w:type="dxa"/>
              <w:bottom w:w="20" w:type="dxa"/>
              <w:right w:w="20" w:type="dxa"/>
            </w:tcMar>
            <w:vAlign w:val="center"/>
          </w:tcPr>
          <w:p w14:paraId="64AFD91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9280FA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0EDAB1A" w14:textId="77777777" w:rsidR="00712F30" w:rsidRPr="002F198E" w:rsidRDefault="00712F30" w:rsidP="00E37A95">
            <w:pPr>
              <w:pStyle w:val="movimento2"/>
              <w:rPr>
                <w:color w:val="002060"/>
              </w:rPr>
            </w:pPr>
            <w:r w:rsidRPr="002F198E">
              <w:rPr>
                <w:color w:val="002060"/>
              </w:rPr>
              <w:t> </w:t>
            </w:r>
          </w:p>
        </w:tc>
      </w:tr>
    </w:tbl>
    <w:p w14:paraId="4E59A221"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82969D8" w14:textId="77777777" w:rsidTr="00712F30">
        <w:trPr>
          <w:divId w:val="527259509"/>
        </w:trPr>
        <w:tc>
          <w:tcPr>
            <w:tcW w:w="2200" w:type="dxa"/>
            <w:tcMar>
              <w:top w:w="20" w:type="dxa"/>
              <w:left w:w="20" w:type="dxa"/>
              <w:bottom w:w="20" w:type="dxa"/>
              <w:right w:w="20" w:type="dxa"/>
            </w:tcMar>
            <w:vAlign w:val="center"/>
          </w:tcPr>
          <w:p w14:paraId="5FADAA2C" w14:textId="77777777" w:rsidR="00712F30" w:rsidRPr="002F198E" w:rsidRDefault="00712F30" w:rsidP="00E37A95">
            <w:pPr>
              <w:pStyle w:val="movimento"/>
              <w:rPr>
                <w:color w:val="002060"/>
              </w:rPr>
            </w:pPr>
            <w:r w:rsidRPr="002F198E">
              <w:rPr>
                <w:color w:val="002060"/>
              </w:rPr>
              <w:t>RAHALI AIMEN</w:t>
            </w:r>
          </w:p>
        </w:tc>
        <w:tc>
          <w:tcPr>
            <w:tcW w:w="2200" w:type="dxa"/>
            <w:tcMar>
              <w:top w:w="20" w:type="dxa"/>
              <w:left w:w="20" w:type="dxa"/>
              <w:bottom w:w="20" w:type="dxa"/>
              <w:right w:w="20" w:type="dxa"/>
            </w:tcMar>
            <w:vAlign w:val="center"/>
          </w:tcPr>
          <w:p w14:paraId="24664030" w14:textId="77777777" w:rsidR="00712F30" w:rsidRPr="002F198E" w:rsidRDefault="00712F30" w:rsidP="00E37A95">
            <w:pPr>
              <w:pStyle w:val="movimento2"/>
              <w:rPr>
                <w:color w:val="002060"/>
              </w:rPr>
            </w:pPr>
            <w:r w:rsidRPr="002F198E">
              <w:rPr>
                <w:color w:val="002060"/>
              </w:rPr>
              <w:t xml:space="preserve">(DINAMIS 1990) </w:t>
            </w:r>
          </w:p>
        </w:tc>
        <w:tc>
          <w:tcPr>
            <w:tcW w:w="800" w:type="dxa"/>
            <w:tcMar>
              <w:top w:w="20" w:type="dxa"/>
              <w:left w:w="20" w:type="dxa"/>
              <w:bottom w:w="20" w:type="dxa"/>
              <w:right w:w="20" w:type="dxa"/>
            </w:tcMar>
            <w:vAlign w:val="center"/>
          </w:tcPr>
          <w:p w14:paraId="01B941FD"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B254480" w14:textId="77777777" w:rsidR="00712F30" w:rsidRPr="002F198E" w:rsidRDefault="00712F30" w:rsidP="00E37A95">
            <w:pPr>
              <w:pStyle w:val="movimento"/>
              <w:rPr>
                <w:color w:val="002060"/>
              </w:rPr>
            </w:pPr>
            <w:r w:rsidRPr="002F198E">
              <w:rPr>
                <w:color w:val="002060"/>
              </w:rPr>
              <w:t>DI MATTEO YURI</w:t>
            </w:r>
          </w:p>
        </w:tc>
        <w:tc>
          <w:tcPr>
            <w:tcW w:w="2200" w:type="dxa"/>
            <w:tcMar>
              <w:top w:w="20" w:type="dxa"/>
              <w:left w:w="20" w:type="dxa"/>
              <w:bottom w:w="20" w:type="dxa"/>
              <w:right w:w="20" w:type="dxa"/>
            </w:tcMar>
            <w:vAlign w:val="center"/>
          </w:tcPr>
          <w:p w14:paraId="1FC1C82F" w14:textId="77777777" w:rsidR="00712F30" w:rsidRPr="002F198E" w:rsidRDefault="00712F30" w:rsidP="00E37A95">
            <w:pPr>
              <w:pStyle w:val="movimento2"/>
              <w:rPr>
                <w:color w:val="002060"/>
              </w:rPr>
            </w:pPr>
            <w:r w:rsidRPr="002F198E">
              <w:rPr>
                <w:color w:val="002060"/>
              </w:rPr>
              <w:t xml:space="preserve">(FUTSAL POTENZA PICENA) </w:t>
            </w:r>
          </w:p>
        </w:tc>
      </w:tr>
    </w:tbl>
    <w:p w14:paraId="17CE7B35"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E2CD296" w14:textId="77777777" w:rsidTr="00712F30">
        <w:trPr>
          <w:divId w:val="527259509"/>
        </w:trPr>
        <w:tc>
          <w:tcPr>
            <w:tcW w:w="2200" w:type="dxa"/>
            <w:tcMar>
              <w:top w:w="20" w:type="dxa"/>
              <w:left w:w="20" w:type="dxa"/>
              <w:bottom w:w="20" w:type="dxa"/>
              <w:right w:w="20" w:type="dxa"/>
            </w:tcMar>
            <w:vAlign w:val="center"/>
          </w:tcPr>
          <w:p w14:paraId="67595DC5" w14:textId="77777777" w:rsidR="00712F30" w:rsidRPr="002F198E" w:rsidRDefault="00712F30" w:rsidP="00E37A95">
            <w:pPr>
              <w:pStyle w:val="movimento"/>
              <w:rPr>
                <w:color w:val="002060"/>
              </w:rPr>
            </w:pPr>
            <w:r w:rsidRPr="002F198E">
              <w:rPr>
                <w:color w:val="002060"/>
              </w:rPr>
              <w:t>COPPARI CARLO</w:t>
            </w:r>
          </w:p>
        </w:tc>
        <w:tc>
          <w:tcPr>
            <w:tcW w:w="2200" w:type="dxa"/>
            <w:tcMar>
              <w:top w:w="20" w:type="dxa"/>
              <w:left w:w="20" w:type="dxa"/>
              <w:bottom w:w="20" w:type="dxa"/>
              <w:right w:w="20" w:type="dxa"/>
            </w:tcMar>
            <w:vAlign w:val="center"/>
          </w:tcPr>
          <w:p w14:paraId="6A6F2D46" w14:textId="77777777" w:rsidR="00712F30" w:rsidRPr="002F198E" w:rsidRDefault="00712F30" w:rsidP="00E37A95">
            <w:pPr>
              <w:pStyle w:val="movimento2"/>
              <w:rPr>
                <w:color w:val="002060"/>
              </w:rPr>
            </w:pPr>
            <w:r w:rsidRPr="002F198E">
              <w:rPr>
                <w:color w:val="002060"/>
              </w:rPr>
              <w:t xml:space="preserve">(FUTSAL POTENZA PICENA) </w:t>
            </w:r>
          </w:p>
        </w:tc>
        <w:tc>
          <w:tcPr>
            <w:tcW w:w="800" w:type="dxa"/>
            <w:tcMar>
              <w:top w:w="20" w:type="dxa"/>
              <w:left w:w="20" w:type="dxa"/>
              <w:bottom w:w="20" w:type="dxa"/>
              <w:right w:w="20" w:type="dxa"/>
            </w:tcMar>
            <w:vAlign w:val="center"/>
          </w:tcPr>
          <w:p w14:paraId="4628C70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568F16D" w14:textId="77777777" w:rsidR="00712F30" w:rsidRPr="002F198E" w:rsidRDefault="00712F30" w:rsidP="00E37A95">
            <w:pPr>
              <w:pStyle w:val="movimento"/>
              <w:rPr>
                <w:color w:val="002060"/>
              </w:rPr>
            </w:pPr>
            <w:r w:rsidRPr="002F198E">
              <w:rPr>
                <w:color w:val="002060"/>
              </w:rPr>
              <w:t>LIGNITE STEFANO</w:t>
            </w:r>
          </w:p>
        </w:tc>
        <w:tc>
          <w:tcPr>
            <w:tcW w:w="2200" w:type="dxa"/>
            <w:tcMar>
              <w:top w:w="20" w:type="dxa"/>
              <w:left w:w="20" w:type="dxa"/>
              <w:bottom w:w="20" w:type="dxa"/>
              <w:right w:w="20" w:type="dxa"/>
            </w:tcMar>
            <w:vAlign w:val="center"/>
          </w:tcPr>
          <w:p w14:paraId="4602A2D0" w14:textId="77777777" w:rsidR="00712F30" w:rsidRPr="002F198E" w:rsidRDefault="00712F30" w:rsidP="00E37A95">
            <w:pPr>
              <w:pStyle w:val="movimento2"/>
              <w:rPr>
                <w:color w:val="002060"/>
              </w:rPr>
            </w:pPr>
            <w:r w:rsidRPr="002F198E">
              <w:rPr>
                <w:color w:val="002060"/>
              </w:rPr>
              <w:t xml:space="preserve">(REAL SAN GIORGIO) </w:t>
            </w:r>
          </w:p>
        </w:tc>
      </w:tr>
      <w:tr w:rsidR="00712F30" w:rsidRPr="002F198E" w14:paraId="348CDA0B" w14:textId="77777777" w:rsidTr="00712F30">
        <w:trPr>
          <w:divId w:val="527259509"/>
        </w:trPr>
        <w:tc>
          <w:tcPr>
            <w:tcW w:w="2200" w:type="dxa"/>
            <w:tcMar>
              <w:top w:w="20" w:type="dxa"/>
              <w:left w:w="20" w:type="dxa"/>
              <w:bottom w:w="20" w:type="dxa"/>
              <w:right w:w="20" w:type="dxa"/>
            </w:tcMar>
            <w:vAlign w:val="center"/>
          </w:tcPr>
          <w:p w14:paraId="4897BA34" w14:textId="77777777" w:rsidR="00712F30" w:rsidRPr="002F198E" w:rsidRDefault="00712F30" w:rsidP="00E37A95">
            <w:pPr>
              <w:pStyle w:val="movimento"/>
              <w:rPr>
                <w:color w:val="002060"/>
              </w:rPr>
            </w:pPr>
            <w:r w:rsidRPr="002F198E">
              <w:rPr>
                <w:color w:val="002060"/>
              </w:rPr>
              <w:t>ROSSI RICCARDO</w:t>
            </w:r>
          </w:p>
        </w:tc>
        <w:tc>
          <w:tcPr>
            <w:tcW w:w="2200" w:type="dxa"/>
            <w:tcMar>
              <w:top w:w="20" w:type="dxa"/>
              <w:left w:w="20" w:type="dxa"/>
              <w:bottom w:w="20" w:type="dxa"/>
              <w:right w:w="20" w:type="dxa"/>
            </w:tcMar>
            <w:vAlign w:val="center"/>
          </w:tcPr>
          <w:p w14:paraId="7FCF4483" w14:textId="77777777" w:rsidR="00712F30" w:rsidRPr="002F198E" w:rsidRDefault="00712F30" w:rsidP="00E37A95">
            <w:pPr>
              <w:pStyle w:val="movimento2"/>
              <w:rPr>
                <w:color w:val="002060"/>
              </w:rPr>
            </w:pPr>
            <w:r w:rsidRPr="002F198E">
              <w:rPr>
                <w:color w:val="002060"/>
              </w:rPr>
              <w:t xml:space="preserve">(REAL SAN GIORGIO) </w:t>
            </w:r>
          </w:p>
        </w:tc>
        <w:tc>
          <w:tcPr>
            <w:tcW w:w="800" w:type="dxa"/>
            <w:tcMar>
              <w:top w:w="20" w:type="dxa"/>
              <w:left w:w="20" w:type="dxa"/>
              <w:bottom w:w="20" w:type="dxa"/>
              <w:right w:w="20" w:type="dxa"/>
            </w:tcMar>
            <w:vAlign w:val="center"/>
          </w:tcPr>
          <w:p w14:paraId="4D845DC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A0FB0B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6FBCA4D" w14:textId="77777777" w:rsidR="00712F30" w:rsidRPr="002F198E" w:rsidRDefault="00712F30" w:rsidP="00E37A95">
            <w:pPr>
              <w:pStyle w:val="movimento2"/>
              <w:rPr>
                <w:color w:val="002060"/>
              </w:rPr>
            </w:pPr>
            <w:r w:rsidRPr="002F198E">
              <w:rPr>
                <w:color w:val="002060"/>
              </w:rPr>
              <w:t> </w:t>
            </w:r>
          </w:p>
        </w:tc>
      </w:tr>
    </w:tbl>
    <w:p w14:paraId="1A95AB65" w14:textId="77777777" w:rsidR="00712F30" w:rsidRPr="002F198E" w:rsidRDefault="00712F30" w:rsidP="00712F30">
      <w:pPr>
        <w:pStyle w:val="titolo10"/>
        <w:divId w:val="527259509"/>
        <w:rPr>
          <w:color w:val="002060"/>
        </w:rPr>
      </w:pPr>
      <w:r w:rsidRPr="002F198E">
        <w:rPr>
          <w:color w:val="002060"/>
        </w:rPr>
        <w:t xml:space="preserve">GARE DEL 21/12/2019 </w:t>
      </w:r>
    </w:p>
    <w:p w14:paraId="7ADCFB88"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0AAA994E"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4DC7F36B"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0AD21E8D" w14:textId="77777777" w:rsidR="00712F30" w:rsidRPr="002F198E" w:rsidRDefault="00712F30" w:rsidP="00712F30">
      <w:pPr>
        <w:pStyle w:val="titolo20"/>
        <w:divId w:val="527259509"/>
        <w:rPr>
          <w:color w:val="002060"/>
        </w:rPr>
      </w:pPr>
      <w:r w:rsidRPr="002F198E">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AFD8DE4" w14:textId="77777777" w:rsidTr="00712F30">
        <w:trPr>
          <w:divId w:val="527259509"/>
        </w:trPr>
        <w:tc>
          <w:tcPr>
            <w:tcW w:w="2200" w:type="dxa"/>
            <w:tcMar>
              <w:top w:w="20" w:type="dxa"/>
              <w:left w:w="20" w:type="dxa"/>
              <w:bottom w:w="20" w:type="dxa"/>
              <w:right w:w="20" w:type="dxa"/>
            </w:tcMar>
            <w:vAlign w:val="center"/>
          </w:tcPr>
          <w:p w14:paraId="39EAB00F" w14:textId="77777777" w:rsidR="00712F30" w:rsidRPr="002F198E" w:rsidRDefault="00712F30" w:rsidP="00E37A95">
            <w:pPr>
              <w:pStyle w:val="movimento"/>
              <w:rPr>
                <w:color w:val="002060"/>
              </w:rPr>
            </w:pPr>
            <w:r w:rsidRPr="002F198E">
              <w:rPr>
                <w:color w:val="002060"/>
              </w:rPr>
              <w:lastRenderedPageBreak/>
              <w:t>SANTINI TEODORO</w:t>
            </w:r>
          </w:p>
        </w:tc>
        <w:tc>
          <w:tcPr>
            <w:tcW w:w="2200" w:type="dxa"/>
            <w:tcMar>
              <w:top w:w="20" w:type="dxa"/>
              <w:left w:w="20" w:type="dxa"/>
              <w:bottom w:w="20" w:type="dxa"/>
              <w:right w:w="20" w:type="dxa"/>
            </w:tcMar>
            <w:vAlign w:val="center"/>
          </w:tcPr>
          <w:p w14:paraId="7B71090F" w14:textId="77777777" w:rsidR="00712F30" w:rsidRPr="002F198E" w:rsidRDefault="00712F30" w:rsidP="00E37A95">
            <w:pPr>
              <w:pStyle w:val="movimento2"/>
              <w:rPr>
                <w:color w:val="002060"/>
              </w:rPr>
            </w:pPr>
            <w:r w:rsidRPr="002F198E">
              <w:rPr>
                <w:color w:val="002060"/>
              </w:rPr>
              <w:t xml:space="preserve">(CALCETTO CASTRUM LAURI) </w:t>
            </w:r>
          </w:p>
        </w:tc>
        <w:tc>
          <w:tcPr>
            <w:tcW w:w="800" w:type="dxa"/>
            <w:tcMar>
              <w:top w:w="20" w:type="dxa"/>
              <w:left w:w="20" w:type="dxa"/>
              <w:bottom w:w="20" w:type="dxa"/>
              <w:right w:w="20" w:type="dxa"/>
            </w:tcMar>
            <w:vAlign w:val="center"/>
          </w:tcPr>
          <w:p w14:paraId="3A758DF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AD33C6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4C0294F" w14:textId="77777777" w:rsidR="00712F30" w:rsidRPr="002F198E" w:rsidRDefault="00712F30" w:rsidP="00E37A95">
            <w:pPr>
              <w:pStyle w:val="movimento2"/>
              <w:rPr>
                <w:color w:val="002060"/>
              </w:rPr>
            </w:pPr>
            <w:r w:rsidRPr="002F198E">
              <w:rPr>
                <w:color w:val="002060"/>
              </w:rPr>
              <w:t> </w:t>
            </w:r>
          </w:p>
        </w:tc>
      </w:tr>
    </w:tbl>
    <w:p w14:paraId="6C396DFE" w14:textId="77777777" w:rsidR="00712F30" w:rsidRPr="002F198E" w:rsidRDefault="00712F30" w:rsidP="00712F30">
      <w:pPr>
        <w:pStyle w:val="titolo20"/>
        <w:divId w:val="527259509"/>
        <w:rPr>
          <w:color w:val="002060"/>
        </w:rPr>
      </w:pPr>
      <w:r w:rsidRPr="002F198E">
        <w:rPr>
          <w:color w:val="002060"/>
        </w:rPr>
        <w:lastRenderedPageBreak/>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2914924" w14:textId="77777777" w:rsidTr="00712F30">
        <w:trPr>
          <w:divId w:val="527259509"/>
        </w:trPr>
        <w:tc>
          <w:tcPr>
            <w:tcW w:w="2200" w:type="dxa"/>
            <w:tcMar>
              <w:top w:w="20" w:type="dxa"/>
              <w:left w:w="20" w:type="dxa"/>
              <w:bottom w:w="20" w:type="dxa"/>
              <w:right w:w="20" w:type="dxa"/>
            </w:tcMar>
            <w:vAlign w:val="center"/>
          </w:tcPr>
          <w:p w14:paraId="723DA760" w14:textId="77777777" w:rsidR="00712F30" w:rsidRPr="002F198E" w:rsidRDefault="00712F30" w:rsidP="00E37A95">
            <w:pPr>
              <w:pStyle w:val="movimento"/>
              <w:rPr>
                <w:color w:val="002060"/>
              </w:rPr>
            </w:pPr>
            <w:r w:rsidRPr="002F198E">
              <w:rPr>
                <w:color w:val="002060"/>
              </w:rPr>
              <w:t>PAOLELLA SIMONE</w:t>
            </w:r>
          </w:p>
        </w:tc>
        <w:tc>
          <w:tcPr>
            <w:tcW w:w="2200" w:type="dxa"/>
            <w:tcMar>
              <w:top w:w="20" w:type="dxa"/>
              <w:left w:w="20" w:type="dxa"/>
              <w:bottom w:w="20" w:type="dxa"/>
              <w:right w:w="20" w:type="dxa"/>
            </w:tcMar>
            <w:vAlign w:val="center"/>
          </w:tcPr>
          <w:p w14:paraId="424B02B0" w14:textId="77777777" w:rsidR="00712F30" w:rsidRPr="002F198E" w:rsidRDefault="00712F30" w:rsidP="00E37A95">
            <w:pPr>
              <w:pStyle w:val="movimento2"/>
              <w:rPr>
                <w:color w:val="002060"/>
              </w:rPr>
            </w:pPr>
            <w:r w:rsidRPr="002F198E">
              <w:rPr>
                <w:color w:val="002060"/>
              </w:rPr>
              <w:t xml:space="preserve">(CALCETTO CASTRUM LAURI) </w:t>
            </w:r>
          </w:p>
        </w:tc>
        <w:tc>
          <w:tcPr>
            <w:tcW w:w="800" w:type="dxa"/>
            <w:tcMar>
              <w:top w:w="20" w:type="dxa"/>
              <w:left w:w="20" w:type="dxa"/>
              <w:bottom w:w="20" w:type="dxa"/>
              <w:right w:w="20" w:type="dxa"/>
            </w:tcMar>
            <w:vAlign w:val="center"/>
          </w:tcPr>
          <w:p w14:paraId="52B2FAA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7475F11" w14:textId="77777777" w:rsidR="00712F30" w:rsidRPr="002F198E" w:rsidRDefault="00712F30" w:rsidP="00E37A95">
            <w:pPr>
              <w:pStyle w:val="movimento"/>
              <w:rPr>
                <w:color w:val="002060"/>
              </w:rPr>
            </w:pPr>
            <w:r w:rsidRPr="002F198E">
              <w:rPr>
                <w:color w:val="002060"/>
              </w:rPr>
              <w:t>PIETRACCI MARCO</w:t>
            </w:r>
          </w:p>
        </w:tc>
        <w:tc>
          <w:tcPr>
            <w:tcW w:w="2200" w:type="dxa"/>
            <w:tcMar>
              <w:top w:w="20" w:type="dxa"/>
              <w:left w:w="20" w:type="dxa"/>
              <w:bottom w:w="20" w:type="dxa"/>
              <w:right w:w="20" w:type="dxa"/>
            </w:tcMar>
            <w:vAlign w:val="center"/>
          </w:tcPr>
          <w:p w14:paraId="4816ED10" w14:textId="77777777" w:rsidR="00712F30" w:rsidRPr="002F198E" w:rsidRDefault="00712F30" w:rsidP="00E37A95">
            <w:pPr>
              <w:pStyle w:val="movimento2"/>
              <w:rPr>
                <w:color w:val="002060"/>
              </w:rPr>
            </w:pPr>
            <w:r w:rsidRPr="002F198E">
              <w:rPr>
                <w:color w:val="002060"/>
              </w:rPr>
              <w:t xml:space="preserve">(CALCETTO CASTRUM LAURI) </w:t>
            </w:r>
          </w:p>
        </w:tc>
      </w:tr>
    </w:tbl>
    <w:p w14:paraId="0AAFCB1D"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B0B2906" w14:textId="77777777" w:rsidTr="00712F30">
        <w:trPr>
          <w:divId w:val="527259509"/>
        </w:trPr>
        <w:tc>
          <w:tcPr>
            <w:tcW w:w="2200" w:type="dxa"/>
            <w:tcMar>
              <w:top w:w="20" w:type="dxa"/>
              <w:left w:w="20" w:type="dxa"/>
              <w:bottom w:w="20" w:type="dxa"/>
              <w:right w:w="20" w:type="dxa"/>
            </w:tcMar>
            <w:vAlign w:val="center"/>
          </w:tcPr>
          <w:p w14:paraId="150FD3A1" w14:textId="77777777" w:rsidR="00712F30" w:rsidRPr="002F198E" w:rsidRDefault="00712F30" w:rsidP="00E37A95">
            <w:pPr>
              <w:pStyle w:val="movimento"/>
              <w:rPr>
                <w:color w:val="002060"/>
              </w:rPr>
            </w:pPr>
            <w:r w:rsidRPr="002F198E">
              <w:rPr>
                <w:color w:val="002060"/>
              </w:rPr>
              <w:t>PARRUCCI DANILO</w:t>
            </w:r>
          </w:p>
        </w:tc>
        <w:tc>
          <w:tcPr>
            <w:tcW w:w="2200" w:type="dxa"/>
            <w:tcMar>
              <w:top w:w="20" w:type="dxa"/>
              <w:left w:w="20" w:type="dxa"/>
              <w:bottom w:w="20" w:type="dxa"/>
              <w:right w:w="20" w:type="dxa"/>
            </w:tcMar>
            <w:vAlign w:val="center"/>
          </w:tcPr>
          <w:p w14:paraId="1B3694E4" w14:textId="77777777" w:rsidR="00712F30" w:rsidRPr="002F198E" w:rsidRDefault="00712F30" w:rsidP="00E37A95">
            <w:pPr>
              <w:pStyle w:val="movimento2"/>
              <w:rPr>
                <w:color w:val="002060"/>
              </w:rPr>
            </w:pPr>
            <w:r w:rsidRPr="002F198E">
              <w:rPr>
                <w:color w:val="002060"/>
              </w:rPr>
              <w:t xml:space="preserve">(CALCETTO CASTRUM LAURI) </w:t>
            </w:r>
          </w:p>
        </w:tc>
        <w:tc>
          <w:tcPr>
            <w:tcW w:w="800" w:type="dxa"/>
            <w:tcMar>
              <w:top w:w="20" w:type="dxa"/>
              <w:left w:w="20" w:type="dxa"/>
              <w:bottom w:w="20" w:type="dxa"/>
              <w:right w:w="20" w:type="dxa"/>
            </w:tcMar>
            <w:vAlign w:val="center"/>
          </w:tcPr>
          <w:p w14:paraId="17FABAA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8D791F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1080095" w14:textId="77777777" w:rsidR="00712F30" w:rsidRPr="002F198E" w:rsidRDefault="00712F30" w:rsidP="00E37A95">
            <w:pPr>
              <w:pStyle w:val="movimento2"/>
              <w:rPr>
                <w:color w:val="002060"/>
              </w:rPr>
            </w:pPr>
            <w:r w:rsidRPr="002F198E">
              <w:rPr>
                <w:color w:val="002060"/>
              </w:rPr>
              <w:t> </w:t>
            </w:r>
          </w:p>
        </w:tc>
      </w:tr>
    </w:tbl>
    <w:p w14:paraId="36319D4D" w14:textId="77777777" w:rsidR="00712F30" w:rsidRPr="002F198E" w:rsidRDefault="00712F30" w:rsidP="00712F30">
      <w:pPr>
        <w:pStyle w:val="breakline"/>
        <w:divId w:val="527259509"/>
        <w:rPr>
          <w:color w:val="002060"/>
        </w:rPr>
      </w:pPr>
    </w:p>
    <w:p w14:paraId="286C6FD0"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630A340F"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197C17D1" w14:textId="77777777" w:rsidR="00712F30" w:rsidRPr="002F198E" w:rsidRDefault="00712F30" w:rsidP="00712F30">
      <w:pPr>
        <w:pStyle w:val="breakline"/>
        <w:divId w:val="527259509"/>
        <w:rPr>
          <w:color w:val="002060"/>
        </w:rPr>
      </w:pPr>
    </w:p>
    <w:p w14:paraId="48AA63C6" w14:textId="77777777" w:rsidR="00712F30" w:rsidRPr="002F198E" w:rsidRDefault="00712F30" w:rsidP="00712F30">
      <w:pPr>
        <w:pStyle w:val="TITOLOPRINC"/>
        <w:divId w:val="527259509"/>
        <w:rPr>
          <w:color w:val="002060"/>
        </w:rPr>
      </w:pPr>
      <w:r w:rsidRPr="002F198E">
        <w:rPr>
          <w:color w:val="002060"/>
        </w:rPr>
        <w:t>CLASSIFICA</w:t>
      </w:r>
    </w:p>
    <w:p w14:paraId="4BC27B45" w14:textId="77777777" w:rsidR="00712F30" w:rsidRPr="002F198E" w:rsidRDefault="00712F30" w:rsidP="00712F30">
      <w:pPr>
        <w:pStyle w:val="breakline"/>
        <w:divId w:val="527259509"/>
        <w:rPr>
          <w:color w:val="002060"/>
        </w:rPr>
      </w:pPr>
    </w:p>
    <w:p w14:paraId="7EFFE5D2" w14:textId="77777777" w:rsidR="00712F30" w:rsidRPr="002F198E" w:rsidRDefault="00712F30" w:rsidP="00712F30">
      <w:pPr>
        <w:pStyle w:val="breakline"/>
        <w:divId w:val="527259509"/>
        <w:rPr>
          <w:color w:val="002060"/>
        </w:rPr>
      </w:pPr>
    </w:p>
    <w:p w14:paraId="3A20AEBD"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57BE6216"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DC4F78"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E17B06"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39532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79499"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4C89A0"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488303"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D6D34B"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4CFD8"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566503"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E123C" w14:textId="77777777" w:rsidR="00712F30" w:rsidRPr="002F198E" w:rsidRDefault="00712F30" w:rsidP="00E37A95">
            <w:pPr>
              <w:pStyle w:val="HEADERTABELLA"/>
              <w:rPr>
                <w:color w:val="002060"/>
              </w:rPr>
            </w:pPr>
            <w:r w:rsidRPr="002F198E">
              <w:rPr>
                <w:color w:val="002060"/>
              </w:rPr>
              <w:t>PE</w:t>
            </w:r>
          </w:p>
        </w:tc>
      </w:tr>
      <w:tr w:rsidR="00712F30" w:rsidRPr="002F198E" w14:paraId="6A0C682C"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DC5BB1C"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80832"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F5CF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FA5FC"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F9E6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D61F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3F434" w14:textId="77777777" w:rsidR="00712F30" w:rsidRPr="002F198E" w:rsidRDefault="00712F30" w:rsidP="00E37A95">
            <w:pPr>
              <w:pStyle w:val="ROWTABELLA"/>
              <w:jc w:val="center"/>
              <w:rPr>
                <w:color w:val="002060"/>
              </w:rPr>
            </w:pPr>
            <w:r w:rsidRPr="002F198E">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C6701"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84B5C" w14:textId="77777777" w:rsidR="00712F30" w:rsidRPr="002F198E" w:rsidRDefault="00712F30" w:rsidP="00E37A95">
            <w:pPr>
              <w:pStyle w:val="ROWTABELLA"/>
              <w:jc w:val="center"/>
              <w:rPr>
                <w:color w:val="002060"/>
              </w:rPr>
            </w:pPr>
            <w:r w:rsidRPr="002F198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FD288" w14:textId="77777777" w:rsidR="00712F30" w:rsidRPr="002F198E" w:rsidRDefault="00712F30" w:rsidP="00E37A95">
            <w:pPr>
              <w:pStyle w:val="ROWTABELLA"/>
              <w:jc w:val="center"/>
              <w:rPr>
                <w:color w:val="002060"/>
              </w:rPr>
            </w:pPr>
            <w:r w:rsidRPr="002F198E">
              <w:rPr>
                <w:color w:val="002060"/>
              </w:rPr>
              <w:t>0</w:t>
            </w:r>
          </w:p>
        </w:tc>
      </w:tr>
      <w:tr w:rsidR="00712F30" w:rsidRPr="002F198E" w14:paraId="1E7907C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0545BC" w14:textId="77777777" w:rsidR="00712F30" w:rsidRPr="002F198E" w:rsidRDefault="00712F30" w:rsidP="00E37A95">
            <w:pPr>
              <w:pStyle w:val="ROWTABELLA"/>
              <w:rPr>
                <w:color w:val="002060"/>
              </w:rPr>
            </w:pPr>
            <w:r w:rsidRPr="002F198E">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130C3"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87F3B"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5E4D4"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8968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34FA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44DED" w14:textId="77777777" w:rsidR="00712F30" w:rsidRPr="002F198E" w:rsidRDefault="00712F30" w:rsidP="00E37A95">
            <w:pPr>
              <w:pStyle w:val="ROWTABELLA"/>
              <w:jc w:val="center"/>
              <w:rPr>
                <w:color w:val="002060"/>
              </w:rPr>
            </w:pPr>
            <w:r w:rsidRPr="002F198E">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E7222"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D77EB"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E25B2" w14:textId="77777777" w:rsidR="00712F30" w:rsidRPr="002F198E" w:rsidRDefault="00712F30" w:rsidP="00E37A95">
            <w:pPr>
              <w:pStyle w:val="ROWTABELLA"/>
              <w:jc w:val="center"/>
              <w:rPr>
                <w:color w:val="002060"/>
              </w:rPr>
            </w:pPr>
            <w:r w:rsidRPr="002F198E">
              <w:rPr>
                <w:color w:val="002060"/>
              </w:rPr>
              <w:t>0</w:t>
            </w:r>
          </w:p>
        </w:tc>
      </w:tr>
      <w:tr w:rsidR="00712F30" w:rsidRPr="002F198E" w14:paraId="076229B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2BA579" w14:textId="77777777" w:rsidR="00712F30" w:rsidRPr="002F198E" w:rsidRDefault="00712F30" w:rsidP="00E37A95">
            <w:pPr>
              <w:pStyle w:val="ROWTABELLA"/>
              <w:rPr>
                <w:color w:val="002060"/>
              </w:rPr>
            </w:pPr>
            <w:r w:rsidRPr="002F198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7E06F"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9D51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1D517"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88A2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7E55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6DE4D" w14:textId="77777777" w:rsidR="00712F30" w:rsidRPr="002F198E" w:rsidRDefault="00712F30" w:rsidP="00E37A95">
            <w:pPr>
              <w:pStyle w:val="ROWTABELLA"/>
              <w:jc w:val="center"/>
              <w:rPr>
                <w:color w:val="002060"/>
              </w:rPr>
            </w:pPr>
            <w:r w:rsidRPr="002F198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B0EAE"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F19D4"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EB428" w14:textId="77777777" w:rsidR="00712F30" w:rsidRPr="002F198E" w:rsidRDefault="00712F30" w:rsidP="00E37A95">
            <w:pPr>
              <w:pStyle w:val="ROWTABELLA"/>
              <w:jc w:val="center"/>
              <w:rPr>
                <w:color w:val="002060"/>
              </w:rPr>
            </w:pPr>
            <w:r w:rsidRPr="002F198E">
              <w:rPr>
                <w:color w:val="002060"/>
              </w:rPr>
              <w:t>0</w:t>
            </w:r>
          </w:p>
        </w:tc>
      </w:tr>
      <w:tr w:rsidR="00712F30" w:rsidRPr="002F198E" w14:paraId="37EE521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E71A62" w14:textId="77777777" w:rsidR="00712F30" w:rsidRPr="002F198E" w:rsidRDefault="00712F30" w:rsidP="00E37A95">
            <w:pPr>
              <w:pStyle w:val="ROWTABELLA"/>
              <w:rPr>
                <w:color w:val="002060"/>
              </w:rPr>
            </w:pPr>
            <w:r w:rsidRPr="002F198E">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C17B0"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59EF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05660"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E894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43711"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14059"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E6083" w14:textId="77777777" w:rsidR="00712F30" w:rsidRPr="002F198E" w:rsidRDefault="00712F30" w:rsidP="00E37A95">
            <w:pPr>
              <w:pStyle w:val="ROWTABELLA"/>
              <w:jc w:val="center"/>
              <w:rPr>
                <w:color w:val="002060"/>
              </w:rPr>
            </w:pPr>
            <w:r w:rsidRPr="002F198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954AF"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2A846" w14:textId="77777777" w:rsidR="00712F30" w:rsidRPr="002F198E" w:rsidRDefault="00712F30" w:rsidP="00E37A95">
            <w:pPr>
              <w:pStyle w:val="ROWTABELLA"/>
              <w:jc w:val="center"/>
              <w:rPr>
                <w:color w:val="002060"/>
              </w:rPr>
            </w:pPr>
            <w:r w:rsidRPr="002F198E">
              <w:rPr>
                <w:color w:val="002060"/>
              </w:rPr>
              <w:t>0</w:t>
            </w:r>
          </w:p>
        </w:tc>
      </w:tr>
      <w:tr w:rsidR="00712F30" w:rsidRPr="002F198E" w14:paraId="43B83F3A"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CFC280" w14:textId="77777777" w:rsidR="00712F30" w:rsidRPr="002F198E" w:rsidRDefault="00712F30" w:rsidP="00E37A95">
            <w:pPr>
              <w:pStyle w:val="ROWTABELLA"/>
              <w:rPr>
                <w:color w:val="002060"/>
              </w:rPr>
            </w:pPr>
            <w:r w:rsidRPr="002F198E">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57E4B"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ADC4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0C81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8D45A"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74AC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D669A"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5EA66"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E3DB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1AC36" w14:textId="77777777" w:rsidR="00712F30" w:rsidRPr="002F198E" w:rsidRDefault="00712F30" w:rsidP="00E37A95">
            <w:pPr>
              <w:pStyle w:val="ROWTABELLA"/>
              <w:jc w:val="center"/>
              <w:rPr>
                <w:color w:val="002060"/>
              </w:rPr>
            </w:pPr>
            <w:r w:rsidRPr="002F198E">
              <w:rPr>
                <w:color w:val="002060"/>
              </w:rPr>
              <w:t>0</w:t>
            </w:r>
          </w:p>
        </w:tc>
      </w:tr>
      <w:tr w:rsidR="00712F30" w:rsidRPr="002F198E" w14:paraId="2CFD199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5E62FA" w14:textId="77777777" w:rsidR="00712F30" w:rsidRPr="002F198E" w:rsidRDefault="00712F30" w:rsidP="00E37A95">
            <w:pPr>
              <w:pStyle w:val="ROWTABELLA"/>
              <w:rPr>
                <w:color w:val="002060"/>
              </w:rPr>
            </w:pPr>
            <w:r w:rsidRPr="002F198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7BF33"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EF21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9A7FB"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E234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D06A9"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53206"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CE598"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0FB1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E9454" w14:textId="77777777" w:rsidR="00712F30" w:rsidRPr="002F198E" w:rsidRDefault="00712F30" w:rsidP="00E37A95">
            <w:pPr>
              <w:pStyle w:val="ROWTABELLA"/>
              <w:jc w:val="center"/>
              <w:rPr>
                <w:color w:val="002060"/>
              </w:rPr>
            </w:pPr>
            <w:r w:rsidRPr="002F198E">
              <w:rPr>
                <w:color w:val="002060"/>
              </w:rPr>
              <w:t>0</w:t>
            </w:r>
          </w:p>
        </w:tc>
      </w:tr>
      <w:tr w:rsidR="00712F30" w:rsidRPr="002F198E" w14:paraId="2091053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CC26E8" w14:textId="77777777" w:rsidR="00712F30" w:rsidRPr="002F198E" w:rsidRDefault="00712F30" w:rsidP="00E37A95">
            <w:pPr>
              <w:pStyle w:val="ROWTABELLA"/>
              <w:rPr>
                <w:color w:val="002060"/>
              </w:rPr>
            </w:pPr>
            <w:r w:rsidRPr="002F198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D435C"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DF949"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14FB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B21E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06446"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3A49A" w14:textId="77777777" w:rsidR="00712F30" w:rsidRPr="002F198E" w:rsidRDefault="00712F30" w:rsidP="00E37A95">
            <w:pPr>
              <w:pStyle w:val="ROWTABELLA"/>
              <w:jc w:val="center"/>
              <w:rPr>
                <w:color w:val="002060"/>
              </w:rPr>
            </w:pPr>
            <w:r w:rsidRPr="002F198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E7340" w14:textId="77777777" w:rsidR="00712F30" w:rsidRPr="002F198E" w:rsidRDefault="00712F30" w:rsidP="00E37A95">
            <w:pPr>
              <w:pStyle w:val="ROWTABELLA"/>
              <w:jc w:val="center"/>
              <w:rPr>
                <w:color w:val="002060"/>
              </w:rPr>
            </w:pPr>
            <w:r w:rsidRPr="002F198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826C8"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499E6" w14:textId="77777777" w:rsidR="00712F30" w:rsidRPr="002F198E" w:rsidRDefault="00712F30" w:rsidP="00E37A95">
            <w:pPr>
              <w:pStyle w:val="ROWTABELLA"/>
              <w:jc w:val="center"/>
              <w:rPr>
                <w:color w:val="002060"/>
              </w:rPr>
            </w:pPr>
            <w:r w:rsidRPr="002F198E">
              <w:rPr>
                <w:color w:val="002060"/>
              </w:rPr>
              <w:t>0</w:t>
            </w:r>
          </w:p>
        </w:tc>
      </w:tr>
      <w:tr w:rsidR="00712F30" w:rsidRPr="002F198E" w14:paraId="6F119C5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80ED35" w14:textId="77777777" w:rsidR="00712F30" w:rsidRPr="002F198E" w:rsidRDefault="00712F30" w:rsidP="00E37A95">
            <w:pPr>
              <w:pStyle w:val="ROWTABELLA"/>
              <w:rPr>
                <w:color w:val="002060"/>
              </w:rPr>
            </w:pPr>
            <w:r w:rsidRPr="002F198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9043D"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466E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CCED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6D70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51797"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6DE17"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2D0DB"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31362"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B8ECA" w14:textId="77777777" w:rsidR="00712F30" w:rsidRPr="002F198E" w:rsidRDefault="00712F30" w:rsidP="00E37A95">
            <w:pPr>
              <w:pStyle w:val="ROWTABELLA"/>
              <w:jc w:val="center"/>
              <w:rPr>
                <w:color w:val="002060"/>
              </w:rPr>
            </w:pPr>
            <w:r w:rsidRPr="002F198E">
              <w:rPr>
                <w:color w:val="002060"/>
              </w:rPr>
              <w:t>0</w:t>
            </w:r>
          </w:p>
        </w:tc>
      </w:tr>
      <w:tr w:rsidR="00712F30" w:rsidRPr="002F198E" w14:paraId="6EEB046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A7C851" w14:textId="77777777" w:rsidR="00712F30" w:rsidRPr="002F198E" w:rsidRDefault="00712F30" w:rsidP="00E37A95">
            <w:pPr>
              <w:pStyle w:val="ROWTABELLA"/>
              <w:rPr>
                <w:color w:val="002060"/>
              </w:rPr>
            </w:pPr>
            <w:r w:rsidRPr="002F198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C9813"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30A2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8B6A8"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431F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E5A0D"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185E7"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ADF50"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5C538"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BE848" w14:textId="77777777" w:rsidR="00712F30" w:rsidRPr="002F198E" w:rsidRDefault="00712F30" w:rsidP="00E37A95">
            <w:pPr>
              <w:pStyle w:val="ROWTABELLA"/>
              <w:jc w:val="center"/>
              <w:rPr>
                <w:color w:val="002060"/>
              </w:rPr>
            </w:pPr>
            <w:r w:rsidRPr="002F198E">
              <w:rPr>
                <w:color w:val="002060"/>
              </w:rPr>
              <w:t>0</w:t>
            </w:r>
          </w:p>
        </w:tc>
      </w:tr>
      <w:tr w:rsidR="00712F30" w:rsidRPr="002F198E" w14:paraId="42409A0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157D26" w14:textId="77777777" w:rsidR="00712F30" w:rsidRPr="002F198E" w:rsidRDefault="00712F30" w:rsidP="00E37A95">
            <w:pPr>
              <w:pStyle w:val="ROWTABELLA"/>
              <w:rPr>
                <w:color w:val="002060"/>
              </w:rPr>
            </w:pPr>
            <w:r w:rsidRPr="002F198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EF372"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E31A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4D52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2E79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AF680"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F6F41" w14:textId="77777777" w:rsidR="00712F30" w:rsidRPr="002F198E" w:rsidRDefault="00712F30" w:rsidP="00E37A95">
            <w:pPr>
              <w:pStyle w:val="ROWTABELLA"/>
              <w:jc w:val="center"/>
              <w:rPr>
                <w:color w:val="002060"/>
              </w:rPr>
            </w:pPr>
            <w:r w:rsidRPr="002F198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BFA09" w14:textId="77777777" w:rsidR="00712F30" w:rsidRPr="002F198E" w:rsidRDefault="00712F30" w:rsidP="00E37A95">
            <w:pPr>
              <w:pStyle w:val="ROWTABELLA"/>
              <w:jc w:val="center"/>
              <w:rPr>
                <w:color w:val="002060"/>
              </w:rPr>
            </w:pPr>
            <w:r w:rsidRPr="002F198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41AE9"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94F37" w14:textId="77777777" w:rsidR="00712F30" w:rsidRPr="002F198E" w:rsidRDefault="00712F30" w:rsidP="00E37A95">
            <w:pPr>
              <w:pStyle w:val="ROWTABELLA"/>
              <w:jc w:val="center"/>
              <w:rPr>
                <w:color w:val="002060"/>
              </w:rPr>
            </w:pPr>
            <w:r w:rsidRPr="002F198E">
              <w:rPr>
                <w:color w:val="002060"/>
              </w:rPr>
              <w:t>0</w:t>
            </w:r>
          </w:p>
        </w:tc>
      </w:tr>
      <w:tr w:rsidR="00712F30" w:rsidRPr="002F198E" w14:paraId="0C83767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626027" w14:textId="77777777" w:rsidR="00712F30" w:rsidRPr="002F198E" w:rsidRDefault="00712F30" w:rsidP="00E37A95">
            <w:pPr>
              <w:pStyle w:val="ROWTABELLA"/>
              <w:rPr>
                <w:color w:val="002060"/>
              </w:rPr>
            </w:pPr>
            <w:r w:rsidRPr="002F198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F8EF0"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B4DB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0B4ED"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9CD5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6D235"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AE1B0"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1241C" w14:textId="77777777" w:rsidR="00712F30" w:rsidRPr="002F198E" w:rsidRDefault="00712F30" w:rsidP="00E37A95">
            <w:pPr>
              <w:pStyle w:val="ROWTABELLA"/>
              <w:jc w:val="center"/>
              <w:rPr>
                <w:color w:val="002060"/>
              </w:rPr>
            </w:pPr>
            <w:r w:rsidRPr="002F198E">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32ACC"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DD223" w14:textId="77777777" w:rsidR="00712F30" w:rsidRPr="002F198E" w:rsidRDefault="00712F30" w:rsidP="00E37A95">
            <w:pPr>
              <w:pStyle w:val="ROWTABELLA"/>
              <w:jc w:val="center"/>
              <w:rPr>
                <w:color w:val="002060"/>
              </w:rPr>
            </w:pPr>
            <w:r w:rsidRPr="002F198E">
              <w:rPr>
                <w:color w:val="002060"/>
              </w:rPr>
              <w:t>0</w:t>
            </w:r>
          </w:p>
        </w:tc>
      </w:tr>
      <w:tr w:rsidR="00712F30" w:rsidRPr="002F198E" w14:paraId="587F8AE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6550DC" w14:textId="77777777" w:rsidR="00712F30" w:rsidRPr="002F198E" w:rsidRDefault="00712F30" w:rsidP="00E37A95">
            <w:pPr>
              <w:pStyle w:val="ROWTABELLA"/>
              <w:rPr>
                <w:color w:val="002060"/>
              </w:rPr>
            </w:pPr>
            <w:r w:rsidRPr="002F198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BCB49"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26E50"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EAEC9"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3FF94"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0B133"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AD0FC"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03D1E" w14:textId="77777777" w:rsidR="00712F30" w:rsidRPr="002F198E" w:rsidRDefault="00712F30" w:rsidP="00E37A95">
            <w:pPr>
              <w:pStyle w:val="ROWTABELLA"/>
              <w:jc w:val="center"/>
              <w:rPr>
                <w:color w:val="002060"/>
              </w:rPr>
            </w:pPr>
            <w:r w:rsidRPr="002F198E">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5A58F"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D0396" w14:textId="77777777" w:rsidR="00712F30" w:rsidRPr="002F198E" w:rsidRDefault="00712F30" w:rsidP="00E37A95">
            <w:pPr>
              <w:pStyle w:val="ROWTABELLA"/>
              <w:jc w:val="center"/>
              <w:rPr>
                <w:color w:val="002060"/>
              </w:rPr>
            </w:pPr>
            <w:r w:rsidRPr="002F198E">
              <w:rPr>
                <w:color w:val="002060"/>
              </w:rPr>
              <w:t>0</w:t>
            </w:r>
          </w:p>
        </w:tc>
      </w:tr>
      <w:tr w:rsidR="00712F30" w:rsidRPr="002F198E" w14:paraId="45C5BD4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FF971B" w14:textId="77777777" w:rsidR="00712F30" w:rsidRPr="002F198E" w:rsidRDefault="00712F30" w:rsidP="00E37A95">
            <w:pPr>
              <w:pStyle w:val="ROWTABELLA"/>
              <w:rPr>
                <w:color w:val="002060"/>
              </w:rPr>
            </w:pPr>
            <w:r w:rsidRPr="002F198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4B794"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3A19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C5084"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9A64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BDE56"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D511A" w14:textId="77777777" w:rsidR="00712F30" w:rsidRPr="002F198E" w:rsidRDefault="00712F30" w:rsidP="00E37A95">
            <w:pPr>
              <w:pStyle w:val="ROWTABELLA"/>
              <w:jc w:val="center"/>
              <w:rPr>
                <w:color w:val="002060"/>
              </w:rPr>
            </w:pPr>
            <w:r w:rsidRPr="002F198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D0D57" w14:textId="77777777" w:rsidR="00712F30" w:rsidRPr="002F198E" w:rsidRDefault="00712F30" w:rsidP="00E37A95">
            <w:pPr>
              <w:pStyle w:val="ROWTABELLA"/>
              <w:jc w:val="center"/>
              <w:rPr>
                <w:color w:val="002060"/>
              </w:rPr>
            </w:pPr>
            <w:r w:rsidRPr="002F198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5939A"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C6258" w14:textId="77777777" w:rsidR="00712F30" w:rsidRPr="002F198E" w:rsidRDefault="00712F30" w:rsidP="00E37A95">
            <w:pPr>
              <w:pStyle w:val="ROWTABELLA"/>
              <w:jc w:val="center"/>
              <w:rPr>
                <w:color w:val="002060"/>
              </w:rPr>
            </w:pPr>
            <w:r w:rsidRPr="002F198E">
              <w:rPr>
                <w:color w:val="002060"/>
              </w:rPr>
              <w:t>0</w:t>
            </w:r>
          </w:p>
        </w:tc>
      </w:tr>
      <w:tr w:rsidR="00712F30" w:rsidRPr="002F198E" w14:paraId="1C2FACE2"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DFB61E6" w14:textId="77777777" w:rsidR="00712F30" w:rsidRPr="002F198E" w:rsidRDefault="00712F30" w:rsidP="00E37A95">
            <w:pPr>
              <w:pStyle w:val="ROWTABELLA"/>
              <w:rPr>
                <w:color w:val="002060"/>
              </w:rPr>
            </w:pPr>
            <w:r w:rsidRPr="002F198E">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7A03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AAB9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55D2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37BD5"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26BFB"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5283E"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5A4DE" w14:textId="77777777" w:rsidR="00712F30" w:rsidRPr="002F198E" w:rsidRDefault="00712F30" w:rsidP="00E37A95">
            <w:pPr>
              <w:pStyle w:val="ROWTABELLA"/>
              <w:jc w:val="center"/>
              <w:rPr>
                <w:color w:val="002060"/>
              </w:rPr>
            </w:pPr>
            <w:r w:rsidRPr="002F198E">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2CA64"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B2DFA" w14:textId="77777777" w:rsidR="00712F30" w:rsidRPr="002F198E" w:rsidRDefault="00712F30" w:rsidP="00E37A95">
            <w:pPr>
              <w:pStyle w:val="ROWTABELLA"/>
              <w:jc w:val="center"/>
              <w:rPr>
                <w:color w:val="002060"/>
              </w:rPr>
            </w:pPr>
            <w:r w:rsidRPr="002F198E">
              <w:rPr>
                <w:color w:val="002060"/>
              </w:rPr>
              <w:t>0</w:t>
            </w:r>
          </w:p>
        </w:tc>
      </w:tr>
    </w:tbl>
    <w:p w14:paraId="6C082481" w14:textId="77777777" w:rsidR="00712F30" w:rsidRPr="002F198E" w:rsidRDefault="00712F30" w:rsidP="00712F30">
      <w:pPr>
        <w:pStyle w:val="breakline"/>
        <w:divId w:val="527259509"/>
        <w:rPr>
          <w:color w:val="002060"/>
        </w:rPr>
      </w:pPr>
    </w:p>
    <w:p w14:paraId="0F6D50DE" w14:textId="77777777" w:rsidR="00712F30" w:rsidRPr="002F198E" w:rsidRDefault="00712F30" w:rsidP="00712F30">
      <w:pPr>
        <w:pStyle w:val="TITOLOPRINC"/>
        <w:divId w:val="527259509"/>
        <w:rPr>
          <w:color w:val="002060"/>
        </w:rPr>
      </w:pPr>
      <w:r w:rsidRPr="002F198E">
        <w:rPr>
          <w:color w:val="002060"/>
        </w:rPr>
        <w:t>PROGRAMMA GARE</w:t>
      </w:r>
    </w:p>
    <w:p w14:paraId="6FC40C9E" w14:textId="77777777" w:rsidR="00712F30" w:rsidRPr="002F198E" w:rsidRDefault="00712F30" w:rsidP="00712F30">
      <w:pPr>
        <w:pStyle w:val="SOTTOTITOLOCAMPIONATO1"/>
        <w:divId w:val="527259509"/>
        <w:rPr>
          <w:color w:val="002060"/>
        </w:rPr>
      </w:pPr>
      <w:r w:rsidRPr="002F198E">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1"/>
        <w:gridCol w:w="1544"/>
      </w:tblGrid>
      <w:tr w:rsidR="00712F30" w:rsidRPr="002F198E" w14:paraId="7E411CAC"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24FD89"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1F5F96"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A2F022"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E31EBF"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1F496B"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508B5F"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FFC54E"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788E021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F5DC6F" w14:textId="77777777" w:rsidR="00712F30" w:rsidRPr="002F198E" w:rsidRDefault="00712F30" w:rsidP="00E37A95">
            <w:pPr>
              <w:pStyle w:val="ROWTABELLA"/>
              <w:rPr>
                <w:color w:val="002060"/>
              </w:rPr>
            </w:pPr>
            <w:r w:rsidRPr="002F198E">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16622B" w14:textId="77777777" w:rsidR="00712F30" w:rsidRPr="002F198E" w:rsidRDefault="00712F30" w:rsidP="00E37A95">
            <w:pPr>
              <w:pStyle w:val="ROWTABELLA"/>
              <w:rPr>
                <w:color w:val="002060"/>
              </w:rPr>
            </w:pPr>
            <w:r w:rsidRPr="002F198E">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EC0EF46"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A84098" w14:textId="77777777" w:rsidR="00712F30" w:rsidRPr="002F198E" w:rsidRDefault="00712F30" w:rsidP="00E37A95">
            <w:pPr>
              <w:pStyle w:val="ROWTABELLA"/>
              <w:rPr>
                <w:color w:val="002060"/>
              </w:rPr>
            </w:pPr>
            <w:r w:rsidRPr="002F198E">
              <w:rPr>
                <w:color w:val="002060"/>
              </w:rPr>
              <w:t>10/01/2020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C30447" w14:textId="77777777" w:rsidR="00712F30" w:rsidRPr="002F198E" w:rsidRDefault="00712F30" w:rsidP="00E37A95">
            <w:pPr>
              <w:pStyle w:val="ROWTABELLA"/>
              <w:rPr>
                <w:color w:val="002060"/>
              </w:rPr>
            </w:pPr>
            <w:r w:rsidRPr="002F198E">
              <w:rPr>
                <w:color w:val="002060"/>
              </w:rPr>
              <w:t>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87D16B" w14:textId="77777777" w:rsidR="00712F30" w:rsidRPr="002F198E" w:rsidRDefault="00712F30" w:rsidP="00E37A95">
            <w:pPr>
              <w:pStyle w:val="ROWTABELLA"/>
              <w:rPr>
                <w:color w:val="002060"/>
              </w:rPr>
            </w:pPr>
            <w:r w:rsidRPr="002F198E">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799D21" w14:textId="77777777" w:rsidR="00712F30" w:rsidRPr="002F198E" w:rsidRDefault="00712F30" w:rsidP="00E37A95">
            <w:pPr>
              <w:pStyle w:val="ROWTABELLA"/>
              <w:rPr>
                <w:color w:val="002060"/>
              </w:rPr>
            </w:pPr>
            <w:r w:rsidRPr="002F198E">
              <w:rPr>
                <w:color w:val="002060"/>
              </w:rPr>
              <w:t>VIA DEI TESSITORI</w:t>
            </w:r>
          </w:p>
        </w:tc>
      </w:tr>
      <w:tr w:rsidR="00712F30" w:rsidRPr="002F198E" w14:paraId="1E3D5BA1"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F2CCA5" w14:textId="77777777" w:rsidR="00712F30" w:rsidRPr="002F198E" w:rsidRDefault="00712F30" w:rsidP="00E37A95">
            <w:pPr>
              <w:pStyle w:val="ROWTABELLA"/>
              <w:rPr>
                <w:color w:val="002060"/>
              </w:rPr>
            </w:pPr>
            <w:r w:rsidRPr="002F198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FA1E13C" w14:textId="77777777" w:rsidR="00712F30" w:rsidRPr="002F198E" w:rsidRDefault="00712F30" w:rsidP="00E37A95">
            <w:pPr>
              <w:pStyle w:val="ROWTABELLA"/>
              <w:rPr>
                <w:color w:val="002060"/>
              </w:rPr>
            </w:pPr>
            <w:r w:rsidRPr="002F198E">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4A880D"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652189E"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871A39" w14:textId="77777777" w:rsidR="00712F30" w:rsidRPr="002F198E" w:rsidRDefault="00712F30" w:rsidP="00E37A95">
            <w:pPr>
              <w:pStyle w:val="ROWTABELLA"/>
              <w:rPr>
                <w:color w:val="002060"/>
              </w:rPr>
            </w:pPr>
            <w:r w:rsidRPr="002F198E">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05D8B8" w14:textId="77777777" w:rsidR="00712F30" w:rsidRPr="002F198E" w:rsidRDefault="00712F30" w:rsidP="00E37A95">
            <w:pPr>
              <w:pStyle w:val="ROWTABELLA"/>
              <w:rPr>
                <w:color w:val="002060"/>
              </w:rPr>
            </w:pPr>
            <w:r w:rsidRPr="002F198E">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57E6C8" w14:textId="77777777" w:rsidR="00712F30" w:rsidRPr="002F198E" w:rsidRDefault="00712F30" w:rsidP="00E37A95">
            <w:pPr>
              <w:pStyle w:val="ROWTABELLA"/>
              <w:rPr>
                <w:color w:val="002060"/>
              </w:rPr>
            </w:pPr>
            <w:r w:rsidRPr="002F198E">
              <w:rPr>
                <w:color w:val="002060"/>
              </w:rPr>
              <w:t>VIA ALESSANDRO MANZONI</w:t>
            </w:r>
          </w:p>
        </w:tc>
      </w:tr>
      <w:tr w:rsidR="00712F30" w:rsidRPr="002F198E" w14:paraId="79A0436F"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F0E237" w14:textId="77777777" w:rsidR="00712F30" w:rsidRPr="002F198E" w:rsidRDefault="00712F30" w:rsidP="00E37A95">
            <w:pPr>
              <w:pStyle w:val="ROWTABELLA"/>
              <w:rPr>
                <w:color w:val="002060"/>
              </w:rPr>
            </w:pPr>
            <w:r w:rsidRPr="002F198E">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2330B2" w14:textId="77777777" w:rsidR="00712F30" w:rsidRPr="002F198E" w:rsidRDefault="00712F30" w:rsidP="00E37A95">
            <w:pPr>
              <w:pStyle w:val="ROWTABELLA"/>
              <w:rPr>
                <w:color w:val="002060"/>
              </w:rPr>
            </w:pPr>
            <w:r w:rsidRPr="002F198E">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0FF8E8"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ACC8066"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6691A9" w14:textId="77777777" w:rsidR="00712F30" w:rsidRPr="002F198E" w:rsidRDefault="00712F30" w:rsidP="00E37A95">
            <w:pPr>
              <w:pStyle w:val="ROWTABELLA"/>
              <w:rPr>
                <w:color w:val="002060"/>
              </w:rPr>
            </w:pPr>
            <w:r w:rsidRPr="002F198E">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EEDA9C" w14:textId="77777777" w:rsidR="00712F30" w:rsidRPr="002F198E" w:rsidRDefault="00712F30" w:rsidP="00E37A95">
            <w:pPr>
              <w:pStyle w:val="ROWTABELLA"/>
              <w:rPr>
                <w:color w:val="002060"/>
              </w:rPr>
            </w:pPr>
            <w:r w:rsidRPr="002F198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4560D2" w14:textId="77777777" w:rsidR="00712F30" w:rsidRPr="002F198E" w:rsidRDefault="00712F30" w:rsidP="00E37A95">
            <w:pPr>
              <w:pStyle w:val="ROWTABELLA"/>
              <w:rPr>
                <w:color w:val="002060"/>
              </w:rPr>
            </w:pPr>
            <w:r w:rsidRPr="002F198E">
              <w:rPr>
                <w:color w:val="002060"/>
              </w:rPr>
              <w:t>VIA VILLA TOMBARI</w:t>
            </w:r>
          </w:p>
        </w:tc>
      </w:tr>
      <w:tr w:rsidR="00712F30" w:rsidRPr="002F198E" w14:paraId="79773EA1"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447EFCA" w14:textId="77777777" w:rsidR="00712F30" w:rsidRPr="002F198E" w:rsidRDefault="00712F30" w:rsidP="00E37A95">
            <w:pPr>
              <w:pStyle w:val="ROWTABELLA"/>
              <w:rPr>
                <w:color w:val="002060"/>
              </w:rPr>
            </w:pPr>
            <w:r w:rsidRPr="002F198E">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C6D29B" w14:textId="77777777" w:rsidR="00712F30" w:rsidRPr="002F198E" w:rsidRDefault="00712F30" w:rsidP="00E37A95">
            <w:pPr>
              <w:pStyle w:val="ROWTABELLA"/>
              <w:rPr>
                <w:color w:val="002060"/>
              </w:rPr>
            </w:pPr>
            <w:r w:rsidRPr="002F198E">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8A3CF5"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5142C5"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7B4925" w14:textId="77777777" w:rsidR="00712F30" w:rsidRPr="002F198E" w:rsidRDefault="00712F30" w:rsidP="00E37A95">
            <w:pPr>
              <w:pStyle w:val="ROWTABELLA"/>
              <w:rPr>
                <w:color w:val="002060"/>
              </w:rPr>
            </w:pPr>
            <w:r w:rsidRPr="002F198E">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B1F885" w14:textId="77777777" w:rsidR="00712F30" w:rsidRPr="002F198E" w:rsidRDefault="00712F30" w:rsidP="00E37A95">
            <w:pPr>
              <w:pStyle w:val="ROWTABELLA"/>
              <w:rPr>
                <w:color w:val="002060"/>
              </w:rPr>
            </w:pPr>
            <w:r w:rsidRPr="002F198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97C542" w14:textId="77777777" w:rsidR="00712F30" w:rsidRPr="002F198E" w:rsidRDefault="00712F30" w:rsidP="00E37A95">
            <w:pPr>
              <w:pStyle w:val="ROWTABELLA"/>
              <w:rPr>
                <w:color w:val="002060"/>
              </w:rPr>
            </w:pPr>
            <w:r w:rsidRPr="002F198E">
              <w:rPr>
                <w:color w:val="002060"/>
              </w:rPr>
              <w:t>VIA PIRANDELLO AREA MT.4</w:t>
            </w:r>
          </w:p>
        </w:tc>
      </w:tr>
      <w:tr w:rsidR="00712F30" w:rsidRPr="002F198E" w14:paraId="50B3D683"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EAA9588"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3763BE" w14:textId="77777777" w:rsidR="00712F30" w:rsidRPr="002F198E" w:rsidRDefault="00712F30" w:rsidP="00E37A95">
            <w:pPr>
              <w:pStyle w:val="ROWTABELLA"/>
              <w:rPr>
                <w:color w:val="002060"/>
              </w:rPr>
            </w:pPr>
            <w:r w:rsidRPr="002F198E">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4FA21B3"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AEBBA46"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55FEFF" w14:textId="77777777" w:rsidR="00712F30" w:rsidRPr="002F198E" w:rsidRDefault="00712F30" w:rsidP="00E37A95">
            <w:pPr>
              <w:pStyle w:val="ROWTABELLA"/>
              <w:rPr>
                <w:color w:val="002060"/>
              </w:rPr>
            </w:pPr>
            <w:r w:rsidRPr="002F198E">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24684F" w14:textId="77777777" w:rsidR="00712F30" w:rsidRPr="002F198E" w:rsidRDefault="00712F30" w:rsidP="00E37A95">
            <w:pPr>
              <w:pStyle w:val="ROWTABELLA"/>
              <w:rPr>
                <w:color w:val="002060"/>
              </w:rPr>
            </w:pPr>
            <w:r w:rsidRPr="002F198E">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C2794A" w14:textId="77777777" w:rsidR="00712F30" w:rsidRPr="002F198E" w:rsidRDefault="00712F30" w:rsidP="00E37A95">
            <w:pPr>
              <w:pStyle w:val="ROWTABELLA"/>
              <w:rPr>
                <w:color w:val="002060"/>
              </w:rPr>
            </w:pPr>
            <w:r w:rsidRPr="002F198E">
              <w:rPr>
                <w:color w:val="002060"/>
              </w:rPr>
              <w:t>VIA ALDO MORO</w:t>
            </w:r>
          </w:p>
        </w:tc>
      </w:tr>
      <w:tr w:rsidR="00712F30" w:rsidRPr="002F198E" w14:paraId="6BA91CCF"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E393622" w14:textId="77777777" w:rsidR="00712F30" w:rsidRPr="002F198E" w:rsidRDefault="00712F30" w:rsidP="00E37A95">
            <w:pPr>
              <w:pStyle w:val="ROWTABELLA"/>
              <w:rPr>
                <w:color w:val="002060"/>
              </w:rPr>
            </w:pPr>
            <w:r w:rsidRPr="002F198E">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3DE8853" w14:textId="77777777" w:rsidR="00712F30" w:rsidRPr="002F198E" w:rsidRDefault="00712F30" w:rsidP="00E37A95">
            <w:pPr>
              <w:pStyle w:val="ROWTABELLA"/>
              <w:rPr>
                <w:color w:val="002060"/>
              </w:rPr>
            </w:pPr>
            <w:r w:rsidRPr="002F198E">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B20A70D"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B581D5" w14:textId="77777777" w:rsidR="00712F30" w:rsidRPr="002F198E" w:rsidRDefault="00712F30" w:rsidP="00E37A95">
            <w:pPr>
              <w:pStyle w:val="ROWTABELLA"/>
              <w:rPr>
                <w:color w:val="002060"/>
              </w:rPr>
            </w:pPr>
            <w:r w:rsidRPr="002F198E">
              <w:rPr>
                <w:color w:val="002060"/>
              </w:rPr>
              <w:t>11/01/2020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426F44" w14:textId="77777777" w:rsidR="00712F30" w:rsidRPr="002F198E" w:rsidRDefault="00712F30" w:rsidP="00E37A95">
            <w:pPr>
              <w:pStyle w:val="ROWTABELLA"/>
              <w:rPr>
                <w:color w:val="002060"/>
              </w:rPr>
            </w:pPr>
            <w:r w:rsidRPr="002F198E">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B367F5" w14:textId="77777777" w:rsidR="00712F30" w:rsidRPr="002F198E" w:rsidRDefault="00712F30" w:rsidP="00E37A95">
            <w:pPr>
              <w:pStyle w:val="ROWTABELLA"/>
              <w:rPr>
                <w:color w:val="002060"/>
              </w:rPr>
            </w:pPr>
            <w:r w:rsidRPr="002F198E">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A7FD30" w14:textId="77777777" w:rsidR="00712F30" w:rsidRPr="002F198E" w:rsidRDefault="00712F30" w:rsidP="00E37A95">
            <w:pPr>
              <w:pStyle w:val="ROWTABELLA"/>
              <w:rPr>
                <w:color w:val="002060"/>
              </w:rPr>
            </w:pPr>
            <w:r w:rsidRPr="002F198E">
              <w:rPr>
                <w:color w:val="002060"/>
              </w:rPr>
              <w:t>VIA FAVETO</w:t>
            </w:r>
          </w:p>
        </w:tc>
      </w:tr>
      <w:tr w:rsidR="00712F30" w:rsidRPr="002F198E" w14:paraId="2E7DADDC"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C33380" w14:textId="77777777" w:rsidR="00712F30" w:rsidRPr="002F198E" w:rsidRDefault="00712F30" w:rsidP="00E37A95">
            <w:pPr>
              <w:pStyle w:val="ROWTABELLA"/>
              <w:rPr>
                <w:color w:val="002060"/>
              </w:rPr>
            </w:pPr>
            <w:r w:rsidRPr="002F198E">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9B8A8B" w14:textId="77777777" w:rsidR="00712F30" w:rsidRPr="002F198E" w:rsidRDefault="00712F30" w:rsidP="00E37A95">
            <w:pPr>
              <w:pStyle w:val="ROWTABELLA"/>
              <w:rPr>
                <w:color w:val="002060"/>
              </w:rPr>
            </w:pPr>
            <w:r w:rsidRPr="002F198E">
              <w:rPr>
                <w:color w:val="002060"/>
              </w:rPr>
              <w:t>MONTESICURO TRE COLLI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21ED68F"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19DA2E" w14:textId="77777777" w:rsidR="00712F30" w:rsidRPr="002F198E" w:rsidRDefault="00712F30" w:rsidP="00E37A95">
            <w:pPr>
              <w:pStyle w:val="ROWTABELLA"/>
              <w:rPr>
                <w:color w:val="002060"/>
              </w:rPr>
            </w:pPr>
            <w:r w:rsidRPr="002F198E">
              <w:rPr>
                <w:color w:val="002060"/>
              </w:rPr>
              <w:t>11/01/2020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D3F353"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2A7E1D"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34D289" w14:textId="77777777" w:rsidR="00712F30" w:rsidRPr="002F198E" w:rsidRDefault="00712F30" w:rsidP="00E37A95">
            <w:pPr>
              <w:pStyle w:val="ROWTABELLA"/>
              <w:rPr>
                <w:color w:val="002060"/>
              </w:rPr>
            </w:pPr>
            <w:r w:rsidRPr="002F198E">
              <w:rPr>
                <w:color w:val="002060"/>
              </w:rPr>
              <w:t>VIA VERDI</w:t>
            </w:r>
          </w:p>
        </w:tc>
      </w:tr>
    </w:tbl>
    <w:p w14:paraId="26838D77" w14:textId="77777777" w:rsidR="00712F30" w:rsidRPr="002F198E" w:rsidRDefault="00712F30" w:rsidP="00712F30">
      <w:pPr>
        <w:pStyle w:val="breakline"/>
        <w:divId w:val="527259509"/>
        <w:rPr>
          <w:color w:val="002060"/>
        </w:rPr>
      </w:pPr>
    </w:p>
    <w:p w14:paraId="1FD6DF15"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CALCIO A CINQUE SERIE C2</w:t>
      </w:r>
    </w:p>
    <w:p w14:paraId="1138DBBC" w14:textId="77777777" w:rsidR="00712F30" w:rsidRPr="002F198E" w:rsidRDefault="00712F30" w:rsidP="00712F30">
      <w:pPr>
        <w:pStyle w:val="TITOLOPRINC"/>
        <w:divId w:val="527259509"/>
        <w:rPr>
          <w:color w:val="002060"/>
        </w:rPr>
      </w:pPr>
      <w:r w:rsidRPr="002F198E">
        <w:rPr>
          <w:color w:val="002060"/>
        </w:rPr>
        <w:t>ANAGRAFICA/INDIRIZZARIO/VARIAZIONI CALENDARIO</w:t>
      </w:r>
    </w:p>
    <w:p w14:paraId="4D526A20" w14:textId="77777777" w:rsidR="00712F30" w:rsidRPr="002F198E" w:rsidRDefault="00712F30" w:rsidP="00712F30">
      <w:pPr>
        <w:pStyle w:val="Corpodeltesto21"/>
        <w:divId w:val="527259509"/>
        <w:rPr>
          <w:rFonts w:ascii="Arial" w:hAnsi="Arial" w:cs="Arial"/>
          <w:b/>
          <w:color w:val="002060"/>
          <w:sz w:val="22"/>
          <w:szCs w:val="22"/>
          <w:u w:val="single"/>
        </w:rPr>
      </w:pPr>
      <w:r w:rsidRPr="002F198E">
        <w:rPr>
          <w:rFonts w:ascii="Arial" w:hAnsi="Arial" w:cs="Arial"/>
          <w:b/>
          <w:color w:val="002060"/>
          <w:sz w:val="22"/>
          <w:szCs w:val="22"/>
          <w:u w:val="single"/>
        </w:rPr>
        <w:t>GIRONE “C”</w:t>
      </w:r>
    </w:p>
    <w:p w14:paraId="6DBE3B9E" w14:textId="77777777" w:rsidR="00712F30" w:rsidRPr="002F198E" w:rsidRDefault="00712F30" w:rsidP="00712F30">
      <w:pPr>
        <w:pStyle w:val="Corpodeltesto21"/>
        <w:divId w:val="527259509"/>
        <w:rPr>
          <w:rFonts w:ascii="Arial" w:hAnsi="Arial" w:cs="Arial"/>
          <w:color w:val="002060"/>
          <w:sz w:val="22"/>
          <w:szCs w:val="22"/>
        </w:rPr>
      </w:pPr>
    </w:p>
    <w:p w14:paraId="36020F1D" w14:textId="77777777" w:rsidR="00712F30" w:rsidRPr="002F198E" w:rsidRDefault="00712F30" w:rsidP="00712F30">
      <w:pPr>
        <w:pStyle w:val="Corpodeltesto21"/>
        <w:divId w:val="527259509"/>
        <w:rPr>
          <w:rFonts w:ascii="Arial" w:hAnsi="Arial" w:cs="Arial"/>
          <w:color w:val="002060"/>
          <w:sz w:val="22"/>
          <w:szCs w:val="22"/>
        </w:rPr>
      </w:pPr>
      <w:r w:rsidRPr="002F198E">
        <w:rPr>
          <w:rFonts w:ascii="Arial" w:hAnsi="Arial" w:cs="Arial"/>
          <w:color w:val="002060"/>
          <w:sz w:val="22"/>
          <w:szCs w:val="22"/>
        </w:rPr>
        <w:t xml:space="preserve">La Società </w:t>
      </w:r>
      <w:r w:rsidRPr="002F198E">
        <w:rPr>
          <w:rFonts w:ascii="Arial" w:hAnsi="Arial" w:cs="Arial"/>
          <w:b/>
          <w:color w:val="002060"/>
          <w:sz w:val="22"/>
          <w:szCs w:val="22"/>
        </w:rPr>
        <w:t>AMICI 84</w:t>
      </w:r>
      <w:r w:rsidRPr="002F198E">
        <w:rPr>
          <w:rFonts w:ascii="Arial" w:hAnsi="Arial" w:cs="Arial"/>
          <w:color w:val="002060"/>
          <w:sz w:val="22"/>
          <w:szCs w:val="22"/>
        </w:rPr>
        <w:t xml:space="preserve"> comunica che disputerà tutte le gare interne il </w:t>
      </w:r>
      <w:r w:rsidRPr="002F198E">
        <w:rPr>
          <w:rFonts w:ascii="Arial" w:hAnsi="Arial" w:cs="Arial"/>
          <w:b/>
          <w:color w:val="002060"/>
          <w:sz w:val="22"/>
          <w:szCs w:val="22"/>
        </w:rPr>
        <w:t xml:space="preserve">VENERDI’ </w:t>
      </w:r>
      <w:r w:rsidRPr="002F198E">
        <w:rPr>
          <w:rFonts w:ascii="Arial" w:hAnsi="Arial" w:cs="Arial"/>
          <w:color w:val="002060"/>
          <w:sz w:val="22"/>
          <w:szCs w:val="22"/>
        </w:rPr>
        <w:t xml:space="preserve">alle </w:t>
      </w:r>
      <w:r w:rsidRPr="002F198E">
        <w:rPr>
          <w:rFonts w:ascii="Arial" w:hAnsi="Arial" w:cs="Arial"/>
          <w:b/>
          <w:color w:val="002060"/>
          <w:sz w:val="22"/>
          <w:szCs w:val="22"/>
        </w:rPr>
        <w:t>ore 21:30</w:t>
      </w:r>
      <w:r w:rsidRPr="002F198E">
        <w:rPr>
          <w:rFonts w:ascii="Arial" w:hAnsi="Arial" w:cs="Arial"/>
          <w:color w:val="002060"/>
          <w:sz w:val="22"/>
          <w:szCs w:val="22"/>
        </w:rPr>
        <w:t>, stesso campo.</w:t>
      </w:r>
    </w:p>
    <w:p w14:paraId="72FF25DF" w14:textId="77777777" w:rsidR="00712F30" w:rsidRPr="002F198E" w:rsidRDefault="00712F30" w:rsidP="00712F30">
      <w:pPr>
        <w:pStyle w:val="TITOLOPRINC"/>
        <w:divId w:val="527259509"/>
        <w:rPr>
          <w:color w:val="002060"/>
        </w:rPr>
      </w:pPr>
      <w:r w:rsidRPr="002F198E">
        <w:rPr>
          <w:color w:val="002060"/>
        </w:rPr>
        <w:t>RISULTATI</w:t>
      </w:r>
    </w:p>
    <w:p w14:paraId="415CC67C" w14:textId="77777777" w:rsidR="00712F30" w:rsidRPr="002F198E" w:rsidRDefault="00712F30" w:rsidP="00712F30">
      <w:pPr>
        <w:pStyle w:val="breakline"/>
        <w:divId w:val="527259509"/>
        <w:rPr>
          <w:color w:val="002060"/>
        </w:rPr>
      </w:pPr>
    </w:p>
    <w:p w14:paraId="1F37613C" w14:textId="77777777" w:rsidR="00712F30" w:rsidRPr="002F198E" w:rsidRDefault="00712F30" w:rsidP="00712F30">
      <w:pPr>
        <w:pStyle w:val="SOTTOTITOLOCAMPIONATO1"/>
        <w:divId w:val="527259509"/>
        <w:rPr>
          <w:color w:val="002060"/>
        </w:rPr>
      </w:pPr>
      <w:r w:rsidRPr="002F198E">
        <w:rPr>
          <w:color w:val="002060"/>
        </w:rPr>
        <w:t>RISULTATI UFFICIALI GARE DEL 20/12/2019</w:t>
      </w:r>
    </w:p>
    <w:p w14:paraId="2A99FAA3"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70310FC3"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3CCC86C4"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39374493"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368FCC" w14:textId="77777777" w:rsidR="00712F30" w:rsidRPr="002F198E" w:rsidRDefault="00712F30" w:rsidP="00E37A95">
                  <w:pPr>
                    <w:pStyle w:val="HEADERTABELLA"/>
                    <w:rPr>
                      <w:color w:val="002060"/>
                    </w:rPr>
                  </w:pPr>
                  <w:r w:rsidRPr="002F198E">
                    <w:rPr>
                      <w:color w:val="002060"/>
                    </w:rPr>
                    <w:t>GIRONE A - 1 Giornata - R</w:t>
                  </w:r>
                </w:p>
              </w:tc>
            </w:tr>
            <w:tr w:rsidR="00712F30" w:rsidRPr="002F198E" w14:paraId="2EE750E7"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4E8F7A" w14:textId="77777777" w:rsidR="00712F30" w:rsidRPr="002F198E" w:rsidRDefault="00712F30" w:rsidP="00E37A95">
                  <w:pPr>
                    <w:pStyle w:val="ROWTABELLA"/>
                    <w:rPr>
                      <w:color w:val="002060"/>
                    </w:rPr>
                  </w:pPr>
                  <w:r w:rsidRPr="002F198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E2E728" w14:textId="77777777" w:rsidR="00712F30" w:rsidRPr="002F198E" w:rsidRDefault="00712F30" w:rsidP="00E37A95">
                  <w:pPr>
                    <w:pStyle w:val="ROWTABELLA"/>
                    <w:rPr>
                      <w:color w:val="002060"/>
                    </w:rPr>
                  </w:pPr>
                  <w:r w:rsidRPr="002F198E">
                    <w:rPr>
                      <w:color w:val="002060"/>
                    </w:rPr>
                    <w:t>- SPORTLAND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CAA6F9" w14:textId="77777777" w:rsidR="00712F30" w:rsidRPr="002F198E" w:rsidRDefault="00712F30" w:rsidP="00E37A95">
                  <w:pPr>
                    <w:pStyle w:val="ROWTABELLA"/>
                    <w:jc w:val="center"/>
                    <w:rPr>
                      <w:color w:val="002060"/>
                    </w:rPr>
                  </w:pPr>
                  <w:r w:rsidRPr="002F198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747633" w14:textId="77777777" w:rsidR="00712F30" w:rsidRPr="002F198E" w:rsidRDefault="00712F30" w:rsidP="00E37A95">
                  <w:pPr>
                    <w:pStyle w:val="ROWTABELLA"/>
                    <w:jc w:val="center"/>
                    <w:rPr>
                      <w:color w:val="002060"/>
                    </w:rPr>
                  </w:pPr>
                  <w:r w:rsidRPr="002F198E">
                    <w:rPr>
                      <w:color w:val="002060"/>
                    </w:rPr>
                    <w:t> </w:t>
                  </w:r>
                </w:p>
              </w:tc>
            </w:tr>
            <w:tr w:rsidR="00712F30" w:rsidRPr="002F198E" w14:paraId="12278359"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B17879B" w14:textId="77777777" w:rsidR="00712F30" w:rsidRPr="002F198E" w:rsidRDefault="00712F30" w:rsidP="00E37A95">
                  <w:pPr>
                    <w:pStyle w:val="ROWTABELLA"/>
                    <w:rPr>
                      <w:color w:val="002060"/>
                    </w:rPr>
                  </w:pPr>
                  <w:r w:rsidRPr="002F198E">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0BA2F68" w14:textId="77777777" w:rsidR="00712F30" w:rsidRPr="002F198E" w:rsidRDefault="00712F30" w:rsidP="00E37A95">
                  <w:pPr>
                    <w:pStyle w:val="ROWTABELLA"/>
                    <w:rPr>
                      <w:color w:val="002060"/>
                    </w:rPr>
                  </w:pPr>
                  <w:r w:rsidRPr="002F198E">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B98A6A" w14:textId="77777777" w:rsidR="00712F30" w:rsidRPr="002F198E" w:rsidRDefault="00712F30" w:rsidP="00E37A95">
                  <w:pPr>
                    <w:pStyle w:val="ROWTABELLA"/>
                    <w:jc w:val="center"/>
                    <w:rPr>
                      <w:color w:val="002060"/>
                    </w:rPr>
                  </w:pPr>
                  <w:r w:rsidRPr="002F198E">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5FFD1FD" w14:textId="77777777" w:rsidR="00712F30" w:rsidRPr="002F198E" w:rsidRDefault="00712F30" w:rsidP="00E37A95">
                  <w:pPr>
                    <w:pStyle w:val="ROWTABELLA"/>
                    <w:jc w:val="center"/>
                    <w:rPr>
                      <w:color w:val="002060"/>
                    </w:rPr>
                  </w:pPr>
                  <w:r w:rsidRPr="002F198E">
                    <w:rPr>
                      <w:color w:val="002060"/>
                    </w:rPr>
                    <w:t> </w:t>
                  </w:r>
                </w:p>
              </w:tc>
            </w:tr>
            <w:tr w:rsidR="00712F30" w:rsidRPr="002F198E" w14:paraId="525AF531"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0E695CC" w14:textId="77777777" w:rsidR="00712F30" w:rsidRPr="002F198E" w:rsidRDefault="00712F30" w:rsidP="00E37A95">
                  <w:pPr>
                    <w:pStyle w:val="ROWTABELLA"/>
                    <w:rPr>
                      <w:color w:val="002060"/>
                    </w:rPr>
                  </w:pPr>
                  <w:r w:rsidRPr="002F198E">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90D69E1" w14:textId="77777777" w:rsidR="00712F30" w:rsidRPr="002F198E" w:rsidRDefault="00712F30" w:rsidP="00E37A95">
                  <w:pPr>
                    <w:pStyle w:val="ROWTABELLA"/>
                    <w:rPr>
                      <w:color w:val="002060"/>
                    </w:rPr>
                  </w:pPr>
                  <w:r w:rsidRPr="002F198E">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A3D47A" w14:textId="77777777" w:rsidR="00712F30" w:rsidRPr="002F198E" w:rsidRDefault="00712F30" w:rsidP="00E37A95">
                  <w:pPr>
                    <w:pStyle w:val="ROWTABELLA"/>
                    <w:jc w:val="center"/>
                    <w:rPr>
                      <w:color w:val="002060"/>
                    </w:rPr>
                  </w:pPr>
                  <w:r w:rsidRPr="002F198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1B09FD" w14:textId="77777777" w:rsidR="00712F30" w:rsidRPr="002F198E" w:rsidRDefault="00712F30" w:rsidP="00E37A95">
                  <w:pPr>
                    <w:pStyle w:val="ROWTABELLA"/>
                    <w:jc w:val="center"/>
                    <w:rPr>
                      <w:color w:val="002060"/>
                    </w:rPr>
                  </w:pPr>
                  <w:r w:rsidRPr="002F198E">
                    <w:rPr>
                      <w:color w:val="002060"/>
                    </w:rPr>
                    <w:t> </w:t>
                  </w:r>
                </w:p>
              </w:tc>
            </w:tr>
            <w:tr w:rsidR="00712F30" w:rsidRPr="002F198E" w14:paraId="584DD82C"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7D412E" w14:textId="77777777" w:rsidR="00712F30" w:rsidRPr="002F198E" w:rsidRDefault="00712F30" w:rsidP="00E37A95">
                  <w:pPr>
                    <w:pStyle w:val="ROWTABELLA"/>
                    <w:rPr>
                      <w:color w:val="002060"/>
                    </w:rPr>
                  </w:pPr>
                  <w:r w:rsidRPr="002F198E">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3A362A" w14:textId="77777777" w:rsidR="00712F30" w:rsidRPr="002F198E" w:rsidRDefault="00712F30" w:rsidP="00E37A95">
                  <w:pPr>
                    <w:pStyle w:val="ROWTABELLA"/>
                    <w:rPr>
                      <w:color w:val="002060"/>
                    </w:rPr>
                  </w:pPr>
                  <w:r w:rsidRPr="002F198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A3CA26D" w14:textId="77777777" w:rsidR="00712F30" w:rsidRPr="002F198E" w:rsidRDefault="00712F30" w:rsidP="00E37A95">
                  <w:pPr>
                    <w:pStyle w:val="ROWTABELLA"/>
                    <w:jc w:val="center"/>
                    <w:rPr>
                      <w:color w:val="002060"/>
                    </w:rPr>
                  </w:pPr>
                  <w:r w:rsidRPr="002F198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302024" w14:textId="77777777" w:rsidR="00712F30" w:rsidRPr="002F198E" w:rsidRDefault="00712F30" w:rsidP="00E37A95">
                  <w:pPr>
                    <w:pStyle w:val="ROWTABELLA"/>
                    <w:jc w:val="center"/>
                    <w:rPr>
                      <w:color w:val="002060"/>
                    </w:rPr>
                  </w:pPr>
                  <w:r w:rsidRPr="002F198E">
                    <w:rPr>
                      <w:color w:val="002060"/>
                    </w:rPr>
                    <w:t> </w:t>
                  </w:r>
                </w:p>
              </w:tc>
            </w:tr>
            <w:tr w:rsidR="00712F30" w:rsidRPr="002F198E" w14:paraId="07EE6310"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D6AFAAF" w14:textId="77777777" w:rsidR="00712F30" w:rsidRPr="002F198E" w:rsidRDefault="00712F30" w:rsidP="00E37A95">
                  <w:pPr>
                    <w:pStyle w:val="ROWTABELLA"/>
                    <w:rPr>
                      <w:color w:val="002060"/>
                    </w:rPr>
                  </w:pPr>
                  <w:r w:rsidRPr="002F198E">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C1FD83A" w14:textId="77777777" w:rsidR="00712F30" w:rsidRPr="002F198E" w:rsidRDefault="00712F30" w:rsidP="00E37A95">
                  <w:pPr>
                    <w:pStyle w:val="ROWTABELLA"/>
                    <w:rPr>
                      <w:color w:val="002060"/>
                    </w:rPr>
                  </w:pPr>
                  <w:r w:rsidRPr="002F198E">
                    <w:rPr>
                      <w:color w:val="002060"/>
                    </w:rPr>
                    <w:t>- VALLEFOGLIA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CB6FBF0" w14:textId="77777777" w:rsidR="00712F30" w:rsidRPr="002F198E" w:rsidRDefault="00712F30" w:rsidP="00E37A95">
                  <w:pPr>
                    <w:pStyle w:val="ROWTABELLA"/>
                    <w:jc w:val="center"/>
                    <w:rPr>
                      <w:color w:val="002060"/>
                    </w:rPr>
                  </w:pPr>
                  <w:r w:rsidRPr="002F198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EC2259" w14:textId="77777777" w:rsidR="00712F30" w:rsidRPr="002F198E" w:rsidRDefault="00712F30" w:rsidP="00E37A95">
                  <w:pPr>
                    <w:pStyle w:val="ROWTABELLA"/>
                    <w:jc w:val="center"/>
                    <w:rPr>
                      <w:color w:val="002060"/>
                    </w:rPr>
                  </w:pPr>
                  <w:r w:rsidRPr="002F198E">
                    <w:rPr>
                      <w:color w:val="002060"/>
                    </w:rPr>
                    <w:t> </w:t>
                  </w:r>
                </w:p>
              </w:tc>
            </w:tr>
            <w:tr w:rsidR="00712F30" w:rsidRPr="002F198E" w14:paraId="580DC293"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F5B0F2A" w14:textId="77777777" w:rsidR="00712F30" w:rsidRPr="002F198E" w:rsidRDefault="00712F30" w:rsidP="00E37A95">
                  <w:pPr>
                    <w:pStyle w:val="ROWTABELLA"/>
                    <w:rPr>
                      <w:color w:val="002060"/>
                    </w:rPr>
                  </w:pPr>
                  <w:r w:rsidRPr="002F198E">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3619A7F" w14:textId="77777777" w:rsidR="00712F30" w:rsidRPr="002F198E" w:rsidRDefault="00712F30" w:rsidP="00E37A95">
                  <w:pPr>
                    <w:pStyle w:val="ROWTABELLA"/>
                    <w:rPr>
                      <w:color w:val="002060"/>
                    </w:rPr>
                  </w:pPr>
                  <w:r w:rsidRPr="002F198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70C49E" w14:textId="77777777" w:rsidR="00712F30" w:rsidRPr="002F198E" w:rsidRDefault="00712F30" w:rsidP="00E37A95">
                  <w:pPr>
                    <w:pStyle w:val="ROWTABELLA"/>
                    <w:jc w:val="center"/>
                    <w:rPr>
                      <w:color w:val="002060"/>
                    </w:rPr>
                  </w:pPr>
                  <w:r w:rsidRPr="002F198E">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33AA02" w14:textId="77777777" w:rsidR="00712F30" w:rsidRPr="002F198E" w:rsidRDefault="00712F30" w:rsidP="00E37A95">
                  <w:pPr>
                    <w:pStyle w:val="ROWTABELLA"/>
                    <w:jc w:val="center"/>
                    <w:rPr>
                      <w:color w:val="002060"/>
                    </w:rPr>
                  </w:pPr>
                  <w:r w:rsidRPr="002F198E">
                    <w:rPr>
                      <w:color w:val="002060"/>
                    </w:rPr>
                    <w:t> </w:t>
                  </w:r>
                </w:p>
              </w:tc>
            </w:tr>
            <w:tr w:rsidR="00712F30" w:rsidRPr="002F198E" w14:paraId="1A0E3DAE"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EE75EB" w14:textId="77777777" w:rsidR="00712F30" w:rsidRPr="002F198E" w:rsidRDefault="00712F30" w:rsidP="00E37A95">
                  <w:pPr>
                    <w:pStyle w:val="ROWTABELLA"/>
                    <w:rPr>
                      <w:color w:val="002060"/>
                    </w:rPr>
                  </w:pPr>
                  <w:r w:rsidRPr="002F198E">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2E7D28" w14:textId="77777777" w:rsidR="00712F30" w:rsidRPr="002F198E" w:rsidRDefault="00712F30" w:rsidP="00E37A95">
                  <w:pPr>
                    <w:pStyle w:val="ROWTABELLA"/>
                    <w:rPr>
                      <w:color w:val="002060"/>
                    </w:rPr>
                  </w:pPr>
                  <w:r w:rsidRPr="002F198E">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8437A1" w14:textId="77777777" w:rsidR="00712F30" w:rsidRPr="002F198E" w:rsidRDefault="00712F30" w:rsidP="00E37A95">
                  <w:pPr>
                    <w:pStyle w:val="ROWTABELLA"/>
                    <w:jc w:val="center"/>
                    <w:rPr>
                      <w:color w:val="002060"/>
                    </w:rPr>
                  </w:pPr>
                  <w:r w:rsidRPr="002F198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56FBFE" w14:textId="77777777" w:rsidR="00712F30" w:rsidRPr="002F198E" w:rsidRDefault="00712F30" w:rsidP="00E37A95">
                  <w:pPr>
                    <w:pStyle w:val="ROWTABELLA"/>
                    <w:jc w:val="center"/>
                    <w:rPr>
                      <w:color w:val="002060"/>
                    </w:rPr>
                  </w:pPr>
                  <w:r w:rsidRPr="002F198E">
                    <w:rPr>
                      <w:color w:val="002060"/>
                    </w:rPr>
                    <w:t> </w:t>
                  </w:r>
                </w:p>
              </w:tc>
            </w:tr>
          </w:tbl>
          <w:p w14:paraId="2F61002C" w14:textId="77777777" w:rsidR="00712F30" w:rsidRPr="002F198E" w:rsidRDefault="00712F30" w:rsidP="00E37A9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22B8AE02"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506829" w14:textId="77777777" w:rsidR="00712F30" w:rsidRPr="002F198E" w:rsidRDefault="00712F30" w:rsidP="00E37A95">
                  <w:pPr>
                    <w:pStyle w:val="HEADERTABELLA"/>
                    <w:rPr>
                      <w:color w:val="002060"/>
                    </w:rPr>
                  </w:pPr>
                  <w:r w:rsidRPr="002F198E">
                    <w:rPr>
                      <w:color w:val="002060"/>
                    </w:rPr>
                    <w:t>GIRONE B - 1 Giornata - R</w:t>
                  </w:r>
                </w:p>
              </w:tc>
            </w:tr>
            <w:tr w:rsidR="00712F30" w:rsidRPr="002F198E" w14:paraId="3053C1ED"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F856A6" w14:textId="77777777" w:rsidR="00712F30" w:rsidRPr="002F198E" w:rsidRDefault="00712F30" w:rsidP="00E37A95">
                  <w:pPr>
                    <w:pStyle w:val="ROWTABELLA"/>
                    <w:rPr>
                      <w:color w:val="002060"/>
                    </w:rPr>
                  </w:pPr>
                  <w:r w:rsidRPr="002F198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20E290" w14:textId="77777777" w:rsidR="00712F30" w:rsidRPr="002F198E" w:rsidRDefault="00712F30" w:rsidP="00E37A95">
                  <w:pPr>
                    <w:pStyle w:val="ROWTABELLA"/>
                    <w:rPr>
                      <w:color w:val="002060"/>
                    </w:rPr>
                  </w:pPr>
                  <w:r w:rsidRPr="002F198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A09A5C" w14:textId="77777777" w:rsidR="00712F30" w:rsidRPr="002F198E" w:rsidRDefault="00712F30" w:rsidP="00E37A95">
                  <w:pPr>
                    <w:pStyle w:val="ROWTABELLA"/>
                    <w:jc w:val="center"/>
                    <w:rPr>
                      <w:color w:val="002060"/>
                    </w:rPr>
                  </w:pPr>
                  <w:r w:rsidRPr="002F198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4E926B" w14:textId="77777777" w:rsidR="00712F30" w:rsidRPr="002F198E" w:rsidRDefault="00712F30" w:rsidP="00E37A95">
                  <w:pPr>
                    <w:pStyle w:val="ROWTABELLA"/>
                    <w:jc w:val="center"/>
                    <w:rPr>
                      <w:color w:val="002060"/>
                    </w:rPr>
                  </w:pPr>
                  <w:r w:rsidRPr="002F198E">
                    <w:rPr>
                      <w:color w:val="002060"/>
                    </w:rPr>
                    <w:t> </w:t>
                  </w:r>
                </w:p>
              </w:tc>
            </w:tr>
            <w:tr w:rsidR="00712F30" w:rsidRPr="002F198E" w14:paraId="5A8365CA"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437DA3" w14:textId="77777777" w:rsidR="00712F30" w:rsidRPr="002F198E" w:rsidRDefault="00712F30" w:rsidP="00E37A95">
                  <w:pPr>
                    <w:pStyle w:val="ROWTABELLA"/>
                    <w:rPr>
                      <w:color w:val="002060"/>
                    </w:rPr>
                  </w:pPr>
                  <w:r w:rsidRPr="002F198E">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0379633" w14:textId="77777777" w:rsidR="00712F30" w:rsidRPr="002F198E" w:rsidRDefault="00712F30" w:rsidP="00E37A95">
                  <w:pPr>
                    <w:pStyle w:val="ROWTABELLA"/>
                    <w:rPr>
                      <w:color w:val="002060"/>
                    </w:rPr>
                  </w:pPr>
                  <w:r w:rsidRPr="002F198E">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F8A2761" w14:textId="77777777" w:rsidR="00712F30" w:rsidRPr="002F198E" w:rsidRDefault="00712F30" w:rsidP="00E37A95">
                  <w:pPr>
                    <w:pStyle w:val="ROWTABELLA"/>
                    <w:jc w:val="center"/>
                    <w:rPr>
                      <w:color w:val="002060"/>
                    </w:rPr>
                  </w:pPr>
                  <w:r w:rsidRPr="002F198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1569AA" w14:textId="77777777" w:rsidR="00712F30" w:rsidRPr="002F198E" w:rsidRDefault="00712F30" w:rsidP="00E37A95">
                  <w:pPr>
                    <w:pStyle w:val="ROWTABELLA"/>
                    <w:jc w:val="center"/>
                    <w:rPr>
                      <w:color w:val="002060"/>
                    </w:rPr>
                  </w:pPr>
                  <w:r w:rsidRPr="002F198E">
                    <w:rPr>
                      <w:color w:val="002060"/>
                    </w:rPr>
                    <w:t> </w:t>
                  </w:r>
                </w:p>
              </w:tc>
            </w:tr>
            <w:tr w:rsidR="00712F30" w:rsidRPr="002F198E" w14:paraId="66EA30E9"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E4D7B6" w14:textId="77777777" w:rsidR="00712F30" w:rsidRPr="002F198E" w:rsidRDefault="00712F30" w:rsidP="00E37A95">
                  <w:pPr>
                    <w:pStyle w:val="ROWTABELLA"/>
                    <w:rPr>
                      <w:color w:val="002060"/>
                    </w:rPr>
                  </w:pPr>
                  <w:r w:rsidRPr="002F198E">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345F72" w14:textId="77777777" w:rsidR="00712F30" w:rsidRPr="002F198E" w:rsidRDefault="00712F30" w:rsidP="00E37A95">
                  <w:pPr>
                    <w:pStyle w:val="ROWTABELLA"/>
                    <w:rPr>
                      <w:color w:val="002060"/>
                    </w:rPr>
                  </w:pPr>
                  <w:r w:rsidRPr="002F198E">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3E7BD9" w14:textId="77777777" w:rsidR="00712F30" w:rsidRPr="002F198E" w:rsidRDefault="00712F30" w:rsidP="00E37A95">
                  <w:pPr>
                    <w:pStyle w:val="ROWTABELLA"/>
                    <w:jc w:val="center"/>
                    <w:rPr>
                      <w:color w:val="002060"/>
                    </w:rPr>
                  </w:pPr>
                  <w:r w:rsidRPr="002F198E">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21E8BC" w14:textId="77777777" w:rsidR="00712F30" w:rsidRPr="002F198E" w:rsidRDefault="00712F30" w:rsidP="00E37A95">
                  <w:pPr>
                    <w:pStyle w:val="ROWTABELLA"/>
                    <w:jc w:val="center"/>
                    <w:rPr>
                      <w:color w:val="002060"/>
                    </w:rPr>
                  </w:pPr>
                  <w:r w:rsidRPr="002F198E">
                    <w:rPr>
                      <w:color w:val="002060"/>
                    </w:rPr>
                    <w:t> </w:t>
                  </w:r>
                </w:p>
              </w:tc>
            </w:tr>
            <w:tr w:rsidR="00712F30" w:rsidRPr="002F198E" w14:paraId="68A811E5"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16358D3" w14:textId="77777777" w:rsidR="00712F30" w:rsidRPr="002F198E" w:rsidRDefault="00712F30" w:rsidP="00E37A95">
                  <w:pPr>
                    <w:pStyle w:val="ROWTABELLA"/>
                    <w:rPr>
                      <w:color w:val="002060"/>
                    </w:rPr>
                  </w:pPr>
                  <w:r w:rsidRPr="002F198E">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B536C00" w14:textId="77777777" w:rsidR="00712F30" w:rsidRPr="002F198E" w:rsidRDefault="00712F30" w:rsidP="00E37A95">
                  <w:pPr>
                    <w:pStyle w:val="ROWTABELLA"/>
                    <w:rPr>
                      <w:color w:val="002060"/>
                    </w:rPr>
                  </w:pPr>
                  <w:r w:rsidRPr="002F198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A62EB34" w14:textId="77777777" w:rsidR="00712F30" w:rsidRPr="002F198E" w:rsidRDefault="00712F30" w:rsidP="00E37A95">
                  <w:pPr>
                    <w:pStyle w:val="ROWTABELLA"/>
                    <w:jc w:val="center"/>
                    <w:rPr>
                      <w:color w:val="002060"/>
                    </w:rPr>
                  </w:pPr>
                  <w:r w:rsidRPr="002F198E">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FE6145C" w14:textId="77777777" w:rsidR="00712F30" w:rsidRPr="002F198E" w:rsidRDefault="00712F30" w:rsidP="00E37A95">
                  <w:pPr>
                    <w:pStyle w:val="ROWTABELLA"/>
                    <w:jc w:val="center"/>
                    <w:rPr>
                      <w:color w:val="002060"/>
                    </w:rPr>
                  </w:pPr>
                  <w:r w:rsidRPr="002F198E">
                    <w:rPr>
                      <w:color w:val="002060"/>
                    </w:rPr>
                    <w:t> </w:t>
                  </w:r>
                </w:p>
              </w:tc>
            </w:tr>
            <w:tr w:rsidR="00712F30" w:rsidRPr="002F198E" w14:paraId="2C79D7AB"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C35D6E" w14:textId="77777777" w:rsidR="00712F30" w:rsidRPr="002F198E" w:rsidRDefault="00712F30" w:rsidP="00E37A95">
                  <w:pPr>
                    <w:pStyle w:val="ROWTABELLA"/>
                    <w:rPr>
                      <w:color w:val="002060"/>
                    </w:rPr>
                  </w:pPr>
                  <w:r w:rsidRPr="002F198E">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E3F344" w14:textId="77777777" w:rsidR="00712F30" w:rsidRPr="002F198E" w:rsidRDefault="00712F30" w:rsidP="00E37A95">
                  <w:pPr>
                    <w:pStyle w:val="ROWTABELLA"/>
                    <w:rPr>
                      <w:color w:val="002060"/>
                    </w:rPr>
                  </w:pPr>
                  <w:r w:rsidRPr="002F198E">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2F85B49" w14:textId="77777777" w:rsidR="00712F30" w:rsidRPr="002F198E" w:rsidRDefault="00712F30" w:rsidP="00E37A95">
                  <w:pPr>
                    <w:pStyle w:val="ROWTABELLA"/>
                    <w:jc w:val="center"/>
                    <w:rPr>
                      <w:color w:val="002060"/>
                    </w:rPr>
                  </w:pPr>
                  <w:r w:rsidRPr="002F198E">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CD2C26F" w14:textId="77777777" w:rsidR="00712F30" w:rsidRPr="002F198E" w:rsidRDefault="00712F30" w:rsidP="00E37A95">
                  <w:pPr>
                    <w:pStyle w:val="ROWTABELLA"/>
                    <w:jc w:val="center"/>
                    <w:rPr>
                      <w:color w:val="002060"/>
                    </w:rPr>
                  </w:pPr>
                  <w:r w:rsidRPr="002F198E">
                    <w:rPr>
                      <w:color w:val="002060"/>
                    </w:rPr>
                    <w:t> </w:t>
                  </w:r>
                </w:p>
              </w:tc>
            </w:tr>
            <w:tr w:rsidR="00712F30" w:rsidRPr="002F198E" w14:paraId="7B0632D5"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538F90" w14:textId="77777777" w:rsidR="00712F30" w:rsidRPr="002F198E" w:rsidRDefault="00712F30" w:rsidP="00E37A95">
                  <w:pPr>
                    <w:pStyle w:val="ROWTABELLA"/>
                    <w:rPr>
                      <w:color w:val="002060"/>
                    </w:rPr>
                  </w:pPr>
                  <w:r w:rsidRPr="002F198E">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5B77C59" w14:textId="77777777" w:rsidR="00712F30" w:rsidRPr="002F198E" w:rsidRDefault="00712F30" w:rsidP="00E37A95">
                  <w:pPr>
                    <w:pStyle w:val="ROWTABELLA"/>
                    <w:rPr>
                      <w:color w:val="002060"/>
                    </w:rPr>
                  </w:pPr>
                  <w:r w:rsidRPr="002F198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B2A57E6" w14:textId="77777777" w:rsidR="00712F30" w:rsidRPr="002F198E" w:rsidRDefault="00712F30" w:rsidP="00E37A95">
                  <w:pPr>
                    <w:pStyle w:val="ROWTABELLA"/>
                    <w:jc w:val="center"/>
                    <w:rPr>
                      <w:color w:val="002060"/>
                    </w:rPr>
                  </w:pPr>
                  <w:r w:rsidRPr="002F198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7AC5E1" w14:textId="77777777" w:rsidR="00712F30" w:rsidRPr="002F198E" w:rsidRDefault="00712F30" w:rsidP="00E37A95">
                  <w:pPr>
                    <w:pStyle w:val="ROWTABELLA"/>
                    <w:jc w:val="center"/>
                    <w:rPr>
                      <w:color w:val="002060"/>
                    </w:rPr>
                  </w:pPr>
                  <w:r w:rsidRPr="002F198E">
                    <w:rPr>
                      <w:color w:val="002060"/>
                    </w:rPr>
                    <w:t> </w:t>
                  </w:r>
                </w:p>
              </w:tc>
            </w:tr>
            <w:tr w:rsidR="00712F30" w:rsidRPr="002F198E" w14:paraId="3A01AEEC"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D91D60" w14:textId="77777777" w:rsidR="00712F30" w:rsidRPr="002F198E" w:rsidRDefault="00712F30" w:rsidP="00E37A95">
                  <w:pPr>
                    <w:pStyle w:val="ROWTABELLA"/>
                    <w:rPr>
                      <w:color w:val="002060"/>
                    </w:rPr>
                  </w:pPr>
                  <w:r w:rsidRPr="002F198E">
                    <w:rPr>
                      <w:color w:val="002060"/>
                    </w:rPr>
                    <w:t>MOSCOSI 2008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48B96E" w14:textId="77777777" w:rsidR="00712F30" w:rsidRPr="002F198E" w:rsidRDefault="00712F30" w:rsidP="00E37A95">
                  <w:pPr>
                    <w:pStyle w:val="ROWTABELLA"/>
                    <w:rPr>
                      <w:color w:val="002060"/>
                    </w:rPr>
                  </w:pPr>
                  <w:r w:rsidRPr="002F198E">
                    <w:rPr>
                      <w:color w:val="002060"/>
                    </w:rPr>
                    <w:t>-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FE645D" w14:textId="77777777" w:rsidR="00712F30" w:rsidRPr="002F198E" w:rsidRDefault="00712F30" w:rsidP="00E37A95">
                  <w:pPr>
                    <w:pStyle w:val="ROWTABELLA"/>
                    <w:jc w:val="center"/>
                    <w:rPr>
                      <w:color w:val="002060"/>
                    </w:rPr>
                  </w:pPr>
                  <w:r w:rsidRPr="002F198E">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5D0E7E" w14:textId="77777777" w:rsidR="00712F30" w:rsidRPr="002F198E" w:rsidRDefault="00712F30" w:rsidP="00E37A95">
                  <w:pPr>
                    <w:pStyle w:val="ROWTABELLA"/>
                    <w:jc w:val="center"/>
                    <w:rPr>
                      <w:color w:val="002060"/>
                    </w:rPr>
                  </w:pPr>
                  <w:r w:rsidRPr="002F198E">
                    <w:rPr>
                      <w:color w:val="002060"/>
                    </w:rPr>
                    <w:t> </w:t>
                  </w:r>
                </w:p>
              </w:tc>
            </w:tr>
          </w:tbl>
          <w:p w14:paraId="6DA06195" w14:textId="77777777" w:rsidR="00712F30" w:rsidRPr="002F198E" w:rsidRDefault="00712F30" w:rsidP="00E37A95">
            <w:pPr>
              <w:rPr>
                <w:color w:val="002060"/>
              </w:rPr>
            </w:pPr>
          </w:p>
        </w:tc>
      </w:tr>
    </w:tbl>
    <w:p w14:paraId="0D5AEDF0"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545645F0"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284A2174"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6D6C4" w14:textId="77777777" w:rsidR="00712F30" w:rsidRPr="002F198E" w:rsidRDefault="00712F30" w:rsidP="00E37A95">
                  <w:pPr>
                    <w:pStyle w:val="HEADERTABELLA"/>
                    <w:rPr>
                      <w:color w:val="002060"/>
                    </w:rPr>
                  </w:pPr>
                  <w:r w:rsidRPr="002F198E">
                    <w:rPr>
                      <w:color w:val="002060"/>
                    </w:rPr>
                    <w:t>GIRONE C - 1 Giornata - R</w:t>
                  </w:r>
                </w:p>
              </w:tc>
            </w:tr>
            <w:tr w:rsidR="00712F30" w:rsidRPr="002F198E" w14:paraId="48776279"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EF2298B" w14:textId="77777777" w:rsidR="00712F30" w:rsidRPr="002F198E" w:rsidRDefault="00712F30" w:rsidP="00E37A95">
                  <w:pPr>
                    <w:pStyle w:val="ROWTABELLA"/>
                    <w:rPr>
                      <w:color w:val="002060"/>
                    </w:rPr>
                  </w:pPr>
                  <w:r w:rsidRPr="002F198E">
                    <w:rPr>
                      <w:color w:val="002060"/>
                    </w:rPr>
                    <w:t>FREELY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30A17F" w14:textId="77777777" w:rsidR="00712F30" w:rsidRPr="002F198E" w:rsidRDefault="00712F30" w:rsidP="00E37A95">
                  <w:pPr>
                    <w:pStyle w:val="ROWTABELLA"/>
                    <w:rPr>
                      <w:color w:val="002060"/>
                    </w:rPr>
                  </w:pPr>
                  <w:r w:rsidRPr="002F198E">
                    <w:rPr>
                      <w:color w:val="002060"/>
                    </w:rPr>
                    <w:t>- EAGLES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B06379" w14:textId="77777777" w:rsidR="00712F30" w:rsidRPr="002F198E" w:rsidRDefault="00712F30" w:rsidP="00E37A95">
                  <w:pPr>
                    <w:pStyle w:val="ROWTABELLA"/>
                    <w:jc w:val="center"/>
                    <w:rPr>
                      <w:color w:val="002060"/>
                    </w:rPr>
                  </w:pPr>
                  <w:r w:rsidRPr="002F198E">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E4E6CE" w14:textId="77777777" w:rsidR="00712F30" w:rsidRPr="002F198E" w:rsidRDefault="00712F30" w:rsidP="00E37A95">
                  <w:pPr>
                    <w:pStyle w:val="ROWTABELLA"/>
                    <w:jc w:val="center"/>
                    <w:rPr>
                      <w:color w:val="002060"/>
                    </w:rPr>
                  </w:pPr>
                  <w:r w:rsidRPr="002F198E">
                    <w:rPr>
                      <w:color w:val="002060"/>
                    </w:rPr>
                    <w:t> </w:t>
                  </w:r>
                </w:p>
              </w:tc>
            </w:tr>
            <w:tr w:rsidR="00712F30" w:rsidRPr="002F198E" w14:paraId="6E786574"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7099C8B" w14:textId="77777777" w:rsidR="00712F30" w:rsidRPr="002F198E" w:rsidRDefault="00712F30" w:rsidP="00E37A95">
                  <w:pPr>
                    <w:pStyle w:val="ROWTABELLA"/>
                    <w:rPr>
                      <w:color w:val="002060"/>
                    </w:rPr>
                  </w:pPr>
                  <w:r w:rsidRPr="002F198E">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6C73925" w14:textId="77777777" w:rsidR="00712F30" w:rsidRPr="002F198E" w:rsidRDefault="00712F30" w:rsidP="00E37A95">
                  <w:pPr>
                    <w:pStyle w:val="ROWTABELLA"/>
                    <w:rPr>
                      <w:color w:val="002060"/>
                    </w:rPr>
                  </w:pPr>
                  <w:r w:rsidRPr="002F198E">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E80035" w14:textId="77777777" w:rsidR="00712F30" w:rsidRPr="002F198E" w:rsidRDefault="00712F30" w:rsidP="00E37A95">
                  <w:pPr>
                    <w:pStyle w:val="ROWTABELLA"/>
                    <w:jc w:val="center"/>
                    <w:rPr>
                      <w:color w:val="002060"/>
                    </w:rPr>
                  </w:pPr>
                  <w:r w:rsidRPr="002F198E">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5CBAD5" w14:textId="77777777" w:rsidR="00712F30" w:rsidRPr="002F198E" w:rsidRDefault="00712F30" w:rsidP="00E37A95">
                  <w:pPr>
                    <w:pStyle w:val="ROWTABELLA"/>
                    <w:jc w:val="center"/>
                    <w:rPr>
                      <w:color w:val="002060"/>
                    </w:rPr>
                  </w:pPr>
                  <w:r w:rsidRPr="002F198E">
                    <w:rPr>
                      <w:color w:val="002060"/>
                    </w:rPr>
                    <w:t> </w:t>
                  </w:r>
                </w:p>
              </w:tc>
            </w:tr>
            <w:tr w:rsidR="00712F30" w:rsidRPr="002F198E" w14:paraId="3ECD3BE4"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BD8F872" w14:textId="77777777" w:rsidR="00712F30" w:rsidRPr="002F198E" w:rsidRDefault="00712F30" w:rsidP="00E37A95">
                  <w:pPr>
                    <w:pStyle w:val="ROWTABELLA"/>
                    <w:rPr>
                      <w:color w:val="002060"/>
                    </w:rPr>
                  </w:pPr>
                  <w:r w:rsidRPr="002F198E">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BFF711" w14:textId="77777777" w:rsidR="00712F30" w:rsidRPr="002F198E" w:rsidRDefault="00712F30" w:rsidP="00E37A95">
                  <w:pPr>
                    <w:pStyle w:val="ROWTABELLA"/>
                    <w:rPr>
                      <w:color w:val="002060"/>
                    </w:rPr>
                  </w:pPr>
                  <w:r w:rsidRPr="002F198E">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763637" w14:textId="77777777" w:rsidR="00712F30" w:rsidRPr="002F198E" w:rsidRDefault="00712F30" w:rsidP="00E37A95">
                  <w:pPr>
                    <w:pStyle w:val="ROWTABELLA"/>
                    <w:jc w:val="center"/>
                    <w:rPr>
                      <w:color w:val="002060"/>
                    </w:rPr>
                  </w:pPr>
                  <w:r w:rsidRPr="002F198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A0AE3AC" w14:textId="77777777" w:rsidR="00712F30" w:rsidRPr="002F198E" w:rsidRDefault="00712F30" w:rsidP="00E37A95">
                  <w:pPr>
                    <w:pStyle w:val="ROWTABELLA"/>
                    <w:jc w:val="center"/>
                    <w:rPr>
                      <w:color w:val="002060"/>
                    </w:rPr>
                  </w:pPr>
                  <w:r w:rsidRPr="002F198E">
                    <w:rPr>
                      <w:color w:val="002060"/>
                    </w:rPr>
                    <w:t> </w:t>
                  </w:r>
                </w:p>
              </w:tc>
            </w:tr>
            <w:tr w:rsidR="00712F30" w:rsidRPr="002F198E" w14:paraId="0EB50B31"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7F5DB6" w14:textId="77777777" w:rsidR="00712F30" w:rsidRPr="002F198E" w:rsidRDefault="00712F30" w:rsidP="00E37A95">
                  <w:pPr>
                    <w:pStyle w:val="ROWTABELLA"/>
                    <w:rPr>
                      <w:color w:val="002060"/>
                    </w:rPr>
                  </w:pPr>
                  <w:r w:rsidRPr="002F198E">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3AFEAF" w14:textId="77777777" w:rsidR="00712F30" w:rsidRPr="002F198E" w:rsidRDefault="00712F30" w:rsidP="00E37A95">
                  <w:pPr>
                    <w:pStyle w:val="ROWTABELLA"/>
                    <w:rPr>
                      <w:color w:val="002060"/>
                    </w:rPr>
                  </w:pPr>
                  <w:r w:rsidRPr="002F198E">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1496B2C" w14:textId="77777777" w:rsidR="00712F30" w:rsidRPr="002F198E" w:rsidRDefault="00712F30" w:rsidP="00E37A95">
                  <w:pPr>
                    <w:pStyle w:val="ROWTABELLA"/>
                    <w:jc w:val="center"/>
                    <w:rPr>
                      <w:color w:val="002060"/>
                    </w:rPr>
                  </w:pPr>
                  <w:r w:rsidRPr="002F198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A14A87" w14:textId="77777777" w:rsidR="00712F30" w:rsidRPr="002F198E" w:rsidRDefault="00712F30" w:rsidP="00E37A95">
                  <w:pPr>
                    <w:pStyle w:val="ROWTABELLA"/>
                    <w:jc w:val="center"/>
                    <w:rPr>
                      <w:color w:val="002060"/>
                    </w:rPr>
                  </w:pPr>
                  <w:r w:rsidRPr="002F198E">
                    <w:rPr>
                      <w:color w:val="002060"/>
                    </w:rPr>
                    <w:t> </w:t>
                  </w:r>
                </w:p>
              </w:tc>
            </w:tr>
            <w:tr w:rsidR="00712F30" w:rsidRPr="002F198E" w14:paraId="340F4FE1"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7B0ABA" w14:textId="77777777" w:rsidR="00712F30" w:rsidRPr="002F198E" w:rsidRDefault="00712F30" w:rsidP="00E37A95">
                  <w:pPr>
                    <w:pStyle w:val="ROWTABELLA"/>
                    <w:rPr>
                      <w:color w:val="002060"/>
                    </w:rPr>
                  </w:pPr>
                  <w:r w:rsidRPr="002F198E">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55756B0" w14:textId="77777777" w:rsidR="00712F30" w:rsidRPr="002F198E" w:rsidRDefault="00712F30" w:rsidP="00E37A95">
                  <w:pPr>
                    <w:pStyle w:val="ROWTABELLA"/>
                    <w:rPr>
                      <w:color w:val="002060"/>
                    </w:rPr>
                  </w:pPr>
                  <w:r w:rsidRPr="002F198E">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A584F8" w14:textId="77777777" w:rsidR="00712F30" w:rsidRPr="002F198E" w:rsidRDefault="00712F30" w:rsidP="00E37A95">
                  <w:pPr>
                    <w:pStyle w:val="ROWTABELLA"/>
                    <w:jc w:val="center"/>
                    <w:rPr>
                      <w:color w:val="002060"/>
                    </w:rPr>
                  </w:pPr>
                  <w:r w:rsidRPr="002F198E">
                    <w:rPr>
                      <w:color w:val="002060"/>
                    </w:rPr>
                    <w:t>6 - 10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2EAC833" w14:textId="77777777" w:rsidR="00712F30" w:rsidRPr="002F198E" w:rsidRDefault="00712F30" w:rsidP="00E37A95">
                  <w:pPr>
                    <w:pStyle w:val="ROWTABELLA"/>
                    <w:jc w:val="center"/>
                    <w:rPr>
                      <w:color w:val="002060"/>
                    </w:rPr>
                  </w:pPr>
                  <w:r w:rsidRPr="002F198E">
                    <w:rPr>
                      <w:color w:val="002060"/>
                    </w:rPr>
                    <w:t> </w:t>
                  </w:r>
                </w:p>
              </w:tc>
            </w:tr>
            <w:tr w:rsidR="00712F30" w:rsidRPr="002F198E" w14:paraId="5564036F"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782E40" w14:textId="77777777" w:rsidR="00712F30" w:rsidRPr="002F198E" w:rsidRDefault="00712F30" w:rsidP="00E37A95">
                  <w:pPr>
                    <w:pStyle w:val="ROWTABELLA"/>
                    <w:rPr>
                      <w:color w:val="002060"/>
                    </w:rPr>
                  </w:pPr>
                  <w:r w:rsidRPr="002F198E">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F9319F9" w14:textId="77777777" w:rsidR="00712F30" w:rsidRPr="002F198E" w:rsidRDefault="00712F30" w:rsidP="00E37A95">
                  <w:pPr>
                    <w:pStyle w:val="ROWTABELLA"/>
                    <w:rPr>
                      <w:color w:val="002060"/>
                    </w:rPr>
                  </w:pPr>
                  <w:r w:rsidRPr="002F198E">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95865A9" w14:textId="77777777" w:rsidR="00712F30" w:rsidRPr="002F198E" w:rsidRDefault="00712F30" w:rsidP="00E37A95">
                  <w:pPr>
                    <w:pStyle w:val="ROWTABELLA"/>
                    <w:jc w:val="center"/>
                    <w:rPr>
                      <w:color w:val="002060"/>
                    </w:rPr>
                  </w:pPr>
                  <w:r w:rsidRPr="002F198E">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F40D624" w14:textId="77777777" w:rsidR="00712F30" w:rsidRPr="002F198E" w:rsidRDefault="00712F30" w:rsidP="00E37A95">
                  <w:pPr>
                    <w:pStyle w:val="ROWTABELLA"/>
                    <w:jc w:val="center"/>
                    <w:rPr>
                      <w:color w:val="002060"/>
                    </w:rPr>
                  </w:pPr>
                  <w:r w:rsidRPr="002F198E">
                    <w:rPr>
                      <w:color w:val="002060"/>
                    </w:rPr>
                    <w:t> </w:t>
                  </w:r>
                </w:p>
              </w:tc>
            </w:tr>
            <w:tr w:rsidR="00712F30" w:rsidRPr="002F198E" w14:paraId="06274B4C"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E4A9CA" w14:textId="77777777" w:rsidR="00712F30" w:rsidRPr="002F198E" w:rsidRDefault="00712F30" w:rsidP="00E37A95">
                  <w:pPr>
                    <w:pStyle w:val="ROWTABELLA"/>
                    <w:rPr>
                      <w:color w:val="002060"/>
                    </w:rPr>
                  </w:pPr>
                  <w:r w:rsidRPr="002F198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529CDF" w14:textId="77777777" w:rsidR="00712F30" w:rsidRPr="002F198E" w:rsidRDefault="00712F30" w:rsidP="00E37A95">
                  <w:pPr>
                    <w:pStyle w:val="ROWTABELLA"/>
                    <w:rPr>
                      <w:color w:val="002060"/>
                    </w:rPr>
                  </w:pPr>
                  <w:r w:rsidRPr="002F198E">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5905D5" w14:textId="77777777" w:rsidR="00712F30" w:rsidRPr="002F198E" w:rsidRDefault="00712F30" w:rsidP="00E37A95">
                  <w:pPr>
                    <w:pStyle w:val="ROWTABELLA"/>
                    <w:jc w:val="center"/>
                    <w:rPr>
                      <w:color w:val="002060"/>
                    </w:rPr>
                  </w:pPr>
                  <w:r w:rsidRPr="002F198E">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4188BA" w14:textId="77777777" w:rsidR="00712F30" w:rsidRPr="002F198E" w:rsidRDefault="00712F30" w:rsidP="00E37A95">
                  <w:pPr>
                    <w:pStyle w:val="ROWTABELLA"/>
                    <w:jc w:val="center"/>
                    <w:rPr>
                      <w:color w:val="002060"/>
                    </w:rPr>
                  </w:pPr>
                  <w:r w:rsidRPr="002F198E">
                    <w:rPr>
                      <w:color w:val="002060"/>
                    </w:rPr>
                    <w:t> </w:t>
                  </w:r>
                </w:p>
              </w:tc>
            </w:tr>
          </w:tbl>
          <w:p w14:paraId="2C8062AD" w14:textId="77777777" w:rsidR="00712F30" w:rsidRPr="002F198E" w:rsidRDefault="00712F30" w:rsidP="00E37A95">
            <w:pPr>
              <w:rPr>
                <w:color w:val="002060"/>
              </w:rPr>
            </w:pPr>
          </w:p>
        </w:tc>
      </w:tr>
    </w:tbl>
    <w:p w14:paraId="0CC5DFC8" w14:textId="77777777" w:rsidR="00712F30" w:rsidRPr="002F198E" w:rsidRDefault="00712F30" w:rsidP="00712F30">
      <w:pPr>
        <w:pStyle w:val="breakline"/>
        <w:divId w:val="527259509"/>
        <w:rPr>
          <w:color w:val="002060"/>
        </w:rPr>
      </w:pPr>
    </w:p>
    <w:p w14:paraId="1E26BC19" w14:textId="77777777" w:rsidR="00712F30" w:rsidRPr="002F198E" w:rsidRDefault="00712F30" w:rsidP="00712F30">
      <w:pPr>
        <w:pStyle w:val="breakline"/>
        <w:divId w:val="527259509"/>
        <w:rPr>
          <w:color w:val="002060"/>
        </w:rPr>
      </w:pPr>
    </w:p>
    <w:p w14:paraId="4F0AC6A6" w14:textId="77777777" w:rsidR="00712F30" w:rsidRPr="002F198E" w:rsidRDefault="00712F30" w:rsidP="00712F30">
      <w:pPr>
        <w:pStyle w:val="TITOLOPRINC"/>
        <w:divId w:val="527259509"/>
        <w:rPr>
          <w:color w:val="002060"/>
        </w:rPr>
      </w:pPr>
      <w:r w:rsidRPr="002F198E">
        <w:rPr>
          <w:color w:val="002060"/>
        </w:rPr>
        <w:t>GIUDICE SPORTIVO</w:t>
      </w:r>
    </w:p>
    <w:p w14:paraId="6B73B7A7"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51596A58" w14:textId="77777777" w:rsidR="00712F30" w:rsidRPr="002F198E" w:rsidRDefault="00712F30" w:rsidP="00712F30">
      <w:pPr>
        <w:pStyle w:val="titolo10"/>
        <w:divId w:val="527259509"/>
        <w:rPr>
          <w:color w:val="002060"/>
        </w:rPr>
      </w:pPr>
      <w:r w:rsidRPr="002F198E">
        <w:rPr>
          <w:color w:val="002060"/>
        </w:rPr>
        <w:t xml:space="preserve">GARE DEL 13/12/2019 </w:t>
      </w:r>
    </w:p>
    <w:p w14:paraId="6E51825D" w14:textId="77777777" w:rsidR="00712F30" w:rsidRPr="002F198E" w:rsidRDefault="00712F30" w:rsidP="00712F30">
      <w:pPr>
        <w:pStyle w:val="titolo6"/>
        <w:divId w:val="527259509"/>
        <w:rPr>
          <w:color w:val="002060"/>
        </w:rPr>
      </w:pPr>
      <w:r w:rsidRPr="002F198E">
        <w:rPr>
          <w:color w:val="002060"/>
        </w:rPr>
        <w:t xml:space="preserve">DECISIONI DEL GIUDICE SPORTIVO </w:t>
      </w:r>
    </w:p>
    <w:p w14:paraId="4803262A" w14:textId="77777777" w:rsidR="00712F30" w:rsidRPr="002F198E" w:rsidRDefault="00712F30" w:rsidP="00712F30">
      <w:pPr>
        <w:pStyle w:val="diffida"/>
        <w:spacing w:before="80" w:beforeAutospacing="0" w:after="40" w:afterAutospacing="0"/>
        <w:jc w:val="left"/>
        <w:divId w:val="527259509"/>
        <w:rPr>
          <w:color w:val="002060"/>
        </w:rPr>
      </w:pPr>
      <w:r w:rsidRPr="002F198E">
        <w:rPr>
          <w:color w:val="002060"/>
        </w:rPr>
        <w:t xml:space="preserve">gara del 13/12/2019 FUTSAL D. E G. - REAL ANCARIA </w:t>
      </w:r>
      <w:r w:rsidRPr="002F198E">
        <w:rPr>
          <w:color w:val="002060"/>
        </w:rPr>
        <w:br/>
        <w:t xml:space="preserve">Rilevato che la società Real </w:t>
      </w:r>
      <w:proofErr w:type="spellStart"/>
      <w:r w:rsidRPr="002F198E">
        <w:rPr>
          <w:color w:val="002060"/>
        </w:rPr>
        <w:t>Ancaria</w:t>
      </w:r>
      <w:proofErr w:type="spellEnd"/>
      <w:r w:rsidRPr="002F198E">
        <w:rPr>
          <w:color w:val="002060"/>
        </w:rPr>
        <w:t xml:space="preserve"> ha inviato questo Organo di Giustizia Sportiva ricorso avverso la posizione di un calciatore appartenente alla squadra avversaria e partecipante alla gara in oggetto. </w:t>
      </w:r>
    </w:p>
    <w:p w14:paraId="3BDC072E" w14:textId="77777777" w:rsidR="00712F30" w:rsidRPr="002F198E" w:rsidRDefault="00712F30" w:rsidP="00712F30">
      <w:pPr>
        <w:pStyle w:val="diffida"/>
        <w:spacing w:before="80" w:beforeAutospacing="0" w:after="40" w:afterAutospacing="0"/>
        <w:jc w:val="left"/>
        <w:divId w:val="527259509"/>
        <w:rPr>
          <w:color w:val="002060"/>
        </w:rPr>
      </w:pPr>
      <w:r w:rsidRPr="002F198E">
        <w:rPr>
          <w:color w:val="002060"/>
        </w:rPr>
        <w:t xml:space="preserve">Preso atto che tale ricorso non è stato anticipato con il preannuncio di reclamo e che lo stesso è pervenuto oltre il termine previsto dall'attuale norma in materia di ricorso si decide di non assumere alcun provvedimento dichiarando il ricorso stesso inammissibile. </w:t>
      </w:r>
    </w:p>
    <w:p w14:paraId="030C3519" w14:textId="77777777" w:rsidR="00712F30" w:rsidRPr="002F198E" w:rsidRDefault="00712F30" w:rsidP="00712F30">
      <w:pPr>
        <w:pStyle w:val="titolo10"/>
        <w:divId w:val="527259509"/>
        <w:rPr>
          <w:color w:val="002060"/>
        </w:rPr>
      </w:pPr>
      <w:r w:rsidRPr="002F198E">
        <w:rPr>
          <w:color w:val="002060"/>
        </w:rPr>
        <w:t xml:space="preserve">GARE DEL 20/12/2019 </w:t>
      </w:r>
    </w:p>
    <w:p w14:paraId="065DBB34"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4E3796E"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35B662FE" w14:textId="77777777" w:rsidR="00712F30" w:rsidRPr="002F198E" w:rsidRDefault="00712F30" w:rsidP="00712F30">
      <w:pPr>
        <w:pStyle w:val="titolo3"/>
        <w:divId w:val="527259509"/>
        <w:rPr>
          <w:color w:val="002060"/>
        </w:rPr>
      </w:pPr>
      <w:r w:rsidRPr="002F198E">
        <w:rPr>
          <w:color w:val="002060"/>
        </w:rPr>
        <w:t xml:space="preserve">A CARICO DI SOCIETA' </w:t>
      </w:r>
    </w:p>
    <w:p w14:paraId="3100865D" w14:textId="77777777" w:rsidR="00712F30" w:rsidRPr="002F198E" w:rsidRDefault="00712F30" w:rsidP="00712F30">
      <w:pPr>
        <w:pStyle w:val="titolo20"/>
        <w:divId w:val="527259509"/>
        <w:rPr>
          <w:color w:val="002060"/>
        </w:rPr>
      </w:pPr>
      <w:r w:rsidRPr="002F198E">
        <w:rPr>
          <w:color w:val="002060"/>
        </w:rPr>
        <w:t xml:space="preserve">AMMENDA </w:t>
      </w:r>
    </w:p>
    <w:p w14:paraId="7C2F5A53" w14:textId="77777777" w:rsidR="00712F30" w:rsidRPr="002F198E" w:rsidRDefault="00712F30" w:rsidP="00712F30">
      <w:pPr>
        <w:pStyle w:val="diffida"/>
        <w:spacing w:before="80" w:beforeAutospacing="0" w:after="40" w:afterAutospacing="0"/>
        <w:jc w:val="left"/>
        <w:divId w:val="527259509"/>
        <w:rPr>
          <w:color w:val="002060"/>
        </w:rPr>
      </w:pPr>
      <w:r w:rsidRPr="002F198E">
        <w:rPr>
          <w:color w:val="002060"/>
        </w:rPr>
        <w:t xml:space="preserve">Euro 300,00 TRE TORRI A.S.D. </w:t>
      </w:r>
      <w:r w:rsidRPr="002F198E">
        <w:rPr>
          <w:color w:val="002060"/>
        </w:rPr>
        <w:br/>
        <w:t xml:space="preserve">Per aver alcuni propri sostenitori tenuto un comportamento offensivo e minaccioso nei confronti dell'arbitro durante la gara. </w:t>
      </w:r>
    </w:p>
    <w:p w14:paraId="3FA9195D" w14:textId="77777777" w:rsidR="00712F30" w:rsidRPr="002F198E" w:rsidRDefault="00712F30" w:rsidP="00712F30">
      <w:pPr>
        <w:pStyle w:val="titolo3"/>
        <w:divId w:val="527259509"/>
        <w:rPr>
          <w:color w:val="002060"/>
        </w:rPr>
      </w:pPr>
      <w:r w:rsidRPr="002F198E">
        <w:rPr>
          <w:color w:val="002060"/>
        </w:rPr>
        <w:t xml:space="preserve">A CARICO CALCIATORI ESPULSI DAL CAMPO </w:t>
      </w:r>
    </w:p>
    <w:p w14:paraId="553EDE53" w14:textId="77777777" w:rsidR="00712F30" w:rsidRPr="002F198E" w:rsidRDefault="00712F30" w:rsidP="00712F30">
      <w:pPr>
        <w:pStyle w:val="titolo20"/>
        <w:divId w:val="527259509"/>
        <w:rPr>
          <w:color w:val="002060"/>
        </w:rPr>
      </w:pPr>
      <w:r w:rsidRPr="002F198E">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50A5C541" w14:textId="77777777" w:rsidTr="00712F30">
        <w:trPr>
          <w:divId w:val="527259509"/>
        </w:trPr>
        <w:tc>
          <w:tcPr>
            <w:tcW w:w="2200" w:type="dxa"/>
            <w:tcMar>
              <w:top w:w="20" w:type="dxa"/>
              <w:left w:w="20" w:type="dxa"/>
              <w:bottom w:w="20" w:type="dxa"/>
              <w:right w:w="20" w:type="dxa"/>
            </w:tcMar>
            <w:vAlign w:val="center"/>
          </w:tcPr>
          <w:p w14:paraId="67E3F250" w14:textId="77777777" w:rsidR="00712F30" w:rsidRPr="002F198E" w:rsidRDefault="00712F30" w:rsidP="00E37A95">
            <w:pPr>
              <w:pStyle w:val="movimento"/>
              <w:rPr>
                <w:color w:val="002060"/>
              </w:rPr>
            </w:pPr>
            <w:r w:rsidRPr="002F198E">
              <w:rPr>
                <w:color w:val="002060"/>
              </w:rPr>
              <w:t>DIALLO ASSANE</w:t>
            </w:r>
          </w:p>
        </w:tc>
        <w:tc>
          <w:tcPr>
            <w:tcW w:w="2200" w:type="dxa"/>
            <w:tcMar>
              <w:top w:w="20" w:type="dxa"/>
              <w:left w:w="20" w:type="dxa"/>
              <w:bottom w:w="20" w:type="dxa"/>
              <w:right w:w="20" w:type="dxa"/>
            </w:tcMar>
            <w:vAlign w:val="center"/>
          </w:tcPr>
          <w:p w14:paraId="2ED3D0F0" w14:textId="77777777" w:rsidR="00712F30" w:rsidRPr="002F198E" w:rsidRDefault="00712F30" w:rsidP="00E37A95">
            <w:pPr>
              <w:pStyle w:val="movimento2"/>
              <w:rPr>
                <w:color w:val="002060"/>
              </w:rPr>
            </w:pPr>
            <w:r w:rsidRPr="002F198E">
              <w:rPr>
                <w:color w:val="002060"/>
              </w:rPr>
              <w:t xml:space="preserve">(BORGOROSSO TOLENTINO) </w:t>
            </w:r>
          </w:p>
        </w:tc>
        <w:tc>
          <w:tcPr>
            <w:tcW w:w="800" w:type="dxa"/>
            <w:tcMar>
              <w:top w:w="20" w:type="dxa"/>
              <w:left w:w="20" w:type="dxa"/>
              <w:bottom w:w="20" w:type="dxa"/>
              <w:right w:w="20" w:type="dxa"/>
            </w:tcMar>
            <w:vAlign w:val="center"/>
          </w:tcPr>
          <w:p w14:paraId="0F0353E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DB711D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3348381" w14:textId="77777777" w:rsidR="00712F30" w:rsidRPr="002F198E" w:rsidRDefault="00712F30" w:rsidP="00E37A95">
            <w:pPr>
              <w:pStyle w:val="movimento2"/>
              <w:rPr>
                <w:color w:val="002060"/>
              </w:rPr>
            </w:pPr>
            <w:r w:rsidRPr="002F198E">
              <w:rPr>
                <w:color w:val="002060"/>
              </w:rPr>
              <w:t> </w:t>
            </w:r>
          </w:p>
        </w:tc>
      </w:tr>
    </w:tbl>
    <w:p w14:paraId="028D1CD8" w14:textId="77777777" w:rsidR="00712F30" w:rsidRPr="002F198E" w:rsidRDefault="00712F30" w:rsidP="00712F30">
      <w:pPr>
        <w:pStyle w:val="diffida"/>
        <w:spacing w:before="80" w:beforeAutospacing="0" w:after="40" w:afterAutospacing="0"/>
        <w:jc w:val="left"/>
        <w:divId w:val="527259509"/>
        <w:rPr>
          <w:color w:val="002060"/>
        </w:rPr>
      </w:pPr>
      <w:r w:rsidRPr="002F198E">
        <w:rPr>
          <w:color w:val="002060"/>
        </w:rPr>
        <w:t xml:space="preserve">Espulso per doppia ammonizione alla notifica del provvedimento disciplinare appoggiava le mani al petto dell'arbitro senza nessuna conseguenza in segno di protesta. </w:t>
      </w:r>
    </w:p>
    <w:p w14:paraId="7A982FDB" w14:textId="77777777" w:rsidR="00712F30" w:rsidRPr="002F198E" w:rsidRDefault="00712F30" w:rsidP="00712F30">
      <w:pPr>
        <w:pStyle w:val="titolo20"/>
        <w:divId w:val="527259509"/>
        <w:rPr>
          <w:color w:val="002060"/>
        </w:rPr>
      </w:pPr>
      <w:r w:rsidRPr="002F198E">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405B57D" w14:textId="77777777" w:rsidTr="00712F30">
        <w:trPr>
          <w:divId w:val="527259509"/>
        </w:trPr>
        <w:tc>
          <w:tcPr>
            <w:tcW w:w="2200" w:type="dxa"/>
            <w:tcMar>
              <w:top w:w="20" w:type="dxa"/>
              <w:left w:w="20" w:type="dxa"/>
              <w:bottom w:w="20" w:type="dxa"/>
              <w:right w:w="20" w:type="dxa"/>
            </w:tcMar>
            <w:vAlign w:val="center"/>
          </w:tcPr>
          <w:p w14:paraId="3B70D6E7" w14:textId="77777777" w:rsidR="00712F30" w:rsidRPr="002F198E" w:rsidRDefault="00712F30" w:rsidP="00E37A95">
            <w:pPr>
              <w:pStyle w:val="movimento"/>
              <w:rPr>
                <w:color w:val="002060"/>
              </w:rPr>
            </w:pPr>
            <w:r w:rsidRPr="002F198E">
              <w:rPr>
                <w:color w:val="002060"/>
              </w:rPr>
              <w:t>MIZDRAK ELDAR</w:t>
            </w:r>
          </w:p>
        </w:tc>
        <w:tc>
          <w:tcPr>
            <w:tcW w:w="2200" w:type="dxa"/>
            <w:tcMar>
              <w:top w:w="20" w:type="dxa"/>
              <w:left w:w="20" w:type="dxa"/>
              <w:bottom w:w="20" w:type="dxa"/>
              <w:right w:w="20" w:type="dxa"/>
            </w:tcMar>
            <w:vAlign w:val="center"/>
          </w:tcPr>
          <w:p w14:paraId="72F12D83" w14:textId="77777777" w:rsidR="00712F30" w:rsidRPr="002F198E" w:rsidRDefault="00712F30" w:rsidP="00E37A95">
            <w:pPr>
              <w:pStyle w:val="movimento2"/>
              <w:rPr>
                <w:color w:val="002060"/>
              </w:rPr>
            </w:pPr>
            <w:r w:rsidRPr="002F198E">
              <w:rPr>
                <w:color w:val="002060"/>
              </w:rPr>
              <w:t xml:space="preserve">(AVIS ARCEVIA 1964) </w:t>
            </w:r>
          </w:p>
        </w:tc>
        <w:tc>
          <w:tcPr>
            <w:tcW w:w="800" w:type="dxa"/>
            <w:tcMar>
              <w:top w:w="20" w:type="dxa"/>
              <w:left w:w="20" w:type="dxa"/>
              <w:bottom w:w="20" w:type="dxa"/>
              <w:right w:w="20" w:type="dxa"/>
            </w:tcMar>
            <w:vAlign w:val="center"/>
          </w:tcPr>
          <w:p w14:paraId="296BF36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D647C3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2FE6217" w14:textId="77777777" w:rsidR="00712F30" w:rsidRPr="002F198E" w:rsidRDefault="00712F30" w:rsidP="00E37A95">
            <w:pPr>
              <w:pStyle w:val="movimento2"/>
              <w:rPr>
                <w:color w:val="002060"/>
              </w:rPr>
            </w:pPr>
            <w:r w:rsidRPr="002F198E">
              <w:rPr>
                <w:color w:val="002060"/>
              </w:rPr>
              <w:t> </w:t>
            </w:r>
          </w:p>
        </w:tc>
      </w:tr>
    </w:tbl>
    <w:p w14:paraId="1A1071E7" w14:textId="77777777" w:rsidR="00712F30" w:rsidRPr="002F198E" w:rsidRDefault="00712F30" w:rsidP="00712F30">
      <w:pPr>
        <w:pStyle w:val="titolo20"/>
        <w:divId w:val="527259509"/>
        <w:rPr>
          <w:color w:val="002060"/>
        </w:rPr>
      </w:pPr>
      <w:r w:rsidRPr="002F198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EF75691" w14:textId="77777777" w:rsidTr="00712F30">
        <w:trPr>
          <w:divId w:val="527259509"/>
        </w:trPr>
        <w:tc>
          <w:tcPr>
            <w:tcW w:w="2200" w:type="dxa"/>
            <w:tcMar>
              <w:top w:w="20" w:type="dxa"/>
              <w:left w:w="20" w:type="dxa"/>
              <w:bottom w:w="20" w:type="dxa"/>
              <w:right w:w="20" w:type="dxa"/>
            </w:tcMar>
            <w:vAlign w:val="center"/>
          </w:tcPr>
          <w:p w14:paraId="03EE6E48" w14:textId="77777777" w:rsidR="00712F30" w:rsidRPr="002F198E" w:rsidRDefault="00712F30" w:rsidP="00E37A95">
            <w:pPr>
              <w:pStyle w:val="movimento"/>
              <w:rPr>
                <w:color w:val="002060"/>
              </w:rPr>
            </w:pPr>
            <w:r w:rsidRPr="002F198E">
              <w:rPr>
                <w:color w:val="002060"/>
              </w:rPr>
              <w:t>FALCINELLI FRANCESCO</w:t>
            </w:r>
          </w:p>
        </w:tc>
        <w:tc>
          <w:tcPr>
            <w:tcW w:w="2200" w:type="dxa"/>
            <w:tcMar>
              <w:top w:w="20" w:type="dxa"/>
              <w:left w:w="20" w:type="dxa"/>
              <w:bottom w:w="20" w:type="dxa"/>
              <w:right w:w="20" w:type="dxa"/>
            </w:tcMar>
            <w:vAlign w:val="center"/>
          </w:tcPr>
          <w:p w14:paraId="6D097EF2" w14:textId="77777777" w:rsidR="00712F30" w:rsidRPr="002F198E" w:rsidRDefault="00712F30" w:rsidP="00E37A95">
            <w:pPr>
              <w:pStyle w:val="movimento2"/>
              <w:rPr>
                <w:color w:val="002060"/>
              </w:rPr>
            </w:pPr>
            <w:r w:rsidRPr="002F198E">
              <w:rPr>
                <w:color w:val="002060"/>
              </w:rPr>
              <w:t xml:space="preserve">(FUTSAL MONTEMARCIANO C5) </w:t>
            </w:r>
          </w:p>
        </w:tc>
        <w:tc>
          <w:tcPr>
            <w:tcW w:w="800" w:type="dxa"/>
            <w:tcMar>
              <w:top w:w="20" w:type="dxa"/>
              <w:left w:w="20" w:type="dxa"/>
              <w:bottom w:w="20" w:type="dxa"/>
              <w:right w:w="20" w:type="dxa"/>
            </w:tcMar>
            <w:vAlign w:val="center"/>
          </w:tcPr>
          <w:p w14:paraId="2057EBF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80566A2" w14:textId="77777777" w:rsidR="00712F30" w:rsidRPr="002F198E" w:rsidRDefault="00712F30" w:rsidP="00E37A95">
            <w:pPr>
              <w:pStyle w:val="movimento"/>
              <w:rPr>
                <w:color w:val="002060"/>
              </w:rPr>
            </w:pPr>
            <w:r w:rsidRPr="002F198E">
              <w:rPr>
                <w:color w:val="002060"/>
              </w:rPr>
              <w:t>BARDELLA ANDREA</w:t>
            </w:r>
          </w:p>
        </w:tc>
        <w:tc>
          <w:tcPr>
            <w:tcW w:w="2200" w:type="dxa"/>
            <w:tcMar>
              <w:top w:w="20" w:type="dxa"/>
              <w:left w:w="20" w:type="dxa"/>
              <w:bottom w:w="20" w:type="dxa"/>
              <w:right w:w="20" w:type="dxa"/>
            </w:tcMar>
            <w:vAlign w:val="center"/>
          </w:tcPr>
          <w:p w14:paraId="323F3C41" w14:textId="77777777" w:rsidR="00712F30" w:rsidRPr="002F198E" w:rsidRDefault="00712F30" w:rsidP="00E37A95">
            <w:pPr>
              <w:pStyle w:val="movimento2"/>
              <w:rPr>
                <w:color w:val="002060"/>
              </w:rPr>
            </w:pPr>
            <w:r w:rsidRPr="002F198E">
              <w:rPr>
                <w:color w:val="002060"/>
              </w:rPr>
              <w:t xml:space="preserve">(MONTECAROTTO) </w:t>
            </w:r>
          </w:p>
        </w:tc>
      </w:tr>
      <w:tr w:rsidR="00712F30" w:rsidRPr="002F198E" w14:paraId="3C1CE402" w14:textId="77777777" w:rsidTr="00712F30">
        <w:trPr>
          <w:divId w:val="527259509"/>
        </w:trPr>
        <w:tc>
          <w:tcPr>
            <w:tcW w:w="2200" w:type="dxa"/>
            <w:tcMar>
              <w:top w:w="20" w:type="dxa"/>
              <w:left w:w="20" w:type="dxa"/>
              <w:bottom w:w="20" w:type="dxa"/>
              <w:right w:w="20" w:type="dxa"/>
            </w:tcMar>
            <w:vAlign w:val="center"/>
          </w:tcPr>
          <w:p w14:paraId="31C0C10F" w14:textId="77777777" w:rsidR="00712F30" w:rsidRPr="002F198E" w:rsidRDefault="00712F30" w:rsidP="00E37A95">
            <w:pPr>
              <w:pStyle w:val="movimento"/>
              <w:rPr>
                <w:color w:val="002060"/>
              </w:rPr>
            </w:pPr>
            <w:r w:rsidRPr="002F198E">
              <w:rPr>
                <w:color w:val="002060"/>
              </w:rPr>
              <w:t>FRATINI ALESSANDRO</w:t>
            </w:r>
          </w:p>
        </w:tc>
        <w:tc>
          <w:tcPr>
            <w:tcW w:w="2200" w:type="dxa"/>
            <w:tcMar>
              <w:top w:w="20" w:type="dxa"/>
              <w:left w:w="20" w:type="dxa"/>
              <w:bottom w:w="20" w:type="dxa"/>
              <w:right w:w="20" w:type="dxa"/>
            </w:tcMar>
            <w:vAlign w:val="center"/>
          </w:tcPr>
          <w:p w14:paraId="4ABB21C2" w14:textId="77777777" w:rsidR="00712F30" w:rsidRPr="002F198E" w:rsidRDefault="00712F30" w:rsidP="00E37A95">
            <w:pPr>
              <w:pStyle w:val="movimento2"/>
              <w:rPr>
                <w:color w:val="002060"/>
              </w:rPr>
            </w:pPr>
            <w:r w:rsidRPr="002F198E">
              <w:rPr>
                <w:color w:val="002060"/>
              </w:rPr>
              <w:t xml:space="preserve">(MONTECASSIANO CALCIO) </w:t>
            </w:r>
          </w:p>
        </w:tc>
        <w:tc>
          <w:tcPr>
            <w:tcW w:w="800" w:type="dxa"/>
            <w:tcMar>
              <w:top w:w="20" w:type="dxa"/>
              <w:left w:w="20" w:type="dxa"/>
              <w:bottom w:w="20" w:type="dxa"/>
              <w:right w:w="20" w:type="dxa"/>
            </w:tcMar>
            <w:vAlign w:val="center"/>
          </w:tcPr>
          <w:p w14:paraId="080AE9F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5BF78F0" w14:textId="77777777" w:rsidR="00712F30" w:rsidRPr="002F198E" w:rsidRDefault="00712F30" w:rsidP="00E37A95">
            <w:pPr>
              <w:pStyle w:val="movimento"/>
              <w:rPr>
                <w:color w:val="002060"/>
              </w:rPr>
            </w:pPr>
            <w:r w:rsidRPr="002F198E">
              <w:rPr>
                <w:color w:val="002060"/>
              </w:rPr>
              <w:t>VEROLINI ALESSIO</w:t>
            </w:r>
          </w:p>
        </w:tc>
        <w:tc>
          <w:tcPr>
            <w:tcW w:w="2200" w:type="dxa"/>
            <w:tcMar>
              <w:top w:w="20" w:type="dxa"/>
              <w:left w:w="20" w:type="dxa"/>
              <w:bottom w:w="20" w:type="dxa"/>
              <w:right w:w="20" w:type="dxa"/>
            </w:tcMar>
            <w:vAlign w:val="center"/>
          </w:tcPr>
          <w:p w14:paraId="3D8F437D" w14:textId="77777777" w:rsidR="00712F30" w:rsidRPr="002F198E" w:rsidRDefault="00712F30" w:rsidP="00E37A95">
            <w:pPr>
              <w:pStyle w:val="movimento2"/>
              <w:rPr>
                <w:color w:val="002060"/>
              </w:rPr>
            </w:pPr>
            <w:r w:rsidRPr="002F198E">
              <w:rPr>
                <w:color w:val="002060"/>
              </w:rPr>
              <w:t xml:space="preserve">(TRE TORRI A.S.D.) </w:t>
            </w:r>
          </w:p>
        </w:tc>
      </w:tr>
    </w:tbl>
    <w:p w14:paraId="3B63F326"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0473CB28" w14:textId="77777777" w:rsidR="00712F30" w:rsidRPr="002F198E" w:rsidRDefault="00712F30" w:rsidP="00712F30">
      <w:pPr>
        <w:pStyle w:val="titolo20"/>
        <w:divId w:val="527259509"/>
        <w:rPr>
          <w:color w:val="002060"/>
        </w:rPr>
      </w:pPr>
      <w:r w:rsidRPr="002F198E">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0DE97ACA" w14:textId="77777777" w:rsidTr="00712F30">
        <w:trPr>
          <w:divId w:val="527259509"/>
        </w:trPr>
        <w:tc>
          <w:tcPr>
            <w:tcW w:w="2200" w:type="dxa"/>
            <w:tcMar>
              <w:top w:w="20" w:type="dxa"/>
              <w:left w:w="20" w:type="dxa"/>
              <w:bottom w:w="20" w:type="dxa"/>
              <w:right w:w="20" w:type="dxa"/>
            </w:tcMar>
            <w:vAlign w:val="center"/>
          </w:tcPr>
          <w:p w14:paraId="6945628B" w14:textId="77777777" w:rsidR="00712F30" w:rsidRPr="002F198E" w:rsidRDefault="00712F30" w:rsidP="00E37A95">
            <w:pPr>
              <w:pStyle w:val="movimento"/>
              <w:rPr>
                <w:color w:val="002060"/>
              </w:rPr>
            </w:pPr>
            <w:r w:rsidRPr="002F198E">
              <w:rPr>
                <w:color w:val="002060"/>
              </w:rPr>
              <w:t>MANDOLINI EDOARDO</w:t>
            </w:r>
          </w:p>
        </w:tc>
        <w:tc>
          <w:tcPr>
            <w:tcW w:w="2200" w:type="dxa"/>
            <w:tcMar>
              <w:top w:w="20" w:type="dxa"/>
              <w:left w:w="20" w:type="dxa"/>
              <w:bottom w:w="20" w:type="dxa"/>
              <w:right w:w="20" w:type="dxa"/>
            </w:tcMar>
            <w:vAlign w:val="center"/>
          </w:tcPr>
          <w:p w14:paraId="25E2645C" w14:textId="77777777" w:rsidR="00712F30" w:rsidRPr="002F198E" w:rsidRDefault="00712F30" w:rsidP="00E37A95">
            <w:pPr>
              <w:pStyle w:val="movimento2"/>
              <w:rPr>
                <w:color w:val="002060"/>
              </w:rPr>
            </w:pPr>
            <w:r w:rsidRPr="002F198E">
              <w:rPr>
                <w:color w:val="002060"/>
              </w:rPr>
              <w:t xml:space="preserve">(AVENALE) </w:t>
            </w:r>
          </w:p>
        </w:tc>
        <w:tc>
          <w:tcPr>
            <w:tcW w:w="800" w:type="dxa"/>
            <w:tcMar>
              <w:top w:w="20" w:type="dxa"/>
              <w:left w:w="20" w:type="dxa"/>
              <w:bottom w:w="20" w:type="dxa"/>
              <w:right w:w="20" w:type="dxa"/>
            </w:tcMar>
            <w:vAlign w:val="center"/>
          </w:tcPr>
          <w:p w14:paraId="7930EC8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4EF8981" w14:textId="77777777" w:rsidR="00712F30" w:rsidRPr="002F198E" w:rsidRDefault="00712F30" w:rsidP="00E37A95">
            <w:pPr>
              <w:pStyle w:val="movimento"/>
              <w:rPr>
                <w:color w:val="002060"/>
              </w:rPr>
            </w:pPr>
            <w:r w:rsidRPr="002F198E">
              <w:rPr>
                <w:color w:val="002060"/>
              </w:rPr>
              <w:t>BULDORINI ANTIMO</w:t>
            </w:r>
          </w:p>
        </w:tc>
        <w:tc>
          <w:tcPr>
            <w:tcW w:w="2200" w:type="dxa"/>
            <w:tcMar>
              <w:top w:w="20" w:type="dxa"/>
              <w:left w:w="20" w:type="dxa"/>
              <w:bottom w:w="20" w:type="dxa"/>
              <w:right w:w="20" w:type="dxa"/>
            </w:tcMar>
            <w:vAlign w:val="center"/>
          </w:tcPr>
          <w:p w14:paraId="547B0130" w14:textId="77777777" w:rsidR="00712F30" w:rsidRPr="002F198E" w:rsidRDefault="00712F30" w:rsidP="00E37A95">
            <w:pPr>
              <w:pStyle w:val="movimento2"/>
              <w:rPr>
                <w:color w:val="002060"/>
              </w:rPr>
            </w:pPr>
            <w:r w:rsidRPr="002F198E">
              <w:rPr>
                <w:color w:val="002060"/>
              </w:rPr>
              <w:t xml:space="preserve">(MONTECASSIANO CALCIO) </w:t>
            </w:r>
          </w:p>
        </w:tc>
      </w:tr>
      <w:tr w:rsidR="00712F30" w:rsidRPr="002F198E" w14:paraId="2E404D55" w14:textId="77777777" w:rsidTr="00712F30">
        <w:trPr>
          <w:divId w:val="527259509"/>
        </w:trPr>
        <w:tc>
          <w:tcPr>
            <w:tcW w:w="2200" w:type="dxa"/>
            <w:tcMar>
              <w:top w:w="20" w:type="dxa"/>
              <w:left w:w="20" w:type="dxa"/>
              <w:bottom w:w="20" w:type="dxa"/>
              <w:right w:w="20" w:type="dxa"/>
            </w:tcMar>
            <w:vAlign w:val="center"/>
          </w:tcPr>
          <w:p w14:paraId="51183D85" w14:textId="77777777" w:rsidR="00712F30" w:rsidRPr="002F198E" w:rsidRDefault="00712F30" w:rsidP="00E37A95">
            <w:pPr>
              <w:pStyle w:val="movimento"/>
              <w:rPr>
                <w:color w:val="002060"/>
              </w:rPr>
            </w:pPr>
            <w:r w:rsidRPr="002F198E">
              <w:rPr>
                <w:color w:val="002060"/>
              </w:rPr>
              <w:t>LIUTI GIACOMO</w:t>
            </w:r>
          </w:p>
        </w:tc>
        <w:tc>
          <w:tcPr>
            <w:tcW w:w="2200" w:type="dxa"/>
            <w:tcMar>
              <w:top w:w="20" w:type="dxa"/>
              <w:left w:w="20" w:type="dxa"/>
              <w:bottom w:w="20" w:type="dxa"/>
              <w:right w:w="20" w:type="dxa"/>
            </w:tcMar>
            <w:vAlign w:val="center"/>
          </w:tcPr>
          <w:p w14:paraId="29FD029E" w14:textId="77777777" w:rsidR="00712F30" w:rsidRPr="002F198E" w:rsidRDefault="00712F30" w:rsidP="00E37A95">
            <w:pPr>
              <w:pStyle w:val="movimento2"/>
              <w:rPr>
                <w:color w:val="002060"/>
              </w:rPr>
            </w:pPr>
            <w:r w:rsidRPr="002F198E">
              <w:rPr>
                <w:color w:val="002060"/>
              </w:rPr>
              <w:t xml:space="preserve">(SERRALTA) </w:t>
            </w:r>
          </w:p>
        </w:tc>
        <w:tc>
          <w:tcPr>
            <w:tcW w:w="800" w:type="dxa"/>
            <w:tcMar>
              <w:top w:w="20" w:type="dxa"/>
              <w:left w:w="20" w:type="dxa"/>
              <w:bottom w:w="20" w:type="dxa"/>
              <w:right w:w="20" w:type="dxa"/>
            </w:tcMar>
            <w:vAlign w:val="center"/>
          </w:tcPr>
          <w:p w14:paraId="6A5A1F1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E66CDCF" w14:textId="77777777" w:rsidR="00712F30" w:rsidRPr="002F198E" w:rsidRDefault="00712F30" w:rsidP="00E37A95">
            <w:pPr>
              <w:pStyle w:val="movimento"/>
              <w:rPr>
                <w:color w:val="002060"/>
              </w:rPr>
            </w:pPr>
            <w:r w:rsidRPr="002F198E">
              <w:rPr>
                <w:color w:val="002060"/>
              </w:rPr>
              <w:t>D ANGELO MASSIMO</w:t>
            </w:r>
          </w:p>
        </w:tc>
        <w:tc>
          <w:tcPr>
            <w:tcW w:w="2200" w:type="dxa"/>
            <w:tcMar>
              <w:top w:w="20" w:type="dxa"/>
              <w:left w:w="20" w:type="dxa"/>
              <w:bottom w:w="20" w:type="dxa"/>
              <w:right w:w="20" w:type="dxa"/>
            </w:tcMar>
            <w:vAlign w:val="center"/>
          </w:tcPr>
          <w:p w14:paraId="68F230A0" w14:textId="77777777" w:rsidR="00712F30" w:rsidRPr="002F198E" w:rsidRDefault="00712F30" w:rsidP="00E37A95">
            <w:pPr>
              <w:pStyle w:val="movimento2"/>
              <w:rPr>
                <w:color w:val="002060"/>
              </w:rPr>
            </w:pPr>
            <w:r w:rsidRPr="002F198E">
              <w:rPr>
                <w:color w:val="002060"/>
              </w:rPr>
              <w:t xml:space="preserve">(VALLEFOGLIA C5) </w:t>
            </w:r>
          </w:p>
        </w:tc>
      </w:tr>
    </w:tbl>
    <w:p w14:paraId="73E37C3C" w14:textId="77777777" w:rsidR="00712F30" w:rsidRPr="002F198E" w:rsidRDefault="00712F30" w:rsidP="00712F30">
      <w:pPr>
        <w:pStyle w:val="titolo20"/>
        <w:divId w:val="527259509"/>
        <w:rPr>
          <w:color w:val="002060"/>
        </w:rPr>
      </w:pPr>
      <w:r w:rsidRPr="002F198E">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BE46800" w14:textId="77777777" w:rsidTr="00712F30">
        <w:trPr>
          <w:divId w:val="527259509"/>
        </w:trPr>
        <w:tc>
          <w:tcPr>
            <w:tcW w:w="2200" w:type="dxa"/>
            <w:tcMar>
              <w:top w:w="20" w:type="dxa"/>
              <w:left w:w="20" w:type="dxa"/>
              <w:bottom w:w="20" w:type="dxa"/>
              <w:right w:w="20" w:type="dxa"/>
            </w:tcMar>
            <w:vAlign w:val="center"/>
          </w:tcPr>
          <w:p w14:paraId="7921F923" w14:textId="77777777" w:rsidR="00712F30" w:rsidRPr="002F198E" w:rsidRDefault="00712F30" w:rsidP="00E37A95">
            <w:pPr>
              <w:pStyle w:val="movimento"/>
              <w:rPr>
                <w:color w:val="002060"/>
              </w:rPr>
            </w:pPr>
            <w:r w:rsidRPr="002F198E">
              <w:rPr>
                <w:color w:val="002060"/>
              </w:rPr>
              <w:t>GAMBARARA LUCA</w:t>
            </w:r>
          </w:p>
        </w:tc>
        <w:tc>
          <w:tcPr>
            <w:tcW w:w="2200" w:type="dxa"/>
            <w:tcMar>
              <w:top w:w="20" w:type="dxa"/>
              <w:left w:w="20" w:type="dxa"/>
              <w:bottom w:w="20" w:type="dxa"/>
              <w:right w:w="20" w:type="dxa"/>
            </w:tcMar>
            <w:vAlign w:val="center"/>
          </w:tcPr>
          <w:p w14:paraId="275FB0EC" w14:textId="77777777" w:rsidR="00712F30" w:rsidRPr="002F198E" w:rsidRDefault="00712F30" w:rsidP="00E37A95">
            <w:pPr>
              <w:pStyle w:val="movimento2"/>
              <w:rPr>
                <w:color w:val="002060"/>
              </w:rPr>
            </w:pPr>
            <w:r w:rsidRPr="002F198E">
              <w:rPr>
                <w:color w:val="002060"/>
              </w:rPr>
              <w:t xml:space="preserve">(ATL URBINO C5 1999) </w:t>
            </w:r>
          </w:p>
        </w:tc>
        <w:tc>
          <w:tcPr>
            <w:tcW w:w="800" w:type="dxa"/>
            <w:tcMar>
              <w:top w:w="20" w:type="dxa"/>
              <w:left w:w="20" w:type="dxa"/>
              <w:bottom w:w="20" w:type="dxa"/>
              <w:right w:w="20" w:type="dxa"/>
            </w:tcMar>
            <w:vAlign w:val="center"/>
          </w:tcPr>
          <w:p w14:paraId="1D13154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024A3A2" w14:textId="77777777" w:rsidR="00712F30" w:rsidRPr="002F198E" w:rsidRDefault="00712F30" w:rsidP="00E37A95">
            <w:pPr>
              <w:pStyle w:val="movimento"/>
              <w:rPr>
                <w:color w:val="002060"/>
              </w:rPr>
            </w:pPr>
            <w:r w:rsidRPr="002F198E">
              <w:rPr>
                <w:color w:val="002060"/>
              </w:rPr>
              <w:t>PIERLEONI GIULIO</w:t>
            </w:r>
          </w:p>
        </w:tc>
        <w:tc>
          <w:tcPr>
            <w:tcW w:w="2200" w:type="dxa"/>
            <w:tcMar>
              <w:top w:w="20" w:type="dxa"/>
              <w:left w:w="20" w:type="dxa"/>
              <w:bottom w:w="20" w:type="dxa"/>
              <w:right w:w="20" w:type="dxa"/>
            </w:tcMar>
            <w:vAlign w:val="center"/>
          </w:tcPr>
          <w:p w14:paraId="18A638F9" w14:textId="77777777" w:rsidR="00712F30" w:rsidRPr="002F198E" w:rsidRDefault="00712F30" w:rsidP="00E37A95">
            <w:pPr>
              <w:pStyle w:val="movimento2"/>
              <w:rPr>
                <w:color w:val="002060"/>
              </w:rPr>
            </w:pPr>
            <w:r w:rsidRPr="002F198E">
              <w:rPr>
                <w:color w:val="002060"/>
              </w:rPr>
              <w:t xml:space="preserve">(ATL URBINO C5 1999) </w:t>
            </w:r>
          </w:p>
        </w:tc>
      </w:tr>
      <w:tr w:rsidR="00712F30" w:rsidRPr="002F198E" w14:paraId="6B4ADE9A" w14:textId="77777777" w:rsidTr="00712F30">
        <w:trPr>
          <w:divId w:val="527259509"/>
        </w:trPr>
        <w:tc>
          <w:tcPr>
            <w:tcW w:w="2200" w:type="dxa"/>
            <w:tcMar>
              <w:top w:w="20" w:type="dxa"/>
              <w:left w:w="20" w:type="dxa"/>
              <w:bottom w:w="20" w:type="dxa"/>
              <w:right w:w="20" w:type="dxa"/>
            </w:tcMar>
            <w:vAlign w:val="center"/>
          </w:tcPr>
          <w:p w14:paraId="44768B0B" w14:textId="77777777" w:rsidR="00712F30" w:rsidRPr="002F198E" w:rsidRDefault="00712F30" w:rsidP="00E37A95">
            <w:pPr>
              <w:pStyle w:val="movimento"/>
              <w:rPr>
                <w:color w:val="002060"/>
              </w:rPr>
            </w:pPr>
            <w:r w:rsidRPr="002F198E">
              <w:rPr>
                <w:color w:val="002060"/>
              </w:rPr>
              <w:t>BECCACECE MATTEO</w:t>
            </w:r>
          </w:p>
        </w:tc>
        <w:tc>
          <w:tcPr>
            <w:tcW w:w="2200" w:type="dxa"/>
            <w:tcMar>
              <w:top w:w="20" w:type="dxa"/>
              <w:left w:w="20" w:type="dxa"/>
              <w:bottom w:w="20" w:type="dxa"/>
              <w:right w:w="20" w:type="dxa"/>
            </w:tcMar>
            <w:vAlign w:val="center"/>
          </w:tcPr>
          <w:p w14:paraId="12C0F626" w14:textId="77777777" w:rsidR="00712F30" w:rsidRPr="002F198E" w:rsidRDefault="00712F30" w:rsidP="00E37A95">
            <w:pPr>
              <w:pStyle w:val="movimento2"/>
              <w:rPr>
                <w:color w:val="002060"/>
              </w:rPr>
            </w:pPr>
            <w:r w:rsidRPr="002F198E">
              <w:rPr>
                <w:color w:val="002060"/>
              </w:rPr>
              <w:t xml:space="preserve">(AVENALE) </w:t>
            </w:r>
          </w:p>
        </w:tc>
        <w:tc>
          <w:tcPr>
            <w:tcW w:w="800" w:type="dxa"/>
            <w:tcMar>
              <w:top w:w="20" w:type="dxa"/>
              <w:left w:w="20" w:type="dxa"/>
              <w:bottom w:w="20" w:type="dxa"/>
              <w:right w:w="20" w:type="dxa"/>
            </w:tcMar>
            <w:vAlign w:val="center"/>
          </w:tcPr>
          <w:p w14:paraId="0FAFB86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342A594" w14:textId="77777777" w:rsidR="00712F30" w:rsidRPr="002F198E" w:rsidRDefault="00712F30" w:rsidP="00E37A95">
            <w:pPr>
              <w:pStyle w:val="movimento"/>
              <w:rPr>
                <w:color w:val="002060"/>
              </w:rPr>
            </w:pPr>
            <w:r w:rsidRPr="002F198E">
              <w:rPr>
                <w:color w:val="002060"/>
              </w:rPr>
              <w:t>BARDHO KLEVIS</w:t>
            </w:r>
          </w:p>
        </w:tc>
        <w:tc>
          <w:tcPr>
            <w:tcW w:w="2200" w:type="dxa"/>
            <w:tcMar>
              <w:top w:w="20" w:type="dxa"/>
              <w:left w:w="20" w:type="dxa"/>
              <w:bottom w:w="20" w:type="dxa"/>
              <w:right w:w="20" w:type="dxa"/>
            </w:tcMar>
            <w:vAlign w:val="center"/>
          </w:tcPr>
          <w:p w14:paraId="0ED70E43" w14:textId="77777777" w:rsidR="00712F30" w:rsidRPr="002F198E" w:rsidRDefault="00712F30" w:rsidP="00E37A95">
            <w:pPr>
              <w:pStyle w:val="movimento2"/>
              <w:rPr>
                <w:color w:val="002060"/>
              </w:rPr>
            </w:pPr>
            <w:r w:rsidRPr="002F198E">
              <w:rPr>
                <w:color w:val="002060"/>
              </w:rPr>
              <w:t xml:space="preserve">(INVICTA FUTSAL MACERATA) </w:t>
            </w:r>
          </w:p>
        </w:tc>
      </w:tr>
      <w:tr w:rsidR="00712F30" w:rsidRPr="002F198E" w14:paraId="2F4B206B" w14:textId="77777777" w:rsidTr="00712F30">
        <w:trPr>
          <w:divId w:val="527259509"/>
        </w:trPr>
        <w:tc>
          <w:tcPr>
            <w:tcW w:w="2200" w:type="dxa"/>
            <w:tcMar>
              <w:top w:w="20" w:type="dxa"/>
              <w:left w:w="20" w:type="dxa"/>
              <w:bottom w:w="20" w:type="dxa"/>
              <w:right w:w="20" w:type="dxa"/>
            </w:tcMar>
            <w:vAlign w:val="center"/>
          </w:tcPr>
          <w:p w14:paraId="324AB7FA" w14:textId="77777777" w:rsidR="00712F30" w:rsidRPr="002F198E" w:rsidRDefault="00712F30" w:rsidP="00E37A95">
            <w:pPr>
              <w:pStyle w:val="movimento"/>
              <w:rPr>
                <w:color w:val="002060"/>
              </w:rPr>
            </w:pPr>
            <w:r w:rsidRPr="002F198E">
              <w:rPr>
                <w:color w:val="002060"/>
              </w:rPr>
              <w:t>IUGA BOGDAN VASILE</w:t>
            </w:r>
          </w:p>
        </w:tc>
        <w:tc>
          <w:tcPr>
            <w:tcW w:w="2200" w:type="dxa"/>
            <w:tcMar>
              <w:top w:w="20" w:type="dxa"/>
              <w:left w:w="20" w:type="dxa"/>
              <w:bottom w:w="20" w:type="dxa"/>
              <w:right w:w="20" w:type="dxa"/>
            </w:tcMar>
            <w:vAlign w:val="center"/>
          </w:tcPr>
          <w:p w14:paraId="7780B960" w14:textId="77777777" w:rsidR="00712F30" w:rsidRPr="002F198E" w:rsidRDefault="00712F30" w:rsidP="00E37A95">
            <w:pPr>
              <w:pStyle w:val="movimento2"/>
              <w:rPr>
                <w:color w:val="002060"/>
              </w:rPr>
            </w:pPr>
            <w:r w:rsidRPr="002F198E">
              <w:rPr>
                <w:color w:val="002060"/>
              </w:rPr>
              <w:t xml:space="preserve">(NUOVA OTTRANO 98) </w:t>
            </w:r>
          </w:p>
        </w:tc>
        <w:tc>
          <w:tcPr>
            <w:tcW w:w="800" w:type="dxa"/>
            <w:tcMar>
              <w:top w:w="20" w:type="dxa"/>
              <w:left w:w="20" w:type="dxa"/>
              <w:bottom w:w="20" w:type="dxa"/>
              <w:right w:w="20" w:type="dxa"/>
            </w:tcMar>
            <w:vAlign w:val="center"/>
          </w:tcPr>
          <w:p w14:paraId="205483A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54A4C64" w14:textId="77777777" w:rsidR="00712F30" w:rsidRPr="002F198E" w:rsidRDefault="00712F30" w:rsidP="00E37A95">
            <w:pPr>
              <w:pStyle w:val="movimento"/>
              <w:rPr>
                <w:color w:val="002060"/>
              </w:rPr>
            </w:pPr>
            <w:r w:rsidRPr="002F198E">
              <w:rPr>
                <w:color w:val="002060"/>
              </w:rPr>
              <w:t>OMBROSI MARCO</w:t>
            </w:r>
          </w:p>
        </w:tc>
        <w:tc>
          <w:tcPr>
            <w:tcW w:w="2200" w:type="dxa"/>
            <w:tcMar>
              <w:top w:w="20" w:type="dxa"/>
              <w:left w:w="20" w:type="dxa"/>
              <w:bottom w:w="20" w:type="dxa"/>
              <w:right w:w="20" w:type="dxa"/>
            </w:tcMar>
            <w:vAlign w:val="center"/>
          </w:tcPr>
          <w:p w14:paraId="6E618C2A" w14:textId="77777777" w:rsidR="00712F30" w:rsidRPr="002F198E" w:rsidRDefault="00712F30" w:rsidP="00E37A95">
            <w:pPr>
              <w:pStyle w:val="movimento2"/>
              <w:rPr>
                <w:color w:val="002060"/>
              </w:rPr>
            </w:pPr>
            <w:r w:rsidRPr="002F198E">
              <w:rPr>
                <w:color w:val="002060"/>
              </w:rPr>
              <w:t xml:space="preserve">(NUOVA OTTRANO 98) </w:t>
            </w:r>
          </w:p>
        </w:tc>
      </w:tr>
      <w:tr w:rsidR="00712F30" w:rsidRPr="002F198E" w14:paraId="794F7727" w14:textId="77777777" w:rsidTr="00712F30">
        <w:trPr>
          <w:divId w:val="527259509"/>
        </w:trPr>
        <w:tc>
          <w:tcPr>
            <w:tcW w:w="2200" w:type="dxa"/>
            <w:tcMar>
              <w:top w:w="20" w:type="dxa"/>
              <w:left w:w="20" w:type="dxa"/>
              <w:bottom w:w="20" w:type="dxa"/>
              <w:right w:w="20" w:type="dxa"/>
            </w:tcMar>
            <w:vAlign w:val="center"/>
          </w:tcPr>
          <w:p w14:paraId="702777C5" w14:textId="77777777" w:rsidR="00712F30" w:rsidRPr="002F198E" w:rsidRDefault="00712F30" w:rsidP="00E37A95">
            <w:pPr>
              <w:pStyle w:val="movimento"/>
              <w:rPr>
                <w:color w:val="002060"/>
              </w:rPr>
            </w:pPr>
            <w:r w:rsidRPr="002F198E">
              <w:rPr>
                <w:color w:val="002060"/>
              </w:rPr>
              <w:t>MORELLI SIMONE</w:t>
            </w:r>
          </w:p>
        </w:tc>
        <w:tc>
          <w:tcPr>
            <w:tcW w:w="2200" w:type="dxa"/>
            <w:tcMar>
              <w:top w:w="20" w:type="dxa"/>
              <w:left w:w="20" w:type="dxa"/>
              <w:bottom w:w="20" w:type="dxa"/>
              <w:right w:w="20" w:type="dxa"/>
            </w:tcMar>
            <w:vAlign w:val="center"/>
          </w:tcPr>
          <w:p w14:paraId="352AA4AC" w14:textId="77777777" w:rsidR="00712F30" w:rsidRPr="002F198E" w:rsidRDefault="00712F30" w:rsidP="00E37A95">
            <w:pPr>
              <w:pStyle w:val="movimento2"/>
              <w:rPr>
                <w:color w:val="002060"/>
              </w:rPr>
            </w:pPr>
            <w:r w:rsidRPr="002F198E">
              <w:rPr>
                <w:color w:val="002060"/>
              </w:rPr>
              <w:t xml:space="preserve">(REAL FABRIANO) </w:t>
            </w:r>
          </w:p>
        </w:tc>
        <w:tc>
          <w:tcPr>
            <w:tcW w:w="800" w:type="dxa"/>
            <w:tcMar>
              <w:top w:w="20" w:type="dxa"/>
              <w:left w:w="20" w:type="dxa"/>
              <w:bottom w:w="20" w:type="dxa"/>
              <w:right w:w="20" w:type="dxa"/>
            </w:tcMar>
            <w:vAlign w:val="center"/>
          </w:tcPr>
          <w:p w14:paraId="3FFC27B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78D3B8D" w14:textId="77777777" w:rsidR="00712F30" w:rsidRPr="002F198E" w:rsidRDefault="00712F30" w:rsidP="00E37A95">
            <w:pPr>
              <w:pStyle w:val="movimento"/>
              <w:rPr>
                <w:color w:val="002060"/>
              </w:rPr>
            </w:pPr>
            <w:r w:rsidRPr="002F198E">
              <w:rPr>
                <w:color w:val="002060"/>
              </w:rPr>
              <w:t>BARTOLOMEI GIONATA</w:t>
            </w:r>
          </w:p>
        </w:tc>
        <w:tc>
          <w:tcPr>
            <w:tcW w:w="2200" w:type="dxa"/>
            <w:tcMar>
              <w:top w:w="20" w:type="dxa"/>
              <w:left w:w="20" w:type="dxa"/>
              <w:bottom w:w="20" w:type="dxa"/>
              <w:right w:w="20" w:type="dxa"/>
            </w:tcMar>
            <w:vAlign w:val="center"/>
          </w:tcPr>
          <w:p w14:paraId="10326B6A" w14:textId="77777777" w:rsidR="00712F30" w:rsidRPr="002F198E" w:rsidRDefault="00712F30" w:rsidP="00E37A95">
            <w:pPr>
              <w:pStyle w:val="movimento2"/>
              <w:rPr>
                <w:color w:val="002060"/>
              </w:rPr>
            </w:pPr>
            <w:r w:rsidRPr="002F198E">
              <w:rPr>
                <w:color w:val="002060"/>
              </w:rPr>
              <w:t xml:space="preserve">(RIVIERA DELLE PALME) </w:t>
            </w:r>
          </w:p>
        </w:tc>
      </w:tr>
      <w:tr w:rsidR="00712F30" w:rsidRPr="002F198E" w14:paraId="141B8ACD" w14:textId="77777777" w:rsidTr="00712F30">
        <w:trPr>
          <w:divId w:val="527259509"/>
        </w:trPr>
        <w:tc>
          <w:tcPr>
            <w:tcW w:w="2200" w:type="dxa"/>
            <w:tcMar>
              <w:top w:w="20" w:type="dxa"/>
              <w:left w:w="20" w:type="dxa"/>
              <w:bottom w:w="20" w:type="dxa"/>
              <w:right w:w="20" w:type="dxa"/>
            </w:tcMar>
            <w:vAlign w:val="center"/>
          </w:tcPr>
          <w:p w14:paraId="789B1577" w14:textId="77777777" w:rsidR="00712F30" w:rsidRPr="002F198E" w:rsidRDefault="00712F30" w:rsidP="00E37A95">
            <w:pPr>
              <w:pStyle w:val="movimento"/>
              <w:rPr>
                <w:color w:val="002060"/>
              </w:rPr>
            </w:pPr>
            <w:r w:rsidRPr="002F198E">
              <w:rPr>
                <w:color w:val="002060"/>
              </w:rPr>
              <w:t>ERRERA ELENIO</w:t>
            </w:r>
          </w:p>
        </w:tc>
        <w:tc>
          <w:tcPr>
            <w:tcW w:w="2200" w:type="dxa"/>
            <w:tcMar>
              <w:top w:w="20" w:type="dxa"/>
              <w:left w:w="20" w:type="dxa"/>
              <w:bottom w:w="20" w:type="dxa"/>
              <w:right w:w="20" w:type="dxa"/>
            </w:tcMar>
            <w:vAlign w:val="center"/>
          </w:tcPr>
          <w:p w14:paraId="709371A2" w14:textId="77777777" w:rsidR="00712F30" w:rsidRPr="002F198E" w:rsidRDefault="00712F30" w:rsidP="00E37A95">
            <w:pPr>
              <w:pStyle w:val="movimento2"/>
              <w:rPr>
                <w:color w:val="002060"/>
              </w:rPr>
            </w:pPr>
            <w:r w:rsidRPr="002F198E">
              <w:rPr>
                <w:color w:val="002060"/>
              </w:rPr>
              <w:t xml:space="preserve">(RIVIERA DELLE PALME) </w:t>
            </w:r>
          </w:p>
        </w:tc>
        <w:tc>
          <w:tcPr>
            <w:tcW w:w="800" w:type="dxa"/>
            <w:tcMar>
              <w:top w:w="20" w:type="dxa"/>
              <w:left w:w="20" w:type="dxa"/>
              <w:bottom w:w="20" w:type="dxa"/>
              <w:right w:w="20" w:type="dxa"/>
            </w:tcMar>
            <w:vAlign w:val="center"/>
          </w:tcPr>
          <w:p w14:paraId="637B5A5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E45E3F9" w14:textId="77777777" w:rsidR="00712F30" w:rsidRPr="002F198E" w:rsidRDefault="00712F30" w:rsidP="00E37A95">
            <w:pPr>
              <w:pStyle w:val="movimento"/>
              <w:rPr>
                <w:color w:val="002060"/>
              </w:rPr>
            </w:pPr>
            <w:r w:rsidRPr="002F198E">
              <w:rPr>
                <w:color w:val="002060"/>
              </w:rPr>
              <w:t>FOGANTE FRANCESCO</w:t>
            </w:r>
          </w:p>
        </w:tc>
        <w:tc>
          <w:tcPr>
            <w:tcW w:w="2200" w:type="dxa"/>
            <w:tcMar>
              <w:top w:w="20" w:type="dxa"/>
              <w:left w:w="20" w:type="dxa"/>
              <w:bottom w:w="20" w:type="dxa"/>
              <w:right w:w="20" w:type="dxa"/>
            </w:tcMar>
            <w:vAlign w:val="center"/>
          </w:tcPr>
          <w:p w14:paraId="2A47808E" w14:textId="77777777" w:rsidR="00712F30" w:rsidRPr="002F198E" w:rsidRDefault="00712F30" w:rsidP="00E37A95">
            <w:pPr>
              <w:pStyle w:val="movimento2"/>
              <w:rPr>
                <w:color w:val="002060"/>
              </w:rPr>
            </w:pPr>
            <w:r w:rsidRPr="002F198E">
              <w:rPr>
                <w:color w:val="002060"/>
              </w:rPr>
              <w:t xml:space="preserve">(TRE TORRI A.S.D.) </w:t>
            </w:r>
          </w:p>
        </w:tc>
      </w:tr>
    </w:tbl>
    <w:p w14:paraId="7FA88B53" w14:textId="77777777" w:rsidR="00712F30" w:rsidRPr="002F198E" w:rsidRDefault="00712F30" w:rsidP="00712F30">
      <w:pPr>
        <w:pStyle w:val="titolo20"/>
        <w:divId w:val="527259509"/>
        <w:rPr>
          <w:color w:val="002060"/>
        </w:rPr>
      </w:pPr>
      <w:r w:rsidRPr="002F198E">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2FF9F6E2" w14:textId="77777777" w:rsidTr="00712F30">
        <w:trPr>
          <w:divId w:val="527259509"/>
        </w:trPr>
        <w:tc>
          <w:tcPr>
            <w:tcW w:w="2200" w:type="dxa"/>
            <w:tcMar>
              <w:top w:w="20" w:type="dxa"/>
              <w:left w:w="20" w:type="dxa"/>
              <w:bottom w:w="20" w:type="dxa"/>
              <w:right w:w="20" w:type="dxa"/>
            </w:tcMar>
            <w:vAlign w:val="center"/>
          </w:tcPr>
          <w:p w14:paraId="7FF5D979" w14:textId="77777777" w:rsidR="00712F30" w:rsidRPr="002F198E" w:rsidRDefault="00712F30" w:rsidP="00E37A95">
            <w:pPr>
              <w:pStyle w:val="movimento"/>
              <w:rPr>
                <w:color w:val="002060"/>
              </w:rPr>
            </w:pPr>
            <w:r w:rsidRPr="002F198E">
              <w:rPr>
                <w:color w:val="002060"/>
              </w:rPr>
              <w:t>LERRO DAVIDE</w:t>
            </w:r>
          </w:p>
        </w:tc>
        <w:tc>
          <w:tcPr>
            <w:tcW w:w="2200" w:type="dxa"/>
            <w:tcMar>
              <w:top w:w="20" w:type="dxa"/>
              <w:left w:w="20" w:type="dxa"/>
              <w:bottom w:w="20" w:type="dxa"/>
              <w:right w:w="20" w:type="dxa"/>
            </w:tcMar>
            <w:vAlign w:val="center"/>
          </w:tcPr>
          <w:p w14:paraId="15A4ED92" w14:textId="77777777" w:rsidR="00712F30" w:rsidRPr="002F198E" w:rsidRDefault="00712F30" w:rsidP="00E37A95">
            <w:pPr>
              <w:pStyle w:val="movimento2"/>
              <w:rPr>
                <w:color w:val="002060"/>
              </w:rPr>
            </w:pPr>
            <w:r w:rsidRPr="002F198E">
              <w:rPr>
                <w:color w:val="002060"/>
              </w:rPr>
              <w:t xml:space="preserve">(ACLI VILLA MUSONE) </w:t>
            </w:r>
          </w:p>
        </w:tc>
        <w:tc>
          <w:tcPr>
            <w:tcW w:w="800" w:type="dxa"/>
            <w:tcMar>
              <w:top w:w="20" w:type="dxa"/>
              <w:left w:w="20" w:type="dxa"/>
              <w:bottom w:w="20" w:type="dxa"/>
              <w:right w:w="20" w:type="dxa"/>
            </w:tcMar>
            <w:vAlign w:val="center"/>
          </w:tcPr>
          <w:p w14:paraId="733AC23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038CEEF" w14:textId="77777777" w:rsidR="00712F30" w:rsidRPr="002F198E" w:rsidRDefault="00712F30" w:rsidP="00E37A95">
            <w:pPr>
              <w:pStyle w:val="movimento"/>
              <w:rPr>
                <w:color w:val="002060"/>
              </w:rPr>
            </w:pPr>
            <w:r w:rsidRPr="002F198E">
              <w:rPr>
                <w:color w:val="002060"/>
              </w:rPr>
              <w:t>CARBINI NICOLA</w:t>
            </w:r>
          </w:p>
        </w:tc>
        <w:tc>
          <w:tcPr>
            <w:tcW w:w="2200" w:type="dxa"/>
            <w:tcMar>
              <w:top w:w="20" w:type="dxa"/>
              <w:left w:w="20" w:type="dxa"/>
              <w:bottom w:w="20" w:type="dxa"/>
              <w:right w:w="20" w:type="dxa"/>
            </w:tcMar>
            <w:vAlign w:val="center"/>
          </w:tcPr>
          <w:p w14:paraId="0E67677E" w14:textId="77777777" w:rsidR="00712F30" w:rsidRPr="002F198E" w:rsidRDefault="00712F30" w:rsidP="00E37A95">
            <w:pPr>
              <w:pStyle w:val="movimento2"/>
              <w:rPr>
                <w:color w:val="002060"/>
              </w:rPr>
            </w:pPr>
            <w:r w:rsidRPr="002F198E">
              <w:rPr>
                <w:color w:val="002060"/>
              </w:rPr>
              <w:t xml:space="preserve">(MONTECAROTTO) </w:t>
            </w:r>
          </w:p>
        </w:tc>
      </w:tr>
    </w:tbl>
    <w:p w14:paraId="23811917" w14:textId="77777777" w:rsidR="00712F30" w:rsidRPr="002F198E" w:rsidRDefault="00712F30" w:rsidP="00712F30">
      <w:pPr>
        <w:pStyle w:val="titolo20"/>
        <w:divId w:val="527259509"/>
        <w:rPr>
          <w:color w:val="002060"/>
        </w:rPr>
      </w:pPr>
      <w:r w:rsidRPr="002F198E">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28DE8345" w14:textId="77777777" w:rsidTr="00712F30">
        <w:trPr>
          <w:divId w:val="527259509"/>
        </w:trPr>
        <w:tc>
          <w:tcPr>
            <w:tcW w:w="2200" w:type="dxa"/>
            <w:tcMar>
              <w:top w:w="20" w:type="dxa"/>
              <w:left w:w="20" w:type="dxa"/>
              <w:bottom w:w="20" w:type="dxa"/>
              <w:right w:w="20" w:type="dxa"/>
            </w:tcMar>
            <w:vAlign w:val="center"/>
          </w:tcPr>
          <w:p w14:paraId="2AAC4ACB" w14:textId="77777777" w:rsidR="00712F30" w:rsidRPr="002F198E" w:rsidRDefault="00712F30" w:rsidP="00E37A95">
            <w:pPr>
              <w:pStyle w:val="movimento"/>
              <w:rPr>
                <w:color w:val="002060"/>
              </w:rPr>
            </w:pPr>
            <w:r w:rsidRPr="002F198E">
              <w:rPr>
                <w:color w:val="002060"/>
              </w:rPr>
              <w:t>BORSINI NICOLA</w:t>
            </w:r>
          </w:p>
        </w:tc>
        <w:tc>
          <w:tcPr>
            <w:tcW w:w="2200" w:type="dxa"/>
            <w:tcMar>
              <w:top w:w="20" w:type="dxa"/>
              <w:left w:w="20" w:type="dxa"/>
              <w:bottom w:w="20" w:type="dxa"/>
              <w:right w:w="20" w:type="dxa"/>
            </w:tcMar>
            <w:vAlign w:val="center"/>
          </w:tcPr>
          <w:p w14:paraId="2EBE1381" w14:textId="77777777" w:rsidR="00712F30" w:rsidRPr="002F198E" w:rsidRDefault="00712F30" w:rsidP="00E37A95">
            <w:pPr>
              <w:pStyle w:val="movimento2"/>
              <w:rPr>
                <w:color w:val="002060"/>
              </w:rPr>
            </w:pPr>
            <w:r w:rsidRPr="002F198E">
              <w:rPr>
                <w:color w:val="002060"/>
              </w:rPr>
              <w:t xml:space="preserve">(AVENALE) </w:t>
            </w:r>
          </w:p>
        </w:tc>
        <w:tc>
          <w:tcPr>
            <w:tcW w:w="800" w:type="dxa"/>
            <w:tcMar>
              <w:top w:w="20" w:type="dxa"/>
              <w:left w:w="20" w:type="dxa"/>
              <w:bottom w:w="20" w:type="dxa"/>
              <w:right w:w="20" w:type="dxa"/>
            </w:tcMar>
            <w:vAlign w:val="center"/>
          </w:tcPr>
          <w:p w14:paraId="4CFF19D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18E84F2" w14:textId="77777777" w:rsidR="00712F30" w:rsidRPr="002F198E" w:rsidRDefault="00712F30" w:rsidP="00E37A95">
            <w:pPr>
              <w:pStyle w:val="movimento"/>
              <w:rPr>
                <w:color w:val="002060"/>
              </w:rPr>
            </w:pPr>
            <w:r w:rsidRPr="002F198E">
              <w:rPr>
                <w:color w:val="002060"/>
              </w:rPr>
              <w:t>RODILOSSI SIMONE</w:t>
            </w:r>
          </w:p>
        </w:tc>
        <w:tc>
          <w:tcPr>
            <w:tcW w:w="2200" w:type="dxa"/>
            <w:tcMar>
              <w:top w:w="20" w:type="dxa"/>
              <w:left w:w="20" w:type="dxa"/>
              <w:bottom w:w="20" w:type="dxa"/>
              <w:right w:w="20" w:type="dxa"/>
            </w:tcMar>
            <w:vAlign w:val="center"/>
          </w:tcPr>
          <w:p w14:paraId="038F3B31" w14:textId="77777777" w:rsidR="00712F30" w:rsidRPr="002F198E" w:rsidRDefault="00712F30" w:rsidP="00E37A95">
            <w:pPr>
              <w:pStyle w:val="movimento2"/>
              <w:rPr>
                <w:color w:val="002060"/>
              </w:rPr>
            </w:pPr>
            <w:r w:rsidRPr="002F198E">
              <w:rPr>
                <w:color w:val="002060"/>
              </w:rPr>
              <w:t xml:space="preserve">(EAGLES PAGLIARE) </w:t>
            </w:r>
          </w:p>
        </w:tc>
      </w:tr>
      <w:tr w:rsidR="00712F30" w:rsidRPr="002F198E" w14:paraId="2B1675CF" w14:textId="77777777" w:rsidTr="00712F30">
        <w:trPr>
          <w:divId w:val="527259509"/>
        </w:trPr>
        <w:tc>
          <w:tcPr>
            <w:tcW w:w="2200" w:type="dxa"/>
            <w:tcMar>
              <w:top w:w="20" w:type="dxa"/>
              <w:left w:w="20" w:type="dxa"/>
              <w:bottom w:w="20" w:type="dxa"/>
              <w:right w:w="20" w:type="dxa"/>
            </w:tcMar>
            <w:vAlign w:val="center"/>
          </w:tcPr>
          <w:p w14:paraId="7B5EB7F1" w14:textId="77777777" w:rsidR="00712F30" w:rsidRPr="002F198E" w:rsidRDefault="00712F30" w:rsidP="00E37A95">
            <w:pPr>
              <w:pStyle w:val="movimento"/>
              <w:rPr>
                <w:color w:val="002060"/>
              </w:rPr>
            </w:pPr>
            <w:r w:rsidRPr="002F198E">
              <w:rPr>
                <w:color w:val="002060"/>
              </w:rPr>
              <w:t>GRASSI MICHELE</w:t>
            </w:r>
          </w:p>
        </w:tc>
        <w:tc>
          <w:tcPr>
            <w:tcW w:w="2200" w:type="dxa"/>
            <w:tcMar>
              <w:top w:w="20" w:type="dxa"/>
              <w:left w:w="20" w:type="dxa"/>
              <w:bottom w:w="20" w:type="dxa"/>
              <w:right w:w="20" w:type="dxa"/>
            </w:tcMar>
            <w:vAlign w:val="center"/>
          </w:tcPr>
          <w:p w14:paraId="7BC39C7F" w14:textId="77777777" w:rsidR="00712F30" w:rsidRPr="002F198E" w:rsidRDefault="00712F30" w:rsidP="00E37A95">
            <w:pPr>
              <w:pStyle w:val="movimento2"/>
              <w:rPr>
                <w:color w:val="002060"/>
              </w:rPr>
            </w:pPr>
            <w:r w:rsidRPr="002F198E">
              <w:rPr>
                <w:color w:val="002060"/>
              </w:rPr>
              <w:t xml:space="preserve">(FUTSAL MONTEMARCIANO C5) </w:t>
            </w:r>
          </w:p>
        </w:tc>
        <w:tc>
          <w:tcPr>
            <w:tcW w:w="800" w:type="dxa"/>
            <w:tcMar>
              <w:top w:w="20" w:type="dxa"/>
              <w:left w:w="20" w:type="dxa"/>
              <w:bottom w:w="20" w:type="dxa"/>
              <w:right w:w="20" w:type="dxa"/>
            </w:tcMar>
            <w:vAlign w:val="center"/>
          </w:tcPr>
          <w:p w14:paraId="1A57AF6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0F087E4" w14:textId="77777777" w:rsidR="00712F30" w:rsidRPr="002F198E" w:rsidRDefault="00712F30" w:rsidP="00E37A95">
            <w:pPr>
              <w:pStyle w:val="movimento"/>
              <w:rPr>
                <w:color w:val="002060"/>
              </w:rPr>
            </w:pPr>
            <w:r w:rsidRPr="002F198E">
              <w:rPr>
                <w:color w:val="002060"/>
              </w:rPr>
              <w:t>ALLEGREZZA NICOLO</w:t>
            </w:r>
          </w:p>
        </w:tc>
        <w:tc>
          <w:tcPr>
            <w:tcW w:w="2200" w:type="dxa"/>
            <w:tcMar>
              <w:top w:w="20" w:type="dxa"/>
              <w:left w:w="20" w:type="dxa"/>
              <w:bottom w:w="20" w:type="dxa"/>
              <w:right w:w="20" w:type="dxa"/>
            </w:tcMar>
            <w:vAlign w:val="center"/>
          </w:tcPr>
          <w:p w14:paraId="1699F346" w14:textId="77777777" w:rsidR="00712F30" w:rsidRPr="002F198E" w:rsidRDefault="00712F30" w:rsidP="00E37A95">
            <w:pPr>
              <w:pStyle w:val="movimento2"/>
              <w:rPr>
                <w:color w:val="002060"/>
              </w:rPr>
            </w:pPr>
            <w:r w:rsidRPr="002F198E">
              <w:rPr>
                <w:color w:val="002060"/>
              </w:rPr>
              <w:t xml:space="preserve">(SPORTLAND) </w:t>
            </w:r>
          </w:p>
        </w:tc>
      </w:tr>
      <w:tr w:rsidR="00712F30" w:rsidRPr="002F198E" w14:paraId="57B43993" w14:textId="77777777" w:rsidTr="00712F30">
        <w:trPr>
          <w:divId w:val="527259509"/>
        </w:trPr>
        <w:tc>
          <w:tcPr>
            <w:tcW w:w="2200" w:type="dxa"/>
            <w:tcMar>
              <w:top w:w="20" w:type="dxa"/>
              <w:left w:w="20" w:type="dxa"/>
              <w:bottom w:w="20" w:type="dxa"/>
              <w:right w:w="20" w:type="dxa"/>
            </w:tcMar>
            <w:vAlign w:val="center"/>
          </w:tcPr>
          <w:p w14:paraId="17B25494" w14:textId="77777777" w:rsidR="00712F30" w:rsidRPr="002F198E" w:rsidRDefault="00712F30" w:rsidP="00E37A95">
            <w:pPr>
              <w:pStyle w:val="movimento"/>
              <w:rPr>
                <w:color w:val="002060"/>
              </w:rPr>
            </w:pPr>
            <w:r w:rsidRPr="002F198E">
              <w:rPr>
                <w:color w:val="002060"/>
              </w:rPr>
              <w:t>LATINI DIEGO</w:t>
            </w:r>
          </w:p>
        </w:tc>
        <w:tc>
          <w:tcPr>
            <w:tcW w:w="2200" w:type="dxa"/>
            <w:tcMar>
              <w:top w:w="20" w:type="dxa"/>
              <w:left w:w="20" w:type="dxa"/>
              <w:bottom w:w="20" w:type="dxa"/>
              <w:right w:w="20" w:type="dxa"/>
            </w:tcMar>
            <w:vAlign w:val="center"/>
          </w:tcPr>
          <w:p w14:paraId="2F636518" w14:textId="77777777" w:rsidR="00712F30" w:rsidRPr="002F198E" w:rsidRDefault="00712F30" w:rsidP="00E37A95">
            <w:pPr>
              <w:pStyle w:val="movimento2"/>
              <w:rPr>
                <w:color w:val="002060"/>
              </w:rPr>
            </w:pPr>
            <w:r w:rsidRPr="002F198E">
              <w:rPr>
                <w:color w:val="002060"/>
              </w:rPr>
              <w:t xml:space="preserve">(TRE TORRI A.S.D.) </w:t>
            </w:r>
          </w:p>
        </w:tc>
        <w:tc>
          <w:tcPr>
            <w:tcW w:w="800" w:type="dxa"/>
            <w:tcMar>
              <w:top w:w="20" w:type="dxa"/>
              <w:left w:w="20" w:type="dxa"/>
              <w:bottom w:w="20" w:type="dxa"/>
              <w:right w:w="20" w:type="dxa"/>
            </w:tcMar>
            <w:vAlign w:val="center"/>
          </w:tcPr>
          <w:p w14:paraId="132A0D7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F52FCC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DB80568" w14:textId="77777777" w:rsidR="00712F30" w:rsidRPr="002F198E" w:rsidRDefault="00712F30" w:rsidP="00E37A95">
            <w:pPr>
              <w:pStyle w:val="movimento2"/>
              <w:rPr>
                <w:color w:val="002060"/>
              </w:rPr>
            </w:pPr>
            <w:r w:rsidRPr="002F198E">
              <w:rPr>
                <w:color w:val="002060"/>
              </w:rPr>
              <w:t> </w:t>
            </w:r>
          </w:p>
        </w:tc>
      </w:tr>
    </w:tbl>
    <w:p w14:paraId="3811B197"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2690CAD" w14:textId="77777777" w:rsidTr="00712F30">
        <w:trPr>
          <w:divId w:val="527259509"/>
        </w:trPr>
        <w:tc>
          <w:tcPr>
            <w:tcW w:w="2200" w:type="dxa"/>
            <w:tcMar>
              <w:top w:w="20" w:type="dxa"/>
              <w:left w:w="20" w:type="dxa"/>
              <w:bottom w:w="20" w:type="dxa"/>
              <w:right w:w="20" w:type="dxa"/>
            </w:tcMar>
            <w:vAlign w:val="center"/>
          </w:tcPr>
          <w:p w14:paraId="19D6CAFE" w14:textId="77777777" w:rsidR="00712F30" w:rsidRPr="002F198E" w:rsidRDefault="00712F30" w:rsidP="00E37A95">
            <w:pPr>
              <w:pStyle w:val="movimento"/>
              <w:rPr>
                <w:color w:val="002060"/>
              </w:rPr>
            </w:pPr>
            <w:r w:rsidRPr="002F198E">
              <w:rPr>
                <w:color w:val="002060"/>
              </w:rPr>
              <w:t>UGOLINI MATTEO</w:t>
            </w:r>
          </w:p>
        </w:tc>
        <w:tc>
          <w:tcPr>
            <w:tcW w:w="2200" w:type="dxa"/>
            <w:tcMar>
              <w:top w:w="20" w:type="dxa"/>
              <w:left w:w="20" w:type="dxa"/>
              <w:bottom w:w="20" w:type="dxa"/>
              <w:right w:w="20" w:type="dxa"/>
            </w:tcMar>
            <w:vAlign w:val="center"/>
          </w:tcPr>
          <w:p w14:paraId="603643A5" w14:textId="77777777" w:rsidR="00712F30" w:rsidRPr="002F198E" w:rsidRDefault="00712F30" w:rsidP="00E37A95">
            <w:pPr>
              <w:pStyle w:val="movimento2"/>
              <w:rPr>
                <w:color w:val="002060"/>
              </w:rPr>
            </w:pPr>
            <w:r w:rsidRPr="002F198E">
              <w:rPr>
                <w:color w:val="002060"/>
              </w:rPr>
              <w:t xml:space="preserve">(ATL URBINO C5 1999) </w:t>
            </w:r>
          </w:p>
        </w:tc>
        <w:tc>
          <w:tcPr>
            <w:tcW w:w="800" w:type="dxa"/>
            <w:tcMar>
              <w:top w:w="20" w:type="dxa"/>
              <w:left w:w="20" w:type="dxa"/>
              <w:bottom w:w="20" w:type="dxa"/>
              <w:right w:w="20" w:type="dxa"/>
            </w:tcMar>
            <w:vAlign w:val="center"/>
          </w:tcPr>
          <w:p w14:paraId="1CCDF4D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435FB00" w14:textId="77777777" w:rsidR="00712F30" w:rsidRPr="002F198E" w:rsidRDefault="00712F30" w:rsidP="00E37A95">
            <w:pPr>
              <w:pStyle w:val="movimento"/>
              <w:rPr>
                <w:color w:val="002060"/>
              </w:rPr>
            </w:pPr>
            <w:r w:rsidRPr="002F198E">
              <w:rPr>
                <w:color w:val="002060"/>
              </w:rPr>
              <w:t>BALLONI STEFANO</w:t>
            </w:r>
          </w:p>
        </w:tc>
        <w:tc>
          <w:tcPr>
            <w:tcW w:w="2200" w:type="dxa"/>
            <w:tcMar>
              <w:top w:w="20" w:type="dxa"/>
              <w:left w:w="20" w:type="dxa"/>
              <w:bottom w:w="20" w:type="dxa"/>
              <w:right w:w="20" w:type="dxa"/>
            </w:tcMar>
            <w:vAlign w:val="center"/>
          </w:tcPr>
          <w:p w14:paraId="45EAF941" w14:textId="77777777" w:rsidR="00712F30" w:rsidRPr="002F198E" w:rsidRDefault="00712F30" w:rsidP="00E37A95">
            <w:pPr>
              <w:pStyle w:val="movimento2"/>
              <w:rPr>
                <w:color w:val="002060"/>
              </w:rPr>
            </w:pPr>
            <w:r w:rsidRPr="002F198E">
              <w:rPr>
                <w:color w:val="002060"/>
              </w:rPr>
              <w:t xml:space="preserve">(BOCASTRUM UNITED) </w:t>
            </w:r>
          </w:p>
        </w:tc>
      </w:tr>
      <w:tr w:rsidR="00712F30" w:rsidRPr="002F198E" w14:paraId="7F283855" w14:textId="77777777" w:rsidTr="00712F30">
        <w:trPr>
          <w:divId w:val="527259509"/>
        </w:trPr>
        <w:tc>
          <w:tcPr>
            <w:tcW w:w="2200" w:type="dxa"/>
            <w:tcMar>
              <w:top w:w="20" w:type="dxa"/>
              <w:left w:w="20" w:type="dxa"/>
              <w:bottom w:w="20" w:type="dxa"/>
              <w:right w:w="20" w:type="dxa"/>
            </w:tcMar>
            <w:vAlign w:val="center"/>
          </w:tcPr>
          <w:p w14:paraId="73182F6C" w14:textId="77777777" w:rsidR="00712F30" w:rsidRPr="002F198E" w:rsidRDefault="00712F30" w:rsidP="00E37A95">
            <w:pPr>
              <w:pStyle w:val="movimento"/>
              <w:rPr>
                <w:color w:val="002060"/>
              </w:rPr>
            </w:pPr>
            <w:r w:rsidRPr="002F198E">
              <w:rPr>
                <w:color w:val="002060"/>
              </w:rPr>
              <w:t>NAVA ANDREA</w:t>
            </w:r>
          </w:p>
        </w:tc>
        <w:tc>
          <w:tcPr>
            <w:tcW w:w="2200" w:type="dxa"/>
            <w:tcMar>
              <w:top w:w="20" w:type="dxa"/>
              <w:left w:w="20" w:type="dxa"/>
              <w:bottom w:w="20" w:type="dxa"/>
              <w:right w:w="20" w:type="dxa"/>
            </w:tcMar>
            <w:vAlign w:val="center"/>
          </w:tcPr>
          <w:p w14:paraId="01E035A1" w14:textId="77777777" w:rsidR="00712F30" w:rsidRPr="002F198E" w:rsidRDefault="00712F30" w:rsidP="00E37A95">
            <w:pPr>
              <w:pStyle w:val="movimento2"/>
              <w:rPr>
                <w:color w:val="002060"/>
              </w:rPr>
            </w:pPr>
            <w:r w:rsidRPr="002F198E">
              <w:rPr>
                <w:color w:val="002060"/>
              </w:rPr>
              <w:t xml:space="preserve">(BOCASTRUM UNITED) </w:t>
            </w:r>
          </w:p>
        </w:tc>
        <w:tc>
          <w:tcPr>
            <w:tcW w:w="800" w:type="dxa"/>
            <w:tcMar>
              <w:top w:w="20" w:type="dxa"/>
              <w:left w:w="20" w:type="dxa"/>
              <w:bottom w:w="20" w:type="dxa"/>
              <w:right w:w="20" w:type="dxa"/>
            </w:tcMar>
            <w:vAlign w:val="center"/>
          </w:tcPr>
          <w:p w14:paraId="11760A7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87CAB82" w14:textId="77777777" w:rsidR="00712F30" w:rsidRPr="002F198E" w:rsidRDefault="00712F30" w:rsidP="00E37A95">
            <w:pPr>
              <w:pStyle w:val="movimento"/>
              <w:rPr>
                <w:color w:val="002060"/>
              </w:rPr>
            </w:pPr>
            <w:r w:rsidRPr="002F198E">
              <w:rPr>
                <w:color w:val="002060"/>
              </w:rPr>
              <w:t>ORIHUELA DE LA TOR ALEXANDER ADRI</w:t>
            </w:r>
          </w:p>
        </w:tc>
        <w:tc>
          <w:tcPr>
            <w:tcW w:w="2200" w:type="dxa"/>
            <w:tcMar>
              <w:top w:w="20" w:type="dxa"/>
              <w:left w:w="20" w:type="dxa"/>
              <w:bottom w:w="20" w:type="dxa"/>
              <w:right w:w="20" w:type="dxa"/>
            </w:tcMar>
            <w:vAlign w:val="center"/>
          </w:tcPr>
          <w:p w14:paraId="61CC8C1E" w14:textId="77777777" w:rsidR="00712F30" w:rsidRPr="002F198E" w:rsidRDefault="00712F30" w:rsidP="00E37A95">
            <w:pPr>
              <w:pStyle w:val="movimento2"/>
              <w:rPr>
                <w:color w:val="002060"/>
              </w:rPr>
            </w:pPr>
            <w:r w:rsidRPr="002F198E">
              <w:rPr>
                <w:color w:val="002060"/>
              </w:rPr>
              <w:t xml:space="preserve">(BORGOROSSO TOLENTINO) </w:t>
            </w:r>
          </w:p>
        </w:tc>
      </w:tr>
      <w:tr w:rsidR="00712F30" w:rsidRPr="002F198E" w14:paraId="64F074DA" w14:textId="77777777" w:rsidTr="00712F30">
        <w:trPr>
          <w:divId w:val="527259509"/>
        </w:trPr>
        <w:tc>
          <w:tcPr>
            <w:tcW w:w="2200" w:type="dxa"/>
            <w:tcMar>
              <w:top w:w="20" w:type="dxa"/>
              <w:left w:w="20" w:type="dxa"/>
              <w:bottom w:w="20" w:type="dxa"/>
              <w:right w:w="20" w:type="dxa"/>
            </w:tcMar>
            <w:vAlign w:val="center"/>
          </w:tcPr>
          <w:p w14:paraId="45060220" w14:textId="77777777" w:rsidR="00712F30" w:rsidRPr="002F198E" w:rsidRDefault="00712F30" w:rsidP="00E37A95">
            <w:pPr>
              <w:pStyle w:val="movimento"/>
              <w:rPr>
                <w:color w:val="002060"/>
              </w:rPr>
            </w:pPr>
            <w:r w:rsidRPr="002F198E">
              <w:rPr>
                <w:color w:val="002060"/>
              </w:rPr>
              <w:t>CASSANO ALESSIO</w:t>
            </w:r>
          </w:p>
        </w:tc>
        <w:tc>
          <w:tcPr>
            <w:tcW w:w="2200" w:type="dxa"/>
            <w:tcMar>
              <w:top w:w="20" w:type="dxa"/>
              <w:left w:w="20" w:type="dxa"/>
              <w:bottom w:w="20" w:type="dxa"/>
              <w:right w:w="20" w:type="dxa"/>
            </w:tcMar>
            <w:vAlign w:val="center"/>
          </w:tcPr>
          <w:p w14:paraId="128C592C" w14:textId="77777777" w:rsidR="00712F30" w:rsidRPr="002F198E" w:rsidRDefault="00712F30" w:rsidP="00E37A95">
            <w:pPr>
              <w:pStyle w:val="movimento2"/>
              <w:rPr>
                <w:color w:val="002060"/>
              </w:rPr>
            </w:pPr>
            <w:r w:rsidRPr="002F198E">
              <w:rPr>
                <w:color w:val="002060"/>
              </w:rPr>
              <w:t xml:space="preserve">(CASTELBELLINO CALCIO A 5) </w:t>
            </w:r>
          </w:p>
        </w:tc>
        <w:tc>
          <w:tcPr>
            <w:tcW w:w="800" w:type="dxa"/>
            <w:tcMar>
              <w:top w:w="20" w:type="dxa"/>
              <w:left w:w="20" w:type="dxa"/>
              <w:bottom w:w="20" w:type="dxa"/>
              <w:right w:w="20" w:type="dxa"/>
            </w:tcMar>
            <w:vAlign w:val="center"/>
          </w:tcPr>
          <w:p w14:paraId="2D45B4C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6349D7D" w14:textId="77777777" w:rsidR="00712F30" w:rsidRPr="002F198E" w:rsidRDefault="00712F30" w:rsidP="00E37A95">
            <w:pPr>
              <w:pStyle w:val="movimento"/>
              <w:rPr>
                <w:color w:val="002060"/>
              </w:rPr>
            </w:pPr>
            <w:r w:rsidRPr="002F198E">
              <w:rPr>
                <w:color w:val="002060"/>
              </w:rPr>
              <w:t>DI RONZA MARCO</w:t>
            </w:r>
          </w:p>
        </w:tc>
        <w:tc>
          <w:tcPr>
            <w:tcW w:w="2200" w:type="dxa"/>
            <w:tcMar>
              <w:top w:w="20" w:type="dxa"/>
              <w:left w:w="20" w:type="dxa"/>
              <w:bottom w:w="20" w:type="dxa"/>
              <w:right w:w="20" w:type="dxa"/>
            </w:tcMar>
            <w:vAlign w:val="center"/>
          </w:tcPr>
          <w:p w14:paraId="0B8ABFE5" w14:textId="77777777" w:rsidR="00712F30" w:rsidRPr="002F198E" w:rsidRDefault="00712F30" w:rsidP="00E37A95">
            <w:pPr>
              <w:pStyle w:val="movimento2"/>
              <w:rPr>
                <w:color w:val="002060"/>
              </w:rPr>
            </w:pPr>
            <w:r w:rsidRPr="002F198E">
              <w:rPr>
                <w:color w:val="002060"/>
              </w:rPr>
              <w:t xml:space="preserve">(CASTELBELLINO CALCIO A 5) </w:t>
            </w:r>
          </w:p>
        </w:tc>
      </w:tr>
      <w:tr w:rsidR="00712F30" w:rsidRPr="002F198E" w14:paraId="1CEF8356" w14:textId="77777777" w:rsidTr="00712F30">
        <w:trPr>
          <w:divId w:val="527259509"/>
        </w:trPr>
        <w:tc>
          <w:tcPr>
            <w:tcW w:w="2200" w:type="dxa"/>
            <w:tcMar>
              <w:top w:w="20" w:type="dxa"/>
              <w:left w:w="20" w:type="dxa"/>
              <w:bottom w:w="20" w:type="dxa"/>
              <w:right w:w="20" w:type="dxa"/>
            </w:tcMar>
            <w:vAlign w:val="center"/>
          </w:tcPr>
          <w:p w14:paraId="77BFC607" w14:textId="77777777" w:rsidR="00712F30" w:rsidRPr="002F198E" w:rsidRDefault="00712F30" w:rsidP="00E37A95">
            <w:pPr>
              <w:pStyle w:val="movimento"/>
              <w:rPr>
                <w:color w:val="002060"/>
              </w:rPr>
            </w:pPr>
            <w:r w:rsidRPr="002F198E">
              <w:rPr>
                <w:color w:val="002060"/>
              </w:rPr>
              <w:t>GRASSI CHRISTIAN</w:t>
            </w:r>
          </w:p>
        </w:tc>
        <w:tc>
          <w:tcPr>
            <w:tcW w:w="2200" w:type="dxa"/>
            <w:tcMar>
              <w:top w:w="20" w:type="dxa"/>
              <w:left w:w="20" w:type="dxa"/>
              <w:bottom w:w="20" w:type="dxa"/>
              <w:right w:w="20" w:type="dxa"/>
            </w:tcMar>
            <w:vAlign w:val="center"/>
          </w:tcPr>
          <w:p w14:paraId="131CFDE5" w14:textId="77777777" w:rsidR="00712F30" w:rsidRPr="002F198E" w:rsidRDefault="00712F30" w:rsidP="00E37A95">
            <w:pPr>
              <w:pStyle w:val="movimento2"/>
              <w:rPr>
                <w:color w:val="002060"/>
              </w:rPr>
            </w:pPr>
            <w:r w:rsidRPr="002F198E">
              <w:rPr>
                <w:color w:val="002060"/>
              </w:rPr>
              <w:t xml:space="preserve">(CASTELBELLINO CALCIO A 5) </w:t>
            </w:r>
          </w:p>
        </w:tc>
        <w:tc>
          <w:tcPr>
            <w:tcW w:w="800" w:type="dxa"/>
            <w:tcMar>
              <w:top w:w="20" w:type="dxa"/>
              <w:left w:w="20" w:type="dxa"/>
              <w:bottom w:w="20" w:type="dxa"/>
              <w:right w:w="20" w:type="dxa"/>
            </w:tcMar>
            <w:vAlign w:val="center"/>
          </w:tcPr>
          <w:p w14:paraId="5A44FDB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3C5AF1F" w14:textId="77777777" w:rsidR="00712F30" w:rsidRPr="002F198E" w:rsidRDefault="00712F30" w:rsidP="00E37A95">
            <w:pPr>
              <w:pStyle w:val="movimento"/>
              <w:rPr>
                <w:color w:val="002060"/>
              </w:rPr>
            </w:pPr>
            <w:r w:rsidRPr="002F198E">
              <w:rPr>
                <w:color w:val="002060"/>
              </w:rPr>
              <w:t>CESCA CRISTIAN</w:t>
            </w:r>
          </w:p>
        </w:tc>
        <w:tc>
          <w:tcPr>
            <w:tcW w:w="2200" w:type="dxa"/>
            <w:tcMar>
              <w:top w:w="20" w:type="dxa"/>
              <w:left w:w="20" w:type="dxa"/>
              <w:bottom w:w="20" w:type="dxa"/>
              <w:right w:w="20" w:type="dxa"/>
            </w:tcMar>
            <w:vAlign w:val="center"/>
          </w:tcPr>
          <w:p w14:paraId="71DBEBBC" w14:textId="77777777" w:rsidR="00712F30" w:rsidRPr="002F198E" w:rsidRDefault="00712F30" w:rsidP="00E37A95">
            <w:pPr>
              <w:pStyle w:val="movimento2"/>
              <w:rPr>
                <w:color w:val="002060"/>
              </w:rPr>
            </w:pPr>
            <w:r w:rsidRPr="002F198E">
              <w:rPr>
                <w:color w:val="002060"/>
              </w:rPr>
              <w:t xml:space="preserve">(FREELY SPORT) </w:t>
            </w:r>
          </w:p>
        </w:tc>
      </w:tr>
      <w:tr w:rsidR="00712F30" w:rsidRPr="002F198E" w14:paraId="43065CB9" w14:textId="77777777" w:rsidTr="00712F30">
        <w:trPr>
          <w:divId w:val="527259509"/>
        </w:trPr>
        <w:tc>
          <w:tcPr>
            <w:tcW w:w="2200" w:type="dxa"/>
            <w:tcMar>
              <w:top w:w="20" w:type="dxa"/>
              <w:left w:w="20" w:type="dxa"/>
              <w:bottom w:w="20" w:type="dxa"/>
              <w:right w:w="20" w:type="dxa"/>
            </w:tcMar>
            <w:vAlign w:val="center"/>
          </w:tcPr>
          <w:p w14:paraId="2B8E2D6B" w14:textId="77777777" w:rsidR="00712F30" w:rsidRPr="002F198E" w:rsidRDefault="00712F30" w:rsidP="00E37A95">
            <w:pPr>
              <w:pStyle w:val="movimento"/>
              <w:rPr>
                <w:color w:val="002060"/>
              </w:rPr>
            </w:pPr>
            <w:r w:rsidRPr="002F198E">
              <w:rPr>
                <w:color w:val="002060"/>
              </w:rPr>
              <w:t>DONATI DENNY</w:t>
            </w:r>
          </w:p>
        </w:tc>
        <w:tc>
          <w:tcPr>
            <w:tcW w:w="2200" w:type="dxa"/>
            <w:tcMar>
              <w:top w:w="20" w:type="dxa"/>
              <w:left w:w="20" w:type="dxa"/>
              <w:bottom w:w="20" w:type="dxa"/>
              <w:right w:w="20" w:type="dxa"/>
            </w:tcMar>
            <w:vAlign w:val="center"/>
          </w:tcPr>
          <w:p w14:paraId="08713E09" w14:textId="77777777" w:rsidR="00712F30" w:rsidRPr="002F198E" w:rsidRDefault="00712F30" w:rsidP="00E37A95">
            <w:pPr>
              <w:pStyle w:val="movimento2"/>
              <w:rPr>
                <w:color w:val="002060"/>
              </w:rPr>
            </w:pPr>
            <w:r w:rsidRPr="002F198E">
              <w:rPr>
                <w:color w:val="002060"/>
              </w:rPr>
              <w:t xml:space="preserve">(FUTSAL MONTURANO) </w:t>
            </w:r>
          </w:p>
        </w:tc>
        <w:tc>
          <w:tcPr>
            <w:tcW w:w="800" w:type="dxa"/>
            <w:tcMar>
              <w:top w:w="20" w:type="dxa"/>
              <w:left w:w="20" w:type="dxa"/>
              <w:bottom w:w="20" w:type="dxa"/>
              <w:right w:w="20" w:type="dxa"/>
            </w:tcMar>
            <w:vAlign w:val="center"/>
          </w:tcPr>
          <w:p w14:paraId="7B65A2C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5229F63" w14:textId="77777777" w:rsidR="00712F30" w:rsidRPr="002F198E" w:rsidRDefault="00712F30" w:rsidP="00E37A95">
            <w:pPr>
              <w:pStyle w:val="movimento"/>
              <w:rPr>
                <w:color w:val="002060"/>
              </w:rPr>
            </w:pPr>
            <w:r w:rsidRPr="002F198E">
              <w:rPr>
                <w:color w:val="002060"/>
              </w:rPr>
              <w:t>BARDELLA ANDREA</w:t>
            </w:r>
          </w:p>
        </w:tc>
        <w:tc>
          <w:tcPr>
            <w:tcW w:w="2200" w:type="dxa"/>
            <w:tcMar>
              <w:top w:w="20" w:type="dxa"/>
              <w:left w:w="20" w:type="dxa"/>
              <w:bottom w:w="20" w:type="dxa"/>
              <w:right w:w="20" w:type="dxa"/>
            </w:tcMar>
            <w:vAlign w:val="center"/>
          </w:tcPr>
          <w:p w14:paraId="1C494C71" w14:textId="77777777" w:rsidR="00712F30" w:rsidRPr="002F198E" w:rsidRDefault="00712F30" w:rsidP="00E37A95">
            <w:pPr>
              <w:pStyle w:val="movimento2"/>
              <w:rPr>
                <w:color w:val="002060"/>
              </w:rPr>
            </w:pPr>
            <w:r w:rsidRPr="002F198E">
              <w:rPr>
                <w:color w:val="002060"/>
              </w:rPr>
              <w:t xml:space="preserve">(MONTECAROTTO) </w:t>
            </w:r>
          </w:p>
        </w:tc>
      </w:tr>
      <w:tr w:rsidR="00712F30" w:rsidRPr="002F198E" w14:paraId="0A50BB92" w14:textId="77777777" w:rsidTr="00712F30">
        <w:trPr>
          <w:divId w:val="527259509"/>
        </w:trPr>
        <w:tc>
          <w:tcPr>
            <w:tcW w:w="2200" w:type="dxa"/>
            <w:tcMar>
              <w:top w:w="20" w:type="dxa"/>
              <w:left w:w="20" w:type="dxa"/>
              <w:bottom w:w="20" w:type="dxa"/>
              <w:right w:w="20" w:type="dxa"/>
            </w:tcMar>
            <w:vAlign w:val="center"/>
          </w:tcPr>
          <w:p w14:paraId="661FFE98" w14:textId="77777777" w:rsidR="00712F30" w:rsidRPr="002F198E" w:rsidRDefault="00712F30" w:rsidP="00E37A95">
            <w:pPr>
              <w:pStyle w:val="movimento"/>
              <w:rPr>
                <w:color w:val="002060"/>
              </w:rPr>
            </w:pPr>
            <w:r w:rsidRPr="002F198E">
              <w:rPr>
                <w:color w:val="002060"/>
              </w:rPr>
              <w:t>DELCURATOLO CRISTIANO</w:t>
            </w:r>
          </w:p>
        </w:tc>
        <w:tc>
          <w:tcPr>
            <w:tcW w:w="2200" w:type="dxa"/>
            <w:tcMar>
              <w:top w:w="20" w:type="dxa"/>
              <w:left w:w="20" w:type="dxa"/>
              <w:bottom w:w="20" w:type="dxa"/>
              <w:right w:w="20" w:type="dxa"/>
            </w:tcMar>
            <w:vAlign w:val="center"/>
          </w:tcPr>
          <w:p w14:paraId="747701CE" w14:textId="77777777" w:rsidR="00712F30" w:rsidRPr="002F198E" w:rsidRDefault="00712F30" w:rsidP="00E37A95">
            <w:pPr>
              <w:pStyle w:val="movimento2"/>
              <w:rPr>
                <w:color w:val="002060"/>
              </w:rPr>
            </w:pPr>
            <w:r w:rsidRPr="002F198E">
              <w:rPr>
                <w:color w:val="002060"/>
              </w:rPr>
              <w:t xml:space="preserve">(MONTECASSIANO CALCIO) </w:t>
            </w:r>
          </w:p>
        </w:tc>
        <w:tc>
          <w:tcPr>
            <w:tcW w:w="800" w:type="dxa"/>
            <w:tcMar>
              <w:top w:w="20" w:type="dxa"/>
              <w:left w:w="20" w:type="dxa"/>
              <w:bottom w:w="20" w:type="dxa"/>
              <w:right w:w="20" w:type="dxa"/>
            </w:tcMar>
            <w:vAlign w:val="center"/>
          </w:tcPr>
          <w:p w14:paraId="148D2DF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728B5B2" w14:textId="77777777" w:rsidR="00712F30" w:rsidRPr="002F198E" w:rsidRDefault="00712F30" w:rsidP="00E37A95">
            <w:pPr>
              <w:pStyle w:val="movimento"/>
              <w:rPr>
                <w:color w:val="002060"/>
              </w:rPr>
            </w:pPr>
            <w:r w:rsidRPr="002F198E">
              <w:rPr>
                <w:color w:val="002060"/>
              </w:rPr>
              <w:t>DANO DRITAN</w:t>
            </w:r>
          </w:p>
        </w:tc>
        <w:tc>
          <w:tcPr>
            <w:tcW w:w="2200" w:type="dxa"/>
            <w:tcMar>
              <w:top w:w="20" w:type="dxa"/>
              <w:left w:w="20" w:type="dxa"/>
              <w:bottom w:w="20" w:type="dxa"/>
              <w:right w:w="20" w:type="dxa"/>
            </w:tcMar>
            <w:vAlign w:val="center"/>
          </w:tcPr>
          <w:p w14:paraId="3FCF2F27" w14:textId="77777777" w:rsidR="00712F30" w:rsidRPr="002F198E" w:rsidRDefault="00712F30" w:rsidP="00E37A95">
            <w:pPr>
              <w:pStyle w:val="movimento2"/>
              <w:rPr>
                <w:color w:val="002060"/>
              </w:rPr>
            </w:pPr>
            <w:r w:rsidRPr="002F198E">
              <w:rPr>
                <w:color w:val="002060"/>
              </w:rPr>
              <w:t xml:space="preserve">(MOSCOSI 2008) </w:t>
            </w:r>
          </w:p>
        </w:tc>
      </w:tr>
      <w:tr w:rsidR="00712F30" w:rsidRPr="002F198E" w14:paraId="2B9E31DA" w14:textId="77777777" w:rsidTr="00712F30">
        <w:trPr>
          <w:divId w:val="527259509"/>
        </w:trPr>
        <w:tc>
          <w:tcPr>
            <w:tcW w:w="2200" w:type="dxa"/>
            <w:tcMar>
              <w:top w:w="20" w:type="dxa"/>
              <w:left w:w="20" w:type="dxa"/>
              <w:bottom w:w="20" w:type="dxa"/>
              <w:right w:w="20" w:type="dxa"/>
            </w:tcMar>
            <w:vAlign w:val="center"/>
          </w:tcPr>
          <w:p w14:paraId="56387FB1" w14:textId="77777777" w:rsidR="00712F30" w:rsidRPr="002F198E" w:rsidRDefault="00712F30" w:rsidP="00E37A95">
            <w:pPr>
              <w:pStyle w:val="movimento"/>
              <w:rPr>
                <w:color w:val="002060"/>
              </w:rPr>
            </w:pPr>
            <w:r w:rsidRPr="002F198E">
              <w:rPr>
                <w:color w:val="002060"/>
              </w:rPr>
              <w:t>FERJANI WALID</w:t>
            </w:r>
          </w:p>
        </w:tc>
        <w:tc>
          <w:tcPr>
            <w:tcW w:w="2200" w:type="dxa"/>
            <w:tcMar>
              <w:top w:w="20" w:type="dxa"/>
              <w:left w:w="20" w:type="dxa"/>
              <w:bottom w:w="20" w:type="dxa"/>
              <w:right w:w="20" w:type="dxa"/>
            </w:tcMar>
            <w:vAlign w:val="center"/>
          </w:tcPr>
          <w:p w14:paraId="50879738" w14:textId="77777777" w:rsidR="00712F30" w:rsidRPr="002F198E" w:rsidRDefault="00712F30" w:rsidP="00E37A95">
            <w:pPr>
              <w:pStyle w:val="movimento2"/>
              <w:rPr>
                <w:color w:val="002060"/>
              </w:rPr>
            </w:pPr>
            <w:r w:rsidRPr="002F198E">
              <w:rPr>
                <w:color w:val="002060"/>
              </w:rPr>
              <w:t xml:space="preserve">(PIETRALACROCE 73) </w:t>
            </w:r>
          </w:p>
        </w:tc>
        <w:tc>
          <w:tcPr>
            <w:tcW w:w="800" w:type="dxa"/>
            <w:tcMar>
              <w:top w:w="20" w:type="dxa"/>
              <w:left w:w="20" w:type="dxa"/>
              <w:bottom w:w="20" w:type="dxa"/>
              <w:right w:w="20" w:type="dxa"/>
            </w:tcMar>
            <w:vAlign w:val="center"/>
          </w:tcPr>
          <w:p w14:paraId="7CC12B1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99EF2D7" w14:textId="77777777" w:rsidR="00712F30" w:rsidRPr="002F198E" w:rsidRDefault="00712F30" w:rsidP="00E37A95">
            <w:pPr>
              <w:pStyle w:val="movimento"/>
              <w:rPr>
                <w:color w:val="002060"/>
              </w:rPr>
            </w:pPr>
            <w:r w:rsidRPr="002F198E">
              <w:rPr>
                <w:color w:val="002060"/>
              </w:rPr>
              <w:t>SABBATINI MILO</w:t>
            </w:r>
          </w:p>
        </w:tc>
        <w:tc>
          <w:tcPr>
            <w:tcW w:w="2200" w:type="dxa"/>
            <w:tcMar>
              <w:top w:w="20" w:type="dxa"/>
              <w:left w:w="20" w:type="dxa"/>
              <w:bottom w:w="20" w:type="dxa"/>
              <w:right w:w="20" w:type="dxa"/>
            </w:tcMar>
            <w:vAlign w:val="center"/>
          </w:tcPr>
          <w:p w14:paraId="01D6E1B9" w14:textId="77777777" w:rsidR="00712F30" w:rsidRPr="002F198E" w:rsidRDefault="00712F30" w:rsidP="00E37A95">
            <w:pPr>
              <w:pStyle w:val="movimento2"/>
              <w:rPr>
                <w:color w:val="002060"/>
              </w:rPr>
            </w:pPr>
            <w:r w:rsidRPr="002F198E">
              <w:rPr>
                <w:color w:val="002060"/>
              </w:rPr>
              <w:t xml:space="preserve">(PIETRALACROCE 73) </w:t>
            </w:r>
          </w:p>
        </w:tc>
      </w:tr>
      <w:tr w:rsidR="00712F30" w:rsidRPr="002F198E" w14:paraId="6A12B1A7" w14:textId="77777777" w:rsidTr="00712F30">
        <w:trPr>
          <w:divId w:val="527259509"/>
        </w:trPr>
        <w:tc>
          <w:tcPr>
            <w:tcW w:w="2200" w:type="dxa"/>
            <w:tcMar>
              <w:top w:w="20" w:type="dxa"/>
              <w:left w:w="20" w:type="dxa"/>
              <w:bottom w:w="20" w:type="dxa"/>
              <w:right w:w="20" w:type="dxa"/>
            </w:tcMar>
            <w:vAlign w:val="center"/>
          </w:tcPr>
          <w:p w14:paraId="6EEB4226" w14:textId="77777777" w:rsidR="00712F30" w:rsidRPr="002F198E" w:rsidRDefault="00712F30" w:rsidP="00E37A95">
            <w:pPr>
              <w:pStyle w:val="movimento"/>
              <w:rPr>
                <w:color w:val="002060"/>
              </w:rPr>
            </w:pPr>
            <w:r w:rsidRPr="002F198E">
              <w:rPr>
                <w:color w:val="002060"/>
              </w:rPr>
              <w:t>PELLEGRINI MANUEL</w:t>
            </w:r>
          </w:p>
        </w:tc>
        <w:tc>
          <w:tcPr>
            <w:tcW w:w="2200" w:type="dxa"/>
            <w:tcMar>
              <w:top w:w="20" w:type="dxa"/>
              <w:left w:w="20" w:type="dxa"/>
              <w:bottom w:w="20" w:type="dxa"/>
              <w:right w:w="20" w:type="dxa"/>
            </w:tcMar>
            <w:vAlign w:val="center"/>
          </w:tcPr>
          <w:p w14:paraId="5255A75C" w14:textId="77777777" w:rsidR="00712F30" w:rsidRPr="002F198E" w:rsidRDefault="00712F30" w:rsidP="00E37A95">
            <w:pPr>
              <w:pStyle w:val="movimento2"/>
              <w:rPr>
                <w:color w:val="002060"/>
              </w:rPr>
            </w:pPr>
            <w:r w:rsidRPr="002F198E">
              <w:rPr>
                <w:color w:val="002060"/>
              </w:rPr>
              <w:t xml:space="preserve">(SERRALTA) </w:t>
            </w:r>
          </w:p>
        </w:tc>
        <w:tc>
          <w:tcPr>
            <w:tcW w:w="800" w:type="dxa"/>
            <w:tcMar>
              <w:top w:w="20" w:type="dxa"/>
              <w:left w:w="20" w:type="dxa"/>
              <w:bottom w:w="20" w:type="dxa"/>
              <w:right w:w="20" w:type="dxa"/>
            </w:tcMar>
            <w:vAlign w:val="center"/>
          </w:tcPr>
          <w:p w14:paraId="3B02627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5894F17" w14:textId="77777777" w:rsidR="00712F30" w:rsidRPr="002F198E" w:rsidRDefault="00712F30" w:rsidP="00E37A95">
            <w:pPr>
              <w:pStyle w:val="movimento"/>
              <w:rPr>
                <w:color w:val="002060"/>
              </w:rPr>
            </w:pPr>
            <w:r w:rsidRPr="002F198E">
              <w:rPr>
                <w:color w:val="002060"/>
              </w:rPr>
              <w:t>SALVI FABIO</w:t>
            </w:r>
          </w:p>
        </w:tc>
        <w:tc>
          <w:tcPr>
            <w:tcW w:w="2200" w:type="dxa"/>
            <w:tcMar>
              <w:top w:w="20" w:type="dxa"/>
              <w:left w:w="20" w:type="dxa"/>
              <w:bottom w:w="20" w:type="dxa"/>
              <w:right w:w="20" w:type="dxa"/>
            </w:tcMar>
            <w:vAlign w:val="center"/>
          </w:tcPr>
          <w:p w14:paraId="5FAC24F5" w14:textId="77777777" w:rsidR="00712F30" w:rsidRPr="002F198E" w:rsidRDefault="00712F30" w:rsidP="00E37A95">
            <w:pPr>
              <w:pStyle w:val="movimento2"/>
              <w:rPr>
                <w:color w:val="002060"/>
              </w:rPr>
            </w:pPr>
            <w:r w:rsidRPr="002F198E">
              <w:rPr>
                <w:color w:val="002060"/>
              </w:rPr>
              <w:t xml:space="preserve">(SERRALTA) </w:t>
            </w:r>
          </w:p>
        </w:tc>
      </w:tr>
      <w:tr w:rsidR="00712F30" w:rsidRPr="002F198E" w14:paraId="28A8FBD4" w14:textId="77777777" w:rsidTr="00712F30">
        <w:trPr>
          <w:divId w:val="527259509"/>
        </w:trPr>
        <w:tc>
          <w:tcPr>
            <w:tcW w:w="2200" w:type="dxa"/>
            <w:tcMar>
              <w:top w:w="20" w:type="dxa"/>
              <w:left w:w="20" w:type="dxa"/>
              <w:bottom w:w="20" w:type="dxa"/>
              <w:right w:w="20" w:type="dxa"/>
            </w:tcMar>
            <w:vAlign w:val="center"/>
          </w:tcPr>
          <w:p w14:paraId="6A364E06" w14:textId="77777777" w:rsidR="00712F30" w:rsidRPr="002F198E" w:rsidRDefault="00712F30" w:rsidP="00E37A95">
            <w:pPr>
              <w:pStyle w:val="movimento"/>
              <w:rPr>
                <w:color w:val="002060"/>
              </w:rPr>
            </w:pPr>
            <w:r w:rsidRPr="002F198E">
              <w:rPr>
                <w:color w:val="002060"/>
              </w:rPr>
              <w:t>VENTURINI OSCAR</w:t>
            </w:r>
          </w:p>
        </w:tc>
        <w:tc>
          <w:tcPr>
            <w:tcW w:w="2200" w:type="dxa"/>
            <w:tcMar>
              <w:top w:w="20" w:type="dxa"/>
              <w:left w:w="20" w:type="dxa"/>
              <w:bottom w:w="20" w:type="dxa"/>
              <w:right w:w="20" w:type="dxa"/>
            </w:tcMar>
            <w:vAlign w:val="center"/>
          </w:tcPr>
          <w:p w14:paraId="405C2DC5" w14:textId="77777777" w:rsidR="00712F30" w:rsidRPr="002F198E" w:rsidRDefault="00712F30" w:rsidP="00E37A95">
            <w:pPr>
              <w:pStyle w:val="movimento2"/>
              <w:rPr>
                <w:color w:val="002060"/>
              </w:rPr>
            </w:pPr>
            <w:r w:rsidRPr="002F198E">
              <w:rPr>
                <w:color w:val="002060"/>
              </w:rPr>
              <w:t xml:space="preserve">(SPORTLAND) </w:t>
            </w:r>
          </w:p>
        </w:tc>
        <w:tc>
          <w:tcPr>
            <w:tcW w:w="800" w:type="dxa"/>
            <w:tcMar>
              <w:top w:w="20" w:type="dxa"/>
              <w:left w:w="20" w:type="dxa"/>
              <w:bottom w:w="20" w:type="dxa"/>
              <w:right w:w="20" w:type="dxa"/>
            </w:tcMar>
            <w:vAlign w:val="center"/>
          </w:tcPr>
          <w:p w14:paraId="2B54C67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E4FA723" w14:textId="77777777" w:rsidR="00712F30" w:rsidRPr="002F198E" w:rsidRDefault="00712F30" w:rsidP="00E37A95">
            <w:pPr>
              <w:pStyle w:val="movimento"/>
              <w:rPr>
                <w:color w:val="002060"/>
              </w:rPr>
            </w:pPr>
            <w:r w:rsidRPr="002F198E">
              <w:rPr>
                <w:color w:val="002060"/>
              </w:rPr>
              <w:t>PALLOTTA EDDY</w:t>
            </w:r>
          </w:p>
        </w:tc>
        <w:tc>
          <w:tcPr>
            <w:tcW w:w="2200" w:type="dxa"/>
            <w:tcMar>
              <w:top w:w="20" w:type="dxa"/>
              <w:left w:w="20" w:type="dxa"/>
              <w:bottom w:w="20" w:type="dxa"/>
              <w:right w:w="20" w:type="dxa"/>
            </w:tcMar>
            <w:vAlign w:val="center"/>
          </w:tcPr>
          <w:p w14:paraId="00CBE1FB" w14:textId="77777777" w:rsidR="00712F30" w:rsidRPr="002F198E" w:rsidRDefault="00712F30" w:rsidP="00E37A95">
            <w:pPr>
              <w:pStyle w:val="movimento2"/>
              <w:rPr>
                <w:color w:val="002060"/>
              </w:rPr>
            </w:pPr>
            <w:r w:rsidRPr="002F198E">
              <w:rPr>
                <w:color w:val="002060"/>
              </w:rPr>
              <w:t xml:space="preserve">(TRE TORRI A.S.D.) </w:t>
            </w:r>
          </w:p>
        </w:tc>
      </w:tr>
      <w:tr w:rsidR="00712F30" w:rsidRPr="002F198E" w14:paraId="1554A470" w14:textId="77777777" w:rsidTr="00712F30">
        <w:trPr>
          <w:divId w:val="527259509"/>
        </w:trPr>
        <w:tc>
          <w:tcPr>
            <w:tcW w:w="2200" w:type="dxa"/>
            <w:tcMar>
              <w:top w:w="20" w:type="dxa"/>
              <w:left w:w="20" w:type="dxa"/>
              <w:bottom w:w="20" w:type="dxa"/>
              <w:right w:w="20" w:type="dxa"/>
            </w:tcMar>
            <w:vAlign w:val="center"/>
          </w:tcPr>
          <w:p w14:paraId="75D1BCD8" w14:textId="77777777" w:rsidR="00712F30" w:rsidRPr="002F198E" w:rsidRDefault="00712F30" w:rsidP="00E37A95">
            <w:pPr>
              <w:pStyle w:val="movimento"/>
              <w:rPr>
                <w:color w:val="002060"/>
              </w:rPr>
            </w:pPr>
            <w:r w:rsidRPr="002F198E">
              <w:rPr>
                <w:color w:val="002060"/>
              </w:rPr>
              <w:t>TOTO NICHOLAS</w:t>
            </w:r>
          </w:p>
        </w:tc>
        <w:tc>
          <w:tcPr>
            <w:tcW w:w="2200" w:type="dxa"/>
            <w:tcMar>
              <w:top w:w="20" w:type="dxa"/>
              <w:left w:w="20" w:type="dxa"/>
              <w:bottom w:w="20" w:type="dxa"/>
              <w:right w:w="20" w:type="dxa"/>
            </w:tcMar>
            <w:vAlign w:val="center"/>
          </w:tcPr>
          <w:p w14:paraId="0A46A518" w14:textId="77777777" w:rsidR="00712F30" w:rsidRPr="002F198E" w:rsidRDefault="00712F30" w:rsidP="00E37A95">
            <w:pPr>
              <w:pStyle w:val="movimento2"/>
              <w:rPr>
                <w:color w:val="002060"/>
              </w:rPr>
            </w:pPr>
            <w:r w:rsidRPr="002F198E">
              <w:rPr>
                <w:color w:val="002060"/>
              </w:rPr>
              <w:t xml:space="preserve">(VERBENA C5 ANCONA) </w:t>
            </w:r>
          </w:p>
        </w:tc>
        <w:tc>
          <w:tcPr>
            <w:tcW w:w="800" w:type="dxa"/>
            <w:tcMar>
              <w:top w:w="20" w:type="dxa"/>
              <w:left w:w="20" w:type="dxa"/>
              <w:bottom w:w="20" w:type="dxa"/>
              <w:right w:w="20" w:type="dxa"/>
            </w:tcMar>
            <w:vAlign w:val="center"/>
          </w:tcPr>
          <w:p w14:paraId="533833E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E2C08E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A5D38B0" w14:textId="77777777" w:rsidR="00712F30" w:rsidRPr="002F198E" w:rsidRDefault="00712F30" w:rsidP="00E37A95">
            <w:pPr>
              <w:pStyle w:val="movimento2"/>
              <w:rPr>
                <w:color w:val="002060"/>
              </w:rPr>
            </w:pPr>
            <w:r w:rsidRPr="002F198E">
              <w:rPr>
                <w:color w:val="002060"/>
              </w:rPr>
              <w:t> </w:t>
            </w:r>
          </w:p>
        </w:tc>
      </w:tr>
    </w:tbl>
    <w:p w14:paraId="6B3510C3"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0B9C34D3" w14:textId="77777777" w:rsidTr="00712F30">
        <w:trPr>
          <w:divId w:val="527259509"/>
        </w:trPr>
        <w:tc>
          <w:tcPr>
            <w:tcW w:w="2200" w:type="dxa"/>
            <w:tcMar>
              <w:top w:w="20" w:type="dxa"/>
              <w:left w:w="20" w:type="dxa"/>
              <w:bottom w:w="20" w:type="dxa"/>
              <w:right w:w="20" w:type="dxa"/>
            </w:tcMar>
            <w:vAlign w:val="center"/>
          </w:tcPr>
          <w:p w14:paraId="6DD0EBE5" w14:textId="77777777" w:rsidR="00712F30" w:rsidRPr="002F198E" w:rsidRDefault="00712F30" w:rsidP="00E37A95">
            <w:pPr>
              <w:pStyle w:val="movimento"/>
              <w:rPr>
                <w:color w:val="002060"/>
              </w:rPr>
            </w:pPr>
            <w:r w:rsidRPr="002F198E">
              <w:rPr>
                <w:color w:val="002060"/>
              </w:rPr>
              <w:t>PIERANGELI MATTEO</w:t>
            </w:r>
          </w:p>
        </w:tc>
        <w:tc>
          <w:tcPr>
            <w:tcW w:w="2200" w:type="dxa"/>
            <w:tcMar>
              <w:top w:w="20" w:type="dxa"/>
              <w:left w:w="20" w:type="dxa"/>
              <w:bottom w:w="20" w:type="dxa"/>
              <w:right w:w="20" w:type="dxa"/>
            </w:tcMar>
            <w:vAlign w:val="center"/>
          </w:tcPr>
          <w:p w14:paraId="02F68F21" w14:textId="77777777" w:rsidR="00712F30" w:rsidRPr="002F198E" w:rsidRDefault="00712F30" w:rsidP="00E37A95">
            <w:pPr>
              <w:pStyle w:val="movimento2"/>
              <w:rPr>
                <w:color w:val="002060"/>
              </w:rPr>
            </w:pPr>
            <w:r w:rsidRPr="002F198E">
              <w:rPr>
                <w:color w:val="002060"/>
              </w:rPr>
              <w:t xml:space="preserve">(ALMA JUVENTUS FANO) </w:t>
            </w:r>
          </w:p>
        </w:tc>
        <w:tc>
          <w:tcPr>
            <w:tcW w:w="800" w:type="dxa"/>
            <w:tcMar>
              <w:top w:w="20" w:type="dxa"/>
              <w:left w:w="20" w:type="dxa"/>
              <w:bottom w:w="20" w:type="dxa"/>
              <w:right w:w="20" w:type="dxa"/>
            </w:tcMar>
            <w:vAlign w:val="center"/>
          </w:tcPr>
          <w:p w14:paraId="47DD9DD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BFDD599" w14:textId="77777777" w:rsidR="00712F30" w:rsidRPr="002F198E" w:rsidRDefault="00712F30" w:rsidP="00E37A95">
            <w:pPr>
              <w:pStyle w:val="movimento"/>
              <w:rPr>
                <w:color w:val="002060"/>
              </w:rPr>
            </w:pPr>
            <w:r w:rsidRPr="002F198E">
              <w:rPr>
                <w:color w:val="002060"/>
              </w:rPr>
              <w:t>TELLONI EDOARDO</w:t>
            </w:r>
          </w:p>
        </w:tc>
        <w:tc>
          <w:tcPr>
            <w:tcW w:w="2200" w:type="dxa"/>
            <w:tcMar>
              <w:top w:w="20" w:type="dxa"/>
              <w:left w:w="20" w:type="dxa"/>
              <w:bottom w:w="20" w:type="dxa"/>
              <w:right w:w="20" w:type="dxa"/>
            </w:tcMar>
            <w:vAlign w:val="center"/>
          </w:tcPr>
          <w:p w14:paraId="73F7FC6F" w14:textId="77777777" w:rsidR="00712F30" w:rsidRPr="002F198E" w:rsidRDefault="00712F30" w:rsidP="00E37A95">
            <w:pPr>
              <w:pStyle w:val="movimento2"/>
              <w:rPr>
                <w:color w:val="002060"/>
              </w:rPr>
            </w:pPr>
            <w:r w:rsidRPr="002F198E">
              <w:rPr>
                <w:color w:val="002060"/>
              </w:rPr>
              <w:t xml:space="preserve">(FUTSAL FERMO S.C.) </w:t>
            </w:r>
          </w:p>
        </w:tc>
      </w:tr>
      <w:tr w:rsidR="00712F30" w:rsidRPr="002F198E" w14:paraId="5DAA8FBE" w14:textId="77777777" w:rsidTr="00712F30">
        <w:trPr>
          <w:divId w:val="527259509"/>
        </w:trPr>
        <w:tc>
          <w:tcPr>
            <w:tcW w:w="2200" w:type="dxa"/>
            <w:tcMar>
              <w:top w:w="20" w:type="dxa"/>
              <w:left w:w="20" w:type="dxa"/>
              <w:bottom w:w="20" w:type="dxa"/>
              <w:right w:w="20" w:type="dxa"/>
            </w:tcMar>
            <w:vAlign w:val="center"/>
          </w:tcPr>
          <w:p w14:paraId="02A337EE" w14:textId="77777777" w:rsidR="00712F30" w:rsidRPr="002F198E" w:rsidRDefault="00712F30" w:rsidP="00E37A95">
            <w:pPr>
              <w:pStyle w:val="movimento"/>
              <w:rPr>
                <w:color w:val="002060"/>
              </w:rPr>
            </w:pPr>
            <w:r w:rsidRPr="002F198E">
              <w:rPr>
                <w:color w:val="002060"/>
              </w:rPr>
              <w:t>RINALDI EDOARDO</w:t>
            </w:r>
          </w:p>
        </w:tc>
        <w:tc>
          <w:tcPr>
            <w:tcW w:w="2200" w:type="dxa"/>
            <w:tcMar>
              <w:top w:w="20" w:type="dxa"/>
              <w:left w:w="20" w:type="dxa"/>
              <w:bottom w:w="20" w:type="dxa"/>
              <w:right w:w="20" w:type="dxa"/>
            </w:tcMar>
            <w:vAlign w:val="center"/>
          </w:tcPr>
          <w:p w14:paraId="4AA55E8E" w14:textId="77777777" w:rsidR="00712F30" w:rsidRPr="002F198E" w:rsidRDefault="00712F30" w:rsidP="00E37A95">
            <w:pPr>
              <w:pStyle w:val="movimento2"/>
              <w:rPr>
                <w:color w:val="002060"/>
              </w:rPr>
            </w:pPr>
            <w:r w:rsidRPr="002F198E">
              <w:rPr>
                <w:color w:val="002060"/>
              </w:rPr>
              <w:t xml:space="preserve">(FUTSAL MONTEMARCIANO C5) </w:t>
            </w:r>
          </w:p>
        </w:tc>
        <w:tc>
          <w:tcPr>
            <w:tcW w:w="800" w:type="dxa"/>
            <w:tcMar>
              <w:top w:w="20" w:type="dxa"/>
              <w:left w:w="20" w:type="dxa"/>
              <w:bottom w:w="20" w:type="dxa"/>
              <w:right w:w="20" w:type="dxa"/>
            </w:tcMar>
            <w:vAlign w:val="center"/>
          </w:tcPr>
          <w:p w14:paraId="4529572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E01AE1D" w14:textId="77777777" w:rsidR="00712F30" w:rsidRPr="002F198E" w:rsidRDefault="00712F30" w:rsidP="00E37A95">
            <w:pPr>
              <w:pStyle w:val="movimento"/>
              <w:rPr>
                <w:color w:val="002060"/>
              </w:rPr>
            </w:pPr>
            <w:r w:rsidRPr="002F198E">
              <w:rPr>
                <w:color w:val="002060"/>
              </w:rPr>
              <w:t>PENNACCHIETTI ANDREA</w:t>
            </w:r>
          </w:p>
        </w:tc>
        <w:tc>
          <w:tcPr>
            <w:tcW w:w="2200" w:type="dxa"/>
            <w:tcMar>
              <w:top w:w="20" w:type="dxa"/>
              <w:left w:w="20" w:type="dxa"/>
              <w:bottom w:w="20" w:type="dxa"/>
              <w:right w:w="20" w:type="dxa"/>
            </w:tcMar>
            <w:vAlign w:val="center"/>
          </w:tcPr>
          <w:p w14:paraId="01816FCC" w14:textId="77777777" w:rsidR="00712F30" w:rsidRPr="002F198E" w:rsidRDefault="00712F30" w:rsidP="00E37A95">
            <w:pPr>
              <w:pStyle w:val="movimento2"/>
              <w:rPr>
                <w:color w:val="002060"/>
              </w:rPr>
            </w:pPr>
            <w:r w:rsidRPr="002F198E">
              <w:rPr>
                <w:color w:val="002060"/>
              </w:rPr>
              <w:t xml:space="preserve">(FUTSAL PRANDONE) </w:t>
            </w:r>
          </w:p>
        </w:tc>
      </w:tr>
      <w:tr w:rsidR="00712F30" w:rsidRPr="002F198E" w14:paraId="75F3F41F" w14:textId="77777777" w:rsidTr="00712F30">
        <w:trPr>
          <w:divId w:val="527259509"/>
        </w:trPr>
        <w:tc>
          <w:tcPr>
            <w:tcW w:w="2200" w:type="dxa"/>
            <w:tcMar>
              <w:top w:w="20" w:type="dxa"/>
              <w:left w:w="20" w:type="dxa"/>
              <w:bottom w:w="20" w:type="dxa"/>
              <w:right w:w="20" w:type="dxa"/>
            </w:tcMar>
            <w:vAlign w:val="center"/>
          </w:tcPr>
          <w:p w14:paraId="7359536C" w14:textId="77777777" w:rsidR="00712F30" w:rsidRPr="002F198E" w:rsidRDefault="00712F30" w:rsidP="00E37A95">
            <w:pPr>
              <w:pStyle w:val="movimento"/>
              <w:rPr>
                <w:color w:val="002060"/>
              </w:rPr>
            </w:pPr>
            <w:r w:rsidRPr="002F198E">
              <w:rPr>
                <w:color w:val="002060"/>
              </w:rPr>
              <w:t>MESCHINI DAMIANO</w:t>
            </w:r>
          </w:p>
        </w:tc>
        <w:tc>
          <w:tcPr>
            <w:tcW w:w="2200" w:type="dxa"/>
            <w:tcMar>
              <w:top w:w="20" w:type="dxa"/>
              <w:left w:w="20" w:type="dxa"/>
              <w:bottom w:w="20" w:type="dxa"/>
              <w:right w:w="20" w:type="dxa"/>
            </w:tcMar>
            <w:vAlign w:val="center"/>
          </w:tcPr>
          <w:p w14:paraId="44E25503" w14:textId="77777777" w:rsidR="00712F30" w:rsidRPr="002F198E" w:rsidRDefault="00712F30" w:rsidP="00E37A95">
            <w:pPr>
              <w:pStyle w:val="movimento2"/>
              <w:rPr>
                <w:color w:val="002060"/>
              </w:rPr>
            </w:pPr>
            <w:r w:rsidRPr="002F198E">
              <w:rPr>
                <w:color w:val="002060"/>
              </w:rPr>
              <w:t xml:space="preserve">(MOSCOSI 2008) </w:t>
            </w:r>
          </w:p>
        </w:tc>
        <w:tc>
          <w:tcPr>
            <w:tcW w:w="800" w:type="dxa"/>
            <w:tcMar>
              <w:top w:w="20" w:type="dxa"/>
              <w:left w:w="20" w:type="dxa"/>
              <w:bottom w:w="20" w:type="dxa"/>
              <w:right w:w="20" w:type="dxa"/>
            </w:tcMar>
            <w:vAlign w:val="center"/>
          </w:tcPr>
          <w:p w14:paraId="39E43AD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3B13EE5" w14:textId="77777777" w:rsidR="00712F30" w:rsidRPr="002F198E" w:rsidRDefault="00712F30" w:rsidP="00E37A95">
            <w:pPr>
              <w:pStyle w:val="movimento"/>
              <w:rPr>
                <w:color w:val="002060"/>
              </w:rPr>
            </w:pPr>
            <w:r w:rsidRPr="002F198E">
              <w:rPr>
                <w:color w:val="002060"/>
              </w:rPr>
              <w:t>CARANCINI GIULIO</w:t>
            </w:r>
          </w:p>
        </w:tc>
        <w:tc>
          <w:tcPr>
            <w:tcW w:w="2200" w:type="dxa"/>
            <w:tcMar>
              <w:top w:w="20" w:type="dxa"/>
              <w:left w:w="20" w:type="dxa"/>
              <w:bottom w:w="20" w:type="dxa"/>
              <w:right w:w="20" w:type="dxa"/>
            </w:tcMar>
            <w:vAlign w:val="center"/>
          </w:tcPr>
          <w:p w14:paraId="41C677EF" w14:textId="77777777" w:rsidR="00712F30" w:rsidRPr="002F198E" w:rsidRDefault="00712F30" w:rsidP="00E37A95">
            <w:pPr>
              <w:pStyle w:val="movimento2"/>
              <w:rPr>
                <w:color w:val="002060"/>
              </w:rPr>
            </w:pPr>
            <w:r w:rsidRPr="002F198E">
              <w:rPr>
                <w:color w:val="002060"/>
              </w:rPr>
              <w:t xml:space="preserve">(NUOVA OTTRANO 98) </w:t>
            </w:r>
          </w:p>
        </w:tc>
      </w:tr>
      <w:tr w:rsidR="00712F30" w:rsidRPr="002F198E" w14:paraId="75D92AF8" w14:textId="77777777" w:rsidTr="00712F30">
        <w:trPr>
          <w:divId w:val="527259509"/>
        </w:trPr>
        <w:tc>
          <w:tcPr>
            <w:tcW w:w="2200" w:type="dxa"/>
            <w:tcMar>
              <w:top w:w="20" w:type="dxa"/>
              <w:left w:w="20" w:type="dxa"/>
              <w:bottom w:w="20" w:type="dxa"/>
              <w:right w:w="20" w:type="dxa"/>
            </w:tcMar>
            <w:vAlign w:val="center"/>
          </w:tcPr>
          <w:p w14:paraId="2AE94379" w14:textId="77777777" w:rsidR="00712F30" w:rsidRPr="002F198E" w:rsidRDefault="00712F30" w:rsidP="00E37A95">
            <w:pPr>
              <w:pStyle w:val="movimento"/>
              <w:rPr>
                <w:color w:val="002060"/>
              </w:rPr>
            </w:pPr>
            <w:r w:rsidRPr="002F198E">
              <w:rPr>
                <w:color w:val="002060"/>
              </w:rPr>
              <w:t>PACI GIOVANNI</w:t>
            </w:r>
          </w:p>
        </w:tc>
        <w:tc>
          <w:tcPr>
            <w:tcW w:w="2200" w:type="dxa"/>
            <w:tcMar>
              <w:top w:w="20" w:type="dxa"/>
              <w:left w:w="20" w:type="dxa"/>
              <w:bottom w:w="20" w:type="dxa"/>
              <w:right w:w="20" w:type="dxa"/>
            </w:tcMar>
            <w:vAlign w:val="center"/>
          </w:tcPr>
          <w:p w14:paraId="51CE3653" w14:textId="77777777" w:rsidR="00712F30" w:rsidRPr="002F198E" w:rsidRDefault="00712F30" w:rsidP="00E37A95">
            <w:pPr>
              <w:pStyle w:val="movimento2"/>
              <w:rPr>
                <w:color w:val="002060"/>
              </w:rPr>
            </w:pPr>
            <w:r w:rsidRPr="002F198E">
              <w:rPr>
                <w:color w:val="002060"/>
              </w:rPr>
              <w:t xml:space="preserve">(RIVIERA DELLE PALME) </w:t>
            </w:r>
          </w:p>
        </w:tc>
        <w:tc>
          <w:tcPr>
            <w:tcW w:w="800" w:type="dxa"/>
            <w:tcMar>
              <w:top w:w="20" w:type="dxa"/>
              <w:left w:w="20" w:type="dxa"/>
              <w:bottom w:w="20" w:type="dxa"/>
              <w:right w:w="20" w:type="dxa"/>
            </w:tcMar>
            <w:vAlign w:val="center"/>
          </w:tcPr>
          <w:p w14:paraId="6F06DEE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5A2FC97" w14:textId="77777777" w:rsidR="00712F30" w:rsidRPr="002F198E" w:rsidRDefault="00712F30" w:rsidP="00E37A95">
            <w:pPr>
              <w:pStyle w:val="movimento"/>
              <w:rPr>
                <w:color w:val="002060"/>
              </w:rPr>
            </w:pPr>
            <w:r w:rsidRPr="002F198E">
              <w:rPr>
                <w:color w:val="002060"/>
              </w:rPr>
              <w:t>GAGGI MANUEL</w:t>
            </w:r>
          </w:p>
        </w:tc>
        <w:tc>
          <w:tcPr>
            <w:tcW w:w="2200" w:type="dxa"/>
            <w:tcMar>
              <w:top w:w="20" w:type="dxa"/>
              <w:left w:w="20" w:type="dxa"/>
              <w:bottom w:w="20" w:type="dxa"/>
              <w:right w:w="20" w:type="dxa"/>
            </w:tcMar>
            <w:vAlign w:val="center"/>
          </w:tcPr>
          <w:p w14:paraId="08C12C9D" w14:textId="77777777" w:rsidR="00712F30" w:rsidRPr="002F198E" w:rsidRDefault="00712F30" w:rsidP="00E37A95">
            <w:pPr>
              <w:pStyle w:val="movimento2"/>
              <w:rPr>
                <w:color w:val="002060"/>
              </w:rPr>
            </w:pPr>
            <w:r w:rsidRPr="002F198E">
              <w:rPr>
                <w:color w:val="002060"/>
              </w:rPr>
              <w:t xml:space="preserve">(SPORTLAND) </w:t>
            </w:r>
          </w:p>
        </w:tc>
      </w:tr>
      <w:tr w:rsidR="00712F30" w:rsidRPr="002F198E" w14:paraId="55EA131F" w14:textId="77777777" w:rsidTr="00712F30">
        <w:trPr>
          <w:divId w:val="527259509"/>
        </w:trPr>
        <w:tc>
          <w:tcPr>
            <w:tcW w:w="2200" w:type="dxa"/>
            <w:tcMar>
              <w:top w:w="20" w:type="dxa"/>
              <w:left w:w="20" w:type="dxa"/>
              <w:bottom w:w="20" w:type="dxa"/>
              <w:right w:w="20" w:type="dxa"/>
            </w:tcMar>
            <w:vAlign w:val="center"/>
          </w:tcPr>
          <w:p w14:paraId="2752652E" w14:textId="77777777" w:rsidR="00712F30" w:rsidRPr="002F198E" w:rsidRDefault="00712F30" w:rsidP="00E37A95">
            <w:pPr>
              <w:pStyle w:val="movimento"/>
              <w:rPr>
                <w:color w:val="002060"/>
              </w:rPr>
            </w:pPr>
            <w:r w:rsidRPr="002F198E">
              <w:rPr>
                <w:color w:val="002060"/>
              </w:rPr>
              <w:t>HYSA BESMIR</w:t>
            </w:r>
          </w:p>
        </w:tc>
        <w:tc>
          <w:tcPr>
            <w:tcW w:w="2200" w:type="dxa"/>
            <w:tcMar>
              <w:top w:w="20" w:type="dxa"/>
              <w:left w:w="20" w:type="dxa"/>
              <w:bottom w:w="20" w:type="dxa"/>
              <w:right w:w="20" w:type="dxa"/>
            </w:tcMar>
            <w:vAlign w:val="center"/>
          </w:tcPr>
          <w:p w14:paraId="1F005D92" w14:textId="77777777" w:rsidR="00712F30" w:rsidRPr="002F198E" w:rsidRDefault="00712F30" w:rsidP="00E37A95">
            <w:pPr>
              <w:pStyle w:val="movimento2"/>
              <w:rPr>
                <w:color w:val="002060"/>
              </w:rPr>
            </w:pPr>
            <w:r w:rsidRPr="002F198E">
              <w:rPr>
                <w:color w:val="002060"/>
              </w:rPr>
              <w:t xml:space="preserve">(VALLEFOGLIA C5) </w:t>
            </w:r>
          </w:p>
        </w:tc>
        <w:tc>
          <w:tcPr>
            <w:tcW w:w="800" w:type="dxa"/>
            <w:tcMar>
              <w:top w:w="20" w:type="dxa"/>
              <w:left w:w="20" w:type="dxa"/>
              <w:bottom w:w="20" w:type="dxa"/>
              <w:right w:w="20" w:type="dxa"/>
            </w:tcMar>
            <w:vAlign w:val="center"/>
          </w:tcPr>
          <w:p w14:paraId="6C1264E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8B6F5D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E0160C4" w14:textId="77777777" w:rsidR="00712F30" w:rsidRPr="002F198E" w:rsidRDefault="00712F30" w:rsidP="00E37A95">
            <w:pPr>
              <w:pStyle w:val="movimento2"/>
              <w:rPr>
                <w:color w:val="002060"/>
              </w:rPr>
            </w:pPr>
            <w:r w:rsidRPr="002F198E">
              <w:rPr>
                <w:color w:val="002060"/>
              </w:rPr>
              <w:t> </w:t>
            </w:r>
          </w:p>
        </w:tc>
      </w:tr>
    </w:tbl>
    <w:p w14:paraId="0FEC76E3"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5D49396" w14:textId="77777777" w:rsidTr="00712F30">
        <w:trPr>
          <w:divId w:val="527259509"/>
        </w:trPr>
        <w:tc>
          <w:tcPr>
            <w:tcW w:w="2200" w:type="dxa"/>
            <w:tcMar>
              <w:top w:w="20" w:type="dxa"/>
              <w:left w:w="20" w:type="dxa"/>
              <w:bottom w:w="20" w:type="dxa"/>
              <w:right w:w="20" w:type="dxa"/>
            </w:tcMar>
            <w:vAlign w:val="center"/>
          </w:tcPr>
          <w:p w14:paraId="7D99A825" w14:textId="77777777" w:rsidR="00712F30" w:rsidRPr="002F198E" w:rsidRDefault="00712F30" w:rsidP="00E37A95">
            <w:pPr>
              <w:pStyle w:val="movimento"/>
              <w:rPr>
                <w:color w:val="002060"/>
              </w:rPr>
            </w:pPr>
            <w:r w:rsidRPr="002F198E">
              <w:rPr>
                <w:color w:val="002060"/>
              </w:rPr>
              <w:t>ALBANESI SIMONE</w:t>
            </w:r>
          </w:p>
        </w:tc>
        <w:tc>
          <w:tcPr>
            <w:tcW w:w="2200" w:type="dxa"/>
            <w:tcMar>
              <w:top w:w="20" w:type="dxa"/>
              <w:left w:w="20" w:type="dxa"/>
              <w:bottom w:w="20" w:type="dxa"/>
              <w:right w:w="20" w:type="dxa"/>
            </w:tcMar>
            <w:vAlign w:val="center"/>
          </w:tcPr>
          <w:p w14:paraId="0AD490CD" w14:textId="77777777" w:rsidR="00712F30" w:rsidRPr="002F198E" w:rsidRDefault="00712F30" w:rsidP="00E37A95">
            <w:pPr>
              <w:pStyle w:val="movimento2"/>
              <w:rPr>
                <w:color w:val="002060"/>
              </w:rPr>
            </w:pPr>
            <w:r w:rsidRPr="002F198E">
              <w:rPr>
                <w:color w:val="002060"/>
              </w:rPr>
              <w:t xml:space="preserve">(AMICI 84) </w:t>
            </w:r>
          </w:p>
        </w:tc>
        <w:tc>
          <w:tcPr>
            <w:tcW w:w="800" w:type="dxa"/>
            <w:tcMar>
              <w:top w:w="20" w:type="dxa"/>
              <w:left w:w="20" w:type="dxa"/>
              <w:bottom w:w="20" w:type="dxa"/>
              <w:right w:w="20" w:type="dxa"/>
            </w:tcMar>
            <w:vAlign w:val="center"/>
          </w:tcPr>
          <w:p w14:paraId="17C3B79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A677273" w14:textId="77777777" w:rsidR="00712F30" w:rsidRPr="002F198E" w:rsidRDefault="00712F30" w:rsidP="00E37A95">
            <w:pPr>
              <w:pStyle w:val="movimento"/>
              <w:rPr>
                <w:color w:val="002060"/>
              </w:rPr>
            </w:pPr>
            <w:r w:rsidRPr="002F198E">
              <w:rPr>
                <w:color w:val="002060"/>
              </w:rPr>
              <w:t>TIBERI MARCO</w:t>
            </w:r>
          </w:p>
        </w:tc>
        <w:tc>
          <w:tcPr>
            <w:tcW w:w="2200" w:type="dxa"/>
            <w:tcMar>
              <w:top w:w="20" w:type="dxa"/>
              <w:left w:w="20" w:type="dxa"/>
              <w:bottom w:w="20" w:type="dxa"/>
              <w:right w:w="20" w:type="dxa"/>
            </w:tcMar>
            <w:vAlign w:val="center"/>
          </w:tcPr>
          <w:p w14:paraId="7D9E8801" w14:textId="77777777" w:rsidR="00712F30" w:rsidRPr="002F198E" w:rsidRDefault="00712F30" w:rsidP="00E37A95">
            <w:pPr>
              <w:pStyle w:val="movimento2"/>
              <w:rPr>
                <w:color w:val="002060"/>
              </w:rPr>
            </w:pPr>
            <w:r w:rsidRPr="002F198E">
              <w:rPr>
                <w:color w:val="002060"/>
              </w:rPr>
              <w:t xml:space="preserve">(BORGOROSSO TOLENTINO) </w:t>
            </w:r>
          </w:p>
        </w:tc>
      </w:tr>
      <w:tr w:rsidR="00712F30" w:rsidRPr="002F198E" w14:paraId="15FA9492" w14:textId="77777777" w:rsidTr="00712F30">
        <w:trPr>
          <w:divId w:val="527259509"/>
        </w:trPr>
        <w:tc>
          <w:tcPr>
            <w:tcW w:w="2200" w:type="dxa"/>
            <w:tcMar>
              <w:top w:w="20" w:type="dxa"/>
              <w:left w:w="20" w:type="dxa"/>
              <w:bottom w:w="20" w:type="dxa"/>
              <w:right w:w="20" w:type="dxa"/>
            </w:tcMar>
            <w:vAlign w:val="center"/>
          </w:tcPr>
          <w:p w14:paraId="072EB9D6" w14:textId="77777777" w:rsidR="00712F30" w:rsidRPr="002F198E" w:rsidRDefault="00712F30" w:rsidP="00E37A95">
            <w:pPr>
              <w:pStyle w:val="movimento"/>
              <w:rPr>
                <w:color w:val="002060"/>
              </w:rPr>
            </w:pPr>
            <w:r w:rsidRPr="002F198E">
              <w:rPr>
                <w:color w:val="002060"/>
              </w:rPr>
              <w:t>CASTELLUCCI SACHA</w:t>
            </w:r>
          </w:p>
        </w:tc>
        <w:tc>
          <w:tcPr>
            <w:tcW w:w="2200" w:type="dxa"/>
            <w:tcMar>
              <w:top w:w="20" w:type="dxa"/>
              <w:left w:w="20" w:type="dxa"/>
              <w:bottom w:w="20" w:type="dxa"/>
              <w:right w:w="20" w:type="dxa"/>
            </w:tcMar>
            <w:vAlign w:val="center"/>
          </w:tcPr>
          <w:p w14:paraId="269C0024" w14:textId="77777777" w:rsidR="00712F30" w:rsidRPr="002F198E" w:rsidRDefault="00712F30" w:rsidP="00E37A95">
            <w:pPr>
              <w:pStyle w:val="movimento2"/>
              <w:rPr>
                <w:color w:val="002060"/>
              </w:rPr>
            </w:pPr>
            <w:r w:rsidRPr="002F198E">
              <w:rPr>
                <w:color w:val="002060"/>
              </w:rPr>
              <w:t xml:space="preserve">(FREELY SPORT) </w:t>
            </w:r>
          </w:p>
        </w:tc>
        <w:tc>
          <w:tcPr>
            <w:tcW w:w="800" w:type="dxa"/>
            <w:tcMar>
              <w:top w:w="20" w:type="dxa"/>
              <w:left w:w="20" w:type="dxa"/>
              <w:bottom w:w="20" w:type="dxa"/>
              <w:right w:w="20" w:type="dxa"/>
            </w:tcMar>
            <w:vAlign w:val="center"/>
          </w:tcPr>
          <w:p w14:paraId="49BE1DC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D8A0835" w14:textId="77777777" w:rsidR="00712F30" w:rsidRPr="002F198E" w:rsidRDefault="00712F30" w:rsidP="00E37A95">
            <w:pPr>
              <w:pStyle w:val="movimento"/>
              <w:rPr>
                <w:color w:val="002060"/>
              </w:rPr>
            </w:pPr>
            <w:r w:rsidRPr="002F198E">
              <w:rPr>
                <w:color w:val="002060"/>
              </w:rPr>
              <w:t>STIPA ALESSIO</w:t>
            </w:r>
          </w:p>
        </w:tc>
        <w:tc>
          <w:tcPr>
            <w:tcW w:w="2200" w:type="dxa"/>
            <w:tcMar>
              <w:top w:w="20" w:type="dxa"/>
              <w:left w:w="20" w:type="dxa"/>
              <w:bottom w:w="20" w:type="dxa"/>
              <w:right w:w="20" w:type="dxa"/>
            </w:tcMar>
            <w:vAlign w:val="center"/>
          </w:tcPr>
          <w:p w14:paraId="53699EB6" w14:textId="77777777" w:rsidR="00712F30" w:rsidRPr="002F198E" w:rsidRDefault="00712F30" w:rsidP="00E37A95">
            <w:pPr>
              <w:pStyle w:val="movimento2"/>
              <w:rPr>
                <w:color w:val="002060"/>
              </w:rPr>
            </w:pPr>
            <w:r w:rsidRPr="002F198E">
              <w:rPr>
                <w:color w:val="002060"/>
              </w:rPr>
              <w:t xml:space="preserve">(FUTSAL D. E G.) </w:t>
            </w:r>
          </w:p>
        </w:tc>
      </w:tr>
      <w:tr w:rsidR="00712F30" w:rsidRPr="002F198E" w14:paraId="73388B4A" w14:textId="77777777" w:rsidTr="00712F30">
        <w:trPr>
          <w:divId w:val="527259509"/>
        </w:trPr>
        <w:tc>
          <w:tcPr>
            <w:tcW w:w="2200" w:type="dxa"/>
            <w:tcMar>
              <w:top w:w="20" w:type="dxa"/>
              <w:left w:w="20" w:type="dxa"/>
              <w:bottom w:w="20" w:type="dxa"/>
              <w:right w:w="20" w:type="dxa"/>
            </w:tcMar>
            <w:vAlign w:val="center"/>
          </w:tcPr>
          <w:p w14:paraId="49226075" w14:textId="77777777" w:rsidR="00712F30" w:rsidRPr="002F198E" w:rsidRDefault="00712F30" w:rsidP="00E37A95">
            <w:pPr>
              <w:pStyle w:val="movimento"/>
              <w:rPr>
                <w:color w:val="002060"/>
              </w:rPr>
            </w:pPr>
            <w:r w:rsidRPr="002F198E">
              <w:rPr>
                <w:color w:val="002060"/>
              </w:rPr>
              <w:t>ZUPPINI SIMONE</w:t>
            </w:r>
          </w:p>
        </w:tc>
        <w:tc>
          <w:tcPr>
            <w:tcW w:w="2200" w:type="dxa"/>
            <w:tcMar>
              <w:top w:w="20" w:type="dxa"/>
              <w:left w:w="20" w:type="dxa"/>
              <w:bottom w:w="20" w:type="dxa"/>
              <w:right w:w="20" w:type="dxa"/>
            </w:tcMar>
            <w:vAlign w:val="center"/>
          </w:tcPr>
          <w:p w14:paraId="46DB43EB" w14:textId="77777777" w:rsidR="00712F30" w:rsidRPr="002F198E" w:rsidRDefault="00712F30" w:rsidP="00E37A95">
            <w:pPr>
              <w:pStyle w:val="movimento2"/>
              <w:rPr>
                <w:color w:val="002060"/>
              </w:rPr>
            </w:pPr>
            <w:r w:rsidRPr="002F198E">
              <w:rPr>
                <w:color w:val="002060"/>
              </w:rPr>
              <w:t xml:space="preserve">(FUTSAL D. E G.) </w:t>
            </w:r>
          </w:p>
        </w:tc>
        <w:tc>
          <w:tcPr>
            <w:tcW w:w="800" w:type="dxa"/>
            <w:tcMar>
              <w:top w:w="20" w:type="dxa"/>
              <w:left w:w="20" w:type="dxa"/>
              <w:bottom w:w="20" w:type="dxa"/>
              <w:right w:w="20" w:type="dxa"/>
            </w:tcMar>
            <w:vAlign w:val="center"/>
          </w:tcPr>
          <w:p w14:paraId="64C958E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B654BAD" w14:textId="77777777" w:rsidR="00712F30" w:rsidRPr="002F198E" w:rsidRDefault="00712F30" w:rsidP="00E37A95">
            <w:pPr>
              <w:pStyle w:val="movimento"/>
              <w:rPr>
                <w:color w:val="002060"/>
              </w:rPr>
            </w:pPr>
            <w:r w:rsidRPr="002F198E">
              <w:rPr>
                <w:color w:val="002060"/>
              </w:rPr>
              <w:t>SORCINELLI ALEX</w:t>
            </w:r>
          </w:p>
        </w:tc>
        <w:tc>
          <w:tcPr>
            <w:tcW w:w="2200" w:type="dxa"/>
            <w:tcMar>
              <w:top w:w="20" w:type="dxa"/>
              <w:left w:w="20" w:type="dxa"/>
              <w:bottom w:w="20" w:type="dxa"/>
              <w:right w:w="20" w:type="dxa"/>
            </w:tcMar>
            <w:vAlign w:val="center"/>
          </w:tcPr>
          <w:p w14:paraId="1814DB94" w14:textId="77777777" w:rsidR="00712F30" w:rsidRPr="002F198E" w:rsidRDefault="00712F30" w:rsidP="00E37A95">
            <w:pPr>
              <w:pStyle w:val="movimento2"/>
              <w:rPr>
                <w:color w:val="002060"/>
              </w:rPr>
            </w:pPr>
            <w:r w:rsidRPr="002F198E">
              <w:rPr>
                <w:color w:val="002060"/>
              </w:rPr>
              <w:t xml:space="preserve">(FUTSAL MONTEMARCIANO C5) </w:t>
            </w:r>
          </w:p>
        </w:tc>
      </w:tr>
      <w:tr w:rsidR="00712F30" w:rsidRPr="002F198E" w14:paraId="732F0135" w14:textId="77777777" w:rsidTr="00712F30">
        <w:trPr>
          <w:divId w:val="527259509"/>
        </w:trPr>
        <w:tc>
          <w:tcPr>
            <w:tcW w:w="2200" w:type="dxa"/>
            <w:tcMar>
              <w:top w:w="20" w:type="dxa"/>
              <w:left w:w="20" w:type="dxa"/>
              <w:bottom w:w="20" w:type="dxa"/>
              <w:right w:w="20" w:type="dxa"/>
            </w:tcMar>
            <w:vAlign w:val="center"/>
          </w:tcPr>
          <w:p w14:paraId="5B447D82" w14:textId="77777777" w:rsidR="00712F30" w:rsidRPr="002F198E" w:rsidRDefault="00712F30" w:rsidP="00E37A95">
            <w:pPr>
              <w:pStyle w:val="movimento"/>
              <w:rPr>
                <w:color w:val="002060"/>
              </w:rPr>
            </w:pPr>
            <w:r w:rsidRPr="002F198E">
              <w:rPr>
                <w:color w:val="002060"/>
              </w:rPr>
              <w:t>PARFENYUK RICHARD</w:t>
            </w:r>
          </w:p>
        </w:tc>
        <w:tc>
          <w:tcPr>
            <w:tcW w:w="2200" w:type="dxa"/>
            <w:tcMar>
              <w:top w:w="20" w:type="dxa"/>
              <w:left w:w="20" w:type="dxa"/>
              <w:bottom w:w="20" w:type="dxa"/>
              <w:right w:w="20" w:type="dxa"/>
            </w:tcMar>
            <w:vAlign w:val="center"/>
          </w:tcPr>
          <w:p w14:paraId="6D8FC628" w14:textId="77777777" w:rsidR="00712F30" w:rsidRPr="002F198E" w:rsidRDefault="00712F30" w:rsidP="00E37A95">
            <w:pPr>
              <w:pStyle w:val="movimento2"/>
              <w:rPr>
                <w:color w:val="002060"/>
              </w:rPr>
            </w:pPr>
            <w:r w:rsidRPr="002F198E">
              <w:rPr>
                <w:color w:val="002060"/>
              </w:rPr>
              <w:t xml:space="preserve">(FUTSAL MONTURANO) </w:t>
            </w:r>
          </w:p>
        </w:tc>
        <w:tc>
          <w:tcPr>
            <w:tcW w:w="800" w:type="dxa"/>
            <w:tcMar>
              <w:top w:w="20" w:type="dxa"/>
              <w:left w:w="20" w:type="dxa"/>
              <w:bottom w:w="20" w:type="dxa"/>
              <w:right w:w="20" w:type="dxa"/>
            </w:tcMar>
            <w:vAlign w:val="center"/>
          </w:tcPr>
          <w:p w14:paraId="3FB1D5E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4670191" w14:textId="77777777" w:rsidR="00712F30" w:rsidRPr="002F198E" w:rsidRDefault="00712F30" w:rsidP="00E37A95">
            <w:pPr>
              <w:pStyle w:val="movimento"/>
              <w:rPr>
                <w:color w:val="002060"/>
              </w:rPr>
            </w:pPr>
            <w:r w:rsidRPr="002F198E">
              <w:rPr>
                <w:color w:val="002060"/>
              </w:rPr>
              <w:t>XHUVELAJ SULEJMEN</w:t>
            </w:r>
          </w:p>
        </w:tc>
        <w:tc>
          <w:tcPr>
            <w:tcW w:w="2200" w:type="dxa"/>
            <w:tcMar>
              <w:top w:w="20" w:type="dxa"/>
              <w:left w:w="20" w:type="dxa"/>
              <w:bottom w:w="20" w:type="dxa"/>
              <w:right w:w="20" w:type="dxa"/>
            </w:tcMar>
            <w:vAlign w:val="center"/>
          </w:tcPr>
          <w:p w14:paraId="1EB3CF93" w14:textId="77777777" w:rsidR="00712F30" w:rsidRPr="002F198E" w:rsidRDefault="00712F30" w:rsidP="00E37A95">
            <w:pPr>
              <w:pStyle w:val="movimento2"/>
              <w:rPr>
                <w:color w:val="002060"/>
              </w:rPr>
            </w:pPr>
            <w:r w:rsidRPr="002F198E">
              <w:rPr>
                <w:color w:val="002060"/>
              </w:rPr>
              <w:t xml:space="preserve">(INVICTA FUTSAL MACERATA) </w:t>
            </w:r>
          </w:p>
        </w:tc>
      </w:tr>
      <w:tr w:rsidR="00712F30" w:rsidRPr="002F198E" w14:paraId="6B10754F" w14:textId="77777777" w:rsidTr="00712F30">
        <w:trPr>
          <w:divId w:val="527259509"/>
        </w:trPr>
        <w:tc>
          <w:tcPr>
            <w:tcW w:w="2200" w:type="dxa"/>
            <w:tcMar>
              <w:top w:w="20" w:type="dxa"/>
              <w:left w:w="20" w:type="dxa"/>
              <w:bottom w:w="20" w:type="dxa"/>
              <w:right w:w="20" w:type="dxa"/>
            </w:tcMar>
            <w:vAlign w:val="center"/>
          </w:tcPr>
          <w:p w14:paraId="6D4E410B" w14:textId="77777777" w:rsidR="00712F30" w:rsidRPr="002F198E" w:rsidRDefault="00712F30" w:rsidP="00E37A95">
            <w:pPr>
              <w:pStyle w:val="movimento"/>
              <w:rPr>
                <w:color w:val="002060"/>
              </w:rPr>
            </w:pPr>
            <w:r w:rsidRPr="002F198E">
              <w:rPr>
                <w:color w:val="002060"/>
              </w:rPr>
              <w:t>CARBINI EDOARDO</w:t>
            </w:r>
          </w:p>
        </w:tc>
        <w:tc>
          <w:tcPr>
            <w:tcW w:w="2200" w:type="dxa"/>
            <w:tcMar>
              <w:top w:w="20" w:type="dxa"/>
              <w:left w:w="20" w:type="dxa"/>
              <w:bottom w:w="20" w:type="dxa"/>
              <w:right w:w="20" w:type="dxa"/>
            </w:tcMar>
            <w:vAlign w:val="center"/>
          </w:tcPr>
          <w:p w14:paraId="6E222753" w14:textId="77777777" w:rsidR="00712F30" w:rsidRPr="002F198E" w:rsidRDefault="00712F30" w:rsidP="00E37A95">
            <w:pPr>
              <w:pStyle w:val="movimento2"/>
              <w:rPr>
                <w:color w:val="002060"/>
              </w:rPr>
            </w:pPr>
            <w:r w:rsidRPr="002F198E">
              <w:rPr>
                <w:color w:val="002060"/>
              </w:rPr>
              <w:t xml:space="preserve">(MONTECAROTTO) </w:t>
            </w:r>
          </w:p>
        </w:tc>
        <w:tc>
          <w:tcPr>
            <w:tcW w:w="800" w:type="dxa"/>
            <w:tcMar>
              <w:top w:w="20" w:type="dxa"/>
              <w:left w:w="20" w:type="dxa"/>
              <w:bottom w:w="20" w:type="dxa"/>
              <w:right w:w="20" w:type="dxa"/>
            </w:tcMar>
            <w:vAlign w:val="center"/>
          </w:tcPr>
          <w:p w14:paraId="2F4B7D62"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E15F788" w14:textId="77777777" w:rsidR="00712F30" w:rsidRPr="002F198E" w:rsidRDefault="00712F30" w:rsidP="00E37A95">
            <w:pPr>
              <w:pStyle w:val="movimento"/>
              <w:rPr>
                <w:color w:val="002060"/>
              </w:rPr>
            </w:pPr>
            <w:r w:rsidRPr="002F198E">
              <w:rPr>
                <w:color w:val="002060"/>
              </w:rPr>
              <w:t>SPADA MAURIZIO</w:t>
            </w:r>
          </w:p>
        </w:tc>
        <w:tc>
          <w:tcPr>
            <w:tcW w:w="2200" w:type="dxa"/>
            <w:tcMar>
              <w:top w:w="20" w:type="dxa"/>
              <w:left w:w="20" w:type="dxa"/>
              <w:bottom w:w="20" w:type="dxa"/>
              <w:right w:w="20" w:type="dxa"/>
            </w:tcMar>
            <w:vAlign w:val="center"/>
          </w:tcPr>
          <w:p w14:paraId="2BC621EE" w14:textId="77777777" w:rsidR="00712F30" w:rsidRPr="002F198E" w:rsidRDefault="00712F30" w:rsidP="00E37A95">
            <w:pPr>
              <w:pStyle w:val="movimento2"/>
              <w:rPr>
                <w:color w:val="002060"/>
              </w:rPr>
            </w:pPr>
            <w:r w:rsidRPr="002F198E">
              <w:rPr>
                <w:color w:val="002060"/>
              </w:rPr>
              <w:t xml:space="preserve">(REAL ANCARIA) </w:t>
            </w:r>
          </w:p>
        </w:tc>
      </w:tr>
      <w:tr w:rsidR="00712F30" w:rsidRPr="002F198E" w14:paraId="361ADECF" w14:textId="77777777" w:rsidTr="00712F30">
        <w:trPr>
          <w:divId w:val="527259509"/>
        </w:trPr>
        <w:tc>
          <w:tcPr>
            <w:tcW w:w="2200" w:type="dxa"/>
            <w:tcMar>
              <w:top w:w="20" w:type="dxa"/>
              <w:left w:w="20" w:type="dxa"/>
              <w:bottom w:w="20" w:type="dxa"/>
              <w:right w:w="20" w:type="dxa"/>
            </w:tcMar>
            <w:vAlign w:val="center"/>
          </w:tcPr>
          <w:p w14:paraId="71714D55" w14:textId="77777777" w:rsidR="00712F30" w:rsidRPr="002F198E" w:rsidRDefault="00712F30" w:rsidP="00E37A95">
            <w:pPr>
              <w:pStyle w:val="movimento"/>
              <w:rPr>
                <w:color w:val="002060"/>
              </w:rPr>
            </w:pPr>
            <w:r w:rsidRPr="002F198E">
              <w:rPr>
                <w:color w:val="002060"/>
              </w:rPr>
              <w:t>ALIANELLO FILIPPO</w:t>
            </w:r>
          </w:p>
        </w:tc>
        <w:tc>
          <w:tcPr>
            <w:tcW w:w="2200" w:type="dxa"/>
            <w:tcMar>
              <w:top w:w="20" w:type="dxa"/>
              <w:left w:w="20" w:type="dxa"/>
              <w:bottom w:w="20" w:type="dxa"/>
              <w:right w:w="20" w:type="dxa"/>
            </w:tcMar>
            <w:vAlign w:val="center"/>
          </w:tcPr>
          <w:p w14:paraId="22B0BCFA" w14:textId="77777777" w:rsidR="00712F30" w:rsidRPr="002F198E" w:rsidRDefault="00712F30" w:rsidP="00E37A95">
            <w:pPr>
              <w:pStyle w:val="movimento2"/>
              <w:rPr>
                <w:color w:val="002060"/>
              </w:rPr>
            </w:pPr>
            <w:r w:rsidRPr="002F198E">
              <w:rPr>
                <w:color w:val="002060"/>
              </w:rPr>
              <w:t xml:space="preserve">(REAL FABRIANO) </w:t>
            </w:r>
          </w:p>
        </w:tc>
        <w:tc>
          <w:tcPr>
            <w:tcW w:w="800" w:type="dxa"/>
            <w:tcMar>
              <w:top w:w="20" w:type="dxa"/>
              <w:left w:w="20" w:type="dxa"/>
              <w:bottom w:w="20" w:type="dxa"/>
              <w:right w:w="20" w:type="dxa"/>
            </w:tcMar>
            <w:vAlign w:val="center"/>
          </w:tcPr>
          <w:p w14:paraId="714E897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CFCF22C" w14:textId="77777777" w:rsidR="00712F30" w:rsidRPr="002F198E" w:rsidRDefault="00712F30" w:rsidP="00E37A95">
            <w:pPr>
              <w:pStyle w:val="movimento"/>
              <w:rPr>
                <w:color w:val="002060"/>
              </w:rPr>
            </w:pPr>
            <w:r w:rsidRPr="002F198E">
              <w:rPr>
                <w:color w:val="002060"/>
              </w:rPr>
              <w:t>CIGNOTTI GIANLUCA</w:t>
            </w:r>
          </w:p>
        </w:tc>
        <w:tc>
          <w:tcPr>
            <w:tcW w:w="2200" w:type="dxa"/>
            <w:tcMar>
              <w:top w:w="20" w:type="dxa"/>
              <w:left w:w="20" w:type="dxa"/>
              <w:bottom w:w="20" w:type="dxa"/>
              <w:right w:w="20" w:type="dxa"/>
            </w:tcMar>
            <w:vAlign w:val="center"/>
          </w:tcPr>
          <w:p w14:paraId="3EE36EB5" w14:textId="77777777" w:rsidR="00712F30" w:rsidRPr="002F198E" w:rsidRDefault="00712F30" w:rsidP="00E37A95">
            <w:pPr>
              <w:pStyle w:val="movimento2"/>
              <w:rPr>
                <w:color w:val="002060"/>
              </w:rPr>
            </w:pPr>
            <w:r w:rsidRPr="002F198E">
              <w:rPr>
                <w:color w:val="002060"/>
              </w:rPr>
              <w:t xml:space="preserve">(REAL S.COSTANZO CALCIO 5) </w:t>
            </w:r>
          </w:p>
        </w:tc>
      </w:tr>
      <w:tr w:rsidR="00712F30" w:rsidRPr="002F198E" w14:paraId="3EEFCB7E" w14:textId="77777777" w:rsidTr="00712F30">
        <w:trPr>
          <w:divId w:val="527259509"/>
        </w:trPr>
        <w:tc>
          <w:tcPr>
            <w:tcW w:w="2200" w:type="dxa"/>
            <w:tcMar>
              <w:top w:w="20" w:type="dxa"/>
              <w:left w:w="20" w:type="dxa"/>
              <w:bottom w:w="20" w:type="dxa"/>
              <w:right w:w="20" w:type="dxa"/>
            </w:tcMar>
            <w:vAlign w:val="center"/>
          </w:tcPr>
          <w:p w14:paraId="3FE288DC" w14:textId="77777777" w:rsidR="00712F30" w:rsidRPr="002F198E" w:rsidRDefault="00712F30" w:rsidP="00E37A95">
            <w:pPr>
              <w:pStyle w:val="movimento"/>
              <w:rPr>
                <w:color w:val="002060"/>
              </w:rPr>
            </w:pPr>
            <w:r w:rsidRPr="002F198E">
              <w:rPr>
                <w:color w:val="002060"/>
              </w:rPr>
              <w:t>DEOGRATIAS DAVIDE</w:t>
            </w:r>
          </w:p>
        </w:tc>
        <w:tc>
          <w:tcPr>
            <w:tcW w:w="2200" w:type="dxa"/>
            <w:tcMar>
              <w:top w:w="20" w:type="dxa"/>
              <w:left w:w="20" w:type="dxa"/>
              <w:bottom w:w="20" w:type="dxa"/>
              <w:right w:w="20" w:type="dxa"/>
            </w:tcMar>
            <w:vAlign w:val="center"/>
          </w:tcPr>
          <w:p w14:paraId="70A93BB5" w14:textId="77777777" w:rsidR="00712F30" w:rsidRPr="002F198E" w:rsidRDefault="00712F30" w:rsidP="00E37A95">
            <w:pPr>
              <w:pStyle w:val="movimento2"/>
              <w:rPr>
                <w:color w:val="002060"/>
              </w:rPr>
            </w:pPr>
            <w:r w:rsidRPr="002F198E">
              <w:rPr>
                <w:color w:val="002060"/>
              </w:rPr>
              <w:t xml:space="preserve">(SPORTING GROTTAMMARE) </w:t>
            </w:r>
          </w:p>
        </w:tc>
        <w:tc>
          <w:tcPr>
            <w:tcW w:w="800" w:type="dxa"/>
            <w:tcMar>
              <w:top w:w="20" w:type="dxa"/>
              <w:left w:w="20" w:type="dxa"/>
              <w:bottom w:w="20" w:type="dxa"/>
              <w:right w:w="20" w:type="dxa"/>
            </w:tcMar>
            <w:vAlign w:val="center"/>
          </w:tcPr>
          <w:p w14:paraId="27647C2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4FB9F23" w14:textId="77777777" w:rsidR="00712F30" w:rsidRPr="002F198E" w:rsidRDefault="00712F30" w:rsidP="00E37A95">
            <w:pPr>
              <w:pStyle w:val="movimento"/>
              <w:rPr>
                <w:color w:val="002060"/>
              </w:rPr>
            </w:pPr>
            <w:r w:rsidRPr="002F198E">
              <w:rPr>
                <w:color w:val="002060"/>
              </w:rPr>
              <w:t>GIORDANO ALESSANDRO</w:t>
            </w:r>
          </w:p>
        </w:tc>
        <w:tc>
          <w:tcPr>
            <w:tcW w:w="2200" w:type="dxa"/>
            <w:tcMar>
              <w:top w:w="20" w:type="dxa"/>
              <w:left w:w="20" w:type="dxa"/>
              <w:bottom w:w="20" w:type="dxa"/>
              <w:right w:w="20" w:type="dxa"/>
            </w:tcMar>
            <w:vAlign w:val="center"/>
          </w:tcPr>
          <w:p w14:paraId="5414D9AE" w14:textId="77777777" w:rsidR="00712F30" w:rsidRPr="002F198E" w:rsidRDefault="00712F30" w:rsidP="00E37A95">
            <w:pPr>
              <w:pStyle w:val="movimento2"/>
              <w:rPr>
                <w:color w:val="002060"/>
              </w:rPr>
            </w:pPr>
            <w:r w:rsidRPr="002F198E">
              <w:rPr>
                <w:color w:val="002060"/>
              </w:rPr>
              <w:t xml:space="preserve">(VERBENA C5 ANCONA) </w:t>
            </w:r>
          </w:p>
        </w:tc>
      </w:tr>
    </w:tbl>
    <w:p w14:paraId="105E6E1A" w14:textId="77777777" w:rsidR="00712F30" w:rsidRPr="002F198E" w:rsidRDefault="00712F30" w:rsidP="00712F30">
      <w:pPr>
        <w:pStyle w:val="breakline"/>
        <w:divId w:val="527259509"/>
        <w:rPr>
          <w:color w:val="002060"/>
        </w:rPr>
      </w:pPr>
    </w:p>
    <w:p w14:paraId="11B2A04F"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0CBCA768"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3C6EF6CE" w14:textId="77777777" w:rsidR="00712F30" w:rsidRPr="002F198E" w:rsidRDefault="00712F30" w:rsidP="00712F30">
      <w:pPr>
        <w:pStyle w:val="breakline"/>
        <w:divId w:val="527259509"/>
        <w:rPr>
          <w:color w:val="002060"/>
        </w:rPr>
      </w:pPr>
    </w:p>
    <w:p w14:paraId="07FF1541" w14:textId="77777777" w:rsidR="00712F30" w:rsidRPr="002F198E" w:rsidRDefault="00712F30" w:rsidP="00712F30">
      <w:pPr>
        <w:pStyle w:val="TITOLOPRINC"/>
        <w:divId w:val="527259509"/>
        <w:rPr>
          <w:color w:val="002060"/>
        </w:rPr>
      </w:pPr>
      <w:r w:rsidRPr="002F198E">
        <w:rPr>
          <w:color w:val="002060"/>
        </w:rPr>
        <w:t>CLASSIFICA</w:t>
      </w:r>
    </w:p>
    <w:p w14:paraId="5FDF1EFA" w14:textId="77777777" w:rsidR="00712F30" w:rsidRPr="002F198E" w:rsidRDefault="00712F30" w:rsidP="00712F30">
      <w:pPr>
        <w:pStyle w:val="breakline"/>
        <w:divId w:val="527259509"/>
        <w:rPr>
          <w:color w:val="002060"/>
        </w:rPr>
      </w:pPr>
    </w:p>
    <w:p w14:paraId="0DB437C9" w14:textId="77777777" w:rsidR="00712F30" w:rsidRPr="002F198E" w:rsidRDefault="00712F30" w:rsidP="00712F30">
      <w:pPr>
        <w:pStyle w:val="breakline"/>
        <w:divId w:val="527259509"/>
        <w:rPr>
          <w:color w:val="002060"/>
        </w:rPr>
      </w:pPr>
    </w:p>
    <w:p w14:paraId="55CCE120"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41D70698"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570ED"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2A07F2"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7F8C3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32970F"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D9F111"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01F21D"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233AC"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755853"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CA5853"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B187B" w14:textId="77777777" w:rsidR="00712F30" w:rsidRPr="002F198E" w:rsidRDefault="00712F30" w:rsidP="00E37A95">
            <w:pPr>
              <w:pStyle w:val="HEADERTABELLA"/>
              <w:rPr>
                <w:color w:val="002060"/>
              </w:rPr>
            </w:pPr>
            <w:r w:rsidRPr="002F198E">
              <w:rPr>
                <w:color w:val="002060"/>
              </w:rPr>
              <w:t>PE</w:t>
            </w:r>
          </w:p>
        </w:tc>
      </w:tr>
      <w:tr w:rsidR="00712F30" w:rsidRPr="002F198E" w14:paraId="5C931EE2"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24BBE0" w14:textId="77777777" w:rsidR="00712F30" w:rsidRPr="002F198E" w:rsidRDefault="00712F30" w:rsidP="00E37A95">
            <w:pPr>
              <w:pStyle w:val="ROWTABELLA"/>
              <w:rPr>
                <w:color w:val="002060"/>
              </w:rPr>
            </w:pPr>
            <w:r w:rsidRPr="002F198E">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8653B" w14:textId="77777777" w:rsidR="00712F30" w:rsidRPr="002F198E" w:rsidRDefault="00712F30" w:rsidP="00E37A95">
            <w:pPr>
              <w:pStyle w:val="ROWTABELLA"/>
              <w:jc w:val="center"/>
              <w:rPr>
                <w:color w:val="002060"/>
              </w:rPr>
            </w:pPr>
            <w:r w:rsidRPr="002F198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04EC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B8ABA"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5D84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6623F"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3F7E9" w14:textId="77777777" w:rsidR="00712F30" w:rsidRPr="002F198E" w:rsidRDefault="00712F30" w:rsidP="00E37A95">
            <w:pPr>
              <w:pStyle w:val="ROWTABELLA"/>
              <w:jc w:val="center"/>
              <w:rPr>
                <w:color w:val="002060"/>
              </w:rPr>
            </w:pPr>
            <w:r w:rsidRPr="002F198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A6422"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058ED"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03738" w14:textId="77777777" w:rsidR="00712F30" w:rsidRPr="002F198E" w:rsidRDefault="00712F30" w:rsidP="00E37A95">
            <w:pPr>
              <w:pStyle w:val="ROWTABELLA"/>
              <w:jc w:val="center"/>
              <w:rPr>
                <w:color w:val="002060"/>
              </w:rPr>
            </w:pPr>
            <w:r w:rsidRPr="002F198E">
              <w:rPr>
                <w:color w:val="002060"/>
              </w:rPr>
              <w:t>0</w:t>
            </w:r>
          </w:p>
        </w:tc>
      </w:tr>
      <w:tr w:rsidR="00712F30" w:rsidRPr="002F198E" w14:paraId="0BB7A8C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149F24" w14:textId="77777777" w:rsidR="00712F30" w:rsidRPr="002F198E" w:rsidRDefault="00712F30" w:rsidP="00E37A95">
            <w:pPr>
              <w:pStyle w:val="ROWTABELLA"/>
              <w:rPr>
                <w:color w:val="002060"/>
              </w:rPr>
            </w:pPr>
            <w:r w:rsidRPr="002F198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9F628"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51A5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09C8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2AD5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157B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E2720"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FB9D5"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91DF5"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F2A53" w14:textId="77777777" w:rsidR="00712F30" w:rsidRPr="002F198E" w:rsidRDefault="00712F30" w:rsidP="00E37A95">
            <w:pPr>
              <w:pStyle w:val="ROWTABELLA"/>
              <w:jc w:val="center"/>
              <w:rPr>
                <w:color w:val="002060"/>
              </w:rPr>
            </w:pPr>
            <w:r w:rsidRPr="002F198E">
              <w:rPr>
                <w:color w:val="002060"/>
              </w:rPr>
              <w:t>0</w:t>
            </w:r>
          </w:p>
        </w:tc>
      </w:tr>
      <w:tr w:rsidR="00712F30" w:rsidRPr="002F198E" w14:paraId="2E9C02E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D22F49" w14:textId="77777777" w:rsidR="00712F30" w:rsidRPr="002F198E" w:rsidRDefault="00712F30" w:rsidP="00E37A95">
            <w:pPr>
              <w:pStyle w:val="ROWTABELLA"/>
              <w:rPr>
                <w:color w:val="002060"/>
              </w:rPr>
            </w:pPr>
            <w:r w:rsidRPr="002F198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CD351"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3B56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3D8C2"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F733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44F5D"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56DB7"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ED189"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93642"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3525F" w14:textId="77777777" w:rsidR="00712F30" w:rsidRPr="002F198E" w:rsidRDefault="00712F30" w:rsidP="00E37A95">
            <w:pPr>
              <w:pStyle w:val="ROWTABELLA"/>
              <w:jc w:val="center"/>
              <w:rPr>
                <w:color w:val="002060"/>
              </w:rPr>
            </w:pPr>
            <w:r w:rsidRPr="002F198E">
              <w:rPr>
                <w:color w:val="002060"/>
              </w:rPr>
              <w:t>0</w:t>
            </w:r>
          </w:p>
        </w:tc>
      </w:tr>
      <w:tr w:rsidR="00712F30" w:rsidRPr="002F198E" w14:paraId="6D9C408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27D2C0" w14:textId="77777777" w:rsidR="00712F30" w:rsidRPr="002F198E" w:rsidRDefault="00712F30" w:rsidP="00E37A95">
            <w:pPr>
              <w:pStyle w:val="ROWTABELLA"/>
              <w:rPr>
                <w:color w:val="002060"/>
              </w:rPr>
            </w:pPr>
            <w:r w:rsidRPr="002F198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CD522"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95AD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E834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F3C3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51850"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2A037"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907B6"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9D7FE"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FDCF4" w14:textId="77777777" w:rsidR="00712F30" w:rsidRPr="002F198E" w:rsidRDefault="00712F30" w:rsidP="00E37A95">
            <w:pPr>
              <w:pStyle w:val="ROWTABELLA"/>
              <w:jc w:val="center"/>
              <w:rPr>
                <w:color w:val="002060"/>
              </w:rPr>
            </w:pPr>
            <w:r w:rsidRPr="002F198E">
              <w:rPr>
                <w:color w:val="002060"/>
              </w:rPr>
              <w:t>0</w:t>
            </w:r>
          </w:p>
        </w:tc>
      </w:tr>
      <w:tr w:rsidR="00712F30" w:rsidRPr="002F198E" w14:paraId="6F7D2F7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644440" w14:textId="77777777" w:rsidR="00712F30" w:rsidRPr="002F198E" w:rsidRDefault="00712F30" w:rsidP="00E37A95">
            <w:pPr>
              <w:pStyle w:val="ROWTABELLA"/>
              <w:rPr>
                <w:color w:val="002060"/>
              </w:rPr>
            </w:pPr>
            <w:r w:rsidRPr="002F198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B1090"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7187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250E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6157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35486"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E52AC"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680F4"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DEB27"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32131" w14:textId="77777777" w:rsidR="00712F30" w:rsidRPr="002F198E" w:rsidRDefault="00712F30" w:rsidP="00E37A95">
            <w:pPr>
              <w:pStyle w:val="ROWTABELLA"/>
              <w:jc w:val="center"/>
              <w:rPr>
                <w:color w:val="002060"/>
              </w:rPr>
            </w:pPr>
            <w:r w:rsidRPr="002F198E">
              <w:rPr>
                <w:color w:val="002060"/>
              </w:rPr>
              <w:t>0</w:t>
            </w:r>
          </w:p>
        </w:tc>
      </w:tr>
      <w:tr w:rsidR="00712F30" w:rsidRPr="002F198E" w14:paraId="6A3DA8A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92B9D4" w14:textId="77777777" w:rsidR="00712F30" w:rsidRPr="002F198E" w:rsidRDefault="00712F30" w:rsidP="00E37A95">
            <w:pPr>
              <w:pStyle w:val="ROWTABELLA"/>
              <w:rPr>
                <w:color w:val="002060"/>
              </w:rPr>
            </w:pPr>
            <w:r w:rsidRPr="002F198E">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FCC84"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596E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B098A"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9C301"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AEF5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C4DFF" w14:textId="77777777" w:rsidR="00712F30" w:rsidRPr="002F198E" w:rsidRDefault="00712F30" w:rsidP="00E37A95">
            <w:pPr>
              <w:pStyle w:val="ROWTABELLA"/>
              <w:jc w:val="center"/>
              <w:rPr>
                <w:color w:val="002060"/>
              </w:rPr>
            </w:pPr>
            <w:r w:rsidRPr="002F198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8F95E"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36643"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6ED63" w14:textId="77777777" w:rsidR="00712F30" w:rsidRPr="002F198E" w:rsidRDefault="00712F30" w:rsidP="00E37A95">
            <w:pPr>
              <w:pStyle w:val="ROWTABELLA"/>
              <w:jc w:val="center"/>
              <w:rPr>
                <w:color w:val="002060"/>
              </w:rPr>
            </w:pPr>
            <w:r w:rsidRPr="002F198E">
              <w:rPr>
                <w:color w:val="002060"/>
              </w:rPr>
              <w:t>0</w:t>
            </w:r>
          </w:p>
        </w:tc>
      </w:tr>
      <w:tr w:rsidR="00712F30" w:rsidRPr="002F198E" w14:paraId="701900E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7C2FFD"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9D985"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AB0A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73793"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C04D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3022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7502A"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B309A"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4598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AE110" w14:textId="77777777" w:rsidR="00712F30" w:rsidRPr="002F198E" w:rsidRDefault="00712F30" w:rsidP="00E37A95">
            <w:pPr>
              <w:pStyle w:val="ROWTABELLA"/>
              <w:jc w:val="center"/>
              <w:rPr>
                <w:color w:val="002060"/>
              </w:rPr>
            </w:pPr>
            <w:r w:rsidRPr="002F198E">
              <w:rPr>
                <w:color w:val="002060"/>
              </w:rPr>
              <w:t>0</w:t>
            </w:r>
          </w:p>
        </w:tc>
      </w:tr>
      <w:tr w:rsidR="00712F30" w:rsidRPr="002F198E" w14:paraId="055C740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453CF9" w14:textId="77777777" w:rsidR="00712F30" w:rsidRPr="002F198E" w:rsidRDefault="00712F30" w:rsidP="00E37A95">
            <w:pPr>
              <w:pStyle w:val="ROWTABELLA"/>
              <w:rPr>
                <w:color w:val="002060"/>
              </w:rPr>
            </w:pPr>
            <w:r w:rsidRPr="002F198E">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0CAD7"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25E4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821F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BB57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E04B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833A1"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17C14"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20E3E"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9277B" w14:textId="77777777" w:rsidR="00712F30" w:rsidRPr="002F198E" w:rsidRDefault="00712F30" w:rsidP="00E37A95">
            <w:pPr>
              <w:pStyle w:val="ROWTABELLA"/>
              <w:jc w:val="center"/>
              <w:rPr>
                <w:color w:val="002060"/>
              </w:rPr>
            </w:pPr>
            <w:r w:rsidRPr="002F198E">
              <w:rPr>
                <w:color w:val="002060"/>
              </w:rPr>
              <w:t>0</w:t>
            </w:r>
          </w:p>
        </w:tc>
      </w:tr>
      <w:tr w:rsidR="00712F30" w:rsidRPr="002F198E" w14:paraId="1FB9612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DCCC72" w14:textId="77777777" w:rsidR="00712F30" w:rsidRPr="002F198E" w:rsidRDefault="00712F30" w:rsidP="00E37A95">
            <w:pPr>
              <w:pStyle w:val="ROWTABELLA"/>
              <w:rPr>
                <w:color w:val="002060"/>
              </w:rPr>
            </w:pPr>
            <w:r w:rsidRPr="002F198E">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C1452"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45EA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F6CAE"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92468"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67169"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9BBDD"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8C45B"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1C44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4B7BB" w14:textId="77777777" w:rsidR="00712F30" w:rsidRPr="002F198E" w:rsidRDefault="00712F30" w:rsidP="00E37A95">
            <w:pPr>
              <w:pStyle w:val="ROWTABELLA"/>
              <w:jc w:val="center"/>
              <w:rPr>
                <w:color w:val="002060"/>
              </w:rPr>
            </w:pPr>
            <w:r w:rsidRPr="002F198E">
              <w:rPr>
                <w:color w:val="002060"/>
              </w:rPr>
              <w:t>0</w:t>
            </w:r>
          </w:p>
        </w:tc>
      </w:tr>
      <w:tr w:rsidR="00712F30" w:rsidRPr="002F198E" w14:paraId="189283F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D0849C" w14:textId="77777777" w:rsidR="00712F30" w:rsidRPr="002F198E" w:rsidRDefault="00712F30" w:rsidP="00E37A95">
            <w:pPr>
              <w:pStyle w:val="ROWTABELLA"/>
              <w:rPr>
                <w:color w:val="002060"/>
              </w:rPr>
            </w:pPr>
            <w:r w:rsidRPr="002F198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C290A"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F52B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496B7"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69D5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F92B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C241D"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237C3"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21BC4"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00592" w14:textId="77777777" w:rsidR="00712F30" w:rsidRPr="002F198E" w:rsidRDefault="00712F30" w:rsidP="00E37A95">
            <w:pPr>
              <w:pStyle w:val="ROWTABELLA"/>
              <w:jc w:val="center"/>
              <w:rPr>
                <w:color w:val="002060"/>
              </w:rPr>
            </w:pPr>
            <w:r w:rsidRPr="002F198E">
              <w:rPr>
                <w:color w:val="002060"/>
              </w:rPr>
              <w:t>0</w:t>
            </w:r>
          </w:p>
        </w:tc>
      </w:tr>
      <w:tr w:rsidR="00712F30" w:rsidRPr="002F198E" w14:paraId="0254AF2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DC561E" w14:textId="77777777" w:rsidR="00712F30" w:rsidRPr="002F198E" w:rsidRDefault="00712F30" w:rsidP="00E37A95">
            <w:pPr>
              <w:pStyle w:val="ROWTABELLA"/>
              <w:rPr>
                <w:color w:val="002060"/>
              </w:rPr>
            </w:pPr>
            <w:r w:rsidRPr="002F198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0A51F"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B8980"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6DB6C"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CBBF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3C4C8"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0DC3D"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DD0C0"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E2AC1"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B06E7" w14:textId="77777777" w:rsidR="00712F30" w:rsidRPr="002F198E" w:rsidRDefault="00712F30" w:rsidP="00E37A95">
            <w:pPr>
              <w:pStyle w:val="ROWTABELLA"/>
              <w:jc w:val="center"/>
              <w:rPr>
                <w:color w:val="002060"/>
              </w:rPr>
            </w:pPr>
            <w:r w:rsidRPr="002F198E">
              <w:rPr>
                <w:color w:val="002060"/>
              </w:rPr>
              <w:t>0</w:t>
            </w:r>
          </w:p>
        </w:tc>
      </w:tr>
      <w:tr w:rsidR="00712F30" w:rsidRPr="002F198E" w14:paraId="6557DD2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CF24FD" w14:textId="77777777" w:rsidR="00712F30" w:rsidRPr="002F198E" w:rsidRDefault="00712F30" w:rsidP="00E37A95">
            <w:pPr>
              <w:pStyle w:val="ROWTABELLA"/>
              <w:rPr>
                <w:color w:val="002060"/>
              </w:rPr>
            </w:pPr>
            <w:r w:rsidRPr="002F198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AA087"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D48B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BF5A4"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B67E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DBBC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A4165" w14:textId="77777777" w:rsidR="00712F30" w:rsidRPr="002F198E" w:rsidRDefault="00712F30" w:rsidP="00E37A95">
            <w:pPr>
              <w:pStyle w:val="ROWTABELLA"/>
              <w:jc w:val="center"/>
              <w:rPr>
                <w:color w:val="002060"/>
              </w:rPr>
            </w:pPr>
            <w:r w:rsidRPr="002F198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BBA0C"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D500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3E512" w14:textId="77777777" w:rsidR="00712F30" w:rsidRPr="002F198E" w:rsidRDefault="00712F30" w:rsidP="00E37A95">
            <w:pPr>
              <w:pStyle w:val="ROWTABELLA"/>
              <w:jc w:val="center"/>
              <w:rPr>
                <w:color w:val="002060"/>
              </w:rPr>
            </w:pPr>
            <w:r w:rsidRPr="002F198E">
              <w:rPr>
                <w:color w:val="002060"/>
              </w:rPr>
              <w:t>0</w:t>
            </w:r>
          </w:p>
        </w:tc>
      </w:tr>
      <w:tr w:rsidR="00712F30" w:rsidRPr="002F198E" w14:paraId="26BC087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CBCD26" w14:textId="77777777" w:rsidR="00712F30" w:rsidRPr="002F198E" w:rsidRDefault="00712F30" w:rsidP="00E37A95">
            <w:pPr>
              <w:pStyle w:val="ROWTABELLA"/>
              <w:rPr>
                <w:color w:val="002060"/>
              </w:rPr>
            </w:pPr>
            <w:r w:rsidRPr="002F19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A1C8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5F682"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EB64A"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3FF49"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57B85"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07BA6"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48371" w14:textId="77777777" w:rsidR="00712F30" w:rsidRPr="002F198E" w:rsidRDefault="00712F30" w:rsidP="00E37A95">
            <w:pPr>
              <w:pStyle w:val="ROWTABELLA"/>
              <w:jc w:val="center"/>
              <w:rPr>
                <w:color w:val="002060"/>
              </w:rPr>
            </w:pPr>
            <w:r w:rsidRPr="002F198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374B7"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19BA0" w14:textId="77777777" w:rsidR="00712F30" w:rsidRPr="002F198E" w:rsidRDefault="00712F30" w:rsidP="00E37A95">
            <w:pPr>
              <w:pStyle w:val="ROWTABELLA"/>
              <w:jc w:val="center"/>
              <w:rPr>
                <w:color w:val="002060"/>
              </w:rPr>
            </w:pPr>
            <w:r w:rsidRPr="002F198E">
              <w:rPr>
                <w:color w:val="002060"/>
              </w:rPr>
              <w:t>0</w:t>
            </w:r>
          </w:p>
        </w:tc>
      </w:tr>
      <w:tr w:rsidR="00712F30" w:rsidRPr="002F198E" w14:paraId="1C6FD3D0"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9C9D30" w14:textId="77777777" w:rsidR="00712F30" w:rsidRPr="002F198E" w:rsidRDefault="00712F30" w:rsidP="00E37A95">
            <w:pPr>
              <w:pStyle w:val="ROWTABELLA"/>
              <w:rPr>
                <w:color w:val="002060"/>
              </w:rPr>
            </w:pPr>
            <w:r w:rsidRPr="002F198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6EE84"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38FAA5"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46ABA"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F32C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C6BB1"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C25E3"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66555" w14:textId="77777777" w:rsidR="00712F30" w:rsidRPr="002F198E" w:rsidRDefault="00712F30" w:rsidP="00E37A95">
            <w:pPr>
              <w:pStyle w:val="ROWTABELLA"/>
              <w:jc w:val="center"/>
              <w:rPr>
                <w:color w:val="002060"/>
              </w:rPr>
            </w:pPr>
            <w:r w:rsidRPr="002F198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A4EFC"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502F8" w14:textId="77777777" w:rsidR="00712F30" w:rsidRPr="002F198E" w:rsidRDefault="00712F30" w:rsidP="00E37A95">
            <w:pPr>
              <w:pStyle w:val="ROWTABELLA"/>
              <w:jc w:val="center"/>
              <w:rPr>
                <w:color w:val="002060"/>
              </w:rPr>
            </w:pPr>
            <w:r w:rsidRPr="002F198E">
              <w:rPr>
                <w:color w:val="002060"/>
              </w:rPr>
              <w:t>0</w:t>
            </w:r>
          </w:p>
        </w:tc>
      </w:tr>
    </w:tbl>
    <w:p w14:paraId="091DA5D0" w14:textId="77777777" w:rsidR="00712F30" w:rsidRPr="002F198E" w:rsidRDefault="00712F30" w:rsidP="00712F30">
      <w:pPr>
        <w:pStyle w:val="breakline"/>
        <w:divId w:val="527259509"/>
        <w:rPr>
          <w:color w:val="002060"/>
        </w:rPr>
      </w:pPr>
    </w:p>
    <w:p w14:paraId="516EC878" w14:textId="77777777" w:rsidR="00712F30" w:rsidRPr="002F198E" w:rsidRDefault="00712F30" w:rsidP="00712F30">
      <w:pPr>
        <w:pStyle w:val="breakline"/>
        <w:divId w:val="527259509"/>
        <w:rPr>
          <w:color w:val="002060"/>
        </w:rPr>
      </w:pPr>
    </w:p>
    <w:p w14:paraId="220D8E5E"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BEDB72E"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1B7FC4"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017751"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4B34AC"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306096"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61384"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576B33"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B84F82"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CEE8C0"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C3BBE7"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0C88EC" w14:textId="77777777" w:rsidR="00712F30" w:rsidRPr="002F198E" w:rsidRDefault="00712F30" w:rsidP="00E37A95">
            <w:pPr>
              <w:pStyle w:val="HEADERTABELLA"/>
              <w:rPr>
                <w:color w:val="002060"/>
              </w:rPr>
            </w:pPr>
            <w:r w:rsidRPr="002F198E">
              <w:rPr>
                <w:color w:val="002060"/>
              </w:rPr>
              <w:t>PE</w:t>
            </w:r>
          </w:p>
        </w:tc>
      </w:tr>
      <w:tr w:rsidR="00712F30" w:rsidRPr="002F198E" w14:paraId="4C896B89"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991356" w14:textId="77777777" w:rsidR="00712F30" w:rsidRPr="002F198E" w:rsidRDefault="00712F30" w:rsidP="00E37A95">
            <w:pPr>
              <w:pStyle w:val="ROWTABELLA"/>
              <w:rPr>
                <w:color w:val="002060"/>
              </w:rPr>
            </w:pPr>
            <w:r w:rsidRPr="002F198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7A9DA"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BE15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0BBF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6F7A0"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67E4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6683E"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9EA31"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A2134"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8CC10" w14:textId="77777777" w:rsidR="00712F30" w:rsidRPr="002F198E" w:rsidRDefault="00712F30" w:rsidP="00E37A95">
            <w:pPr>
              <w:pStyle w:val="ROWTABELLA"/>
              <w:jc w:val="center"/>
              <w:rPr>
                <w:color w:val="002060"/>
              </w:rPr>
            </w:pPr>
            <w:r w:rsidRPr="002F198E">
              <w:rPr>
                <w:color w:val="002060"/>
              </w:rPr>
              <w:t>0</w:t>
            </w:r>
          </w:p>
        </w:tc>
      </w:tr>
      <w:tr w:rsidR="00712F30" w:rsidRPr="002F198E" w14:paraId="57025EB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EF4BEC" w14:textId="77777777" w:rsidR="00712F30" w:rsidRPr="002F198E" w:rsidRDefault="00712F30" w:rsidP="00E37A95">
            <w:pPr>
              <w:pStyle w:val="ROWTABELLA"/>
              <w:rPr>
                <w:color w:val="002060"/>
              </w:rPr>
            </w:pPr>
            <w:r w:rsidRPr="002F198E">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07ED1"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DE8D9"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AAD44"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5DAC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6CC4C"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86ECE" w14:textId="77777777" w:rsidR="00712F30" w:rsidRPr="002F198E" w:rsidRDefault="00712F30" w:rsidP="00E37A95">
            <w:pPr>
              <w:pStyle w:val="ROWTABELLA"/>
              <w:jc w:val="center"/>
              <w:rPr>
                <w:color w:val="002060"/>
              </w:rPr>
            </w:pPr>
            <w:r w:rsidRPr="002F198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F9D98"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D9202"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71CA2" w14:textId="77777777" w:rsidR="00712F30" w:rsidRPr="002F198E" w:rsidRDefault="00712F30" w:rsidP="00E37A95">
            <w:pPr>
              <w:pStyle w:val="ROWTABELLA"/>
              <w:jc w:val="center"/>
              <w:rPr>
                <w:color w:val="002060"/>
              </w:rPr>
            </w:pPr>
            <w:r w:rsidRPr="002F198E">
              <w:rPr>
                <w:color w:val="002060"/>
              </w:rPr>
              <w:t>0</w:t>
            </w:r>
          </w:p>
        </w:tc>
      </w:tr>
      <w:tr w:rsidR="00712F30" w:rsidRPr="002F198E" w14:paraId="5F5DC96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F9B4CF" w14:textId="77777777" w:rsidR="00712F30" w:rsidRPr="002F198E" w:rsidRDefault="00712F30" w:rsidP="00E37A95">
            <w:pPr>
              <w:pStyle w:val="ROWTABELLA"/>
              <w:rPr>
                <w:color w:val="002060"/>
              </w:rPr>
            </w:pPr>
            <w:r w:rsidRPr="002F19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A207F"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D83EC"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AE221"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1ED52"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A3AC1"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CE166"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FAD05"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D5DAE"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F8CEA" w14:textId="77777777" w:rsidR="00712F30" w:rsidRPr="002F198E" w:rsidRDefault="00712F30" w:rsidP="00E37A95">
            <w:pPr>
              <w:pStyle w:val="ROWTABELLA"/>
              <w:jc w:val="center"/>
              <w:rPr>
                <w:color w:val="002060"/>
              </w:rPr>
            </w:pPr>
            <w:r w:rsidRPr="002F198E">
              <w:rPr>
                <w:color w:val="002060"/>
              </w:rPr>
              <w:t>0</w:t>
            </w:r>
          </w:p>
        </w:tc>
      </w:tr>
      <w:tr w:rsidR="00712F30" w:rsidRPr="002F198E" w14:paraId="7240256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04171C" w14:textId="77777777" w:rsidR="00712F30" w:rsidRPr="002F198E" w:rsidRDefault="00712F30" w:rsidP="00E37A95">
            <w:pPr>
              <w:pStyle w:val="ROWTABELLA"/>
              <w:rPr>
                <w:color w:val="002060"/>
              </w:rPr>
            </w:pPr>
            <w:r w:rsidRPr="002F198E">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76AD5"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A492B"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5BDA8"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99100"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C84F8"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5DB02"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FCF6B"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500BA"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9DD00" w14:textId="77777777" w:rsidR="00712F30" w:rsidRPr="002F198E" w:rsidRDefault="00712F30" w:rsidP="00E37A95">
            <w:pPr>
              <w:pStyle w:val="ROWTABELLA"/>
              <w:jc w:val="center"/>
              <w:rPr>
                <w:color w:val="002060"/>
              </w:rPr>
            </w:pPr>
            <w:r w:rsidRPr="002F198E">
              <w:rPr>
                <w:color w:val="002060"/>
              </w:rPr>
              <w:t>0</w:t>
            </w:r>
          </w:p>
        </w:tc>
      </w:tr>
      <w:tr w:rsidR="00712F30" w:rsidRPr="002F198E" w14:paraId="7C13AE3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E71F62" w14:textId="77777777" w:rsidR="00712F30" w:rsidRPr="002F198E" w:rsidRDefault="00712F30" w:rsidP="00E37A95">
            <w:pPr>
              <w:pStyle w:val="ROWTABELLA"/>
              <w:rPr>
                <w:color w:val="002060"/>
              </w:rPr>
            </w:pPr>
            <w:r w:rsidRPr="002F198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BB2F7"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D88B1"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1DBC6"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8FCD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9A47E"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8596D"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B9AC4"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D27D2"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D7C3B" w14:textId="77777777" w:rsidR="00712F30" w:rsidRPr="002F198E" w:rsidRDefault="00712F30" w:rsidP="00E37A95">
            <w:pPr>
              <w:pStyle w:val="ROWTABELLA"/>
              <w:jc w:val="center"/>
              <w:rPr>
                <w:color w:val="002060"/>
              </w:rPr>
            </w:pPr>
            <w:r w:rsidRPr="002F198E">
              <w:rPr>
                <w:color w:val="002060"/>
              </w:rPr>
              <w:t>0</w:t>
            </w:r>
          </w:p>
        </w:tc>
      </w:tr>
      <w:tr w:rsidR="00712F30" w:rsidRPr="002F198E" w14:paraId="72EA39F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0F3219" w14:textId="77777777" w:rsidR="00712F30" w:rsidRPr="002F198E" w:rsidRDefault="00712F30" w:rsidP="00E37A95">
            <w:pPr>
              <w:pStyle w:val="ROWTABELLA"/>
              <w:rPr>
                <w:color w:val="002060"/>
              </w:rPr>
            </w:pPr>
            <w:r w:rsidRPr="002F198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1B2E3"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88515"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64F9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75ED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D5C8E"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48B40" w14:textId="77777777" w:rsidR="00712F30" w:rsidRPr="002F198E" w:rsidRDefault="00712F30" w:rsidP="00E37A95">
            <w:pPr>
              <w:pStyle w:val="ROWTABELLA"/>
              <w:jc w:val="center"/>
              <w:rPr>
                <w:color w:val="002060"/>
              </w:rPr>
            </w:pPr>
            <w:r w:rsidRPr="002F198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F0406"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A11A0"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310D9" w14:textId="77777777" w:rsidR="00712F30" w:rsidRPr="002F198E" w:rsidRDefault="00712F30" w:rsidP="00E37A95">
            <w:pPr>
              <w:pStyle w:val="ROWTABELLA"/>
              <w:jc w:val="center"/>
              <w:rPr>
                <w:color w:val="002060"/>
              </w:rPr>
            </w:pPr>
            <w:r w:rsidRPr="002F198E">
              <w:rPr>
                <w:color w:val="002060"/>
              </w:rPr>
              <w:t>0</w:t>
            </w:r>
          </w:p>
        </w:tc>
      </w:tr>
      <w:tr w:rsidR="00712F30" w:rsidRPr="002F198E" w14:paraId="6F36098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BF5AA1" w14:textId="77777777" w:rsidR="00712F30" w:rsidRPr="002F198E" w:rsidRDefault="00712F30" w:rsidP="00E37A95">
            <w:pPr>
              <w:pStyle w:val="ROWTABELLA"/>
              <w:rPr>
                <w:color w:val="002060"/>
              </w:rPr>
            </w:pPr>
            <w:r w:rsidRPr="002F198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4A37D"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0B37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10FB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5415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79CB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4D01B"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086A7"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AB5C6"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C1F36" w14:textId="77777777" w:rsidR="00712F30" w:rsidRPr="002F198E" w:rsidRDefault="00712F30" w:rsidP="00E37A95">
            <w:pPr>
              <w:pStyle w:val="ROWTABELLA"/>
              <w:jc w:val="center"/>
              <w:rPr>
                <w:color w:val="002060"/>
              </w:rPr>
            </w:pPr>
            <w:r w:rsidRPr="002F198E">
              <w:rPr>
                <w:color w:val="002060"/>
              </w:rPr>
              <w:t>0</w:t>
            </w:r>
          </w:p>
        </w:tc>
      </w:tr>
      <w:tr w:rsidR="00712F30" w:rsidRPr="002F198E" w14:paraId="1AD9082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182849" w14:textId="77777777" w:rsidR="00712F30" w:rsidRPr="002F198E" w:rsidRDefault="00712F30" w:rsidP="00E37A95">
            <w:pPr>
              <w:pStyle w:val="ROWTABELLA"/>
              <w:rPr>
                <w:color w:val="002060"/>
              </w:rPr>
            </w:pPr>
            <w:r w:rsidRPr="002F198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E1A76"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A0592"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490AD"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F002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4F68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2CC0B"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ABFDF" w14:textId="77777777" w:rsidR="00712F30" w:rsidRPr="002F198E" w:rsidRDefault="00712F30" w:rsidP="00E37A95">
            <w:pPr>
              <w:pStyle w:val="ROWTABELLA"/>
              <w:jc w:val="center"/>
              <w:rPr>
                <w:color w:val="002060"/>
              </w:rPr>
            </w:pPr>
            <w:r w:rsidRPr="002F198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FD435"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CDB62" w14:textId="77777777" w:rsidR="00712F30" w:rsidRPr="002F198E" w:rsidRDefault="00712F30" w:rsidP="00E37A95">
            <w:pPr>
              <w:pStyle w:val="ROWTABELLA"/>
              <w:jc w:val="center"/>
              <w:rPr>
                <w:color w:val="002060"/>
              </w:rPr>
            </w:pPr>
            <w:r w:rsidRPr="002F198E">
              <w:rPr>
                <w:color w:val="002060"/>
              </w:rPr>
              <w:t>0</w:t>
            </w:r>
          </w:p>
        </w:tc>
      </w:tr>
      <w:tr w:rsidR="00712F30" w:rsidRPr="002F198E" w14:paraId="38E680D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1BB4CA" w14:textId="77777777" w:rsidR="00712F30" w:rsidRPr="002F198E" w:rsidRDefault="00712F30" w:rsidP="00E37A95">
            <w:pPr>
              <w:pStyle w:val="ROWTABELLA"/>
              <w:rPr>
                <w:color w:val="002060"/>
              </w:rPr>
            </w:pPr>
            <w:r w:rsidRPr="002F198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36853"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601C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02AE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9DAEC"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059C4"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0795D"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CB15E" w14:textId="77777777" w:rsidR="00712F30" w:rsidRPr="002F198E" w:rsidRDefault="00712F30" w:rsidP="00E37A95">
            <w:pPr>
              <w:pStyle w:val="ROWTABELLA"/>
              <w:jc w:val="center"/>
              <w:rPr>
                <w:color w:val="002060"/>
              </w:rPr>
            </w:pPr>
            <w:r w:rsidRPr="002F198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D08B0"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321DB" w14:textId="77777777" w:rsidR="00712F30" w:rsidRPr="002F198E" w:rsidRDefault="00712F30" w:rsidP="00E37A95">
            <w:pPr>
              <w:pStyle w:val="ROWTABELLA"/>
              <w:jc w:val="center"/>
              <w:rPr>
                <w:color w:val="002060"/>
              </w:rPr>
            </w:pPr>
            <w:r w:rsidRPr="002F198E">
              <w:rPr>
                <w:color w:val="002060"/>
              </w:rPr>
              <w:t>0</w:t>
            </w:r>
          </w:p>
        </w:tc>
      </w:tr>
      <w:tr w:rsidR="00712F30" w:rsidRPr="002F198E" w14:paraId="52F4F54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E96702" w14:textId="77777777" w:rsidR="00712F30" w:rsidRPr="002F198E" w:rsidRDefault="00712F30" w:rsidP="00E37A95">
            <w:pPr>
              <w:pStyle w:val="ROWTABELLA"/>
              <w:rPr>
                <w:color w:val="002060"/>
              </w:rPr>
            </w:pPr>
            <w:r w:rsidRPr="002F198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1B82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296E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3AA3A"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66795"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0AA59"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415C3"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3B661" w14:textId="77777777" w:rsidR="00712F30" w:rsidRPr="002F198E" w:rsidRDefault="00712F30" w:rsidP="00E37A95">
            <w:pPr>
              <w:pStyle w:val="ROWTABELLA"/>
              <w:jc w:val="center"/>
              <w:rPr>
                <w:color w:val="002060"/>
              </w:rPr>
            </w:pPr>
            <w:r w:rsidRPr="002F198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8673A"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CFA8D" w14:textId="77777777" w:rsidR="00712F30" w:rsidRPr="002F198E" w:rsidRDefault="00712F30" w:rsidP="00E37A95">
            <w:pPr>
              <w:pStyle w:val="ROWTABELLA"/>
              <w:jc w:val="center"/>
              <w:rPr>
                <w:color w:val="002060"/>
              </w:rPr>
            </w:pPr>
            <w:r w:rsidRPr="002F198E">
              <w:rPr>
                <w:color w:val="002060"/>
              </w:rPr>
              <w:t>0</w:t>
            </w:r>
          </w:p>
        </w:tc>
      </w:tr>
      <w:tr w:rsidR="00712F30" w:rsidRPr="002F198E" w14:paraId="1D2C59F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734B0A" w14:textId="77777777" w:rsidR="00712F30" w:rsidRPr="002F198E" w:rsidRDefault="00712F30" w:rsidP="00E37A95">
            <w:pPr>
              <w:pStyle w:val="ROWTABELLA"/>
              <w:rPr>
                <w:color w:val="002060"/>
              </w:rPr>
            </w:pPr>
            <w:r w:rsidRPr="002F198E">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27DB9"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DF9CC"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4EDE9"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7E593"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F21C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EAB6D"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344EB"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7E0C8"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74AC6" w14:textId="77777777" w:rsidR="00712F30" w:rsidRPr="002F198E" w:rsidRDefault="00712F30" w:rsidP="00E37A95">
            <w:pPr>
              <w:pStyle w:val="ROWTABELLA"/>
              <w:jc w:val="center"/>
              <w:rPr>
                <w:color w:val="002060"/>
              </w:rPr>
            </w:pPr>
            <w:r w:rsidRPr="002F198E">
              <w:rPr>
                <w:color w:val="002060"/>
              </w:rPr>
              <w:t>0</w:t>
            </w:r>
          </w:p>
        </w:tc>
      </w:tr>
      <w:tr w:rsidR="00712F30" w:rsidRPr="002F198E" w14:paraId="2A2D1E5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84DA09" w14:textId="77777777" w:rsidR="00712F30" w:rsidRPr="002F198E" w:rsidRDefault="00712F30" w:rsidP="00E37A95">
            <w:pPr>
              <w:pStyle w:val="ROWTABELLA"/>
              <w:rPr>
                <w:color w:val="002060"/>
              </w:rPr>
            </w:pPr>
            <w:r w:rsidRPr="002F198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D5BAC"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2852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A7DA2"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29BA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AFDF0"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C9BC1"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02477"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3AB8C"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8C3D3" w14:textId="77777777" w:rsidR="00712F30" w:rsidRPr="002F198E" w:rsidRDefault="00712F30" w:rsidP="00E37A95">
            <w:pPr>
              <w:pStyle w:val="ROWTABELLA"/>
              <w:jc w:val="center"/>
              <w:rPr>
                <w:color w:val="002060"/>
              </w:rPr>
            </w:pPr>
            <w:r w:rsidRPr="002F198E">
              <w:rPr>
                <w:color w:val="002060"/>
              </w:rPr>
              <w:t>0</w:t>
            </w:r>
          </w:p>
        </w:tc>
      </w:tr>
      <w:tr w:rsidR="00712F30" w:rsidRPr="002F198E" w14:paraId="21CD6A7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F1BB49" w14:textId="77777777" w:rsidR="00712F30" w:rsidRPr="002F198E" w:rsidRDefault="00712F30" w:rsidP="00E37A95">
            <w:pPr>
              <w:pStyle w:val="ROWTABELLA"/>
              <w:rPr>
                <w:color w:val="002060"/>
              </w:rPr>
            </w:pPr>
            <w:r w:rsidRPr="002F198E">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AA488"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6B40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6048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7A207"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FC63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4772F"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D374B"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EFD54"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96B7C" w14:textId="77777777" w:rsidR="00712F30" w:rsidRPr="002F198E" w:rsidRDefault="00712F30" w:rsidP="00E37A95">
            <w:pPr>
              <w:pStyle w:val="ROWTABELLA"/>
              <w:jc w:val="center"/>
              <w:rPr>
                <w:color w:val="002060"/>
              </w:rPr>
            </w:pPr>
            <w:r w:rsidRPr="002F198E">
              <w:rPr>
                <w:color w:val="002060"/>
              </w:rPr>
              <w:t>0</w:t>
            </w:r>
          </w:p>
        </w:tc>
      </w:tr>
      <w:tr w:rsidR="00712F30" w:rsidRPr="002F198E" w14:paraId="19A8040B"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78FDDD" w14:textId="77777777" w:rsidR="00712F30" w:rsidRPr="002F198E" w:rsidRDefault="00712F30" w:rsidP="00E37A95">
            <w:pPr>
              <w:pStyle w:val="ROWTABELLA"/>
              <w:rPr>
                <w:color w:val="002060"/>
              </w:rPr>
            </w:pPr>
            <w:r w:rsidRPr="002F198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FE373"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5764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7C19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B578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90E43"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4F9BA"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D4929" w14:textId="77777777" w:rsidR="00712F30" w:rsidRPr="002F198E" w:rsidRDefault="00712F30" w:rsidP="00E37A95">
            <w:pPr>
              <w:pStyle w:val="ROWTABELLA"/>
              <w:jc w:val="center"/>
              <w:rPr>
                <w:color w:val="002060"/>
              </w:rPr>
            </w:pPr>
            <w:r w:rsidRPr="002F198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C75A6"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A2D47" w14:textId="77777777" w:rsidR="00712F30" w:rsidRPr="002F198E" w:rsidRDefault="00712F30" w:rsidP="00E37A95">
            <w:pPr>
              <w:pStyle w:val="ROWTABELLA"/>
              <w:jc w:val="center"/>
              <w:rPr>
                <w:color w:val="002060"/>
              </w:rPr>
            </w:pPr>
            <w:r w:rsidRPr="002F198E">
              <w:rPr>
                <w:color w:val="002060"/>
              </w:rPr>
              <w:t>0</w:t>
            </w:r>
          </w:p>
        </w:tc>
      </w:tr>
    </w:tbl>
    <w:p w14:paraId="5DAFC83A" w14:textId="77777777" w:rsidR="00712F30" w:rsidRPr="002F198E" w:rsidRDefault="00712F30" w:rsidP="00712F30">
      <w:pPr>
        <w:pStyle w:val="breakline"/>
        <w:divId w:val="527259509"/>
        <w:rPr>
          <w:color w:val="002060"/>
        </w:rPr>
      </w:pPr>
    </w:p>
    <w:p w14:paraId="3BA135AF" w14:textId="77777777" w:rsidR="00712F30" w:rsidRPr="002F198E" w:rsidRDefault="00712F30" w:rsidP="00712F30">
      <w:pPr>
        <w:pStyle w:val="breakline"/>
        <w:divId w:val="527259509"/>
        <w:rPr>
          <w:color w:val="002060"/>
        </w:rPr>
      </w:pPr>
    </w:p>
    <w:p w14:paraId="32954188" w14:textId="77777777" w:rsidR="00712F30" w:rsidRPr="002F198E" w:rsidRDefault="00712F30" w:rsidP="00712F30">
      <w:pPr>
        <w:pStyle w:val="SOTTOTITOLOCAMPIONATO1"/>
        <w:divId w:val="527259509"/>
        <w:rPr>
          <w:color w:val="002060"/>
        </w:rPr>
      </w:pPr>
      <w:r w:rsidRPr="002F198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12ABF877"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FFD8C6"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2BD9A7"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49BE93"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20DE40"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FB16B6"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A33FAD"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CE977A"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61608"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D834A1"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67EAEB" w14:textId="77777777" w:rsidR="00712F30" w:rsidRPr="002F198E" w:rsidRDefault="00712F30" w:rsidP="00E37A95">
            <w:pPr>
              <w:pStyle w:val="HEADERTABELLA"/>
              <w:rPr>
                <w:color w:val="002060"/>
              </w:rPr>
            </w:pPr>
            <w:r w:rsidRPr="002F198E">
              <w:rPr>
                <w:color w:val="002060"/>
              </w:rPr>
              <w:t>PE</w:t>
            </w:r>
          </w:p>
        </w:tc>
      </w:tr>
      <w:tr w:rsidR="00712F30" w:rsidRPr="002F198E" w14:paraId="5D89D8CC"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679E75" w14:textId="77777777" w:rsidR="00712F30" w:rsidRPr="002F198E" w:rsidRDefault="00712F30" w:rsidP="00E37A95">
            <w:pPr>
              <w:pStyle w:val="ROWTABELLA"/>
              <w:rPr>
                <w:color w:val="002060"/>
              </w:rPr>
            </w:pPr>
            <w:r w:rsidRPr="002F198E">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6D54F"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1F34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E610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E186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AD17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22529" w14:textId="77777777" w:rsidR="00712F30" w:rsidRPr="002F198E" w:rsidRDefault="00712F30" w:rsidP="00E37A95">
            <w:pPr>
              <w:pStyle w:val="ROWTABELLA"/>
              <w:jc w:val="center"/>
              <w:rPr>
                <w:color w:val="002060"/>
              </w:rPr>
            </w:pPr>
            <w:r w:rsidRPr="002F198E">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85D74"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5F086" w14:textId="77777777" w:rsidR="00712F30" w:rsidRPr="002F198E" w:rsidRDefault="00712F30" w:rsidP="00E37A95">
            <w:pPr>
              <w:pStyle w:val="ROWTABELLA"/>
              <w:jc w:val="center"/>
              <w:rPr>
                <w:color w:val="002060"/>
              </w:rPr>
            </w:pPr>
            <w:r w:rsidRPr="002F198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9262A" w14:textId="77777777" w:rsidR="00712F30" w:rsidRPr="002F198E" w:rsidRDefault="00712F30" w:rsidP="00E37A95">
            <w:pPr>
              <w:pStyle w:val="ROWTABELLA"/>
              <w:jc w:val="center"/>
              <w:rPr>
                <w:color w:val="002060"/>
              </w:rPr>
            </w:pPr>
            <w:r w:rsidRPr="002F198E">
              <w:rPr>
                <w:color w:val="002060"/>
              </w:rPr>
              <w:t>0</w:t>
            </w:r>
          </w:p>
        </w:tc>
      </w:tr>
      <w:tr w:rsidR="00712F30" w:rsidRPr="002F198E" w14:paraId="4BDC02C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4EE527" w14:textId="77777777" w:rsidR="00712F30" w:rsidRPr="002F198E" w:rsidRDefault="00712F30" w:rsidP="00E37A95">
            <w:pPr>
              <w:pStyle w:val="ROWTABELLA"/>
              <w:rPr>
                <w:color w:val="002060"/>
              </w:rPr>
            </w:pPr>
            <w:r w:rsidRPr="002F198E">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9B0E1"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38BEA"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B8A98"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0A2F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99F7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7BD73"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BAC1C"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68503"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9B1F0" w14:textId="77777777" w:rsidR="00712F30" w:rsidRPr="002F198E" w:rsidRDefault="00712F30" w:rsidP="00E37A95">
            <w:pPr>
              <w:pStyle w:val="ROWTABELLA"/>
              <w:jc w:val="center"/>
              <w:rPr>
                <w:color w:val="002060"/>
              </w:rPr>
            </w:pPr>
            <w:r w:rsidRPr="002F198E">
              <w:rPr>
                <w:color w:val="002060"/>
              </w:rPr>
              <w:t>0</w:t>
            </w:r>
          </w:p>
        </w:tc>
      </w:tr>
      <w:tr w:rsidR="00712F30" w:rsidRPr="002F198E" w14:paraId="31198E4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62734A" w14:textId="77777777" w:rsidR="00712F30" w:rsidRPr="002F198E" w:rsidRDefault="00712F30" w:rsidP="00E37A95">
            <w:pPr>
              <w:pStyle w:val="ROWTABELLA"/>
              <w:rPr>
                <w:color w:val="002060"/>
              </w:rPr>
            </w:pPr>
            <w:r w:rsidRPr="002F198E">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DBB2C"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23FEE"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B691A"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BC38A"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96EB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8ED0B" w14:textId="77777777" w:rsidR="00712F30" w:rsidRPr="002F198E" w:rsidRDefault="00712F30" w:rsidP="00E37A95">
            <w:pPr>
              <w:pStyle w:val="ROWTABELLA"/>
              <w:jc w:val="center"/>
              <w:rPr>
                <w:color w:val="002060"/>
              </w:rPr>
            </w:pPr>
            <w:r w:rsidRPr="002F198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AB04B"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9D2F0"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E02AE" w14:textId="77777777" w:rsidR="00712F30" w:rsidRPr="002F198E" w:rsidRDefault="00712F30" w:rsidP="00E37A95">
            <w:pPr>
              <w:pStyle w:val="ROWTABELLA"/>
              <w:jc w:val="center"/>
              <w:rPr>
                <w:color w:val="002060"/>
              </w:rPr>
            </w:pPr>
            <w:r w:rsidRPr="002F198E">
              <w:rPr>
                <w:color w:val="002060"/>
              </w:rPr>
              <w:t>0</w:t>
            </w:r>
          </w:p>
        </w:tc>
      </w:tr>
      <w:tr w:rsidR="00712F30" w:rsidRPr="002F198E" w14:paraId="27B43B3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72FA34" w14:textId="77777777" w:rsidR="00712F30" w:rsidRPr="002F198E" w:rsidRDefault="00712F30" w:rsidP="00E37A95">
            <w:pPr>
              <w:pStyle w:val="ROWTABELLA"/>
              <w:rPr>
                <w:color w:val="002060"/>
              </w:rPr>
            </w:pPr>
            <w:r w:rsidRPr="002F198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56546"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AF3B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5742D"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6A602"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B7564"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34EEC" w14:textId="77777777" w:rsidR="00712F30" w:rsidRPr="002F198E" w:rsidRDefault="00712F30" w:rsidP="00E37A95">
            <w:pPr>
              <w:pStyle w:val="ROWTABELLA"/>
              <w:jc w:val="center"/>
              <w:rPr>
                <w:color w:val="002060"/>
              </w:rPr>
            </w:pPr>
            <w:r w:rsidRPr="002F198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7AC85"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23CA9"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E1123" w14:textId="77777777" w:rsidR="00712F30" w:rsidRPr="002F198E" w:rsidRDefault="00712F30" w:rsidP="00E37A95">
            <w:pPr>
              <w:pStyle w:val="ROWTABELLA"/>
              <w:jc w:val="center"/>
              <w:rPr>
                <w:color w:val="002060"/>
              </w:rPr>
            </w:pPr>
            <w:r w:rsidRPr="002F198E">
              <w:rPr>
                <w:color w:val="002060"/>
              </w:rPr>
              <w:t>0</w:t>
            </w:r>
          </w:p>
        </w:tc>
      </w:tr>
      <w:tr w:rsidR="00712F30" w:rsidRPr="002F198E" w14:paraId="413DD57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507C1B" w14:textId="77777777" w:rsidR="00712F30" w:rsidRPr="002F198E" w:rsidRDefault="00712F30" w:rsidP="00E37A95">
            <w:pPr>
              <w:pStyle w:val="ROWTABELLA"/>
              <w:rPr>
                <w:color w:val="002060"/>
              </w:rPr>
            </w:pPr>
            <w:r w:rsidRPr="002F198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5EA74"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04B65"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920B5"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8906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79DCB"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D7CAA" w14:textId="77777777" w:rsidR="00712F30" w:rsidRPr="002F198E" w:rsidRDefault="00712F30" w:rsidP="00E37A95">
            <w:pPr>
              <w:pStyle w:val="ROWTABELLA"/>
              <w:jc w:val="center"/>
              <w:rPr>
                <w:color w:val="002060"/>
              </w:rPr>
            </w:pPr>
            <w:r w:rsidRPr="002F198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472C7"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42126"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87503" w14:textId="77777777" w:rsidR="00712F30" w:rsidRPr="002F198E" w:rsidRDefault="00712F30" w:rsidP="00E37A95">
            <w:pPr>
              <w:pStyle w:val="ROWTABELLA"/>
              <w:jc w:val="center"/>
              <w:rPr>
                <w:color w:val="002060"/>
              </w:rPr>
            </w:pPr>
            <w:r w:rsidRPr="002F198E">
              <w:rPr>
                <w:color w:val="002060"/>
              </w:rPr>
              <w:t>0</w:t>
            </w:r>
          </w:p>
        </w:tc>
      </w:tr>
      <w:tr w:rsidR="00712F30" w:rsidRPr="002F198E" w14:paraId="537055E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344811" w14:textId="77777777" w:rsidR="00712F30" w:rsidRPr="002F198E" w:rsidRDefault="00712F30" w:rsidP="00E37A95">
            <w:pPr>
              <w:pStyle w:val="ROWTABELLA"/>
              <w:rPr>
                <w:color w:val="002060"/>
              </w:rPr>
            </w:pPr>
            <w:r w:rsidRPr="002F198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DB9B2"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9D5E1"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EE81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A7B8A"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25E6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BBC2F"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EFDD0"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BEAE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E9D2B" w14:textId="77777777" w:rsidR="00712F30" w:rsidRPr="002F198E" w:rsidRDefault="00712F30" w:rsidP="00E37A95">
            <w:pPr>
              <w:pStyle w:val="ROWTABELLA"/>
              <w:jc w:val="center"/>
              <w:rPr>
                <w:color w:val="002060"/>
              </w:rPr>
            </w:pPr>
            <w:r w:rsidRPr="002F198E">
              <w:rPr>
                <w:color w:val="002060"/>
              </w:rPr>
              <w:t>0</w:t>
            </w:r>
          </w:p>
        </w:tc>
      </w:tr>
      <w:tr w:rsidR="00712F30" w:rsidRPr="002F198E" w14:paraId="0232337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9BA216" w14:textId="77777777" w:rsidR="00712F30" w:rsidRPr="002F198E" w:rsidRDefault="00712F30" w:rsidP="00E37A95">
            <w:pPr>
              <w:pStyle w:val="ROWTABELLA"/>
              <w:rPr>
                <w:color w:val="002060"/>
              </w:rPr>
            </w:pPr>
            <w:r w:rsidRPr="002F198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5D772"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705C3"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4B90B"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BC578"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36AB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15AA1"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E80CC"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FCF54"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18C5B" w14:textId="77777777" w:rsidR="00712F30" w:rsidRPr="002F198E" w:rsidRDefault="00712F30" w:rsidP="00E37A95">
            <w:pPr>
              <w:pStyle w:val="ROWTABELLA"/>
              <w:jc w:val="center"/>
              <w:rPr>
                <w:color w:val="002060"/>
              </w:rPr>
            </w:pPr>
            <w:r w:rsidRPr="002F198E">
              <w:rPr>
                <w:color w:val="002060"/>
              </w:rPr>
              <w:t>0</w:t>
            </w:r>
          </w:p>
        </w:tc>
      </w:tr>
      <w:tr w:rsidR="00712F30" w:rsidRPr="002F198E" w14:paraId="32601FE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EC01E3" w14:textId="77777777" w:rsidR="00712F30" w:rsidRPr="002F198E" w:rsidRDefault="00712F30" w:rsidP="00E37A95">
            <w:pPr>
              <w:pStyle w:val="ROWTABELLA"/>
              <w:rPr>
                <w:color w:val="002060"/>
              </w:rPr>
            </w:pPr>
            <w:r w:rsidRPr="002F198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15622"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219B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1404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B7927"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377B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4FB01" w14:textId="77777777" w:rsidR="00712F30" w:rsidRPr="002F198E" w:rsidRDefault="00712F30" w:rsidP="00E37A95">
            <w:pPr>
              <w:pStyle w:val="ROWTABELLA"/>
              <w:jc w:val="center"/>
              <w:rPr>
                <w:color w:val="002060"/>
              </w:rPr>
            </w:pPr>
            <w:r w:rsidRPr="002F198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E266F" w14:textId="77777777" w:rsidR="00712F30" w:rsidRPr="002F198E" w:rsidRDefault="00712F30" w:rsidP="00E37A95">
            <w:pPr>
              <w:pStyle w:val="ROWTABELLA"/>
              <w:jc w:val="center"/>
              <w:rPr>
                <w:color w:val="002060"/>
              </w:rPr>
            </w:pPr>
            <w:r w:rsidRPr="002F198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55EB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E9B7F" w14:textId="77777777" w:rsidR="00712F30" w:rsidRPr="002F198E" w:rsidRDefault="00712F30" w:rsidP="00E37A95">
            <w:pPr>
              <w:pStyle w:val="ROWTABELLA"/>
              <w:jc w:val="center"/>
              <w:rPr>
                <w:color w:val="002060"/>
              </w:rPr>
            </w:pPr>
            <w:r w:rsidRPr="002F198E">
              <w:rPr>
                <w:color w:val="002060"/>
              </w:rPr>
              <w:t>0</w:t>
            </w:r>
          </w:p>
        </w:tc>
      </w:tr>
      <w:tr w:rsidR="00712F30" w:rsidRPr="002F198E" w14:paraId="6314408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B455FB" w14:textId="77777777" w:rsidR="00712F30" w:rsidRPr="002F198E" w:rsidRDefault="00712F30" w:rsidP="00E37A95">
            <w:pPr>
              <w:pStyle w:val="ROWTABELLA"/>
              <w:rPr>
                <w:color w:val="002060"/>
              </w:rPr>
            </w:pPr>
            <w:r w:rsidRPr="002F198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34418"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81241"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110AC"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94DC7"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9CD7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B5585"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CB79D" w14:textId="77777777" w:rsidR="00712F30" w:rsidRPr="002F198E" w:rsidRDefault="00712F30" w:rsidP="00E37A95">
            <w:pPr>
              <w:pStyle w:val="ROWTABELLA"/>
              <w:jc w:val="center"/>
              <w:rPr>
                <w:color w:val="002060"/>
              </w:rPr>
            </w:pPr>
            <w:r w:rsidRPr="002F198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CFC3E"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5BA2E" w14:textId="77777777" w:rsidR="00712F30" w:rsidRPr="002F198E" w:rsidRDefault="00712F30" w:rsidP="00E37A95">
            <w:pPr>
              <w:pStyle w:val="ROWTABELLA"/>
              <w:jc w:val="center"/>
              <w:rPr>
                <w:color w:val="002060"/>
              </w:rPr>
            </w:pPr>
            <w:r w:rsidRPr="002F198E">
              <w:rPr>
                <w:color w:val="002060"/>
              </w:rPr>
              <w:t>0</w:t>
            </w:r>
          </w:p>
        </w:tc>
      </w:tr>
      <w:tr w:rsidR="00712F30" w:rsidRPr="002F198E" w14:paraId="1D2EA4D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FBDE93" w14:textId="77777777" w:rsidR="00712F30" w:rsidRPr="002F198E" w:rsidRDefault="00712F30" w:rsidP="00E37A95">
            <w:pPr>
              <w:pStyle w:val="ROWTABELLA"/>
              <w:rPr>
                <w:color w:val="002060"/>
              </w:rPr>
            </w:pPr>
            <w:r w:rsidRPr="002F198E">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65FFB"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CEAF6"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EC3D9"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C259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9D4F6"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BBE6D"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54C5E" w14:textId="77777777" w:rsidR="00712F30" w:rsidRPr="002F198E" w:rsidRDefault="00712F30" w:rsidP="00E37A95">
            <w:pPr>
              <w:pStyle w:val="ROWTABELLA"/>
              <w:jc w:val="center"/>
              <w:rPr>
                <w:color w:val="002060"/>
              </w:rPr>
            </w:pPr>
            <w:r w:rsidRPr="002F198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F73C9"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9C45B" w14:textId="77777777" w:rsidR="00712F30" w:rsidRPr="002F198E" w:rsidRDefault="00712F30" w:rsidP="00E37A95">
            <w:pPr>
              <w:pStyle w:val="ROWTABELLA"/>
              <w:jc w:val="center"/>
              <w:rPr>
                <w:color w:val="002060"/>
              </w:rPr>
            </w:pPr>
            <w:r w:rsidRPr="002F198E">
              <w:rPr>
                <w:color w:val="002060"/>
              </w:rPr>
              <w:t>0</w:t>
            </w:r>
          </w:p>
        </w:tc>
      </w:tr>
      <w:tr w:rsidR="00712F30" w:rsidRPr="002F198E" w14:paraId="7FE0B28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766E0D" w14:textId="77777777" w:rsidR="00712F30" w:rsidRPr="002F198E" w:rsidRDefault="00712F30" w:rsidP="00E37A95">
            <w:pPr>
              <w:pStyle w:val="ROWTABELLA"/>
              <w:rPr>
                <w:color w:val="002060"/>
              </w:rPr>
            </w:pPr>
            <w:r w:rsidRPr="002F198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8A710"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DEF72"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7D210"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28DFF"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E55D7"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FE9A7"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38FA0" w14:textId="77777777" w:rsidR="00712F30" w:rsidRPr="002F198E" w:rsidRDefault="00712F30" w:rsidP="00E37A95">
            <w:pPr>
              <w:pStyle w:val="ROWTABELLA"/>
              <w:jc w:val="center"/>
              <w:rPr>
                <w:color w:val="002060"/>
              </w:rPr>
            </w:pPr>
            <w:r w:rsidRPr="002F198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9AC71"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9312E" w14:textId="77777777" w:rsidR="00712F30" w:rsidRPr="002F198E" w:rsidRDefault="00712F30" w:rsidP="00E37A95">
            <w:pPr>
              <w:pStyle w:val="ROWTABELLA"/>
              <w:jc w:val="center"/>
              <w:rPr>
                <w:color w:val="002060"/>
              </w:rPr>
            </w:pPr>
            <w:r w:rsidRPr="002F198E">
              <w:rPr>
                <w:color w:val="002060"/>
              </w:rPr>
              <w:t>0</w:t>
            </w:r>
          </w:p>
        </w:tc>
      </w:tr>
      <w:tr w:rsidR="00712F30" w:rsidRPr="002F198E" w14:paraId="3FB9F83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2D2EB8" w14:textId="77777777" w:rsidR="00712F30" w:rsidRPr="002F198E" w:rsidRDefault="00712F30" w:rsidP="00E37A95">
            <w:pPr>
              <w:pStyle w:val="ROWTABELLA"/>
              <w:rPr>
                <w:color w:val="002060"/>
              </w:rPr>
            </w:pPr>
            <w:r w:rsidRPr="002F198E">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62EA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9508F"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429C8"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3C17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1A39C"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E660C"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DB40D"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11A75"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0DC22" w14:textId="77777777" w:rsidR="00712F30" w:rsidRPr="002F198E" w:rsidRDefault="00712F30" w:rsidP="00E37A95">
            <w:pPr>
              <w:pStyle w:val="ROWTABELLA"/>
              <w:jc w:val="center"/>
              <w:rPr>
                <w:color w:val="002060"/>
              </w:rPr>
            </w:pPr>
            <w:r w:rsidRPr="002F198E">
              <w:rPr>
                <w:color w:val="002060"/>
              </w:rPr>
              <w:t>0</w:t>
            </w:r>
          </w:p>
        </w:tc>
      </w:tr>
      <w:tr w:rsidR="00712F30" w:rsidRPr="002F198E" w14:paraId="0A435CCA"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7342BF" w14:textId="77777777" w:rsidR="00712F30" w:rsidRPr="002F198E" w:rsidRDefault="00712F30" w:rsidP="00E37A95">
            <w:pPr>
              <w:pStyle w:val="ROWTABELLA"/>
              <w:rPr>
                <w:color w:val="002060"/>
              </w:rPr>
            </w:pPr>
            <w:r w:rsidRPr="002F198E">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4762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564B4"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4F92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703A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38671"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96B0E"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CC5F0" w14:textId="77777777" w:rsidR="00712F30" w:rsidRPr="002F198E" w:rsidRDefault="00712F30" w:rsidP="00E37A95">
            <w:pPr>
              <w:pStyle w:val="ROWTABELLA"/>
              <w:jc w:val="center"/>
              <w:rPr>
                <w:color w:val="002060"/>
              </w:rPr>
            </w:pPr>
            <w:r w:rsidRPr="002F198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25777"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22A74" w14:textId="77777777" w:rsidR="00712F30" w:rsidRPr="002F198E" w:rsidRDefault="00712F30" w:rsidP="00E37A95">
            <w:pPr>
              <w:pStyle w:val="ROWTABELLA"/>
              <w:jc w:val="center"/>
              <w:rPr>
                <w:color w:val="002060"/>
              </w:rPr>
            </w:pPr>
            <w:r w:rsidRPr="002F198E">
              <w:rPr>
                <w:color w:val="002060"/>
              </w:rPr>
              <w:t>0</w:t>
            </w:r>
          </w:p>
        </w:tc>
      </w:tr>
      <w:tr w:rsidR="00712F30" w:rsidRPr="002F198E" w14:paraId="71200435"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4B7125" w14:textId="77777777" w:rsidR="00712F30" w:rsidRPr="002F198E" w:rsidRDefault="00712F30" w:rsidP="00E37A95">
            <w:pPr>
              <w:pStyle w:val="ROWTABELLA"/>
              <w:rPr>
                <w:color w:val="002060"/>
              </w:rPr>
            </w:pPr>
            <w:r w:rsidRPr="002F198E">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0886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CFFAE"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9752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022D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4C16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C9AEF"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09445" w14:textId="77777777" w:rsidR="00712F30" w:rsidRPr="002F198E" w:rsidRDefault="00712F30" w:rsidP="00E37A95">
            <w:pPr>
              <w:pStyle w:val="ROWTABELLA"/>
              <w:jc w:val="center"/>
              <w:rPr>
                <w:color w:val="002060"/>
              </w:rPr>
            </w:pPr>
            <w:r w:rsidRPr="002F198E">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505EB"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0BC98" w14:textId="77777777" w:rsidR="00712F30" w:rsidRPr="002F198E" w:rsidRDefault="00712F30" w:rsidP="00E37A95">
            <w:pPr>
              <w:pStyle w:val="ROWTABELLA"/>
              <w:jc w:val="center"/>
              <w:rPr>
                <w:color w:val="002060"/>
              </w:rPr>
            </w:pPr>
            <w:r w:rsidRPr="002F198E">
              <w:rPr>
                <w:color w:val="002060"/>
              </w:rPr>
              <w:t>0</w:t>
            </w:r>
          </w:p>
        </w:tc>
      </w:tr>
    </w:tbl>
    <w:p w14:paraId="744E6228" w14:textId="77777777" w:rsidR="00712F30" w:rsidRPr="002F198E" w:rsidRDefault="00712F30" w:rsidP="00712F30">
      <w:pPr>
        <w:pStyle w:val="breakline"/>
        <w:divId w:val="527259509"/>
        <w:rPr>
          <w:color w:val="002060"/>
        </w:rPr>
      </w:pPr>
    </w:p>
    <w:p w14:paraId="7E1890F0" w14:textId="77777777" w:rsidR="00712F30" w:rsidRPr="002F198E" w:rsidRDefault="00712F30" w:rsidP="00712F30">
      <w:pPr>
        <w:pStyle w:val="TITOLOPRINC"/>
        <w:divId w:val="527259509"/>
        <w:rPr>
          <w:color w:val="002060"/>
        </w:rPr>
      </w:pPr>
      <w:r w:rsidRPr="002F198E">
        <w:rPr>
          <w:color w:val="002060"/>
        </w:rPr>
        <w:t>PROGRAMMA GARE</w:t>
      </w:r>
    </w:p>
    <w:p w14:paraId="0F7D437F" w14:textId="77777777" w:rsidR="00712F30" w:rsidRPr="002F198E" w:rsidRDefault="00712F30" w:rsidP="00712F30">
      <w:pPr>
        <w:pStyle w:val="SOTTOTITOLOCAMPIONATO1"/>
        <w:divId w:val="527259509"/>
        <w:rPr>
          <w:color w:val="002060"/>
        </w:rPr>
      </w:pPr>
      <w:r w:rsidRPr="002F198E">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6"/>
        <w:gridCol w:w="1979"/>
        <w:gridCol w:w="385"/>
        <w:gridCol w:w="897"/>
        <w:gridCol w:w="1281"/>
        <w:gridCol w:w="1544"/>
        <w:gridCol w:w="1528"/>
      </w:tblGrid>
      <w:tr w:rsidR="00712F30" w:rsidRPr="002F198E" w14:paraId="260BC97F"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931FCD"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37CBF2"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97DFE6"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75645A"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7BCD0"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337BE4"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484EA"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08E2E8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3DC15D" w14:textId="77777777" w:rsidR="00712F30" w:rsidRPr="002F198E" w:rsidRDefault="00712F30" w:rsidP="00E37A95">
            <w:pPr>
              <w:pStyle w:val="ROWTABELLA"/>
              <w:rPr>
                <w:color w:val="002060"/>
              </w:rPr>
            </w:pPr>
            <w:r w:rsidRPr="002F198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2FD76A" w14:textId="77777777" w:rsidR="00712F30" w:rsidRPr="002F198E" w:rsidRDefault="00712F30" w:rsidP="00E37A95">
            <w:pPr>
              <w:pStyle w:val="ROWTABELLA"/>
              <w:rPr>
                <w:color w:val="002060"/>
              </w:rPr>
            </w:pPr>
            <w:r w:rsidRPr="002F198E">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767D40E"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3EC8B2" w14:textId="77777777" w:rsidR="00712F30" w:rsidRPr="002F198E" w:rsidRDefault="00712F30" w:rsidP="00E37A95">
            <w:pPr>
              <w:pStyle w:val="ROWTABELLA"/>
              <w:rPr>
                <w:color w:val="002060"/>
              </w:rPr>
            </w:pPr>
            <w:r w:rsidRPr="002F198E">
              <w:rPr>
                <w:color w:val="002060"/>
              </w:rPr>
              <w:t>10/01/2020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A62390" w14:textId="77777777" w:rsidR="00712F30" w:rsidRPr="002F198E" w:rsidRDefault="00712F30" w:rsidP="00E37A95">
            <w:pPr>
              <w:pStyle w:val="ROWTABELLA"/>
              <w:rPr>
                <w:color w:val="002060"/>
              </w:rPr>
            </w:pPr>
            <w:r w:rsidRPr="002F198E">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AF2F6B" w14:textId="77777777" w:rsidR="00712F30" w:rsidRPr="002F198E" w:rsidRDefault="00712F30" w:rsidP="00E37A95">
            <w:pPr>
              <w:pStyle w:val="ROWTABELLA"/>
              <w:rPr>
                <w:color w:val="002060"/>
              </w:rPr>
            </w:pPr>
            <w:r w:rsidRPr="002F198E">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BAE91F" w14:textId="77777777" w:rsidR="00712F30" w:rsidRPr="002F198E" w:rsidRDefault="00712F30" w:rsidP="00E37A95">
            <w:pPr>
              <w:pStyle w:val="ROWTABELLA"/>
              <w:rPr>
                <w:color w:val="002060"/>
              </w:rPr>
            </w:pPr>
            <w:r w:rsidRPr="002F198E">
              <w:rPr>
                <w:color w:val="002060"/>
              </w:rPr>
              <w:t>VIA RISORGIMENTO 16</w:t>
            </w:r>
          </w:p>
        </w:tc>
      </w:tr>
      <w:tr w:rsidR="00712F30" w:rsidRPr="002F198E" w14:paraId="687E2B5B"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9B5923" w14:textId="77777777" w:rsidR="00712F30" w:rsidRPr="002F198E" w:rsidRDefault="00712F30" w:rsidP="00E37A95">
            <w:pPr>
              <w:pStyle w:val="ROWTABELLA"/>
              <w:rPr>
                <w:color w:val="002060"/>
              </w:rPr>
            </w:pPr>
            <w:r w:rsidRPr="002F198E">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B79618" w14:textId="77777777" w:rsidR="00712F30" w:rsidRPr="002F198E" w:rsidRDefault="00712F30" w:rsidP="00E37A95">
            <w:pPr>
              <w:pStyle w:val="ROWTABELLA"/>
              <w:rPr>
                <w:color w:val="002060"/>
              </w:rPr>
            </w:pPr>
            <w:r w:rsidRPr="002F198E">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905D7C2"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032FA6D" w14:textId="77777777" w:rsidR="00712F30" w:rsidRPr="002F198E" w:rsidRDefault="00712F30" w:rsidP="00E37A95">
            <w:pPr>
              <w:pStyle w:val="ROWTABELLA"/>
              <w:rPr>
                <w:color w:val="002060"/>
              </w:rPr>
            </w:pPr>
            <w:r w:rsidRPr="002F198E">
              <w:rPr>
                <w:color w:val="002060"/>
              </w:rPr>
              <w:t>10/01/2020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BE1658" w14:textId="77777777" w:rsidR="00712F30" w:rsidRPr="002F198E" w:rsidRDefault="00712F30" w:rsidP="00E37A95">
            <w:pPr>
              <w:pStyle w:val="ROWTABELLA"/>
              <w:rPr>
                <w:color w:val="002060"/>
              </w:rPr>
            </w:pPr>
            <w:r w:rsidRPr="002F198E">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6BF346" w14:textId="77777777" w:rsidR="00712F30" w:rsidRPr="002F198E" w:rsidRDefault="00712F30" w:rsidP="00E37A95">
            <w:pPr>
              <w:pStyle w:val="ROWTABELLA"/>
              <w:rPr>
                <w:color w:val="002060"/>
              </w:rPr>
            </w:pPr>
            <w:r w:rsidRPr="002F198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60C54F" w14:textId="77777777" w:rsidR="00712F30" w:rsidRPr="002F198E" w:rsidRDefault="00712F30" w:rsidP="00E37A95">
            <w:pPr>
              <w:pStyle w:val="ROWTABELLA"/>
              <w:rPr>
                <w:color w:val="002060"/>
              </w:rPr>
            </w:pPr>
            <w:r w:rsidRPr="002F198E">
              <w:rPr>
                <w:color w:val="002060"/>
              </w:rPr>
              <w:t>VIA CELLINI, 13</w:t>
            </w:r>
          </w:p>
        </w:tc>
      </w:tr>
      <w:tr w:rsidR="00712F30" w:rsidRPr="002F198E" w14:paraId="5CDB8BD6"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524316" w14:textId="77777777" w:rsidR="00712F30" w:rsidRPr="002F198E" w:rsidRDefault="00712F30" w:rsidP="00E37A95">
            <w:pPr>
              <w:pStyle w:val="ROWTABELLA"/>
              <w:rPr>
                <w:color w:val="002060"/>
              </w:rPr>
            </w:pPr>
            <w:r w:rsidRPr="002F198E">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DE47497" w14:textId="77777777" w:rsidR="00712F30" w:rsidRPr="002F198E" w:rsidRDefault="00712F30" w:rsidP="00E37A95">
            <w:pPr>
              <w:pStyle w:val="ROWTABELLA"/>
              <w:rPr>
                <w:color w:val="002060"/>
              </w:rPr>
            </w:pPr>
            <w:r w:rsidRPr="002F198E">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599747"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0D5123"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EE9D75" w14:textId="77777777" w:rsidR="00712F30" w:rsidRPr="002F198E" w:rsidRDefault="00712F30" w:rsidP="00E37A95">
            <w:pPr>
              <w:pStyle w:val="ROWTABELLA"/>
              <w:rPr>
                <w:color w:val="002060"/>
              </w:rPr>
            </w:pPr>
            <w:r w:rsidRPr="002F198E">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1B6128" w14:textId="77777777" w:rsidR="00712F30" w:rsidRPr="002F198E" w:rsidRDefault="00712F30" w:rsidP="00E37A95">
            <w:pPr>
              <w:pStyle w:val="ROWTABELLA"/>
              <w:rPr>
                <w:color w:val="002060"/>
              </w:rPr>
            </w:pPr>
            <w:r w:rsidRPr="002F198E">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6AF23A" w14:textId="77777777" w:rsidR="00712F30" w:rsidRPr="002F198E" w:rsidRDefault="00712F30" w:rsidP="00E37A95">
            <w:pPr>
              <w:pStyle w:val="ROWTABELLA"/>
              <w:rPr>
                <w:color w:val="002060"/>
              </w:rPr>
            </w:pPr>
            <w:r w:rsidRPr="002F198E">
              <w:rPr>
                <w:color w:val="002060"/>
              </w:rPr>
              <w:t>VIA ROSSINI</w:t>
            </w:r>
          </w:p>
        </w:tc>
      </w:tr>
      <w:tr w:rsidR="00712F30" w:rsidRPr="002F198E" w14:paraId="44CF3E05"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9078D1" w14:textId="77777777" w:rsidR="00712F30" w:rsidRPr="002F198E" w:rsidRDefault="00712F30" w:rsidP="00E37A95">
            <w:pPr>
              <w:pStyle w:val="ROWTABELLA"/>
              <w:rPr>
                <w:color w:val="002060"/>
              </w:rPr>
            </w:pPr>
            <w:r w:rsidRPr="002F198E">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77CF3A" w14:textId="77777777" w:rsidR="00712F30" w:rsidRPr="002F198E" w:rsidRDefault="00712F30" w:rsidP="00E37A95">
            <w:pPr>
              <w:pStyle w:val="ROWTABELLA"/>
              <w:rPr>
                <w:color w:val="002060"/>
              </w:rPr>
            </w:pPr>
            <w:r w:rsidRPr="002F198E">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155D417"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B63F0A"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9D1D74" w14:textId="77777777" w:rsidR="00712F30" w:rsidRPr="002F198E" w:rsidRDefault="00712F30" w:rsidP="00E37A95">
            <w:pPr>
              <w:pStyle w:val="ROWTABELLA"/>
              <w:rPr>
                <w:color w:val="002060"/>
              </w:rPr>
            </w:pPr>
            <w:r w:rsidRPr="002F198E">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7FB52B" w14:textId="77777777" w:rsidR="00712F30" w:rsidRPr="002F198E" w:rsidRDefault="00712F30" w:rsidP="00E37A95">
            <w:pPr>
              <w:pStyle w:val="ROWTABELLA"/>
              <w:rPr>
                <w:color w:val="002060"/>
              </w:rPr>
            </w:pPr>
            <w:r w:rsidRPr="002F198E">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561E25" w14:textId="77777777" w:rsidR="00712F30" w:rsidRPr="002F198E" w:rsidRDefault="00712F30" w:rsidP="00E37A95">
            <w:pPr>
              <w:pStyle w:val="ROWTABELLA"/>
              <w:rPr>
                <w:color w:val="002060"/>
              </w:rPr>
            </w:pPr>
            <w:r w:rsidRPr="002F198E">
              <w:rPr>
                <w:color w:val="002060"/>
              </w:rPr>
              <w:t>VIA GRAZIA DELEDDA</w:t>
            </w:r>
          </w:p>
        </w:tc>
      </w:tr>
      <w:tr w:rsidR="00712F30" w:rsidRPr="002F198E" w14:paraId="16016462"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8B11B8" w14:textId="77777777" w:rsidR="00712F30" w:rsidRPr="002F198E" w:rsidRDefault="00712F30" w:rsidP="00E37A95">
            <w:pPr>
              <w:pStyle w:val="ROWTABELLA"/>
              <w:rPr>
                <w:color w:val="002060"/>
              </w:rPr>
            </w:pPr>
            <w:r w:rsidRPr="002F198E">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3399C2" w14:textId="77777777" w:rsidR="00712F30" w:rsidRPr="002F198E" w:rsidRDefault="00712F30" w:rsidP="00E37A95">
            <w:pPr>
              <w:pStyle w:val="ROWTABELLA"/>
              <w:rPr>
                <w:color w:val="002060"/>
              </w:rPr>
            </w:pPr>
            <w:r w:rsidRPr="002F198E">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9E801E"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A5D42A"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C94439" w14:textId="77777777" w:rsidR="00712F30" w:rsidRPr="002F198E" w:rsidRDefault="00712F30" w:rsidP="00E37A95">
            <w:pPr>
              <w:pStyle w:val="ROWTABELLA"/>
              <w:rPr>
                <w:color w:val="002060"/>
              </w:rPr>
            </w:pPr>
            <w:r w:rsidRPr="002F198E">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4B0704" w14:textId="77777777" w:rsidR="00712F30" w:rsidRPr="002F198E" w:rsidRDefault="00712F30" w:rsidP="00E37A95">
            <w:pPr>
              <w:pStyle w:val="ROWTABELLA"/>
              <w:rPr>
                <w:color w:val="002060"/>
              </w:rPr>
            </w:pPr>
            <w:r w:rsidRPr="002F198E">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58E2CB" w14:textId="77777777" w:rsidR="00712F30" w:rsidRPr="002F198E" w:rsidRDefault="00712F30" w:rsidP="00E37A95">
            <w:pPr>
              <w:pStyle w:val="ROWTABELLA"/>
              <w:rPr>
                <w:color w:val="002060"/>
              </w:rPr>
            </w:pPr>
            <w:r w:rsidRPr="002F198E">
              <w:rPr>
                <w:color w:val="002060"/>
              </w:rPr>
              <w:t>VIA NAZARIO SAURO</w:t>
            </w:r>
          </w:p>
        </w:tc>
      </w:tr>
      <w:tr w:rsidR="00712F30" w:rsidRPr="002F198E" w14:paraId="6D3A3506"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E74C6E3" w14:textId="77777777" w:rsidR="00712F30" w:rsidRPr="002F198E" w:rsidRDefault="00712F30" w:rsidP="00E37A95">
            <w:pPr>
              <w:pStyle w:val="ROWTABELLA"/>
              <w:rPr>
                <w:color w:val="002060"/>
              </w:rPr>
            </w:pPr>
            <w:r w:rsidRPr="002F198E">
              <w:rPr>
                <w:color w:val="002060"/>
              </w:rPr>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0FED0A6" w14:textId="77777777" w:rsidR="00712F30" w:rsidRPr="002F198E" w:rsidRDefault="00712F30" w:rsidP="00E37A95">
            <w:pPr>
              <w:pStyle w:val="ROWTABELLA"/>
              <w:rPr>
                <w:color w:val="002060"/>
              </w:rPr>
            </w:pPr>
            <w:r w:rsidRPr="002F198E">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975681"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DE89C7"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5854F5" w14:textId="77777777" w:rsidR="00712F30" w:rsidRPr="002F198E" w:rsidRDefault="00712F30" w:rsidP="00E37A95">
            <w:pPr>
              <w:pStyle w:val="ROWTABELLA"/>
              <w:rPr>
                <w:color w:val="002060"/>
              </w:rPr>
            </w:pPr>
            <w:r w:rsidRPr="002F198E">
              <w:rPr>
                <w:color w:val="002060"/>
              </w:rPr>
              <w:t>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C027A6" w14:textId="77777777" w:rsidR="00712F30" w:rsidRPr="002F198E" w:rsidRDefault="00712F30" w:rsidP="00E37A95">
            <w:pPr>
              <w:pStyle w:val="ROWTABELLA"/>
              <w:rPr>
                <w:color w:val="002060"/>
              </w:rPr>
            </w:pPr>
            <w:r w:rsidRPr="002F198E">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BDF3AF" w14:textId="77777777" w:rsidR="00712F30" w:rsidRPr="002F198E" w:rsidRDefault="00712F30" w:rsidP="00E37A95">
            <w:pPr>
              <w:pStyle w:val="ROWTABELLA"/>
              <w:rPr>
                <w:color w:val="002060"/>
              </w:rPr>
            </w:pPr>
            <w:r w:rsidRPr="002F198E">
              <w:rPr>
                <w:color w:val="002060"/>
              </w:rPr>
              <w:t>VIA MAZZINI</w:t>
            </w:r>
          </w:p>
        </w:tc>
      </w:tr>
      <w:tr w:rsidR="00712F30" w:rsidRPr="002F198E" w14:paraId="67482708"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1106B6" w14:textId="77777777" w:rsidR="00712F30" w:rsidRPr="002F198E" w:rsidRDefault="00712F30" w:rsidP="00E37A95">
            <w:pPr>
              <w:pStyle w:val="ROWTABELLA"/>
              <w:rPr>
                <w:color w:val="002060"/>
              </w:rPr>
            </w:pPr>
            <w:r w:rsidRPr="002F198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3B64BC" w14:textId="77777777" w:rsidR="00712F30" w:rsidRPr="002F198E" w:rsidRDefault="00712F30" w:rsidP="00E37A95">
            <w:pPr>
              <w:pStyle w:val="ROWTABELLA"/>
              <w:rPr>
                <w:color w:val="002060"/>
              </w:rPr>
            </w:pPr>
            <w:r w:rsidRPr="002F198E">
              <w:rPr>
                <w:color w:val="002060"/>
              </w:rPr>
              <w:t>CHIARAVALLE FUTSAL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E945A70"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5E41DF" w14:textId="77777777" w:rsidR="00712F30" w:rsidRPr="002F198E" w:rsidRDefault="00712F30" w:rsidP="00E37A95">
            <w:pPr>
              <w:pStyle w:val="ROWTABELLA"/>
              <w:rPr>
                <w:color w:val="002060"/>
              </w:rPr>
            </w:pPr>
            <w:r w:rsidRPr="002F198E">
              <w:rPr>
                <w:color w:val="002060"/>
              </w:rPr>
              <w:t>11/01/2020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11D0EC" w14:textId="77777777" w:rsidR="00712F30" w:rsidRPr="002F198E" w:rsidRDefault="00712F30" w:rsidP="00E37A95">
            <w:pPr>
              <w:pStyle w:val="ROWTABELLA"/>
              <w:rPr>
                <w:color w:val="002060"/>
              </w:rPr>
            </w:pPr>
            <w:r w:rsidRPr="002F198E">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889718" w14:textId="77777777" w:rsidR="00712F30" w:rsidRPr="002F198E" w:rsidRDefault="00712F30" w:rsidP="00E37A95">
            <w:pPr>
              <w:pStyle w:val="ROWTABELLA"/>
              <w:rPr>
                <w:color w:val="002060"/>
              </w:rPr>
            </w:pPr>
            <w:r w:rsidRPr="002F198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1957C1" w14:textId="77777777" w:rsidR="00712F30" w:rsidRPr="002F198E" w:rsidRDefault="00712F30" w:rsidP="00E37A95">
            <w:pPr>
              <w:pStyle w:val="ROWTABELLA"/>
              <w:rPr>
                <w:color w:val="002060"/>
              </w:rPr>
            </w:pPr>
            <w:r w:rsidRPr="002F198E">
              <w:rPr>
                <w:color w:val="002060"/>
              </w:rPr>
              <w:t>VIA PETRARCA</w:t>
            </w:r>
          </w:p>
        </w:tc>
      </w:tr>
    </w:tbl>
    <w:p w14:paraId="560E4648" w14:textId="77777777" w:rsidR="00712F30" w:rsidRPr="002F198E" w:rsidRDefault="00712F30" w:rsidP="00712F30">
      <w:pPr>
        <w:pStyle w:val="breakline"/>
        <w:divId w:val="527259509"/>
        <w:rPr>
          <w:color w:val="002060"/>
        </w:rPr>
      </w:pPr>
    </w:p>
    <w:p w14:paraId="7CAB209A" w14:textId="77777777" w:rsidR="00712F30" w:rsidRPr="002F198E" w:rsidRDefault="00712F30" w:rsidP="00712F30">
      <w:pPr>
        <w:pStyle w:val="breakline"/>
        <w:divId w:val="527259509"/>
        <w:rPr>
          <w:color w:val="002060"/>
        </w:rPr>
      </w:pPr>
    </w:p>
    <w:p w14:paraId="4C0EBC17" w14:textId="77777777" w:rsidR="00712F30" w:rsidRPr="002F198E" w:rsidRDefault="00712F30" w:rsidP="00712F30">
      <w:pPr>
        <w:pStyle w:val="breakline"/>
        <w:divId w:val="527259509"/>
        <w:rPr>
          <w:color w:val="002060"/>
        </w:rPr>
      </w:pPr>
    </w:p>
    <w:p w14:paraId="6C5299D7" w14:textId="77777777" w:rsidR="00712F30" w:rsidRPr="002F198E" w:rsidRDefault="00712F30" w:rsidP="00712F30">
      <w:pPr>
        <w:pStyle w:val="SOTTOTITOLOCAMPIONATO1"/>
        <w:divId w:val="527259509"/>
        <w:rPr>
          <w:color w:val="002060"/>
        </w:rPr>
      </w:pPr>
      <w:r w:rsidRPr="002F198E">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2026"/>
        <w:gridCol w:w="385"/>
        <w:gridCol w:w="898"/>
        <w:gridCol w:w="1176"/>
        <w:gridCol w:w="1546"/>
        <w:gridCol w:w="1546"/>
      </w:tblGrid>
      <w:tr w:rsidR="00712F30" w:rsidRPr="002F198E" w14:paraId="4DC46B6C"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E4C4FE"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660FBA"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76290B"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112FA3"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5D533D"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4F0886"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06F3D1"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66005980"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59E78E" w14:textId="77777777" w:rsidR="00712F30" w:rsidRPr="002F198E" w:rsidRDefault="00712F30" w:rsidP="00E37A95">
            <w:pPr>
              <w:pStyle w:val="ROWTABELLA"/>
              <w:rPr>
                <w:color w:val="002060"/>
              </w:rPr>
            </w:pPr>
            <w:r w:rsidRPr="002F198E">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14D37B" w14:textId="77777777" w:rsidR="00712F30" w:rsidRPr="002F198E" w:rsidRDefault="00712F30" w:rsidP="00E37A95">
            <w:pPr>
              <w:pStyle w:val="ROWTABELLA"/>
              <w:rPr>
                <w:color w:val="002060"/>
              </w:rPr>
            </w:pPr>
            <w:r w:rsidRPr="002F198E">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901E58E"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D06A8D" w14:textId="77777777" w:rsidR="00712F30" w:rsidRPr="002F198E" w:rsidRDefault="00712F30" w:rsidP="00E37A95">
            <w:pPr>
              <w:pStyle w:val="ROWTABELLA"/>
              <w:rPr>
                <w:color w:val="002060"/>
              </w:rPr>
            </w:pPr>
            <w:r w:rsidRPr="002F198E">
              <w:rPr>
                <w:color w:val="002060"/>
              </w:rPr>
              <w:t>10/01/2020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9487A1" w14:textId="77777777" w:rsidR="00712F30" w:rsidRPr="002F198E" w:rsidRDefault="00712F30" w:rsidP="00E37A95">
            <w:pPr>
              <w:pStyle w:val="ROWTABELLA"/>
              <w:rPr>
                <w:color w:val="002060"/>
              </w:rPr>
            </w:pPr>
            <w:r w:rsidRPr="002F198E">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23EE41" w14:textId="77777777" w:rsidR="00712F30" w:rsidRPr="002F198E" w:rsidRDefault="00712F30" w:rsidP="00E37A95">
            <w:pPr>
              <w:pStyle w:val="ROWTABELLA"/>
              <w:rPr>
                <w:color w:val="002060"/>
              </w:rPr>
            </w:pPr>
            <w:r w:rsidRPr="002F198E">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77E105" w14:textId="77777777" w:rsidR="00712F30" w:rsidRPr="002F198E" w:rsidRDefault="00712F30" w:rsidP="00E37A95">
            <w:pPr>
              <w:pStyle w:val="ROWTABELLA"/>
              <w:rPr>
                <w:color w:val="002060"/>
              </w:rPr>
            </w:pPr>
            <w:r w:rsidRPr="002F198E">
              <w:rPr>
                <w:color w:val="002060"/>
              </w:rPr>
              <w:t>VIA CERQUATTI</w:t>
            </w:r>
          </w:p>
        </w:tc>
      </w:tr>
      <w:tr w:rsidR="00712F30" w:rsidRPr="002F198E" w14:paraId="5D5FA311"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7677CA" w14:textId="77777777" w:rsidR="00712F30" w:rsidRPr="002F198E" w:rsidRDefault="00712F30" w:rsidP="00E37A95">
            <w:pPr>
              <w:pStyle w:val="ROWTABELLA"/>
              <w:rPr>
                <w:color w:val="002060"/>
              </w:rPr>
            </w:pPr>
            <w:r w:rsidRPr="002F198E">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DE569F" w14:textId="77777777" w:rsidR="00712F30" w:rsidRPr="002F198E" w:rsidRDefault="00712F30" w:rsidP="00E37A95">
            <w:pPr>
              <w:pStyle w:val="ROWTABELLA"/>
              <w:rPr>
                <w:color w:val="002060"/>
              </w:rPr>
            </w:pPr>
            <w:r w:rsidRPr="002F198E">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1AE1496"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589E06"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B33CB9" w14:textId="77777777" w:rsidR="00712F30" w:rsidRPr="002F198E" w:rsidRDefault="00712F30" w:rsidP="00E37A95">
            <w:pPr>
              <w:pStyle w:val="ROWTABELLA"/>
              <w:rPr>
                <w:color w:val="002060"/>
              </w:rPr>
            </w:pPr>
            <w:r w:rsidRPr="002F198E">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2D5873" w14:textId="77777777" w:rsidR="00712F30" w:rsidRPr="002F198E" w:rsidRDefault="00712F30" w:rsidP="00E37A95">
            <w:pPr>
              <w:pStyle w:val="ROWTABELLA"/>
              <w:rPr>
                <w:color w:val="002060"/>
              </w:rPr>
            </w:pPr>
            <w:r w:rsidRPr="002F198E">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A72C6A" w14:textId="77777777" w:rsidR="00712F30" w:rsidRPr="002F198E" w:rsidRDefault="00712F30" w:rsidP="00E37A95">
            <w:pPr>
              <w:pStyle w:val="ROWTABELLA"/>
              <w:rPr>
                <w:color w:val="002060"/>
              </w:rPr>
            </w:pPr>
            <w:r w:rsidRPr="002F198E">
              <w:rPr>
                <w:color w:val="002060"/>
              </w:rPr>
              <w:t>VIA GRAMSCI</w:t>
            </w:r>
          </w:p>
        </w:tc>
      </w:tr>
      <w:tr w:rsidR="00712F30" w:rsidRPr="002F198E" w14:paraId="41AADDD0"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FFA4BC" w14:textId="77777777" w:rsidR="00712F30" w:rsidRPr="002F198E" w:rsidRDefault="00712F30" w:rsidP="00E37A95">
            <w:pPr>
              <w:pStyle w:val="ROWTABELLA"/>
              <w:rPr>
                <w:color w:val="002060"/>
              </w:rPr>
            </w:pPr>
            <w:r w:rsidRPr="002F198E">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5F86CE" w14:textId="77777777" w:rsidR="00712F30" w:rsidRPr="002F198E" w:rsidRDefault="00712F30" w:rsidP="00E37A95">
            <w:pPr>
              <w:pStyle w:val="ROWTABELLA"/>
              <w:rPr>
                <w:color w:val="002060"/>
              </w:rPr>
            </w:pPr>
            <w:r w:rsidRPr="002F198E">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C363C0"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D6B191"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66C1F9" w14:textId="77777777" w:rsidR="00712F30" w:rsidRPr="002F198E" w:rsidRDefault="00712F30" w:rsidP="00E37A95">
            <w:pPr>
              <w:pStyle w:val="ROWTABELLA"/>
              <w:rPr>
                <w:color w:val="002060"/>
              </w:rPr>
            </w:pPr>
            <w:r w:rsidRPr="002F198E">
              <w:rPr>
                <w:color w:val="002060"/>
              </w:rPr>
              <w:t>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2C2D12" w14:textId="77777777" w:rsidR="00712F30" w:rsidRPr="002F198E" w:rsidRDefault="00712F30" w:rsidP="00E37A95">
            <w:pPr>
              <w:pStyle w:val="ROWTABELLA"/>
              <w:rPr>
                <w:color w:val="002060"/>
              </w:rPr>
            </w:pPr>
            <w:r w:rsidRPr="002F198E">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C9ED8C" w14:textId="77777777" w:rsidR="00712F30" w:rsidRPr="002F198E" w:rsidRDefault="00712F30" w:rsidP="00E37A95">
            <w:pPr>
              <w:pStyle w:val="ROWTABELLA"/>
              <w:rPr>
                <w:color w:val="002060"/>
              </w:rPr>
            </w:pPr>
            <w:r w:rsidRPr="002F198E">
              <w:rPr>
                <w:color w:val="002060"/>
              </w:rPr>
              <w:t>VIA GEMME, 13</w:t>
            </w:r>
          </w:p>
        </w:tc>
      </w:tr>
      <w:tr w:rsidR="00712F30" w:rsidRPr="002F198E" w14:paraId="1665FCDD"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30C591E" w14:textId="77777777" w:rsidR="00712F30" w:rsidRPr="002F198E" w:rsidRDefault="00712F30" w:rsidP="00E37A95">
            <w:pPr>
              <w:pStyle w:val="ROWTABELLA"/>
              <w:rPr>
                <w:color w:val="002060"/>
              </w:rPr>
            </w:pPr>
            <w:r w:rsidRPr="002F198E">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BC3A499" w14:textId="77777777" w:rsidR="00712F30" w:rsidRPr="002F198E" w:rsidRDefault="00712F30" w:rsidP="00E37A95">
            <w:pPr>
              <w:pStyle w:val="ROWTABELLA"/>
              <w:rPr>
                <w:color w:val="002060"/>
              </w:rPr>
            </w:pPr>
            <w:r w:rsidRPr="002F198E">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8E4D1C"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D31089B"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240F8E" w14:textId="77777777" w:rsidR="00712F30" w:rsidRPr="002F198E" w:rsidRDefault="00712F30" w:rsidP="00E37A95">
            <w:pPr>
              <w:pStyle w:val="ROWTABELLA"/>
              <w:rPr>
                <w:color w:val="002060"/>
              </w:rPr>
            </w:pPr>
            <w:r w:rsidRPr="002F198E">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758DFC" w14:textId="77777777" w:rsidR="00712F30" w:rsidRPr="002F198E" w:rsidRDefault="00712F30" w:rsidP="00E37A95">
            <w:pPr>
              <w:pStyle w:val="ROWTABELLA"/>
              <w:rPr>
                <w:color w:val="002060"/>
              </w:rPr>
            </w:pPr>
            <w:r w:rsidRPr="002F198E">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D4B664" w14:textId="77777777" w:rsidR="00712F30" w:rsidRPr="002F198E" w:rsidRDefault="00712F30" w:rsidP="00E37A95">
            <w:pPr>
              <w:pStyle w:val="ROWTABELLA"/>
              <w:rPr>
                <w:color w:val="002060"/>
              </w:rPr>
            </w:pPr>
            <w:r w:rsidRPr="002F198E">
              <w:rPr>
                <w:color w:val="002060"/>
              </w:rPr>
              <w:t>VIA DELLO SPORT</w:t>
            </w:r>
          </w:p>
        </w:tc>
      </w:tr>
      <w:tr w:rsidR="00712F30" w:rsidRPr="002F198E" w14:paraId="2C38BC04"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A2584A" w14:textId="77777777" w:rsidR="00712F30" w:rsidRPr="002F198E" w:rsidRDefault="00712F30" w:rsidP="00E37A95">
            <w:pPr>
              <w:pStyle w:val="ROWTABELLA"/>
              <w:rPr>
                <w:color w:val="002060"/>
              </w:rPr>
            </w:pPr>
            <w:r w:rsidRPr="002F198E">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21FCF4" w14:textId="77777777" w:rsidR="00712F30" w:rsidRPr="002F198E" w:rsidRDefault="00712F30" w:rsidP="00E37A95">
            <w:pPr>
              <w:pStyle w:val="ROWTABELLA"/>
              <w:rPr>
                <w:color w:val="002060"/>
              </w:rPr>
            </w:pPr>
            <w:r w:rsidRPr="002F198E">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F1EFF6"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8F899C"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79EE5F6" w14:textId="77777777" w:rsidR="00712F30" w:rsidRPr="002F198E" w:rsidRDefault="00712F30" w:rsidP="00E37A95">
            <w:pPr>
              <w:pStyle w:val="ROWTABELLA"/>
              <w:rPr>
                <w:color w:val="002060"/>
              </w:rPr>
            </w:pPr>
            <w:r w:rsidRPr="002F198E">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E8E25D" w14:textId="77777777" w:rsidR="00712F30" w:rsidRPr="002F198E" w:rsidRDefault="00712F30" w:rsidP="00E37A95">
            <w:pPr>
              <w:pStyle w:val="ROWTABELLA"/>
              <w:rPr>
                <w:color w:val="002060"/>
              </w:rPr>
            </w:pPr>
            <w:r w:rsidRPr="002F198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40D504" w14:textId="77777777" w:rsidR="00712F30" w:rsidRPr="002F198E" w:rsidRDefault="00712F30" w:rsidP="00E37A95">
            <w:pPr>
              <w:pStyle w:val="ROWTABELLA"/>
              <w:rPr>
                <w:color w:val="002060"/>
              </w:rPr>
            </w:pPr>
            <w:r w:rsidRPr="002F198E">
              <w:rPr>
                <w:color w:val="002060"/>
              </w:rPr>
              <w:t>VIA B.BUOZZI</w:t>
            </w:r>
          </w:p>
        </w:tc>
      </w:tr>
      <w:tr w:rsidR="00712F30" w:rsidRPr="002F198E" w14:paraId="1AF48D08"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791BCD3" w14:textId="77777777" w:rsidR="00712F30" w:rsidRPr="002F198E" w:rsidRDefault="00712F30" w:rsidP="00E37A95">
            <w:pPr>
              <w:pStyle w:val="ROWTABELLA"/>
              <w:rPr>
                <w:color w:val="002060"/>
              </w:rPr>
            </w:pPr>
            <w:r w:rsidRPr="002F198E">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05962F" w14:textId="77777777" w:rsidR="00712F30" w:rsidRPr="002F198E" w:rsidRDefault="00712F30" w:rsidP="00E37A95">
            <w:pPr>
              <w:pStyle w:val="ROWTABELLA"/>
              <w:rPr>
                <w:color w:val="002060"/>
              </w:rPr>
            </w:pPr>
            <w:r w:rsidRPr="002F198E">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5F775E"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B73395F"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6CE4C0" w14:textId="77777777" w:rsidR="00712F30" w:rsidRPr="002F198E" w:rsidRDefault="00712F30" w:rsidP="00E37A95">
            <w:pPr>
              <w:pStyle w:val="ROWTABELLA"/>
              <w:rPr>
                <w:color w:val="002060"/>
              </w:rPr>
            </w:pPr>
            <w:r w:rsidRPr="002F198E">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9081AC" w14:textId="77777777" w:rsidR="00712F30" w:rsidRPr="002F198E" w:rsidRDefault="00712F30" w:rsidP="00E37A95">
            <w:pPr>
              <w:pStyle w:val="ROWTABELLA"/>
              <w:rPr>
                <w:color w:val="002060"/>
              </w:rPr>
            </w:pPr>
            <w:r w:rsidRPr="002F198E">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CBA137" w14:textId="77777777" w:rsidR="00712F30" w:rsidRPr="002F198E" w:rsidRDefault="00712F30" w:rsidP="00E37A95">
            <w:pPr>
              <w:pStyle w:val="ROWTABELLA"/>
              <w:rPr>
                <w:color w:val="002060"/>
              </w:rPr>
            </w:pPr>
            <w:r w:rsidRPr="002F198E">
              <w:rPr>
                <w:color w:val="002060"/>
              </w:rPr>
              <w:t>VIALE MAZZINI</w:t>
            </w:r>
          </w:p>
        </w:tc>
      </w:tr>
      <w:tr w:rsidR="00712F30" w:rsidRPr="002F198E" w14:paraId="04B51165"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D31B69" w14:textId="77777777" w:rsidR="00712F30" w:rsidRPr="002F198E" w:rsidRDefault="00712F30" w:rsidP="00E37A95">
            <w:pPr>
              <w:pStyle w:val="ROWTABELLA"/>
              <w:rPr>
                <w:color w:val="002060"/>
              </w:rPr>
            </w:pPr>
            <w:r w:rsidRPr="002F198E">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CF6B20" w14:textId="77777777" w:rsidR="00712F30" w:rsidRPr="002F198E" w:rsidRDefault="00712F30" w:rsidP="00E37A95">
            <w:pPr>
              <w:pStyle w:val="ROWTABELLA"/>
              <w:rPr>
                <w:color w:val="002060"/>
              </w:rPr>
            </w:pPr>
            <w:r w:rsidRPr="002F198E">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B4D9E9E"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CACDC5"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44C525" w14:textId="77777777" w:rsidR="00712F30" w:rsidRPr="002F198E" w:rsidRDefault="00712F30" w:rsidP="00E37A95">
            <w:pPr>
              <w:pStyle w:val="ROWTABELLA"/>
              <w:rPr>
                <w:color w:val="002060"/>
              </w:rPr>
            </w:pPr>
            <w:r w:rsidRPr="002F198E">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4C20B1" w14:textId="77777777" w:rsidR="00712F30" w:rsidRPr="002F198E" w:rsidRDefault="00712F30" w:rsidP="00E37A95">
            <w:pPr>
              <w:pStyle w:val="ROWTABELLA"/>
              <w:rPr>
                <w:color w:val="002060"/>
              </w:rPr>
            </w:pPr>
            <w:r w:rsidRPr="002F198E">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8EF0B5" w14:textId="77777777" w:rsidR="00712F30" w:rsidRPr="002F198E" w:rsidRDefault="00712F30" w:rsidP="00E37A95">
            <w:pPr>
              <w:pStyle w:val="ROWTABELLA"/>
              <w:rPr>
                <w:color w:val="002060"/>
              </w:rPr>
            </w:pPr>
            <w:r w:rsidRPr="002F198E">
              <w:rPr>
                <w:color w:val="002060"/>
              </w:rPr>
              <w:t>VIA LUDOVICO SCARFIOTTI</w:t>
            </w:r>
          </w:p>
        </w:tc>
      </w:tr>
    </w:tbl>
    <w:p w14:paraId="316907AA" w14:textId="77777777" w:rsidR="00712F30" w:rsidRPr="002F198E" w:rsidRDefault="00712F30" w:rsidP="00712F30">
      <w:pPr>
        <w:pStyle w:val="breakline"/>
        <w:divId w:val="527259509"/>
        <w:rPr>
          <w:color w:val="002060"/>
        </w:rPr>
      </w:pPr>
    </w:p>
    <w:p w14:paraId="2557D289" w14:textId="77777777" w:rsidR="00712F30" w:rsidRPr="002F198E" w:rsidRDefault="00712F30" w:rsidP="00712F30">
      <w:pPr>
        <w:pStyle w:val="breakline"/>
        <w:divId w:val="527259509"/>
        <w:rPr>
          <w:color w:val="002060"/>
        </w:rPr>
      </w:pPr>
    </w:p>
    <w:p w14:paraId="35349A14" w14:textId="77777777" w:rsidR="00712F30" w:rsidRPr="002F198E" w:rsidRDefault="00712F30" w:rsidP="00712F30">
      <w:pPr>
        <w:pStyle w:val="breakline"/>
        <w:divId w:val="527259509"/>
        <w:rPr>
          <w:color w:val="002060"/>
        </w:rPr>
      </w:pPr>
    </w:p>
    <w:p w14:paraId="3E07AF9B" w14:textId="77777777" w:rsidR="00712F30" w:rsidRPr="002F198E" w:rsidRDefault="00712F30" w:rsidP="00712F30">
      <w:pPr>
        <w:pStyle w:val="SOTTOTITOLOCAMPIONATO1"/>
        <w:divId w:val="527259509"/>
        <w:rPr>
          <w:color w:val="002060"/>
        </w:rPr>
      </w:pPr>
      <w:r w:rsidRPr="002F198E">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21"/>
        <w:gridCol w:w="385"/>
        <w:gridCol w:w="898"/>
        <w:gridCol w:w="1177"/>
        <w:gridCol w:w="1551"/>
        <w:gridCol w:w="1557"/>
      </w:tblGrid>
      <w:tr w:rsidR="00712F30" w:rsidRPr="002F198E" w14:paraId="7885D899"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E8ABF1"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192633"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DB50B7"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B43C51"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AE657"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35533"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844D8"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65C2B56E"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1D36662" w14:textId="77777777" w:rsidR="00712F30" w:rsidRPr="002F198E" w:rsidRDefault="00712F30" w:rsidP="00E37A95">
            <w:pPr>
              <w:pStyle w:val="ROWTABELLA"/>
              <w:rPr>
                <w:color w:val="002060"/>
              </w:rPr>
            </w:pPr>
            <w:r w:rsidRPr="002F198E">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0BA0BB" w14:textId="77777777" w:rsidR="00712F30" w:rsidRPr="002F198E" w:rsidRDefault="00712F30" w:rsidP="00E37A95">
            <w:pPr>
              <w:pStyle w:val="ROWTABELLA"/>
              <w:rPr>
                <w:color w:val="002060"/>
              </w:rPr>
            </w:pPr>
            <w:r w:rsidRPr="002F198E">
              <w:rPr>
                <w:color w:val="002060"/>
              </w:rPr>
              <w:t>FUTSAL D. E G.</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7220BAF"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272C0A" w14:textId="77777777" w:rsidR="00712F30" w:rsidRPr="002F198E" w:rsidRDefault="00712F30" w:rsidP="00E37A95">
            <w:pPr>
              <w:pStyle w:val="ROWTABELLA"/>
              <w:rPr>
                <w:color w:val="002060"/>
              </w:rPr>
            </w:pPr>
            <w:r w:rsidRPr="002F198E">
              <w:rPr>
                <w:color w:val="002060"/>
              </w:rPr>
              <w:t>10/01/2020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D151F4" w14:textId="77777777" w:rsidR="00712F30" w:rsidRPr="002F198E" w:rsidRDefault="00712F30" w:rsidP="00E37A95">
            <w:pPr>
              <w:pStyle w:val="ROWTABELLA"/>
              <w:rPr>
                <w:color w:val="002060"/>
              </w:rPr>
            </w:pPr>
            <w:r w:rsidRPr="002F198E">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41BAB6" w14:textId="77777777" w:rsidR="00712F30" w:rsidRPr="002F198E" w:rsidRDefault="00712F30" w:rsidP="00E37A95">
            <w:pPr>
              <w:pStyle w:val="ROWTABELLA"/>
              <w:rPr>
                <w:color w:val="002060"/>
              </w:rPr>
            </w:pPr>
            <w:r w:rsidRPr="002F198E">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A48D05" w14:textId="77777777" w:rsidR="00712F30" w:rsidRPr="002F198E" w:rsidRDefault="00712F30" w:rsidP="00E37A95">
            <w:pPr>
              <w:pStyle w:val="ROWTABELLA"/>
              <w:rPr>
                <w:color w:val="002060"/>
              </w:rPr>
            </w:pPr>
            <w:r w:rsidRPr="002F198E">
              <w:rPr>
                <w:color w:val="002060"/>
              </w:rPr>
              <w:t>PIAZZA S. D'ACQUISTO</w:t>
            </w:r>
          </w:p>
        </w:tc>
      </w:tr>
      <w:tr w:rsidR="00712F30" w:rsidRPr="002F198E" w14:paraId="4D082A44"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9B73B23" w14:textId="77777777" w:rsidR="00712F30" w:rsidRPr="002F198E" w:rsidRDefault="00712F30" w:rsidP="00E37A95">
            <w:pPr>
              <w:pStyle w:val="ROWTABELLA"/>
              <w:rPr>
                <w:color w:val="002060"/>
              </w:rPr>
            </w:pPr>
            <w:r w:rsidRPr="002F198E">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64A96D" w14:textId="77777777" w:rsidR="00712F30" w:rsidRPr="002F198E" w:rsidRDefault="00712F30" w:rsidP="00E37A95">
            <w:pPr>
              <w:pStyle w:val="ROWTABELLA"/>
              <w:rPr>
                <w:color w:val="002060"/>
              </w:rPr>
            </w:pPr>
            <w:r w:rsidRPr="002F198E">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C469E2"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1EA7D0" w14:textId="77777777" w:rsidR="00712F30" w:rsidRPr="002F198E" w:rsidRDefault="00712F30" w:rsidP="00E37A95">
            <w:pPr>
              <w:pStyle w:val="ROWTABELLA"/>
              <w:rPr>
                <w:color w:val="002060"/>
              </w:rPr>
            </w:pPr>
            <w:r w:rsidRPr="002F198E">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18D6EB" w14:textId="77777777" w:rsidR="00712F30" w:rsidRPr="002F198E" w:rsidRDefault="00712F30" w:rsidP="00E37A95">
            <w:pPr>
              <w:pStyle w:val="ROWTABELLA"/>
              <w:rPr>
                <w:color w:val="002060"/>
              </w:rPr>
            </w:pPr>
            <w:r w:rsidRPr="002F198E">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F9C59F" w14:textId="77777777" w:rsidR="00712F30" w:rsidRPr="002F198E" w:rsidRDefault="00712F30" w:rsidP="00E37A95">
            <w:pPr>
              <w:pStyle w:val="ROWTABELLA"/>
              <w:rPr>
                <w:color w:val="002060"/>
              </w:rPr>
            </w:pPr>
            <w:r w:rsidRPr="002F198E">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1F2CD8" w14:textId="77777777" w:rsidR="00712F30" w:rsidRPr="002F198E" w:rsidRDefault="00712F30" w:rsidP="00E37A95">
            <w:pPr>
              <w:pStyle w:val="ROWTABELLA"/>
              <w:rPr>
                <w:color w:val="002060"/>
              </w:rPr>
            </w:pPr>
            <w:r w:rsidRPr="002F198E">
              <w:rPr>
                <w:color w:val="002060"/>
              </w:rPr>
              <w:t>LOC. ROCCHETTA</w:t>
            </w:r>
          </w:p>
        </w:tc>
      </w:tr>
      <w:tr w:rsidR="00712F30" w:rsidRPr="002F198E" w14:paraId="4C2FE912"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4A5DB3" w14:textId="77777777" w:rsidR="00712F30" w:rsidRPr="002F198E" w:rsidRDefault="00712F30" w:rsidP="00E37A95">
            <w:pPr>
              <w:pStyle w:val="ROWTABELLA"/>
              <w:rPr>
                <w:color w:val="002060"/>
              </w:rPr>
            </w:pPr>
            <w:r w:rsidRPr="002F198E">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F9848E" w14:textId="77777777" w:rsidR="00712F30" w:rsidRPr="002F198E" w:rsidRDefault="00712F30" w:rsidP="00E37A95">
            <w:pPr>
              <w:pStyle w:val="ROWTABELLA"/>
              <w:rPr>
                <w:color w:val="002060"/>
              </w:rPr>
            </w:pPr>
            <w:r w:rsidRPr="002F198E">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5EFDF9"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4210BF"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8960AD" w14:textId="77777777" w:rsidR="00712F30" w:rsidRPr="002F198E" w:rsidRDefault="00712F30" w:rsidP="00E37A95">
            <w:pPr>
              <w:pStyle w:val="ROWTABELLA"/>
              <w:rPr>
                <w:color w:val="002060"/>
              </w:rPr>
            </w:pPr>
            <w:r w:rsidRPr="002F198E">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4EBF44" w14:textId="77777777" w:rsidR="00712F30" w:rsidRPr="002F198E" w:rsidRDefault="00712F30" w:rsidP="00E37A95">
            <w:pPr>
              <w:pStyle w:val="ROWTABELLA"/>
              <w:rPr>
                <w:color w:val="002060"/>
              </w:rPr>
            </w:pPr>
            <w:r w:rsidRPr="002F198E">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0C5544" w14:textId="77777777" w:rsidR="00712F30" w:rsidRPr="002F198E" w:rsidRDefault="00712F30" w:rsidP="00E37A95">
            <w:pPr>
              <w:pStyle w:val="ROWTABELLA"/>
              <w:rPr>
                <w:color w:val="002060"/>
              </w:rPr>
            </w:pPr>
            <w:r w:rsidRPr="002F198E">
              <w:rPr>
                <w:color w:val="002060"/>
              </w:rPr>
              <w:t>VIA CORRADI</w:t>
            </w:r>
          </w:p>
        </w:tc>
      </w:tr>
      <w:tr w:rsidR="00712F30" w:rsidRPr="002F198E" w14:paraId="502399CF"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0D296F" w14:textId="77777777" w:rsidR="00712F30" w:rsidRPr="002F198E" w:rsidRDefault="00712F30" w:rsidP="00E37A95">
            <w:pPr>
              <w:pStyle w:val="ROWTABELLA"/>
              <w:rPr>
                <w:color w:val="002060"/>
              </w:rPr>
            </w:pPr>
            <w:r w:rsidRPr="002F198E">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FB759E" w14:textId="77777777" w:rsidR="00712F30" w:rsidRPr="002F198E" w:rsidRDefault="00712F30" w:rsidP="00E37A95">
            <w:pPr>
              <w:pStyle w:val="ROWTABELLA"/>
              <w:rPr>
                <w:color w:val="002060"/>
              </w:rPr>
            </w:pPr>
            <w:r w:rsidRPr="002F198E">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DC169F"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F5CC4FF" w14:textId="77777777" w:rsidR="00712F30" w:rsidRPr="002F198E" w:rsidRDefault="00712F30" w:rsidP="00E37A95">
            <w:pPr>
              <w:pStyle w:val="ROWTABELLA"/>
              <w:rPr>
                <w:color w:val="002060"/>
              </w:rPr>
            </w:pPr>
            <w:r w:rsidRPr="002F198E">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4FE78ED" w14:textId="77777777" w:rsidR="00712F30" w:rsidRPr="002F198E" w:rsidRDefault="00712F30" w:rsidP="00E37A95">
            <w:pPr>
              <w:pStyle w:val="ROWTABELLA"/>
              <w:rPr>
                <w:color w:val="002060"/>
              </w:rPr>
            </w:pPr>
            <w:r w:rsidRPr="002F198E">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71F38A" w14:textId="77777777" w:rsidR="00712F30" w:rsidRPr="002F198E" w:rsidRDefault="00712F30" w:rsidP="00E37A95">
            <w:pPr>
              <w:pStyle w:val="ROWTABELLA"/>
              <w:rPr>
                <w:color w:val="002060"/>
              </w:rPr>
            </w:pPr>
            <w:r w:rsidRPr="002F198E">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98CE00" w14:textId="77777777" w:rsidR="00712F30" w:rsidRPr="002F198E" w:rsidRDefault="00712F30" w:rsidP="00E37A95">
            <w:pPr>
              <w:pStyle w:val="ROWTABELLA"/>
              <w:rPr>
                <w:color w:val="002060"/>
              </w:rPr>
            </w:pPr>
            <w:r w:rsidRPr="002F198E">
              <w:rPr>
                <w:color w:val="002060"/>
              </w:rPr>
              <w:t>FRAZ.PAGLIARE VIA VECCHI</w:t>
            </w:r>
          </w:p>
        </w:tc>
      </w:tr>
      <w:tr w:rsidR="00712F30" w:rsidRPr="002F198E" w14:paraId="7F1EDACD"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D082CE" w14:textId="77777777" w:rsidR="00712F30" w:rsidRPr="002F198E" w:rsidRDefault="00712F30" w:rsidP="00E37A95">
            <w:pPr>
              <w:pStyle w:val="ROWTABELLA"/>
              <w:rPr>
                <w:color w:val="002060"/>
              </w:rPr>
            </w:pPr>
            <w:r w:rsidRPr="002F198E">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36BBD4" w14:textId="77777777" w:rsidR="00712F30" w:rsidRPr="002F198E" w:rsidRDefault="00712F30" w:rsidP="00E37A95">
            <w:pPr>
              <w:pStyle w:val="ROWTABELLA"/>
              <w:rPr>
                <w:color w:val="002060"/>
              </w:rPr>
            </w:pPr>
            <w:r w:rsidRPr="002F198E">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0D08731"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DF1334" w14:textId="77777777" w:rsidR="00712F30" w:rsidRPr="002F198E" w:rsidRDefault="00712F30" w:rsidP="00E37A95">
            <w:pPr>
              <w:pStyle w:val="ROWTABELLA"/>
              <w:rPr>
                <w:color w:val="002060"/>
              </w:rPr>
            </w:pPr>
            <w:r w:rsidRPr="002F198E">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F098C5" w14:textId="77777777" w:rsidR="00712F30" w:rsidRPr="002F198E" w:rsidRDefault="00712F30" w:rsidP="00E37A95">
            <w:pPr>
              <w:pStyle w:val="ROWTABELLA"/>
              <w:rPr>
                <w:color w:val="002060"/>
              </w:rPr>
            </w:pPr>
            <w:r w:rsidRPr="002F198E">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218B91" w14:textId="77777777" w:rsidR="00712F30" w:rsidRPr="002F198E" w:rsidRDefault="00712F30" w:rsidP="00E37A95">
            <w:pPr>
              <w:pStyle w:val="ROWTABELLA"/>
              <w:rPr>
                <w:color w:val="002060"/>
              </w:rPr>
            </w:pPr>
            <w:r w:rsidRPr="002F198E">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F416E4" w14:textId="77777777" w:rsidR="00712F30" w:rsidRPr="002F198E" w:rsidRDefault="00712F30" w:rsidP="00E37A95">
            <w:pPr>
              <w:pStyle w:val="ROWTABELLA"/>
              <w:rPr>
                <w:color w:val="002060"/>
              </w:rPr>
            </w:pPr>
            <w:r w:rsidRPr="002F198E">
              <w:rPr>
                <w:color w:val="002060"/>
              </w:rPr>
              <w:t>VIA OLIMPIADI</w:t>
            </w:r>
          </w:p>
        </w:tc>
      </w:tr>
      <w:tr w:rsidR="00712F30" w:rsidRPr="002F198E" w14:paraId="025AADD6"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BCF098" w14:textId="77777777" w:rsidR="00712F30" w:rsidRPr="002F198E" w:rsidRDefault="00712F30" w:rsidP="00E37A95">
            <w:pPr>
              <w:pStyle w:val="ROWTABELLA"/>
              <w:rPr>
                <w:color w:val="002060"/>
              </w:rPr>
            </w:pPr>
            <w:r w:rsidRPr="002F198E">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66D674" w14:textId="77777777" w:rsidR="00712F30" w:rsidRPr="002F198E" w:rsidRDefault="00712F30" w:rsidP="00E37A95">
            <w:pPr>
              <w:pStyle w:val="ROWTABELLA"/>
              <w:rPr>
                <w:color w:val="002060"/>
              </w:rPr>
            </w:pPr>
            <w:r w:rsidRPr="002F198E">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83DF4CF"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E58CC8"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056977F" w14:textId="77777777" w:rsidR="00712F30" w:rsidRPr="002F198E" w:rsidRDefault="00712F30" w:rsidP="00E37A95">
            <w:pPr>
              <w:pStyle w:val="ROWTABELLA"/>
              <w:rPr>
                <w:color w:val="002060"/>
              </w:rPr>
            </w:pPr>
            <w:r w:rsidRPr="002F198E">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FE9783" w14:textId="77777777" w:rsidR="00712F30" w:rsidRPr="002F198E" w:rsidRDefault="00712F30" w:rsidP="00E37A95">
            <w:pPr>
              <w:pStyle w:val="ROWTABELLA"/>
              <w:rPr>
                <w:color w:val="002060"/>
              </w:rPr>
            </w:pPr>
            <w:r w:rsidRPr="002F198E">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075528" w14:textId="77777777" w:rsidR="00712F30" w:rsidRPr="002F198E" w:rsidRDefault="00712F30" w:rsidP="00E37A95">
            <w:pPr>
              <w:pStyle w:val="ROWTABELLA"/>
              <w:rPr>
                <w:color w:val="002060"/>
              </w:rPr>
            </w:pPr>
            <w:r w:rsidRPr="002F198E">
              <w:rPr>
                <w:color w:val="002060"/>
              </w:rPr>
              <w:t>VIA FONTE DI MONSIGNORE</w:t>
            </w:r>
          </w:p>
        </w:tc>
      </w:tr>
      <w:tr w:rsidR="00712F30" w:rsidRPr="002F198E" w14:paraId="19EC37E6"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CB9719" w14:textId="77777777" w:rsidR="00712F30" w:rsidRPr="002F198E" w:rsidRDefault="00712F30" w:rsidP="00E37A95">
            <w:pPr>
              <w:pStyle w:val="ROWTABELLA"/>
              <w:rPr>
                <w:color w:val="002060"/>
              </w:rPr>
            </w:pPr>
            <w:r w:rsidRPr="002F198E">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70884D" w14:textId="77777777" w:rsidR="00712F30" w:rsidRPr="002F198E" w:rsidRDefault="00712F30" w:rsidP="00E37A95">
            <w:pPr>
              <w:pStyle w:val="ROWTABELLA"/>
              <w:rPr>
                <w:color w:val="002060"/>
              </w:rPr>
            </w:pPr>
            <w:r w:rsidRPr="002F198E">
              <w:rPr>
                <w:color w:val="002060"/>
              </w:rPr>
              <w:t>FUTSAL FERMO S.C.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429EA3D"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0BC7CD" w14:textId="77777777" w:rsidR="00712F30" w:rsidRPr="002F198E" w:rsidRDefault="00712F30" w:rsidP="00E37A95">
            <w:pPr>
              <w:pStyle w:val="ROWTABELLA"/>
              <w:rPr>
                <w:color w:val="002060"/>
              </w:rPr>
            </w:pPr>
            <w:r w:rsidRPr="002F198E">
              <w:rPr>
                <w:color w:val="002060"/>
              </w:rPr>
              <w:t>10/01/2020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FCF2AA" w14:textId="77777777" w:rsidR="00712F30" w:rsidRPr="002F198E" w:rsidRDefault="00712F30" w:rsidP="00E37A95">
            <w:pPr>
              <w:pStyle w:val="ROWTABELLA"/>
              <w:rPr>
                <w:color w:val="002060"/>
              </w:rPr>
            </w:pPr>
            <w:r w:rsidRPr="002F198E">
              <w:rPr>
                <w:color w:val="002060"/>
              </w:rPr>
              <w:t>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F652E0" w14:textId="77777777" w:rsidR="00712F30" w:rsidRPr="002F198E" w:rsidRDefault="00712F30" w:rsidP="00E37A95">
            <w:pPr>
              <w:pStyle w:val="ROWTABELLA"/>
              <w:rPr>
                <w:color w:val="002060"/>
              </w:rPr>
            </w:pPr>
            <w:r w:rsidRPr="002F198E">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D6439A" w14:textId="77777777" w:rsidR="00712F30" w:rsidRPr="002F198E" w:rsidRDefault="00712F30" w:rsidP="00E37A95">
            <w:pPr>
              <w:pStyle w:val="ROWTABELLA"/>
              <w:rPr>
                <w:color w:val="002060"/>
              </w:rPr>
            </w:pPr>
            <w:r w:rsidRPr="002F198E">
              <w:rPr>
                <w:color w:val="002060"/>
              </w:rPr>
              <w:t>VIA DELLO SPORT</w:t>
            </w:r>
          </w:p>
        </w:tc>
      </w:tr>
    </w:tbl>
    <w:p w14:paraId="16293AF0" w14:textId="77777777" w:rsidR="00712F30" w:rsidRPr="002F198E" w:rsidRDefault="00712F30" w:rsidP="00712F30">
      <w:pPr>
        <w:pStyle w:val="breakline"/>
        <w:divId w:val="527259509"/>
        <w:rPr>
          <w:color w:val="002060"/>
        </w:rPr>
      </w:pPr>
    </w:p>
    <w:p w14:paraId="46C6CE7F"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REGIONALE CALCIO A 5 FEMMINILE</w:t>
      </w:r>
    </w:p>
    <w:p w14:paraId="53C7C90C" w14:textId="77777777" w:rsidR="00712F30" w:rsidRPr="002F198E" w:rsidRDefault="00712F30" w:rsidP="00712F30">
      <w:pPr>
        <w:pStyle w:val="TITOLOPRINC"/>
        <w:divId w:val="527259509"/>
        <w:rPr>
          <w:color w:val="002060"/>
        </w:rPr>
      </w:pPr>
      <w:r w:rsidRPr="002F198E">
        <w:rPr>
          <w:color w:val="002060"/>
        </w:rPr>
        <w:t>RISULTATI</w:t>
      </w:r>
    </w:p>
    <w:p w14:paraId="3278B205" w14:textId="77777777" w:rsidR="00712F30" w:rsidRPr="002F198E" w:rsidRDefault="00712F30" w:rsidP="00712F30">
      <w:pPr>
        <w:pStyle w:val="breakline"/>
        <w:divId w:val="527259509"/>
        <w:rPr>
          <w:color w:val="002060"/>
        </w:rPr>
      </w:pPr>
    </w:p>
    <w:p w14:paraId="5B52296E" w14:textId="77777777" w:rsidR="00712F30" w:rsidRPr="002F198E" w:rsidRDefault="00712F30" w:rsidP="00712F30">
      <w:pPr>
        <w:pStyle w:val="SOTTOTITOLOCAMPIONATO1"/>
        <w:divId w:val="527259509"/>
        <w:rPr>
          <w:color w:val="002060"/>
        </w:rPr>
      </w:pPr>
      <w:r w:rsidRPr="002F198E">
        <w:rPr>
          <w:color w:val="002060"/>
        </w:rPr>
        <w:t>RISULTATI UFFICIALI GARE DEL 22/12/2019</w:t>
      </w:r>
    </w:p>
    <w:p w14:paraId="7A0C42F7"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4371EE0C"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0F1D9329"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40D28F94"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C626FE" w14:textId="77777777" w:rsidR="00712F30" w:rsidRPr="002F198E" w:rsidRDefault="00712F30" w:rsidP="00E37A95">
                  <w:pPr>
                    <w:pStyle w:val="HEADERTABELLA"/>
                    <w:rPr>
                      <w:color w:val="002060"/>
                    </w:rPr>
                  </w:pPr>
                  <w:r w:rsidRPr="002F198E">
                    <w:rPr>
                      <w:color w:val="002060"/>
                    </w:rPr>
                    <w:t>GIRONE A - 5 Giornata - R</w:t>
                  </w:r>
                </w:p>
              </w:tc>
            </w:tr>
            <w:tr w:rsidR="00712F30" w:rsidRPr="002F198E" w14:paraId="20404F78"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DAE82C" w14:textId="77777777" w:rsidR="00712F30" w:rsidRPr="002F198E" w:rsidRDefault="00712F30" w:rsidP="00E37A95">
                  <w:pPr>
                    <w:pStyle w:val="ROWTABELLA"/>
                    <w:rPr>
                      <w:color w:val="002060"/>
                    </w:rPr>
                  </w:pPr>
                  <w:r w:rsidRPr="002F198E">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09BDCC" w14:textId="77777777" w:rsidR="00712F30" w:rsidRPr="002F198E" w:rsidRDefault="00712F30" w:rsidP="00E37A95">
                  <w:pPr>
                    <w:pStyle w:val="ROWTABELLA"/>
                    <w:rPr>
                      <w:color w:val="002060"/>
                    </w:rPr>
                  </w:pPr>
                  <w:r w:rsidRPr="002F198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C2FE78" w14:textId="77777777" w:rsidR="00712F30" w:rsidRPr="002F198E" w:rsidRDefault="00712F30" w:rsidP="00E37A95">
                  <w:pPr>
                    <w:pStyle w:val="ROWTABELLA"/>
                    <w:jc w:val="center"/>
                    <w:rPr>
                      <w:color w:val="002060"/>
                    </w:rPr>
                  </w:pPr>
                  <w:r w:rsidRPr="002F198E">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A926C0" w14:textId="77777777" w:rsidR="00712F30" w:rsidRPr="002F198E" w:rsidRDefault="00712F30" w:rsidP="00E37A95">
                  <w:pPr>
                    <w:pStyle w:val="ROWTABELLA"/>
                    <w:jc w:val="center"/>
                    <w:rPr>
                      <w:color w:val="002060"/>
                    </w:rPr>
                  </w:pPr>
                  <w:r w:rsidRPr="002F198E">
                    <w:rPr>
                      <w:color w:val="002060"/>
                    </w:rPr>
                    <w:t> </w:t>
                  </w:r>
                </w:p>
              </w:tc>
            </w:tr>
            <w:tr w:rsidR="00712F30" w:rsidRPr="002F198E" w14:paraId="2C893D69"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357F84" w14:textId="77777777" w:rsidR="00712F30" w:rsidRPr="002F198E" w:rsidRDefault="00712F30" w:rsidP="00E37A95">
                  <w:pPr>
                    <w:pStyle w:val="ROWTABELLA"/>
                    <w:rPr>
                      <w:color w:val="002060"/>
                    </w:rPr>
                  </w:pPr>
                  <w:r w:rsidRPr="002F198E">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569CB63" w14:textId="77777777" w:rsidR="00712F30" w:rsidRPr="002F198E" w:rsidRDefault="00712F30" w:rsidP="00E37A95">
                  <w:pPr>
                    <w:pStyle w:val="ROWTABELLA"/>
                    <w:rPr>
                      <w:color w:val="002060"/>
                    </w:rPr>
                  </w:pPr>
                  <w:r w:rsidRPr="002F198E">
                    <w:rPr>
                      <w:color w:val="002060"/>
                    </w:rPr>
                    <w:t>- S.ORSO 1980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AC660B" w14:textId="77777777" w:rsidR="00712F30" w:rsidRPr="002F198E" w:rsidRDefault="00712F30" w:rsidP="00E37A95">
                  <w:pPr>
                    <w:pStyle w:val="ROWTABELLA"/>
                    <w:jc w:val="center"/>
                    <w:rPr>
                      <w:color w:val="002060"/>
                    </w:rPr>
                  </w:pPr>
                  <w:r w:rsidRPr="002F198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ED355A4" w14:textId="77777777" w:rsidR="00712F30" w:rsidRPr="002F198E" w:rsidRDefault="00712F30" w:rsidP="00E37A95">
                  <w:pPr>
                    <w:pStyle w:val="ROWTABELLA"/>
                    <w:jc w:val="center"/>
                    <w:rPr>
                      <w:color w:val="002060"/>
                    </w:rPr>
                  </w:pPr>
                  <w:r w:rsidRPr="002F198E">
                    <w:rPr>
                      <w:color w:val="002060"/>
                    </w:rPr>
                    <w:t> </w:t>
                  </w:r>
                </w:p>
              </w:tc>
            </w:tr>
            <w:tr w:rsidR="00712F30" w:rsidRPr="002F198E" w14:paraId="331FAE2C"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805ADE7" w14:textId="77777777" w:rsidR="00712F30" w:rsidRPr="002F198E" w:rsidRDefault="00712F30" w:rsidP="00E37A95">
                  <w:pPr>
                    <w:pStyle w:val="ROWTABELLA"/>
                    <w:rPr>
                      <w:color w:val="002060"/>
                    </w:rPr>
                  </w:pPr>
                  <w:r w:rsidRPr="002F198E">
                    <w:rPr>
                      <w:color w:val="002060"/>
                    </w:rPr>
                    <w:t>(2) SAN MICHELE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ED38B4" w14:textId="77777777" w:rsidR="00712F30" w:rsidRPr="002F198E" w:rsidRDefault="00712F30" w:rsidP="00E37A95">
                  <w:pPr>
                    <w:pStyle w:val="ROWTABELLA"/>
                    <w:rPr>
                      <w:color w:val="002060"/>
                    </w:rPr>
                  </w:pPr>
                  <w:r w:rsidRPr="002F198E">
                    <w:rPr>
                      <w:color w:val="002060"/>
                    </w:rPr>
                    <w:t>- LF JESINA FEMMINILE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A53DAA" w14:textId="77777777" w:rsidR="00712F30" w:rsidRPr="002F198E" w:rsidRDefault="00712F30" w:rsidP="00E37A95">
                  <w:pPr>
                    <w:pStyle w:val="ROWTABELLA"/>
                    <w:jc w:val="center"/>
                    <w:rPr>
                      <w:color w:val="002060"/>
                    </w:rPr>
                  </w:pPr>
                  <w:r w:rsidRPr="002F198E">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3B685D" w14:textId="77777777" w:rsidR="00712F30" w:rsidRPr="002F198E" w:rsidRDefault="00712F30" w:rsidP="00E37A95">
                  <w:pPr>
                    <w:pStyle w:val="ROWTABELLA"/>
                    <w:jc w:val="center"/>
                    <w:rPr>
                      <w:color w:val="002060"/>
                    </w:rPr>
                  </w:pPr>
                  <w:r w:rsidRPr="002F198E">
                    <w:rPr>
                      <w:color w:val="002060"/>
                    </w:rPr>
                    <w:t> </w:t>
                  </w:r>
                </w:p>
              </w:tc>
            </w:tr>
            <w:tr w:rsidR="00712F30" w:rsidRPr="002F198E" w14:paraId="2D4C9BD8"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6169A786" w14:textId="77777777" w:rsidR="00712F30" w:rsidRPr="002F198E" w:rsidRDefault="00712F30" w:rsidP="00E37A95">
                  <w:pPr>
                    <w:pStyle w:val="ROWTABELLA"/>
                    <w:rPr>
                      <w:color w:val="002060"/>
                    </w:rPr>
                  </w:pPr>
                  <w:r w:rsidRPr="002F198E">
                    <w:rPr>
                      <w:color w:val="002060"/>
                    </w:rPr>
                    <w:t>(1) - disputata il 21/12/2019</w:t>
                  </w:r>
                </w:p>
              </w:tc>
            </w:tr>
            <w:tr w:rsidR="00712F30" w:rsidRPr="002F198E" w14:paraId="721219E8"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6F0370FA" w14:textId="77777777" w:rsidR="00712F30" w:rsidRPr="002F198E" w:rsidRDefault="00712F30" w:rsidP="00E37A95">
                  <w:pPr>
                    <w:pStyle w:val="ROWTABELLA"/>
                    <w:rPr>
                      <w:color w:val="002060"/>
                    </w:rPr>
                  </w:pPr>
                  <w:r w:rsidRPr="002F198E">
                    <w:rPr>
                      <w:color w:val="002060"/>
                    </w:rPr>
                    <w:t>(2) - disputata il 17/12/2019</w:t>
                  </w:r>
                </w:p>
              </w:tc>
            </w:tr>
          </w:tbl>
          <w:p w14:paraId="3B78D97C" w14:textId="77777777" w:rsidR="00712F30" w:rsidRPr="002F198E" w:rsidRDefault="00712F30" w:rsidP="00E37A9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6FCEBB1A"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3C3BCC" w14:textId="77777777" w:rsidR="00712F30" w:rsidRPr="002F198E" w:rsidRDefault="00712F30" w:rsidP="00E37A95">
                  <w:pPr>
                    <w:pStyle w:val="HEADERTABELLA"/>
                    <w:rPr>
                      <w:color w:val="002060"/>
                    </w:rPr>
                  </w:pPr>
                  <w:r w:rsidRPr="002F198E">
                    <w:rPr>
                      <w:color w:val="002060"/>
                    </w:rPr>
                    <w:t>GIRONE B - 5 Giornata - R</w:t>
                  </w:r>
                </w:p>
              </w:tc>
            </w:tr>
            <w:tr w:rsidR="00712F30" w:rsidRPr="002F198E" w14:paraId="1E5858F0"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ECC4E9" w14:textId="77777777" w:rsidR="00712F30" w:rsidRPr="002F198E" w:rsidRDefault="00712F30" w:rsidP="00E37A95">
                  <w:pPr>
                    <w:pStyle w:val="ROWTABELLA"/>
                    <w:rPr>
                      <w:color w:val="002060"/>
                    </w:rPr>
                  </w:pPr>
                  <w:r w:rsidRPr="002F198E">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4B1135" w14:textId="77777777" w:rsidR="00712F30" w:rsidRPr="002F198E" w:rsidRDefault="00712F30" w:rsidP="00E37A95">
                  <w:pPr>
                    <w:pStyle w:val="ROWTABELLA"/>
                    <w:rPr>
                      <w:color w:val="002060"/>
                    </w:rPr>
                  </w:pPr>
                  <w:r w:rsidRPr="002F198E">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E0140C" w14:textId="77777777" w:rsidR="00712F30" w:rsidRPr="002F198E" w:rsidRDefault="00712F30" w:rsidP="00E37A95">
                  <w:pPr>
                    <w:pStyle w:val="ROWTABELLA"/>
                    <w:jc w:val="center"/>
                    <w:rPr>
                      <w:color w:val="002060"/>
                    </w:rPr>
                  </w:pPr>
                  <w:r w:rsidRPr="002F198E">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6DB227" w14:textId="77777777" w:rsidR="00712F30" w:rsidRPr="002F198E" w:rsidRDefault="00712F30" w:rsidP="00E37A95">
                  <w:pPr>
                    <w:pStyle w:val="ROWTABELLA"/>
                    <w:jc w:val="center"/>
                    <w:rPr>
                      <w:color w:val="002060"/>
                    </w:rPr>
                  </w:pPr>
                  <w:r w:rsidRPr="002F198E">
                    <w:rPr>
                      <w:color w:val="002060"/>
                    </w:rPr>
                    <w:t> </w:t>
                  </w:r>
                </w:p>
              </w:tc>
            </w:tr>
            <w:tr w:rsidR="00712F30" w:rsidRPr="002F198E" w14:paraId="0E03D1F7"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E58BB34" w14:textId="77777777" w:rsidR="00712F30" w:rsidRPr="002F198E" w:rsidRDefault="00712F30" w:rsidP="00E37A95">
                  <w:pPr>
                    <w:pStyle w:val="ROWTABELLA"/>
                    <w:rPr>
                      <w:color w:val="002060"/>
                    </w:rPr>
                  </w:pPr>
                  <w:r w:rsidRPr="002F198E">
                    <w:rPr>
                      <w:color w:val="002060"/>
                    </w:rPr>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128B13" w14:textId="77777777" w:rsidR="00712F30" w:rsidRPr="002F198E" w:rsidRDefault="00712F30" w:rsidP="00E37A95">
                  <w:pPr>
                    <w:pStyle w:val="ROWTABELLA"/>
                    <w:rPr>
                      <w:color w:val="002060"/>
                    </w:rPr>
                  </w:pPr>
                  <w:r w:rsidRPr="002F198E">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6E3D80" w14:textId="77777777" w:rsidR="00712F30" w:rsidRPr="002F198E" w:rsidRDefault="00712F30" w:rsidP="00E37A95">
                  <w:pPr>
                    <w:pStyle w:val="ROWTABELLA"/>
                    <w:jc w:val="center"/>
                    <w:rPr>
                      <w:color w:val="002060"/>
                    </w:rPr>
                  </w:pPr>
                  <w:r w:rsidRPr="002F198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F3A6364" w14:textId="77777777" w:rsidR="00712F30" w:rsidRPr="002F198E" w:rsidRDefault="00712F30" w:rsidP="00E37A95">
                  <w:pPr>
                    <w:pStyle w:val="ROWTABELLA"/>
                    <w:jc w:val="center"/>
                    <w:rPr>
                      <w:color w:val="002060"/>
                    </w:rPr>
                  </w:pPr>
                  <w:r w:rsidRPr="002F198E">
                    <w:rPr>
                      <w:color w:val="002060"/>
                    </w:rPr>
                    <w:t> </w:t>
                  </w:r>
                </w:p>
              </w:tc>
            </w:tr>
            <w:tr w:rsidR="00712F30" w:rsidRPr="002F198E" w14:paraId="195733D4"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9AB404" w14:textId="77777777" w:rsidR="00712F30" w:rsidRPr="002F198E" w:rsidRDefault="00712F30" w:rsidP="00E37A95">
                  <w:pPr>
                    <w:pStyle w:val="ROWTABELLA"/>
                    <w:rPr>
                      <w:color w:val="002060"/>
                    </w:rPr>
                  </w:pPr>
                  <w:r w:rsidRPr="002F198E">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0F8DBA4" w14:textId="77777777" w:rsidR="00712F30" w:rsidRPr="002F198E" w:rsidRDefault="00712F30" w:rsidP="00E37A95">
                  <w:pPr>
                    <w:pStyle w:val="ROWTABELLA"/>
                    <w:rPr>
                      <w:color w:val="002060"/>
                    </w:rPr>
                  </w:pPr>
                  <w:r w:rsidRPr="002F198E">
                    <w:rPr>
                      <w:color w:val="002060"/>
                    </w:rPr>
                    <w:t>- POLISPORTIVA BORGOSOLESTA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0EE26C" w14:textId="77777777" w:rsidR="00712F30" w:rsidRPr="002F198E" w:rsidRDefault="00712F30" w:rsidP="00E37A95">
                  <w:pPr>
                    <w:pStyle w:val="ROWTABELLA"/>
                    <w:jc w:val="center"/>
                    <w:rPr>
                      <w:color w:val="002060"/>
                    </w:rPr>
                  </w:pPr>
                  <w:r w:rsidRPr="002F198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410F36C" w14:textId="77777777" w:rsidR="00712F30" w:rsidRPr="002F198E" w:rsidRDefault="00712F30" w:rsidP="00E37A95">
                  <w:pPr>
                    <w:pStyle w:val="ROWTABELLA"/>
                    <w:jc w:val="center"/>
                    <w:rPr>
                      <w:color w:val="002060"/>
                    </w:rPr>
                  </w:pPr>
                  <w:r w:rsidRPr="002F198E">
                    <w:rPr>
                      <w:color w:val="002060"/>
                    </w:rPr>
                    <w:t> </w:t>
                  </w:r>
                </w:p>
              </w:tc>
            </w:tr>
            <w:tr w:rsidR="00712F30" w:rsidRPr="002F198E" w14:paraId="135082DF"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6C0B55" w14:textId="77777777" w:rsidR="00712F30" w:rsidRPr="002F198E" w:rsidRDefault="00712F30" w:rsidP="00E37A95">
                  <w:pPr>
                    <w:pStyle w:val="ROWTABELLA"/>
                    <w:rPr>
                      <w:color w:val="002060"/>
                    </w:rPr>
                  </w:pPr>
                  <w:r w:rsidRPr="002F198E">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FB8202" w14:textId="77777777" w:rsidR="00712F30" w:rsidRPr="002F198E" w:rsidRDefault="00712F30" w:rsidP="00E37A95">
                  <w:pPr>
                    <w:pStyle w:val="ROWTABELLA"/>
                    <w:rPr>
                      <w:color w:val="002060"/>
                    </w:rPr>
                  </w:pPr>
                  <w:r w:rsidRPr="002F198E">
                    <w:rPr>
                      <w:color w:val="002060"/>
                    </w:rPr>
                    <w:t>- LA FENICE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B78788" w14:textId="77777777" w:rsidR="00712F30" w:rsidRPr="002F198E" w:rsidRDefault="00712F30" w:rsidP="00E37A95">
                  <w:pPr>
                    <w:pStyle w:val="ROWTABELLA"/>
                    <w:jc w:val="center"/>
                    <w:rPr>
                      <w:color w:val="002060"/>
                    </w:rPr>
                  </w:pPr>
                  <w:r w:rsidRPr="002F198E">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D7291A" w14:textId="77777777" w:rsidR="00712F30" w:rsidRPr="002F198E" w:rsidRDefault="00712F30" w:rsidP="00E37A95">
                  <w:pPr>
                    <w:pStyle w:val="ROWTABELLA"/>
                    <w:jc w:val="center"/>
                    <w:rPr>
                      <w:color w:val="002060"/>
                    </w:rPr>
                  </w:pPr>
                  <w:r w:rsidRPr="002F198E">
                    <w:rPr>
                      <w:color w:val="002060"/>
                    </w:rPr>
                    <w:t> </w:t>
                  </w:r>
                </w:p>
              </w:tc>
            </w:tr>
            <w:tr w:rsidR="00712F30" w:rsidRPr="002F198E" w14:paraId="6A3A0AF5"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12B94FE0" w14:textId="77777777" w:rsidR="00712F30" w:rsidRPr="002F198E" w:rsidRDefault="00712F30" w:rsidP="00E37A95">
                  <w:pPr>
                    <w:pStyle w:val="ROWTABELLA"/>
                    <w:rPr>
                      <w:color w:val="002060"/>
                    </w:rPr>
                  </w:pPr>
                  <w:r w:rsidRPr="002F198E">
                    <w:rPr>
                      <w:color w:val="002060"/>
                    </w:rPr>
                    <w:t>(1) - disputata il 20/12/2019</w:t>
                  </w:r>
                </w:p>
              </w:tc>
            </w:tr>
          </w:tbl>
          <w:p w14:paraId="4FC336E3" w14:textId="77777777" w:rsidR="00712F30" w:rsidRPr="002F198E" w:rsidRDefault="00712F30" w:rsidP="00E37A95">
            <w:pPr>
              <w:rPr>
                <w:color w:val="002060"/>
              </w:rPr>
            </w:pPr>
          </w:p>
        </w:tc>
      </w:tr>
    </w:tbl>
    <w:p w14:paraId="7CA3468F" w14:textId="77777777" w:rsidR="00712F30" w:rsidRPr="002F198E" w:rsidRDefault="00712F30" w:rsidP="00712F30">
      <w:pPr>
        <w:pStyle w:val="breakline"/>
        <w:divId w:val="527259509"/>
        <w:rPr>
          <w:color w:val="002060"/>
        </w:rPr>
      </w:pPr>
    </w:p>
    <w:p w14:paraId="1ED6E4C5" w14:textId="77777777" w:rsidR="00712F30" w:rsidRPr="002F198E" w:rsidRDefault="00712F30" w:rsidP="00712F30">
      <w:pPr>
        <w:pStyle w:val="breakline"/>
        <w:divId w:val="527259509"/>
        <w:rPr>
          <w:color w:val="002060"/>
        </w:rPr>
      </w:pPr>
    </w:p>
    <w:p w14:paraId="3513271E" w14:textId="77777777" w:rsidR="00712F30" w:rsidRPr="002F198E" w:rsidRDefault="00712F30" w:rsidP="00712F30">
      <w:pPr>
        <w:pStyle w:val="TITOLOPRINC"/>
        <w:divId w:val="527259509"/>
        <w:rPr>
          <w:color w:val="002060"/>
        </w:rPr>
      </w:pPr>
      <w:r w:rsidRPr="002F198E">
        <w:rPr>
          <w:color w:val="002060"/>
        </w:rPr>
        <w:t>GIUDICE SPORTIVO</w:t>
      </w:r>
    </w:p>
    <w:p w14:paraId="3AD083AA"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6C57DB75" w14:textId="77777777" w:rsidR="00712F30" w:rsidRPr="002F198E" w:rsidRDefault="00712F30" w:rsidP="00712F30">
      <w:pPr>
        <w:pStyle w:val="titolo10"/>
        <w:divId w:val="527259509"/>
        <w:rPr>
          <w:color w:val="002060"/>
        </w:rPr>
      </w:pPr>
      <w:r w:rsidRPr="002F198E">
        <w:rPr>
          <w:color w:val="002060"/>
        </w:rPr>
        <w:t xml:space="preserve">GARE DEL 20/12/2019 </w:t>
      </w:r>
    </w:p>
    <w:p w14:paraId="018B1B62"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0A62617"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11100FA2"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30347F89"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0B1C5AFC" w14:textId="77777777" w:rsidTr="00712F30">
        <w:trPr>
          <w:divId w:val="527259509"/>
        </w:trPr>
        <w:tc>
          <w:tcPr>
            <w:tcW w:w="2200" w:type="dxa"/>
            <w:tcMar>
              <w:top w:w="20" w:type="dxa"/>
              <w:left w:w="20" w:type="dxa"/>
              <w:bottom w:w="20" w:type="dxa"/>
              <w:right w:w="20" w:type="dxa"/>
            </w:tcMar>
            <w:vAlign w:val="center"/>
          </w:tcPr>
          <w:p w14:paraId="690D81C2" w14:textId="77777777" w:rsidR="00712F30" w:rsidRPr="002F198E" w:rsidRDefault="00712F30" w:rsidP="00E37A95">
            <w:pPr>
              <w:pStyle w:val="movimento"/>
              <w:rPr>
                <w:color w:val="002060"/>
              </w:rPr>
            </w:pPr>
            <w:r w:rsidRPr="002F198E">
              <w:rPr>
                <w:color w:val="002060"/>
              </w:rPr>
              <w:t>MANNELLA ANGELA MARIA</w:t>
            </w:r>
          </w:p>
        </w:tc>
        <w:tc>
          <w:tcPr>
            <w:tcW w:w="2200" w:type="dxa"/>
            <w:tcMar>
              <w:top w:w="20" w:type="dxa"/>
              <w:left w:w="20" w:type="dxa"/>
              <w:bottom w:w="20" w:type="dxa"/>
              <w:right w:w="20" w:type="dxa"/>
            </w:tcMar>
            <w:vAlign w:val="center"/>
          </w:tcPr>
          <w:p w14:paraId="4637EB42" w14:textId="77777777" w:rsidR="00712F30" w:rsidRPr="002F198E" w:rsidRDefault="00712F30" w:rsidP="00E37A95">
            <w:pPr>
              <w:pStyle w:val="movimento2"/>
              <w:rPr>
                <w:color w:val="002060"/>
              </w:rPr>
            </w:pPr>
            <w:r w:rsidRPr="002F198E">
              <w:rPr>
                <w:color w:val="002060"/>
              </w:rPr>
              <w:t xml:space="preserve">(CANTINE RIUNITE CSI) </w:t>
            </w:r>
          </w:p>
        </w:tc>
        <w:tc>
          <w:tcPr>
            <w:tcW w:w="800" w:type="dxa"/>
            <w:tcMar>
              <w:top w:w="20" w:type="dxa"/>
              <w:left w:w="20" w:type="dxa"/>
              <w:bottom w:w="20" w:type="dxa"/>
              <w:right w:w="20" w:type="dxa"/>
            </w:tcMar>
            <w:vAlign w:val="center"/>
          </w:tcPr>
          <w:p w14:paraId="6A491F8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24ACAF2"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A585E09" w14:textId="77777777" w:rsidR="00712F30" w:rsidRPr="002F198E" w:rsidRDefault="00712F30" w:rsidP="00E37A95">
            <w:pPr>
              <w:pStyle w:val="movimento2"/>
              <w:rPr>
                <w:color w:val="002060"/>
              </w:rPr>
            </w:pPr>
            <w:r w:rsidRPr="002F198E">
              <w:rPr>
                <w:color w:val="002060"/>
              </w:rPr>
              <w:t> </w:t>
            </w:r>
          </w:p>
        </w:tc>
      </w:tr>
    </w:tbl>
    <w:p w14:paraId="59DB359C"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14B03C7" w14:textId="77777777" w:rsidTr="00712F30">
        <w:trPr>
          <w:divId w:val="527259509"/>
        </w:trPr>
        <w:tc>
          <w:tcPr>
            <w:tcW w:w="2200" w:type="dxa"/>
            <w:tcMar>
              <w:top w:w="20" w:type="dxa"/>
              <w:left w:w="20" w:type="dxa"/>
              <w:bottom w:w="20" w:type="dxa"/>
              <w:right w:w="20" w:type="dxa"/>
            </w:tcMar>
            <w:vAlign w:val="center"/>
          </w:tcPr>
          <w:p w14:paraId="49A48720" w14:textId="77777777" w:rsidR="00712F30" w:rsidRPr="002F198E" w:rsidRDefault="00712F30" w:rsidP="00E37A95">
            <w:pPr>
              <w:pStyle w:val="movimento"/>
              <w:rPr>
                <w:color w:val="002060"/>
              </w:rPr>
            </w:pPr>
            <w:r w:rsidRPr="002F198E">
              <w:rPr>
                <w:color w:val="002060"/>
              </w:rPr>
              <w:t>VOLONNINO CHIARA</w:t>
            </w:r>
          </w:p>
        </w:tc>
        <w:tc>
          <w:tcPr>
            <w:tcW w:w="2200" w:type="dxa"/>
            <w:tcMar>
              <w:top w:w="20" w:type="dxa"/>
              <w:left w:w="20" w:type="dxa"/>
              <w:bottom w:w="20" w:type="dxa"/>
              <w:right w:w="20" w:type="dxa"/>
            </w:tcMar>
            <w:vAlign w:val="center"/>
          </w:tcPr>
          <w:p w14:paraId="47E0AE37" w14:textId="77777777" w:rsidR="00712F30" w:rsidRPr="002F198E" w:rsidRDefault="00712F30" w:rsidP="00E37A95">
            <w:pPr>
              <w:pStyle w:val="movimento2"/>
              <w:rPr>
                <w:color w:val="002060"/>
              </w:rPr>
            </w:pPr>
            <w:r w:rsidRPr="002F198E">
              <w:rPr>
                <w:color w:val="002060"/>
              </w:rPr>
              <w:t xml:space="preserve">(BAYER CAPPUCCINI) </w:t>
            </w:r>
          </w:p>
        </w:tc>
        <w:tc>
          <w:tcPr>
            <w:tcW w:w="800" w:type="dxa"/>
            <w:tcMar>
              <w:top w:w="20" w:type="dxa"/>
              <w:left w:w="20" w:type="dxa"/>
              <w:bottom w:w="20" w:type="dxa"/>
              <w:right w:w="20" w:type="dxa"/>
            </w:tcMar>
            <w:vAlign w:val="center"/>
          </w:tcPr>
          <w:p w14:paraId="11885AC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70F8C9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A913FD7" w14:textId="77777777" w:rsidR="00712F30" w:rsidRPr="002F198E" w:rsidRDefault="00712F30" w:rsidP="00E37A95">
            <w:pPr>
              <w:pStyle w:val="movimento2"/>
              <w:rPr>
                <w:color w:val="002060"/>
              </w:rPr>
            </w:pPr>
            <w:r w:rsidRPr="002F198E">
              <w:rPr>
                <w:color w:val="002060"/>
              </w:rPr>
              <w:t> </w:t>
            </w:r>
          </w:p>
        </w:tc>
      </w:tr>
    </w:tbl>
    <w:p w14:paraId="15DCDFFB"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FCCB208" w14:textId="77777777" w:rsidTr="00712F30">
        <w:trPr>
          <w:divId w:val="527259509"/>
        </w:trPr>
        <w:tc>
          <w:tcPr>
            <w:tcW w:w="2200" w:type="dxa"/>
            <w:tcMar>
              <w:top w:w="20" w:type="dxa"/>
              <w:left w:w="20" w:type="dxa"/>
              <w:bottom w:w="20" w:type="dxa"/>
              <w:right w:w="20" w:type="dxa"/>
            </w:tcMar>
            <w:vAlign w:val="center"/>
          </w:tcPr>
          <w:p w14:paraId="55896F3B" w14:textId="77777777" w:rsidR="00712F30" w:rsidRPr="002F198E" w:rsidRDefault="00712F30" w:rsidP="00E37A95">
            <w:pPr>
              <w:pStyle w:val="movimento"/>
              <w:rPr>
                <w:color w:val="002060"/>
              </w:rPr>
            </w:pPr>
            <w:r w:rsidRPr="002F198E">
              <w:rPr>
                <w:color w:val="002060"/>
              </w:rPr>
              <w:t>MANCINELLI ELIDE</w:t>
            </w:r>
          </w:p>
        </w:tc>
        <w:tc>
          <w:tcPr>
            <w:tcW w:w="2200" w:type="dxa"/>
            <w:tcMar>
              <w:top w:w="20" w:type="dxa"/>
              <w:left w:w="20" w:type="dxa"/>
              <w:bottom w:w="20" w:type="dxa"/>
              <w:right w:w="20" w:type="dxa"/>
            </w:tcMar>
            <w:vAlign w:val="center"/>
          </w:tcPr>
          <w:p w14:paraId="147D1C7A" w14:textId="77777777" w:rsidR="00712F30" w:rsidRPr="002F198E" w:rsidRDefault="00712F30" w:rsidP="00E37A95">
            <w:pPr>
              <w:pStyle w:val="movimento2"/>
              <w:rPr>
                <w:color w:val="002060"/>
              </w:rPr>
            </w:pPr>
            <w:r w:rsidRPr="002F198E">
              <w:rPr>
                <w:color w:val="002060"/>
              </w:rPr>
              <w:t xml:space="preserve">(CANTINE RIUNITE CSI) </w:t>
            </w:r>
          </w:p>
        </w:tc>
        <w:tc>
          <w:tcPr>
            <w:tcW w:w="800" w:type="dxa"/>
            <w:tcMar>
              <w:top w:w="20" w:type="dxa"/>
              <w:left w:w="20" w:type="dxa"/>
              <w:bottom w:w="20" w:type="dxa"/>
              <w:right w:w="20" w:type="dxa"/>
            </w:tcMar>
            <w:vAlign w:val="center"/>
          </w:tcPr>
          <w:p w14:paraId="1EBA395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936308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EF03276" w14:textId="77777777" w:rsidR="00712F30" w:rsidRPr="002F198E" w:rsidRDefault="00712F30" w:rsidP="00E37A95">
            <w:pPr>
              <w:pStyle w:val="movimento2"/>
              <w:rPr>
                <w:color w:val="002060"/>
              </w:rPr>
            </w:pPr>
            <w:r w:rsidRPr="002F198E">
              <w:rPr>
                <w:color w:val="002060"/>
              </w:rPr>
              <w:t> </w:t>
            </w:r>
          </w:p>
        </w:tc>
      </w:tr>
    </w:tbl>
    <w:p w14:paraId="2AD6BC97" w14:textId="77777777" w:rsidR="00712F30" w:rsidRPr="002F198E" w:rsidRDefault="00712F30" w:rsidP="00712F30">
      <w:pPr>
        <w:pStyle w:val="titolo10"/>
        <w:divId w:val="527259509"/>
        <w:rPr>
          <w:color w:val="002060"/>
        </w:rPr>
      </w:pPr>
      <w:r w:rsidRPr="002F198E">
        <w:rPr>
          <w:color w:val="002060"/>
        </w:rPr>
        <w:t xml:space="preserve">GARE DEL 21/12/2019 </w:t>
      </w:r>
    </w:p>
    <w:p w14:paraId="0B0DC4FA"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A4A4F50"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7FD17525"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2187F86A"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0E55773" w14:textId="77777777" w:rsidTr="00712F30">
        <w:trPr>
          <w:divId w:val="527259509"/>
        </w:trPr>
        <w:tc>
          <w:tcPr>
            <w:tcW w:w="2200" w:type="dxa"/>
            <w:tcMar>
              <w:top w:w="20" w:type="dxa"/>
              <w:left w:w="20" w:type="dxa"/>
              <w:bottom w:w="20" w:type="dxa"/>
              <w:right w:w="20" w:type="dxa"/>
            </w:tcMar>
            <w:vAlign w:val="center"/>
          </w:tcPr>
          <w:p w14:paraId="7851CA9A" w14:textId="77777777" w:rsidR="00712F30" w:rsidRPr="002F198E" w:rsidRDefault="00712F30" w:rsidP="00E37A95">
            <w:pPr>
              <w:pStyle w:val="movimento"/>
              <w:rPr>
                <w:color w:val="002060"/>
              </w:rPr>
            </w:pPr>
            <w:r w:rsidRPr="002F198E">
              <w:rPr>
                <w:color w:val="002060"/>
              </w:rPr>
              <w:t>VANDINI SILVIA</w:t>
            </w:r>
          </w:p>
        </w:tc>
        <w:tc>
          <w:tcPr>
            <w:tcW w:w="2200" w:type="dxa"/>
            <w:tcMar>
              <w:top w:w="20" w:type="dxa"/>
              <w:left w:w="20" w:type="dxa"/>
              <w:bottom w:w="20" w:type="dxa"/>
              <w:right w:w="20" w:type="dxa"/>
            </w:tcMar>
            <w:vAlign w:val="center"/>
          </w:tcPr>
          <w:p w14:paraId="74D67CD0" w14:textId="77777777" w:rsidR="00712F30" w:rsidRPr="002F198E" w:rsidRDefault="00712F30" w:rsidP="00E37A95">
            <w:pPr>
              <w:pStyle w:val="movimento2"/>
              <w:rPr>
                <w:color w:val="002060"/>
              </w:rPr>
            </w:pPr>
            <w:r w:rsidRPr="002F198E">
              <w:rPr>
                <w:color w:val="002060"/>
              </w:rPr>
              <w:t xml:space="preserve">(PIANDIROSE) </w:t>
            </w:r>
          </w:p>
        </w:tc>
        <w:tc>
          <w:tcPr>
            <w:tcW w:w="800" w:type="dxa"/>
            <w:tcMar>
              <w:top w:w="20" w:type="dxa"/>
              <w:left w:w="20" w:type="dxa"/>
              <w:bottom w:w="20" w:type="dxa"/>
              <w:right w:w="20" w:type="dxa"/>
            </w:tcMar>
            <w:vAlign w:val="center"/>
          </w:tcPr>
          <w:p w14:paraId="637F35F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2462F0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987FC42" w14:textId="77777777" w:rsidR="00712F30" w:rsidRPr="002F198E" w:rsidRDefault="00712F30" w:rsidP="00E37A95">
            <w:pPr>
              <w:pStyle w:val="movimento2"/>
              <w:rPr>
                <w:color w:val="002060"/>
              </w:rPr>
            </w:pPr>
            <w:r w:rsidRPr="002F198E">
              <w:rPr>
                <w:color w:val="002060"/>
              </w:rPr>
              <w:t> </w:t>
            </w:r>
          </w:p>
        </w:tc>
      </w:tr>
    </w:tbl>
    <w:p w14:paraId="2958D123"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0AC6D5B" w14:textId="77777777" w:rsidTr="00712F30">
        <w:trPr>
          <w:divId w:val="527259509"/>
        </w:trPr>
        <w:tc>
          <w:tcPr>
            <w:tcW w:w="2200" w:type="dxa"/>
            <w:tcMar>
              <w:top w:w="20" w:type="dxa"/>
              <w:left w:w="20" w:type="dxa"/>
              <w:bottom w:w="20" w:type="dxa"/>
              <w:right w:w="20" w:type="dxa"/>
            </w:tcMar>
            <w:vAlign w:val="center"/>
          </w:tcPr>
          <w:p w14:paraId="4F5BF704" w14:textId="77777777" w:rsidR="00712F30" w:rsidRPr="002F198E" w:rsidRDefault="00712F30" w:rsidP="00E37A95">
            <w:pPr>
              <w:pStyle w:val="movimento"/>
              <w:rPr>
                <w:color w:val="002060"/>
              </w:rPr>
            </w:pPr>
            <w:r w:rsidRPr="002F198E">
              <w:rPr>
                <w:color w:val="002060"/>
              </w:rPr>
              <w:t>MARIOTTI ELENA</w:t>
            </w:r>
          </w:p>
        </w:tc>
        <w:tc>
          <w:tcPr>
            <w:tcW w:w="2200" w:type="dxa"/>
            <w:tcMar>
              <w:top w:w="20" w:type="dxa"/>
              <w:left w:w="20" w:type="dxa"/>
              <w:bottom w:w="20" w:type="dxa"/>
              <w:right w:w="20" w:type="dxa"/>
            </w:tcMar>
            <w:vAlign w:val="center"/>
          </w:tcPr>
          <w:p w14:paraId="1620435A" w14:textId="77777777" w:rsidR="00712F30" w:rsidRPr="002F198E" w:rsidRDefault="00712F30" w:rsidP="00E37A95">
            <w:pPr>
              <w:pStyle w:val="movimento2"/>
              <w:rPr>
                <w:color w:val="002060"/>
              </w:rPr>
            </w:pPr>
            <w:r w:rsidRPr="002F198E">
              <w:rPr>
                <w:color w:val="002060"/>
              </w:rPr>
              <w:t xml:space="preserve">(S.ORSO 1980) </w:t>
            </w:r>
          </w:p>
        </w:tc>
        <w:tc>
          <w:tcPr>
            <w:tcW w:w="800" w:type="dxa"/>
            <w:tcMar>
              <w:top w:w="20" w:type="dxa"/>
              <w:left w:w="20" w:type="dxa"/>
              <w:bottom w:w="20" w:type="dxa"/>
              <w:right w:w="20" w:type="dxa"/>
            </w:tcMar>
            <w:vAlign w:val="center"/>
          </w:tcPr>
          <w:p w14:paraId="6EC4809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385800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38DC431" w14:textId="77777777" w:rsidR="00712F30" w:rsidRPr="002F198E" w:rsidRDefault="00712F30" w:rsidP="00E37A95">
            <w:pPr>
              <w:pStyle w:val="movimento2"/>
              <w:rPr>
                <w:color w:val="002060"/>
              </w:rPr>
            </w:pPr>
            <w:r w:rsidRPr="002F198E">
              <w:rPr>
                <w:color w:val="002060"/>
              </w:rPr>
              <w:t> </w:t>
            </w:r>
          </w:p>
        </w:tc>
      </w:tr>
    </w:tbl>
    <w:p w14:paraId="51EC28EE"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812C2E2" w14:textId="77777777" w:rsidTr="00712F30">
        <w:trPr>
          <w:divId w:val="527259509"/>
        </w:trPr>
        <w:tc>
          <w:tcPr>
            <w:tcW w:w="2200" w:type="dxa"/>
            <w:tcMar>
              <w:top w:w="20" w:type="dxa"/>
              <w:left w:w="20" w:type="dxa"/>
              <w:bottom w:w="20" w:type="dxa"/>
              <w:right w:w="20" w:type="dxa"/>
            </w:tcMar>
            <w:vAlign w:val="center"/>
          </w:tcPr>
          <w:p w14:paraId="6BEB0960" w14:textId="77777777" w:rsidR="00712F30" w:rsidRPr="002F198E" w:rsidRDefault="00712F30" w:rsidP="00E37A95">
            <w:pPr>
              <w:pStyle w:val="movimento"/>
              <w:rPr>
                <w:color w:val="002060"/>
              </w:rPr>
            </w:pPr>
            <w:r w:rsidRPr="002F198E">
              <w:rPr>
                <w:color w:val="002060"/>
              </w:rPr>
              <w:t>LANI ELISA</w:t>
            </w:r>
          </w:p>
        </w:tc>
        <w:tc>
          <w:tcPr>
            <w:tcW w:w="2200" w:type="dxa"/>
            <w:tcMar>
              <w:top w:w="20" w:type="dxa"/>
              <w:left w:w="20" w:type="dxa"/>
              <w:bottom w:w="20" w:type="dxa"/>
              <w:right w:w="20" w:type="dxa"/>
            </w:tcMar>
            <w:vAlign w:val="center"/>
          </w:tcPr>
          <w:p w14:paraId="32D39CB0" w14:textId="77777777" w:rsidR="00712F30" w:rsidRPr="002F198E" w:rsidRDefault="00712F30" w:rsidP="00E37A95">
            <w:pPr>
              <w:pStyle w:val="movimento2"/>
              <w:rPr>
                <w:color w:val="002060"/>
              </w:rPr>
            </w:pPr>
            <w:r w:rsidRPr="002F198E">
              <w:rPr>
                <w:color w:val="002060"/>
              </w:rPr>
              <w:t xml:space="preserve">(PIANDIROSE) </w:t>
            </w:r>
          </w:p>
        </w:tc>
        <w:tc>
          <w:tcPr>
            <w:tcW w:w="800" w:type="dxa"/>
            <w:tcMar>
              <w:top w:w="20" w:type="dxa"/>
              <w:left w:w="20" w:type="dxa"/>
              <w:bottom w:w="20" w:type="dxa"/>
              <w:right w:w="20" w:type="dxa"/>
            </w:tcMar>
            <w:vAlign w:val="center"/>
          </w:tcPr>
          <w:p w14:paraId="7B2EECA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23A4911" w14:textId="77777777" w:rsidR="00712F30" w:rsidRPr="002F198E" w:rsidRDefault="00712F30" w:rsidP="00E37A95">
            <w:pPr>
              <w:pStyle w:val="movimento"/>
              <w:rPr>
                <w:color w:val="002060"/>
              </w:rPr>
            </w:pPr>
            <w:r w:rsidRPr="002F198E">
              <w:rPr>
                <w:color w:val="002060"/>
              </w:rPr>
              <w:t>NESPOLA GLORIA</w:t>
            </w:r>
          </w:p>
        </w:tc>
        <w:tc>
          <w:tcPr>
            <w:tcW w:w="2200" w:type="dxa"/>
            <w:tcMar>
              <w:top w:w="20" w:type="dxa"/>
              <w:left w:w="20" w:type="dxa"/>
              <w:bottom w:w="20" w:type="dxa"/>
              <w:right w:w="20" w:type="dxa"/>
            </w:tcMar>
            <w:vAlign w:val="center"/>
          </w:tcPr>
          <w:p w14:paraId="2111EF37" w14:textId="77777777" w:rsidR="00712F30" w:rsidRPr="002F198E" w:rsidRDefault="00712F30" w:rsidP="00E37A95">
            <w:pPr>
              <w:pStyle w:val="movimento2"/>
              <w:rPr>
                <w:color w:val="002060"/>
              </w:rPr>
            </w:pPr>
            <w:r w:rsidRPr="002F198E">
              <w:rPr>
                <w:color w:val="002060"/>
              </w:rPr>
              <w:t xml:space="preserve">(PIANDIROSE) </w:t>
            </w:r>
          </w:p>
        </w:tc>
      </w:tr>
    </w:tbl>
    <w:p w14:paraId="12CB30E5" w14:textId="77777777" w:rsidR="00712F30" w:rsidRPr="002F198E" w:rsidRDefault="00712F30" w:rsidP="00712F30">
      <w:pPr>
        <w:pStyle w:val="titolo10"/>
        <w:divId w:val="527259509"/>
        <w:rPr>
          <w:color w:val="002060"/>
        </w:rPr>
      </w:pPr>
      <w:r w:rsidRPr="002F198E">
        <w:rPr>
          <w:color w:val="002060"/>
        </w:rPr>
        <w:t xml:space="preserve">GARE DEL 22/12/2019 </w:t>
      </w:r>
    </w:p>
    <w:p w14:paraId="181F7E09"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0B32E5A1"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3AA01A78"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2B24444A"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BABAB99" w14:textId="77777777" w:rsidTr="00712F30">
        <w:trPr>
          <w:divId w:val="527259509"/>
        </w:trPr>
        <w:tc>
          <w:tcPr>
            <w:tcW w:w="2200" w:type="dxa"/>
            <w:tcMar>
              <w:top w:w="20" w:type="dxa"/>
              <w:left w:w="20" w:type="dxa"/>
              <w:bottom w:w="20" w:type="dxa"/>
              <w:right w:w="20" w:type="dxa"/>
            </w:tcMar>
            <w:vAlign w:val="center"/>
          </w:tcPr>
          <w:p w14:paraId="295C846E" w14:textId="77777777" w:rsidR="00712F30" w:rsidRPr="002F198E" w:rsidRDefault="00712F30" w:rsidP="00E37A95">
            <w:pPr>
              <w:pStyle w:val="movimento"/>
              <w:rPr>
                <w:color w:val="002060"/>
              </w:rPr>
            </w:pPr>
            <w:r w:rsidRPr="002F198E">
              <w:rPr>
                <w:color w:val="002060"/>
              </w:rPr>
              <w:t>STORANI MARIA AGNESE</w:t>
            </w:r>
          </w:p>
        </w:tc>
        <w:tc>
          <w:tcPr>
            <w:tcW w:w="2200" w:type="dxa"/>
            <w:tcMar>
              <w:top w:w="20" w:type="dxa"/>
              <w:left w:w="20" w:type="dxa"/>
              <w:bottom w:w="20" w:type="dxa"/>
              <w:right w:w="20" w:type="dxa"/>
            </w:tcMar>
            <w:vAlign w:val="center"/>
          </w:tcPr>
          <w:p w14:paraId="5D51369E" w14:textId="77777777" w:rsidR="00712F30" w:rsidRPr="002F198E" w:rsidRDefault="00712F30" w:rsidP="00E37A95">
            <w:pPr>
              <w:pStyle w:val="movimento2"/>
              <w:rPr>
                <w:color w:val="002060"/>
              </w:rPr>
            </w:pPr>
            <w:r w:rsidRPr="002F198E">
              <w:rPr>
                <w:color w:val="002060"/>
              </w:rPr>
              <w:t xml:space="preserve">(CSKA CORRIDONIA C5F) </w:t>
            </w:r>
          </w:p>
        </w:tc>
        <w:tc>
          <w:tcPr>
            <w:tcW w:w="800" w:type="dxa"/>
            <w:tcMar>
              <w:top w:w="20" w:type="dxa"/>
              <w:left w:w="20" w:type="dxa"/>
              <w:bottom w:w="20" w:type="dxa"/>
              <w:right w:w="20" w:type="dxa"/>
            </w:tcMar>
            <w:vAlign w:val="center"/>
          </w:tcPr>
          <w:p w14:paraId="0FA9304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8ACF3D2" w14:textId="77777777" w:rsidR="00712F30" w:rsidRPr="002F198E" w:rsidRDefault="00712F30" w:rsidP="00E37A95">
            <w:pPr>
              <w:pStyle w:val="movimento"/>
              <w:rPr>
                <w:color w:val="002060"/>
              </w:rPr>
            </w:pPr>
            <w:r w:rsidRPr="002F198E">
              <w:rPr>
                <w:color w:val="002060"/>
              </w:rPr>
              <w:t>CASTURA MARIKA</w:t>
            </w:r>
          </w:p>
        </w:tc>
        <w:tc>
          <w:tcPr>
            <w:tcW w:w="2200" w:type="dxa"/>
            <w:tcMar>
              <w:top w:w="20" w:type="dxa"/>
              <w:left w:w="20" w:type="dxa"/>
              <w:bottom w:w="20" w:type="dxa"/>
              <w:right w:w="20" w:type="dxa"/>
            </w:tcMar>
            <w:vAlign w:val="center"/>
          </w:tcPr>
          <w:p w14:paraId="4E12A0B2" w14:textId="77777777" w:rsidR="00712F30" w:rsidRPr="002F198E" w:rsidRDefault="00712F30" w:rsidP="00E37A95">
            <w:pPr>
              <w:pStyle w:val="movimento2"/>
              <w:rPr>
                <w:color w:val="002060"/>
              </w:rPr>
            </w:pPr>
            <w:r w:rsidRPr="002F198E">
              <w:rPr>
                <w:color w:val="002060"/>
              </w:rPr>
              <w:t xml:space="preserve">(U.MANDOLESI CALCIO) </w:t>
            </w:r>
          </w:p>
        </w:tc>
      </w:tr>
    </w:tbl>
    <w:p w14:paraId="43E2EBBE" w14:textId="77777777" w:rsidR="00712F30" w:rsidRPr="002F198E" w:rsidRDefault="00712F30" w:rsidP="00712F30">
      <w:pPr>
        <w:pStyle w:val="breakline"/>
        <w:divId w:val="527259509"/>
        <w:rPr>
          <w:color w:val="002060"/>
        </w:rPr>
      </w:pPr>
    </w:p>
    <w:p w14:paraId="737AA5B9"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433491E8"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52CE5A1B" w14:textId="77777777" w:rsidR="00712F30" w:rsidRPr="002F198E" w:rsidRDefault="00712F30" w:rsidP="00712F30">
      <w:pPr>
        <w:pStyle w:val="breakline"/>
        <w:divId w:val="527259509"/>
        <w:rPr>
          <w:color w:val="002060"/>
        </w:rPr>
      </w:pPr>
    </w:p>
    <w:p w14:paraId="51639C11" w14:textId="77777777" w:rsidR="00712F30" w:rsidRPr="002F198E" w:rsidRDefault="00712F30" w:rsidP="00712F30">
      <w:pPr>
        <w:pStyle w:val="TITOLOPRINC"/>
        <w:divId w:val="527259509"/>
        <w:rPr>
          <w:color w:val="002060"/>
        </w:rPr>
      </w:pPr>
      <w:r w:rsidRPr="002F198E">
        <w:rPr>
          <w:color w:val="002060"/>
        </w:rPr>
        <w:t>CLASSIFICA</w:t>
      </w:r>
    </w:p>
    <w:p w14:paraId="75672558" w14:textId="77777777" w:rsidR="00712F30" w:rsidRPr="002F198E" w:rsidRDefault="00712F30" w:rsidP="00712F30">
      <w:pPr>
        <w:pStyle w:val="breakline"/>
        <w:divId w:val="527259509"/>
        <w:rPr>
          <w:color w:val="002060"/>
        </w:rPr>
      </w:pPr>
    </w:p>
    <w:p w14:paraId="111093C3" w14:textId="77777777" w:rsidR="00712F30" w:rsidRPr="002F198E" w:rsidRDefault="00712F30" w:rsidP="00712F30">
      <w:pPr>
        <w:pStyle w:val="breakline"/>
        <w:divId w:val="527259509"/>
        <w:rPr>
          <w:color w:val="002060"/>
        </w:rPr>
      </w:pPr>
    </w:p>
    <w:p w14:paraId="44015DCE"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6E4B66E"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889FF"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52AD2A"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CA0091"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84B27C"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C029F9"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16F0BB"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DDD0B"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B5E827"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8156E"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7B0111" w14:textId="77777777" w:rsidR="00712F30" w:rsidRPr="002F198E" w:rsidRDefault="00712F30" w:rsidP="00E37A95">
            <w:pPr>
              <w:pStyle w:val="HEADERTABELLA"/>
              <w:rPr>
                <w:color w:val="002060"/>
              </w:rPr>
            </w:pPr>
            <w:r w:rsidRPr="002F198E">
              <w:rPr>
                <w:color w:val="002060"/>
              </w:rPr>
              <w:t>PE</w:t>
            </w:r>
          </w:p>
        </w:tc>
      </w:tr>
      <w:tr w:rsidR="00712F30" w:rsidRPr="002F198E" w14:paraId="6A95C1FC"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3757DB" w14:textId="77777777" w:rsidR="00712F30" w:rsidRPr="002F198E" w:rsidRDefault="00712F30" w:rsidP="00E37A95">
            <w:pPr>
              <w:pStyle w:val="ROWTABELLA"/>
              <w:rPr>
                <w:color w:val="002060"/>
              </w:rPr>
            </w:pPr>
            <w:r w:rsidRPr="002F198E">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22162"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7889C"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0CAF9"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7878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6198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F578B"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E4C2F"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D74FF"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E573D" w14:textId="77777777" w:rsidR="00712F30" w:rsidRPr="002F198E" w:rsidRDefault="00712F30" w:rsidP="00E37A95">
            <w:pPr>
              <w:pStyle w:val="ROWTABELLA"/>
              <w:jc w:val="center"/>
              <w:rPr>
                <w:color w:val="002060"/>
              </w:rPr>
            </w:pPr>
            <w:r w:rsidRPr="002F198E">
              <w:rPr>
                <w:color w:val="002060"/>
              </w:rPr>
              <w:t>0</w:t>
            </w:r>
          </w:p>
        </w:tc>
      </w:tr>
      <w:tr w:rsidR="00712F30" w:rsidRPr="002F198E" w14:paraId="45B922E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3FC015" w14:textId="77777777" w:rsidR="00712F30" w:rsidRPr="002F198E" w:rsidRDefault="00712F30" w:rsidP="00E37A95">
            <w:pPr>
              <w:pStyle w:val="ROWTABELLA"/>
              <w:rPr>
                <w:color w:val="002060"/>
              </w:rPr>
            </w:pPr>
            <w:r w:rsidRPr="002F198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8AFCF"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D6B4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A06F2"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93E9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2138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4B7A8"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65AB0"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1BD53"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8D325" w14:textId="77777777" w:rsidR="00712F30" w:rsidRPr="002F198E" w:rsidRDefault="00712F30" w:rsidP="00E37A95">
            <w:pPr>
              <w:pStyle w:val="ROWTABELLA"/>
              <w:jc w:val="center"/>
              <w:rPr>
                <w:color w:val="002060"/>
              </w:rPr>
            </w:pPr>
            <w:r w:rsidRPr="002F198E">
              <w:rPr>
                <w:color w:val="002060"/>
              </w:rPr>
              <w:t>0</w:t>
            </w:r>
          </w:p>
        </w:tc>
      </w:tr>
      <w:tr w:rsidR="00712F30" w:rsidRPr="002F198E" w14:paraId="2D06187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7D10D8" w14:textId="77777777" w:rsidR="00712F30" w:rsidRPr="002F198E" w:rsidRDefault="00712F30" w:rsidP="00E37A95">
            <w:pPr>
              <w:pStyle w:val="ROWTABELLA"/>
              <w:rPr>
                <w:color w:val="002060"/>
              </w:rPr>
            </w:pPr>
            <w:r w:rsidRPr="002F198E">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C2441"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7C023"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2AF1E"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4F8C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8ACD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B263E"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70192"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43134"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078C6" w14:textId="77777777" w:rsidR="00712F30" w:rsidRPr="002F198E" w:rsidRDefault="00712F30" w:rsidP="00E37A95">
            <w:pPr>
              <w:pStyle w:val="ROWTABELLA"/>
              <w:jc w:val="center"/>
              <w:rPr>
                <w:color w:val="002060"/>
              </w:rPr>
            </w:pPr>
            <w:r w:rsidRPr="002F198E">
              <w:rPr>
                <w:color w:val="002060"/>
              </w:rPr>
              <w:t>0</w:t>
            </w:r>
          </w:p>
        </w:tc>
      </w:tr>
      <w:tr w:rsidR="00712F30" w:rsidRPr="002F198E" w14:paraId="033D224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E4C96B" w14:textId="77777777" w:rsidR="00712F30" w:rsidRPr="002F198E" w:rsidRDefault="00712F30" w:rsidP="00E37A95">
            <w:pPr>
              <w:pStyle w:val="ROWTABELLA"/>
              <w:rPr>
                <w:color w:val="002060"/>
              </w:rPr>
            </w:pPr>
            <w:r w:rsidRPr="002F198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FFF50"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27A0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1245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BA20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3B584"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77407"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AF9AC"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9201D"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1D034" w14:textId="77777777" w:rsidR="00712F30" w:rsidRPr="002F198E" w:rsidRDefault="00712F30" w:rsidP="00E37A95">
            <w:pPr>
              <w:pStyle w:val="ROWTABELLA"/>
              <w:jc w:val="center"/>
              <w:rPr>
                <w:color w:val="002060"/>
              </w:rPr>
            </w:pPr>
            <w:r w:rsidRPr="002F198E">
              <w:rPr>
                <w:color w:val="002060"/>
              </w:rPr>
              <w:t>0</w:t>
            </w:r>
          </w:p>
        </w:tc>
      </w:tr>
      <w:tr w:rsidR="00712F30" w:rsidRPr="002F198E" w14:paraId="5578732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599B6B"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C419A"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D6060"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71BE5"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5CB9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FA6C2"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D50F2"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7200A"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50E7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8447F" w14:textId="77777777" w:rsidR="00712F30" w:rsidRPr="002F198E" w:rsidRDefault="00712F30" w:rsidP="00E37A95">
            <w:pPr>
              <w:pStyle w:val="ROWTABELLA"/>
              <w:jc w:val="center"/>
              <w:rPr>
                <w:color w:val="002060"/>
              </w:rPr>
            </w:pPr>
            <w:r w:rsidRPr="002F198E">
              <w:rPr>
                <w:color w:val="002060"/>
              </w:rPr>
              <w:t>0</w:t>
            </w:r>
          </w:p>
        </w:tc>
      </w:tr>
      <w:tr w:rsidR="00712F30" w:rsidRPr="002F198E" w14:paraId="4E064E7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E5C5A2" w14:textId="77777777" w:rsidR="00712F30" w:rsidRPr="002F198E" w:rsidRDefault="00712F30" w:rsidP="00E37A95">
            <w:pPr>
              <w:pStyle w:val="ROWTABELLA"/>
              <w:rPr>
                <w:color w:val="002060"/>
              </w:rPr>
            </w:pPr>
            <w:r w:rsidRPr="002F198E">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B890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3CB33"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7234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1BDD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C2FB9"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FD7F3"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C55FA"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B235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7EAC4" w14:textId="77777777" w:rsidR="00712F30" w:rsidRPr="002F198E" w:rsidRDefault="00712F30" w:rsidP="00E37A95">
            <w:pPr>
              <w:pStyle w:val="ROWTABELLA"/>
              <w:jc w:val="center"/>
              <w:rPr>
                <w:color w:val="002060"/>
              </w:rPr>
            </w:pPr>
            <w:r w:rsidRPr="002F198E">
              <w:rPr>
                <w:color w:val="002060"/>
              </w:rPr>
              <w:t>0</w:t>
            </w:r>
          </w:p>
        </w:tc>
      </w:tr>
      <w:tr w:rsidR="00712F30" w:rsidRPr="002F198E" w14:paraId="0548C506"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FC652C" w14:textId="77777777" w:rsidR="00712F30" w:rsidRPr="002F198E" w:rsidRDefault="00712F30" w:rsidP="00E37A95">
            <w:pPr>
              <w:pStyle w:val="ROWTABELLA"/>
              <w:rPr>
                <w:color w:val="002060"/>
              </w:rPr>
            </w:pPr>
            <w:r w:rsidRPr="002F198E">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2293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31F5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5D43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C62F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D2466"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A3D4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D15DF" w14:textId="77777777" w:rsidR="00712F30" w:rsidRPr="002F198E" w:rsidRDefault="00712F30" w:rsidP="00E37A95">
            <w:pPr>
              <w:pStyle w:val="ROWTABELLA"/>
              <w:jc w:val="center"/>
              <w:rPr>
                <w:color w:val="002060"/>
              </w:rPr>
            </w:pPr>
            <w:r w:rsidRPr="002F198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CE062" w14:textId="77777777" w:rsidR="00712F30" w:rsidRPr="002F198E" w:rsidRDefault="00712F30" w:rsidP="00E37A95">
            <w:pPr>
              <w:pStyle w:val="ROWTABELLA"/>
              <w:jc w:val="center"/>
              <w:rPr>
                <w:color w:val="002060"/>
              </w:rPr>
            </w:pPr>
            <w:r w:rsidRPr="002F198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8D74E" w14:textId="77777777" w:rsidR="00712F30" w:rsidRPr="002F198E" w:rsidRDefault="00712F30" w:rsidP="00E37A95">
            <w:pPr>
              <w:pStyle w:val="ROWTABELLA"/>
              <w:jc w:val="center"/>
              <w:rPr>
                <w:color w:val="002060"/>
              </w:rPr>
            </w:pPr>
            <w:r w:rsidRPr="002F198E">
              <w:rPr>
                <w:color w:val="002060"/>
              </w:rPr>
              <w:t>0</w:t>
            </w:r>
          </w:p>
        </w:tc>
      </w:tr>
    </w:tbl>
    <w:p w14:paraId="53BB2A0E" w14:textId="77777777" w:rsidR="00712F30" w:rsidRPr="002F198E" w:rsidRDefault="00712F30" w:rsidP="00712F30">
      <w:pPr>
        <w:pStyle w:val="breakline"/>
        <w:divId w:val="527259509"/>
        <w:rPr>
          <w:color w:val="002060"/>
        </w:rPr>
      </w:pPr>
    </w:p>
    <w:p w14:paraId="4E4941BD" w14:textId="77777777" w:rsidR="00712F30" w:rsidRPr="002F198E" w:rsidRDefault="00712F30" w:rsidP="00712F30">
      <w:pPr>
        <w:pStyle w:val="breakline"/>
        <w:divId w:val="527259509"/>
        <w:rPr>
          <w:color w:val="002060"/>
        </w:rPr>
      </w:pPr>
    </w:p>
    <w:p w14:paraId="6B6BC3A7"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2F0885F4"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DCF43"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44FEE6"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3BB49"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64B192"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FCDD8B"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CBFD7B"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C8254F"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C286F"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B7F0E9"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A1D22A" w14:textId="77777777" w:rsidR="00712F30" w:rsidRPr="002F198E" w:rsidRDefault="00712F30" w:rsidP="00E37A95">
            <w:pPr>
              <w:pStyle w:val="HEADERTABELLA"/>
              <w:rPr>
                <w:color w:val="002060"/>
              </w:rPr>
            </w:pPr>
            <w:r w:rsidRPr="002F198E">
              <w:rPr>
                <w:color w:val="002060"/>
              </w:rPr>
              <w:t>PE</w:t>
            </w:r>
          </w:p>
        </w:tc>
      </w:tr>
      <w:tr w:rsidR="00712F30" w:rsidRPr="002F198E" w14:paraId="72626A87"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079C4E" w14:textId="77777777" w:rsidR="00712F30" w:rsidRPr="002F198E" w:rsidRDefault="00712F30" w:rsidP="00E37A95">
            <w:pPr>
              <w:pStyle w:val="ROWTABELLA"/>
              <w:rPr>
                <w:color w:val="002060"/>
              </w:rPr>
            </w:pPr>
            <w:r w:rsidRPr="002F198E">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46528"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97D16"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06865"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1B56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8C13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8B5BD"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1095F"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16911"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865B4" w14:textId="77777777" w:rsidR="00712F30" w:rsidRPr="002F198E" w:rsidRDefault="00712F30" w:rsidP="00E37A95">
            <w:pPr>
              <w:pStyle w:val="ROWTABELLA"/>
              <w:jc w:val="center"/>
              <w:rPr>
                <w:color w:val="002060"/>
              </w:rPr>
            </w:pPr>
            <w:r w:rsidRPr="002F198E">
              <w:rPr>
                <w:color w:val="002060"/>
              </w:rPr>
              <w:t>0</w:t>
            </w:r>
          </w:p>
        </w:tc>
      </w:tr>
      <w:tr w:rsidR="00712F30" w:rsidRPr="002F198E" w14:paraId="37CA00A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9DB71A" w14:textId="77777777" w:rsidR="00712F30" w:rsidRPr="002F198E" w:rsidRDefault="00712F30" w:rsidP="00E37A95">
            <w:pPr>
              <w:pStyle w:val="ROWTABELLA"/>
              <w:rPr>
                <w:color w:val="002060"/>
              </w:rPr>
            </w:pPr>
            <w:r w:rsidRPr="002F198E">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6363C"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B9B2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CDF18"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77C1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FD55F"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969A3"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68109"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1028D"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B8B41" w14:textId="77777777" w:rsidR="00712F30" w:rsidRPr="002F198E" w:rsidRDefault="00712F30" w:rsidP="00E37A95">
            <w:pPr>
              <w:pStyle w:val="ROWTABELLA"/>
              <w:jc w:val="center"/>
              <w:rPr>
                <w:color w:val="002060"/>
              </w:rPr>
            </w:pPr>
            <w:r w:rsidRPr="002F198E">
              <w:rPr>
                <w:color w:val="002060"/>
              </w:rPr>
              <w:t>0</w:t>
            </w:r>
          </w:p>
        </w:tc>
      </w:tr>
      <w:tr w:rsidR="00712F30" w:rsidRPr="002F198E" w14:paraId="51415BA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87B772"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573C6"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720D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47F0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9EC1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431D0"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7B627"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3DBD8"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5D9F8"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7B32B" w14:textId="77777777" w:rsidR="00712F30" w:rsidRPr="002F198E" w:rsidRDefault="00712F30" w:rsidP="00E37A95">
            <w:pPr>
              <w:pStyle w:val="ROWTABELLA"/>
              <w:jc w:val="center"/>
              <w:rPr>
                <w:color w:val="002060"/>
              </w:rPr>
            </w:pPr>
            <w:r w:rsidRPr="002F198E">
              <w:rPr>
                <w:color w:val="002060"/>
              </w:rPr>
              <w:t>0</w:t>
            </w:r>
          </w:p>
        </w:tc>
      </w:tr>
      <w:tr w:rsidR="00712F30" w:rsidRPr="002F198E" w14:paraId="7A63F26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66DAA2" w14:textId="77777777" w:rsidR="00712F30" w:rsidRPr="002F198E" w:rsidRDefault="00712F30" w:rsidP="00E37A95">
            <w:pPr>
              <w:pStyle w:val="ROWTABELLA"/>
              <w:rPr>
                <w:color w:val="002060"/>
              </w:rPr>
            </w:pPr>
            <w:r w:rsidRPr="002F198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E4A13"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C90D9"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D956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A19B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A48C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670A0"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B99C4"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6E6C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FE2FD" w14:textId="77777777" w:rsidR="00712F30" w:rsidRPr="002F198E" w:rsidRDefault="00712F30" w:rsidP="00E37A95">
            <w:pPr>
              <w:pStyle w:val="ROWTABELLA"/>
              <w:jc w:val="center"/>
              <w:rPr>
                <w:color w:val="002060"/>
              </w:rPr>
            </w:pPr>
            <w:r w:rsidRPr="002F198E">
              <w:rPr>
                <w:color w:val="002060"/>
              </w:rPr>
              <w:t>0</w:t>
            </w:r>
          </w:p>
        </w:tc>
      </w:tr>
      <w:tr w:rsidR="00712F30" w:rsidRPr="002F198E" w14:paraId="719B649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583CBA" w14:textId="77777777" w:rsidR="00712F30" w:rsidRPr="002F198E" w:rsidRDefault="00712F30" w:rsidP="00E37A95">
            <w:pPr>
              <w:pStyle w:val="ROWTABELLA"/>
              <w:rPr>
                <w:color w:val="002060"/>
              </w:rPr>
            </w:pPr>
            <w:r w:rsidRPr="002F198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E9299"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AC80F"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99E1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20257"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0895D"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292BF"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47AAF"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3687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C3FE1" w14:textId="77777777" w:rsidR="00712F30" w:rsidRPr="002F198E" w:rsidRDefault="00712F30" w:rsidP="00E37A95">
            <w:pPr>
              <w:pStyle w:val="ROWTABELLA"/>
              <w:jc w:val="center"/>
              <w:rPr>
                <w:color w:val="002060"/>
              </w:rPr>
            </w:pPr>
            <w:r w:rsidRPr="002F198E">
              <w:rPr>
                <w:color w:val="002060"/>
              </w:rPr>
              <w:t>0</w:t>
            </w:r>
          </w:p>
        </w:tc>
      </w:tr>
      <w:tr w:rsidR="00712F30" w:rsidRPr="002F198E" w14:paraId="08DFED8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6FDEFB" w14:textId="77777777" w:rsidR="00712F30" w:rsidRPr="002F198E" w:rsidRDefault="00712F30" w:rsidP="00E37A95">
            <w:pPr>
              <w:pStyle w:val="ROWTABELLA"/>
              <w:rPr>
                <w:color w:val="002060"/>
              </w:rPr>
            </w:pPr>
            <w:r w:rsidRPr="002F198E">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A3E70"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A473F"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C1FC5"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B80EA"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D5B44"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2F368"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09D00" w14:textId="77777777" w:rsidR="00712F30" w:rsidRPr="002F198E" w:rsidRDefault="00712F30" w:rsidP="00E37A95">
            <w:pPr>
              <w:pStyle w:val="ROWTABELLA"/>
              <w:jc w:val="center"/>
              <w:rPr>
                <w:color w:val="002060"/>
              </w:rPr>
            </w:pPr>
            <w:r w:rsidRPr="002F198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3AFAB"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6E79A" w14:textId="77777777" w:rsidR="00712F30" w:rsidRPr="002F198E" w:rsidRDefault="00712F30" w:rsidP="00E37A95">
            <w:pPr>
              <w:pStyle w:val="ROWTABELLA"/>
              <w:jc w:val="center"/>
              <w:rPr>
                <w:color w:val="002060"/>
              </w:rPr>
            </w:pPr>
            <w:r w:rsidRPr="002F198E">
              <w:rPr>
                <w:color w:val="002060"/>
              </w:rPr>
              <w:t>0</w:t>
            </w:r>
          </w:p>
        </w:tc>
      </w:tr>
      <w:tr w:rsidR="00712F30" w:rsidRPr="002F198E" w14:paraId="5D948C0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A7ECEC" w14:textId="77777777" w:rsidR="00712F30" w:rsidRPr="002F198E" w:rsidRDefault="00712F30" w:rsidP="00E37A95">
            <w:pPr>
              <w:pStyle w:val="ROWTABELLA"/>
              <w:rPr>
                <w:color w:val="002060"/>
              </w:rPr>
            </w:pPr>
            <w:r w:rsidRPr="002F19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8D8E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5CE1E"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1115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40D08"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4A32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2FDCF"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FB95B"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692A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4EC27" w14:textId="77777777" w:rsidR="00712F30" w:rsidRPr="002F198E" w:rsidRDefault="00712F30" w:rsidP="00E37A95">
            <w:pPr>
              <w:pStyle w:val="ROWTABELLA"/>
              <w:jc w:val="center"/>
              <w:rPr>
                <w:color w:val="002060"/>
              </w:rPr>
            </w:pPr>
            <w:r w:rsidRPr="002F198E">
              <w:rPr>
                <w:color w:val="002060"/>
              </w:rPr>
              <w:t>0</w:t>
            </w:r>
          </w:p>
        </w:tc>
      </w:tr>
      <w:tr w:rsidR="00712F30" w:rsidRPr="002F198E" w14:paraId="06F9B012"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CDC08A" w14:textId="77777777" w:rsidR="00712F30" w:rsidRPr="002F198E" w:rsidRDefault="00712F30" w:rsidP="00E37A95">
            <w:pPr>
              <w:pStyle w:val="ROWTABELLA"/>
              <w:rPr>
                <w:color w:val="002060"/>
              </w:rPr>
            </w:pPr>
            <w:r w:rsidRPr="002F198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0449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492F4"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6474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A1257"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E6460"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DAFBC"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B98B0"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D6629"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52503" w14:textId="77777777" w:rsidR="00712F30" w:rsidRPr="002F198E" w:rsidRDefault="00712F30" w:rsidP="00E37A95">
            <w:pPr>
              <w:pStyle w:val="ROWTABELLA"/>
              <w:jc w:val="center"/>
              <w:rPr>
                <w:color w:val="002060"/>
              </w:rPr>
            </w:pPr>
            <w:r w:rsidRPr="002F198E">
              <w:rPr>
                <w:color w:val="002060"/>
              </w:rPr>
              <w:t>0</w:t>
            </w:r>
          </w:p>
        </w:tc>
      </w:tr>
    </w:tbl>
    <w:p w14:paraId="33E45D0F" w14:textId="77777777" w:rsidR="00712F30" w:rsidRPr="002F198E" w:rsidRDefault="00712F30" w:rsidP="00712F30">
      <w:pPr>
        <w:pStyle w:val="breakline"/>
        <w:divId w:val="527259509"/>
        <w:rPr>
          <w:color w:val="002060"/>
        </w:rPr>
      </w:pPr>
    </w:p>
    <w:p w14:paraId="5AD2DCF8" w14:textId="77777777" w:rsidR="00712F30" w:rsidRPr="002F198E" w:rsidRDefault="00712F30" w:rsidP="00712F30">
      <w:pPr>
        <w:pStyle w:val="TITOLOPRINC"/>
        <w:divId w:val="527259509"/>
        <w:rPr>
          <w:color w:val="002060"/>
        </w:rPr>
      </w:pPr>
      <w:r w:rsidRPr="002F198E">
        <w:rPr>
          <w:color w:val="002060"/>
        </w:rPr>
        <w:t>PROGRAMMA GARE</w:t>
      </w:r>
    </w:p>
    <w:p w14:paraId="6673EBBC" w14:textId="77777777" w:rsidR="00712F30" w:rsidRPr="002F198E" w:rsidRDefault="00712F30" w:rsidP="00712F30">
      <w:pPr>
        <w:pStyle w:val="SOTTOTITOLOCAMPIONATO1"/>
        <w:divId w:val="527259509"/>
        <w:rPr>
          <w:color w:val="002060"/>
        </w:rPr>
      </w:pPr>
      <w:r w:rsidRPr="002F198E">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712F30" w:rsidRPr="002F198E" w14:paraId="362B0D0E"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277CBE"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E938A6"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2F17EA"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53D27"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F7F681"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89DF0"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8FC951"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2E5D41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A0A9C1" w14:textId="77777777" w:rsidR="00712F30" w:rsidRPr="002F198E" w:rsidRDefault="00712F30" w:rsidP="00E37A95">
            <w:pPr>
              <w:pStyle w:val="ROWTABELLA"/>
              <w:rPr>
                <w:color w:val="002060"/>
              </w:rPr>
            </w:pPr>
            <w:r w:rsidRPr="002F198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9D1886" w14:textId="77777777" w:rsidR="00712F30" w:rsidRPr="002F198E" w:rsidRDefault="00712F30" w:rsidP="00E37A95">
            <w:pPr>
              <w:pStyle w:val="ROWTABELLA"/>
              <w:rPr>
                <w:color w:val="002060"/>
              </w:rPr>
            </w:pPr>
            <w:r w:rsidRPr="002F198E">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7C28420"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53A95A" w14:textId="77777777" w:rsidR="00712F30" w:rsidRPr="002F198E" w:rsidRDefault="00712F30" w:rsidP="00E37A95">
            <w:pPr>
              <w:pStyle w:val="ROWTABELLA"/>
              <w:rPr>
                <w:color w:val="002060"/>
              </w:rPr>
            </w:pPr>
            <w:r w:rsidRPr="002F198E">
              <w:rPr>
                <w:color w:val="002060"/>
              </w:rPr>
              <w:t>10/01/2020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94A07D" w14:textId="77777777" w:rsidR="00712F30" w:rsidRPr="002F198E" w:rsidRDefault="00712F30" w:rsidP="00E37A95">
            <w:pPr>
              <w:pStyle w:val="ROWTABELLA"/>
              <w:rPr>
                <w:color w:val="002060"/>
              </w:rPr>
            </w:pPr>
            <w:r w:rsidRPr="002F198E">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DD9722" w14:textId="77777777" w:rsidR="00712F30" w:rsidRPr="002F198E" w:rsidRDefault="00712F30" w:rsidP="00E37A95">
            <w:pPr>
              <w:pStyle w:val="ROWTABELLA"/>
              <w:rPr>
                <w:color w:val="002060"/>
              </w:rPr>
            </w:pPr>
            <w:r w:rsidRPr="002F198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FB9DE9" w14:textId="77777777" w:rsidR="00712F30" w:rsidRPr="002F198E" w:rsidRDefault="00712F30" w:rsidP="00E37A95">
            <w:pPr>
              <w:pStyle w:val="ROWTABELLA"/>
              <w:rPr>
                <w:color w:val="002060"/>
              </w:rPr>
            </w:pPr>
            <w:r w:rsidRPr="002F198E">
              <w:rPr>
                <w:color w:val="002060"/>
              </w:rPr>
              <w:t>VIA MADRE TERESA DI CALCUTTA</w:t>
            </w:r>
          </w:p>
        </w:tc>
      </w:tr>
      <w:tr w:rsidR="00712F30" w:rsidRPr="002F198E" w14:paraId="28FD3322"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605DFCD" w14:textId="77777777" w:rsidR="00712F30" w:rsidRPr="002F198E" w:rsidRDefault="00712F30" w:rsidP="00E37A95">
            <w:pPr>
              <w:pStyle w:val="ROWTABELLA"/>
              <w:rPr>
                <w:color w:val="002060"/>
              </w:rPr>
            </w:pPr>
            <w:r w:rsidRPr="002F198E">
              <w:rPr>
                <w:color w:val="002060"/>
              </w:rPr>
              <w:t>LF JESINA FEMMINILE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67A1D3" w14:textId="77777777" w:rsidR="00712F30" w:rsidRPr="002F198E" w:rsidRDefault="00712F30" w:rsidP="00E37A95">
            <w:pPr>
              <w:pStyle w:val="ROWTABELLA"/>
              <w:rPr>
                <w:color w:val="002060"/>
              </w:rPr>
            </w:pPr>
            <w:r w:rsidRPr="002F198E">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B81124"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7664B9"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02F476" w14:textId="77777777" w:rsidR="00712F30" w:rsidRPr="002F198E" w:rsidRDefault="00712F30" w:rsidP="00E37A95">
            <w:pPr>
              <w:pStyle w:val="ROWTABELLA"/>
              <w:rPr>
                <w:color w:val="002060"/>
              </w:rPr>
            </w:pPr>
            <w:r w:rsidRPr="002F198E">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6911E2" w14:textId="77777777" w:rsidR="00712F30" w:rsidRPr="002F198E" w:rsidRDefault="00712F30" w:rsidP="00E37A95">
            <w:pPr>
              <w:pStyle w:val="ROWTABELLA"/>
              <w:rPr>
                <w:color w:val="002060"/>
              </w:rPr>
            </w:pPr>
            <w:r w:rsidRPr="002F198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DFDBB9" w14:textId="77777777" w:rsidR="00712F30" w:rsidRPr="002F198E" w:rsidRDefault="00712F30" w:rsidP="00E37A95">
            <w:pPr>
              <w:pStyle w:val="ROWTABELLA"/>
              <w:rPr>
                <w:color w:val="002060"/>
              </w:rPr>
            </w:pPr>
            <w:r w:rsidRPr="002F198E">
              <w:rPr>
                <w:color w:val="002060"/>
              </w:rPr>
              <w:t>VIA ZANNONI</w:t>
            </w:r>
          </w:p>
        </w:tc>
      </w:tr>
      <w:tr w:rsidR="00712F30" w:rsidRPr="002F198E" w14:paraId="11EFA4E1"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9F5A9F" w14:textId="77777777" w:rsidR="00712F30" w:rsidRPr="002F198E" w:rsidRDefault="00712F30" w:rsidP="00E37A95">
            <w:pPr>
              <w:pStyle w:val="ROWTABELLA"/>
              <w:rPr>
                <w:color w:val="002060"/>
              </w:rPr>
            </w:pPr>
            <w:r w:rsidRPr="002F198E">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64533D" w14:textId="77777777" w:rsidR="00712F30" w:rsidRPr="002F198E" w:rsidRDefault="00712F30" w:rsidP="00E37A95">
            <w:pPr>
              <w:pStyle w:val="ROWTABELLA"/>
              <w:rPr>
                <w:color w:val="002060"/>
              </w:rPr>
            </w:pPr>
            <w:r w:rsidRPr="002F198E">
              <w:rPr>
                <w:color w:val="002060"/>
              </w:rPr>
              <w:t>SAN MICHELE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3DA1DF4"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BC0ED4" w14:textId="77777777" w:rsidR="00712F30" w:rsidRPr="002F198E" w:rsidRDefault="00712F30" w:rsidP="00E37A95">
            <w:pPr>
              <w:pStyle w:val="ROWTABELLA"/>
              <w:rPr>
                <w:color w:val="002060"/>
              </w:rPr>
            </w:pPr>
            <w:r w:rsidRPr="002F198E">
              <w:rPr>
                <w:color w:val="002060"/>
              </w:rPr>
              <w:t>11/01/2020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91B826" w14:textId="77777777" w:rsidR="00712F30" w:rsidRPr="002F198E" w:rsidRDefault="00712F30" w:rsidP="00E37A95">
            <w:pPr>
              <w:pStyle w:val="ROWTABELLA"/>
              <w:rPr>
                <w:color w:val="002060"/>
              </w:rPr>
            </w:pPr>
            <w:r w:rsidRPr="002F198E">
              <w:rPr>
                <w:color w:val="002060"/>
              </w:rPr>
              <w:t>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528189" w14:textId="77777777" w:rsidR="00712F30" w:rsidRPr="002F198E" w:rsidRDefault="00712F30" w:rsidP="00E37A95">
            <w:pPr>
              <w:pStyle w:val="ROWTABELLA"/>
              <w:rPr>
                <w:color w:val="002060"/>
              </w:rPr>
            </w:pPr>
            <w:r w:rsidRPr="002F198E">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406F04" w14:textId="77777777" w:rsidR="00712F30" w:rsidRPr="002F198E" w:rsidRDefault="00712F30" w:rsidP="00E37A95">
            <w:pPr>
              <w:pStyle w:val="ROWTABELLA"/>
              <w:rPr>
                <w:color w:val="002060"/>
              </w:rPr>
            </w:pPr>
            <w:r w:rsidRPr="002F198E">
              <w:rPr>
                <w:color w:val="002060"/>
              </w:rPr>
              <w:t>VIA DELL'ANNUNZIATA</w:t>
            </w:r>
          </w:p>
        </w:tc>
      </w:tr>
    </w:tbl>
    <w:p w14:paraId="3194F699" w14:textId="77777777" w:rsidR="00712F30" w:rsidRPr="002F198E" w:rsidRDefault="00712F30" w:rsidP="00712F30">
      <w:pPr>
        <w:pStyle w:val="breakline"/>
        <w:divId w:val="527259509"/>
        <w:rPr>
          <w:color w:val="002060"/>
        </w:rPr>
      </w:pPr>
    </w:p>
    <w:p w14:paraId="3AC52187" w14:textId="77777777" w:rsidR="00712F30" w:rsidRPr="002F198E" w:rsidRDefault="00712F30" w:rsidP="00712F30">
      <w:pPr>
        <w:pStyle w:val="breakline"/>
        <w:divId w:val="527259509"/>
        <w:rPr>
          <w:color w:val="002060"/>
        </w:rPr>
      </w:pPr>
    </w:p>
    <w:p w14:paraId="37A3F8A2" w14:textId="77777777" w:rsidR="00712F30" w:rsidRPr="002F198E" w:rsidRDefault="00712F30" w:rsidP="00712F30">
      <w:pPr>
        <w:pStyle w:val="breakline"/>
        <w:divId w:val="527259509"/>
        <w:rPr>
          <w:color w:val="002060"/>
        </w:rPr>
      </w:pPr>
    </w:p>
    <w:p w14:paraId="2886285C" w14:textId="77777777" w:rsidR="00712F30" w:rsidRPr="002F198E" w:rsidRDefault="00712F30" w:rsidP="00712F30">
      <w:pPr>
        <w:pStyle w:val="SOTTOTITOLOCAMPIONATO1"/>
        <w:divId w:val="527259509"/>
        <w:rPr>
          <w:color w:val="002060"/>
        </w:rPr>
      </w:pPr>
      <w:r w:rsidRPr="002F198E">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3"/>
        <w:gridCol w:w="385"/>
        <w:gridCol w:w="898"/>
        <w:gridCol w:w="1191"/>
        <w:gridCol w:w="1541"/>
        <w:gridCol w:w="1568"/>
      </w:tblGrid>
      <w:tr w:rsidR="00712F30" w:rsidRPr="002F198E" w14:paraId="0FB713D1"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70C2B"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2A90AF"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FD52DB"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6067C3"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797344"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47BFDC"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9831B0"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77DDCD31"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7FFB75" w14:textId="77777777" w:rsidR="00712F30" w:rsidRPr="002F198E" w:rsidRDefault="00712F30" w:rsidP="00E37A95">
            <w:pPr>
              <w:pStyle w:val="ROWTABELLA"/>
              <w:rPr>
                <w:color w:val="002060"/>
              </w:rPr>
            </w:pPr>
            <w:r w:rsidRPr="002F198E">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DEC319" w14:textId="77777777" w:rsidR="00712F30" w:rsidRPr="002F198E" w:rsidRDefault="00712F30" w:rsidP="00E37A95">
            <w:pPr>
              <w:pStyle w:val="ROWTABELLA"/>
              <w:rPr>
                <w:color w:val="002060"/>
              </w:rPr>
            </w:pPr>
            <w:r w:rsidRPr="002F198E">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9EF58D8"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302A3C" w14:textId="77777777" w:rsidR="00712F30" w:rsidRPr="002F198E" w:rsidRDefault="00712F30" w:rsidP="00E37A95">
            <w:pPr>
              <w:pStyle w:val="ROWTABELLA"/>
              <w:rPr>
                <w:color w:val="002060"/>
              </w:rPr>
            </w:pPr>
            <w:r w:rsidRPr="002F198E">
              <w:rPr>
                <w:color w:val="002060"/>
              </w:rPr>
              <w:t>10/01/2020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D142D9" w14:textId="77777777" w:rsidR="00712F30" w:rsidRPr="002F198E" w:rsidRDefault="00712F30" w:rsidP="00E37A95">
            <w:pPr>
              <w:pStyle w:val="ROWTABELLA"/>
              <w:rPr>
                <w:color w:val="002060"/>
              </w:rPr>
            </w:pPr>
            <w:r w:rsidRPr="002F198E">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FE4CD5" w14:textId="77777777" w:rsidR="00712F30" w:rsidRPr="002F198E" w:rsidRDefault="00712F30" w:rsidP="00E37A95">
            <w:pPr>
              <w:pStyle w:val="ROWTABELLA"/>
              <w:rPr>
                <w:color w:val="002060"/>
              </w:rPr>
            </w:pPr>
            <w:r w:rsidRPr="002F198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D66496" w14:textId="77777777" w:rsidR="00712F30" w:rsidRPr="002F198E" w:rsidRDefault="00712F30" w:rsidP="00E37A95">
            <w:pPr>
              <w:pStyle w:val="ROWTABELLA"/>
              <w:rPr>
                <w:color w:val="002060"/>
              </w:rPr>
            </w:pPr>
            <w:r w:rsidRPr="002F198E">
              <w:rPr>
                <w:color w:val="002060"/>
              </w:rPr>
              <w:t>VIA DELLA REPUBBLICA</w:t>
            </w:r>
          </w:p>
        </w:tc>
      </w:tr>
      <w:tr w:rsidR="00712F30" w:rsidRPr="002F198E" w14:paraId="3FB46B7E"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15D700" w14:textId="77777777" w:rsidR="00712F30" w:rsidRPr="002F198E" w:rsidRDefault="00712F30" w:rsidP="00E37A95">
            <w:pPr>
              <w:pStyle w:val="ROWTABELLA"/>
              <w:rPr>
                <w:color w:val="002060"/>
              </w:rPr>
            </w:pPr>
            <w:r w:rsidRPr="002F198E">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E5DAC4" w14:textId="77777777" w:rsidR="00712F30" w:rsidRPr="002F198E" w:rsidRDefault="00712F30" w:rsidP="00E37A95">
            <w:pPr>
              <w:pStyle w:val="ROWTABELLA"/>
              <w:rPr>
                <w:color w:val="002060"/>
              </w:rPr>
            </w:pPr>
            <w:r w:rsidRPr="002F198E">
              <w:rPr>
                <w:color w:val="002060"/>
              </w:rPr>
              <w:t>LA FENICE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065AC8"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6D592BC" w14:textId="77777777" w:rsidR="00712F30" w:rsidRPr="002F198E" w:rsidRDefault="00712F30" w:rsidP="00E37A95">
            <w:pPr>
              <w:pStyle w:val="ROWTABELLA"/>
              <w:rPr>
                <w:color w:val="002060"/>
              </w:rPr>
            </w:pPr>
            <w:r w:rsidRPr="002F198E">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6AF53D" w14:textId="77777777" w:rsidR="00712F30" w:rsidRPr="002F198E" w:rsidRDefault="00712F30" w:rsidP="00E37A95">
            <w:pPr>
              <w:pStyle w:val="ROWTABELLA"/>
              <w:rPr>
                <w:color w:val="002060"/>
              </w:rPr>
            </w:pPr>
            <w:r w:rsidRPr="002F198E">
              <w:rPr>
                <w:color w:val="00206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4EEED2" w14:textId="77777777" w:rsidR="00712F30" w:rsidRPr="002F198E" w:rsidRDefault="00712F30" w:rsidP="00E37A95">
            <w:pPr>
              <w:pStyle w:val="ROWTABELLA"/>
              <w:rPr>
                <w:color w:val="002060"/>
              </w:rPr>
            </w:pPr>
            <w:r w:rsidRPr="002F198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2C909B" w14:textId="77777777" w:rsidR="00712F30" w:rsidRPr="002F198E" w:rsidRDefault="00712F30" w:rsidP="00E37A95">
            <w:pPr>
              <w:pStyle w:val="ROWTABELLA"/>
              <w:rPr>
                <w:color w:val="002060"/>
              </w:rPr>
            </w:pPr>
            <w:r w:rsidRPr="002F198E">
              <w:rPr>
                <w:color w:val="002060"/>
              </w:rPr>
              <w:t>VIA DELLE REGIONI, 8</w:t>
            </w:r>
          </w:p>
        </w:tc>
      </w:tr>
      <w:tr w:rsidR="00712F30" w:rsidRPr="002F198E" w14:paraId="71C3C882"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8C8ACE" w14:textId="77777777" w:rsidR="00712F30" w:rsidRPr="002F198E" w:rsidRDefault="00712F30" w:rsidP="00E37A95">
            <w:pPr>
              <w:pStyle w:val="ROWTABELLA"/>
              <w:rPr>
                <w:color w:val="002060"/>
              </w:rPr>
            </w:pPr>
            <w:r w:rsidRPr="002F198E">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B5C5FF" w14:textId="77777777" w:rsidR="00712F30" w:rsidRPr="002F198E" w:rsidRDefault="00712F30" w:rsidP="00E37A95">
            <w:pPr>
              <w:pStyle w:val="ROWTABELLA"/>
              <w:rPr>
                <w:color w:val="002060"/>
              </w:rPr>
            </w:pPr>
            <w:r w:rsidRPr="002F198E">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799437"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37CDE1" w14:textId="77777777" w:rsidR="00712F30" w:rsidRPr="002F198E" w:rsidRDefault="00712F30" w:rsidP="00E37A95">
            <w:pPr>
              <w:pStyle w:val="ROWTABELLA"/>
              <w:rPr>
                <w:color w:val="002060"/>
              </w:rPr>
            </w:pPr>
            <w:r w:rsidRPr="002F198E">
              <w:rPr>
                <w:color w:val="002060"/>
              </w:rPr>
              <w:t>11/01/2020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E23104" w14:textId="77777777" w:rsidR="00712F30" w:rsidRPr="002F198E" w:rsidRDefault="00712F30" w:rsidP="00E37A95">
            <w:pPr>
              <w:pStyle w:val="ROWTABELLA"/>
              <w:rPr>
                <w:color w:val="002060"/>
              </w:rPr>
            </w:pPr>
            <w:r w:rsidRPr="002F198E">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7F3F17" w14:textId="77777777" w:rsidR="00712F30" w:rsidRPr="002F198E" w:rsidRDefault="00712F30" w:rsidP="00E37A95">
            <w:pPr>
              <w:pStyle w:val="ROWTABELLA"/>
              <w:rPr>
                <w:color w:val="002060"/>
              </w:rPr>
            </w:pPr>
            <w:r w:rsidRPr="002F198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A450FD" w14:textId="77777777" w:rsidR="00712F30" w:rsidRPr="002F198E" w:rsidRDefault="00712F30" w:rsidP="00E37A95">
            <w:pPr>
              <w:pStyle w:val="ROWTABELLA"/>
              <w:rPr>
                <w:color w:val="002060"/>
              </w:rPr>
            </w:pPr>
            <w:r w:rsidRPr="002F198E">
              <w:rPr>
                <w:color w:val="002060"/>
              </w:rPr>
              <w:t>VIA ALFIERI SNC</w:t>
            </w:r>
          </w:p>
        </w:tc>
      </w:tr>
      <w:tr w:rsidR="00712F30" w:rsidRPr="002F198E" w14:paraId="14948D69"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F011D1" w14:textId="77777777" w:rsidR="00712F30" w:rsidRPr="002F198E" w:rsidRDefault="00712F30" w:rsidP="00E37A95">
            <w:pPr>
              <w:pStyle w:val="ROWTABELLA"/>
              <w:rPr>
                <w:color w:val="002060"/>
              </w:rPr>
            </w:pPr>
            <w:r w:rsidRPr="002F198E">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E88306" w14:textId="77777777" w:rsidR="00712F30" w:rsidRPr="002F198E" w:rsidRDefault="00712F30" w:rsidP="00E37A95">
            <w:pPr>
              <w:pStyle w:val="ROWTABELLA"/>
              <w:rPr>
                <w:color w:val="002060"/>
              </w:rPr>
            </w:pPr>
            <w:r w:rsidRPr="002F198E">
              <w:rPr>
                <w:color w:val="002060"/>
              </w:rPr>
              <w:t>RIPABERARDA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4F76003"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2B1CF8" w14:textId="77777777" w:rsidR="00712F30" w:rsidRPr="002F198E" w:rsidRDefault="00712F30" w:rsidP="00E37A95">
            <w:pPr>
              <w:pStyle w:val="ROWTABELLA"/>
              <w:rPr>
                <w:color w:val="002060"/>
              </w:rPr>
            </w:pPr>
            <w:r w:rsidRPr="002F198E">
              <w:rPr>
                <w:color w:val="002060"/>
              </w:rPr>
              <w:t>12/01/2020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0333AE" w14:textId="77777777" w:rsidR="00712F30" w:rsidRPr="002F198E" w:rsidRDefault="00712F30" w:rsidP="00E37A95">
            <w:pPr>
              <w:pStyle w:val="ROWTABELLA"/>
              <w:rPr>
                <w:color w:val="002060"/>
              </w:rPr>
            </w:pPr>
            <w:r w:rsidRPr="002F198E">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E26F08" w14:textId="77777777" w:rsidR="00712F30" w:rsidRPr="002F198E" w:rsidRDefault="00712F30" w:rsidP="00E37A95">
            <w:pPr>
              <w:pStyle w:val="ROWTABELLA"/>
              <w:rPr>
                <w:color w:val="002060"/>
              </w:rPr>
            </w:pPr>
            <w:r w:rsidRPr="002F198E">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CA510F" w14:textId="77777777" w:rsidR="00712F30" w:rsidRPr="002F198E" w:rsidRDefault="00712F30" w:rsidP="00E37A95">
            <w:pPr>
              <w:pStyle w:val="ROWTABELLA"/>
              <w:rPr>
                <w:color w:val="002060"/>
              </w:rPr>
            </w:pPr>
            <w:r w:rsidRPr="002F198E">
              <w:rPr>
                <w:color w:val="002060"/>
              </w:rPr>
              <w:t>LOC.MONTEROCCO VIA A.MANCINI</w:t>
            </w:r>
          </w:p>
        </w:tc>
      </w:tr>
    </w:tbl>
    <w:p w14:paraId="2201AA45" w14:textId="77777777" w:rsidR="00712F30" w:rsidRPr="002F198E" w:rsidRDefault="00712F30" w:rsidP="00712F30">
      <w:pPr>
        <w:pStyle w:val="breakline"/>
        <w:divId w:val="527259509"/>
        <w:rPr>
          <w:color w:val="002060"/>
        </w:rPr>
      </w:pPr>
    </w:p>
    <w:p w14:paraId="34EDEA97"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UNDER 21 CALCIO A 5 REGIONALE</w:t>
      </w:r>
    </w:p>
    <w:p w14:paraId="338B0F3E" w14:textId="77777777" w:rsidR="00712F30" w:rsidRPr="002F198E" w:rsidRDefault="00712F30" w:rsidP="00712F30">
      <w:pPr>
        <w:pStyle w:val="TITOLOPRINC"/>
        <w:divId w:val="527259509"/>
        <w:rPr>
          <w:color w:val="002060"/>
        </w:rPr>
      </w:pPr>
      <w:r w:rsidRPr="002F198E">
        <w:rPr>
          <w:color w:val="002060"/>
        </w:rPr>
        <w:t>RISULTATI</w:t>
      </w:r>
    </w:p>
    <w:p w14:paraId="78D49290" w14:textId="77777777" w:rsidR="00712F30" w:rsidRPr="002F198E" w:rsidRDefault="00712F30" w:rsidP="00712F30">
      <w:pPr>
        <w:pStyle w:val="breakline"/>
        <w:divId w:val="527259509"/>
        <w:rPr>
          <w:color w:val="002060"/>
        </w:rPr>
      </w:pPr>
    </w:p>
    <w:p w14:paraId="0E07A4BD" w14:textId="77777777" w:rsidR="00712F30" w:rsidRPr="002F198E" w:rsidRDefault="00712F30" w:rsidP="00712F30">
      <w:pPr>
        <w:pStyle w:val="SOTTOTITOLOCAMPIONATO1"/>
        <w:divId w:val="527259509"/>
        <w:rPr>
          <w:color w:val="002060"/>
        </w:rPr>
      </w:pPr>
      <w:r w:rsidRPr="002F198E">
        <w:rPr>
          <w:color w:val="002060"/>
        </w:rPr>
        <w:t>RISULTATI UFFICIALI GARE DEL 21/12/2019</w:t>
      </w:r>
    </w:p>
    <w:p w14:paraId="5647950A"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132D8B2F"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5041AE6F"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4492487F"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4148CA" w14:textId="77777777" w:rsidR="00712F30" w:rsidRPr="002F198E" w:rsidRDefault="00712F30" w:rsidP="00E37A95">
                  <w:pPr>
                    <w:pStyle w:val="HEADERTABELLA"/>
                    <w:rPr>
                      <w:color w:val="002060"/>
                    </w:rPr>
                  </w:pPr>
                  <w:r w:rsidRPr="002F198E">
                    <w:rPr>
                      <w:color w:val="002060"/>
                    </w:rPr>
                    <w:t>GIRONE A - 5 Giornata - R</w:t>
                  </w:r>
                </w:p>
              </w:tc>
            </w:tr>
            <w:tr w:rsidR="00712F30" w:rsidRPr="002F198E" w14:paraId="759E322E"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F4052E" w14:textId="77777777" w:rsidR="00712F30" w:rsidRPr="002F198E" w:rsidRDefault="00712F30" w:rsidP="00E37A95">
                  <w:pPr>
                    <w:pStyle w:val="ROWTABELLA"/>
                    <w:rPr>
                      <w:color w:val="002060"/>
                    </w:rPr>
                  </w:pPr>
                  <w:r w:rsidRPr="002F198E">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7795C5" w14:textId="77777777" w:rsidR="00712F30" w:rsidRPr="002F198E" w:rsidRDefault="00712F30" w:rsidP="00E37A95">
                  <w:pPr>
                    <w:pStyle w:val="ROWTABELLA"/>
                    <w:rPr>
                      <w:color w:val="002060"/>
                    </w:rPr>
                  </w:pPr>
                  <w:r w:rsidRPr="002F198E">
                    <w:rPr>
                      <w:color w:val="002060"/>
                    </w:rPr>
                    <w:t>- REAL S.COSTANZO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B97B2A" w14:textId="77777777" w:rsidR="00712F30" w:rsidRPr="002F198E" w:rsidRDefault="00712F30" w:rsidP="00E37A95">
                  <w:pPr>
                    <w:pStyle w:val="ROWTABELLA"/>
                    <w:jc w:val="center"/>
                    <w:rPr>
                      <w:color w:val="002060"/>
                    </w:rPr>
                  </w:pPr>
                  <w:r w:rsidRPr="002F198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B6B082" w14:textId="77777777" w:rsidR="00712F30" w:rsidRPr="002F198E" w:rsidRDefault="00712F30" w:rsidP="00E37A95">
                  <w:pPr>
                    <w:pStyle w:val="ROWTABELLA"/>
                    <w:jc w:val="center"/>
                    <w:rPr>
                      <w:color w:val="002060"/>
                    </w:rPr>
                  </w:pPr>
                  <w:r w:rsidRPr="002F198E">
                    <w:rPr>
                      <w:color w:val="002060"/>
                    </w:rPr>
                    <w:t> </w:t>
                  </w:r>
                </w:p>
              </w:tc>
            </w:tr>
            <w:tr w:rsidR="00712F30" w:rsidRPr="002F198E" w14:paraId="001725BB"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F80F70" w14:textId="77777777" w:rsidR="00712F30" w:rsidRPr="002F198E" w:rsidRDefault="00712F30" w:rsidP="00E37A95">
                  <w:pPr>
                    <w:pStyle w:val="ROWTABELLA"/>
                    <w:rPr>
                      <w:color w:val="002060"/>
                    </w:rPr>
                  </w:pPr>
                  <w:r w:rsidRPr="002F198E">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77517EC" w14:textId="77777777" w:rsidR="00712F30" w:rsidRPr="002F198E" w:rsidRDefault="00712F30" w:rsidP="00E37A95">
                  <w:pPr>
                    <w:pStyle w:val="ROWTABELLA"/>
                    <w:rPr>
                      <w:color w:val="002060"/>
                    </w:rPr>
                  </w:pPr>
                  <w:r w:rsidRPr="002F198E">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23A994" w14:textId="77777777" w:rsidR="00712F30" w:rsidRPr="002F198E" w:rsidRDefault="00712F30" w:rsidP="00E37A95">
                  <w:pPr>
                    <w:pStyle w:val="ROWTABELLA"/>
                    <w:jc w:val="center"/>
                    <w:rPr>
                      <w:color w:val="002060"/>
                    </w:rPr>
                  </w:pPr>
                  <w:r w:rsidRPr="002F198E">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D2D5B5E" w14:textId="77777777" w:rsidR="00712F30" w:rsidRPr="002F198E" w:rsidRDefault="00712F30" w:rsidP="00E37A95">
                  <w:pPr>
                    <w:pStyle w:val="ROWTABELLA"/>
                    <w:jc w:val="center"/>
                    <w:rPr>
                      <w:color w:val="002060"/>
                    </w:rPr>
                  </w:pPr>
                  <w:r w:rsidRPr="002F198E">
                    <w:rPr>
                      <w:color w:val="002060"/>
                    </w:rPr>
                    <w:t> </w:t>
                  </w:r>
                </w:p>
              </w:tc>
            </w:tr>
            <w:tr w:rsidR="00712F30" w:rsidRPr="002F198E" w14:paraId="1B031A8A"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0F1EB9" w14:textId="77777777" w:rsidR="00712F30" w:rsidRPr="002F198E" w:rsidRDefault="00712F30" w:rsidP="00E37A95">
                  <w:pPr>
                    <w:pStyle w:val="ROWTABELLA"/>
                    <w:rPr>
                      <w:color w:val="002060"/>
                    </w:rPr>
                  </w:pPr>
                  <w:r w:rsidRPr="002F198E">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1A63FE" w14:textId="77777777" w:rsidR="00712F30" w:rsidRPr="002F198E" w:rsidRDefault="00712F30" w:rsidP="00E37A95">
                  <w:pPr>
                    <w:pStyle w:val="ROWTABELLA"/>
                    <w:rPr>
                      <w:color w:val="002060"/>
                    </w:rPr>
                  </w:pPr>
                  <w:r w:rsidRPr="002F198E">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7AE506" w14:textId="77777777" w:rsidR="00712F30" w:rsidRPr="002F198E" w:rsidRDefault="00712F30" w:rsidP="00E37A95">
                  <w:pPr>
                    <w:pStyle w:val="ROWTABELLA"/>
                    <w:jc w:val="center"/>
                    <w:rPr>
                      <w:color w:val="002060"/>
                    </w:rPr>
                  </w:pPr>
                  <w:r w:rsidRPr="002F198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B1186E" w14:textId="77777777" w:rsidR="00712F30" w:rsidRPr="002F198E" w:rsidRDefault="00712F30" w:rsidP="00E37A95">
                  <w:pPr>
                    <w:pStyle w:val="ROWTABELLA"/>
                    <w:jc w:val="center"/>
                    <w:rPr>
                      <w:color w:val="002060"/>
                    </w:rPr>
                  </w:pPr>
                  <w:r w:rsidRPr="002F198E">
                    <w:rPr>
                      <w:color w:val="002060"/>
                    </w:rPr>
                    <w:t> </w:t>
                  </w:r>
                </w:p>
              </w:tc>
            </w:tr>
            <w:tr w:rsidR="00712F30" w:rsidRPr="002F198E" w14:paraId="5422ED1D"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611DED3B" w14:textId="77777777" w:rsidR="00712F30" w:rsidRPr="002F198E" w:rsidRDefault="00712F30" w:rsidP="00E37A95">
                  <w:pPr>
                    <w:pStyle w:val="ROWTABELLA"/>
                    <w:rPr>
                      <w:color w:val="002060"/>
                    </w:rPr>
                  </w:pPr>
                  <w:r w:rsidRPr="002F198E">
                    <w:rPr>
                      <w:color w:val="002060"/>
                    </w:rPr>
                    <w:t>(1) - disputata il 22/12/2019</w:t>
                  </w:r>
                </w:p>
              </w:tc>
            </w:tr>
          </w:tbl>
          <w:p w14:paraId="5AEF54F7" w14:textId="77777777" w:rsidR="00712F30" w:rsidRPr="002F198E" w:rsidRDefault="00712F30" w:rsidP="00E37A9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26318D41"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9B62FF" w14:textId="77777777" w:rsidR="00712F30" w:rsidRPr="002F198E" w:rsidRDefault="00712F30" w:rsidP="00E37A95">
                  <w:pPr>
                    <w:pStyle w:val="HEADERTABELLA"/>
                    <w:rPr>
                      <w:color w:val="002060"/>
                    </w:rPr>
                  </w:pPr>
                  <w:r w:rsidRPr="002F198E">
                    <w:rPr>
                      <w:color w:val="002060"/>
                    </w:rPr>
                    <w:t>GIRONE B - 5 Giornata - R</w:t>
                  </w:r>
                </w:p>
              </w:tc>
            </w:tr>
            <w:tr w:rsidR="00712F30" w:rsidRPr="002F198E" w14:paraId="3FAA7270"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04CE6E" w14:textId="77777777" w:rsidR="00712F30" w:rsidRPr="002F198E" w:rsidRDefault="00712F30" w:rsidP="00E37A95">
                  <w:pPr>
                    <w:pStyle w:val="ROWTABELLA"/>
                    <w:rPr>
                      <w:color w:val="002060"/>
                    </w:rPr>
                  </w:pPr>
                  <w:r w:rsidRPr="002F198E">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70274F" w14:textId="77777777" w:rsidR="00712F30" w:rsidRPr="002F198E" w:rsidRDefault="00712F30" w:rsidP="00E37A95">
                  <w:pPr>
                    <w:pStyle w:val="ROWTABELLA"/>
                    <w:rPr>
                      <w:color w:val="002060"/>
                    </w:rPr>
                  </w:pPr>
                  <w:r w:rsidRPr="002F198E">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A0B0E8" w14:textId="77777777" w:rsidR="00712F30" w:rsidRPr="002F198E" w:rsidRDefault="00712F30" w:rsidP="00E37A95">
                  <w:pPr>
                    <w:pStyle w:val="ROWTABELLA"/>
                    <w:jc w:val="center"/>
                    <w:rPr>
                      <w:color w:val="002060"/>
                    </w:rPr>
                  </w:pPr>
                  <w:r w:rsidRPr="002F198E">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AF7864" w14:textId="77777777" w:rsidR="00712F30" w:rsidRPr="002F198E" w:rsidRDefault="00712F30" w:rsidP="00E37A95">
                  <w:pPr>
                    <w:pStyle w:val="ROWTABELLA"/>
                    <w:jc w:val="center"/>
                    <w:rPr>
                      <w:color w:val="002060"/>
                    </w:rPr>
                  </w:pPr>
                  <w:r w:rsidRPr="002F198E">
                    <w:rPr>
                      <w:color w:val="002060"/>
                    </w:rPr>
                    <w:t> </w:t>
                  </w:r>
                </w:p>
              </w:tc>
            </w:tr>
            <w:tr w:rsidR="00712F30" w:rsidRPr="002F198E" w14:paraId="620A6C7B"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8F511ED" w14:textId="77777777" w:rsidR="00712F30" w:rsidRPr="002F198E" w:rsidRDefault="00712F30" w:rsidP="00E37A95">
                  <w:pPr>
                    <w:pStyle w:val="ROWTABELLA"/>
                    <w:rPr>
                      <w:color w:val="002060"/>
                    </w:rPr>
                  </w:pPr>
                  <w:r w:rsidRPr="002F198E">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BD5F67" w14:textId="77777777" w:rsidR="00712F30" w:rsidRPr="002F198E" w:rsidRDefault="00712F30" w:rsidP="00E37A95">
                  <w:pPr>
                    <w:pStyle w:val="ROWTABELLA"/>
                    <w:rPr>
                      <w:color w:val="002060"/>
                    </w:rPr>
                  </w:pPr>
                  <w:r w:rsidRPr="002F198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801D5FF" w14:textId="77777777" w:rsidR="00712F30" w:rsidRPr="002F198E" w:rsidRDefault="00712F30" w:rsidP="00E37A95">
                  <w:pPr>
                    <w:pStyle w:val="ROWTABELLA"/>
                    <w:jc w:val="center"/>
                    <w:rPr>
                      <w:color w:val="002060"/>
                    </w:rPr>
                  </w:pPr>
                  <w:r w:rsidRPr="002F198E">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97B80D7" w14:textId="77777777" w:rsidR="00712F30" w:rsidRPr="002F198E" w:rsidRDefault="00712F30" w:rsidP="00E37A95">
                  <w:pPr>
                    <w:pStyle w:val="ROWTABELLA"/>
                    <w:jc w:val="center"/>
                    <w:rPr>
                      <w:color w:val="002060"/>
                    </w:rPr>
                  </w:pPr>
                  <w:r w:rsidRPr="002F198E">
                    <w:rPr>
                      <w:color w:val="002060"/>
                    </w:rPr>
                    <w:t> </w:t>
                  </w:r>
                </w:p>
              </w:tc>
            </w:tr>
            <w:tr w:rsidR="00712F30" w:rsidRPr="002F198E" w14:paraId="21141CD3"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4F08340" w14:textId="77777777" w:rsidR="00712F30" w:rsidRPr="002F198E" w:rsidRDefault="00712F30" w:rsidP="00E37A95">
                  <w:pPr>
                    <w:pStyle w:val="ROWTABELLA"/>
                    <w:rPr>
                      <w:color w:val="002060"/>
                    </w:rPr>
                  </w:pPr>
                  <w:r w:rsidRPr="002F198E">
                    <w:rPr>
                      <w:color w:val="002060"/>
                    </w:rPr>
                    <w:t>(2)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E7FC8C" w14:textId="77777777" w:rsidR="00712F30" w:rsidRPr="002F198E" w:rsidRDefault="00712F30" w:rsidP="00E37A95">
                  <w:pPr>
                    <w:pStyle w:val="ROWTABELLA"/>
                    <w:rPr>
                      <w:color w:val="002060"/>
                    </w:rPr>
                  </w:pPr>
                  <w:r w:rsidRPr="002F198E">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D07FF2" w14:textId="77777777" w:rsidR="00712F30" w:rsidRPr="002F198E" w:rsidRDefault="00712F30" w:rsidP="00E37A95">
                  <w:pPr>
                    <w:pStyle w:val="ROWTABELLA"/>
                    <w:jc w:val="center"/>
                    <w:rPr>
                      <w:color w:val="002060"/>
                    </w:rPr>
                  </w:pPr>
                  <w:r w:rsidRPr="002F198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C92EC5" w14:textId="77777777" w:rsidR="00712F30" w:rsidRPr="002F198E" w:rsidRDefault="00712F30" w:rsidP="00E37A95">
                  <w:pPr>
                    <w:pStyle w:val="ROWTABELLA"/>
                    <w:jc w:val="center"/>
                    <w:rPr>
                      <w:color w:val="002060"/>
                    </w:rPr>
                  </w:pPr>
                  <w:r w:rsidRPr="002F198E">
                    <w:rPr>
                      <w:color w:val="002060"/>
                    </w:rPr>
                    <w:t> </w:t>
                  </w:r>
                </w:p>
              </w:tc>
            </w:tr>
            <w:tr w:rsidR="00712F30" w:rsidRPr="002F198E" w14:paraId="483A16B5"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1BA29BA7" w14:textId="77777777" w:rsidR="00712F30" w:rsidRPr="002F198E" w:rsidRDefault="00712F30" w:rsidP="00E37A95">
                  <w:pPr>
                    <w:pStyle w:val="ROWTABELLA"/>
                    <w:rPr>
                      <w:color w:val="002060"/>
                    </w:rPr>
                  </w:pPr>
                  <w:r w:rsidRPr="002F198E">
                    <w:rPr>
                      <w:color w:val="002060"/>
                    </w:rPr>
                    <w:t>(1) - disputata il 22/12/2019</w:t>
                  </w:r>
                </w:p>
              </w:tc>
            </w:tr>
            <w:tr w:rsidR="00712F30" w:rsidRPr="002F198E" w14:paraId="6789EA22"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7785EAB4" w14:textId="77777777" w:rsidR="00712F30" w:rsidRPr="002F198E" w:rsidRDefault="00712F30" w:rsidP="00E37A95">
                  <w:pPr>
                    <w:pStyle w:val="ROWTABELLA"/>
                    <w:rPr>
                      <w:color w:val="002060"/>
                    </w:rPr>
                  </w:pPr>
                  <w:r w:rsidRPr="002F198E">
                    <w:rPr>
                      <w:color w:val="002060"/>
                    </w:rPr>
                    <w:t>(2) - disputata il 18/12/2019</w:t>
                  </w:r>
                </w:p>
              </w:tc>
            </w:tr>
          </w:tbl>
          <w:p w14:paraId="30E8062D" w14:textId="77777777" w:rsidR="00712F30" w:rsidRPr="002F198E" w:rsidRDefault="00712F30" w:rsidP="00E37A95">
            <w:pPr>
              <w:rPr>
                <w:color w:val="002060"/>
              </w:rPr>
            </w:pPr>
          </w:p>
        </w:tc>
      </w:tr>
    </w:tbl>
    <w:p w14:paraId="02CDBA1C"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3900B778"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4E5C4A43"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697939" w14:textId="77777777" w:rsidR="00712F30" w:rsidRPr="002F198E" w:rsidRDefault="00712F30" w:rsidP="00E37A95">
                  <w:pPr>
                    <w:pStyle w:val="HEADERTABELLA"/>
                    <w:rPr>
                      <w:color w:val="002060"/>
                    </w:rPr>
                  </w:pPr>
                  <w:r w:rsidRPr="002F198E">
                    <w:rPr>
                      <w:color w:val="002060"/>
                    </w:rPr>
                    <w:t>GIRONE C - 5 Giornata - R</w:t>
                  </w:r>
                </w:p>
              </w:tc>
            </w:tr>
            <w:tr w:rsidR="00712F30" w:rsidRPr="002F198E" w14:paraId="652AA121"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99D2EB" w14:textId="77777777" w:rsidR="00712F30" w:rsidRPr="002F198E" w:rsidRDefault="00712F30" w:rsidP="00E37A95">
                  <w:pPr>
                    <w:pStyle w:val="ROWTABELLA"/>
                    <w:rPr>
                      <w:color w:val="002060"/>
                    </w:rPr>
                  </w:pPr>
                  <w:r w:rsidRPr="002F198E">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3D4E66" w14:textId="77777777" w:rsidR="00712F30" w:rsidRPr="002F198E" w:rsidRDefault="00712F30" w:rsidP="00E37A95">
                  <w:pPr>
                    <w:pStyle w:val="ROWTABELLA"/>
                    <w:rPr>
                      <w:color w:val="002060"/>
                    </w:rPr>
                  </w:pPr>
                  <w:r w:rsidRPr="002F198E">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F56E66" w14:textId="77777777" w:rsidR="00712F30" w:rsidRPr="002F198E" w:rsidRDefault="00712F30" w:rsidP="00E37A95">
                  <w:pPr>
                    <w:pStyle w:val="ROWTABELLA"/>
                    <w:jc w:val="center"/>
                    <w:rPr>
                      <w:color w:val="002060"/>
                    </w:rPr>
                  </w:pPr>
                  <w:r w:rsidRPr="002F198E">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994CF9" w14:textId="77777777" w:rsidR="00712F30" w:rsidRPr="002F198E" w:rsidRDefault="00712F30" w:rsidP="00E37A95">
                  <w:pPr>
                    <w:pStyle w:val="ROWTABELLA"/>
                    <w:jc w:val="center"/>
                    <w:rPr>
                      <w:color w:val="002060"/>
                    </w:rPr>
                  </w:pPr>
                  <w:r w:rsidRPr="002F198E">
                    <w:rPr>
                      <w:color w:val="002060"/>
                    </w:rPr>
                    <w:t> </w:t>
                  </w:r>
                </w:p>
              </w:tc>
            </w:tr>
            <w:tr w:rsidR="00712F30" w:rsidRPr="002F198E" w14:paraId="3D1BB7C5"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74636E" w14:textId="77777777" w:rsidR="00712F30" w:rsidRPr="002F198E" w:rsidRDefault="00712F30" w:rsidP="00E37A95">
                  <w:pPr>
                    <w:pStyle w:val="ROWTABELLA"/>
                    <w:rPr>
                      <w:color w:val="002060"/>
                    </w:rPr>
                  </w:pPr>
                  <w:r w:rsidRPr="002F198E">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F1730C7" w14:textId="77777777" w:rsidR="00712F30" w:rsidRPr="002F198E" w:rsidRDefault="00712F30" w:rsidP="00E37A95">
                  <w:pPr>
                    <w:pStyle w:val="ROWTABELLA"/>
                    <w:rPr>
                      <w:color w:val="002060"/>
                    </w:rPr>
                  </w:pPr>
                  <w:r w:rsidRPr="002F198E">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B71683" w14:textId="77777777" w:rsidR="00712F30" w:rsidRPr="002F198E" w:rsidRDefault="00712F30" w:rsidP="00E37A95">
                  <w:pPr>
                    <w:pStyle w:val="ROWTABELLA"/>
                    <w:jc w:val="center"/>
                    <w:rPr>
                      <w:color w:val="002060"/>
                    </w:rPr>
                  </w:pPr>
                  <w:r w:rsidRPr="002F198E">
                    <w:rPr>
                      <w:color w:val="002060"/>
                    </w:rPr>
                    <w:t>10 - 4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E77FBA" w14:textId="77777777" w:rsidR="00712F30" w:rsidRPr="002F198E" w:rsidRDefault="00712F30" w:rsidP="00E37A95">
                  <w:pPr>
                    <w:pStyle w:val="ROWTABELLA"/>
                    <w:jc w:val="center"/>
                    <w:rPr>
                      <w:color w:val="002060"/>
                    </w:rPr>
                  </w:pPr>
                  <w:r w:rsidRPr="002F198E">
                    <w:rPr>
                      <w:color w:val="002060"/>
                    </w:rPr>
                    <w:t> </w:t>
                  </w:r>
                </w:p>
              </w:tc>
            </w:tr>
            <w:tr w:rsidR="00712F30" w:rsidRPr="002F198E" w14:paraId="130C50F7"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65D90E" w14:textId="77777777" w:rsidR="00712F30" w:rsidRPr="002F198E" w:rsidRDefault="00712F30" w:rsidP="00E37A95">
                  <w:pPr>
                    <w:pStyle w:val="ROWTABELLA"/>
                    <w:rPr>
                      <w:color w:val="002060"/>
                    </w:rPr>
                  </w:pPr>
                  <w:r w:rsidRPr="002F198E">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4DBC8" w14:textId="77777777" w:rsidR="00712F30" w:rsidRPr="002F198E" w:rsidRDefault="00712F30" w:rsidP="00E37A95">
                  <w:pPr>
                    <w:pStyle w:val="ROWTABELLA"/>
                    <w:rPr>
                      <w:color w:val="002060"/>
                    </w:rPr>
                  </w:pPr>
                  <w:r w:rsidRPr="002F198E">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B05E80" w14:textId="77777777" w:rsidR="00712F30" w:rsidRPr="002F198E" w:rsidRDefault="00712F30" w:rsidP="00E37A95">
                  <w:pPr>
                    <w:pStyle w:val="ROWTABELLA"/>
                    <w:jc w:val="center"/>
                    <w:rPr>
                      <w:color w:val="002060"/>
                    </w:rPr>
                  </w:pPr>
                  <w:r w:rsidRPr="002F198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261BFC" w14:textId="77777777" w:rsidR="00712F30" w:rsidRPr="002F198E" w:rsidRDefault="00712F30" w:rsidP="00E37A95">
                  <w:pPr>
                    <w:pStyle w:val="ROWTABELLA"/>
                    <w:jc w:val="center"/>
                    <w:rPr>
                      <w:color w:val="002060"/>
                    </w:rPr>
                  </w:pPr>
                  <w:r w:rsidRPr="002F198E">
                    <w:rPr>
                      <w:color w:val="002060"/>
                    </w:rPr>
                    <w:t> </w:t>
                  </w:r>
                </w:p>
              </w:tc>
            </w:tr>
            <w:tr w:rsidR="00712F30" w:rsidRPr="002F198E" w14:paraId="1ACC59A0"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5A8AD2F8" w14:textId="77777777" w:rsidR="00712F30" w:rsidRPr="002F198E" w:rsidRDefault="00712F30" w:rsidP="00E37A95">
                  <w:pPr>
                    <w:pStyle w:val="ROWTABELLA"/>
                    <w:rPr>
                      <w:color w:val="002060"/>
                    </w:rPr>
                  </w:pPr>
                  <w:r w:rsidRPr="002F198E">
                    <w:rPr>
                      <w:color w:val="002060"/>
                    </w:rPr>
                    <w:t>(1) - disputata il 22/12/2019</w:t>
                  </w:r>
                </w:p>
              </w:tc>
            </w:tr>
          </w:tbl>
          <w:p w14:paraId="2C970753" w14:textId="77777777" w:rsidR="00712F30" w:rsidRPr="002F198E" w:rsidRDefault="00712F30" w:rsidP="00E37A95">
            <w:pPr>
              <w:rPr>
                <w:color w:val="002060"/>
              </w:rPr>
            </w:pPr>
          </w:p>
        </w:tc>
      </w:tr>
    </w:tbl>
    <w:p w14:paraId="6B8B58E6" w14:textId="77777777" w:rsidR="00712F30" w:rsidRPr="002F198E" w:rsidRDefault="00712F30" w:rsidP="00712F30">
      <w:pPr>
        <w:pStyle w:val="breakline"/>
        <w:divId w:val="527259509"/>
        <w:rPr>
          <w:color w:val="002060"/>
        </w:rPr>
      </w:pPr>
    </w:p>
    <w:p w14:paraId="5BDE5562" w14:textId="77777777" w:rsidR="00712F30" w:rsidRPr="002F198E" w:rsidRDefault="00712F30" w:rsidP="00712F30">
      <w:pPr>
        <w:pStyle w:val="breakline"/>
        <w:divId w:val="527259509"/>
        <w:rPr>
          <w:color w:val="002060"/>
        </w:rPr>
      </w:pPr>
    </w:p>
    <w:p w14:paraId="7B7E64BE" w14:textId="77777777" w:rsidR="00712F30" w:rsidRPr="002F198E" w:rsidRDefault="00712F30" w:rsidP="00712F30">
      <w:pPr>
        <w:pStyle w:val="TITOLOPRINC"/>
        <w:divId w:val="527259509"/>
        <w:rPr>
          <w:color w:val="002060"/>
        </w:rPr>
      </w:pPr>
      <w:r w:rsidRPr="002F198E">
        <w:rPr>
          <w:color w:val="002060"/>
        </w:rPr>
        <w:t>GIUDICE SPORTIVO</w:t>
      </w:r>
    </w:p>
    <w:p w14:paraId="3AEBCC8D"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03131D0F" w14:textId="77777777" w:rsidR="00712F30" w:rsidRPr="002F198E" w:rsidRDefault="00712F30" w:rsidP="00712F30">
      <w:pPr>
        <w:pStyle w:val="titolo10"/>
        <w:divId w:val="527259509"/>
        <w:rPr>
          <w:color w:val="002060"/>
        </w:rPr>
      </w:pPr>
      <w:r w:rsidRPr="002F198E">
        <w:rPr>
          <w:color w:val="002060"/>
        </w:rPr>
        <w:t xml:space="preserve">GARE DEL 18/12/2019 </w:t>
      </w:r>
    </w:p>
    <w:p w14:paraId="0F4E8824"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2C98FB1"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199A5624"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50E75894"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23B9E007" w14:textId="77777777" w:rsidTr="00712F30">
        <w:trPr>
          <w:divId w:val="527259509"/>
        </w:trPr>
        <w:tc>
          <w:tcPr>
            <w:tcW w:w="2200" w:type="dxa"/>
            <w:tcMar>
              <w:top w:w="20" w:type="dxa"/>
              <w:left w:w="20" w:type="dxa"/>
              <w:bottom w:w="20" w:type="dxa"/>
              <w:right w:w="20" w:type="dxa"/>
            </w:tcMar>
            <w:vAlign w:val="center"/>
          </w:tcPr>
          <w:p w14:paraId="563DF3C4" w14:textId="77777777" w:rsidR="00712F30" w:rsidRPr="002F198E" w:rsidRDefault="00712F30" w:rsidP="00E37A95">
            <w:pPr>
              <w:pStyle w:val="movimento"/>
              <w:rPr>
                <w:color w:val="002060"/>
              </w:rPr>
            </w:pPr>
            <w:r w:rsidRPr="002F198E">
              <w:rPr>
                <w:color w:val="002060"/>
              </w:rPr>
              <w:t>NICOLETTI LUDOVICO</w:t>
            </w:r>
          </w:p>
        </w:tc>
        <w:tc>
          <w:tcPr>
            <w:tcW w:w="2200" w:type="dxa"/>
            <w:tcMar>
              <w:top w:w="20" w:type="dxa"/>
              <w:left w:w="20" w:type="dxa"/>
              <w:bottom w:w="20" w:type="dxa"/>
              <w:right w:w="20" w:type="dxa"/>
            </w:tcMar>
            <w:vAlign w:val="center"/>
          </w:tcPr>
          <w:p w14:paraId="21BD836B" w14:textId="77777777" w:rsidR="00712F30" w:rsidRPr="002F198E" w:rsidRDefault="00712F30" w:rsidP="00E37A95">
            <w:pPr>
              <w:pStyle w:val="movimento2"/>
              <w:rPr>
                <w:color w:val="002060"/>
              </w:rPr>
            </w:pPr>
            <w:r w:rsidRPr="002F198E">
              <w:rPr>
                <w:color w:val="002060"/>
              </w:rPr>
              <w:t xml:space="preserve">(ACLI MANTOVANI CALCIO A 5) </w:t>
            </w:r>
          </w:p>
        </w:tc>
        <w:tc>
          <w:tcPr>
            <w:tcW w:w="800" w:type="dxa"/>
            <w:tcMar>
              <w:top w:w="20" w:type="dxa"/>
              <w:left w:w="20" w:type="dxa"/>
              <w:bottom w:w="20" w:type="dxa"/>
              <w:right w:w="20" w:type="dxa"/>
            </w:tcMar>
            <w:vAlign w:val="center"/>
          </w:tcPr>
          <w:p w14:paraId="7E6751D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CBBD19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C646D17" w14:textId="77777777" w:rsidR="00712F30" w:rsidRPr="002F198E" w:rsidRDefault="00712F30" w:rsidP="00E37A95">
            <w:pPr>
              <w:pStyle w:val="movimento2"/>
              <w:rPr>
                <w:color w:val="002060"/>
              </w:rPr>
            </w:pPr>
            <w:r w:rsidRPr="002F198E">
              <w:rPr>
                <w:color w:val="002060"/>
              </w:rPr>
              <w:t> </w:t>
            </w:r>
          </w:p>
        </w:tc>
      </w:tr>
    </w:tbl>
    <w:p w14:paraId="2CD429C3" w14:textId="77777777" w:rsidR="00712F30" w:rsidRPr="002F198E" w:rsidRDefault="00712F30" w:rsidP="00712F30">
      <w:pPr>
        <w:pStyle w:val="titolo10"/>
        <w:divId w:val="527259509"/>
        <w:rPr>
          <w:color w:val="002060"/>
        </w:rPr>
      </w:pPr>
      <w:r w:rsidRPr="002F198E">
        <w:rPr>
          <w:color w:val="002060"/>
        </w:rPr>
        <w:t xml:space="preserve">GARE DEL 21/12/2019 </w:t>
      </w:r>
    </w:p>
    <w:p w14:paraId="6252E0AD"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0822797"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3C357E0F" w14:textId="77777777" w:rsidR="00712F30" w:rsidRPr="002F198E" w:rsidRDefault="00712F30" w:rsidP="00712F30">
      <w:pPr>
        <w:pStyle w:val="titolo3"/>
        <w:divId w:val="527259509"/>
        <w:rPr>
          <w:color w:val="002060"/>
        </w:rPr>
      </w:pPr>
      <w:r w:rsidRPr="002F198E">
        <w:rPr>
          <w:color w:val="002060"/>
        </w:rPr>
        <w:t xml:space="preserve">A CARICO DIRIGENTI </w:t>
      </w:r>
    </w:p>
    <w:p w14:paraId="6B31D3BF" w14:textId="77777777" w:rsidR="00712F30" w:rsidRPr="002F198E" w:rsidRDefault="00712F30" w:rsidP="00712F30">
      <w:pPr>
        <w:pStyle w:val="titolo20"/>
        <w:divId w:val="527259509"/>
        <w:rPr>
          <w:color w:val="002060"/>
        </w:rPr>
      </w:pPr>
      <w:r w:rsidRPr="002F198E">
        <w:rPr>
          <w:color w:val="002060"/>
        </w:rPr>
        <w:t xml:space="preserve">INIBIZIONE A SVOLGERE OGNI ATTIVITA' FINO AL 7/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B60AEE4" w14:textId="77777777" w:rsidTr="00712F30">
        <w:trPr>
          <w:divId w:val="527259509"/>
        </w:trPr>
        <w:tc>
          <w:tcPr>
            <w:tcW w:w="2200" w:type="dxa"/>
            <w:tcMar>
              <w:top w:w="20" w:type="dxa"/>
              <w:left w:w="20" w:type="dxa"/>
              <w:bottom w:w="20" w:type="dxa"/>
              <w:right w:w="20" w:type="dxa"/>
            </w:tcMar>
            <w:vAlign w:val="center"/>
          </w:tcPr>
          <w:p w14:paraId="71953F78" w14:textId="77777777" w:rsidR="00712F30" w:rsidRPr="002F198E" w:rsidRDefault="00712F30" w:rsidP="00E37A95">
            <w:pPr>
              <w:pStyle w:val="movimento"/>
              <w:rPr>
                <w:color w:val="002060"/>
              </w:rPr>
            </w:pPr>
            <w:r w:rsidRPr="002F198E">
              <w:rPr>
                <w:color w:val="002060"/>
              </w:rPr>
              <w:t>ANTOGNONI NICOLA</w:t>
            </w:r>
          </w:p>
        </w:tc>
        <w:tc>
          <w:tcPr>
            <w:tcW w:w="2200" w:type="dxa"/>
            <w:tcMar>
              <w:top w:w="20" w:type="dxa"/>
              <w:left w:w="20" w:type="dxa"/>
              <w:bottom w:w="20" w:type="dxa"/>
              <w:right w:w="20" w:type="dxa"/>
            </w:tcMar>
            <w:vAlign w:val="center"/>
          </w:tcPr>
          <w:p w14:paraId="05B0CCD1" w14:textId="77777777" w:rsidR="00712F30" w:rsidRPr="002F198E" w:rsidRDefault="00712F30" w:rsidP="00E37A95">
            <w:pPr>
              <w:pStyle w:val="movimento2"/>
              <w:rPr>
                <w:color w:val="002060"/>
              </w:rPr>
            </w:pPr>
            <w:r w:rsidRPr="002F198E">
              <w:rPr>
                <w:color w:val="002060"/>
              </w:rPr>
              <w:t xml:space="preserve">(SPORTLAND) </w:t>
            </w:r>
          </w:p>
        </w:tc>
        <w:tc>
          <w:tcPr>
            <w:tcW w:w="800" w:type="dxa"/>
            <w:tcMar>
              <w:top w:w="20" w:type="dxa"/>
              <w:left w:w="20" w:type="dxa"/>
              <w:bottom w:w="20" w:type="dxa"/>
              <w:right w:w="20" w:type="dxa"/>
            </w:tcMar>
            <w:vAlign w:val="center"/>
          </w:tcPr>
          <w:p w14:paraId="6AAE28E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663B12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9902ED0" w14:textId="77777777" w:rsidR="00712F30" w:rsidRPr="002F198E" w:rsidRDefault="00712F30" w:rsidP="00E37A95">
            <w:pPr>
              <w:pStyle w:val="movimento2"/>
              <w:rPr>
                <w:color w:val="002060"/>
              </w:rPr>
            </w:pPr>
            <w:r w:rsidRPr="002F198E">
              <w:rPr>
                <w:color w:val="002060"/>
              </w:rPr>
              <w:t> </w:t>
            </w:r>
          </w:p>
        </w:tc>
      </w:tr>
    </w:tbl>
    <w:p w14:paraId="672225AF"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p w14:paraId="240CA802" w14:textId="77777777" w:rsidR="00712F30" w:rsidRPr="002F198E" w:rsidRDefault="00712F30" w:rsidP="00712F30">
      <w:pPr>
        <w:pStyle w:val="titolo3"/>
        <w:divId w:val="527259509"/>
        <w:rPr>
          <w:color w:val="002060"/>
        </w:rPr>
      </w:pPr>
      <w:r w:rsidRPr="002F198E">
        <w:rPr>
          <w:color w:val="002060"/>
        </w:rPr>
        <w:t xml:space="preserve">A CARICO DI ALLENATORI </w:t>
      </w:r>
    </w:p>
    <w:p w14:paraId="14960AC1" w14:textId="77777777" w:rsidR="00712F30" w:rsidRPr="002F198E" w:rsidRDefault="00712F30" w:rsidP="00712F30">
      <w:pPr>
        <w:pStyle w:val="titolo20"/>
        <w:divId w:val="527259509"/>
        <w:rPr>
          <w:color w:val="002060"/>
        </w:rPr>
      </w:pPr>
      <w:r w:rsidRPr="002F198E">
        <w:rPr>
          <w:color w:val="002060"/>
        </w:rPr>
        <w:t xml:space="preserve">SQUALIFICA FINO AL 7/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20E99A94" w14:textId="77777777" w:rsidTr="00712F30">
        <w:trPr>
          <w:divId w:val="527259509"/>
        </w:trPr>
        <w:tc>
          <w:tcPr>
            <w:tcW w:w="2200" w:type="dxa"/>
            <w:tcMar>
              <w:top w:w="20" w:type="dxa"/>
              <w:left w:w="20" w:type="dxa"/>
              <w:bottom w:w="20" w:type="dxa"/>
              <w:right w:w="20" w:type="dxa"/>
            </w:tcMar>
            <w:vAlign w:val="center"/>
          </w:tcPr>
          <w:p w14:paraId="5B27402A" w14:textId="77777777" w:rsidR="00712F30" w:rsidRPr="002F198E" w:rsidRDefault="00712F30" w:rsidP="00E37A95">
            <w:pPr>
              <w:pStyle w:val="movimento"/>
              <w:rPr>
                <w:color w:val="002060"/>
              </w:rPr>
            </w:pPr>
            <w:r w:rsidRPr="002F198E">
              <w:rPr>
                <w:color w:val="002060"/>
              </w:rPr>
              <w:t>BALDASSARI ROBERTO</w:t>
            </w:r>
          </w:p>
        </w:tc>
        <w:tc>
          <w:tcPr>
            <w:tcW w:w="2200" w:type="dxa"/>
            <w:tcMar>
              <w:top w:w="20" w:type="dxa"/>
              <w:left w:w="20" w:type="dxa"/>
              <w:bottom w:w="20" w:type="dxa"/>
              <w:right w:w="20" w:type="dxa"/>
            </w:tcMar>
            <w:vAlign w:val="center"/>
          </w:tcPr>
          <w:p w14:paraId="0BD571FD" w14:textId="77777777" w:rsidR="00712F30" w:rsidRPr="002F198E" w:rsidRDefault="00712F30" w:rsidP="00E37A95">
            <w:pPr>
              <w:pStyle w:val="movimento2"/>
              <w:rPr>
                <w:color w:val="002060"/>
              </w:rPr>
            </w:pPr>
            <w:r w:rsidRPr="002F198E">
              <w:rPr>
                <w:color w:val="002060"/>
              </w:rPr>
              <w:t xml:space="preserve">(VERBENA C5 ANCONA) </w:t>
            </w:r>
          </w:p>
        </w:tc>
        <w:tc>
          <w:tcPr>
            <w:tcW w:w="800" w:type="dxa"/>
            <w:tcMar>
              <w:top w:w="20" w:type="dxa"/>
              <w:left w:w="20" w:type="dxa"/>
              <w:bottom w:w="20" w:type="dxa"/>
              <w:right w:w="20" w:type="dxa"/>
            </w:tcMar>
            <w:vAlign w:val="center"/>
          </w:tcPr>
          <w:p w14:paraId="1682AB8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DFA87B3"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F349FF6" w14:textId="77777777" w:rsidR="00712F30" w:rsidRPr="002F198E" w:rsidRDefault="00712F30" w:rsidP="00E37A95">
            <w:pPr>
              <w:pStyle w:val="movimento2"/>
              <w:rPr>
                <w:color w:val="002060"/>
              </w:rPr>
            </w:pPr>
            <w:r w:rsidRPr="002F198E">
              <w:rPr>
                <w:color w:val="002060"/>
              </w:rPr>
              <w:t> </w:t>
            </w:r>
          </w:p>
        </w:tc>
      </w:tr>
    </w:tbl>
    <w:p w14:paraId="3CDBDD22"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proteste nei confronti dell'arbitro Allontanato. </w:t>
      </w:r>
    </w:p>
    <w:p w14:paraId="59BF321F"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16F2C820" w14:textId="77777777" w:rsidR="00712F30" w:rsidRPr="002F198E" w:rsidRDefault="00712F30" w:rsidP="00712F30">
      <w:pPr>
        <w:pStyle w:val="titolo20"/>
        <w:divId w:val="527259509"/>
        <w:rPr>
          <w:color w:val="002060"/>
        </w:rPr>
      </w:pPr>
      <w:r w:rsidRPr="002F198E">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447BBEF" w14:textId="77777777" w:rsidTr="00712F30">
        <w:trPr>
          <w:divId w:val="527259509"/>
        </w:trPr>
        <w:tc>
          <w:tcPr>
            <w:tcW w:w="2200" w:type="dxa"/>
            <w:tcMar>
              <w:top w:w="20" w:type="dxa"/>
              <w:left w:w="20" w:type="dxa"/>
              <w:bottom w:w="20" w:type="dxa"/>
              <w:right w:w="20" w:type="dxa"/>
            </w:tcMar>
            <w:vAlign w:val="center"/>
          </w:tcPr>
          <w:p w14:paraId="7AF42693" w14:textId="77777777" w:rsidR="00712F30" w:rsidRPr="002F198E" w:rsidRDefault="00712F30" w:rsidP="00E37A95">
            <w:pPr>
              <w:pStyle w:val="movimento"/>
              <w:rPr>
                <w:color w:val="002060"/>
              </w:rPr>
            </w:pPr>
            <w:r w:rsidRPr="002F198E">
              <w:rPr>
                <w:color w:val="002060"/>
              </w:rPr>
              <w:t>MENGONI NICOLO</w:t>
            </w:r>
          </w:p>
        </w:tc>
        <w:tc>
          <w:tcPr>
            <w:tcW w:w="2200" w:type="dxa"/>
            <w:tcMar>
              <w:top w:w="20" w:type="dxa"/>
              <w:left w:w="20" w:type="dxa"/>
              <w:bottom w:w="20" w:type="dxa"/>
              <w:right w:w="20" w:type="dxa"/>
            </w:tcMar>
            <w:vAlign w:val="center"/>
          </w:tcPr>
          <w:p w14:paraId="0378C307" w14:textId="77777777" w:rsidR="00712F30" w:rsidRPr="002F198E" w:rsidRDefault="00712F30" w:rsidP="00E37A95">
            <w:pPr>
              <w:pStyle w:val="movimento2"/>
              <w:rPr>
                <w:color w:val="002060"/>
              </w:rPr>
            </w:pPr>
            <w:r w:rsidRPr="002F198E">
              <w:rPr>
                <w:color w:val="002060"/>
              </w:rPr>
              <w:t xml:space="preserve">(RECANATI CALCIO A 5) </w:t>
            </w:r>
          </w:p>
        </w:tc>
        <w:tc>
          <w:tcPr>
            <w:tcW w:w="800" w:type="dxa"/>
            <w:tcMar>
              <w:top w:w="20" w:type="dxa"/>
              <w:left w:w="20" w:type="dxa"/>
              <w:bottom w:w="20" w:type="dxa"/>
              <w:right w:w="20" w:type="dxa"/>
            </w:tcMar>
            <w:vAlign w:val="center"/>
          </w:tcPr>
          <w:p w14:paraId="4ADE8D2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6D8FD8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D84373B" w14:textId="77777777" w:rsidR="00712F30" w:rsidRPr="002F198E" w:rsidRDefault="00712F30" w:rsidP="00E37A95">
            <w:pPr>
              <w:pStyle w:val="movimento2"/>
              <w:rPr>
                <w:color w:val="002060"/>
              </w:rPr>
            </w:pPr>
            <w:r w:rsidRPr="002F198E">
              <w:rPr>
                <w:color w:val="002060"/>
              </w:rPr>
              <w:t> </w:t>
            </w:r>
          </w:p>
        </w:tc>
      </w:tr>
    </w:tbl>
    <w:p w14:paraId="3F019013"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2C71613" w14:textId="77777777" w:rsidTr="00712F30">
        <w:trPr>
          <w:divId w:val="527259509"/>
        </w:trPr>
        <w:tc>
          <w:tcPr>
            <w:tcW w:w="2200" w:type="dxa"/>
            <w:tcMar>
              <w:top w:w="20" w:type="dxa"/>
              <w:left w:w="20" w:type="dxa"/>
              <w:bottom w:w="20" w:type="dxa"/>
              <w:right w:w="20" w:type="dxa"/>
            </w:tcMar>
            <w:vAlign w:val="center"/>
          </w:tcPr>
          <w:p w14:paraId="3A00F0FC" w14:textId="77777777" w:rsidR="00712F30" w:rsidRPr="002F198E" w:rsidRDefault="00712F30" w:rsidP="00E37A95">
            <w:pPr>
              <w:pStyle w:val="movimento"/>
              <w:rPr>
                <w:color w:val="002060"/>
              </w:rPr>
            </w:pPr>
            <w:r w:rsidRPr="002F198E">
              <w:rPr>
                <w:color w:val="002060"/>
              </w:rPr>
              <w:t>MASSACCESI ANDREA</w:t>
            </w:r>
          </w:p>
        </w:tc>
        <w:tc>
          <w:tcPr>
            <w:tcW w:w="2200" w:type="dxa"/>
            <w:tcMar>
              <w:top w:w="20" w:type="dxa"/>
              <w:left w:w="20" w:type="dxa"/>
              <w:bottom w:w="20" w:type="dxa"/>
              <w:right w:w="20" w:type="dxa"/>
            </w:tcMar>
            <w:vAlign w:val="center"/>
          </w:tcPr>
          <w:p w14:paraId="5129C358" w14:textId="77777777" w:rsidR="00712F30" w:rsidRPr="002F198E" w:rsidRDefault="00712F30" w:rsidP="00E37A95">
            <w:pPr>
              <w:pStyle w:val="movimento2"/>
              <w:rPr>
                <w:color w:val="002060"/>
              </w:rPr>
            </w:pPr>
            <w:r w:rsidRPr="002F198E">
              <w:rPr>
                <w:color w:val="002060"/>
              </w:rPr>
              <w:t xml:space="preserve">(RECANATI CALCIO A 5) </w:t>
            </w:r>
          </w:p>
        </w:tc>
        <w:tc>
          <w:tcPr>
            <w:tcW w:w="800" w:type="dxa"/>
            <w:tcMar>
              <w:top w:w="20" w:type="dxa"/>
              <w:left w:w="20" w:type="dxa"/>
              <w:bottom w:w="20" w:type="dxa"/>
              <w:right w:w="20" w:type="dxa"/>
            </w:tcMar>
            <w:vAlign w:val="center"/>
          </w:tcPr>
          <w:p w14:paraId="4A37F1F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F4A7941" w14:textId="77777777" w:rsidR="00712F30" w:rsidRPr="002F198E" w:rsidRDefault="00712F30" w:rsidP="00E37A95">
            <w:pPr>
              <w:pStyle w:val="movimento"/>
              <w:rPr>
                <w:color w:val="002060"/>
              </w:rPr>
            </w:pPr>
            <w:r w:rsidRPr="002F198E">
              <w:rPr>
                <w:color w:val="002060"/>
              </w:rPr>
              <w:t>LANTERMO DIEGO</w:t>
            </w:r>
          </w:p>
        </w:tc>
        <w:tc>
          <w:tcPr>
            <w:tcW w:w="2200" w:type="dxa"/>
            <w:tcMar>
              <w:top w:w="20" w:type="dxa"/>
              <w:left w:w="20" w:type="dxa"/>
              <w:bottom w:w="20" w:type="dxa"/>
              <w:right w:w="20" w:type="dxa"/>
            </w:tcMar>
            <w:vAlign w:val="center"/>
          </w:tcPr>
          <w:p w14:paraId="471A9B5D" w14:textId="77777777" w:rsidR="00712F30" w:rsidRPr="002F198E" w:rsidRDefault="00712F30" w:rsidP="00E37A95">
            <w:pPr>
              <w:pStyle w:val="movimento2"/>
              <w:rPr>
                <w:color w:val="002060"/>
              </w:rPr>
            </w:pPr>
            <w:r w:rsidRPr="002F198E">
              <w:rPr>
                <w:color w:val="002060"/>
              </w:rPr>
              <w:t xml:space="preserve">(U.MANDOLESI CALCIO) </w:t>
            </w:r>
          </w:p>
        </w:tc>
      </w:tr>
      <w:tr w:rsidR="00712F30" w:rsidRPr="002F198E" w14:paraId="07A4EA9F" w14:textId="77777777" w:rsidTr="00712F30">
        <w:trPr>
          <w:divId w:val="527259509"/>
        </w:trPr>
        <w:tc>
          <w:tcPr>
            <w:tcW w:w="2200" w:type="dxa"/>
            <w:tcMar>
              <w:top w:w="20" w:type="dxa"/>
              <w:left w:w="20" w:type="dxa"/>
              <w:bottom w:w="20" w:type="dxa"/>
              <w:right w:w="20" w:type="dxa"/>
            </w:tcMar>
            <w:vAlign w:val="center"/>
          </w:tcPr>
          <w:p w14:paraId="0AA6C833" w14:textId="77777777" w:rsidR="00712F30" w:rsidRPr="002F198E" w:rsidRDefault="00712F30" w:rsidP="00E37A95">
            <w:pPr>
              <w:pStyle w:val="movimento"/>
              <w:rPr>
                <w:color w:val="002060"/>
              </w:rPr>
            </w:pPr>
            <w:r w:rsidRPr="002F198E">
              <w:rPr>
                <w:color w:val="002060"/>
              </w:rPr>
              <w:t>BUSILACCHI FILIPPO</w:t>
            </w:r>
          </w:p>
        </w:tc>
        <w:tc>
          <w:tcPr>
            <w:tcW w:w="2200" w:type="dxa"/>
            <w:tcMar>
              <w:top w:w="20" w:type="dxa"/>
              <w:left w:w="20" w:type="dxa"/>
              <w:bottom w:w="20" w:type="dxa"/>
              <w:right w:w="20" w:type="dxa"/>
            </w:tcMar>
            <w:vAlign w:val="center"/>
          </w:tcPr>
          <w:p w14:paraId="3B5AF238" w14:textId="77777777" w:rsidR="00712F30" w:rsidRPr="002F198E" w:rsidRDefault="00712F30" w:rsidP="00E37A95">
            <w:pPr>
              <w:pStyle w:val="movimento2"/>
              <w:rPr>
                <w:color w:val="002060"/>
              </w:rPr>
            </w:pPr>
            <w:r w:rsidRPr="002F198E">
              <w:rPr>
                <w:color w:val="002060"/>
              </w:rPr>
              <w:t xml:space="preserve">(VERBENA C5 ANCONA) </w:t>
            </w:r>
          </w:p>
        </w:tc>
        <w:tc>
          <w:tcPr>
            <w:tcW w:w="800" w:type="dxa"/>
            <w:tcMar>
              <w:top w:w="20" w:type="dxa"/>
              <w:left w:w="20" w:type="dxa"/>
              <w:bottom w:w="20" w:type="dxa"/>
              <w:right w:w="20" w:type="dxa"/>
            </w:tcMar>
            <w:vAlign w:val="center"/>
          </w:tcPr>
          <w:p w14:paraId="2B0B0FD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26B2EC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4EE5E50" w14:textId="77777777" w:rsidR="00712F30" w:rsidRPr="002F198E" w:rsidRDefault="00712F30" w:rsidP="00E37A95">
            <w:pPr>
              <w:pStyle w:val="movimento2"/>
              <w:rPr>
                <w:color w:val="002060"/>
              </w:rPr>
            </w:pPr>
            <w:r w:rsidRPr="002F198E">
              <w:rPr>
                <w:color w:val="002060"/>
              </w:rPr>
              <w:t> </w:t>
            </w:r>
          </w:p>
        </w:tc>
      </w:tr>
    </w:tbl>
    <w:p w14:paraId="5CC99B25"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C13641E" w14:textId="77777777" w:rsidTr="00712F30">
        <w:trPr>
          <w:divId w:val="527259509"/>
        </w:trPr>
        <w:tc>
          <w:tcPr>
            <w:tcW w:w="2200" w:type="dxa"/>
            <w:tcMar>
              <w:top w:w="20" w:type="dxa"/>
              <w:left w:w="20" w:type="dxa"/>
              <w:bottom w:w="20" w:type="dxa"/>
              <w:right w:w="20" w:type="dxa"/>
            </w:tcMar>
            <w:vAlign w:val="center"/>
          </w:tcPr>
          <w:p w14:paraId="3D51BBEC" w14:textId="77777777" w:rsidR="00712F30" w:rsidRPr="002F198E" w:rsidRDefault="00712F30" w:rsidP="00E37A95">
            <w:pPr>
              <w:pStyle w:val="movimento"/>
              <w:rPr>
                <w:color w:val="002060"/>
              </w:rPr>
            </w:pPr>
            <w:r w:rsidRPr="002F198E">
              <w:rPr>
                <w:color w:val="002060"/>
              </w:rPr>
              <w:t>TESTAGUZZA MATTIA</w:t>
            </w:r>
          </w:p>
        </w:tc>
        <w:tc>
          <w:tcPr>
            <w:tcW w:w="2200" w:type="dxa"/>
            <w:tcMar>
              <w:top w:w="20" w:type="dxa"/>
              <w:left w:w="20" w:type="dxa"/>
              <w:bottom w:w="20" w:type="dxa"/>
              <w:right w:w="20" w:type="dxa"/>
            </w:tcMar>
            <w:vAlign w:val="center"/>
          </w:tcPr>
          <w:p w14:paraId="03A332A4" w14:textId="77777777" w:rsidR="00712F30" w:rsidRPr="002F198E" w:rsidRDefault="00712F30" w:rsidP="00E37A95">
            <w:pPr>
              <w:pStyle w:val="movimento2"/>
              <w:rPr>
                <w:color w:val="002060"/>
              </w:rPr>
            </w:pPr>
            <w:r w:rsidRPr="002F198E">
              <w:rPr>
                <w:color w:val="002060"/>
              </w:rPr>
              <w:t xml:space="preserve">(U.MANDOLESI CALCIO) </w:t>
            </w:r>
          </w:p>
        </w:tc>
        <w:tc>
          <w:tcPr>
            <w:tcW w:w="800" w:type="dxa"/>
            <w:tcMar>
              <w:top w:w="20" w:type="dxa"/>
              <w:left w:w="20" w:type="dxa"/>
              <w:bottom w:w="20" w:type="dxa"/>
              <w:right w:w="20" w:type="dxa"/>
            </w:tcMar>
            <w:vAlign w:val="center"/>
          </w:tcPr>
          <w:p w14:paraId="26DA724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55DF5B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0A7451E" w14:textId="77777777" w:rsidR="00712F30" w:rsidRPr="002F198E" w:rsidRDefault="00712F30" w:rsidP="00E37A95">
            <w:pPr>
              <w:pStyle w:val="movimento2"/>
              <w:rPr>
                <w:color w:val="002060"/>
              </w:rPr>
            </w:pPr>
            <w:r w:rsidRPr="002F198E">
              <w:rPr>
                <w:color w:val="002060"/>
              </w:rPr>
              <w:t> </w:t>
            </w:r>
          </w:p>
        </w:tc>
      </w:tr>
    </w:tbl>
    <w:p w14:paraId="1EF4B309"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3B1183AD" w14:textId="77777777" w:rsidTr="00712F30">
        <w:trPr>
          <w:divId w:val="527259509"/>
        </w:trPr>
        <w:tc>
          <w:tcPr>
            <w:tcW w:w="2200" w:type="dxa"/>
            <w:tcMar>
              <w:top w:w="20" w:type="dxa"/>
              <w:left w:w="20" w:type="dxa"/>
              <w:bottom w:w="20" w:type="dxa"/>
              <w:right w:w="20" w:type="dxa"/>
            </w:tcMar>
            <w:vAlign w:val="center"/>
          </w:tcPr>
          <w:p w14:paraId="2C851578" w14:textId="77777777" w:rsidR="00712F30" w:rsidRPr="002F198E" w:rsidRDefault="00712F30" w:rsidP="00E37A95">
            <w:pPr>
              <w:pStyle w:val="movimento"/>
              <w:rPr>
                <w:color w:val="002060"/>
              </w:rPr>
            </w:pPr>
            <w:r w:rsidRPr="002F198E">
              <w:rPr>
                <w:color w:val="002060"/>
              </w:rPr>
              <w:t>GARGARO LUCA</w:t>
            </w:r>
          </w:p>
        </w:tc>
        <w:tc>
          <w:tcPr>
            <w:tcW w:w="2200" w:type="dxa"/>
            <w:tcMar>
              <w:top w:w="20" w:type="dxa"/>
              <w:left w:w="20" w:type="dxa"/>
              <w:bottom w:w="20" w:type="dxa"/>
              <w:right w:w="20" w:type="dxa"/>
            </w:tcMar>
            <w:vAlign w:val="center"/>
          </w:tcPr>
          <w:p w14:paraId="08957516" w14:textId="77777777" w:rsidR="00712F30" w:rsidRPr="002F198E" w:rsidRDefault="00712F30" w:rsidP="00E37A95">
            <w:pPr>
              <w:pStyle w:val="movimento2"/>
              <w:rPr>
                <w:color w:val="002060"/>
              </w:rPr>
            </w:pPr>
            <w:r w:rsidRPr="002F198E">
              <w:rPr>
                <w:color w:val="002060"/>
              </w:rPr>
              <w:t xml:space="preserve">(SPORTLAND) </w:t>
            </w:r>
          </w:p>
        </w:tc>
        <w:tc>
          <w:tcPr>
            <w:tcW w:w="800" w:type="dxa"/>
            <w:tcMar>
              <w:top w:w="20" w:type="dxa"/>
              <w:left w:w="20" w:type="dxa"/>
              <w:bottom w:w="20" w:type="dxa"/>
              <w:right w:w="20" w:type="dxa"/>
            </w:tcMar>
            <w:vAlign w:val="center"/>
          </w:tcPr>
          <w:p w14:paraId="68B99452"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27C0AFF" w14:textId="77777777" w:rsidR="00712F30" w:rsidRPr="002F198E" w:rsidRDefault="00712F30" w:rsidP="00E37A95">
            <w:pPr>
              <w:pStyle w:val="movimento"/>
              <w:rPr>
                <w:color w:val="002060"/>
              </w:rPr>
            </w:pPr>
            <w:r w:rsidRPr="002F198E">
              <w:rPr>
                <w:color w:val="002060"/>
              </w:rPr>
              <w:t>TASSOTTI SIMONE</w:t>
            </w:r>
          </w:p>
        </w:tc>
        <w:tc>
          <w:tcPr>
            <w:tcW w:w="2200" w:type="dxa"/>
            <w:tcMar>
              <w:top w:w="20" w:type="dxa"/>
              <w:left w:w="20" w:type="dxa"/>
              <w:bottom w:w="20" w:type="dxa"/>
              <w:right w:w="20" w:type="dxa"/>
            </w:tcMar>
            <w:vAlign w:val="center"/>
          </w:tcPr>
          <w:p w14:paraId="5BBEA01E" w14:textId="77777777" w:rsidR="00712F30" w:rsidRPr="002F198E" w:rsidRDefault="00712F30" w:rsidP="00E37A95">
            <w:pPr>
              <w:pStyle w:val="movimento2"/>
              <w:rPr>
                <w:color w:val="002060"/>
              </w:rPr>
            </w:pPr>
            <w:r w:rsidRPr="002F198E">
              <w:rPr>
                <w:color w:val="002060"/>
              </w:rPr>
              <w:t xml:space="preserve">(U.MANDOLESI CALCIO) </w:t>
            </w:r>
          </w:p>
        </w:tc>
      </w:tr>
      <w:tr w:rsidR="00712F30" w:rsidRPr="002F198E" w14:paraId="2AA7F941" w14:textId="77777777" w:rsidTr="00712F30">
        <w:trPr>
          <w:divId w:val="527259509"/>
        </w:trPr>
        <w:tc>
          <w:tcPr>
            <w:tcW w:w="2200" w:type="dxa"/>
            <w:tcMar>
              <w:top w:w="20" w:type="dxa"/>
              <w:left w:w="20" w:type="dxa"/>
              <w:bottom w:w="20" w:type="dxa"/>
              <w:right w:w="20" w:type="dxa"/>
            </w:tcMar>
            <w:vAlign w:val="center"/>
          </w:tcPr>
          <w:p w14:paraId="29F56974" w14:textId="77777777" w:rsidR="00712F30" w:rsidRPr="002F198E" w:rsidRDefault="00712F30" w:rsidP="00E37A95">
            <w:pPr>
              <w:pStyle w:val="movimento"/>
              <w:rPr>
                <w:color w:val="002060"/>
              </w:rPr>
            </w:pPr>
            <w:r w:rsidRPr="002F198E">
              <w:rPr>
                <w:color w:val="002060"/>
              </w:rPr>
              <w:t>BRASILI ALESSANDRO</w:t>
            </w:r>
          </w:p>
        </w:tc>
        <w:tc>
          <w:tcPr>
            <w:tcW w:w="2200" w:type="dxa"/>
            <w:tcMar>
              <w:top w:w="20" w:type="dxa"/>
              <w:left w:w="20" w:type="dxa"/>
              <w:bottom w:w="20" w:type="dxa"/>
              <w:right w:w="20" w:type="dxa"/>
            </w:tcMar>
            <w:vAlign w:val="center"/>
          </w:tcPr>
          <w:p w14:paraId="46DB464E" w14:textId="77777777" w:rsidR="00712F30" w:rsidRPr="002F198E" w:rsidRDefault="00712F30" w:rsidP="00E37A95">
            <w:pPr>
              <w:pStyle w:val="movimento2"/>
              <w:rPr>
                <w:color w:val="002060"/>
              </w:rPr>
            </w:pPr>
            <w:r w:rsidRPr="002F198E">
              <w:rPr>
                <w:color w:val="002060"/>
              </w:rPr>
              <w:t xml:space="preserve">(VERBENA C5 ANCONA) </w:t>
            </w:r>
          </w:p>
        </w:tc>
        <w:tc>
          <w:tcPr>
            <w:tcW w:w="800" w:type="dxa"/>
            <w:tcMar>
              <w:top w:w="20" w:type="dxa"/>
              <w:left w:w="20" w:type="dxa"/>
              <w:bottom w:w="20" w:type="dxa"/>
              <w:right w:w="20" w:type="dxa"/>
            </w:tcMar>
            <w:vAlign w:val="center"/>
          </w:tcPr>
          <w:p w14:paraId="6524FCE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706BFD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8FBB052" w14:textId="77777777" w:rsidR="00712F30" w:rsidRPr="002F198E" w:rsidRDefault="00712F30" w:rsidP="00E37A95">
            <w:pPr>
              <w:pStyle w:val="movimento2"/>
              <w:rPr>
                <w:color w:val="002060"/>
              </w:rPr>
            </w:pPr>
            <w:r w:rsidRPr="002F198E">
              <w:rPr>
                <w:color w:val="002060"/>
              </w:rPr>
              <w:t> </w:t>
            </w:r>
          </w:p>
        </w:tc>
      </w:tr>
    </w:tbl>
    <w:p w14:paraId="091206B0" w14:textId="77777777" w:rsidR="00712F30" w:rsidRPr="002F198E" w:rsidRDefault="00712F30" w:rsidP="00712F30">
      <w:pPr>
        <w:pStyle w:val="titolo10"/>
        <w:divId w:val="527259509"/>
        <w:rPr>
          <w:color w:val="002060"/>
        </w:rPr>
      </w:pPr>
      <w:r w:rsidRPr="002F198E">
        <w:rPr>
          <w:color w:val="002060"/>
        </w:rPr>
        <w:t xml:space="preserve">GARE DEL 22/12/2019 </w:t>
      </w:r>
    </w:p>
    <w:p w14:paraId="139739C6"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B901E5F"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52E9FA40" w14:textId="77777777" w:rsidR="00712F30" w:rsidRPr="002F198E" w:rsidRDefault="00712F30" w:rsidP="00712F30">
      <w:pPr>
        <w:pStyle w:val="titolo3"/>
        <w:divId w:val="527259509"/>
        <w:rPr>
          <w:color w:val="002060"/>
        </w:rPr>
      </w:pPr>
      <w:r w:rsidRPr="002F198E">
        <w:rPr>
          <w:color w:val="002060"/>
        </w:rPr>
        <w:t xml:space="preserve">A CARICO CALCIATORI ESPULSI DAL CAMPO </w:t>
      </w:r>
    </w:p>
    <w:p w14:paraId="75325DFC" w14:textId="77777777" w:rsidR="00712F30" w:rsidRPr="002F198E" w:rsidRDefault="00712F30" w:rsidP="00712F30">
      <w:pPr>
        <w:pStyle w:val="titolo20"/>
        <w:divId w:val="527259509"/>
        <w:rPr>
          <w:color w:val="002060"/>
        </w:rPr>
      </w:pPr>
      <w:r w:rsidRPr="002F198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3EB9450" w14:textId="77777777" w:rsidTr="00712F30">
        <w:trPr>
          <w:divId w:val="527259509"/>
        </w:trPr>
        <w:tc>
          <w:tcPr>
            <w:tcW w:w="2200" w:type="dxa"/>
            <w:tcMar>
              <w:top w:w="20" w:type="dxa"/>
              <w:left w:w="20" w:type="dxa"/>
              <w:bottom w:w="20" w:type="dxa"/>
              <w:right w:w="20" w:type="dxa"/>
            </w:tcMar>
            <w:vAlign w:val="center"/>
          </w:tcPr>
          <w:p w14:paraId="284C8C9A" w14:textId="77777777" w:rsidR="00712F30" w:rsidRPr="002F198E" w:rsidRDefault="00712F30" w:rsidP="00E37A95">
            <w:pPr>
              <w:pStyle w:val="movimento"/>
              <w:rPr>
                <w:color w:val="002060"/>
              </w:rPr>
            </w:pPr>
            <w:r w:rsidRPr="002F198E">
              <w:rPr>
                <w:color w:val="002060"/>
              </w:rPr>
              <w:t>TAMBURRINO FEDERICO</w:t>
            </w:r>
          </w:p>
        </w:tc>
        <w:tc>
          <w:tcPr>
            <w:tcW w:w="2200" w:type="dxa"/>
            <w:tcMar>
              <w:top w:w="20" w:type="dxa"/>
              <w:left w:w="20" w:type="dxa"/>
              <w:bottom w:w="20" w:type="dxa"/>
              <w:right w:w="20" w:type="dxa"/>
            </w:tcMar>
            <w:vAlign w:val="center"/>
          </w:tcPr>
          <w:p w14:paraId="1BBAB3C2"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648EDBB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78FC4D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17F18EA" w14:textId="77777777" w:rsidR="00712F30" w:rsidRPr="002F198E" w:rsidRDefault="00712F30" w:rsidP="00E37A95">
            <w:pPr>
              <w:pStyle w:val="movimento2"/>
              <w:rPr>
                <w:color w:val="002060"/>
              </w:rPr>
            </w:pPr>
            <w:r w:rsidRPr="002F198E">
              <w:rPr>
                <w:color w:val="002060"/>
              </w:rPr>
              <w:t> </w:t>
            </w:r>
          </w:p>
        </w:tc>
      </w:tr>
    </w:tbl>
    <w:p w14:paraId="3FA58998"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4C9C5F77"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4AE221E" w14:textId="77777777" w:rsidTr="00712F30">
        <w:trPr>
          <w:divId w:val="527259509"/>
        </w:trPr>
        <w:tc>
          <w:tcPr>
            <w:tcW w:w="2200" w:type="dxa"/>
            <w:tcMar>
              <w:top w:w="20" w:type="dxa"/>
              <w:left w:w="20" w:type="dxa"/>
              <w:bottom w:w="20" w:type="dxa"/>
              <w:right w:w="20" w:type="dxa"/>
            </w:tcMar>
            <w:vAlign w:val="center"/>
          </w:tcPr>
          <w:p w14:paraId="26072A81" w14:textId="77777777" w:rsidR="00712F30" w:rsidRPr="002F198E" w:rsidRDefault="00712F30" w:rsidP="00E37A95">
            <w:pPr>
              <w:pStyle w:val="movimento"/>
              <w:rPr>
                <w:color w:val="002060"/>
              </w:rPr>
            </w:pPr>
            <w:r w:rsidRPr="002F198E">
              <w:rPr>
                <w:color w:val="002060"/>
              </w:rPr>
              <w:t>LO MUZIO ANTONIO</w:t>
            </w:r>
          </w:p>
        </w:tc>
        <w:tc>
          <w:tcPr>
            <w:tcW w:w="2200" w:type="dxa"/>
            <w:tcMar>
              <w:top w:w="20" w:type="dxa"/>
              <w:left w:w="20" w:type="dxa"/>
              <w:bottom w:w="20" w:type="dxa"/>
              <w:right w:w="20" w:type="dxa"/>
            </w:tcMar>
            <w:vAlign w:val="center"/>
          </w:tcPr>
          <w:p w14:paraId="7BF65B45" w14:textId="77777777" w:rsidR="00712F30" w:rsidRPr="002F198E" w:rsidRDefault="00712F30" w:rsidP="00E37A95">
            <w:pPr>
              <w:pStyle w:val="movimento2"/>
              <w:rPr>
                <w:color w:val="002060"/>
              </w:rPr>
            </w:pPr>
            <w:r w:rsidRPr="002F198E">
              <w:rPr>
                <w:color w:val="002060"/>
              </w:rPr>
              <w:t xml:space="preserve">(CERRETO D ESI C5 A.S.D.) </w:t>
            </w:r>
          </w:p>
        </w:tc>
        <w:tc>
          <w:tcPr>
            <w:tcW w:w="800" w:type="dxa"/>
            <w:tcMar>
              <w:top w:w="20" w:type="dxa"/>
              <w:left w:w="20" w:type="dxa"/>
              <w:bottom w:w="20" w:type="dxa"/>
              <w:right w:w="20" w:type="dxa"/>
            </w:tcMar>
            <w:vAlign w:val="center"/>
          </w:tcPr>
          <w:p w14:paraId="3518600D"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329A17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F24751F" w14:textId="77777777" w:rsidR="00712F30" w:rsidRPr="002F198E" w:rsidRDefault="00712F30" w:rsidP="00E37A95">
            <w:pPr>
              <w:pStyle w:val="movimento2"/>
              <w:rPr>
                <w:color w:val="002060"/>
              </w:rPr>
            </w:pPr>
            <w:r w:rsidRPr="002F198E">
              <w:rPr>
                <w:color w:val="002060"/>
              </w:rPr>
              <w:t> </w:t>
            </w:r>
          </w:p>
        </w:tc>
      </w:tr>
    </w:tbl>
    <w:p w14:paraId="075FD369"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B5E4C7A" w14:textId="77777777" w:rsidTr="00712F30">
        <w:trPr>
          <w:divId w:val="527259509"/>
        </w:trPr>
        <w:tc>
          <w:tcPr>
            <w:tcW w:w="2200" w:type="dxa"/>
            <w:tcMar>
              <w:top w:w="20" w:type="dxa"/>
              <w:left w:w="20" w:type="dxa"/>
              <w:bottom w:w="20" w:type="dxa"/>
              <w:right w:w="20" w:type="dxa"/>
            </w:tcMar>
            <w:vAlign w:val="center"/>
          </w:tcPr>
          <w:p w14:paraId="023E15F3" w14:textId="77777777" w:rsidR="00712F30" w:rsidRPr="002F198E" w:rsidRDefault="00712F30" w:rsidP="00E37A95">
            <w:pPr>
              <w:pStyle w:val="movimento"/>
              <w:rPr>
                <w:color w:val="002060"/>
              </w:rPr>
            </w:pPr>
            <w:r w:rsidRPr="002F198E">
              <w:rPr>
                <w:color w:val="002060"/>
              </w:rPr>
              <w:t>TOGNI ANDREA</w:t>
            </w:r>
          </w:p>
        </w:tc>
        <w:tc>
          <w:tcPr>
            <w:tcW w:w="2200" w:type="dxa"/>
            <w:tcMar>
              <w:top w:w="20" w:type="dxa"/>
              <w:left w:w="20" w:type="dxa"/>
              <w:bottom w:w="20" w:type="dxa"/>
              <w:right w:w="20" w:type="dxa"/>
            </w:tcMar>
            <w:vAlign w:val="center"/>
          </w:tcPr>
          <w:p w14:paraId="22DCC499" w14:textId="77777777" w:rsidR="00712F30" w:rsidRPr="002F198E" w:rsidRDefault="00712F30" w:rsidP="00E37A95">
            <w:pPr>
              <w:pStyle w:val="movimento2"/>
              <w:rPr>
                <w:color w:val="002060"/>
              </w:rPr>
            </w:pPr>
            <w:r w:rsidRPr="002F198E">
              <w:rPr>
                <w:color w:val="002060"/>
              </w:rPr>
              <w:t xml:space="preserve">(ACLI VILLA MUSONE) </w:t>
            </w:r>
          </w:p>
        </w:tc>
        <w:tc>
          <w:tcPr>
            <w:tcW w:w="800" w:type="dxa"/>
            <w:tcMar>
              <w:top w:w="20" w:type="dxa"/>
              <w:left w:w="20" w:type="dxa"/>
              <w:bottom w:w="20" w:type="dxa"/>
              <w:right w:w="20" w:type="dxa"/>
            </w:tcMar>
            <w:vAlign w:val="center"/>
          </w:tcPr>
          <w:p w14:paraId="0A6EF9B4"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E6E29E2" w14:textId="77777777" w:rsidR="00712F30" w:rsidRPr="002F198E" w:rsidRDefault="00712F30" w:rsidP="00E37A95">
            <w:pPr>
              <w:pStyle w:val="movimento"/>
              <w:rPr>
                <w:color w:val="002060"/>
              </w:rPr>
            </w:pPr>
            <w:r w:rsidRPr="002F198E">
              <w:rPr>
                <w:color w:val="002060"/>
              </w:rPr>
              <w:t>BIANCONI ALESSANDRO</w:t>
            </w:r>
          </w:p>
        </w:tc>
        <w:tc>
          <w:tcPr>
            <w:tcW w:w="2200" w:type="dxa"/>
            <w:tcMar>
              <w:top w:w="20" w:type="dxa"/>
              <w:left w:w="20" w:type="dxa"/>
              <w:bottom w:w="20" w:type="dxa"/>
              <w:right w:w="20" w:type="dxa"/>
            </w:tcMar>
            <w:vAlign w:val="center"/>
          </w:tcPr>
          <w:p w14:paraId="4349A57C" w14:textId="77777777" w:rsidR="00712F30" w:rsidRPr="002F198E" w:rsidRDefault="00712F30" w:rsidP="00E37A95">
            <w:pPr>
              <w:pStyle w:val="movimento2"/>
              <w:rPr>
                <w:color w:val="002060"/>
              </w:rPr>
            </w:pPr>
            <w:r w:rsidRPr="002F198E">
              <w:rPr>
                <w:color w:val="002060"/>
              </w:rPr>
              <w:t xml:space="preserve">(NUOVA JUVENTINA FFC) </w:t>
            </w:r>
          </w:p>
        </w:tc>
      </w:tr>
    </w:tbl>
    <w:p w14:paraId="6BA8DAA1"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2F03F38" w14:textId="77777777" w:rsidTr="00712F30">
        <w:trPr>
          <w:divId w:val="527259509"/>
        </w:trPr>
        <w:tc>
          <w:tcPr>
            <w:tcW w:w="2200" w:type="dxa"/>
            <w:tcMar>
              <w:top w:w="20" w:type="dxa"/>
              <w:left w:w="20" w:type="dxa"/>
              <w:bottom w:w="20" w:type="dxa"/>
              <w:right w:w="20" w:type="dxa"/>
            </w:tcMar>
            <w:vAlign w:val="center"/>
          </w:tcPr>
          <w:p w14:paraId="47D84B7F" w14:textId="77777777" w:rsidR="00712F30" w:rsidRPr="002F198E" w:rsidRDefault="00712F30" w:rsidP="00E37A95">
            <w:pPr>
              <w:pStyle w:val="movimento"/>
              <w:rPr>
                <w:color w:val="002060"/>
              </w:rPr>
            </w:pPr>
            <w:r w:rsidRPr="002F198E">
              <w:rPr>
                <w:color w:val="002060"/>
              </w:rPr>
              <w:t>DI SABATINO LORENZO</w:t>
            </w:r>
          </w:p>
        </w:tc>
        <w:tc>
          <w:tcPr>
            <w:tcW w:w="2200" w:type="dxa"/>
            <w:tcMar>
              <w:top w:w="20" w:type="dxa"/>
              <w:left w:w="20" w:type="dxa"/>
              <w:bottom w:w="20" w:type="dxa"/>
              <w:right w:w="20" w:type="dxa"/>
            </w:tcMar>
            <w:vAlign w:val="center"/>
          </w:tcPr>
          <w:p w14:paraId="4FD52E76" w14:textId="77777777" w:rsidR="00712F30" w:rsidRPr="002F198E" w:rsidRDefault="00712F30" w:rsidP="00E37A95">
            <w:pPr>
              <w:pStyle w:val="movimento2"/>
              <w:rPr>
                <w:color w:val="002060"/>
              </w:rPr>
            </w:pPr>
            <w:r w:rsidRPr="002F198E">
              <w:rPr>
                <w:color w:val="002060"/>
              </w:rPr>
              <w:t xml:space="preserve">(REAL ANCARIA) </w:t>
            </w:r>
          </w:p>
        </w:tc>
        <w:tc>
          <w:tcPr>
            <w:tcW w:w="800" w:type="dxa"/>
            <w:tcMar>
              <w:top w:w="20" w:type="dxa"/>
              <w:left w:w="20" w:type="dxa"/>
              <w:bottom w:w="20" w:type="dxa"/>
              <w:right w:w="20" w:type="dxa"/>
            </w:tcMar>
            <w:vAlign w:val="center"/>
          </w:tcPr>
          <w:p w14:paraId="4064513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38C777B" w14:textId="77777777" w:rsidR="00712F30" w:rsidRPr="002F198E" w:rsidRDefault="00712F30" w:rsidP="00E37A95">
            <w:pPr>
              <w:pStyle w:val="movimento"/>
              <w:rPr>
                <w:color w:val="002060"/>
              </w:rPr>
            </w:pPr>
            <w:r w:rsidRPr="002F198E">
              <w:rPr>
                <w:color w:val="002060"/>
              </w:rPr>
              <w:t>LONDRILLI EMANUEL</w:t>
            </w:r>
          </w:p>
        </w:tc>
        <w:tc>
          <w:tcPr>
            <w:tcW w:w="2200" w:type="dxa"/>
            <w:tcMar>
              <w:top w:w="20" w:type="dxa"/>
              <w:left w:w="20" w:type="dxa"/>
              <w:bottom w:w="20" w:type="dxa"/>
              <w:right w:w="20" w:type="dxa"/>
            </w:tcMar>
            <w:vAlign w:val="center"/>
          </w:tcPr>
          <w:p w14:paraId="1ED094FC" w14:textId="77777777" w:rsidR="00712F30" w:rsidRPr="002F198E" w:rsidRDefault="00712F30" w:rsidP="00E37A95">
            <w:pPr>
              <w:pStyle w:val="movimento2"/>
              <w:rPr>
                <w:color w:val="002060"/>
              </w:rPr>
            </w:pPr>
            <w:r w:rsidRPr="002F198E">
              <w:rPr>
                <w:color w:val="002060"/>
              </w:rPr>
              <w:t xml:space="preserve">(REAL ANCARIA) </w:t>
            </w:r>
          </w:p>
        </w:tc>
      </w:tr>
    </w:tbl>
    <w:p w14:paraId="15B61F9D" w14:textId="77777777" w:rsidR="00712F30" w:rsidRPr="002F198E" w:rsidRDefault="00712F30" w:rsidP="00712F30">
      <w:pPr>
        <w:pStyle w:val="breakline"/>
        <w:divId w:val="527259509"/>
        <w:rPr>
          <w:color w:val="002060"/>
        </w:rPr>
      </w:pPr>
    </w:p>
    <w:p w14:paraId="06E77C77"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799E9E12"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55230542" w14:textId="77777777" w:rsidR="00712F30" w:rsidRPr="002F198E" w:rsidRDefault="00712F30" w:rsidP="00712F30">
      <w:pPr>
        <w:pStyle w:val="breakline"/>
        <w:divId w:val="527259509"/>
        <w:rPr>
          <w:color w:val="002060"/>
        </w:rPr>
      </w:pPr>
    </w:p>
    <w:p w14:paraId="3B8DA465" w14:textId="77777777" w:rsidR="00712F30" w:rsidRPr="002F198E" w:rsidRDefault="00712F30" w:rsidP="00712F30">
      <w:pPr>
        <w:pStyle w:val="TITOLOPRINC"/>
        <w:divId w:val="527259509"/>
        <w:rPr>
          <w:color w:val="002060"/>
        </w:rPr>
      </w:pPr>
      <w:r w:rsidRPr="002F198E">
        <w:rPr>
          <w:color w:val="002060"/>
        </w:rPr>
        <w:t>CLASSIFICA</w:t>
      </w:r>
    </w:p>
    <w:p w14:paraId="43E8945A" w14:textId="77777777" w:rsidR="00712F30" w:rsidRPr="002F198E" w:rsidRDefault="00712F30" w:rsidP="00712F30">
      <w:pPr>
        <w:pStyle w:val="breakline"/>
        <w:divId w:val="527259509"/>
        <w:rPr>
          <w:color w:val="002060"/>
        </w:rPr>
      </w:pPr>
    </w:p>
    <w:p w14:paraId="4C901C7B" w14:textId="77777777" w:rsidR="00712F30" w:rsidRPr="002F198E" w:rsidRDefault="00712F30" w:rsidP="00712F30">
      <w:pPr>
        <w:pStyle w:val="breakline"/>
        <w:divId w:val="527259509"/>
        <w:rPr>
          <w:color w:val="002060"/>
        </w:rPr>
      </w:pPr>
    </w:p>
    <w:p w14:paraId="4FA18814"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7CB5002"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EE489A"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63ED8D"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9CF72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C20466"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2F8FED"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14CE5"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DF9FD7"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03F336"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6656A"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BD64A9" w14:textId="77777777" w:rsidR="00712F30" w:rsidRPr="002F198E" w:rsidRDefault="00712F30" w:rsidP="00E37A95">
            <w:pPr>
              <w:pStyle w:val="HEADERTABELLA"/>
              <w:rPr>
                <w:color w:val="002060"/>
              </w:rPr>
            </w:pPr>
            <w:r w:rsidRPr="002F198E">
              <w:rPr>
                <w:color w:val="002060"/>
              </w:rPr>
              <w:t>PE</w:t>
            </w:r>
          </w:p>
        </w:tc>
      </w:tr>
      <w:tr w:rsidR="00712F30" w:rsidRPr="002F198E" w14:paraId="717E4393"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DC92170" w14:textId="77777777" w:rsidR="00712F30" w:rsidRPr="002F198E" w:rsidRDefault="00712F30" w:rsidP="00E37A95">
            <w:pPr>
              <w:pStyle w:val="ROWTABELLA"/>
              <w:rPr>
                <w:color w:val="002060"/>
              </w:rPr>
            </w:pPr>
            <w:r w:rsidRPr="002F198E">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48ED1"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7CC8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F3B41"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0F405"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E41A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880D9"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3E9FC"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44AA1"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FD369" w14:textId="77777777" w:rsidR="00712F30" w:rsidRPr="002F198E" w:rsidRDefault="00712F30" w:rsidP="00E37A95">
            <w:pPr>
              <w:pStyle w:val="ROWTABELLA"/>
              <w:jc w:val="center"/>
              <w:rPr>
                <w:color w:val="002060"/>
              </w:rPr>
            </w:pPr>
            <w:r w:rsidRPr="002F198E">
              <w:rPr>
                <w:color w:val="002060"/>
              </w:rPr>
              <w:t>0</w:t>
            </w:r>
          </w:p>
        </w:tc>
      </w:tr>
      <w:tr w:rsidR="00712F30" w:rsidRPr="002F198E" w14:paraId="1216DBA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F355D7" w14:textId="77777777" w:rsidR="00712F30" w:rsidRPr="002F198E" w:rsidRDefault="00712F30" w:rsidP="00E37A95">
            <w:pPr>
              <w:pStyle w:val="ROWTABELLA"/>
              <w:rPr>
                <w:color w:val="002060"/>
              </w:rPr>
            </w:pPr>
            <w:r w:rsidRPr="002F198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0E142"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E9E1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458D5"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0DA3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04D1F"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B4958"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99FD1"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4EF83"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56595" w14:textId="77777777" w:rsidR="00712F30" w:rsidRPr="002F198E" w:rsidRDefault="00712F30" w:rsidP="00E37A95">
            <w:pPr>
              <w:pStyle w:val="ROWTABELLA"/>
              <w:jc w:val="center"/>
              <w:rPr>
                <w:color w:val="002060"/>
              </w:rPr>
            </w:pPr>
            <w:r w:rsidRPr="002F198E">
              <w:rPr>
                <w:color w:val="002060"/>
              </w:rPr>
              <w:t>0</w:t>
            </w:r>
          </w:p>
        </w:tc>
      </w:tr>
      <w:tr w:rsidR="00712F30" w:rsidRPr="002F198E" w14:paraId="4A64B27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F62776" w14:textId="77777777" w:rsidR="00712F30" w:rsidRPr="002F198E" w:rsidRDefault="00712F30" w:rsidP="00E37A95">
            <w:pPr>
              <w:pStyle w:val="ROWTABELLA"/>
              <w:rPr>
                <w:color w:val="002060"/>
              </w:rPr>
            </w:pPr>
            <w:r w:rsidRPr="002F198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48268"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B8D8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11AE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300B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F47A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D4736"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19F28"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3B8BE"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32A8F" w14:textId="77777777" w:rsidR="00712F30" w:rsidRPr="002F198E" w:rsidRDefault="00712F30" w:rsidP="00E37A95">
            <w:pPr>
              <w:pStyle w:val="ROWTABELLA"/>
              <w:jc w:val="center"/>
              <w:rPr>
                <w:color w:val="002060"/>
              </w:rPr>
            </w:pPr>
            <w:r w:rsidRPr="002F198E">
              <w:rPr>
                <w:color w:val="002060"/>
              </w:rPr>
              <w:t>0</w:t>
            </w:r>
          </w:p>
        </w:tc>
      </w:tr>
      <w:tr w:rsidR="00712F30" w:rsidRPr="002F198E" w14:paraId="48D84BBE"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1FB5FC" w14:textId="77777777" w:rsidR="00712F30" w:rsidRPr="002F198E" w:rsidRDefault="00712F30" w:rsidP="00E37A95">
            <w:pPr>
              <w:pStyle w:val="ROWTABELLA"/>
              <w:rPr>
                <w:color w:val="002060"/>
              </w:rPr>
            </w:pPr>
            <w:r w:rsidRPr="002F198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538D9"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2AE6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A846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575F3"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AB6BB"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0FA66"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30C6C"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05E4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CC757" w14:textId="77777777" w:rsidR="00712F30" w:rsidRPr="002F198E" w:rsidRDefault="00712F30" w:rsidP="00E37A95">
            <w:pPr>
              <w:pStyle w:val="ROWTABELLA"/>
              <w:jc w:val="center"/>
              <w:rPr>
                <w:color w:val="002060"/>
              </w:rPr>
            </w:pPr>
            <w:r w:rsidRPr="002F198E">
              <w:rPr>
                <w:color w:val="002060"/>
              </w:rPr>
              <w:t>0</w:t>
            </w:r>
          </w:p>
        </w:tc>
      </w:tr>
      <w:tr w:rsidR="00712F30" w:rsidRPr="002F198E" w14:paraId="366831D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DE8AAC" w14:textId="77777777" w:rsidR="00712F30" w:rsidRPr="002F198E" w:rsidRDefault="00712F30" w:rsidP="00E37A95">
            <w:pPr>
              <w:pStyle w:val="ROWTABELLA"/>
              <w:rPr>
                <w:color w:val="002060"/>
              </w:rPr>
            </w:pPr>
            <w:r w:rsidRPr="002F198E">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7AA95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086E4"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3A98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B6B9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A9D79"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81834"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55649"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C0EB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DD81A" w14:textId="77777777" w:rsidR="00712F30" w:rsidRPr="002F198E" w:rsidRDefault="00712F30" w:rsidP="00E37A95">
            <w:pPr>
              <w:pStyle w:val="ROWTABELLA"/>
              <w:jc w:val="center"/>
              <w:rPr>
                <w:color w:val="002060"/>
              </w:rPr>
            </w:pPr>
            <w:r w:rsidRPr="002F198E">
              <w:rPr>
                <w:color w:val="002060"/>
              </w:rPr>
              <w:t>0</w:t>
            </w:r>
          </w:p>
        </w:tc>
      </w:tr>
      <w:tr w:rsidR="00712F30" w:rsidRPr="002F198E" w14:paraId="692A7EA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4BE6A2" w14:textId="77777777" w:rsidR="00712F30" w:rsidRPr="002F198E" w:rsidRDefault="00712F30" w:rsidP="00E37A95">
            <w:pPr>
              <w:pStyle w:val="ROWTABELLA"/>
              <w:rPr>
                <w:color w:val="002060"/>
              </w:rPr>
            </w:pPr>
            <w:r w:rsidRPr="002F198E">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BA82C"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F793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A665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5AB6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DF32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6CDE0"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503FC"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6ACD3"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0B8B2" w14:textId="77777777" w:rsidR="00712F30" w:rsidRPr="002F198E" w:rsidRDefault="00712F30" w:rsidP="00E37A95">
            <w:pPr>
              <w:pStyle w:val="ROWTABELLA"/>
              <w:jc w:val="center"/>
              <w:rPr>
                <w:color w:val="002060"/>
              </w:rPr>
            </w:pPr>
            <w:r w:rsidRPr="002F198E">
              <w:rPr>
                <w:color w:val="002060"/>
              </w:rPr>
              <w:t>0</w:t>
            </w:r>
          </w:p>
        </w:tc>
      </w:tr>
      <w:tr w:rsidR="00712F30" w:rsidRPr="002F198E" w14:paraId="01980F0E"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E498098" w14:textId="77777777" w:rsidR="00712F30" w:rsidRPr="002F198E" w:rsidRDefault="00712F30" w:rsidP="00E37A95">
            <w:pPr>
              <w:pStyle w:val="ROWTABELLA"/>
              <w:rPr>
                <w:color w:val="002060"/>
              </w:rPr>
            </w:pPr>
            <w:r w:rsidRPr="002F198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71C57"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6F64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2858A"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9DC1F"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E54B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41CC9"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128FB"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DF67C"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5A998" w14:textId="77777777" w:rsidR="00712F30" w:rsidRPr="002F198E" w:rsidRDefault="00712F30" w:rsidP="00E37A95">
            <w:pPr>
              <w:pStyle w:val="ROWTABELLA"/>
              <w:jc w:val="center"/>
              <w:rPr>
                <w:color w:val="002060"/>
              </w:rPr>
            </w:pPr>
            <w:r w:rsidRPr="002F198E">
              <w:rPr>
                <w:color w:val="002060"/>
              </w:rPr>
              <w:t>0</w:t>
            </w:r>
          </w:p>
        </w:tc>
      </w:tr>
    </w:tbl>
    <w:p w14:paraId="41862F9A" w14:textId="77777777" w:rsidR="00712F30" w:rsidRPr="002F198E" w:rsidRDefault="00712F30" w:rsidP="00712F30">
      <w:pPr>
        <w:pStyle w:val="breakline"/>
        <w:divId w:val="527259509"/>
        <w:rPr>
          <w:color w:val="002060"/>
        </w:rPr>
      </w:pPr>
    </w:p>
    <w:p w14:paraId="53DD0488" w14:textId="77777777" w:rsidR="00712F30" w:rsidRPr="002F198E" w:rsidRDefault="00712F30" w:rsidP="00712F30">
      <w:pPr>
        <w:pStyle w:val="breakline"/>
        <w:divId w:val="527259509"/>
        <w:rPr>
          <w:color w:val="002060"/>
        </w:rPr>
      </w:pPr>
    </w:p>
    <w:p w14:paraId="6103B5B0"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364DB5BE"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E0A6F"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C33AF0"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B8D14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113DD"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A3F048"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5E2AF"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1615F6"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5555A9"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C3FF53"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26DF34" w14:textId="77777777" w:rsidR="00712F30" w:rsidRPr="002F198E" w:rsidRDefault="00712F30" w:rsidP="00E37A95">
            <w:pPr>
              <w:pStyle w:val="HEADERTABELLA"/>
              <w:rPr>
                <w:color w:val="002060"/>
              </w:rPr>
            </w:pPr>
            <w:r w:rsidRPr="002F198E">
              <w:rPr>
                <w:color w:val="002060"/>
              </w:rPr>
              <w:t>PE</w:t>
            </w:r>
          </w:p>
        </w:tc>
      </w:tr>
      <w:tr w:rsidR="00712F30" w:rsidRPr="002F198E" w14:paraId="2FB3E904"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420A6C" w14:textId="77777777" w:rsidR="00712F30" w:rsidRPr="002F198E" w:rsidRDefault="00712F30" w:rsidP="00E37A95">
            <w:pPr>
              <w:pStyle w:val="ROWTABELLA"/>
              <w:rPr>
                <w:color w:val="002060"/>
              </w:rPr>
            </w:pPr>
            <w:r w:rsidRPr="002F198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6A741"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B302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3CD5E"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A70C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5762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1C926"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E85A1"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94EA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A217F" w14:textId="77777777" w:rsidR="00712F30" w:rsidRPr="002F198E" w:rsidRDefault="00712F30" w:rsidP="00E37A95">
            <w:pPr>
              <w:pStyle w:val="ROWTABELLA"/>
              <w:jc w:val="center"/>
              <w:rPr>
                <w:color w:val="002060"/>
              </w:rPr>
            </w:pPr>
            <w:r w:rsidRPr="002F198E">
              <w:rPr>
                <w:color w:val="002060"/>
              </w:rPr>
              <w:t>0</w:t>
            </w:r>
          </w:p>
        </w:tc>
      </w:tr>
      <w:tr w:rsidR="00712F30" w:rsidRPr="002F198E" w14:paraId="487DAC6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FF1D2A" w14:textId="77777777" w:rsidR="00712F30" w:rsidRPr="002F198E" w:rsidRDefault="00712F30" w:rsidP="00E37A95">
            <w:pPr>
              <w:pStyle w:val="ROWTABELLA"/>
              <w:rPr>
                <w:color w:val="002060"/>
              </w:rPr>
            </w:pPr>
            <w:r w:rsidRPr="002F198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E9E84"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3E1A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4AA3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3FFE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D835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5219D"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738B6"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76C32"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E77FB" w14:textId="77777777" w:rsidR="00712F30" w:rsidRPr="002F198E" w:rsidRDefault="00712F30" w:rsidP="00E37A95">
            <w:pPr>
              <w:pStyle w:val="ROWTABELLA"/>
              <w:jc w:val="center"/>
              <w:rPr>
                <w:color w:val="002060"/>
              </w:rPr>
            </w:pPr>
            <w:r w:rsidRPr="002F198E">
              <w:rPr>
                <w:color w:val="002060"/>
              </w:rPr>
              <w:t>0</w:t>
            </w:r>
          </w:p>
        </w:tc>
      </w:tr>
      <w:tr w:rsidR="00712F30" w:rsidRPr="002F198E" w14:paraId="69FE0D6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4BCB8E" w14:textId="77777777" w:rsidR="00712F30" w:rsidRPr="002F198E" w:rsidRDefault="00712F30" w:rsidP="00E37A95">
            <w:pPr>
              <w:pStyle w:val="ROWTABELLA"/>
              <w:rPr>
                <w:color w:val="002060"/>
              </w:rPr>
            </w:pPr>
            <w:r w:rsidRPr="002F198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CBBC9"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CE68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3F6E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4929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7FF40"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7F8AB"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B775D"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EE9F3"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1EDD6" w14:textId="77777777" w:rsidR="00712F30" w:rsidRPr="002F198E" w:rsidRDefault="00712F30" w:rsidP="00E37A95">
            <w:pPr>
              <w:pStyle w:val="ROWTABELLA"/>
              <w:jc w:val="center"/>
              <w:rPr>
                <w:color w:val="002060"/>
              </w:rPr>
            </w:pPr>
            <w:r w:rsidRPr="002F198E">
              <w:rPr>
                <w:color w:val="002060"/>
              </w:rPr>
              <w:t>0</w:t>
            </w:r>
          </w:p>
        </w:tc>
      </w:tr>
      <w:tr w:rsidR="00712F30" w:rsidRPr="002F198E" w14:paraId="26FA375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55CA8A" w14:textId="77777777" w:rsidR="00712F30" w:rsidRPr="002F198E" w:rsidRDefault="00712F30" w:rsidP="00E37A95">
            <w:pPr>
              <w:pStyle w:val="ROWTABELLA"/>
              <w:rPr>
                <w:color w:val="002060"/>
              </w:rPr>
            </w:pPr>
            <w:r w:rsidRPr="002F198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7F5F6"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3B270"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144E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C75E8"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41D0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A3D8E"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84A46"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64988"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FA1AD" w14:textId="77777777" w:rsidR="00712F30" w:rsidRPr="002F198E" w:rsidRDefault="00712F30" w:rsidP="00E37A95">
            <w:pPr>
              <w:pStyle w:val="ROWTABELLA"/>
              <w:jc w:val="center"/>
              <w:rPr>
                <w:color w:val="002060"/>
              </w:rPr>
            </w:pPr>
            <w:r w:rsidRPr="002F198E">
              <w:rPr>
                <w:color w:val="002060"/>
              </w:rPr>
              <w:t>0</w:t>
            </w:r>
          </w:p>
        </w:tc>
      </w:tr>
      <w:tr w:rsidR="00712F30" w:rsidRPr="002F198E" w14:paraId="428FD63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293DF2"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A621B"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25C96"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69181"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8BF6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2CAF2"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09687" w14:textId="77777777" w:rsidR="00712F30" w:rsidRPr="002F198E" w:rsidRDefault="00712F30" w:rsidP="00E37A95">
            <w:pPr>
              <w:pStyle w:val="ROWTABELLA"/>
              <w:jc w:val="center"/>
              <w:rPr>
                <w:color w:val="002060"/>
              </w:rPr>
            </w:pPr>
            <w:r w:rsidRPr="002F19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BB978"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71753"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67FC1" w14:textId="77777777" w:rsidR="00712F30" w:rsidRPr="002F198E" w:rsidRDefault="00712F30" w:rsidP="00E37A95">
            <w:pPr>
              <w:pStyle w:val="ROWTABELLA"/>
              <w:jc w:val="center"/>
              <w:rPr>
                <w:color w:val="002060"/>
              </w:rPr>
            </w:pPr>
            <w:r w:rsidRPr="002F198E">
              <w:rPr>
                <w:color w:val="002060"/>
              </w:rPr>
              <w:t>0</w:t>
            </w:r>
          </w:p>
        </w:tc>
      </w:tr>
      <w:tr w:rsidR="00712F30" w:rsidRPr="002F198E" w14:paraId="3D93BB1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1A0AA5" w14:textId="77777777" w:rsidR="00712F30" w:rsidRPr="002F198E" w:rsidRDefault="00712F30" w:rsidP="00E37A95">
            <w:pPr>
              <w:pStyle w:val="ROWTABELLA"/>
              <w:rPr>
                <w:color w:val="002060"/>
              </w:rPr>
            </w:pPr>
            <w:r w:rsidRPr="002F198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72FC9"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115A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957A7"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47849"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7617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2B6A4"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5BC6B"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A450A"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76753" w14:textId="77777777" w:rsidR="00712F30" w:rsidRPr="002F198E" w:rsidRDefault="00712F30" w:rsidP="00E37A95">
            <w:pPr>
              <w:pStyle w:val="ROWTABELLA"/>
              <w:jc w:val="center"/>
              <w:rPr>
                <w:color w:val="002060"/>
              </w:rPr>
            </w:pPr>
            <w:r w:rsidRPr="002F198E">
              <w:rPr>
                <w:color w:val="002060"/>
              </w:rPr>
              <w:t>0</w:t>
            </w:r>
          </w:p>
        </w:tc>
      </w:tr>
      <w:tr w:rsidR="00712F30" w:rsidRPr="002F198E" w14:paraId="0FA9F0C3"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77C1B78" w14:textId="77777777" w:rsidR="00712F30" w:rsidRPr="002F198E" w:rsidRDefault="00712F30" w:rsidP="00E37A95">
            <w:pPr>
              <w:pStyle w:val="ROWTABELLA"/>
              <w:rPr>
                <w:color w:val="002060"/>
              </w:rPr>
            </w:pPr>
            <w:r w:rsidRPr="002F198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6AF73"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594F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168F4"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4379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4E19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E1F03"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89DCB"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A3735"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4CA84" w14:textId="77777777" w:rsidR="00712F30" w:rsidRPr="002F198E" w:rsidRDefault="00712F30" w:rsidP="00E37A95">
            <w:pPr>
              <w:pStyle w:val="ROWTABELLA"/>
              <w:jc w:val="center"/>
              <w:rPr>
                <w:color w:val="002060"/>
              </w:rPr>
            </w:pPr>
            <w:r w:rsidRPr="002F198E">
              <w:rPr>
                <w:color w:val="002060"/>
              </w:rPr>
              <w:t>0</w:t>
            </w:r>
          </w:p>
        </w:tc>
      </w:tr>
    </w:tbl>
    <w:p w14:paraId="05863545" w14:textId="77777777" w:rsidR="00712F30" w:rsidRPr="002F198E" w:rsidRDefault="00712F30" w:rsidP="00712F30">
      <w:pPr>
        <w:pStyle w:val="breakline"/>
        <w:divId w:val="527259509"/>
        <w:rPr>
          <w:color w:val="002060"/>
        </w:rPr>
      </w:pPr>
    </w:p>
    <w:p w14:paraId="08B65609" w14:textId="77777777" w:rsidR="00712F30" w:rsidRPr="002F198E" w:rsidRDefault="00712F30" w:rsidP="00712F30">
      <w:pPr>
        <w:pStyle w:val="breakline"/>
        <w:divId w:val="527259509"/>
        <w:rPr>
          <w:color w:val="002060"/>
        </w:rPr>
      </w:pPr>
    </w:p>
    <w:p w14:paraId="560F5310" w14:textId="77777777" w:rsidR="00712F30" w:rsidRPr="002F198E" w:rsidRDefault="00712F30" w:rsidP="00712F30">
      <w:pPr>
        <w:pStyle w:val="SOTTOTITOLOCAMPIONATO1"/>
        <w:divId w:val="527259509"/>
        <w:rPr>
          <w:color w:val="002060"/>
        </w:rPr>
      </w:pPr>
      <w:r w:rsidRPr="002F198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9680FC0"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F264B5"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0E29B5"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2AFD6"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008F99"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18585"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BC2E35"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45A0DD"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39108F"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3D025D"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0570B" w14:textId="77777777" w:rsidR="00712F30" w:rsidRPr="002F198E" w:rsidRDefault="00712F30" w:rsidP="00E37A95">
            <w:pPr>
              <w:pStyle w:val="HEADERTABELLA"/>
              <w:rPr>
                <w:color w:val="002060"/>
              </w:rPr>
            </w:pPr>
            <w:r w:rsidRPr="002F198E">
              <w:rPr>
                <w:color w:val="002060"/>
              </w:rPr>
              <w:t>PE</w:t>
            </w:r>
          </w:p>
        </w:tc>
      </w:tr>
      <w:tr w:rsidR="00712F30" w:rsidRPr="002F198E" w14:paraId="0820974E"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30E88D" w14:textId="77777777" w:rsidR="00712F30" w:rsidRPr="002F198E" w:rsidRDefault="00712F30" w:rsidP="00E37A95">
            <w:pPr>
              <w:pStyle w:val="ROWTABELLA"/>
              <w:rPr>
                <w:color w:val="002060"/>
              </w:rPr>
            </w:pPr>
            <w:r w:rsidRPr="002F198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66515"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093D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4AEAB"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DB0D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6C07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349B7"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F9DD7"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71477"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8E2C7" w14:textId="77777777" w:rsidR="00712F30" w:rsidRPr="002F198E" w:rsidRDefault="00712F30" w:rsidP="00E37A95">
            <w:pPr>
              <w:pStyle w:val="ROWTABELLA"/>
              <w:jc w:val="center"/>
              <w:rPr>
                <w:color w:val="002060"/>
              </w:rPr>
            </w:pPr>
            <w:r w:rsidRPr="002F198E">
              <w:rPr>
                <w:color w:val="002060"/>
              </w:rPr>
              <w:t>0</w:t>
            </w:r>
          </w:p>
        </w:tc>
      </w:tr>
      <w:tr w:rsidR="00712F30" w:rsidRPr="002F198E" w14:paraId="1E86777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948DA"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CB1E8"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1DB8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FF0D5"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7021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8A0C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C930A"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1B412"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5F8FF"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E1C0A" w14:textId="77777777" w:rsidR="00712F30" w:rsidRPr="002F198E" w:rsidRDefault="00712F30" w:rsidP="00E37A95">
            <w:pPr>
              <w:pStyle w:val="ROWTABELLA"/>
              <w:jc w:val="center"/>
              <w:rPr>
                <w:color w:val="002060"/>
              </w:rPr>
            </w:pPr>
            <w:r w:rsidRPr="002F198E">
              <w:rPr>
                <w:color w:val="002060"/>
              </w:rPr>
              <w:t>0</w:t>
            </w:r>
          </w:p>
        </w:tc>
      </w:tr>
      <w:tr w:rsidR="00712F30" w:rsidRPr="002F198E" w14:paraId="4B48A97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A1BCD1" w14:textId="77777777" w:rsidR="00712F30" w:rsidRPr="002F198E" w:rsidRDefault="00712F30" w:rsidP="00E37A95">
            <w:pPr>
              <w:pStyle w:val="ROWTABELLA"/>
              <w:rPr>
                <w:color w:val="002060"/>
              </w:rPr>
            </w:pPr>
            <w:r w:rsidRPr="002F198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55454"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0C90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DA37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5998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F7C7A"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72338"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EFF72"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AAC0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66CCD" w14:textId="77777777" w:rsidR="00712F30" w:rsidRPr="002F198E" w:rsidRDefault="00712F30" w:rsidP="00E37A95">
            <w:pPr>
              <w:pStyle w:val="ROWTABELLA"/>
              <w:jc w:val="center"/>
              <w:rPr>
                <w:color w:val="002060"/>
              </w:rPr>
            </w:pPr>
            <w:r w:rsidRPr="002F198E">
              <w:rPr>
                <w:color w:val="002060"/>
              </w:rPr>
              <w:t>0</w:t>
            </w:r>
          </w:p>
        </w:tc>
      </w:tr>
      <w:tr w:rsidR="00712F30" w:rsidRPr="002F198E" w14:paraId="1BD9243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99645D" w14:textId="77777777" w:rsidR="00712F30" w:rsidRPr="002F198E" w:rsidRDefault="00712F30" w:rsidP="00E37A95">
            <w:pPr>
              <w:pStyle w:val="ROWTABELLA"/>
              <w:rPr>
                <w:color w:val="002060"/>
              </w:rPr>
            </w:pPr>
            <w:r w:rsidRPr="002F198E">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C177B"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D9F6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90478"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D1F19"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EE212"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373E1"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14013"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401B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31AD5" w14:textId="77777777" w:rsidR="00712F30" w:rsidRPr="002F198E" w:rsidRDefault="00712F30" w:rsidP="00E37A95">
            <w:pPr>
              <w:pStyle w:val="ROWTABELLA"/>
              <w:jc w:val="center"/>
              <w:rPr>
                <w:color w:val="002060"/>
              </w:rPr>
            </w:pPr>
            <w:r w:rsidRPr="002F198E">
              <w:rPr>
                <w:color w:val="002060"/>
              </w:rPr>
              <w:t>0</w:t>
            </w:r>
          </w:p>
        </w:tc>
      </w:tr>
      <w:tr w:rsidR="00712F30" w:rsidRPr="002F198E" w14:paraId="44471A2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4E11DD" w14:textId="77777777" w:rsidR="00712F30" w:rsidRPr="002F198E" w:rsidRDefault="00712F30" w:rsidP="00E37A95">
            <w:pPr>
              <w:pStyle w:val="ROWTABELLA"/>
              <w:rPr>
                <w:color w:val="002060"/>
              </w:rPr>
            </w:pPr>
            <w:r w:rsidRPr="002F198E">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02F9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F7C43"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F1BA2"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41B74"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DDF86"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4DBDE" w14:textId="77777777" w:rsidR="00712F30" w:rsidRPr="002F198E" w:rsidRDefault="00712F30" w:rsidP="00E37A95">
            <w:pPr>
              <w:pStyle w:val="ROWTABELLA"/>
              <w:jc w:val="center"/>
              <w:rPr>
                <w:color w:val="002060"/>
              </w:rPr>
            </w:pPr>
            <w:r w:rsidRPr="002F198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3A95B" w14:textId="77777777" w:rsidR="00712F30" w:rsidRPr="002F198E" w:rsidRDefault="00712F30" w:rsidP="00E37A95">
            <w:pPr>
              <w:pStyle w:val="ROWTABELLA"/>
              <w:jc w:val="center"/>
              <w:rPr>
                <w:color w:val="002060"/>
              </w:rPr>
            </w:pPr>
            <w:r w:rsidRPr="002F198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4F12F"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56BD8" w14:textId="77777777" w:rsidR="00712F30" w:rsidRPr="002F198E" w:rsidRDefault="00712F30" w:rsidP="00E37A95">
            <w:pPr>
              <w:pStyle w:val="ROWTABELLA"/>
              <w:jc w:val="center"/>
              <w:rPr>
                <w:color w:val="002060"/>
              </w:rPr>
            </w:pPr>
            <w:r w:rsidRPr="002F198E">
              <w:rPr>
                <w:color w:val="002060"/>
              </w:rPr>
              <w:t>0</w:t>
            </w:r>
          </w:p>
        </w:tc>
      </w:tr>
      <w:tr w:rsidR="00712F30" w:rsidRPr="002F198E" w14:paraId="0B9BD98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C33E74" w14:textId="77777777" w:rsidR="00712F30" w:rsidRPr="002F198E" w:rsidRDefault="00712F30" w:rsidP="00E37A95">
            <w:pPr>
              <w:pStyle w:val="ROWTABELLA"/>
              <w:rPr>
                <w:color w:val="002060"/>
              </w:rPr>
            </w:pPr>
            <w:r w:rsidRPr="002F198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FE4B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74FE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1F715"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0E57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0551B"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DDA34" w14:textId="77777777" w:rsidR="00712F30" w:rsidRPr="002F198E" w:rsidRDefault="00712F30" w:rsidP="00E37A95">
            <w:pPr>
              <w:pStyle w:val="ROWTABELLA"/>
              <w:jc w:val="center"/>
              <w:rPr>
                <w:color w:val="002060"/>
              </w:rPr>
            </w:pPr>
            <w:r w:rsidRPr="002F198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8DE39"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208A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391C4" w14:textId="77777777" w:rsidR="00712F30" w:rsidRPr="002F198E" w:rsidRDefault="00712F30" w:rsidP="00E37A95">
            <w:pPr>
              <w:pStyle w:val="ROWTABELLA"/>
              <w:jc w:val="center"/>
              <w:rPr>
                <w:color w:val="002060"/>
              </w:rPr>
            </w:pPr>
            <w:r w:rsidRPr="002F198E">
              <w:rPr>
                <w:color w:val="002060"/>
              </w:rPr>
              <w:t>0</w:t>
            </w:r>
          </w:p>
        </w:tc>
      </w:tr>
      <w:tr w:rsidR="00712F30" w:rsidRPr="002F198E" w14:paraId="3D9AE07A"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F4FB43" w14:textId="77777777" w:rsidR="00712F30" w:rsidRPr="002F198E" w:rsidRDefault="00712F30" w:rsidP="00E37A95">
            <w:pPr>
              <w:pStyle w:val="ROWTABELLA"/>
              <w:rPr>
                <w:color w:val="002060"/>
              </w:rPr>
            </w:pPr>
            <w:r w:rsidRPr="002F198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836C4"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A001A"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2CBDF"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40F7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21FD2"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BA217"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62E49"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A8FDF"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E2054" w14:textId="77777777" w:rsidR="00712F30" w:rsidRPr="002F198E" w:rsidRDefault="00712F30" w:rsidP="00E37A95">
            <w:pPr>
              <w:pStyle w:val="ROWTABELLA"/>
              <w:jc w:val="center"/>
              <w:rPr>
                <w:color w:val="002060"/>
              </w:rPr>
            </w:pPr>
            <w:r w:rsidRPr="002F198E">
              <w:rPr>
                <w:color w:val="002060"/>
              </w:rPr>
              <w:t>0</w:t>
            </w:r>
          </w:p>
        </w:tc>
      </w:tr>
    </w:tbl>
    <w:p w14:paraId="79A2775E" w14:textId="77777777" w:rsidR="00712F30" w:rsidRPr="002F198E" w:rsidRDefault="00712F30" w:rsidP="00712F30">
      <w:pPr>
        <w:pStyle w:val="breakline"/>
        <w:divId w:val="527259509"/>
        <w:rPr>
          <w:color w:val="002060"/>
        </w:rPr>
      </w:pPr>
    </w:p>
    <w:p w14:paraId="68CA4330" w14:textId="77777777" w:rsidR="00712F30" w:rsidRPr="002F198E" w:rsidRDefault="00712F30" w:rsidP="00712F30">
      <w:pPr>
        <w:pStyle w:val="TITOLOPRINC"/>
        <w:divId w:val="527259509"/>
        <w:rPr>
          <w:color w:val="002060"/>
        </w:rPr>
      </w:pPr>
      <w:r w:rsidRPr="002F198E">
        <w:rPr>
          <w:color w:val="002060"/>
        </w:rPr>
        <w:t>PROGRAMMA GARE</w:t>
      </w:r>
    </w:p>
    <w:p w14:paraId="328073F6" w14:textId="77777777" w:rsidR="00712F30" w:rsidRPr="002F198E" w:rsidRDefault="00712F30" w:rsidP="00712F30">
      <w:pPr>
        <w:pStyle w:val="SOTTOTITOLOCAMPIONATO1"/>
        <w:divId w:val="527259509"/>
        <w:rPr>
          <w:color w:val="002060"/>
        </w:rPr>
      </w:pPr>
      <w:r w:rsidRPr="002F198E">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712F30" w:rsidRPr="002F198E" w14:paraId="4059634F"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ED70F3"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2BFD2"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58ED6"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55A6BF"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AC2BA"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3D5581"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05FA20"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41808DE3"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43A4B1" w14:textId="77777777" w:rsidR="00712F30" w:rsidRPr="002F198E" w:rsidRDefault="00712F30" w:rsidP="00E37A95">
            <w:pPr>
              <w:pStyle w:val="ROWTABELLA"/>
              <w:rPr>
                <w:color w:val="002060"/>
              </w:rPr>
            </w:pPr>
            <w:r w:rsidRPr="002F198E">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11EFB7" w14:textId="77777777" w:rsidR="00712F30" w:rsidRPr="002F198E" w:rsidRDefault="00712F30" w:rsidP="00E37A95">
            <w:pPr>
              <w:pStyle w:val="ROWTABELLA"/>
              <w:rPr>
                <w:color w:val="002060"/>
              </w:rPr>
            </w:pPr>
            <w:r w:rsidRPr="002F198E">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1264262"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CD69AB" w14:textId="77777777" w:rsidR="00712F30" w:rsidRPr="002F198E" w:rsidRDefault="00712F30" w:rsidP="00E37A95">
            <w:pPr>
              <w:pStyle w:val="ROWTABELLA"/>
              <w:rPr>
                <w:color w:val="002060"/>
              </w:rPr>
            </w:pPr>
            <w:r w:rsidRPr="002F198E">
              <w:rPr>
                <w:color w:val="002060"/>
              </w:rPr>
              <w:t>11/01/2020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5B8435" w14:textId="77777777" w:rsidR="00712F30" w:rsidRPr="002F198E" w:rsidRDefault="00712F30" w:rsidP="00E37A95">
            <w:pPr>
              <w:pStyle w:val="ROWTABELLA"/>
              <w:rPr>
                <w:color w:val="002060"/>
              </w:rPr>
            </w:pPr>
            <w:r w:rsidRPr="002F198E">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EBE336" w14:textId="77777777" w:rsidR="00712F30" w:rsidRPr="002F198E" w:rsidRDefault="00712F30" w:rsidP="00E37A95">
            <w:pPr>
              <w:pStyle w:val="ROWTABELLA"/>
              <w:rPr>
                <w:color w:val="002060"/>
              </w:rPr>
            </w:pPr>
            <w:r w:rsidRPr="002F198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784F22" w14:textId="77777777" w:rsidR="00712F30" w:rsidRPr="002F198E" w:rsidRDefault="00712F30" w:rsidP="00E37A95">
            <w:pPr>
              <w:pStyle w:val="ROWTABELLA"/>
              <w:rPr>
                <w:color w:val="002060"/>
              </w:rPr>
            </w:pPr>
            <w:r w:rsidRPr="002F198E">
              <w:rPr>
                <w:color w:val="002060"/>
              </w:rPr>
              <w:t>VIA CELLINI, 13</w:t>
            </w:r>
          </w:p>
        </w:tc>
      </w:tr>
      <w:tr w:rsidR="00712F30" w:rsidRPr="002F198E" w14:paraId="06EF324D"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D022B1" w14:textId="77777777" w:rsidR="00712F30" w:rsidRPr="002F198E" w:rsidRDefault="00712F30" w:rsidP="00E37A95">
            <w:pPr>
              <w:pStyle w:val="ROWTABELLA"/>
              <w:rPr>
                <w:color w:val="002060"/>
              </w:rPr>
            </w:pPr>
            <w:r w:rsidRPr="002F198E">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CFC959" w14:textId="77777777" w:rsidR="00712F30" w:rsidRPr="002F198E" w:rsidRDefault="00712F30" w:rsidP="00E37A95">
            <w:pPr>
              <w:pStyle w:val="ROWTABELLA"/>
              <w:rPr>
                <w:color w:val="002060"/>
              </w:rPr>
            </w:pPr>
            <w:r w:rsidRPr="002F198E">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6C4EA6"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11FEC3" w14:textId="77777777" w:rsidR="00712F30" w:rsidRPr="002F198E" w:rsidRDefault="00712F30" w:rsidP="00E37A95">
            <w:pPr>
              <w:pStyle w:val="ROWTABELLA"/>
              <w:rPr>
                <w:color w:val="002060"/>
              </w:rPr>
            </w:pPr>
            <w:r w:rsidRPr="002F198E">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674B1F" w14:textId="77777777" w:rsidR="00712F30" w:rsidRPr="002F198E" w:rsidRDefault="00712F30" w:rsidP="00E37A95">
            <w:pPr>
              <w:pStyle w:val="ROWTABELLA"/>
              <w:rPr>
                <w:color w:val="002060"/>
              </w:rPr>
            </w:pPr>
            <w:r w:rsidRPr="002F198E">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B9944A" w14:textId="77777777" w:rsidR="00712F30" w:rsidRPr="002F198E" w:rsidRDefault="00712F30" w:rsidP="00E37A95">
            <w:pPr>
              <w:pStyle w:val="ROWTABELLA"/>
              <w:rPr>
                <w:color w:val="002060"/>
              </w:rPr>
            </w:pPr>
            <w:r w:rsidRPr="002F198E">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7AC548" w14:textId="77777777" w:rsidR="00712F30" w:rsidRPr="002F198E" w:rsidRDefault="00712F30" w:rsidP="00E37A95">
            <w:pPr>
              <w:pStyle w:val="ROWTABELLA"/>
              <w:rPr>
                <w:color w:val="002060"/>
              </w:rPr>
            </w:pPr>
            <w:r w:rsidRPr="002F198E">
              <w:rPr>
                <w:color w:val="002060"/>
              </w:rPr>
              <w:t>VIA TOBAGI STAZ. CASTELBELLINO</w:t>
            </w:r>
          </w:p>
        </w:tc>
      </w:tr>
      <w:tr w:rsidR="00712F30" w:rsidRPr="002F198E" w14:paraId="7FC8F012"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6970F7" w14:textId="77777777" w:rsidR="00712F30" w:rsidRPr="002F198E" w:rsidRDefault="00712F30" w:rsidP="00E37A95">
            <w:pPr>
              <w:pStyle w:val="ROWTABELLA"/>
              <w:rPr>
                <w:color w:val="002060"/>
              </w:rPr>
            </w:pPr>
            <w:r w:rsidRPr="002F198E">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1F8806" w14:textId="77777777" w:rsidR="00712F30" w:rsidRPr="002F198E" w:rsidRDefault="00712F30" w:rsidP="00E37A95">
            <w:pPr>
              <w:pStyle w:val="ROWTABELLA"/>
              <w:rPr>
                <w:color w:val="002060"/>
              </w:rPr>
            </w:pPr>
            <w:r w:rsidRPr="002F198E">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5B23549"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B2E29A" w14:textId="77777777" w:rsidR="00712F30" w:rsidRPr="002F198E" w:rsidRDefault="00712F30" w:rsidP="00E37A95">
            <w:pPr>
              <w:pStyle w:val="ROWTABELLA"/>
              <w:rPr>
                <w:color w:val="002060"/>
              </w:rPr>
            </w:pPr>
            <w:r w:rsidRPr="002F198E">
              <w:rPr>
                <w:color w:val="002060"/>
              </w:rPr>
              <w:t>11/01/2020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ABE073" w14:textId="77777777" w:rsidR="00712F30" w:rsidRPr="002F198E" w:rsidRDefault="00712F30" w:rsidP="00E37A95">
            <w:pPr>
              <w:pStyle w:val="ROWTABELLA"/>
              <w:rPr>
                <w:color w:val="002060"/>
              </w:rPr>
            </w:pPr>
            <w:r w:rsidRPr="002F198E">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CE5F97" w14:textId="77777777" w:rsidR="00712F30" w:rsidRPr="002F198E" w:rsidRDefault="00712F30" w:rsidP="00E37A95">
            <w:pPr>
              <w:pStyle w:val="ROWTABELLA"/>
              <w:rPr>
                <w:color w:val="002060"/>
              </w:rPr>
            </w:pPr>
            <w:r w:rsidRPr="002F198E">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35E619" w14:textId="77777777" w:rsidR="00712F30" w:rsidRPr="002F198E" w:rsidRDefault="00712F30" w:rsidP="00E37A95">
            <w:pPr>
              <w:pStyle w:val="ROWTABELLA"/>
              <w:rPr>
                <w:color w:val="002060"/>
              </w:rPr>
            </w:pPr>
            <w:r w:rsidRPr="002F198E">
              <w:rPr>
                <w:color w:val="002060"/>
              </w:rPr>
              <w:t>VIA D.ALIGHIERI</w:t>
            </w:r>
          </w:p>
        </w:tc>
      </w:tr>
    </w:tbl>
    <w:p w14:paraId="5AAEDC12" w14:textId="77777777" w:rsidR="00712F30" w:rsidRPr="002F198E" w:rsidRDefault="00712F30" w:rsidP="00712F30">
      <w:pPr>
        <w:pStyle w:val="breakline"/>
        <w:divId w:val="527259509"/>
        <w:rPr>
          <w:color w:val="002060"/>
        </w:rPr>
      </w:pPr>
    </w:p>
    <w:p w14:paraId="013D905C" w14:textId="77777777" w:rsidR="00712F30" w:rsidRPr="002F198E" w:rsidRDefault="00712F30" w:rsidP="00712F30">
      <w:pPr>
        <w:pStyle w:val="breakline"/>
        <w:divId w:val="527259509"/>
        <w:rPr>
          <w:color w:val="002060"/>
        </w:rPr>
      </w:pPr>
    </w:p>
    <w:p w14:paraId="31D7C987" w14:textId="77777777" w:rsidR="00712F30" w:rsidRPr="002F198E" w:rsidRDefault="00712F30" w:rsidP="00712F30">
      <w:pPr>
        <w:pStyle w:val="breakline"/>
        <w:divId w:val="527259509"/>
        <w:rPr>
          <w:color w:val="002060"/>
        </w:rPr>
      </w:pPr>
    </w:p>
    <w:p w14:paraId="3E5B0B0C" w14:textId="77777777" w:rsidR="00712F30" w:rsidRPr="002F198E" w:rsidRDefault="00712F30" w:rsidP="00712F30">
      <w:pPr>
        <w:pStyle w:val="SOTTOTITOLOCAMPIONATO1"/>
        <w:divId w:val="527259509"/>
        <w:rPr>
          <w:color w:val="002060"/>
        </w:rPr>
      </w:pPr>
      <w:r w:rsidRPr="002F198E">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0"/>
        <w:gridCol w:w="1547"/>
        <w:gridCol w:w="1547"/>
      </w:tblGrid>
      <w:tr w:rsidR="00712F30" w:rsidRPr="002F198E" w14:paraId="13E1A6BA"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C3A9E2"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90F13"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A45326"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16AD65"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06FEAB"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4AD13"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50B2A1"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2A6AB6C9"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2C5F80C" w14:textId="77777777" w:rsidR="00712F30" w:rsidRPr="002F198E" w:rsidRDefault="00712F30" w:rsidP="00E37A95">
            <w:pPr>
              <w:pStyle w:val="ROWTABELLA"/>
              <w:rPr>
                <w:color w:val="002060"/>
              </w:rPr>
            </w:pPr>
            <w:r w:rsidRPr="002F198E">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C9D355" w14:textId="77777777" w:rsidR="00712F30" w:rsidRPr="002F198E" w:rsidRDefault="00712F30" w:rsidP="00E37A95">
            <w:pPr>
              <w:pStyle w:val="ROWTABELLA"/>
              <w:rPr>
                <w:color w:val="002060"/>
              </w:rPr>
            </w:pPr>
            <w:r w:rsidRPr="002F198E">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CBD17BB"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442F16" w14:textId="77777777" w:rsidR="00712F30" w:rsidRPr="002F198E" w:rsidRDefault="00712F30" w:rsidP="00E37A95">
            <w:pPr>
              <w:pStyle w:val="ROWTABELLA"/>
              <w:rPr>
                <w:color w:val="002060"/>
              </w:rPr>
            </w:pPr>
            <w:r w:rsidRPr="002F198E">
              <w:rPr>
                <w:color w:val="002060"/>
              </w:rPr>
              <w:t>11/01/2020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CF23C8" w14:textId="77777777" w:rsidR="00712F30" w:rsidRPr="002F198E" w:rsidRDefault="00712F30" w:rsidP="00E37A95">
            <w:pPr>
              <w:pStyle w:val="ROWTABELLA"/>
              <w:rPr>
                <w:color w:val="002060"/>
              </w:rPr>
            </w:pPr>
            <w:r w:rsidRPr="002F198E">
              <w:rPr>
                <w:color w:val="002060"/>
              </w:rPr>
              <w:t>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9C5965" w14:textId="77777777" w:rsidR="00712F30" w:rsidRPr="002F198E" w:rsidRDefault="00712F30" w:rsidP="00E37A95">
            <w:pPr>
              <w:pStyle w:val="ROWTABELLA"/>
              <w:rPr>
                <w:color w:val="002060"/>
              </w:rPr>
            </w:pPr>
            <w:r w:rsidRPr="002F198E">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1E31D7" w14:textId="77777777" w:rsidR="00712F30" w:rsidRPr="002F198E" w:rsidRDefault="00712F30" w:rsidP="00E37A95">
            <w:pPr>
              <w:pStyle w:val="ROWTABELLA"/>
              <w:rPr>
                <w:color w:val="002060"/>
              </w:rPr>
            </w:pPr>
            <w:r w:rsidRPr="002F198E">
              <w:rPr>
                <w:color w:val="002060"/>
              </w:rPr>
              <w:t>FRAZ. CASENUOVE DI OSIMO</w:t>
            </w:r>
          </w:p>
        </w:tc>
      </w:tr>
      <w:tr w:rsidR="00712F30" w:rsidRPr="002F198E" w14:paraId="14FE1DFD"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F300E7" w14:textId="77777777" w:rsidR="00712F30" w:rsidRPr="002F198E" w:rsidRDefault="00712F30" w:rsidP="00E37A95">
            <w:pPr>
              <w:pStyle w:val="ROWTABELLA"/>
              <w:rPr>
                <w:color w:val="002060"/>
              </w:rPr>
            </w:pPr>
            <w:r w:rsidRPr="002F198E">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7768D7D" w14:textId="77777777" w:rsidR="00712F30" w:rsidRPr="002F198E" w:rsidRDefault="00712F30" w:rsidP="00E37A95">
            <w:pPr>
              <w:pStyle w:val="ROWTABELLA"/>
              <w:rPr>
                <w:color w:val="002060"/>
              </w:rPr>
            </w:pPr>
            <w:r w:rsidRPr="002F198E">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1EB9A5"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C4C27C" w14:textId="77777777" w:rsidR="00712F30" w:rsidRPr="002F198E" w:rsidRDefault="00712F30" w:rsidP="00E37A95">
            <w:pPr>
              <w:pStyle w:val="ROWTABELLA"/>
              <w:rPr>
                <w:color w:val="002060"/>
              </w:rPr>
            </w:pPr>
            <w:r w:rsidRPr="002F198E">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65FD32" w14:textId="77777777" w:rsidR="00712F30" w:rsidRPr="002F198E" w:rsidRDefault="00712F30" w:rsidP="00E37A95">
            <w:pPr>
              <w:pStyle w:val="ROWTABELLA"/>
              <w:rPr>
                <w:color w:val="002060"/>
              </w:rPr>
            </w:pPr>
            <w:r w:rsidRPr="002F198E">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AF1B17" w14:textId="77777777" w:rsidR="00712F30" w:rsidRPr="002F198E" w:rsidRDefault="00712F30" w:rsidP="00E37A95">
            <w:pPr>
              <w:pStyle w:val="ROWTABELLA"/>
              <w:rPr>
                <w:color w:val="002060"/>
              </w:rPr>
            </w:pPr>
            <w:r w:rsidRPr="002F198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AF167A" w14:textId="77777777" w:rsidR="00712F30" w:rsidRPr="002F198E" w:rsidRDefault="00712F30" w:rsidP="00E37A95">
            <w:pPr>
              <w:pStyle w:val="ROWTABELLA"/>
              <w:rPr>
                <w:color w:val="002060"/>
              </w:rPr>
            </w:pPr>
            <w:r w:rsidRPr="002F198E">
              <w:rPr>
                <w:color w:val="002060"/>
              </w:rPr>
              <w:t>VIA PETRARCA</w:t>
            </w:r>
          </w:p>
        </w:tc>
      </w:tr>
      <w:tr w:rsidR="00712F30" w:rsidRPr="002F198E" w14:paraId="6FBA8E12"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3D13A50" w14:textId="77777777" w:rsidR="00712F30" w:rsidRPr="002F198E" w:rsidRDefault="00712F30" w:rsidP="00E37A95">
            <w:pPr>
              <w:pStyle w:val="ROWTABELLA"/>
              <w:rPr>
                <w:color w:val="002060"/>
              </w:rPr>
            </w:pPr>
            <w:r w:rsidRPr="002F198E">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B7133D" w14:textId="77777777" w:rsidR="00712F30" w:rsidRPr="002F198E" w:rsidRDefault="00712F30" w:rsidP="00E37A95">
            <w:pPr>
              <w:pStyle w:val="ROWTABELLA"/>
              <w:rPr>
                <w:color w:val="002060"/>
              </w:rPr>
            </w:pPr>
            <w:r w:rsidRPr="002F198E">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669CE85"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24A978" w14:textId="77777777" w:rsidR="00712F30" w:rsidRPr="002F198E" w:rsidRDefault="00712F30" w:rsidP="00E37A95">
            <w:pPr>
              <w:pStyle w:val="ROWTABELLA"/>
              <w:rPr>
                <w:color w:val="002060"/>
              </w:rPr>
            </w:pPr>
            <w:r w:rsidRPr="002F198E">
              <w:rPr>
                <w:color w:val="002060"/>
              </w:rPr>
              <w:t>12/01/2020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8642AC"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B8B7C6"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6EE100" w14:textId="77777777" w:rsidR="00712F30" w:rsidRPr="002F198E" w:rsidRDefault="00712F30" w:rsidP="00E37A95">
            <w:pPr>
              <w:pStyle w:val="ROWTABELLA"/>
              <w:rPr>
                <w:color w:val="002060"/>
              </w:rPr>
            </w:pPr>
            <w:r w:rsidRPr="002F198E">
              <w:rPr>
                <w:color w:val="002060"/>
              </w:rPr>
              <w:t>VIA VERDI</w:t>
            </w:r>
          </w:p>
        </w:tc>
      </w:tr>
    </w:tbl>
    <w:p w14:paraId="62E936E8" w14:textId="77777777" w:rsidR="00712F30" w:rsidRPr="002F198E" w:rsidRDefault="00712F30" w:rsidP="00712F30">
      <w:pPr>
        <w:pStyle w:val="breakline"/>
        <w:divId w:val="527259509"/>
        <w:rPr>
          <w:color w:val="002060"/>
        </w:rPr>
      </w:pPr>
    </w:p>
    <w:p w14:paraId="27EC518D" w14:textId="77777777" w:rsidR="00712F30" w:rsidRPr="002F198E" w:rsidRDefault="00712F30" w:rsidP="00712F30">
      <w:pPr>
        <w:pStyle w:val="breakline"/>
        <w:divId w:val="527259509"/>
        <w:rPr>
          <w:color w:val="002060"/>
        </w:rPr>
      </w:pPr>
    </w:p>
    <w:p w14:paraId="30015DF3" w14:textId="77777777" w:rsidR="00712F30" w:rsidRPr="002F198E" w:rsidRDefault="00712F30" w:rsidP="00712F30">
      <w:pPr>
        <w:pStyle w:val="breakline"/>
        <w:divId w:val="527259509"/>
        <w:rPr>
          <w:color w:val="002060"/>
        </w:rPr>
      </w:pPr>
    </w:p>
    <w:p w14:paraId="3F7DF0F2" w14:textId="77777777" w:rsidR="00712F30" w:rsidRPr="002F198E" w:rsidRDefault="00712F30" w:rsidP="00712F30">
      <w:pPr>
        <w:pStyle w:val="SOTTOTITOLOCAMPIONATO1"/>
        <w:divId w:val="527259509"/>
        <w:rPr>
          <w:color w:val="002060"/>
        </w:rPr>
      </w:pPr>
      <w:r w:rsidRPr="002F198E">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712F30" w:rsidRPr="002F198E" w14:paraId="11F18A68"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913A32"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72788A"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8720F2"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7C372"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1DD07"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E9560C"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96D18C"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347BC34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576124" w14:textId="77777777" w:rsidR="00712F30" w:rsidRPr="002F198E" w:rsidRDefault="00712F30" w:rsidP="00E37A95">
            <w:pPr>
              <w:pStyle w:val="ROWTABELLA"/>
              <w:rPr>
                <w:color w:val="002060"/>
              </w:rPr>
            </w:pPr>
            <w:r w:rsidRPr="002F198E">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36919D" w14:textId="77777777" w:rsidR="00712F30" w:rsidRPr="002F198E" w:rsidRDefault="00712F30" w:rsidP="00E37A95">
            <w:pPr>
              <w:pStyle w:val="ROWTABELLA"/>
              <w:rPr>
                <w:color w:val="002060"/>
              </w:rPr>
            </w:pPr>
            <w:r w:rsidRPr="002F198E">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97CE2B8"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126689" w14:textId="77777777" w:rsidR="00712F30" w:rsidRPr="002F198E" w:rsidRDefault="00712F30" w:rsidP="00E37A95">
            <w:pPr>
              <w:pStyle w:val="ROWTABELLA"/>
              <w:rPr>
                <w:color w:val="002060"/>
              </w:rPr>
            </w:pPr>
            <w:r w:rsidRPr="002F198E">
              <w:rPr>
                <w:color w:val="002060"/>
              </w:rPr>
              <w:t>11/01/2020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F490BA" w14:textId="77777777" w:rsidR="00712F30" w:rsidRPr="002F198E" w:rsidRDefault="00712F30" w:rsidP="00E37A95">
            <w:pPr>
              <w:pStyle w:val="ROWTABELLA"/>
              <w:rPr>
                <w:color w:val="002060"/>
              </w:rPr>
            </w:pPr>
            <w:r w:rsidRPr="002F198E">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610C2F" w14:textId="77777777" w:rsidR="00712F30" w:rsidRPr="002F198E" w:rsidRDefault="00712F30" w:rsidP="00E37A95">
            <w:pPr>
              <w:pStyle w:val="ROWTABELLA"/>
              <w:rPr>
                <w:color w:val="002060"/>
              </w:rPr>
            </w:pPr>
            <w:r w:rsidRPr="002F198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1D2E09" w14:textId="77777777" w:rsidR="00712F30" w:rsidRPr="002F198E" w:rsidRDefault="00712F30" w:rsidP="00E37A95">
            <w:pPr>
              <w:pStyle w:val="ROWTABELLA"/>
              <w:rPr>
                <w:color w:val="002060"/>
              </w:rPr>
            </w:pPr>
            <w:r w:rsidRPr="002F198E">
              <w:rPr>
                <w:color w:val="002060"/>
              </w:rPr>
              <w:t>VIA ABBADIA DI FIASTRA</w:t>
            </w:r>
          </w:p>
        </w:tc>
      </w:tr>
      <w:tr w:rsidR="00712F30" w:rsidRPr="002F198E" w14:paraId="0346CD4A"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AFF0A29" w14:textId="77777777" w:rsidR="00712F30" w:rsidRPr="002F198E" w:rsidRDefault="00712F30" w:rsidP="00E37A95">
            <w:pPr>
              <w:pStyle w:val="ROWTABELLA"/>
              <w:rPr>
                <w:color w:val="002060"/>
              </w:rPr>
            </w:pPr>
            <w:r w:rsidRPr="002F198E">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357413" w14:textId="77777777" w:rsidR="00712F30" w:rsidRPr="002F198E" w:rsidRDefault="00712F30" w:rsidP="00E37A95">
            <w:pPr>
              <w:pStyle w:val="ROWTABELLA"/>
              <w:rPr>
                <w:color w:val="002060"/>
              </w:rPr>
            </w:pPr>
            <w:r w:rsidRPr="002F198E">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B2EB0D"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F005CC" w14:textId="77777777" w:rsidR="00712F30" w:rsidRPr="002F198E" w:rsidRDefault="00712F30" w:rsidP="00E37A95">
            <w:pPr>
              <w:pStyle w:val="ROWTABELLA"/>
              <w:rPr>
                <w:color w:val="002060"/>
              </w:rPr>
            </w:pPr>
            <w:r w:rsidRPr="002F198E">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1B462B" w14:textId="77777777" w:rsidR="00712F30" w:rsidRPr="002F198E" w:rsidRDefault="00712F30" w:rsidP="00E37A95">
            <w:pPr>
              <w:pStyle w:val="ROWTABELLA"/>
              <w:rPr>
                <w:color w:val="002060"/>
              </w:rPr>
            </w:pPr>
            <w:r w:rsidRPr="002F198E">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5F980A" w14:textId="77777777" w:rsidR="00712F30" w:rsidRPr="002F198E" w:rsidRDefault="00712F30" w:rsidP="00E37A95">
            <w:pPr>
              <w:pStyle w:val="ROWTABELLA"/>
              <w:rPr>
                <w:color w:val="002060"/>
              </w:rPr>
            </w:pPr>
            <w:r w:rsidRPr="002F198E">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58AF38" w14:textId="77777777" w:rsidR="00712F30" w:rsidRPr="002F198E" w:rsidRDefault="00712F30" w:rsidP="00E37A95">
            <w:pPr>
              <w:pStyle w:val="ROWTABELLA"/>
              <w:rPr>
                <w:color w:val="002060"/>
              </w:rPr>
            </w:pPr>
            <w:r w:rsidRPr="002F198E">
              <w:rPr>
                <w:color w:val="002060"/>
              </w:rPr>
              <w:t>VIA FONTE DI MONSIGNORE</w:t>
            </w:r>
          </w:p>
        </w:tc>
      </w:tr>
      <w:tr w:rsidR="00712F30" w:rsidRPr="002F198E" w14:paraId="082E89C7"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E3E5078" w14:textId="77777777" w:rsidR="00712F30" w:rsidRPr="002F198E" w:rsidRDefault="00712F30" w:rsidP="00E37A95">
            <w:pPr>
              <w:pStyle w:val="ROWTABELLA"/>
              <w:rPr>
                <w:color w:val="002060"/>
              </w:rPr>
            </w:pPr>
            <w:r w:rsidRPr="002F198E">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A1FB77" w14:textId="77777777" w:rsidR="00712F30" w:rsidRPr="002F198E" w:rsidRDefault="00712F30" w:rsidP="00E37A95">
            <w:pPr>
              <w:pStyle w:val="ROWTABELLA"/>
              <w:rPr>
                <w:color w:val="002060"/>
              </w:rPr>
            </w:pPr>
            <w:r w:rsidRPr="002F198E">
              <w:rPr>
                <w:color w:val="002060"/>
              </w:rPr>
              <w:t>FUTSAL MONTURANO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C38D5FB"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75B82E" w14:textId="77777777" w:rsidR="00712F30" w:rsidRPr="002F198E" w:rsidRDefault="00712F30" w:rsidP="00E37A95">
            <w:pPr>
              <w:pStyle w:val="ROWTABELLA"/>
              <w:rPr>
                <w:color w:val="002060"/>
              </w:rPr>
            </w:pPr>
            <w:r w:rsidRPr="002F198E">
              <w:rPr>
                <w:color w:val="002060"/>
              </w:rPr>
              <w:t>12/01/2020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2786D2" w14:textId="77777777" w:rsidR="00712F30" w:rsidRPr="002F198E" w:rsidRDefault="00712F30" w:rsidP="00E37A95">
            <w:pPr>
              <w:pStyle w:val="ROWTABELLA"/>
              <w:rPr>
                <w:color w:val="002060"/>
              </w:rPr>
            </w:pPr>
            <w:r w:rsidRPr="002F198E">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6BCC0E" w14:textId="77777777" w:rsidR="00712F30" w:rsidRPr="002F198E" w:rsidRDefault="00712F30" w:rsidP="00E37A95">
            <w:pPr>
              <w:pStyle w:val="ROWTABELLA"/>
              <w:rPr>
                <w:color w:val="002060"/>
              </w:rPr>
            </w:pPr>
            <w:r w:rsidRPr="002F198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7FFD8B" w14:textId="77777777" w:rsidR="00712F30" w:rsidRPr="002F198E" w:rsidRDefault="00712F30" w:rsidP="00E37A95">
            <w:pPr>
              <w:pStyle w:val="ROWTABELLA"/>
              <w:rPr>
                <w:color w:val="002060"/>
              </w:rPr>
            </w:pPr>
            <w:r w:rsidRPr="002F198E">
              <w:rPr>
                <w:color w:val="002060"/>
              </w:rPr>
              <w:t>VIA DELLE REGIONI, 8</w:t>
            </w:r>
          </w:p>
        </w:tc>
      </w:tr>
    </w:tbl>
    <w:p w14:paraId="7C684752" w14:textId="77777777" w:rsidR="00712F30" w:rsidRPr="002F198E" w:rsidRDefault="00712F30" w:rsidP="00712F30">
      <w:pPr>
        <w:pStyle w:val="breakline"/>
        <w:divId w:val="527259509"/>
        <w:rPr>
          <w:color w:val="002060"/>
        </w:rPr>
      </w:pPr>
    </w:p>
    <w:p w14:paraId="4784FF30" w14:textId="77777777" w:rsidR="00712F30" w:rsidRPr="002F198E" w:rsidRDefault="00712F30" w:rsidP="00712F30">
      <w:pPr>
        <w:pStyle w:val="breakline"/>
        <w:divId w:val="527259509"/>
        <w:rPr>
          <w:color w:val="002060"/>
        </w:rPr>
      </w:pPr>
    </w:p>
    <w:p w14:paraId="543EAB94"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UNDER 19 CALCIO A 5 REGIONALE</w:t>
      </w:r>
    </w:p>
    <w:p w14:paraId="540CB3B0" w14:textId="77777777" w:rsidR="00712F30" w:rsidRPr="002F198E" w:rsidRDefault="00712F30" w:rsidP="00712F30">
      <w:pPr>
        <w:pStyle w:val="TITOLOPRINC"/>
        <w:divId w:val="527259509"/>
        <w:rPr>
          <w:color w:val="002060"/>
        </w:rPr>
      </w:pPr>
      <w:r w:rsidRPr="002F198E">
        <w:rPr>
          <w:color w:val="002060"/>
        </w:rPr>
        <w:t>RISULTATI</w:t>
      </w:r>
    </w:p>
    <w:p w14:paraId="06565982" w14:textId="77777777" w:rsidR="00712F30" w:rsidRPr="002F198E" w:rsidRDefault="00712F30" w:rsidP="00712F30">
      <w:pPr>
        <w:pStyle w:val="breakline"/>
        <w:divId w:val="527259509"/>
        <w:rPr>
          <w:color w:val="002060"/>
        </w:rPr>
      </w:pPr>
    </w:p>
    <w:p w14:paraId="39B4794A" w14:textId="77777777" w:rsidR="00712F30" w:rsidRPr="002F198E" w:rsidRDefault="00712F30" w:rsidP="00712F30">
      <w:pPr>
        <w:pStyle w:val="SOTTOTITOLOCAMPIONATO1"/>
        <w:divId w:val="527259509"/>
        <w:rPr>
          <w:color w:val="002060"/>
        </w:rPr>
      </w:pPr>
      <w:r w:rsidRPr="002F198E">
        <w:rPr>
          <w:color w:val="002060"/>
        </w:rPr>
        <w:t>RISULTATI UFFICIALI GARE DEL 22/12/2019</w:t>
      </w:r>
    </w:p>
    <w:p w14:paraId="5B9DD40A"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50DC5A66"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3749AF26"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74DC505C"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84E1EF" w14:textId="77777777" w:rsidR="00712F30" w:rsidRPr="002F198E" w:rsidRDefault="00712F30" w:rsidP="00E37A95">
                  <w:pPr>
                    <w:pStyle w:val="HEADERTABELLA"/>
                    <w:rPr>
                      <w:color w:val="002060"/>
                    </w:rPr>
                  </w:pPr>
                  <w:r w:rsidRPr="002F198E">
                    <w:rPr>
                      <w:color w:val="002060"/>
                    </w:rPr>
                    <w:t>GIRONE A - 5 Giornata - R</w:t>
                  </w:r>
                </w:p>
              </w:tc>
            </w:tr>
            <w:tr w:rsidR="00712F30" w:rsidRPr="002F198E" w14:paraId="1825E4B1"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03BEA6" w14:textId="77777777" w:rsidR="00712F30" w:rsidRPr="002F198E" w:rsidRDefault="00712F30" w:rsidP="00E37A95">
                  <w:pPr>
                    <w:pStyle w:val="ROWTABELLA"/>
                    <w:rPr>
                      <w:color w:val="002060"/>
                    </w:rPr>
                  </w:pPr>
                  <w:r w:rsidRPr="002F198E">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B5CF6F" w14:textId="77777777" w:rsidR="00712F30" w:rsidRPr="002F198E" w:rsidRDefault="00712F30" w:rsidP="00E37A95">
                  <w:pPr>
                    <w:pStyle w:val="ROWTABELLA"/>
                    <w:rPr>
                      <w:color w:val="002060"/>
                    </w:rPr>
                  </w:pPr>
                  <w:r w:rsidRPr="002F198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E382BB" w14:textId="77777777" w:rsidR="00712F30" w:rsidRPr="002F198E" w:rsidRDefault="00712F30" w:rsidP="00E37A95">
                  <w:pPr>
                    <w:pStyle w:val="ROWTABELLA"/>
                    <w:jc w:val="center"/>
                    <w:rPr>
                      <w:color w:val="002060"/>
                    </w:rPr>
                  </w:pPr>
                  <w:r w:rsidRPr="002F198E">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1B1C9F" w14:textId="77777777" w:rsidR="00712F30" w:rsidRPr="002F198E" w:rsidRDefault="00712F30" w:rsidP="00E37A95">
                  <w:pPr>
                    <w:pStyle w:val="ROWTABELLA"/>
                    <w:jc w:val="center"/>
                    <w:rPr>
                      <w:color w:val="002060"/>
                    </w:rPr>
                  </w:pPr>
                  <w:r w:rsidRPr="002F198E">
                    <w:rPr>
                      <w:color w:val="002060"/>
                    </w:rPr>
                    <w:t> </w:t>
                  </w:r>
                </w:p>
              </w:tc>
            </w:tr>
            <w:tr w:rsidR="00712F30" w:rsidRPr="002F198E" w14:paraId="61B5FAF1"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C3277B" w14:textId="77777777" w:rsidR="00712F30" w:rsidRPr="002F198E" w:rsidRDefault="00712F30" w:rsidP="00E37A95">
                  <w:pPr>
                    <w:pStyle w:val="ROWTABELLA"/>
                    <w:rPr>
                      <w:color w:val="002060"/>
                    </w:rPr>
                  </w:pPr>
                  <w:r w:rsidRPr="002F198E">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CE509B" w14:textId="77777777" w:rsidR="00712F30" w:rsidRPr="002F198E" w:rsidRDefault="00712F30" w:rsidP="00E37A95">
                  <w:pPr>
                    <w:pStyle w:val="ROWTABELLA"/>
                    <w:rPr>
                      <w:color w:val="002060"/>
                    </w:rPr>
                  </w:pPr>
                  <w:r w:rsidRPr="002F198E">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AF7299E" w14:textId="77777777" w:rsidR="00712F30" w:rsidRPr="002F198E" w:rsidRDefault="00712F30" w:rsidP="00E37A95">
                  <w:pPr>
                    <w:pStyle w:val="ROWTABELLA"/>
                    <w:jc w:val="center"/>
                    <w:rPr>
                      <w:color w:val="002060"/>
                    </w:rPr>
                  </w:pPr>
                  <w:r w:rsidRPr="002F198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7047980" w14:textId="77777777" w:rsidR="00712F30" w:rsidRPr="002F198E" w:rsidRDefault="00712F30" w:rsidP="00E37A95">
                  <w:pPr>
                    <w:pStyle w:val="ROWTABELLA"/>
                    <w:jc w:val="center"/>
                    <w:rPr>
                      <w:color w:val="002060"/>
                    </w:rPr>
                  </w:pPr>
                  <w:r w:rsidRPr="002F198E">
                    <w:rPr>
                      <w:color w:val="002060"/>
                    </w:rPr>
                    <w:t> </w:t>
                  </w:r>
                </w:p>
              </w:tc>
            </w:tr>
            <w:tr w:rsidR="00712F30" w:rsidRPr="002F198E" w14:paraId="343D058B"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68C86B" w14:textId="77777777" w:rsidR="00712F30" w:rsidRPr="002F198E" w:rsidRDefault="00712F30" w:rsidP="00E37A95">
                  <w:pPr>
                    <w:pStyle w:val="ROWTABELLA"/>
                    <w:rPr>
                      <w:color w:val="002060"/>
                    </w:rPr>
                  </w:pPr>
                  <w:r w:rsidRPr="002F198E">
                    <w:rPr>
                      <w:color w:val="002060"/>
                    </w:rPr>
                    <w:t>(2) CAMPOCAVALLO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DD74AE" w14:textId="77777777" w:rsidR="00712F30" w:rsidRPr="002F198E" w:rsidRDefault="00712F30" w:rsidP="00E37A95">
                  <w:pPr>
                    <w:pStyle w:val="ROWTABELLA"/>
                    <w:rPr>
                      <w:color w:val="002060"/>
                    </w:rPr>
                  </w:pPr>
                  <w:r w:rsidRPr="002F198E">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D21FCF" w14:textId="77777777" w:rsidR="00712F30" w:rsidRPr="002F198E" w:rsidRDefault="00712F30" w:rsidP="00E37A95">
                  <w:pPr>
                    <w:pStyle w:val="ROWTABELLA"/>
                    <w:jc w:val="center"/>
                    <w:rPr>
                      <w:color w:val="002060"/>
                    </w:rPr>
                  </w:pPr>
                  <w:r w:rsidRPr="002F198E">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1B37EB" w14:textId="77777777" w:rsidR="00712F30" w:rsidRPr="002F198E" w:rsidRDefault="00712F30" w:rsidP="00E37A95">
                  <w:pPr>
                    <w:pStyle w:val="ROWTABELLA"/>
                    <w:jc w:val="center"/>
                    <w:rPr>
                      <w:color w:val="002060"/>
                    </w:rPr>
                  </w:pPr>
                  <w:r w:rsidRPr="002F198E">
                    <w:rPr>
                      <w:color w:val="002060"/>
                    </w:rPr>
                    <w:t> </w:t>
                  </w:r>
                </w:p>
              </w:tc>
            </w:tr>
            <w:tr w:rsidR="00712F30" w:rsidRPr="002F198E" w14:paraId="3F963101"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240A70CD" w14:textId="77777777" w:rsidR="00712F30" w:rsidRPr="002F198E" w:rsidRDefault="00712F30" w:rsidP="00E37A95">
                  <w:pPr>
                    <w:pStyle w:val="ROWTABELLA"/>
                    <w:rPr>
                      <w:color w:val="002060"/>
                    </w:rPr>
                  </w:pPr>
                  <w:r w:rsidRPr="002F198E">
                    <w:rPr>
                      <w:color w:val="002060"/>
                    </w:rPr>
                    <w:t>(1) - disputata il 18/12/2019</w:t>
                  </w:r>
                </w:p>
              </w:tc>
            </w:tr>
            <w:tr w:rsidR="00712F30" w:rsidRPr="002F198E" w14:paraId="39EA20F2"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7FE2C69B" w14:textId="77777777" w:rsidR="00712F30" w:rsidRPr="002F198E" w:rsidRDefault="00712F30" w:rsidP="00E37A95">
                  <w:pPr>
                    <w:pStyle w:val="ROWTABELLA"/>
                    <w:rPr>
                      <w:color w:val="002060"/>
                    </w:rPr>
                  </w:pPr>
                  <w:r w:rsidRPr="002F198E">
                    <w:rPr>
                      <w:color w:val="002060"/>
                    </w:rPr>
                    <w:t>(2) - disputata il 21/12/2019</w:t>
                  </w:r>
                </w:p>
              </w:tc>
            </w:tr>
          </w:tbl>
          <w:p w14:paraId="65FEA879" w14:textId="77777777" w:rsidR="00712F30" w:rsidRPr="002F198E" w:rsidRDefault="00712F30" w:rsidP="00E37A9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7ED08D75"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20B83" w14:textId="77777777" w:rsidR="00712F30" w:rsidRPr="002F198E" w:rsidRDefault="00712F30" w:rsidP="00E37A95">
                  <w:pPr>
                    <w:pStyle w:val="HEADERTABELLA"/>
                    <w:rPr>
                      <w:color w:val="002060"/>
                    </w:rPr>
                  </w:pPr>
                  <w:r w:rsidRPr="002F198E">
                    <w:rPr>
                      <w:color w:val="002060"/>
                    </w:rPr>
                    <w:t>GIRONE B - 5 Giornata - R</w:t>
                  </w:r>
                </w:p>
              </w:tc>
            </w:tr>
            <w:tr w:rsidR="00712F30" w:rsidRPr="002F198E" w14:paraId="626D9EB9"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CFBEDC" w14:textId="77777777" w:rsidR="00712F30" w:rsidRPr="002F198E" w:rsidRDefault="00712F30" w:rsidP="00E37A95">
                  <w:pPr>
                    <w:pStyle w:val="ROWTABELLA"/>
                    <w:rPr>
                      <w:color w:val="002060"/>
                    </w:rPr>
                  </w:pPr>
                  <w:r w:rsidRPr="002F198E">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D9D36A" w14:textId="77777777" w:rsidR="00712F30" w:rsidRPr="002F198E" w:rsidRDefault="00712F30" w:rsidP="00E37A95">
                  <w:pPr>
                    <w:pStyle w:val="ROWTABELLA"/>
                    <w:rPr>
                      <w:color w:val="002060"/>
                    </w:rPr>
                  </w:pPr>
                  <w:r w:rsidRPr="002F198E">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906D02" w14:textId="77777777" w:rsidR="00712F30" w:rsidRPr="002F198E" w:rsidRDefault="00712F30" w:rsidP="00E37A95">
                  <w:pPr>
                    <w:pStyle w:val="ROWTABELLA"/>
                    <w:jc w:val="center"/>
                    <w:rPr>
                      <w:color w:val="002060"/>
                    </w:rPr>
                  </w:pPr>
                  <w:r w:rsidRPr="002F198E">
                    <w:rPr>
                      <w:color w:val="002060"/>
                    </w:rPr>
                    <w:t>14 - 1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B2EE52" w14:textId="77777777" w:rsidR="00712F30" w:rsidRPr="002F198E" w:rsidRDefault="00712F30" w:rsidP="00E37A95">
                  <w:pPr>
                    <w:pStyle w:val="ROWTABELLA"/>
                    <w:jc w:val="center"/>
                    <w:rPr>
                      <w:color w:val="002060"/>
                    </w:rPr>
                  </w:pPr>
                  <w:r w:rsidRPr="002F198E">
                    <w:rPr>
                      <w:color w:val="002060"/>
                    </w:rPr>
                    <w:t> </w:t>
                  </w:r>
                </w:p>
              </w:tc>
            </w:tr>
            <w:tr w:rsidR="00712F30" w:rsidRPr="002F198E" w14:paraId="013D30C6"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6EFE5E" w14:textId="77777777" w:rsidR="00712F30" w:rsidRPr="002F198E" w:rsidRDefault="00712F30" w:rsidP="00E37A95">
                  <w:pPr>
                    <w:pStyle w:val="ROWTABELLA"/>
                    <w:rPr>
                      <w:color w:val="002060"/>
                    </w:rPr>
                  </w:pPr>
                  <w:r w:rsidRPr="002F198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2129DA" w14:textId="77777777" w:rsidR="00712F30" w:rsidRPr="002F198E" w:rsidRDefault="00712F30" w:rsidP="00E37A95">
                  <w:pPr>
                    <w:pStyle w:val="ROWTABELLA"/>
                    <w:rPr>
                      <w:color w:val="002060"/>
                    </w:rPr>
                  </w:pPr>
                  <w:r w:rsidRPr="002F198E">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4F5188" w14:textId="77777777" w:rsidR="00712F30" w:rsidRPr="002F198E" w:rsidRDefault="00712F30" w:rsidP="00E37A95">
                  <w:pPr>
                    <w:pStyle w:val="ROWTABELLA"/>
                    <w:jc w:val="center"/>
                    <w:rPr>
                      <w:color w:val="002060"/>
                    </w:rPr>
                  </w:pPr>
                  <w:r w:rsidRPr="002F198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F7B73A" w14:textId="77777777" w:rsidR="00712F30" w:rsidRPr="002F198E" w:rsidRDefault="00712F30" w:rsidP="00E37A95">
                  <w:pPr>
                    <w:pStyle w:val="ROWTABELLA"/>
                    <w:jc w:val="center"/>
                    <w:rPr>
                      <w:color w:val="002060"/>
                    </w:rPr>
                  </w:pPr>
                  <w:r w:rsidRPr="002F198E">
                    <w:rPr>
                      <w:color w:val="002060"/>
                    </w:rPr>
                    <w:t> </w:t>
                  </w:r>
                </w:p>
              </w:tc>
            </w:tr>
          </w:tbl>
          <w:p w14:paraId="2384C36B" w14:textId="77777777" w:rsidR="00712F30" w:rsidRPr="002F198E" w:rsidRDefault="00712F30" w:rsidP="00E37A95">
            <w:pPr>
              <w:rPr>
                <w:color w:val="002060"/>
              </w:rPr>
            </w:pPr>
          </w:p>
        </w:tc>
      </w:tr>
    </w:tbl>
    <w:p w14:paraId="20D10A87" w14:textId="77777777" w:rsidR="00712F30" w:rsidRPr="002F198E" w:rsidRDefault="00712F30" w:rsidP="00712F30">
      <w:pPr>
        <w:pStyle w:val="breakline"/>
        <w:divId w:val="527259509"/>
        <w:rPr>
          <w:color w:val="002060"/>
        </w:rPr>
      </w:pPr>
    </w:p>
    <w:p w14:paraId="0E8DA461" w14:textId="77777777" w:rsidR="00712F30" w:rsidRPr="002F198E" w:rsidRDefault="00712F30" w:rsidP="00712F30">
      <w:pPr>
        <w:pStyle w:val="breakline"/>
        <w:divId w:val="527259509"/>
        <w:rPr>
          <w:color w:val="002060"/>
        </w:rPr>
      </w:pPr>
    </w:p>
    <w:p w14:paraId="6AE7CDB7" w14:textId="77777777" w:rsidR="00712F30" w:rsidRPr="002F198E" w:rsidRDefault="00712F30" w:rsidP="00712F30">
      <w:pPr>
        <w:pStyle w:val="TITOLOPRINC"/>
        <w:divId w:val="527259509"/>
        <w:rPr>
          <w:color w:val="002060"/>
        </w:rPr>
      </w:pPr>
      <w:r w:rsidRPr="002F198E">
        <w:rPr>
          <w:color w:val="002060"/>
        </w:rPr>
        <w:t>GIUDICE SPORTIVO</w:t>
      </w:r>
    </w:p>
    <w:p w14:paraId="59CBD353"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7B76FC14" w14:textId="77777777" w:rsidR="00712F30" w:rsidRPr="002F198E" w:rsidRDefault="00712F30" w:rsidP="00712F30">
      <w:pPr>
        <w:pStyle w:val="titolo10"/>
        <w:divId w:val="527259509"/>
        <w:rPr>
          <w:color w:val="002060"/>
        </w:rPr>
      </w:pPr>
      <w:r w:rsidRPr="002F198E">
        <w:rPr>
          <w:color w:val="002060"/>
        </w:rPr>
        <w:t xml:space="preserve">GARE DEL 18/12/2019 </w:t>
      </w:r>
    </w:p>
    <w:p w14:paraId="1EB17ECF"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1A5A8246"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1D447E50"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67AE9675"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A667D85" w14:textId="77777777" w:rsidTr="00712F30">
        <w:trPr>
          <w:divId w:val="527259509"/>
        </w:trPr>
        <w:tc>
          <w:tcPr>
            <w:tcW w:w="2200" w:type="dxa"/>
            <w:tcMar>
              <w:top w:w="20" w:type="dxa"/>
              <w:left w:w="20" w:type="dxa"/>
              <w:bottom w:w="20" w:type="dxa"/>
              <w:right w:w="20" w:type="dxa"/>
            </w:tcMar>
            <w:vAlign w:val="center"/>
          </w:tcPr>
          <w:p w14:paraId="2FCEE6B7" w14:textId="77777777" w:rsidR="00712F30" w:rsidRPr="002F198E" w:rsidRDefault="00712F30" w:rsidP="00E37A95">
            <w:pPr>
              <w:pStyle w:val="movimento"/>
              <w:rPr>
                <w:color w:val="002060"/>
              </w:rPr>
            </w:pPr>
            <w:r w:rsidRPr="002F198E">
              <w:rPr>
                <w:color w:val="002060"/>
              </w:rPr>
              <w:t>BARTOLACCI GABRIELE</w:t>
            </w:r>
          </w:p>
        </w:tc>
        <w:tc>
          <w:tcPr>
            <w:tcW w:w="2200" w:type="dxa"/>
            <w:tcMar>
              <w:top w:w="20" w:type="dxa"/>
              <w:left w:w="20" w:type="dxa"/>
              <w:bottom w:w="20" w:type="dxa"/>
              <w:right w:w="20" w:type="dxa"/>
            </w:tcMar>
            <w:vAlign w:val="center"/>
          </w:tcPr>
          <w:p w14:paraId="2F75B6A6" w14:textId="77777777" w:rsidR="00712F30" w:rsidRPr="002F198E" w:rsidRDefault="00712F30" w:rsidP="00E37A95">
            <w:pPr>
              <w:pStyle w:val="movimento2"/>
              <w:rPr>
                <w:color w:val="002060"/>
              </w:rPr>
            </w:pPr>
            <w:r w:rsidRPr="002F198E">
              <w:rPr>
                <w:color w:val="002060"/>
              </w:rPr>
              <w:t xml:space="preserve">(AMICI DEL CENTROSOCIO SP.) </w:t>
            </w:r>
          </w:p>
        </w:tc>
        <w:tc>
          <w:tcPr>
            <w:tcW w:w="800" w:type="dxa"/>
            <w:tcMar>
              <w:top w:w="20" w:type="dxa"/>
              <w:left w:w="20" w:type="dxa"/>
              <w:bottom w:w="20" w:type="dxa"/>
              <w:right w:w="20" w:type="dxa"/>
            </w:tcMar>
            <w:vAlign w:val="center"/>
          </w:tcPr>
          <w:p w14:paraId="51ECD2A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55AFE8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EE460E9" w14:textId="77777777" w:rsidR="00712F30" w:rsidRPr="002F198E" w:rsidRDefault="00712F30" w:rsidP="00E37A95">
            <w:pPr>
              <w:pStyle w:val="movimento2"/>
              <w:rPr>
                <w:color w:val="002060"/>
              </w:rPr>
            </w:pPr>
            <w:r w:rsidRPr="002F198E">
              <w:rPr>
                <w:color w:val="002060"/>
              </w:rPr>
              <w:t> </w:t>
            </w:r>
          </w:p>
        </w:tc>
      </w:tr>
    </w:tbl>
    <w:p w14:paraId="78EA3DF7"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9E786EE" w14:textId="77777777" w:rsidTr="00712F30">
        <w:trPr>
          <w:divId w:val="527259509"/>
        </w:trPr>
        <w:tc>
          <w:tcPr>
            <w:tcW w:w="2200" w:type="dxa"/>
            <w:tcMar>
              <w:top w:w="20" w:type="dxa"/>
              <w:left w:w="20" w:type="dxa"/>
              <w:bottom w:w="20" w:type="dxa"/>
              <w:right w:w="20" w:type="dxa"/>
            </w:tcMar>
            <w:vAlign w:val="center"/>
          </w:tcPr>
          <w:p w14:paraId="4D582716" w14:textId="77777777" w:rsidR="00712F30" w:rsidRPr="002F198E" w:rsidRDefault="00712F30" w:rsidP="00E37A95">
            <w:pPr>
              <w:pStyle w:val="movimento"/>
              <w:rPr>
                <w:color w:val="002060"/>
              </w:rPr>
            </w:pPr>
            <w:r w:rsidRPr="002F198E">
              <w:rPr>
                <w:color w:val="002060"/>
              </w:rPr>
              <w:t>CARBONE LEONARDO A</w:t>
            </w:r>
          </w:p>
        </w:tc>
        <w:tc>
          <w:tcPr>
            <w:tcW w:w="2200" w:type="dxa"/>
            <w:tcMar>
              <w:top w:w="20" w:type="dxa"/>
              <w:left w:w="20" w:type="dxa"/>
              <w:bottom w:w="20" w:type="dxa"/>
              <w:right w:w="20" w:type="dxa"/>
            </w:tcMar>
            <w:vAlign w:val="center"/>
          </w:tcPr>
          <w:p w14:paraId="49E068A8" w14:textId="77777777" w:rsidR="00712F30" w:rsidRPr="002F198E" w:rsidRDefault="00712F30" w:rsidP="00E37A95">
            <w:pPr>
              <w:pStyle w:val="movimento2"/>
              <w:rPr>
                <w:color w:val="002060"/>
              </w:rPr>
            </w:pPr>
            <w:r w:rsidRPr="002F198E">
              <w:rPr>
                <w:color w:val="002060"/>
              </w:rPr>
              <w:t xml:space="preserve">(AMICI DEL CENTROSOCIO SP.) </w:t>
            </w:r>
          </w:p>
        </w:tc>
        <w:tc>
          <w:tcPr>
            <w:tcW w:w="800" w:type="dxa"/>
            <w:tcMar>
              <w:top w:w="20" w:type="dxa"/>
              <w:left w:w="20" w:type="dxa"/>
              <w:bottom w:w="20" w:type="dxa"/>
              <w:right w:w="20" w:type="dxa"/>
            </w:tcMar>
            <w:vAlign w:val="center"/>
          </w:tcPr>
          <w:p w14:paraId="411BE3ED"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603CE5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B0FD83E" w14:textId="77777777" w:rsidR="00712F30" w:rsidRPr="002F198E" w:rsidRDefault="00712F30" w:rsidP="00E37A95">
            <w:pPr>
              <w:pStyle w:val="movimento2"/>
              <w:rPr>
                <w:color w:val="002060"/>
              </w:rPr>
            </w:pPr>
            <w:r w:rsidRPr="002F198E">
              <w:rPr>
                <w:color w:val="002060"/>
              </w:rPr>
              <w:t> </w:t>
            </w:r>
          </w:p>
        </w:tc>
      </w:tr>
    </w:tbl>
    <w:p w14:paraId="72305271"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41CE5B65" w14:textId="77777777" w:rsidTr="00712F30">
        <w:trPr>
          <w:divId w:val="527259509"/>
        </w:trPr>
        <w:tc>
          <w:tcPr>
            <w:tcW w:w="2200" w:type="dxa"/>
            <w:tcMar>
              <w:top w:w="20" w:type="dxa"/>
              <w:left w:w="20" w:type="dxa"/>
              <w:bottom w:w="20" w:type="dxa"/>
              <w:right w:w="20" w:type="dxa"/>
            </w:tcMar>
            <w:vAlign w:val="center"/>
          </w:tcPr>
          <w:p w14:paraId="42D7AE2A" w14:textId="77777777" w:rsidR="00712F30" w:rsidRPr="002F198E" w:rsidRDefault="00712F30" w:rsidP="00E37A95">
            <w:pPr>
              <w:pStyle w:val="movimento"/>
              <w:rPr>
                <w:color w:val="002060"/>
              </w:rPr>
            </w:pPr>
            <w:r w:rsidRPr="002F198E">
              <w:rPr>
                <w:color w:val="002060"/>
              </w:rPr>
              <w:t>ROSCINI LORENZO</w:t>
            </w:r>
          </w:p>
        </w:tc>
        <w:tc>
          <w:tcPr>
            <w:tcW w:w="2200" w:type="dxa"/>
            <w:tcMar>
              <w:top w:w="20" w:type="dxa"/>
              <w:left w:w="20" w:type="dxa"/>
              <w:bottom w:w="20" w:type="dxa"/>
              <w:right w:w="20" w:type="dxa"/>
            </w:tcMar>
            <w:vAlign w:val="center"/>
          </w:tcPr>
          <w:p w14:paraId="67415780" w14:textId="77777777" w:rsidR="00712F30" w:rsidRPr="002F198E" w:rsidRDefault="00712F30" w:rsidP="00E37A95">
            <w:pPr>
              <w:pStyle w:val="movimento2"/>
              <w:rPr>
                <w:color w:val="002060"/>
              </w:rPr>
            </w:pPr>
            <w:r w:rsidRPr="002F198E">
              <w:rPr>
                <w:color w:val="002060"/>
              </w:rPr>
              <w:t xml:space="preserve">(REAL FABRIANO) </w:t>
            </w:r>
          </w:p>
        </w:tc>
        <w:tc>
          <w:tcPr>
            <w:tcW w:w="800" w:type="dxa"/>
            <w:tcMar>
              <w:top w:w="20" w:type="dxa"/>
              <w:left w:w="20" w:type="dxa"/>
              <w:bottom w:w="20" w:type="dxa"/>
              <w:right w:w="20" w:type="dxa"/>
            </w:tcMar>
            <w:vAlign w:val="center"/>
          </w:tcPr>
          <w:p w14:paraId="50C6A5F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FD9ADC0"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CEB815C" w14:textId="77777777" w:rsidR="00712F30" w:rsidRPr="002F198E" w:rsidRDefault="00712F30" w:rsidP="00E37A95">
            <w:pPr>
              <w:pStyle w:val="movimento2"/>
              <w:rPr>
                <w:color w:val="002060"/>
              </w:rPr>
            </w:pPr>
            <w:r w:rsidRPr="002F198E">
              <w:rPr>
                <w:color w:val="002060"/>
              </w:rPr>
              <w:t> </w:t>
            </w:r>
          </w:p>
        </w:tc>
      </w:tr>
    </w:tbl>
    <w:p w14:paraId="24951BA4" w14:textId="77777777" w:rsidR="00712F30" w:rsidRPr="002F198E" w:rsidRDefault="00712F30" w:rsidP="00712F30">
      <w:pPr>
        <w:pStyle w:val="titolo10"/>
        <w:divId w:val="527259509"/>
        <w:rPr>
          <w:color w:val="002060"/>
        </w:rPr>
      </w:pPr>
      <w:r w:rsidRPr="002F198E">
        <w:rPr>
          <w:color w:val="002060"/>
        </w:rPr>
        <w:t xml:space="preserve">GARE DEL 22/12/2019 </w:t>
      </w:r>
    </w:p>
    <w:p w14:paraId="07523647"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77F8F125"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244810DA" w14:textId="77777777" w:rsidR="00712F30" w:rsidRPr="002F198E" w:rsidRDefault="00712F30" w:rsidP="00712F30">
      <w:pPr>
        <w:pStyle w:val="titolo3"/>
        <w:divId w:val="527259509"/>
        <w:rPr>
          <w:color w:val="002060"/>
        </w:rPr>
      </w:pPr>
      <w:r w:rsidRPr="002F198E">
        <w:rPr>
          <w:color w:val="002060"/>
        </w:rPr>
        <w:t xml:space="preserve">A CARICO DIRIGENTI </w:t>
      </w:r>
    </w:p>
    <w:p w14:paraId="7BBB5122" w14:textId="77777777" w:rsidR="00712F30" w:rsidRPr="002F198E" w:rsidRDefault="00712F30" w:rsidP="00712F30">
      <w:pPr>
        <w:pStyle w:val="titolo20"/>
        <w:divId w:val="527259509"/>
        <w:rPr>
          <w:color w:val="002060"/>
        </w:rPr>
      </w:pPr>
      <w:r w:rsidRPr="002F198E">
        <w:rPr>
          <w:color w:val="002060"/>
        </w:rPr>
        <w:t xml:space="preserve">INIBIZIONE A SVOLGERE OGNI ATTIVITA' FINO AL 15/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605FC520" w14:textId="77777777" w:rsidTr="00712F30">
        <w:trPr>
          <w:divId w:val="527259509"/>
        </w:trPr>
        <w:tc>
          <w:tcPr>
            <w:tcW w:w="2200" w:type="dxa"/>
            <w:tcMar>
              <w:top w:w="20" w:type="dxa"/>
              <w:left w:w="20" w:type="dxa"/>
              <w:bottom w:w="20" w:type="dxa"/>
              <w:right w:w="20" w:type="dxa"/>
            </w:tcMar>
            <w:vAlign w:val="center"/>
          </w:tcPr>
          <w:p w14:paraId="5C2492AA" w14:textId="77777777" w:rsidR="00712F30" w:rsidRPr="002F198E" w:rsidRDefault="00712F30" w:rsidP="00E37A95">
            <w:pPr>
              <w:pStyle w:val="movimento"/>
              <w:rPr>
                <w:color w:val="002060"/>
              </w:rPr>
            </w:pPr>
            <w:r w:rsidRPr="002F198E">
              <w:rPr>
                <w:color w:val="002060"/>
              </w:rPr>
              <w:t>TARSI TIZIANO</w:t>
            </w:r>
          </w:p>
        </w:tc>
        <w:tc>
          <w:tcPr>
            <w:tcW w:w="2200" w:type="dxa"/>
            <w:tcMar>
              <w:top w:w="20" w:type="dxa"/>
              <w:left w:w="20" w:type="dxa"/>
              <w:bottom w:w="20" w:type="dxa"/>
              <w:right w:w="20" w:type="dxa"/>
            </w:tcMar>
            <w:vAlign w:val="center"/>
          </w:tcPr>
          <w:p w14:paraId="021B73C8" w14:textId="77777777" w:rsidR="00712F30" w:rsidRPr="002F198E" w:rsidRDefault="00712F30" w:rsidP="00E37A95">
            <w:pPr>
              <w:pStyle w:val="movimento2"/>
              <w:rPr>
                <w:color w:val="002060"/>
              </w:rPr>
            </w:pPr>
            <w:r w:rsidRPr="002F198E">
              <w:rPr>
                <w:color w:val="002060"/>
              </w:rPr>
              <w:t xml:space="preserve">(AUDAX 1970 S.ANGELO) </w:t>
            </w:r>
          </w:p>
        </w:tc>
        <w:tc>
          <w:tcPr>
            <w:tcW w:w="800" w:type="dxa"/>
            <w:tcMar>
              <w:top w:w="20" w:type="dxa"/>
              <w:left w:w="20" w:type="dxa"/>
              <w:bottom w:w="20" w:type="dxa"/>
              <w:right w:w="20" w:type="dxa"/>
            </w:tcMar>
            <w:vAlign w:val="center"/>
          </w:tcPr>
          <w:p w14:paraId="723561F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4FC6EA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32D6A9C" w14:textId="77777777" w:rsidR="00712F30" w:rsidRPr="002F198E" w:rsidRDefault="00712F30" w:rsidP="00E37A95">
            <w:pPr>
              <w:pStyle w:val="movimento2"/>
              <w:rPr>
                <w:color w:val="002060"/>
              </w:rPr>
            </w:pPr>
            <w:r w:rsidRPr="002F198E">
              <w:rPr>
                <w:color w:val="002060"/>
              </w:rPr>
              <w:t> </w:t>
            </w:r>
          </w:p>
        </w:tc>
      </w:tr>
    </w:tbl>
    <w:p w14:paraId="551A5063" w14:textId="77777777" w:rsidR="00712F30" w:rsidRPr="002F198E" w:rsidRDefault="00712F30" w:rsidP="00712F30">
      <w:pPr>
        <w:pStyle w:val="diffida"/>
        <w:spacing w:before="80" w:beforeAutospacing="0" w:after="40" w:afterAutospacing="0"/>
        <w:divId w:val="527259509"/>
        <w:rPr>
          <w:color w:val="002060"/>
        </w:rPr>
      </w:pPr>
      <w:r w:rsidRPr="002F198E">
        <w:rPr>
          <w:color w:val="002060"/>
        </w:rPr>
        <w:t xml:space="preserve">Per comportamento non regolamentare. Allontanato. </w:t>
      </w:r>
    </w:p>
    <w:p w14:paraId="6D8AD827" w14:textId="77777777" w:rsidR="00712F30" w:rsidRPr="002F198E" w:rsidRDefault="00712F30" w:rsidP="00712F30">
      <w:pPr>
        <w:pStyle w:val="titolo3"/>
        <w:divId w:val="527259509"/>
        <w:rPr>
          <w:color w:val="002060"/>
        </w:rPr>
      </w:pPr>
      <w:r w:rsidRPr="002F198E">
        <w:rPr>
          <w:color w:val="002060"/>
        </w:rPr>
        <w:t xml:space="preserve">A CARICO CALCIATORI ESPULSI DAL CAMPO </w:t>
      </w:r>
    </w:p>
    <w:p w14:paraId="0293497B" w14:textId="77777777" w:rsidR="00712F30" w:rsidRPr="002F198E" w:rsidRDefault="00712F30" w:rsidP="00712F30">
      <w:pPr>
        <w:pStyle w:val="titolo20"/>
        <w:divId w:val="527259509"/>
        <w:rPr>
          <w:color w:val="002060"/>
        </w:rPr>
      </w:pPr>
      <w:r w:rsidRPr="002F198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4565458" w14:textId="77777777" w:rsidTr="00712F30">
        <w:trPr>
          <w:divId w:val="527259509"/>
        </w:trPr>
        <w:tc>
          <w:tcPr>
            <w:tcW w:w="2200" w:type="dxa"/>
            <w:tcMar>
              <w:top w:w="20" w:type="dxa"/>
              <w:left w:w="20" w:type="dxa"/>
              <w:bottom w:w="20" w:type="dxa"/>
              <w:right w:w="20" w:type="dxa"/>
            </w:tcMar>
            <w:vAlign w:val="center"/>
          </w:tcPr>
          <w:p w14:paraId="6776AA28" w14:textId="77777777" w:rsidR="00712F30" w:rsidRPr="002F198E" w:rsidRDefault="00712F30" w:rsidP="00E37A95">
            <w:pPr>
              <w:pStyle w:val="movimento"/>
              <w:rPr>
                <w:color w:val="002060"/>
              </w:rPr>
            </w:pPr>
            <w:r w:rsidRPr="002F198E">
              <w:rPr>
                <w:color w:val="002060"/>
              </w:rPr>
              <w:t>BENIGNI FRANCESCO</w:t>
            </w:r>
          </w:p>
        </w:tc>
        <w:tc>
          <w:tcPr>
            <w:tcW w:w="2200" w:type="dxa"/>
            <w:tcMar>
              <w:top w:w="20" w:type="dxa"/>
              <w:left w:w="20" w:type="dxa"/>
              <w:bottom w:w="20" w:type="dxa"/>
              <w:right w:w="20" w:type="dxa"/>
            </w:tcMar>
            <w:vAlign w:val="center"/>
          </w:tcPr>
          <w:p w14:paraId="4E6A9C65" w14:textId="77777777" w:rsidR="00712F30" w:rsidRPr="002F198E" w:rsidRDefault="00712F30" w:rsidP="00E37A95">
            <w:pPr>
              <w:pStyle w:val="movimento2"/>
              <w:rPr>
                <w:color w:val="002060"/>
              </w:rPr>
            </w:pPr>
            <w:r w:rsidRPr="002F198E">
              <w:rPr>
                <w:color w:val="002060"/>
              </w:rPr>
              <w:t xml:space="preserve">(AUDAX 1970 S.ANGELO) </w:t>
            </w:r>
          </w:p>
        </w:tc>
        <w:tc>
          <w:tcPr>
            <w:tcW w:w="800" w:type="dxa"/>
            <w:tcMar>
              <w:top w:w="20" w:type="dxa"/>
              <w:left w:w="20" w:type="dxa"/>
              <w:bottom w:w="20" w:type="dxa"/>
              <w:right w:w="20" w:type="dxa"/>
            </w:tcMar>
            <w:vAlign w:val="center"/>
          </w:tcPr>
          <w:p w14:paraId="6AFEB3B1"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84087C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6EA6E970" w14:textId="77777777" w:rsidR="00712F30" w:rsidRPr="002F198E" w:rsidRDefault="00712F30" w:rsidP="00E37A95">
            <w:pPr>
              <w:pStyle w:val="movimento2"/>
              <w:rPr>
                <w:color w:val="002060"/>
              </w:rPr>
            </w:pPr>
            <w:r w:rsidRPr="002F198E">
              <w:rPr>
                <w:color w:val="002060"/>
              </w:rPr>
              <w:t> </w:t>
            </w:r>
          </w:p>
        </w:tc>
      </w:tr>
    </w:tbl>
    <w:p w14:paraId="4EEE61C0"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2A28DBEB"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7C3819B" w14:textId="77777777" w:rsidTr="00712F30">
        <w:trPr>
          <w:divId w:val="527259509"/>
        </w:trPr>
        <w:tc>
          <w:tcPr>
            <w:tcW w:w="2200" w:type="dxa"/>
            <w:tcMar>
              <w:top w:w="20" w:type="dxa"/>
              <w:left w:w="20" w:type="dxa"/>
              <w:bottom w:w="20" w:type="dxa"/>
              <w:right w:w="20" w:type="dxa"/>
            </w:tcMar>
            <w:vAlign w:val="center"/>
          </w:tcPr>
          <w:p w14:paraId="7C897FB0" w14:textId="77777777" w:rsidR="00712F30" w:rsidRPr="002F198E" w:rsidRDefault="00712F30" w:rsidP="00E37A95">
            <w:pPr>
              <w:pStyle w:val="movimento"/>
              <w:rPr>
                <w:color w:val="002060"/>
              </w:rPr>
            </w:pPr>
            <w:r w:rsidRPr="002F198E">
              <w:rPr>
                <w:color w:val="002060"/>
              </w:rPr>
              <w:t>RICCHITELLI FRANCESCO</w:t>
            </w:r>
          </w:p>
        </w:tc>
        <w:tc>
          <w:tcPr>
            <w:tcW w:w="2200" w:type="dxa"/>
            <w:tcMar>
              <w:top w:w="20" w:type="dxa"/>
              <w:left w:w="20" w:type="dxa"/>
              <w:bottom w:w="20" w:type="dxa"/>
              <w:right w:w="20" w:type="dxa"/>
            </w:tcMar>
            <w:vAlign w:val="center"/>
          </w:tcPr>
          <w:p w14:paraId="41F4816B" w14:textId="77777777" w:rsidR="00712F30" w:rsidRPr="002F198E" w:rsidRDefault="00712F30" w:rsidP="00E37A95">
            <w:pPr>
              <w:pStyle w:val="movimento2"/>
              <w:rPr>
                <w:color w:val="002060"/>
              </w:rPr>
            </w:pPr>
            <w:r w:rsidRPr="002F198E">
              <w:rPr>
                <w:color w:val="002060"/>
              </w:rPr>
              <w:t xml:space="preserve">(MONTELUPONE CALCIO A 5) </w:t>
            </w:r>
          </w:p>
        </w:tc>
        <w:tc>
          <w:tcPr>
            <w:tcW w:w="800" w:type="dxa"/>
            <w:tcMar>
              <w:top w:w="20" w:type="dxa"/>
              <w:left w:w="20" w:type="dxa"/>
              <w:bottom w:w="20" w:type="dxa"/>
              <w:right w:w="20" w:type="dxa"/>
            </w:tcMar>
            <w:vAlign w:val="center"/>
          </w:tcPr>
          <w:p w14:paraId="5C15B0B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72994A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138B6A4" w14:textId="77777777" w:rsidR="00712F30" w:rsidRPr="002F198E" w:rsidRDefault="00712F30" w:rsidP="00E37A95">
            <w:pPr>
              <w:pStyle w:val="movimento2"/>
              <w:rPr>
                <w:color w:val="002060"/>
              </w:rPr>
            </w:pPr>
            <w:r w:rsidRPr="002F198E">
              <w:rPr>
                <w:color w:val="002060"/>
              </w:rPr>
              <w:t> </w:t>
            </w:r>
          </w:p>
        </w:tc>
      </w:tr>
    </w:tbl>
    <w:p w14:paraId="424FCA7C"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47E0521" w14:textId="77777777" w:rsidTr="00712F30">
        <w:trPr>
          <w:divId w:val="527259509"/>
        </w:trPr>
        <w:tc>
          <w:tcPr>
            <w:tcW w:w="2200" w:type="dxa"/>
            <w:tcMar>
              <w:top w:w="20" w:type="dxa"/>
              <w:left w:w="20" w:type="dxa"/>
              <w:bottom w:w="20" w:type="dxa"/>
              <w:right w:w="20" w:type="dxa"/>
            </w:tcMar>
            <w:vAlign w:val="center"/>
          </w:tcPr>
          <w:p w14:paraId="0A17D336" w14:textId="77777777" w:rsidR="00712F30" w:rsidRPr="002F198E" w:rsidRDefault="00712F30" w:rsidP="00E37A95">
            <w:pPr>
              <w:pStyle w:val="movimento"/>
              <w:rPr>
                <w:color w:val="002060"/>
              </w:rPr>
            </w:pPr>
            <w:r w:rsidRPr="002F198E">
              <w:rPr>
                <w:color w:val="002060"/>
              </w:rPr>
              <w:t>MENICHELLI ROCCO</w:t>
            </w:r>
          </w:p>
        </w:tc>
        <w:tc>
          <w:tcPr>
            <w:tcW w:w="2200" w:type="dxa"/>
            <w:tcMar>
              <w:top w:w="20" w:type="dxa"/>
              <w:left w:w="20" w:type="dxa"/>
              <w:bottom w:w="20" w:type="dxa"/>
              <w:right w:w="20" w:type="dxa"/>
            </w:tcMar>
            <w:vAlign w:val="center"/>
          </w:tcPr>
          <w:p w14:paraId="4F0E8221" w14:textId="77777777" w:rsidR="00712F30" w:rsidRPr="002F198E" w:rsidRDefault="00712F30" w:rsidP="00E37A95">
            <w:pPr>
              <w:pStyle w:val="movimento2"/>
              <w:rPr>
                <w:color w:val="002060"/>
              </w:rPr>
            </w:pPr>
            <w:r w:rsidRPr="002F198E">
              <w:rPr>
                <w:color w:val="002060"/>
              </w:rPr>
              <w:t xml:space="preserve">(C.U.S. MACERATA CALCIO A5) </w:t>
            </w:r>
          </w:p>
        </w:tc>
        <w:tc>
          <w:tcPr>
            <w:tcW w:w="800" w:type="dxa"/>
            <w:tcMar>
              <w:top w:w="20" w:type="dxa"/>
              <w:left w:w="20" w:type="dxa"/>
              <w:bottom w:w="20" w:type="dxa"/>
              <w:right w:w="20" w:type="dxa"/>
            </w:tcMar>
            <w:vAlign w:val="center"/>
          </w:tcPr>
          <w:p w14:paraId="7AA2F8B6"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92C5E51" w14:textId="77777777" w:rsidR="00712F30" w:rsidRPr="002F198E" w:rsidRDefault="00712F30" w:rsidP="00E37A95">
            <w:pPr>
              <w:pStyle w:val="movimento"/>
              <w:rPr>
                <w:color w:val="002060"/>
              </w:rPr>
            </w:pPr>
            <w:r w:rsidRPr="002F198E">
              <w:rPr>
                <w:color w:val="002060"/>
              </w:rPr>
              <w:t>BELARDINELLI LUCA</w:t>
            </w:r>
          </w:p>
        </w:tc>
        <w:tc>
          <w:tcPr>
            <w:tcW w:w="2200" w:type="dxa"/>
            <w:tcMar>
              <w:top w:w="20" w:type="dxa"/>
              <w:left w:w="20" w:type="dxa"/>
              <w:bottom w:w="20" w:type="dxa"/>
              <w:right w:w="20" w:type="dxa"/>
            </w:tcMar>
            <w:vAlign w:val="center"/>
          </w:tcPr>
          <w:p w14:paraId="162B418A" w14:textId="77777777" w:rsidR="00712F30" w:rsidRPr="002F198E" w:rsidRDefault="00712F30" w:rsidP="00E37A95">
            <w:pPr>
              <w:pStyle w:val="movimento2"/>
              <w:rPr>
                <w:color w:val="002060"/>
              </w:rPr>
            </w:pPr>
            <w:r w:rsidRPr="002F198E">
              <w:rPr>
                <w:color w:val="002060"/>
              </w:rPr>
              <w:t xml:space="preserve">(CANTINE RIUNITE CSI) </w:t>
            </w:r>
          </w:p>
        </w:tc>
      </w:tr>
      <w:tr w:rsidR="00712F30" w:rsidRPr="002F198E" w14:paraId="64623CAD" w14:textId="77777777" w:rsidTr="00712F30">
        <w:trPr>
          <w:divId w:val="527259509"/>
        </w:trPr>
        <w:tc>
          <w:tcPr>
            <w:tcW w:w="2200" w:type="dxa"/>
            <w:tcMar>
              <w:top w:w="20" w:type="dxa"/>
              <w:left w:w="20" w:type="dxa"/>
              <w:bottom w:w="20" w:type="dxa"/>
              <w:right w:w="20" w:type="dxa"/>
            </w:tcMar>
            <w:vAlign w:val="center"/>
          </w:tcPr>
          <w:p w14:paraId="41978D18" w14:textId="77777777" w:rsidR="00712F30" w:rsidRPr="002F198E" w:rsidRDefault="00712F30" w:rsidP="00E37A95">
            <w:pPr>
              <w:pStyle w:val="movimento"/>
              <w:rPr>
                <w:color w:val="002060"/>
              </w:rPr>
            </w:pPr>
            <w:r w:rsidRPr="002F198E">
              <w:rPr>
                <w:color w:val="002060"/>
              </w:rPr>
              <w:t>MARCONI FRANCESCO</w:t>
            </w:r>
          </w:p>
        </w:tc>
        <w:tc>
          <w:tcPr>
            <w:tcW w:w="2200" w:type="dxa"/>
            <w:tcMar>
              <w:top w:w="20" w:type="dxa"/>
              <w:left w:w="20" w:type="dxa"/>
              <w:bottom w:w="20" w:type="dxa"/>
              <w:right w:w="20" w:type="dxa"/>
            </w:tcMar>
            <w:vAlign w:val="center"/>
          </w:tcPr>
          <w:p w14:paraId="6E0C9DD8" w14:textId="77777777" w:rsidR="00712F30" w:rsidRPr="002F198E" w:rsidRDefault="00712F30" w:rsidP="00E37A95">
            <w:pPr>
              <w:pStyle w:val="movimento2"/>
              <w:rPr>
                <w:color w:val="002060"/>
              </w:rPr>
            </w:pPr>
            <w:r w:rsidRPr="002F198E">
              <w:rPr>
                <w:color w:val="002060"/>
              </w:rPr>
              <w:t xml:space="preserve">(CANTINE RIUNITE CSI) </w:t>
            </w:r>
          </w:p>
        </w:tc>
        <w:tc>
          <w:tcPr>
            <w:tcW w:w="800" w:type="dxa"/>
            <w:tcMar>
              <w:top w:w="20" w:type="dxa"/>
              <w:left w:w="20" w:type="dxa"/>
              <w:bottom w:w="20" w:type="dxa"/>
              <w:right w:w="20" w:type="dxa"/>
            </w:tcMar>
            <w:vAlign w:val="center"/>
          </w:tcPr>
          <w:p w14:paraId="75105649"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ECB213D" w14:textId="77777777" w:rsidR="00712F30" w:rsidRPr="002F198E" w:rsidRDefault="00712F30" w:rsidP="00E37A95">
            <w:pPr>
              <w:pStyle w:val="movimento"/>
              <w:rPr>
                <w:color w:val="002060"/>
              </w:rPr>
            </w:pPr>
            <w:r w:rsidRPr="002F198E">
              <w:rPr>
                <w:color w:val="002060"/>
              </w:rPr>
              <w:t>DI LORENZO DEREGE</w:t>
            </w:r>
          </w:p>
        </w:tc>
        <w:tc>
          <w:tcPr>
            <w:tcW w:w="2200" w:type="dxa"/>
            <w:tcMar>
              <w:top w:w="20" w:type="dxa"/>
              <w:left w:w="20" w:type="dxa"/>
              <w:bottom w:w="20" w:type="dxa"/>
              <w:right w:w="20" w:type="dxa"/>
            </w:tcMar>
            <w:vAlign w:val="center"/>
          </w:tcPr>
          <w:p w14:paraId="21C6D83C" w14:textId="77777777" w:rsidR="00712F30" w:rsidRPr="002F198E" w:rsidRDefault="00712F30" w:rsidP="00E37A95">
            <w:pPr>
              <w:pStyle w:val="movimento2"/>
              <w:rPr>
                <w:color w:val="002060"/>
              </w:rPr>
            </w:pPr>
            <w:r w:rsidRPr="002F198E">
              <w:rPr>
                <w:color w:val="002060"/>
              </w:rPr>
              <w:t xml:space="preserve">(RECANATI CALCIO A 5) </w:t>
            </w:r>
          </w:p>
        </w:tc>
      </w:tr>
      <w:tr w:rsidR="00712F30" w:rsidRPr="002F198E" w14:paraId="7A4E5815" w14:textId="77777777" w:rsidTr="00712F30">
        <w:trPr>
          <w:divId w:val="527259509"/>
        </w:trPr>
        <w:tc>
          <w:tcPr>
            <w:tcW w:w="2200" w:type="dxa"/>
            <w:tcMar>
              <w:top w:w="20" w:type="dxa"/>
              <w:left w:w="20" w:type="dxa"/>
              <w:bottom w:w="20" w:type="dxa"/>
              <w:right w:w="20" w:type="dxa"/>
            </w:tcMar>
            <w:vAlign w:val="center"/>
          </w:tcPr>
          <w:p w14:paraId="27BEB29C" w14:textId="77777777" w:rsidR="00712F30" w:rsidRPr="002F198E" w:rsidRDefault="00712F30" w:rsidP="00E37A95">
            <w:pPr>
              <w:pStyle w:val="movimento"/>
              <w:rPr>
                <w:color w:val="002060"/>
              </w:rPr>
            </w:pPr>
            <w:r w:rsidRPr="002F198E">
              <w:rPr>
                <w:color w:val="002060"/>
              </w:rPr>
              <w:t>LANTERMO DIEGO</w:t>
            </w:r>
          </w:p>
        </w:tc>
        <w:tc>
          <w:tcPr>
            <w:tcW w:w="2200" w:type="dxa"/>
            <w:tcMar>
              <w:top w:w="20" w:type="dxa"/>
              <w:left w:w="20" w:type="dxa"/>
              <w:bottom w:w="20" w:type="dxa"/>
              <w:right w:w="20" w:type="dxa"/>
            </w:tcMar>
            <w:vAlign w:val="center"/>
          </w:tcPr>
          <w:p w14:paraId="59D6C484" w14:textId="77777777" w:rsidR="00712F30" w:rsidRPr="002F198E" w:rsidRDefault="00712F30" w:rsidP="00E37A95">
            <w:pPr>
              <w:pStyle w:val="movimento2"/>
              <w:rPr>
                <w:color w:val="002060"/>
              </w:rPr>
            </w:pPr>
            <w:r w:rsidRPr="002F198E">
              <w:rPr>
                <w:color w:val="002060"/>
              </w:rPr>
              <w:t xml:space="preserve">(U.MANDOLESI CALCIO) </w:t>
            </w:r>
          </w:p>
        </w:tc>
        <w:tc>
          <w:tcPr>
            <w:tcW w:w="800" w:type="dxa"/>
            <w:tcMar>
              <w:top w:w="20" w:type="dxa"/>
              <w:left w:w="20" w:type="dxa"/>
              <w:bottom w:w="20" w:type="dxa"/>
              <w:right w:w="20" w:type="dxa"/>
            </w:tcMar>
            <w:vAlign w:val="center"/>
          </w:tcPr>
          <w:p w14:paraId="1F3DDE7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38D0F6B"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5954393" w14:textId="77777777" w:rsidR="00712F30" w:rsidRPr="002F198E" w:rsidRDefault="00712F30" w:rsidP="00E37A95">
            <w:pPr>
              <w:pStyle w:val="movimento2"/>
              <w:rPr>
                <w:color w:val="002060"/>
              </w:rPr>
            </w:pPr>
            <w:r w:rsidRPr="002F198E">
              <w:rPr>
                <w:color w:val="002060"/>
              </w:rPr>
              <w:t> </w:t>
            </w:r>
          </w:p>
        </w:tc>
      </w:tr>
    </w:tbl>
    <w:p w14:paraId="2A961D3C"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82243B7" w14:textId="77777777" w:rsidTr="00712F30">
        <w:trPr>
          <w:divId w:val="527259509"/>
        </w:trPr>
        <w:tc>
          <w:tcPr>
            <w:tcW w:w="2200" w:type="dxa"/>
            <w:tcMar>
              <w:top w:w="20" w:type="dxa"/>
              <w:left w:w="20" w:type="dxa"/>
              <w:bottom w:w="20" w:type="dxa"/>
              <w:right w:w="20" w:type="dxa"/>
            </w:tcMar>
            <w:vAlign w:val="center"/>
          </w:tcPr>
          <w:p w14:paraId="5BEC4729" w14:textId="77777777" w:rsidR="00712F30" w:rsidRPr="002F198E" w:rsidRDefault="00712F30" w:rsidP="00E37A95">
            <w:pPr>
              <w:pStyle w:val="movimento"/>
              <w:rPr>
                <w:color w:val="002060"/>
              </w:rPr>
            </w:pPr>
            <w:r w:rsidRPr="002F198E">
              <w:rPr>
                <w:color w:val="002060"/>
              </w:rPr>
              <w:t>BELLAGAMBA ALESSANDRO</w:t>
            </w:r>
          </w:p>
        </w:tc>
        <w:tc>
          <w:tcPr>
            <w:tcW w:w="2200" w:type="dxa"/>
            <w:tcMar>
              <w:top w:w="20" w:type="dxa"/>
              <w:left w:w="20" w:type="dxa"/>
              <w:bottom w:w="20" w:type="dxa"/>
              <w:right w:w="20" w:type="dxa"/>
            </w:tcMar>
            <w:vAlign w:val="center"/>
          </w:tcPr>
          <w:p w14:paraId="1272CADC" w14:textId="77777777" w:rsidR="00712F30" w:rsidRPr="002F198E" w:rsidRDefault="00712F30" w:rsidP="00E37A95">
            <w:pPr>
              <w:pStyle w:val="movimento2"/>
              <w:rPr>
                <w:color w:val="002060"/>
              </w:rPr>
            </w:pPr>
            <w:r w:rsidRPr="002F198E">
              <w:rPr>
                <w:color w:val="002060"/>
              </w:rPr>
              <w:t xml:space="preserve">(AUDAX 1970 S.ANGELO) </w:t>
            </w:r>
          </w:p>
        </w:tc>
        <w:tc>
          <w:tcPr>
            <w:tcW w:w="800" w:type="dxa"/>
            <w:tcMar>
              <w:top w:w="20" w:type="dxa"/>
              <w:left w:w="20" w:type="dxa"/>
              <w:bottom w:w="20" w:type="dxa"/>
              <w:right w:w="20" w:type="dxa"/>
            </w:tcMar>
            <w:vAlign w:val="center"/>
          </w:tcPr>
          <w:p w14:paraId="58DD210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648F1D8" w14:textId="77777777" w:rsidR="00712F30" w:rsidRPr="002F198E" w:rsidRDefault="00712F30" w:rsidP="00E37A95">
            <w:pPr>
              <w:pStyle w:val="movimento"/>
              <w:rPr>
                <w:color w:val="002060"/>
              </w:rPr>
            </w:pPr>
            <w:r w:rsidRPr="002F198E">
              <w:rPr>
                <w:color w:val="002060"/>
              </w:rPr>
              <w:t>GIULIETTI FILIPPO</w:t>
            </w:r>
          </w:p>
        </w:tc>
        <w:tc>
          <w:tcPr>
            <w:tcW w:w="2200" w:type="dxa"/>
            <w:tcMar>
              <w:top w:w="20" w:type="dxa"/>
              <w:left w:w="20" w:type="dxa"/>
              <w:bottom w:w="20" w:type="dxa"/>
              <w:right w:w="20" w:type="dxa"/>
            </w:tcMar>
            <w:vAlign w:val="center"/>
          </w:tcPr>
          <w:p w14:paraId="2772BF51" w14:textId="77777777" w:rsidR="00712F30" w:rsidRPr="002F198E" w:rsidRDefault="00712F30" w:rsidP="00E37A95">
            <w:pPr>
              <w:pStyle w:val="movimento2"/>
              <w:rPr>
                <w:color w:val="002060"/>
              </w:rPr>
            </w:pPr>
            <w:r w:rsidRPr="002F198E">
              <w:rPr>
                <w:color w:val="002060"/>
              </w:rPr>
              <w:t xml:space="preserve">(AUDAX 1970 S.ANGELO) </w:t>
            </w:r>
          </w:p>
        </w:tc>
      </w:tr>
      <w:tr w:rsidR="00712F30" w:rsidRPr="002F198E" w14:paraId="61788B68" w14:textId="77777777" w:rsidTr="00712F30">
        <w:trPr>
          <w:divId w:val="527259509"/>
        </w:trPr>
        <w:tc>
          <w:tcPr>
            <w:tcW w:w="2200" w:type="dxa"/>
            <w:tcMar>
              <w:top w:w="20" w:type="dxa"/>
              <w:left w:w="20" w:type="dxa"/>
              <w:bottom w:w="20" w:type="dxa"/>
              <w:right w:w="20" w:type="dxa"/>
            </w:tcMar>
            <w:vAlign w:val="center"/>
          </w:tcPr>
          <w:p w14:paraId="558CB3A6" w14:textId="77777777" w:rsidR="00712F30" w:rsidRPr="002F198E" w:rsidRDefault="00712F30" w:rsidP="00E37A95">
            <w:pPr>
              <w:pStyle w:val="movimento"/>
              <w:rPr>
                <w:color w:val="002060"/>
              </w:rPr>
            </w:pPr>
            <w:r w:rsidRPr="002F198E">
              <w:rPr>
                <w:color w:val="002060"/>
              </w:rPr>
              <w:t>ACERBOTTI ETTORE</w:t>
            </w:r>
          </w:p>
        </w:tc>
        <w:tc>
          <w:tcPr>
            <w:tcW w:w="2200" w:type="dxa"/>
            <w:tcMar>
              <w:top w:w="20" w:type="dxa"/>
              <w:left w:w="20" w:type="dxa"/>
              <w:bottom w:w="20" w:type="dxa"/>
              <w:right w:w="20" w:type="dxa"/>
            </w:tcMar>
            <w:vAlign w:val="center"/>
          </w:tcPr>
          <w:p w14:paraId="11D4BE00" w14:textId="77777777" w:rsidR="00712F30" w:rsidRPr="002F198E" w:rsidRDefault="00712F30" w:rsidP="00E37A95">
            <w:pPr>
              <w:pStyle w:val="movimento2"/>
              <w:rPr>
                <w:color w:val="002060"/>
              </w:rPr>
            </w:pPr>
            <w:r w:rsidRPr="002F198E">
              <w:rPr>
                <w:color w:val="002060"/>
              </w:rPr>
              <w:t xml:space="preserve">(C.U.S. MACERATA CALCIO A5) </w:t>
            </w:r>
          </w:p>
        </w:tc>
        <w:tc>
          <w:tcPr>
            <w:tcW w:w="800" w:type="dxa"/>
            <w:tcMar>
              <w:top w:w="20" w:type="dxa"/>
              <w:left w:w="20" w:type="dxa"/>
              <w:bottom w:w="20" w:type="dxa"/>
              <w:right w:w="20" w:type="dxa"/>
            </w:tcMar>
            <w:vAlign w:val="center"/>
          </w:tcPr>
          <w:p w14:paraId="2989BF8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24862485" w14:textId="77777777" w:rsidR="00712F30" w:rsidRPr="002F198E" w:rsidRDefault="00712F30" w:rsidP="00E37A95">
            <w:pPr>
              <w:pStyle w:val="movimento"/>
              <w:rPr>
                <w:color w:val="002060"/>
              </w:rPr>
            </w:pPr>
            <w:r w:rsidRPr="002F198E">
              <w:rPr>
                <w:color w:val="002060"/>
              </w:rPr>
              <w:t>PALMIERI THOMAS</w:t>
            </w:r>
          </w:p>
        </w:tc>
        <w:tc>
          <w:tcPr>
            <w:tcW w:w="2200" w:type="dxa"/>
            <w:tcMar>
              <w:top w:w="20" w:type="dxa"/>
              <w:left w:w="20" w:type="dxa"/>
              <w:bottom w:w="20" w:type="dxa"/>
              <w:right w:w="20" w:type="dxa"/>
            </w:tcMar>
            <w:vAlign w:val="center"/>
          </w:tcPr>
          <w:p w14:paraId="4933C0CE" w14:textId="77777777" w:rsidR="00712F30" w:rsidRPr="002F198E" w:rsidRDefault="00712F30" w:rsidP="00E37A95">
            <w:pPr>
              <w:pStyle w:val="movimento2"/>
              <w:rPr>
                <w:color w:val="002060"/>
              </w:rPr>
            </w:pPr>
            <w:r w:rsidRPr="002F198E">
              <w:rPr>
                <w:color w:val="002060"/>
              </w:rPr>
              <w:t xml:space="preserve">(MONTELUPONE CALCIO A 5) </w:t>
            </w:r>
          </w:p>
        </w:tc>
      </w:tr>
      <w:tr w:rsidR="00712F30" w:rsidRPr="002F198E" w14:paraId="52C807C1" w14:textId="77777777" w:rsidTr="00712F30">
        <w:trPr>
          <w:divId w:val="527259509"/>
        </w:trPr>
        <w:tc>
          <w:tcPr>
            <w:tcW w:w="2200" w:type="dxa"/>
            <w:tcMar>
              <w:top w:w="20" w:type="dxa"/>
              <w:left w:w="20" w:type="dxa"/>
              <w:bottom w:w="20" w:type="dxa"/>
              <w:right w:w="20" w:type="dxa"/>
            </w:tcMar>
            <w:vAlign w:val="center"/>
          </w:tcPr>
          <w:p w14:paraId="6888F630" w14:textId="77777777" w:rsidR="00712F30" w:rsidRPr="002F198E" w:rsidRDefault="00712F30" w:rsidP="00E37A95">
            <w:pPr>
              <w:pStyle w:val="movimento"/>
              <w:rPr>
                <w:color w:val="002060"/>
              </w:rPr>
            </w:pPr>
            <w:r w:rsidRPr="002F198E">
              <w:rPr>
                <w:color w:val="002060"/>
              </w:rPr>
              <w:t>CONCETTI ALBERTO</w:t>
            </w:r>
          </w:p>
        </w:tc>
        <w:tc>
          <w:tcPr>
            <w:tcW w:w="2200" w:type="dxa"/>
            <w:tcMar>
              <w:top w:w="20" w:type="dxa"/>
              <w:left w:w="20" w:type="dxa"/>
              <w:bottom w:w="20" w:type="dxa"/>
              <w:right w:w="20" w:type="dxa"/>
            </w:tcMar>
            <w:vAlign w:val="center"/>
          </w:tcPr>
          <w:p w14:paraId="69596E5F" w14:textId="77777777" w:rsidR="00712F30" w:rsidRPr="002F198E" w:rsidRDefault="00712F30" w:rsidP="00E37A95">
            <w:pPr>
              <w:pStyle w:val="movimento2"/>
              <w:rPr>
                <w:color w:val="002060"/>
              </w:rPr>
            </w:pPr>
            <w:r w:rsidRPr="002F198E">
              <w:rPr>
                <w:color w:val="002060"/>
              </w:rPr>
              <w:t xml:space="preserve">(U.MANDOLESI CALCIO) </w:t>
            </w:r>
          </w:p>
        </w:tc>
        <w:tc>
          <w:tcPr>
            <w:tcW w:w="800" w:type="dxa"/>
            <w:tcMar>
              <w:top w:w="20" w:type="dxa"/>
              <w:left w:w="20" w:type="dxa"/>
              <w:bottom w:w="20" w:type="dxa"/>
              <w:right w:w="20" w:type="dxa"/>
            </w:tcMar>
            <w:vAlign w:val="center"/>
          </w:tcPr>
          <w:p w14:paraId="26EC11A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496EC12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38F60FC7" w14:textId="77777777" w:rsidR="00712F30" w:rsidRPr="002F198E" w:rsidRDefault="00712F30" w:rsidP="00E37A95">
            <w:pPr>
              <w:pStyle w:val="movimento2"/>
              <w:rPr>
                <w:color w:val="002060"/>
              </w:rPr>
            </w:pPr>
            <w:r w:rsidRPr="002F198E">
              <w:rPr>
                <w:color w:val="002060"/>
              </w:rPr>
              <w:t> </w:t>
            </w:r>
          </w:p>
        </w:tc>
      </w:tr>
    </w:tbl>
    <w:p w14:paraId="5EDE555F" w14:textId="77777777" w:rsidR="00712F30" w:rsidRPr="002F198E" w:rsidRDefault="00712F30" w:rsidP="00712F30">
      <w:pPr>
        <w:pStyle w:val="breakline"/>
        <w:divId w:val="527259509"/>
        <w:rPr>
          <w:color w:val="002060"/>
        </w:rPr>
      </w:pPr>
    </w:p>
    <w:p w14:paraId="127E0AAF"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086CA801"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4B75EC54" w14:textId="77777777" w:rsidR="00712F30" w:rsidRPr="002F198E" w:rsidRDefault="00712F30" w:rsidP="00712F30">
      <w:pPr>
        <w:pStyle w:val="breakline"/>
        <w:divId w:val="527259509"/>
        <w:rPr>
          <w:color w:val="002060"/>
        </w:rPr>
      </w:pPr>
    </w:p>
    <w:p w14:paraId="05F834AD" w14:textId="77777777" w:rsidR="00712F30" w:rsidRPr="002F198E" w:rsidRDefault="00712F30" w:rsidP="00712F30">
      <w:pPr>
        <w:pStyle w:val="TITOLOPRINC"/>
        <w:divId w:val="527259509"/>
        <w:rPr>
          <w:color w:val="002060"/>
        </w:rPr>
      </w:pPr>
      <w:r w:rsidRPr="002F198E">
        <w:rPr>
          <w:color w:val="002060"/>
        </w:rPr>
        <w:t>CLASSIFICA</w:t>
      </w:r>
    </w:p>
    <w:p w14:paraId="1E098261" w14:textId="77777777" w:rsidR="00712F30" w:rsidRPr="002F198E" w:rsidRDefault="00712F30" w:rsidP="00712F30">
      <w:pPr>
        <w:pStyle w:val="breakline"/>
        <w:divId w:val="527259509"/>
        <w:rPr>
          <w:color w:val="002060"/>
        </w:rPr>
      </w:pPr>
    </w:p>
    <w:p w14:paraId="6DDB792F" w14:textId="77777777" w:rsidR="00712F30" w:rsidRPr="002F198E" w:rsidRDefault="00712F30" w:rsidP="00712F30">
      <w:pPr>
        <w:pStyle w:val="breakline"/>
        <w:divId w:val="527259509"/>
        <w:rPr>
          <w:color w:val="002060"/>
        </w:rPr>
      </w:pPr>
    </w:p>
    <w:p w14:paraId="17C4F7E3"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7053238C"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668405"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E3BBBC"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A60851"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99F048"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A3C05C"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179131"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29E3BC"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28274"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239035"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6002AB" w14:textId="77777777" w:rsidR="00712F30" w:rsidRPr="002F198E" w:rsidRDefault="00712F30" w:rsidP="00E37A95">
            <w:pPr>
              <w:pStyle w:val="HEADERTABELLA"/>
              <w:rPr>
                <w:color w:val="002060"/>
              </w:rPr>
            </w:pPr>
            <w:r w:rsidRPr="002F198E">
              <w:rPr>
                <w:color w:val="002060"/>
              </w:rPr>
              <w:t>PE</w:t>
            </w:r>
          </w:p>
        </w:tc>
      </w:tr>
      <w:tr w:rsidR="00712F30" w:rsidRPr="002F198E" w14:paraId="2BB0C22F"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87B25D" w14:textId="77777777" w:rsidR="00712F30" w:rsidRPr="002F198E" w:rsidRDefault="00712F30" w:rsidP="00E37A95">
            <w:pPr>
              <w:pStyle w:val="ROWTABELLA"/>
              <w:rPr>
                <w:color w:val="002060"/>
              </w:rPr>
            </w:pPr>
            <w:r w:rsidRPr="002F198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2610B"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1B2D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7E09E"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0CB7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970D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9AF55" w14:textId="77777777" w:rsidR="00712F30" w:rsidRPr="002F198E" w:rsidRDefault="00712F30" w:rsidP="00E37A95">
            <w:pPr>
              <w:pStyle w:val="ROWTABELLA"/>
              <w:jc w:val="center"/>
              <w:rPr>
                <w:color w:val="002060"/>
              </w:rPr>
            </w:pPr>
            <w:r w:rsidRPr="002F198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82C91"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2901B"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F1A4D" w14:textId="77777777" w:rsidR="00712F30" w:rsidRPr="002F198E" w:rsidRDefault="00712F30" w:rsidP="00E37A95">
            <w:pPr>
              <w:pStyle w:val="ROWTABELLA"/>
              <w:jc w:val="center"/>
              <w:rPr>
                <w:color w:val="002060"/>
              </w:rPr>
            </w:pPr>
            <w:r w:rsidRPr="002F198E">
              <w:rPr>
                <w:color w:val="002060"/>
              </w:rPr>
              <w:t>0</w:t>
            </w:r>
          </w:p>
        </w:tc>
      </w:tr>
      <w:tr w:rsidR="00712F30" w:rsidRPr="002F198E" w14:paraId="739C8B4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16401E" w14:textId="77777777" w:rsidR="00712F30" w:rsidRPr="002F198E" w:rsidRDefault="00712F30" w:rsidP="00E37A95">
            <w:pPr>
              <w:pStyle w:val="ROWTABELLA"/>
              <w:rPr>
                <w:color w:val="002060"/>
              </w:rPr>
            </w:pPr>
            <w:r w:rsidRPr="002F19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69DD5"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1D389"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D22F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3ECE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3F4B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0F7E9" w14:textId="77777777" w:rsidR="00712F30" w:rsidRPr="002F198E" w:rsidRDefault="00712F30" w:rsidP="00E37A95">
            <w:pPr>
              <w:pStyle w:val="ROWTABELLA"/>
              <w:jc w:val="center"/>
              <w:rPr>
                <w:color w:val="002060"/>
              </w:rPr>
            </w:pPr>
            <w:r w:rsidRPr="002F198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38C26"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453DD"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218C1" w14:textId="77777777" w:rsidR="00712F30" w:rsidRPr="002F198E" w:rsidRDefault="00712F30" w:rsidP="00E37A95">
            <w:pPr>
              <w:pStyle w:val="ROWTABELLA"/>
              <w:jc w:val="center"/>
              <w:rPr>
                <w:color w:val="002060"/>
              </w:rPr>
            </w:pPr>
            <w:r w:rsidRPr="002F198E">
              <w:rPr>
                <w:color w:val="002060"/>
              </w:rPr>
              <w:t>0</w:t>
            </w:r>
          </w:p>
        </w:tc>
      </w:tr>
      <w:tr w:rsidR="00712F30" w:rsidRPr="002F198E" w14:paraId="6849EE1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98744B"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235FE"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E157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A0E9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E453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3309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B0ABB"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7A2E3"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0E171"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57302" w14:textId="77777777" w:rsidR="00712F30" w:rsidRPr="002F198E" w:rsidRDefault="00712F30" w:rsidP="00E37A95">
            <w:pPr>
              <w:pStyle w:val="ROWTABELLA"/>
              <w:jc w:val="center"/>
              <w:rPr>
                <w:color w:val="002060"/>
              </w:rPr>
            </w:pPr>
            <w:r w:rsidRPr="002F198E">
              <w:rPr>
                <w:color w:val="002060"/>
              </w:rPr>
              <w:t>0</w:t>
            </w:r>
          </w:p>
        </w:tc>
      </w:tr>
      <w:tr w:rsidR="00712F30" w:rsidRPr="002F198E" w14:paraId="6ED3D58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3FC470" w14:textId="77777777" w:rsidR="00712F30" w:rsidRPr="002F198E" w:rsidRDefault="00712F30" w:rsidP="00E37A95">
            <w:pPr>
              <w:pStyle w:val="ROWTABELLA"/>
              <w:rPr>
                <w:color w:val="002060"/>
              </w:rPr>
            </w:pPr>
            <w:r w:rsidRPr="002F198E">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005F4"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158DA"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A7CA9"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D349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74C7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E23C3"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ECD34"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303CE"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5CD5B" w14:textId="77777777" w:rsidR="00712F30" w:rsidRPr="002F198E" w:rsidRDefault="00712F30" w:rsidP="00E37A95">
            <w:pPr>
              <w:pStyle w:val="ROWTABELLA"/>
              <w:jc w:val="center"/>
              <w:rPr>
                <w:color w:val="002060"/>
              </w:rPr>
            </w:pPr>
            <w:r w:rsidRPr="002F198E">
              <w:rPr>
                <w:color w:val="002060"/>
              </w:rPr>
              <w:t>0</w:t>
            </w:r>
          </w:p>
        </w:tc>
      </w:tr>
      <w:tr w:rsidR="00712F30" w:rsidRPr="002F198E" w14:paraId="0D9CC7C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B38218" w14:textId="77777777" w:rsidR="00712F30" w:rsidRPr="002F198E" w:rsidRDefault="00712F30" w:rsidP="00E37A95">
            <w:pPr>
              <w:pStyle w:val="ROWTABELLA"/>
              <w:rPr>
                <w:color w:val="002060"/>
              </w:rPr>
            </w:pPr>
            <w:r w:rsidRPr="002F198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2BBD8"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D213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0FDD9"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73BD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F3798"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47432"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A98ED"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9923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A3052" w14:textId="77777777" w:rsidR="00712F30" w:rsidRPr="002F198E" w:rsidRDefault="00712F30" w:rsidP="00E37A95">
            <w:pPr>
              <w:pStyle w:val="ROWTABELLA"/>
              <w:jc w:val="center"/>
              <w:rPr>
                <w:color w:val="002060"/>
              </w:rPr>
            </w:pPr>
            <w:r w:rsidRPr="002F198E">
              <w:rPr>
                <w:color w:val="002060"/>
              </w:rPr>
              <w:t>0</w:t>
            </w:r>
          </w:p>
        </w:tc>
      </w:tr>
      <w:tr w:rsidR="00712F30" w:rsidRPr="002F198E" w14:paraId="3A625A5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A8FF39" w14:textId="77777777" w:rsidR="00712F30" w:rsidRPr="002F198E" w:rsidRDefault="00712F30" w:rsidP="00E37A95">
            <w:pPr>
              <w:pStyle w:val="ROWTABELLA"/>
              <w:rPr>
                <w:color w:val="002060"/>
              </w:rPr>
            </w:pPr>
            <w:r w:rsidRPr="002F198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4170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55CC4"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4752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F9B5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5F161"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9DB3F"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CE4E3"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5D2F9"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B73B3" w14:textId="77777777" w:rsidR="00712F30" w:rsidRPr="002F198E" w:rsidRDefault="00712F30" w:rsidP="00E37A95">
            <w:pPr>
              <w:pStyle w:val="ROWTABELLA"/>
              <w:jc w:val="center"/>
              <w:rPr>
                <w:color w:val="002060"/>
              </w:rPr>
            </w:pPr>
            <w:r w:rsidRPr="002F198E">
              <w:rPr>
                <w:color w:val="002060"/>
              </w:rPr>
              <w:t>0</w:t>
            </w:r>
          </w:p>
        </w:tc>
      </w:tr>
      <w:tr w:rsidR="00712F30" w:rsidRPr="002F198E" w14:paraId="684D7B1E"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2FA96B" w14:textId="77777777" w:rsidR="00712F30" w:rsidRPr="002F198E" w:rsidRDefault="00712F30" w:rsidP="00E37A95">
            <w:pPr>
              <w:pStyle w:val="ROWTABELLA"/>
              <w:rPr>
                <w:color w:val="002060"/>
              </w:rPr>
            </w:pPr>
            <w:r w:rsidRPr="002F198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35F76"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219CA"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4581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5226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6C442"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3D9D8"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8D9FB"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F59F6"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AFBE0" w14:textId="77777777" w:rsidR="00712F30" w:rsidRPr="002F198E" w:rsidRDefault="00712F30" w:rsidP="00E37A95">
            <w:pPr>
              <w:pStyle w:val="ROWTABELLA"/>
              <w:jc w:val="center"/>
              <w:rPr>
                <w:color w:val="002060"/>
              </w:rPr>
            </w:pPr>
            <w:r w:rsidRPr="002F198E">
              <w:rPr>
                <w:color w:val="002060"/>
              </w:rPr>
              <w:t>0</w:t>
            </w:r>
          </w:p>
        </w:tc>
      </w:tr>
    </w:tbl>
    <w:p w14:paraId="7F791752" w14:textId="77777777" w:rsidR="00712F30" w:rsidRPr="002F198E" w:rsidRDefault="00712F30" w:rsidP="00712F30">
      <w:pPr>
        <w:pStyle w:val="breakline"/>
        <w:divId w:val="527259509"/>
        <w:rPr>
          <w:color w:val="002060"/>
        </w:rPr>
      </w:pPr>
    </w:p>
    <w:p w14:paraId="6380946E" w14:textId="77777777" w:rsidR="00712F30" w:rsidRPr="002F198E" w:rsidRDefault="00712F30" w:rsidP="00712F30">
      <w:pPr>
        <w:pStyle w:val="breakline"/>
        <w:divId w:val="527259509"/>
        <w:rPr>
          <w:color w:val="002060"/>
        </w:rPr>
      </w:pPr>
    </w:p>
    <w:p w14:paraId="56CB32AD"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7A056A4F"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63F435"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C7B88"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3BE7EC"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3D2892"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4A28BA"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09508C"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3D0B1"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49FB3B"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37D39C"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BDE4F4" w14:textId="77777777" w:rsidR="00712F30" w:rsidRPr="002F198E" w:rsidRDefault="00712F30" w:rsidP="00E37A95">
            <w:pPr>
              <w:pStyle w:val="HEADERTABELLA"/>
              <w:rPr>
                <w:color w:val="002060"/>
              </w:rPr>
            </w:pPr>
            <w:r w:rsidRPr="002F198E">
              <w:rPr>
                <w:color w:val="002060"/>
              </w:rPr>
              <w:t>PE</w:t>
            </w:r>
          </w:p>
        </w:tc>
      </w:tr>
      <w:tr w:rsidR="00712F30" w:rsidRPr="002F198E" w14:paraId="7FAB2B34"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CC5AB3" w14:textId="77777777" w:rsidR="00712F30" w:rsidRPr="002F198E" w:rsidRDefault="00712F30" w:rsidP="00E37A95">
            <w:pPr>
              <w:pStyle w:val="ROWTABELLA"/>
              <w:rPr>
                <w:color w:val="002060"/>
              </w:rPr>
            </w:pPr>
            <w:r w:rsidRPr="002F19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06491"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EB27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25EDF"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E555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D03F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EAD6B" w14:textId="77777777" w:rsidR="00712F30" w:rsidRPr="002F198E" w:rsidRDefault="00712F30" w:rsidP="00E37A95">
            <w:pPr>
              <w:pStyle w:val="ROWTABELLA"/>
              <w:jc w:val="center"/>
              <w:rPr>
                <w:color w:val="002060"/>
              </w:rPr>
            </w:pPr>
            <w:r w:rsidRPr="002F198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FB7AA"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5CDC7"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3F6AE" w14:textId="77777777" w:rsidR="00712F30" w:rsidRPr="002F198E" w:rsidRDefault="00712F30" w:rsidP="00E37A95">
            <w:pPr>
              <w:pStyle w:val="ROWTABELLA"/>
              <w:jc w:val="center"/>
              <w:rPr>
                <w:color w:val="002060"/>
              </w:rPr>
            </w:pPr>
            <w:r w:rsidRPr="002F198E">
              <w:rPr>
                <w:color w:val="002060"/>
              </w:rPr>
              <w:t>0</w:t>
            </w:r>
          </w:p>
        </w:tc>
      </w:tr>
      <w:tr w:rsidR="00712F30" w:rsidRPr="002F198E" w14:paraId="50D1171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A55A5B" w14:textId="77777777" w:rsidR="00712F30" w:rsidRPr="002F198E" w:rsidRDefault="00712F30" w:rsidP="00E37A95">
            <w:pPr>
              <w:pStyle w:val="ROWTABELLA"/>
              <w:rPr>
                <w:color w:val="002060"/>
              </w:rPr>
            </w:pPr>
            <w:r w:rsidRPr="002F198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847A0"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0948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FAD61"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B390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6C23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68722"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B0F8C"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052C9"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4DCA3" w14:textId="77777777" w:rsidR="00712F30" w:rsidRPr="002F198E" w:rsidRDefault="00712F30" w:rsidP="00E37A95">
            <w:pPr>
              <w:pStyle w:val="ROWTABELLA"/>
              <w:jc w:val="center"/>
              <w:rPr>
                <w:color w:val="002060"/>
              </w:rPr>
            </w:pPr>
            <w:r w:rsidRPr="002F198E">
              <w:rPr>
                <w:color w:val="002060"/>
              </w:rPr>
              <w:t>0</w:t>
            </w:r>
          </w:p>
        </w:tc>
      </w:tr>
      <w:tr w:rsidR="00712F30" w:rsidRPr="002F198E" w14:paraId="46FBC00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704200" w14:textId="77777777" w:rsidR="00712F30" w:rsidRPr="002F198E" w:rsidRDefault="00712F30" w:rsidP="00E37A95">
            <w:pPr>
              <w:pStyle w:val="ROWTABELLA"/>
              <w:rPr>
                <w:color w:val="002060"/>
              </w:rPr>
            </w:pPr>
            <w:r w:rsidRPr="002F198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0AFA5"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F4F3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FDE1B"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890D2"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8880E"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84AAA"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543D5"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827C3"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A0E19" w14:textId="77777777" w:rsidR="00712F30" w:rsidRPr="002F198E" w:rsidRDefault="00712F30" w:rsidP="00E37A95">
            <w:pPr>
              <w:pStyle w:val="ROWTABELLA"/>
              <w:jc w:val="center"/>
              <w:rPr>
                <w:color w:val="002060"/>
              </w:rPr>
            </w:pPr>
            <w:r w:rsidRPr="002F198E">
              <w:rPr>
                <w:color w:val="002060"/>
              </w:rPr>
              <w:t>0</w:t>
            </w:r>
          </w:p>
        </w:tc>
      </w:tr>
      <w:tr w:rsidR="00712F30" w:rsidRPr="002F198E" w14:paraId="009BB5D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01C7EC" w14:textId="77777777" w:rsidR="00712F30" w:rsidRPr="002F198E" w:rsidRDefault="00712F30" w:rsidP="00E37A95">
            <w:pPr>
              <w:pStyle w:val="ROWTABELLA"/>
              <w:rPr>
                <w:color w:val="002060"/>
              </w:rPr>
            </w:pPr>
            <w:r w:rsidRPr="002F198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F6F3E"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B747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EE18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DCC29"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E0083"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65D3B"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390C1"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4FA6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632E7" w14:textId="77777777" w:rsidR="00712F30" w:rsidRPr="002F198E" w:rsidRDefault="00712F30" w:rsidP="00E37A95">
            <w:pPr>
              <w:pStyle w:val="ROWTABELLA"/>
              <w:jc w:val="center"/>
              <w:rPr>
                <w:color w:val="002060"/>
              </w:rPr>
            </w:pPr>
            <w:r w:rsidRPr="002F198E">
              <w:rPr>
                <w:color w:val="002060"/>
              </w:rPr>
              <w:t>0</w:t>
            </w:r>
          </w:p>
        </w:tc>
      </w:tr>
      <w:tr w:rsidR="00712F30" w:rsidRPr="002F198E" w14:paraId="74FCD85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9BBE7D" w14:textId="77777777" w:rsidR="00712F30" w:rsidRPr="002F198E" w:rsidRDefault="00712F30" w:rsidP="00E37A95">
            <w:pPr>
              <w:pStyle w:val="ROWTABELLA"/>
              <w:rPr>
                <w:color w:val="002060"/>
              </w:rPr>
            </w:pPr>
            <w:r w:rsidRPr="002F198E">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7A2E5"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0F65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76EEC"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7559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B2D1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D9DD9"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D8D83" w14:textId="77777777" w:rsidR="00712F30" w:rsidRPr="002F198E" w:rsidRDefault="00712F30" w:rsidP="00E37A95">
            <w:pPr>
              <w:pStyle w:val="ROWTABELLA"/>
              <w:jc w:val="center"/>
              <w:rPr>
                <w:color w:val="002060"/>
              </w:rPr>
            </w:pPr>
            <w:r w:rsidRPr="002F198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AA1D8"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FD1B5" w14:textId="77777777" w:rsidR="00712F30" w:rsidRPr="002F198E" w:rsidRDefault="00712F30" w:rsidP="00E37A95">
            <w:pPr>
              <w:pStyle w:val="ROWTABELLA"/>
              <w:jc w:val="center"/>
              <w:rPr>
                <w:color w:val="002060"/>
              </w:rPr>
            </w:pPr>
            <w:r w:rsidRPr="002F198E">
              <w:rPr>
                <w:color w:val="002060"/>
              </w:rPr>
              <w:t>0</w:t>
            </w:r>
          </w:p>
        </w:tc>
      </w:tr>
      <w:tr w:rsidR="00712F30" w:rsidRPr="002F198E" w14:paraId="530ED53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04FF77" w14:textId="77777777" w:rsidR="00712F30" w:rsidRPr="002F198E" w:rsidRDefault="00712F30" w:rsidP="00E37A95">
            <w:pPr>
              <w:pStyle w:val="ROWTABELLA"/>
              <w:rPr>
                <w:color w:val="002060"/>
              </w:rPr>
            </w:pPr>
            <w:r w:rsidRPr="002F198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93AF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8F60A"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3E0A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F679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54F9D"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C1260"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9CCA2" w14:textId="77777777" w:rsidR="00712F30" w:rsidRPr="002F198E" w:rsidRDefault="00712F30" w:rsidP="00E37A95">
            <w:pPr>
              <w:pStyle w:val="ROWTABELLA"/>
              <w:jc w:val="center"/>
              <w:rPr>
                <w:color w:val="002060"/>
              </w:rPr>
            </w:pPr>
            <w:r w:rsidRPr="002F198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C41F0"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A5AEC" w14:textId="77777777" w:rsidR="00712F30" w:rsidRPr="002F198E" w:rsidRDefault="00712F30" w:rsidP="00E37A95">
            <w:pPr>
              <w:pStyle w:val="ROWTABELLA"/>
              <w:jc w:val="center"/>
              <w:rPr>
                <w:color w:val="002060"/>
              </w:rPr>
            </w:pPr>
            <w:r w:rsidRPr="002F198E">
              <w:rPr>
                <w:color w:val="002060"/>
              </w:rPr>
              <w:t>0</w:t>
            </w:r>
          </w:p>
        </w:tc>
      </w:tr>
      <w:tr w:rsidR="00712F30" w:rsidRPr="002F198E" w14:paraId="672A0A5F"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15A13F" w14:textId="77777777" w:rsidR="00712F30" w:rsidRPr="002F198E" w:rsidRDefault="00712F30" w:rsidP="00E37A95">
            <w:pPr>
              <w:pStyle w:val="ROWTABELLA"/>
              <w:rPr>
                <w:color w:val="002060"/>
              </w:rPr>
            </w:pPr>
            <w:r w:rsidRPr="002F19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7F609"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66C66"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93037"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B796F"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E84CC"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9480B"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DC834" w14:textId="77777777" w:rsidR="00712F30" w:rsidRPr="002F198E" w:rsidRDefault="00712F30" w:rsidP="00E37A95">
            <w:pPr>
              <w:pStyle w:val="ROWTABELLA"/>
              <w:jc w:val="center"/>
              <w:rPr>
                <w:color w:val="002060"/>
              </w:rPr>
            </w:pPr>
            <w:r w:rsidRPr="002F198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6568B" w14:textId="77777777" w:rsidR="00712F30" w:rsidRPr="002F198E" w:rsidRDefault="00712F30" w:rsidP="00E37A95">
            <w:pPr>
              <w:pStyle w:val="ROWTABELLA"/>
              <w:jc w:val="center"/>
              <w:rPr>
                <w:color w:val="002060"/>
              </w:rPr>
            </w:pPr>
            <w:r w:rsidRPr="002F198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302A9" w14:textId="77777777" w:rsidR="00712F30" w:rsidRPr="002F198E" w:rsidRDefault="00712F30" w:rsidP="00E37A95">
            <w:pPr>
              <w:pStyle w:val="ROWTABELLA"/>
              <w:jc w:val="center"/>
              <w:rPr>
                <w:color w:val="002060"/>
              </w:rPr>
            </w:pPr>
            <w:r w:rsidRPr="002F198E">
              <w:rPr>
                <w:color w:val="002060"/>
              </w:rPr>
              <w:t>0</w:t>
            </w:r>
          </w:p>
        </w:tc>
      </w:tr>
    </w:tbl>
    <w:p w14:paraId="52DCDDD0" w14:textId="77777777" w:rsidR="00712F30" w:rsidRPr="002F198E" w:rsidRDefault="00712F30" w:rsidP="00712F30">
      <w:pPr>
        <w:pStyle w:val="breakline"/>
        <w:divId w:val="527259509"/>
        <w:rPr>
          <w:color w:val="002060"/>
        </w:rPr>
      </w:pPr>
    </w:p>
    <w:p w14:paraId="7E3665B3" w14:textId="77777777" w:rsidR="00712F30" w:rsidRPr="002F198E" w:rsidRDefault="00712F30" w:rsidP="00712F30">
      <w:pPr>
        <w:pStyle w:val="TITOLOPRINC"/>
        <w:divId w:val="527259509"/>
        <w:rPr>
          <w:color w:val="002060"/>
        </w:rPr>
      </w:pPr>
      <w:r w:rsidRPr="002F198E">
        <w:rPr>
          <w:color w:val="002060"/>
        </w:rPr>
        <w:t>PROGRAMMA GARE</w:t>
      </w:r>
    </w:p>
    <w:p w14:paraId="07E88EE0" w14:textId="77777777" w:rsidR="00712F30" w:rsidRPr="002F198E" w:rsidRDefault="00712F30" w:rsidP="00712F30">
      <w:pPr>
        <w:pStyle w:val="SOTTOTITOLOCAMPIONATO1"/>
        <w:divId w:val="527259509"/>
        <w:rPr>
          <w:color w:val="002060"/>
        </w:rPr>
      </w:pPr>
      <w:r w:rsidRPr="002F198E">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712F30" w:rsidRPr="002F198E" w14:paraId="713B2381"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DCAD0"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1A8A8B"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41CF70"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FC676"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2DA7B5"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87BAEC"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AC66D"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EBCCC41"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CDF8E3" w14:textId="77777777" w:rsidR="00712F30" w:rsidRPr="002F198E" w:rsidRDefault="00712F30" w:rsidP="00E37A95">
            <w:pPr>
              <w:pStyle w:val="ROWTABELLA"/>
              <w:rPr>
                <w:color w:val="002060"/>
              </w:rPr>
            </w:pPr>
            <w:r w:rsidRPr="002F198E">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D1DB07" w14:textId="77777777" w:rsidR="00712F30" w:rsidRPr="002F198E" w:rsidRDefault="00712F30" w:rsidP="00E37A95">
            <w:pPr>
              <w:pStyle w:val="ROWTABELLA"/>
              <w:rPr>
                <w:color w:val="002060"/>
              </w:rPr>
            </w:pPr>
            <w:r w:rsidRPr="002F198E">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9CC8F15"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99F610" w14:textId="77777777" w:rsidR="00712F30" w:rsidRPr="002F198E" w:rsidRDefault="00712F30" w:rsidP="00E37A95">
            <w:pPr>
              <w:pStyle w:val="ROWTABELLA"/>
              <w:rPr>
                <w:color w:val="002060"/>
              </w:rPr>
            </w:pPr>
            <w:r w:rsidRPr="002F198E">
              <w:rPr>
                <w:color w:val="002060"/>
              </w:rPr>
              <w:t>11/01/2020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81B10E" w14:textId="77777777" w:rsidR="00712F30" w:rsidRPr="002F198E" w:rsidRDefault="00712F30" w:rsidP="00E37A95">
            <w:pPr>
              <w:pStyle w:val="ROWTABELLA"/>
              <w:rPr>
                <w:color w:val="002060"/>
              </w:rPr>
            </w:pPr>
            <w:r w:rsidRPr="002F198E">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725FD9" w14:textId="77777777" w:rsidR="00712F30" w:rsidRPr="002F198E" w:rsidRDefault="00712F30" w:rsidP="00E37A95">
            <w:pPr>
              <w:pStyle w:val="ROWTABELLA"/>
              <w:rPr>
                <w:color w:val="002060"/>
              </w:rPr>
            </w:pPr>
            <w:r w:rsidRPr="002F198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D3C1C1" w14:textId="77777777" w:rsidR="00712F30" w:rsidRPr="002F198E" w:rsidRDefault="00712F30" w:rsidP="00E37A95">
            <w:pPr>
              <w:pStyle w:val="ROWTABELLA"/>
              <w:rPr>
                <w:color w:val="002060"/>
              </w:rPr>
            </w:pPr>
            <w:r w:rsidRPr="002F198E">
              <w:rPr>
                <w:color w:val="002060"/>
              </w:rPr>
              <w:t>VIA DELLO STADIO</w:t>
            </w:r>
          </w:p>
        </w:tc>
      </w:tr>
      <w:tr w:rsidR="00712F30" w:rsidRPr="002F198E" w14:paraId="46A0C051"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F4837F"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658D94" w14:textId="77777777" w:rsidR="00712F30" w:rsidRPr="002F198E" w:rsidRDefault="00712F30" w:rsidP="00E37A95">
            <w:pPr>
              <w:pStyle w:val="ROWTABELLA"/>
              <w:rPr>
                <w:color w:val="002060"/>
              </w:rPr>
            </w:pPr>
            <w:r w:rsidRPr="002F198E">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F55D14"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009AEA" w14:textId="77777777" w:rsidR="00712F30" w:rsidRPr="002F198E" w:rsidRDefault="00712F30" w:rsidP="00E37A95">
            <w:pPr>
              <w:pStyle w:val="ROWTABELLA"/>
              <w:rPr>
                <w:color w:val="002060"/>
              </w:rPr>
            </w:pPr>
            <w:r w:rsidRPr="002F198E">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43C3E6" w14:textId="77777777" w:rsidR="00712F30" w:rsidRPr="002F198E" w:rsidRDefault="00712F30" w:rsidP="00E37A95">
            <w:pPr>
              <w:pStyle w:val="ROWTABELLA"/>
              <w:rPr>
                <w:color w:val="002060"/>
              </w:rPr>
            </w:pPr>
            <w:r w:rsidRPr="002F198E">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BF0D92" w14:textId="77777777" w:rsidR="00712F30" w:rsidRPr="002F198E" w:rsidRDefault="00712F30" w:rsidP="00E37A95">
            <w:pPr>
              <w:pStyle w:val="ROWTABELLA"/>
              <w:rPr>
                <w:color w:val="002060"/>
              </w:rPr>
            </w:pPr>
            <w:r w:rsidRPr="002F198E">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786AAA" w14:textId="77777777" w:rsidR="00712F30" w:rsidRPr="002F198E" w:rsidRDefault="00712F30" w:rsidP="00E37A95">
            <w:pPr>
              <w:pStyle w:val="ROWTABELLA"/>
              <w:rPr>
                <w:color w:val="002060"/>
              </w:rPr>
            </w:pPr>
            <w:r w:rsidRPr="002F198E">
              <w:rPr>
                <w:color w:val="002060"/>
              </w:rPr>
              <w:t>VIA ALDO MORO</w:t>
            </w:r>
          </w:p>
        </w:tc>
      </w:tr>
      <w:tr w:rsidR="00712F30" w:rsidRPr="002F198E" w14:paraId="411EFD28"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FEC4FC" w14:textId="77777777" w:rsidR="00712F30" w:rsidRPr="002F198E" w:rsidRDefault="00712F30" w:rsidP="00E37A95">
            <w:pPr>
              <w:pStyle w:val="ROWTABELLA"/>
              <w:rPr>
                <w:color w:val="002060"/>
              </w:rPr>
            </w:pPr>
            <w:r w:rsidRPr="002F198E">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D7BE0F" w14:textId="77777777" w:rsidR="00712F30" w:rsidRPr="002F198E" w:rsidRDefault="00712F30" w:rsidP="00E37A95">
            <w:pPr>
              <w:pStyle w:val="ROWTABELLA"/>
              <w:rPr>
                <w:color w:val="002060"/>
              </w:rPr>
            </w:pPr>
            <w:r w:rsidRPr="002F198E">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EA2F600"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C452CF" w14:textId="77777777" w:rsidR="00712F30" w:rsidRPr="002F198E" w:rsidRDefault="00712F30" w:rsidP="00E37A95">
            <w:pPr>
              <w:pStyle w:val="ROWTABELLA"/>
              <w:rPr>
                <w:color w:val="002060"/>
              </w:rPr>
            </w:pPr>
            <w:r w:rsidRPr="002F198E">
              <w:rPr>
                <w:color w:val="002060"/>
              </w:rPr>
              <w:t>12/01/2020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A9D64C" w14:textId="77777777" w:rsidR="00712F30" w:rsidRPr="002F198E" w:rsidRDefault="00712F30" w:rsidP="00E37A95">
            <w:pPr>
              <w:pStyle w:val="ROWTABELLA"/>
              <w:rPr>
                <w:color w:val="002060"/>
              </w:rPr>
            </w:pPr>
            <w:r w:rsidRPr="002F198E">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8EE845" w14:textId="77777777" w:rsidR="00712F30" w:rsidRPr="002F198E" w:rsidRDefault="00712F30" w:rsidP="00E37A95">
            <w:pPr>
              <w:pStyle w:val="ROWTABELLA"/>
              <w:rPr>
                <w:color w:val="002060"/>
              </w:rPr>
            </w:pPr>
            <w:r w:rsidRPr="002F198E">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715D8F" w14:textId="77777777" w:rsidR="00712F30" w:rsidRPr="002F198E" w:rsidRDefault="00712F30" w:rsidP="00E37A95">
            <w:pPr>
              <w:pStyle w:val="ROWTABELLA"/>
              <w:rPr>
                <w:color w:val="002060"/>
              </w:rPr>
            </w:pPr>
            <w:r w:rsidRPr="002F198E">
              <w:rPr>
                <w:color w:val="002060"/>
              </w:rPr>
              <w:t>VIA ROSARIO VILLA MUSONE</w:t>
            </w:r>
          </w:p>
        </w:tc>
      </w:tr>
    </w:tbl>
    <w:p w14:paraId="5CE2C8F0" w14:textId="77777777" w:rsidR="00712F30" w:rsidRPr="002F198E" w:rsidRDefault="00712F30" w:rsidP="00712F30">
      <w:pPr>
        <w:pStyle w:val="breakline"/>
        <w:divId w:val="527259509"/>
        <w:rPr>
          <w:color w:val="002060"/>
        </w:rPr>
      </w:pPr>
    </w:p>
    <w:p w14:paraId="03437E20" w14:textId="77777777" w:rsidR="00712F30" w:rsidRPr="002F198E" w:rsidRDefault="00712F30" w:rsidP="00712F30">
      <w:pPr>
        <w:pStyle w:val="breakline"/>
        <w:divId w:val="527259509"/>
        <w:rPr>
          <w:color w:val="002060"/>
        </w:rPr>
      </w:pPr>
    </w:p>
    <w:p w14:paraId="4F4A4A6C" w14:textId="77777777" w:rsidR="00712F30" w:rsidRPr="002F198E" w:rsidRDefault="00712F30" w:rsidP="00712F30">
      <w:pPr>
        <w:pStyle w:val="breakline"/>
        <w:divId w:val="527259509"/>
        <w:rPr>
          <w:color w:val="002060"/>
        </w:rPr>
      </w:pPr>
    </w:p>
    <w:p w14:paraId="7015DEEF" w14:textId="77777777" w:rsidR="00712F30" w:rsidRPr="002F198E" w:rsidRDefault="00712F30" w:rsidP="00712F30">
      <w:pPr>
        <w:pStyle w:val="SOTTOTITOLOCAMPIONATO1"/>
        <w:divId w:val="527259509"/>
        <w:rPr>
          <w:color w:val="002060"/>
        </w:rPr>
      </w:pPr>
      <w:r w:rsidRPr="002F198E">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4"/>
        <w:gridCol w:w="385"/>
        <w:gridCol w:w="898"/>
        <w:gridCol w:w="1177"/>
        <w:gridCol w:w="1553"/>
        <w:gridCol w:w="1550"/>
      </w:tblGrid>
      <w:tr w:rsidR="00712F30" w:rsidRPr="002F198E" w14:paraId="796845A9"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167588"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A79BE1"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3C66D"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02C93"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AE03C"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696006"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59455"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22BC919E"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0455ADC" w14:textId="77777777" w:rsidR="00712F30" w:rsidRPr="002F198E" w:rsidRDefault="00712F30" w:rsidP="00E37A95">
            <w:pPr>
              <w:pStyle w:val="ROWTABELLA"/>
              <w:rPr>
                <w:color w:val="002060"/>
              </w:rPr>
            </w:pPr>
            <w:r w:rsidRPr="002F198E">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BB6423" w14:textId="77777777" w:rsidR="00712F30" w:rsidRPr="002F198E" w:rsidRDefault="00712F30" w:rsidP="00E37A95">
            <w:pPr>
              <w:pStyle w:val="ROWTABELLA"/>
              <w:rPr>
                <w:color w:val="002060"/>
              </w:rPr>
            </w:pPr>
            <w:r w:rsidRPr="002F198E">
              <w:rPr>
                <w:color w:val="002060"/>
              </w:rPr>
              <w:t>ACLI AUDAX MONTECOSARO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FD9817"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C06A1E" w14:textId="77777777" w:rsidR="00712F30" w:rsidRPr="002F198E" w:rsidRDefault="00712F30" w:rsidP="00E37A95">
            <w:pPr>
              <w:pStyle w:val="ROWTABELLA"/>
              <w:rPr>
                <w:color w:val="002060"/>
              </w:rPr>
            </w:pPr>
            <w:r w:rsidRPr="002F198E">
              <w:rPr>
                <w:color w:val="002060"/>
              </w:rPr>
              <w:t>09/01/2020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B3F0D8" w14:textId="77777777" w:rsidR="00712F30" w:rsidRPr="002F198E" w:rsidRDefault="00712F30" w:rsidP="00E37A95">
            <w:pPr>
              <w:pStyle w:val="ROWTABELLA"/>
              <w:rPr>
                <w:color w:val="002060"/>
              </w:rPr>
            </w:pPr>
            <w:r w:rsidRPr="002F198E">
              <w:rPr>
                <w:color w:val="002060"/>
              </w:rPr>
              <w:t>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2B672E" w14:textId="77777777" w:rsidR="00712F30" w:rsidRPr="002F198E" w:rsidRDefault="00712F30" w:rsidP="00E37A95">
            <w:pPr>
              <w:pStyle w:val="ROWTABELLA"/>
              <w:rPr>
                <w:color w:val="002060"/>
              </w:rPr>
            </w:pPr>
            <w:r w:rsidRPr="002F198E">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F225250" w14:textId="77777777" w:rsidR="00712F30" w:rsidRPr="002F198E" w:rsidRDefault="00712F30" w:rsidP="00E37A95">
            <w:pPr>
              <w:pStyle w:val="ROWTABELLA"/>
              <w:rPr>
                <w:color w:val="002060"/>
              </w:rPr>
            </w:pPr>
            <w:r w:rsidRPr="002F198E">
              <w:rPr>
                <w:color w:val="002060"/>
              </w:rPr>
              <w:t>VIA CORRADI</w:t>
            </w:r>
          </w:p>
        </w:tc>
      </w:tr>
    </w:tbl>
    <w:p w14:paraId="372B29F9" w14:textId="77777777" w:rsidR="00712F30" w:rsidRPr="002F198E" w:rsidRDefault="00712F30" w:rsidP="00712F30">
      <w:pPr>
        <w:pStyle w:val="breakline"/>
        <w:divId w:val="527259509"/>
        <w:rPr>
          <w:color w:val="002060"/>
        </w:rPr>
      </w:pPr>
    </w:p>
    <w:p w14:paraId="0DF60B8E" w14:textId="77777777" w:rsidR="00712F30" w:rsidRPr="002F198E" w:rsidRDefault="00712F30" w:rsidP="00712F30">
      <w:pPr>
        <w:pStyle w:val="breakline"/>
        <w:divId w:val="527259509"/>
        <w:rPr>
          <w:color w:val="002060"/>
        </w:rPr>
      </w:pPr>
    </w:p>
    <w:p w14:paraId="3325EEC0" w14:textId="77777777" w:rsidR="00712F30" w:rsidRPr="002F198E" w:rsidRDefault="00712F30" w:rsidP="00712F30">
      <w:pPr>
        <w:pStyle w:val="breakline"/>
        <w:divId w:val="527259509"/>
        <w:rPr>
          <w:color w:val="002060"/>
        </w:rPr>
      </w:pPr>
    </w:p>
    <w:p w14:paraId="5144FD03" w14:textId="77777777" w:rsidR="00712F30" w:rsidRPr="002F198E" w:rsidRDefault="00712F30" w:rsidP="00712F30">
      <w:pPr>
        <w:pStyle w:val="SOTTOTITOLOCAMPIONATO1"/>
        <w:divId w:val="527259509"/>
        <w:rPr>
          <w:color w:val="002060"/>
        </w:rPr>
      </w:pPr>
      <w:r w:rsidRPr="002F198E">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07"/>
        <w:gridCol w:w="385"/>
        <w:gridCol w:w="898"/>
        <w:gridCol w:w="1198"/>
        <w:gridCol w:w="1552"/>
        <w:gridCol w:w="1545"/>
      </w:tblGrid>
      <w:tr w:rsidR="00712F30" w:rsidRPr="002F198E" w14:paraId="44BA267C"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B3DF2"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744F4B"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12DD0C"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B6BEF1"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C81C7D"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F9A17C"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B4BCC2"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377E37D"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632BE1" w14:textId="77777777" w:rsidR="00712F30" w:rsidRPr="002F198E" w:rsidRDefault="00712F30" w:rsidP="00E37A95">
            <w:pPr>
              <w:pStyle w:val="ROWTABELLA"/>
              <w:rPr>
                <w:color w:val="002060"/>
              </w:rPr>
            </w:pPr>
            <w:r w:rsidRPr="002F198E">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971F7E" w14:textId="77777777" w:rsidR="00712F30" w:rsidRPr="002F198E" w:rsidRDefault="00712F30" w:rsidP="00E37A95">
            <w:pPr>
              <w:pStyle w:val="ROWTABELLA"/>
              <w:rPr>
                <w:color w:val="002060"/>
              </w:rPr>
            </w:pPr>
            <w:r w:rsidRPr="002F198E">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FA00CEC"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1CA601" w14:textId="77777777" w:rsidR="00712F30" w:rsidRPr="002F198E" w:rsidRDefault="00712F30" w:rsidP="00E37A95">
            <w:pPr>
              <w:pStyle w:val="ROWTABELLA"/>
              <w:rPr>
                <w:color w:val="002060"/>
              </w:rPr>
            </w:pPr>
            <w:r w:rsidRPr="002F198E">
              <w:rPr>
                <w:color w:val="002060"/>
              </w:rPr>
              <w:t>11/01/2020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196043" w14:textId="77777777" w:rsidR="00712F30" w:rsidRPr="002F198E" w:rsidRDefault="00712F30" w:rsidP="00E37A95">
            <w:pPr>
              <w:pStyle w:val="ROWTABELLA"/>
              <w:rPr>
                <w:color w:val="002060"/>
              </w:rPr>
            </w:pPr>
            <w:r w:rsidRPr="002F198E">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8EB366" w14:textId="77777777" w:rsidR="00712F30" w:rsidRPr="002F198E" w:rsidRDefault="00712F30" w:rsidP="00E37A95">
            <w:pPr>
              <w:pStyle w:val="ROWTABELLA"/>
              <w:rPr>
                <w:color w:val="002060"/>
              </w:rPr>
            </w:pPr>
            <w:r w:rsidRPr="002F198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85075A" w14:textId="77777777" w:rsidR="00712F30" w:rsidRPr="002F198E" w:rsidRDefault="00712F30" w:rsidP="00E37A95">
            <w:pPr>
              <w:pStyle w:val="ROWTABELLA"/>
              <w:rPr>
                <w:color w:val="002060"/>
              </w:rPr>
            </w:pPr>
            <w:r w:rsidRPr="002F198E">
              <w:rPr>
                <w:color w:val="002060"/>
              </w:rPr>
              <w:t>VIA DELLA REPUBBLICA</w:t>
            </w:r>
          </w:p>
        </w:tc>
      </w:tr>
      <w:tr w:rsidR="00712F30" w:rsidRPr="002F198E" w14:paraId="3BCB8A54"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5ED315" w14:textId="77777777" w:rsidR="00712F30" w:rsidRPr="002F198E" w:rsidRDefault="00712F30" w:rsidP="00E37A95">
            <w:pPr>
              <w:pStyle w:val="ROWTABELLA"/>
              <w:rPr>
                <w:color w:val="002060"/>
              </w:rPr>
            </w:pPr>
            <w:r w:rsidRPr="002F198E">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D48799" w14:textId="77777777" w:rsidR="00712F30" w:rsidRPr="002F198E" w:rsidRDefault="00712F30" w:rsidP="00E37A95">
            <w:pPr>
              <w:pStyle w:val="ROWTABELLA"/>
              <w:rPr>
                <w:color w:val="002060"/>
              </w:rPr>
            </w:pPr>
            <w:r w:rsidRPr="002F198E">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62D08C"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E76E24" w14:textId="77777777" w:rsidR="00712F30" w:rsidRPr="002F198E" w:rsidRDefault="00712F30" w:rsidP="00E37A95">
            <w:pPr>
              <w:pStyle w:val="ROWTABELLA"/>
              <w:rPr>
                <w:color w:val="002060"/>
              </w:rPr>
            </w:pPr>
            <w:r w:rsidRPr="002F198E">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792868" w14:textId="77777777" w:rsidR="00712F30" w:rsidRPr="002F198E" w:rsidRDefault="00712F30" w:rsidP="00E37A95">
            <w:pPr>
              <w:pStyle w:val="ROWTABELLA"/>
              <w:rPr>
                <w:color w:val="002060"/>
              </w:rPr>
            </w:pPr>
            <w:r w:rsidRPr="002F198E">
              <w:rPr>
                <w:color w:val="002060"/>
              </w:rPr>
              <w:t>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0FE2A4" w14:textId="77777777" w:rsidR="00712F30" w:rsidRPr="002F198E" w:rsidRDefault="00712F30" w:rsidP="00E37A95">
            <w:pPr>
              <w:pStyle w:val="ROWTABELLA"/>
              <w:rPr>
                <w:color w:val="002060"/>
              </w:rPr>
            </w:pPr>
            <w:r w:rsidRPr="002F198E">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7684A4" w14:textId="77777777" w:rsidR="00712F30" w:rsidRPr="002F198E" w:rsidRDefault="00712F30" w:rsidP="00E37A95">
            <w:pPr>
              <w:pStyle w:val="ROWTABELLA"/>
              <w:rPr>
                <w:color w:val="002060"/>
              </w:rPr>
            </w:pPr>
            <w:r w:rsidRPr="002F198E">
              <w:rPr>
                <w:color w:val="002060"/>
              </w:rPr>
              <w:t>VIA DELLO SPORT</w:t>
            </w:r>
          </w:p>
        </w:tc>
      </w:tr>
      <w:tr w:rsidR="00712F30" w:rsidRPr="002F198E" w14:paraId="378A1B55"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A869102" w14:textId="77777777" w:rsidR="00712F30" w:rsidRPr="002F198E" w:rsidRDefault="00712F30" w:rsidP="00E37A95">
            <w:pPr>
              <w:pStyle w:val="ROWTABELLA"/>
              <w:rPr>
                <w:color w:val="002060"/>
              </w:rPr>
            </w:pPr>
            <w:r w:rsidRPr="002F198E">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75C10E" w14:textId="77777777" w:rsidR="00712F30" w:rsidRPr="002F198E" w:rsidRDefault="00712F30" w:rsidP="00E37A95">
            <w:pPr>
              <w:pStyle w:val="ROWTABELLA"/>
              <w:rPr>
                <w:color w:val="002060"/>
              </w:rPr>
            </w:pPr>
            <w:r w:rsidRPr="002F198E">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B7C334B"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C88BBA" w14:textId="77777777" w:rsidR="00712F30" w:rsidRPr="002F198E" w:rsidRDefault="00712F30" w:rsidP="00E37A95">
            <w:pPr>
              <w:pStyle w:val="ROWTABELLA"/>
              <w:rPr>
                <w:color w:val="002060"/>
              </w:rPr>
            </w:pPr>
            <w:r w:rsidRPr="002F198E">
              <w:rPr>
                <w:color w:val="002060"/>
              </w:rPr>
              <w:t>11/01/2020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A54359" w14:textId="77777777" w:rsidR="00712F30" w:rsidRPr="002F198E" w:rsidRDefault="00712F30" w:rsidP="00E37A95">
            <w:pPr>
              <w:pStyle w:val="ROWTABELLA"/>
              <w:rPr>
                <w:color w:val="002060"/>
              </w:rPr>
            </w:pPr>
            <w:r w:rsidRPr="002F198E">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1592EF" w14:textId="77777777" w:rsidR="00712F30" w:rsidRPr="002F198E" w:rsidRDefault="00712F30" w:rsidP="00E37A95">
            <w:pPr>
              <w:pStyle w:val="ROWTABELLA"/>
              <w:rPr>
                <w:color w:val="002060"/>
              </w:rPr>
            </w:pPr>
            <w:r w:rsidRPr="002F198E">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B2C059" w14:textId="77777777" w:rsidR="00712F30" w:rsidRPr="002F198E" w:rsidRDefault="00712F30" w:rsidP="00E37A95">
            <w:pPr>
              <w:pStyle w:val="ROWTABELLA"/>
              <w:rPr>
                <w:color w:val="002060"/>
              </w:rPr>
            </w:pPr>
            <w:r w:rsidRPr="002F198E">
              <w:rPr>
                <w:color w:val="002060"/>
              </w:rPr>
              <w:t>VIA ALESSANDRO MANZONI</w:t>
            </w:r>
          </w:p>
        </w:tc>
      </w:tr>
    </w:tbl>
    <w:p w14:paraId="48474F3D" w14:textId="77777777" w:rsidR="00712F30" w:rsidRPr="002F198E" w:rsidRDefault="00712F30" w:rsidP="00712F30">
      <w:pPr>
        <w:pStyle w:val="breakline"/>
        <w:divId w:val="527259509"/>
        <w:rPr>
          <w:color w:val="002060"/>
        </w:rPr>
      </w:pPr>
    </w:p>
    <w:p w14:paraId="72B7BC50"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UNDER 17 C5 REGIONALI MASCHILI</w:t>
      </w:r>
    </w:p>
    <w:p w14:paraId="0DC02B26" w14:textId="77777777" w:rsidR="00712F30" w:rsidRPr="002F198E" w:rsidRDefault="00712F30" w:rsidP="00712F30">
      <w:pPr>
        <w:pStyle w:val="TITOLOPRINC"/>
        <w:divId w:val="527259509"/>
        <w:rPr>
          <w:color w:val="002060"/>
        </w:rPr>
      </w:pPr>
      <w:r w:rsidRPr="002F198E">
        <w:rPr>
          <w:color w:val="002060"/>
        </w:rPr>
        <w:t>RISULTATI</w:t>
      </w:r>
    </w:p>
    <w:p w14:paraId="2043FB71" w14:textId="77777777" w:rsidR="00712F30" w:rsidRPr="002F198E" w:rsidRDefault="00712F30" w:rsidP="00712F30">
      <w:pPr>
        <w:pStyle w:val="breakline"/>
        <w:divId w:val="527259509"/>
        <w:rPr>
          <w:color w:val="002060"/>
        </w:rPr>
      </w:pPr>
    </w:p>
    <w:p w14:paraId="6B11DF16" w14:textId="77777777" w:rsidR="00712F30" w:rsidRPr="002F198E" w:rsidRDefault="00712F30" w:rsidP="00712F30">
      <w:pPr>
        <w:pStyle w:val="SOTTOTITOLOCAMPIONATO1"/>
        <w:divId w:val="527259509"/>
        <w:rPr>
          <w:color w:val="002060"/>
        </w:rPr>
      </w:pPr>
      <w:r w:rsidRPr="002F198E">
        <w:rPr>
          <w:color w:val="002060"/>
        </w:rPr>
        <w:t>RISULTATI UFFICIALI GARE DEL 29/12/2019</w:t>
      </w:r>
    </w:p>
    <w:p w14:paraId="27A8424F"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7D049927"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447E0473"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6F8C5EBD"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745FCF" w14:textId="77777777" w:rsidR="00712F30" w:rsidRPr="002F198E" w:rsidRDefault="00712F30" w:rsidP="00E37A95">
                  <w:pPr>
                    <w:pStyle w:val="HEADERTABELLA"/>
                    <w:rPr>
                      <w:color w:val="002060"/>
                    </w:rPr>
                  </w:pPr>
                  <w:r w:rsidRPr="002F198E">
                    <w:rPr>
                      <w:color w:val="002060"/>
                    </w:rPr>
                    <w:t>GIRONE A - 13 Giornata - A</w:t>
                  </w:r>
                </w:p>
              </w:tc>
            </w:tr>
            <w:tr w:rsidR="00712F30" w:rsidRPr="002F198E" w14:paraId="6A6C7A8B"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1B70FE" w14:textId="77777777" w:rsidR="00712F30" w:rsidRPr="002F198E" w:rsidRDefault="00712F30" w:rsidP="00E37A95">
                  <w:pPr>
                    <w:pStyle w:val="ROWTABELLA"/>
                    <w:rPr>
                      <w:color w:val="002060"/>
                    </w:rPr>
                  </w:pPr>
                  <w:r w:rsidRPr="002F198E">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CAB5AF" w14:textId="77777777" w:rsidR="00712F30" w:rsidRPr="002F198E" w:rsidRDefault="00712F30" w:rsidP="00E37A95">
                  <w:pPr>
                    <w:pStyle w:val="ROWTABELLA"/>
                    <w:rPr>
                      <w:color w:val="002060"/>
                    </w:rPr>
                  </w:pPr>
                  <w:r w:rsidRPr="002F198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A8ECB0" w14:textId="77777777" w:rsidR="00712F30" w:rsidRPr="002F198E" w:rsidRDefault="00712F30" w:rsidP="00E37A95">
                  <w:pPr>
                    <w:pStyle w:val="ROWTABELLA"/>
                    <w:jc w:val="center"/>
                    <w:rPr>
                      <w:color w:val="002060"/>
                    </w:rPr>
                  </w:pPr>
                  <w:r w:rsidRPr="002F198E">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8D0E5B" w14:textId="77777777" w:rsidR="00712F30" w:rsidRPr="002F198E" w:rsidRDefault="00712F30" w:rsidP="00E37A95">
                  <w:pPr>
                    <w:pStyle w:val="ROWTABELLA"/>
                    <w:jc w:val="center"/>
                    <w:rPr>
                      <w:color w:val="002060"/>
                    </w:rPr>
                  </w:pPr>
                  <w:r w:rsidRPr="002F198E">
                    <w:rPr>
                      <w:color w:val="002060"/>
                    </w:rPr>
                    <w:t> </w:t>
                  </w:r>
                </w:p>
              </w:tc>
            </w:tr>
            <w:tr w:rsidR="00712F30" w:rsidRPr="002F198E" w14:paraId="7441EB57"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A61D42" w14:textId="77777777" w:rsidR="00712F30" w:rsidRPr="002F198E" w:rsidRDefault="00712F30" w:rsidP="00E37A95">
                  <w:pPr>
                    <w:pStyle w:val="ROWTABELLA"/>
                    <w:rPr>
                      <w:color w:val="002060"/>
                    </w:rPr>
                  </w:pPr>
                  <w:r w:rsidRPr="002F198E">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5BD42FF" w14:textId="77777777" w:rsidR="00712F30" w:rsidRPr="002F198E" w:rsidRDefault="00712F30" w:rsidP="00E37A95">
                  <w:pPr>
                    <w:pStyle w:val="ROWTABELLA"/>
                    <w:rPr>
                      <w:color w:val="002060"/>
                    </w:rPr>
                  </w:pPr>
                  <w:r w:rsidRPr="002F198E">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BFF831" w14:textId="77777777" w:rsidR="00712F30" w:rsidRPr="002F198E" w:rsidRDefault="00712F30" w:rsidP="00E37A95">
                  <w:pPr>
                    <w:pStyle w:val="ROWTABELLA"/>
                    <w:jc w:val="center"/>
                    <w:rPr>
                      <w:color w:val="002060"/>
                    </w:rPr>
                  </w:pPr>
                  <w:r w:rsidRPr="002F198E">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7A15B8D" w14:textId="77777777" w:rsidR="00712F30" w:rsidRPr="002F198E" w:rsidRDefault="00712F30" w:rsidP="00E37A95">
                  <w:pPr>
                    <w:pStyle w:val="ROWTABELLA"/>
                    <w:jc w:val="center"/>
                    <w:rPr>
                      <w:color w:val="002060"/>
                    </w:rPr>
                  </w:pPr>
                  <w:r w:rsidRPr="002F198E">
                    <w:rPr>
                      <w:color w:val="002060"/>
                    </w:rPr>
                    <w:t> </w:t>
                  </w:r>
                </w:p>
              </w:tc>
            </w:tr>
            <w:tr w:rsidR="00712F30" w:rsidRPr="002F198E" w14:paraId="70FBDE40"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FEE4E83" w14:textId="77777777" w:rsidR="00712F30" w:rsidRPr="002F198E" w:rsidRDefault="00712F30" w:rsidP="00E37A95">
                  <w:pPr>
                    <w:pStyle w:val="ROWTABELLA"/>
                    <w:rPr>
                      <w:color w:val="002060"/>
                    </w:rPr>
                  </w:pPr>
                  <w:r w:rsidRPr="002F198E">
                    <w:rPr>
                      <w:color w:val="002060"/>
                    </w:rPr>
                    <w:t>(2) 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446AC44" w14:textId="77777777" w:rsidR="00712F30" w:rsidRPr="002F198E" w:rsidRDefault="00712F30" w:rsidP="00E37A95">
                  <w:pPr>
                    <w:pStyle w:val="ROWTABELLA"/>
                    <w:rPr>
                      <w:color w:val="002060"/>
                    </w:rPr>
                  </w:pPr>
                  <w:r w:rsidRPr="002F198E">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4B7AC7" w14:textId="77777777" w:rsidR="00712F30" w:rsidRPr="002F198E" w:rsidRDefault="00712F30" w:rsidP="00E37A95">
                  <w:pPr>
                    <w:pStyle w:val="ROWTABELLA"/>
                    <w:jc w:val="center"/>
                    <w:rPr>
                      <w:color w:val="002060"/>
                    </w:rPr>
                  </w:pPr>
                  <w:r w:rsidRPr="002F198E">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B20879" w14:textId="77777777" w:rsidR="00712F30" w:rsidRPr="002F198E" w:rsidRDefault="00712F30" w:rsidP="00E37A95">
                  <w:pPr>
                    <w:pStyle w:val="ROWTABELLA"/>
                    <w:jc w:val="center"/>
                    <w:rPr>
                      <w:color w:val="002060"/>
                    </w:rPr>
                  </w:pPr>
                  <w:r w:rsidRPr="002F198E">
                    <w:rPr>
                      <w:color w:val="002060"/>
                    </w:rPr>
                    <w:t> </w:t>
                  </w:r>
                </w:p>
              </w:tc>
            </w:tr>
            <w:tr w:rsidR="00712F30" w:rsidRPr="002F198E" w14:paraId="24F051CA"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98A245B" w14:textId="77777777" w:rsidR="00712F30" w:rsidRPr="002F198E" w:rsidRDefault="00712F30" w:rsidP="00E37A95">
                  <w:pPr>
                    <w:pStyle w:val="ROWTABELLA"/>
                    <w:rPr>
                      <w:color w:val="002060"/>
                    </w:rPr>
                  </w:pPr>
                  <w:r w:rsidRPr="002F198E">
                    <w:rPr>
                      <w:color w:val="002060"/>
                    </w:rPr>
                    <w:t>(3) 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3A16824" w14:textId="77777777" w:rsidR="00712F30" w:rsidRPr="002F198E" w:rsidRDefault="00712F30" w:rsidP="00E37A95">
                  <w:pPr>
                    <w:pStyle w:val="ROWTABELLA"/>
                    <w:rPr>
                      <w:color w:val="002060"/>
                    </w:rPr>
                  </w:pPr>
                  <w:r w:rsidRPr="002F198E">
                    <w:rPr>
                      <w:color w:val="002060"/>
                    </w:rPr>
                    <w:t xml:space="preserve">- REAL S.COSTANZO </w:t>
                  </w:r>
                  <w:proofErr w:type="spellStart"/>
                  <w:r w:rsidRPr="002F198E">
                    <w:rPr>
                      <w:color w:val="002060"/>
                    </w:rP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3224DF95" w14:textId="77777777" w:rsidR="00712F30" w:rsidRPr="002F198E" w:rsidRDefault="00712F30" w:rsidP="00E37A95">
                  <w:pPr>
                    <w:pStyle w:val="ROWTABELLA"/>
                    <w:jc w:val="center"/>
                    <w:rPr>
                      <w:color w:val="002060"/>
                    </w:rPr>
                  </w:pPr>
                  <w:r w:rsidRPr="002F198E">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BA21AF0" w14:textId="77777777" w:rsidR="00712F30" w:rsidRPr="002F198E" w:rsidRDefault="00712F30" w:rsidP="00E37A95">
                  <w:pPr>
                    <w:pStyle w:val="ROWTABELLA"/>
                    <w:jc w:val="center"/>
                    <w:rPr>
                      <w:color w:val="002060"/>
                    </w:rPr>
                  </w:pPr>
                  <w:r w:rsidRPr="002F198E">
                    <w:rPr>
                      <w:color w:val="002060"/>
                    </w:rPr>
                    <w:t> </w:t>
                  </w:r>
                </w:p>
              </w:tc>
            </w:tr>
            <w:tr w:rsidR="00712F30" w:rsidRPr="002F198E" w14:paraId="0D76A30F"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7E7BBD" w14:textId="77777777" w:rsidR="00712F30" w:rsidRPr="002F198E" w:rsidRDefault="00712F30" w:rsidP="00E37A95">
                  <w:pPr>
                    <w:pStyle w:val="ROWTABELLA"/>
                    <w:rPr>
                      <w:color w:val="002060"/>
                    </w:rPr>
                  </w:pPr>
                  <w:r w:rsidRPr="002F198E">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95DD4D5" w14:textId="77777777" w:rsidR="00712F30" w:rsidRPr="002F198E" w:rsidRDefault="00712F30" w:rsidP="00E37A95">
                  <w:pPr>
                    <w:pStyle w:val="ROWTABELLA"/>
                    <w:rPr>
                      <w:color w:val="002060"/>
                    </w:rPr>
                  </w:pPr>
                  <w:r w:rsidRPr="002F198E">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FBABAAE" w14:textId="77777777" w:rsidR="00712F30" w:rsidRPr="002F198E" w:rsidRDefault="00712F30" w:rsidP="00E37A95">
                  <w:pPr>
                    <w:pStyle w:val="ROWTABELLA"/>
                    <w:jc w:val="center"/>
                    <w:rPr>
                      <w:color w:val="002060"/>
                    </w:rPr>
                  </w:pPr>
                  <w:r w:rsidRPr="002F198E">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998941C" w14:textId="77777777" w:rsidR="00712F30" w:rsidRPr="002F198E" w:rsidRDefault="00712F30" w:rsidP="00E37A95">
                  <w:pPr>
                    <w:pStyle w:val="ROWTABELLA"/>
                    <w:jc w:val="center"/>
                    <w:rPr>
                      <w:color w:val="002060"/>
                    </w:rPr>
                  </w:pPr>
                  <w:r w:rsidRPr="002F198E">
                    <w:rPr>
                      <w:color w:val="002060"/>
                    </w:rPr>
                    <w:t> </w:t>
                  </w:r>
                </w:p>
              </w:tc>
            </w:tr>
            <w:tr w:rsidR="00712F30" w:rsidRPr="002F198E" w14:paraId="0A79EBEC"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5A225C" w14:textId="77777777" w:rsidR="00712F30" w:rsidRPr="002F198E" w:rsidRDefault="00712F30" w:rsidP="00E37A95">
                  <w:pPr>
                    <w:pStyle w:val="ROWTABELLA"/>
                    <w:rPr>
                      <w:color w:val="002060"/>
                    </w:rPr>
                  </w:pPr>
                  <w:r w:rsidRPr="002F198E">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E4E7D4" w14:textId="77777777" w:rsidR="00712F30" w:rsidRPr="002F198E" w:rsidRDefault="00712F30" w:rsidP="00E37A95">
                  <w:pPr>
                    <w:pStyle w:val="ROWTABELLA"/>
                    <w:rPr>
                      <w:color w:val="002060"/>
                    </w:rPr>
                  </w:pPr>
                  <w:r w:rsidRPr="002F198E">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9EAA00" w14:textId="77777777" w:rsidR="00712F30" w:rsidRPr="002F198E" w:rsidRDefault="00712F30" w:rsidP="00E37A95">
                  <w:pPr>
                    <w:pStyle w:val="ROWTABELLA"/>
                    <w:jc w:val="center"/>
                    <w:rPr>
                      <w:color w:val="002060"/>
                    </w:rPr>
                  </w:pPr>
                  <w:r w:rsidRPr="002F198E">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EC90C0" w14:textId="77777777" w:rsidR="00712F30" w:rsidRPr="002F198E" w:rsidRDefault="00712F30" w:rsidP="00E37A95">
                  <w:pPr>
                    <w:pStyle w:val="ROWTABELLA"/>
                    <w:jc w:val="center"/>
                    <w:rPr>
                      <w:color w:val="002060"/>
                    </w:rPr>
                  </w:pPr>
                  <w:r w:rsidRPr="002F198E">
                    <w:rPr>
                      <w:color w:val="002060"/>
                    </w:rPr>
                    <w:t> </w:t>
                  </w:r>
                </w:p>
              </w:tc>
            </w:tr>
            <w:tr w:rsidR="00712F30" w:rsidRPr="002F198E" w14:paraId="2EA2E0CB"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025C6BDE" w14:textId="77777777" w:rsidR="00712F30" w:rsidRPr="002F198E" w:rsidRDefault="00712F30" w:rsidP="00E37A95">
                  <w:pPr>
                    <w:pStyle w:val="ROWTABELLA"/>
                    <w:rPr>
                      <w:color w:val="002060"/>
                    </w:rPr>
                  </w:pPr>
                  <w:r w:rsidRPr="002F198E">
                    <w:rPr>
                      <w:color w:val="002060"/>
                    </w:rPr>
                    <w:t>(1) - disputata il 19/12/2019</w:t>
                  </w:r>
                </w:p>
              </w:tc>
            </w:tr>
            <w:tr w:rsidR="00712F30" w:rsidRPr="002F198E" w14:paraId="5EDD87E5"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3996879E" w14:textId="77777777" w:rsidR="00712F30" w:rsidRPr="002F198E" w:rsidRDefault="00712F30" w:rsidP="00E37A95">
                  <w:pPr>
                    <w:pStyle w:val="ROWTABELLA"/>
                    <w:rPr>
                      <w:color w:val="002060"/>
                    </w:rPr>
                  </w:pPr>
                  <w:r w:rsidRPr="002F198E">
                    <w:rPr>
                      <w:color w:val="002060"/>
                    </w:rPr>
                    <w:t>(2) - disputata il 28/12/2019</w:t>
                  </w:r>
                </w:p>
              </w:tc>
            </w:tr>
            <w:tr w:rsidR="00712F30" w:rsidRPr="002F198E" w14:paraId="415152DB"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73B351AD" w14:textId="77777777" w:rsidR="00712F30" w:rsidRPr="002F198E" w:rsidRDefault="00712F30" w:rsidP="00E37A95">
                  <w:pPr>
                    <w:pStyle w:val="ROWTABELLA"/>
                    <w:rPr>
                      <w:color w:val="002060"/>
                    </w:rPr>
                  </w:pPr>
                  <w:r w:rsidRPr="002F198E">
                    <w:rPr>
                      <w:color w:val="002060"/>
                    </w:rPr>
                    <w:t>(3) - disputata il 23/12/2019</w:t>
                  </w:r>
                </w:p>
              </w:tc>
            </w:tr>
          </w:tbl>
          <w:p w14:paraId="67E482E2" w14:textId="77777777" w:rsidR="00712F30" w:rsidRPr="002F198E" w:rsidRDefault="00712F30" w:rsidP="00E37A95">
            <w:pPr>
              <w:rPr>
                <w:color w:val="002060"/>
                <w:sz w:val="24"/>
                <w:szCs w:val="24"/>
              </w:rPr>
            </w:pPr>
          </w:p>
        </w:tc>
      </w:tr>
    </w:tbl>
    <w:p w14:paraId="317D7C48" w14:textId="77777777" w:rsidR="00712F30" w:rsidRPr="002F198E" w:rsidRDefault="00712F30" w:rsidP="00712F30">
      <w:pPr>
        <w:pStyle w:val="breakline"/>
        <w:divId w:val="527259509"/>
        <w:rPr>
          <w:color w:val="002060"/>
        </w:rPr>
      </w:pPr>
    </w:p>
    <w:p w14:paraId="36159B17" w14:textId="77777777" w:rsidR="00712F30" w:rsidRPr="002F198E" w:rsidRDefault="00712F30" w:rsidP="00712F30">
      <w:pPr>
        <w:pStyle w:val="breakline"/>
        <w:divId w:val="527259509"/>
        <w:rPr>
          <w:color w:val="002060"/>
        </w:rPr>
      </w:pPr>
    </w:p>
    <w:p w14:paraId="75EB9F63" w14:textId="77777777" w:rsidR="00712F30" w:rsidRPr="002F198E" w:rsidRDefault="00712F30" w:rsidP="00712F30">
      <w:pPr>
        <w:pStyle w:val="TITOLOPRINC"/>
        <w:divId w:val="527259509"/>
        <w:rPr>
          <w:color w:val="002060"/>
        </w:rPr>
      </w:pPr>
      <w:r w:rsidRPr="002F198E">
        <w:rPr>
          <w:color w:val="002060"/>
        </w:rPr>
        <w:t>GIUDICE SPORTIVO</w:t>
      </w:r>
    </w:p>
    <w:p w14:paraId="6B4E9797"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411A7B29" w14:textId="77777777" w:rsidR="00712F30" w:rsidRPr="002F198E" w:rsidRDefault="00712F30" w:rsidP="00712F30">
      <w:pPr>
        <w:pStyle w:val="titolo10"/>
        <w:divId w:val="527259509"/>
        <w:rPr>
          <w:color w:val="002060"/>
        </w:rPr>
      </w:pPr>
      <w:r w:rsidRPr="002F198E">
        <w:rPr>
          <w:color w:val="002060"/>
        </w:rPr>
        <w:t xml:space="preserve">GARE DEL 19/12/2019 </w:t>
      </w:r>
    </w:p>
    <w:p w14:paraId="2FF39EC0"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301DF0D6"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07AD075B"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13FFD7B9" w14:textId="77777777" w:rsidR="00712F30" w:rsidRPr="002F198E" w:rsidRDefault="00712F30" w:rsidP="00712F30">
      <w:pPr>
        <w:pStyle w:val="titolo20"/>
        <w:divId w:val="527259509"/>
        <w:rPr>
          <w:color w:val="002060"/>
        </w:rPr>
      </w:pPr>
      <w:r w:rsidRPr="002F198E">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51E47448" w14:textId="77777777" w:rsidTr="00712F30">
        <w:trPr>
          <w:divId w:val="527259509"/>
        </w:trPr>
        <w:tc>
          <w:tcPr>
            <w:tcW w:w="2200" w:type="dxa"/>
            <w:tcMar>
              <w:top w:w="20" w:type="dxa"/>
              <w:left w:w="20" w:type="dxa"/>
              <w:bottom w:w="20" w:type="dxa"/>
              <w:right w:w="20" w:type="dxa"/>
            </w:tcMar>
            <w:vAlign w:val="center"/>
          </w:tcPr>
          <w:p w14:paraId="59038762" w14:textId="77777777" w:rsidR="00712F30" w:rsidRPr="002F198E" w:rsidRDefault="00712F30" w:rsidP="00E37A95">
            <w:pPr>
              <w:pStyle w:val="movimento"/>
              <w:rPr>
                <w:color w:val="002060"/>
              </w:rPr>
            </w:pPr>
            <w:r w:rsidRPr="002F198E">
              <w:rPr>
                <w:color w:val="002060"/>
              </w:rPr>
              <w:t>BARRETI IGLI</w:t>
            </w:r>
          </w:p>
        </w:tc>
        <w:tc>
          <w:tcPr>
            <w:tcW w:w="2200" w:type="dxa"/>
            <w:tcMar>
              <w:top w:w="20" w:type="dxa"/>
              <w:left w:w="20" w:type="dxa"/>
              <w:bottom w:w="20" w:type="dxa"/>
              <w:right w:w="20" w:type="dxa"/>
            </w:tcMar>
            <w:vAlign w:val="center"/>
          </w:tcPr>
          <w:p w14:paraId="776D96C3" w14:textId="77777777" w:rsidR="00712F30" w:rsidRPr="002F198E" w:rsidRDefault="00712F30" w:rsidP="00E37A95">
            <w:pPr>
              <w:pStyle w:val="movimento2"/>
              <w:rPr>
                <w:color w:val="002060"/>
              </w:rPr>
            </w:pPr>
            <w:r w:rsidRPr="002F198E">
              <w:rPr>
                <w:color w:val="002060"/>
              </w:rPr>
              <w:t xml:space="preserve">(FFJ CALCIO A 5) </w:t>
            </w:r>
          </w:p>
        </w:tc>
        <w:tc>
          <w:tcPr>
            <w:tcW w:w="800" w:type="dxa"/>
            <w:tcMar>
              <w:top w:w="20" w:type="dxa"/>
              <w:left w:w="20" w:type="dxa"/>
              <w:bottom w:w="20" w:type="dxa"/>
              <w:right w:w="20" w:type="dxa"/>
            </w:tcMar>
            <w:vAlign w:val="center"/>
          </w:tcPr>
          <w:p w14:paraId="423DA0B7"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14B594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2ACFFF6" w14:textId="77777777" w:rsidR="00712F30" w:rsidRPr="002F198E" w:rsidRDefault="00712F30" w:rsidP="00E37A95">
            <w:pPr>
              <w:pStyle w:val="movimento2"/>
              <w:rPr>
                <w:color w:val="002060"/>
              </w:rPr>
            </w:pPr>
            <w:r w:rsidRPr="002F198E">
              <w:rPr>
                <w:color w:val="002060"/>
              </w:rPr>
              <w:t> </w:t>
            </w:r>
          </w:p>
        </w:tc>
      </w:tr>
    </w:tbl>
    <w:p w14:paraId="444DC7EC" w14:textId="77777777" w:rsidR="00712F30" w:rsidRPr="002F198E" w:rsidRDefault="00712F30" w:rsidP="00712F30">
      <w:pPr>
        <w:pStyle w:val="titolo10"/>
        <w:divId w:val="527259509"/>
        <w:rPr>
          <w:color w:val="002060"/>
        </w:rPr>
      </w:pPr>
      <w:r w:rsidRPr="002F198E">
        <w:rPr>
          <w:color w:val="002060"/>
        </w:rPr>
        <w:t xml:space="preserve">GARE DEL 28/12/2019 </w:t>
      </w:r>
    </w:p>
    <w:p w14:paraId="76FB736F"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7886D33"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37D20B61"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100B5784"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169611E3" w14:textId="77777777" w:rsidTr="00712F30">
        <w:trPr>
          <w:divId w:val="527259509"/>
        </w:trPr>
        <w:tc>
          <w:tcPr>
            <w:tcW w:w="2200" w:type="dxa"/>
            <w:tcMar>
              <w:top w:w="20" w:type="dxa"/>
              <w:left w:w="20" w:type="dxa"/>
              <w:bottom w:w="20" w:type="dxa"/>
              <w:right w:w="20" w:type="dxa"/>
            </w:tcMar>
            <w:vAlign w:val="center"/>
          </w:tcPr>
          <w:p w14:paraId="1E291D2D" w14:textId="77777777" w:rsidR="00712F30" w:rsidRPr="002F198E" w:rsidRDefault="00712F30" w:rsidP="00E37A95">
            <w:pPr>
              <w:pStyle w:val="movimento"/>
              <w:rPr>
                <w:color w:val="002060"/>
              </w:rPr>
            </w:pPr>
            <w:r w:rsidRPr="002F198E">
              <w:rPr>
                <w:color w:val="002060"/>
              </w:rPr>
              <w:t>LUCARELLI LUDOVICO</w:t>
            </w:r>
          </w:p>
        </w:tc>
        <w:tc>
          <w:tcPr>
            <w:tcW w:w="2200" w:type="dxa"/>
            <w:tcMar>
              <w:top w:w="20" w:type="dxa"/>
              <w:left w:w="20" w:type="dxa"/>
              <w:bottom w:w="20" w:type="dxa"/>
              <w:right w:w="20" w:type="dxa"/>
            </w:tcMar>
            <w:vAlign w:val="center"/>
          </w:tcPr>
          <w:p w14:paraId="2A50FFFF" w14:textId="77777777" w:rsidR="00712F30" w:rsidRPr="002F198E" w:rsidRDefault="00712F30" w:rsidP="00E37A95">
            <w:pPr>
              <w:pStyle w:val="movimento2"/>
              <w:rPr>
                <w:color w:val="002060"/>
              </w:rPr>
            </w:pPr>
            <w:r w:rsidRPr="002F198E">
              <w:rPr>
                <w:color w:val="002060"/>
              </w:rPr>
              <w:t xml:space="preserve">(TAVERNELLE) </w:t>
            </w:r>
          </w:p>
        </w:tc>
        <w:tc>
          <w:tcPr>
            <w:tcW w:w="800" w:type="dxa"/>
            <w:tcMar>
              <w:top w:w="20" w:type="dxa"/>
              <w:left w:w="20" w:type="dxa"/>
              <w:bottom w:w="20" w:type="dxa"/>
              <w:right w:w="20" w:type="dxa"/>
            </w:tcMar>
            <w:vAlign w:val="center"/>
          </w:tcPr>
          <w:p w14:paraId="00799968"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3FECDFF"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13197B6" w14:textId="77777777" w:rsidR="00712F30" w:rsidRPr="002F198E" w:rsidRDefault="00712F30" w:rsidP="00E37A95">
            <w:pPr>
              <w:pStyle w:val="movimento2"/>
              <w:rPr>
                <w:color w:val="002060"/>
              </w:rPr>
            </w:pPr>
            <w:r w:rsidRPr="002F198E">
              <w:rPr>
                <w:color w:val="002060"/>
              </w:rPr>
              <w:t> </w:t>
            </w:r>
          </w:p>
        </w:tc>
      </w:tr>
    </w:tbl>
    <w:p w14:paraId="1638F32E" w14:textId="77777777" w:rsidR="00712F30" w:rsidRPr="002F198E" w:rsidRDefault="00712F30" w:rsidP="00712F30">
      <w:pPr>
        <w:pStyle w:val="breakline"/>
        <w:divId w:val="527259509"/>
        <w:rPr>
          <w:color w:val="002060"/>
        </w:rPr>
      </w:pPr>
    </w:p>
    <w:p w14:paraId="21D5EAA7"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2697D253"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296C82D6" w14:textId="77777777" w:rsidR="00712F30" w:rsidRPr="002F198E" w:rsidRDefault="00712F30" w:rsidP="00712F30">
      <w:pPr>
        <w:pStyle w:val="breakline"/>
        <w:divId w:val="527259509"/>
        <w:rPr>
          <w:color w:val="002060"/>
        </w:rPr>
      </w:pPr>
    </w:p>
    <w:p w14:paraId="42E40690" w14:textId="77777777" w:rsidR="00712F30" w:rsidRPr="002F198E" w:rsidRDefault="00712F30" w:rsidP="00712F30">
      <w:pPr>
        <w:pStyle w:val="TITOLOPRINC"/>
        <w:divId w:val="527259509"/>
        <w:rPr>
          <w:color w:val="002060"/>
        </w:rPr>
      </w:pPr>
      <w:r w:rsidRPr="002F198E">
        <w:rPr>
          <w:color w:val="002060"/>
        </w:rPr>
        <w:t>CLASSIFICA</w:t>
      </w:r>
    </w:p>
    <w:p w14:paraId="40DC8C58" w14:textId="77777777" w:rsidR="00712F30" w:rsidRPr="002F198E" w:rsidRDefault="00712F30" w:rsidP="00712F30">
      <w:pPr>
        <w:pStyle w:val="breakline"/>
        <w:divId w:val="527259509"/>
        <w:rPr>
          <w:color w:val="002060"/>
        </w:rPr>
      </w:pPr>
    </w:p>
    <w:p w14:paraId="6800D120" w14:textId="77777777" w:rsidR="00712F30" w:rsidRPr="002F198E" w:rsidRDefault="00712F30" w:rsidP="00712F30">
      <w:pPr>
        <w:pStyle w:val="breakline"/>
        <w:divId w:val="527259509"/>
        <w:rPr>
          <w:color w:val="002060"/>
        </w:rPr>
      </w:pPr>
    </w:p>
    <w:p w14:paraId="0263AB92"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0750D803"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B9A594"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11F8AF"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7E1ADB"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D90FC4"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3E7B43"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0BA7DC"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379C4"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D31BAE"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D9ED5B"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37B60" w14:textId="77777777" w:rsidR="00712F30" w:rsidRPr="002F198E" w:rsidRDefault="00712F30" w:rsidP="00E37A95">
            <w:pPr>
              <w:pStyle w:val="HEADERTABELLA"/>
              <w:rPr>
                <w:color w:val="002060"/>
              </w:rPr>
            </w:pPr>
            <w:r w:rsidRPr="002F198E">
              <w:rPr>
                <w:color w:val="002060"/>
              </w:rPr>
              <w:t>PE</w:t>
            </w:r>
          </w:p>
        </w:tc>
      </w:tr>
      <w:tr w:rsidR="00712F30" w:rsidRPr="002F198E" w14:paraId="21E3D62D"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7B9F2A" w14:textId="77777777" w:rsidR="00712F30" w:rsidRPr="002F198E" w:rsidRDefault="00712F30" w:rsidP="00E37A95">
            <w:pPr>
              <w:pStyle w:val="ROWTABELLA"/>
              <w:rPr>
                <w:color w:val="002060"/>
              </w:rPr>
            </w:pPr>
            <w:r w:rsidRPr="002F198E">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5F14F"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768D9"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E1E21"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6B4E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6BE6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2A5D7" w14:textId="77777777" w:rsidR="00712F30" w:rsidRPr="002F198E" w:rsidRDefault="00712F30" w:rsidP="00E37A95">
            <w:pPr>
              <w:pStyle w:val="ROWTABELLA"/>
              <w:jc w:val="center"/>
              <w:rPr>
                <w:color w:val="002060"/>
              </w:rPr>
            </w:pPr>
            <w:r w:rsidRPr="002F198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12D0D"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A46FA" w14:textId="77777777" w:rsidR="00712F30" w:rsidRPr="002F198E" w:rsidRDefault="00712F30" w:rsidP="00E37A95">
            <w:pPr>
              <w:pStyle w:val="ROWTABELLA"/>
              <w:jc w:val="center"/>
              <w:rPr>
                <w:color w:val="002060"/>
              </w:rPr>
            </w:pPr>
            <w:r w:rsidRPr="002F198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1DD4F" w14:textId="77777777" w:rsidR="00712F30" w:rsidRPr="002F198E" w:rsidRDefault="00712F30" w:rsidP="00E37A95">
            <w:pPr>
              <w:pStyle w:val="ROWTABELLA"/>
              <w:jc w:val="center"/>
              <w:rPr>
                <w:color w:val="002060"/>
              </w:rPr>
            </w:pPr>
            <w:r w:rsidRPr="002F198E">
              <w:rPr>
                <w:color w:val="002060"/>
              </w:rPr>
              <w:t>0</w:t>
            </w:r>
          </w:p>
        </w:tc>
      </w:tr>
      <w:tr w:rsidR="00712F30" w:rsidRPr="002F198E" w14:paraId="4510FE7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9C31D9" w14:textId="77777777" w:rsidR="00712F30" w:rsidRPr="002F198E" w:rsidRDefault="00712F30" w:rsidP="00E37A95">
            <w:pPr>
              <w:pStyle w:val="ROWTABELLA"/>
              <w:rPr>
                <w:color w:val="002060"/>
              </w:rPr>
            </w:pPr>
            <w:r w:rsidRPr="002F198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11FD5"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F0B97"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C7832"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BF5E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63DD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E6805" w14:textId="77777777" w:rsidR="00712F30" w:rsidRPr="002F198E" w:rsidRDefault="00712F30" w:rsidP="00E37A95">
            <w:pPr>
              <w:pStyle w:val="ROWTABELLA"/>
              <w:jc w:val="center"/>
              <w:rPr>
                <w:color w:val="002060"/>
              </w:rPr>
            </w:pPr>
            <w:r w:rsidRPr="002F198E">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973A4"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61CBE"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96769" w14:textId="77777777" w:rsidR="00712F30" w:rsidRPr="002F198E" w:rsidRDefault="00712F30" w:rsidP="00E37A95">
            <w:pPr>
              <w:pStyle w:val="ROWTABELLA"/>
              <w:jc w:val="center"/>
              <w:rPr>
                <w:color w:val="002060"/>
              </w:rPr>
            </w:pPr>
            <w:r w:rsidRPr="002F198E">
              <w:rPr>
                <w:color w:val="002060"/>
              </w:rPr>
              <w:t>0</w:t>
            </w:r>
          </w:p>
        </w:tc>
      </w:tr>
      <w:tr w:rsidR="00712F30" w:rsidRPr="002F198E" w14:paraId="6FBD9EF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FDD99E" w14:textId="77777777" w:rsidR="00712F30" w:rsidRPr="002F198E" w:rsidRDefault="00712F30" w:rsidP="00E37A95">
            <w:pPr>
              <w:pStyle w:val="ROWTABELLA"/>
              <w:rPr>
                <w:color w:val="002060"/>
              </w:rPr>
            </w:pPr>
            <w:r w:rsidRPr="002F19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24E74"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879A1"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EE5E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60B7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35B9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E0EB2"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67DC8"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44790"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A13FC" w14:textId="77777777" w:rsidR="00712F30" w:rsidRPr="002F198E" w:rsidRDefault="00712F30" w:rsidP="00E37A95">
            <w:pPr>
              <w:pStyle w:val="ROWTABELLA"/>
              <w:jc w:val="center"/>
              <w:rPr>
                <w:color w:val="002060"/>
              </w:rPr>
            </w:pPr>
            <w:r w:rsidRPr="002F198E">
              <w:rPr>
                <w:color w:val="002060"/>
              </w:rPr>
              <w:t>0</w:t>
            </w:r>
          </w:p>
        </w:tc>
      </w:tr>
      <w:tr w:rsidR="00712F30" w:rsidRPr="002F198E" w14:paraId="36A4D8A8"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890DBA" w14:textId="77777777" w:rsidR="00712F30" w:rsidRPr="002F198E" w:rsidRDefault="00712F30" w:rsidP="00E37A95">
            <w:pPr>
              <w:pStyle w:val="ROWTABELLA"/>
              <w:rPr>
                <w:color w:val="002060"/>
              </w:rPr>
            </w:pPr>
            <w:r w:rsidRPr="002F198E">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06CDE"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D4162"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24A68"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D50A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BB41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9A522"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0F911"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FFAC9"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4C34A" w14:textId="77777777" w:rsidR="00712F30" w:rsidRPr="002F198E" w:rsidRDefault="00712F30" w:rsidP="00E37A95">
            <w:pPr>
              <w:pStyle w:val="ROWTABELLA"/>
              <w:jc w:val="center"/>
              <w:rPr>
                <w:color w:val="002060"/>
              </w:rPr>
            </w:pPr>
            <w:r w:rsidRPr="002F198E">
              <w:rPr>
                <w:color w:val="002060"/>
              </w:rPr>
              <w:t>0</w:t>
            </w:r>
          </w:p>
        </w:tc>
      </w:tr>
      <w:tr w:rsidR="00712F30" w:rsidRPr="002F198E" w14:paraId="58CBBF3E"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1878A6" w14:textId="77777777" w:rsidR="00712F30" w:rsidRPr="002F198E" w:rsidRDefault="00712F30" w:rsidP="00E37A95">
            <w:pPr>
              <w:pStyle w:val="ROWTABELLA"/>
              <w:rPr>
                <w:color w:val="002060"/>
              </w:rPr>
            </w:pPr>
            <w:r w:rsidRPr="002F198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96D6B"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7781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7CD0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0320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BCC6C"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0E2692" w14:textId="77777777" w:rsidR="00712F30" w:rsidRPr="002F198E" w:rsidRDefault="00712F30" w:rsidP="00E37A95">
            <w:pPr>
              <w:pStyle w:val="ROWTABELLA"/>
              <w:jc w:val="center"/>
              <w:rPr>
                <w:color w:val="002060"/>
              </w:rPr>
            </w:pPr>
            <w:r w:rsidRPr="002F198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A98FC"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BF5C1" w14:textId="77777777" w:rsidR="00712F30" w:rsidRPr="002F198E" w:rsidRDefault="00712F30" w:rsidP="00E37A95">
            <w:pPr>
              <w:pStyle w:val="ROWTABELLA"/>
              <w:jc w:val="center"/>
              <w:rPr>
                <w:color w:val="002060"/>
              </w:rPr>
            </w:pPr>
            <w:r w:rsidRPr="002F198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FD0D7" w14:textId="77777777" w:rsidR="00712F30" w:rsidRPr="002F198E" w:rsidRDefault="00712F30" w:rsidP="00E37A95">
            <w:pPr>
              <w:pStyle w:val="ROWTABELLA"/>
              <w:jc w:val="center"/>
              <w:rPr>
                <w:color w:val="002060"/>
              </w:rPr>
            </w:pPr>
            <w:r w:rsidRPr="002F198E">
              <w:rPr>
                <w:color w:val="002060"/>
              </w:rPr>
              <w:t>0</w:t>
            </w:r>
          </w:p>
        </w:tc>
      </w:tr>
      <w:tr w:rsidR="00712F30" w:rsidRPr="002F198E" w14:paraId="62E5964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74802C"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5D8DF"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DC863"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D74F4"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C7933"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27B15"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8C180" w14:textId="77777777" w:rsidR="00712F30" w:rsidRPr="002F198E" w:rsidRDefault="00712F30" w:rsidP="00E37A95">
            <w:pPr>
              <w:pStyle w:val="ROWTABELLA"/>
              <w:jc w:val="center"/>
              <w:rPr>
                <w:color w:val="002060"/>
              </w:rPr>
            </w:pPr>
            <w:r w:rsidRPr="002F198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4226A"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9315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5F785" w14:textId="77777777" w:rsidR="00712F30" w:rsidRPr="002F198E" w:rsidRDefault="00712F30" w:rsidP="00E37A95">
            <w:pPr>
              <w:pStyle w:val="ROWTABELLA"/>
              <w:jc w:val="center"/>
              <w:rPr>
                <w:color w:val="002060"/>
              </w:rPr>
            </w:pPr>
            <w:r w:rsidRPr="002F198E">
              <w:rPr>
                <w:color w:val="002060"/>
              </w:rPr>
              <w:t>0</w:t>
            </w:r>
          </w:p>
        </w:tc>
      </w:tr>
      <w:tr w:rsidR="00712F30" w:rsidRPr="002F198E" w14:paraId="21060FFB"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C2663A" w14:textId="77777777" w:rsidR="00712F30" w:rsidRPr="002F198E" w:rsidRDefault="00712F30" w:rsidP="00E37A95">
            <w:pPr>
              <w:pStyle w:val="ROWTABELLA"/>
              <w:rPr>
                <w:color w:val="002060"/>
              </w:rPr>
            </w:pPr>
            <w:r w:rsidRPr="002F198E">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88966"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BEF16"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00174"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4662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0BE89"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A8715" w14:textId="77777777" w:rsidR="00712F30" w:rsidRPr="002F198E" w:rsidRDefault="00712F30" w:rsidP="00E37A95">
            <w:pPr>
              <w:pStyle w:val="ROWTABELLA"/>
              <w:jc w:val="center"/>
              <w:rPr>
                <w:color w:val="002060"/>
              </w:rPr>
            </w:pPr>
            <w:r w:rsidRPr="002F198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CE719" w14:textId="77777777" w:rsidR="00712F30" w:rsidRPr="002F198E" w:rsidRDefault="00712F30" w:rsidP="00E37A95">
            <w:pPr>
              <w:pStyle w:val="ROWTABELLA"/>
              <w:jc w:val="center"/>
              <w:rPr>
                <w:color w:val="002060"/>
              </w:rPr>
            </w:pPr>
            <w:r w:rsidRPr="002F198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AAC4E"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120DA" w14:textId="77777777" w:rsidR="00712F30" w:rsidRPr="002F198E" w:rsidRDefault="00712F30" w:rsidP="00E37A95">
            <w:pPr>
              <w:pStyle w:val="ROWTABELLA"/>
              <w:jc w:val="center"/>
              <w:rPr>
                <w:color w:val="002060"/>
              </w:rPr>
            </w:pPr>
            <w:r w:rsidRPr="002F198E">
              <w:rPr>
                <w:color w:val="002060"/>
              </w:rPr>
              <w:t>0</w:t>
            </w:r>
          </w:p>
        </w:tc>
      </w:tr>
      <w:tr w:rsidR="00712F30" w:rsidRPr="002F198E" w14:paraId="3235C66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9FE049" w14:textId="77777777" w:rsidR="00712F30" w:rsidRPr="002F198E" w:rsidRDefault="00712F30" w:rsidP="00E37A95">
            <w:pPr>
              <w:pStyle w:val="ROWTABELLA"/>
              <w:rPr>
                <w:color w:val="002060"/>
              </w:rPr>
            </w:pPr>
            <w:r w:rsidRPr="002F198E">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C0AAB"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1F3C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2CEDC"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6A5C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288F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DB5F6" w14:textId="77777777" w:rsidR="00712F30" w:rsidRPr="002F198E" w:rsidRDefault="00712F30" w:rsidP="00E37A95">
            <w:pPr>
              <w:pStyle w:val="ROWTABELLA"/>
              <w:jc w:val="center"/>
              <w:rPr>
                <w:color w:val="002060"/>
              </w:rPr>
            </w:pPr>
            <w:r w:rsidRPr="002F198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A81B9" w14:textId="77777777" w:rsidR="00712F30" w:rsidRPr="002F198E" w:rsidRDefault="00712F30" w:rsidP="00E37A95">
            <w:pPr>
              <w:pStyle w:val="ROWTABELLA"/>
              <w:jc w:val="center"/>
              <w:rPr>
                <w:color w:val="002060"/>
              </w:rPr>
            </w:pPr>
            <w:r w:rsidRPr="002F198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F6A7F"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59799" w14:textId="77777777" w:rsidR="00712F30" w:rsidRPr="002F198E" w:rsidRDefault="00712F30" w:rsidP="00E37A95">
            <w:pPr>
              <w:pStyle w:val="ROWTABELLA"/>
              <w:jc w:val="center"/>
              <w:rPr>
                <w:color w:val="002060"/>
              </w:rPr>
            </w:pPr>
            <w:r w:rsidRPr="002F198E">
              <w:rPr>
                <w:color w:val="002060"/>
              </w:rPr>
              <w:t>0</w:t>
            </w:r>
          </w:p>
        </w:tc>
      </w:tr>
      <w:tr w:rsidR="00712F30" w:rsidRPr="002F198E" w14:paraId="1FDE624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089CE7" w14:textId="77777777" w:rsidR="00712F30" w:rsidRPr="002F198E" w:rsidRDefault="00712F30" w:rsidP="00E37A95">
            <w:pPr>
              <w:pStyle w:val="ROWTABELLA"/>
              <w:rPr>
                <w:color w:val="002060"/>
              </w:rPr>
            </w:pPr>
            <w:r w:rsidRPr="002F198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83B0F"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E92EE"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77E3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0ED7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231D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ECF82"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B963A" w14:textId="77777777" w:rsidR="00712F30" w:rsidRPr="002F198E" w:rsidRDefault="00712F30" w:rsidP="00E37A95">
            <w:pPr>
              <w:pStyle w:val="ROWTABELLA"/>
              <w:jc w:val="center"/>
              <w:rPr>
                <w:color w:val="002060"/>
              </w:rPr>
            </w:pPr>
            <w:r w:rsidRPr="002F198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F0D68" w14:textId="77777777" w:rsidR="00712F30" w:rsidRPr="002F198E" w:rsidRDefault="00712F30" w:rsidP="00E37A95">
            <w:pPr>
              <w:pStyle w:val="ROWTABELLA"/>
              <w:jc w:val="center"/>
              <w:rPr>
                <w:color w:val="002060"/>
              </w:rPr>
            </w:pPr>
            <w:r w:rsidRPr="002F198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21C8F" w14:textId="77777777" w:rsidR="00712F30" w:rsidRPr="002F198E" w:rsidRDefault="00712F30" w:rsidP="00E37A95">
            <w:pPr>
              <w:pStyle w:val="ROWTABELLA"/>
              <w:jc w:val="center"/>
              <w:rPr>
                <w:color w:val="002060"/>
              </w:rPr>
            </w:pPr>
            <w:r w:rsidRPr="002F198E">
              <w:rPr>
                <w:color w:val="002060"/>
              </w:rPr>
              <w:t>0</w:t>
            </w:r>
          </w:p>
        </w:tc>
      </w:tr>
      <w:tr w:rsidR="00712F30" w:rsidRPr="002F198E" w14:paraId="51EA194E"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6C3C51" w14:textId="77777777" w:rsidR="00712F30" w:rsidRPr="002F198E" w:rsidRDefault="00712F30" w:rsidP="00E37A95">
            <w:pPr>
              <w:pStyle w:val="ROWTABELLA"/>
              <w:rPr>
                <w:color w:val="002060"/>
              </w:rPr>
            </w:pPr>
            <w:r w:rsidRPr="002F198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2CE10"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7FF1A"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2404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856E9"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AD2D5"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6F2F8"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3F9C6"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1E710"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A2B40" w14:textId="77777777" w:rsidR="00712F30" w:rsidRPr="002F198E" w:rsidRDefault="00712F30" w:rsidP="00E37A95">
            <w:pPr>
              <w:pStyle w:val="ROWTABELLA"/>
              <w:jc w:val="center"/>
              <w:rPr>
                <w:color w:val="002060"/>
              </w:rPr>
            </w:pPr>
            <w:r w:rsidRPr="002F198E">
              <w:rPr>
                <w:color w:val="002060"/>
              </w:rPr>
              <w:t>0</w:t>
            </w:r>
          </w:p>
        </w:tc>
      </w:tr>
      <w:tr w:rsidR="00712F30" w:rsidRPr="002F198E" w14:paraId="0CF23DB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D9A41F" w14:textId="77777777" w:rsidR="00712F30" w:rsidRPr="002F198E" w:rsidRDefault="00712F30" w:rsidP="00E37A95">
            <w:pPr>
              <w:pStyle w:val="ROWTABELLA"/>
              <w:rPr>
                <w:color w:val="002060"/>
              </w:rPr>
            </w:pPr>
            <w:r w:rsidRPr="002F198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A0A7B"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10CFE"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C2CDD"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1E3C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C9D7E"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2ADD6"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3B407" w14:textId="77777777" w:rsidR="00712F30" w:rsidRPr="002F198E" w:rsidRDefault="00712F30" w:rsidP="00E37A95">
            <w:pPr>
              <w:pStyle w:val="ROWTABELLA"/>
              <w:jc w:val="center"/>
              <w:rPr>
                <w:color w:val="002060"/>
              </w:rPr>
            </w:pPr>
            <w:r w:rsidRPr="002F198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E1662"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D7D06" w14:textId="77777777" w:rsidR="00712F30" w:rsidRPr="002F198E" w:rsidRDefault="00712F30" w:rsidP="00E37A95">
            <w:pPr>
              <w:pStyle w:val="ROWTABELLA"/>
              <w:jc w:val="center"/>
              <w:rPr>
                <w:color w:val="002060"/>
              </w:rPr>
            </w:pPr>
            <w:r w:rsidRPr="002F198E">
              <w:rPr>
                <w:color w:val="002060"/>
              </w:rPr>
              <w:t>0</w:t>
            </w:r>
          </w:p>
        </w:tc>
      </w:tr>
      <w:tr w:rsidR="00712F30" w:rsidRPr="002F198E" w14:paraId="0F11D39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35D2DF" w14:textId="77777777" w:rsidR="00712F30" w:rsidRPr="002F198E" w:rsidRDefault="00712F30" w:rsidP="00E37A95">
            <w:pPr>
              <w:pStyle w:val="ROWTABELLA"/>
              <w:rPr>
                <w:color w:val="002060"/>
              </w:rPr>
            </w:pPr>
            <w:r w:rsidRPr="002F198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77C7E"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FD28D"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D50D3"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2942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B8744"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144E5"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CF582" w14:textId="77777777" w:rsidR="00712F30" w:rsidRPr="002F198E" w:rsidRDefault="00712F30" w:rsidP="00E37A95">
            <w:pPr>
              <w:pStyle w:val="ROWTABELLA"/>
              <w:jc w:val="center"/>
              <w:rPr>
                <w:color w:val="002060"/>
              </w:rPr>
            </w:pPr>
            <w:r w:rsidRPr="002F19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360C9" w14:textId="77777777" w:rsidR="00712F30" w:rsidRPr="002F198E" w:rsidRDefault="00712F30" w:rsidP="00E37A95">
            <w:pPr>
              <w:pStyle w:val="ROWTABELLA"/>
              <w:jc w:val="center"/>
              <w:rPr>
                <w:color w:val="002060"/>
              </w:rPr>
            </w:pPr>
            <w:r w:rsidRPr="002F198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4A95A" w14:textId="77777777" w:rsidR="00712F30" w:rsidRPr="002F198E" w:rsidRDefault="00712F30" w:rsidP="00E37A95">
            <w:pPr>
              <w:pStyle w:val="ROWTABELLA"/>
              <w:jc w:val="center"/>
              <w:rPr>
                <w:color w:val="002060"/>
              </w:rPr>
            </w:pPr>
            <w:r w:rsidRPr="002F198E">
              <w:rPr>
                <w:color w:val="002060"/>
              </w:rPr>
              <w:t>0</w:t>
            </w:r>
          </w:p>
        </w:tc>
      </w:tr>
      <w:tr w:rsidR="00712F30" w:rsidRPr="002F198E" w14:paraId="1E51A34F"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EEFEEE" w14:textId="77777777" w:rsidR="00712F30" w:rsidRPr="002F198E" w:rsidRDefault="00712F30" w:rsidP="00E37A95">
            <w:pPr>
              <w:pStyle w:val="ROWTABELLA"/>
              <w:rPr>
                <w:color w:val="002060"/>
              </w:rPr>
            </w:pPr>
            <w:proofErr w:type="spellStart"/>
            <w:r w:rsidRPr="002F198E">
              <w:rPr>
                <w:color w:val="002060"/>
              </w:rPr>
              <w:t>sq.B</w:t>
            </w:r>
            <w:proofErr w:type="spellEnd"/>
            <w:r w:rsidRPr="002F198E">
              <w:rPr>
                <w:color w:val="002060"/>
              </w:rPr>
              <w:t xml:space="preserve"> REAL S.COSTANZO </w:t>
            </w:r>
            <w:proofErr w:type="spellStart"/>
            <w:r w:rsidRPr="002F198E">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6B75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47E5E"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095F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713CD"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F9A4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E8AD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0DCB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0B31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48727" w14:textId="77777777" w:rsidR="00712F30" w:rsidRPr="002F198E" w:rsidRDefault="00712F30" w:rsidP="00E37A95">
            <w:pPr>
              <w:pStyle w:val="ROWTABELLA"/>
              <w:jc w:val="center"/>
              <w:rPr>
                <w:color w:val="002060"/>
              </w:rPr>
            </w:pPr>
            <w:r w:rsidRPr="002F198E">
              <w:rPr>
                <w:color w:val="002060"/>
              </w:rPr>
              <w:t>0</w:t>
            </w:r>
          </w:p>
        </w:tc>
      </w:tr>
    </w:tbl>
    <w:p w14:paraId="3CF2D3C2" w14:textId="77777777" w:rsidR="00712F30" w:rsidRPr="002F198E" w:rsidRDefault="00712F30" w:rsidP="00712F30">
      <w:pPr>
        <w:pStyle w:val="breakline"/>
        <w:divId w:val="527259509"/>
        <w:rPr>
          <w:color w:val="002060"/>
        </w:rPr>
      </w:pPr>
    </w:p>
    <w:p w14:paraId="4AB28CF2" w14:textId="77777777" w:rsidR="00712F30" w:rsidRPr="002F198E" w:rsidRDefault="00712F30" w:rsidP="00712F30">
      <w:pPr>
        <w:pStyle w:val="breakline"/>
        <w:divId w:val="527259509"/>
        <w:rPr>
          <w:color w:val="002060"/>
        </w:rPr>
      </w:pPr>
    </w:p>
    <w:p w14:paraId="3ED60717"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47CA53DF"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DADBC4"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2DC2F2"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CA876"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F79C18"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2C2DD8"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E78B3E"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57FD8"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675C2"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3069B7"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54944F" w14:textId="77777777" w:rsidR="00712F30" w:rsidRPr="002F198E" w:rsidRDefault="00712F30" w:rsidP="00E37A95">
            <w:pPr>
              <w:pStyle w:val="HEADERTABELLA"/>
              <w:rPr>
                <w:color w:val="002060"/>
              </w:rPr>
            </w:pPr>
            <w:r w:rsidRPr="002F198E">
              <w:rPr>
                <w:color w:val="002060"/>
              </w:rPr>
              <w:t>PE</w:t>
            </w:r>
          </w:p>
        </w:tc>
      </w:tr>
      <w:tr w:rsidR="00712F30" w:rsidRPr="002F198E" w14:paraId="77C28065"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8005C31" w14:textId="77777777" w:rsidR="00712F30" w:rsidRPr="002F198E" w:rsidRDefault="00712F30" w:rsidP="00E37A95">
            <w:pPr>
              <w:pStyle w:val="ROWTABELLA"/>
              <w:rPr>
                <w:color w:val="002060"/>
              </w:rPr>
            </w:pPr>
            <w:r w:rsidRPr="002F198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DA549" w14:textId="77777777" w:rsidR="00712F30" w:rsidRPr="002F198E" w:rsidRDefault="00712F30" w:rsidP="00E37A95">
            <w:pPr>
              <w:pStyle w:val="ROWTABELLA"/>
              <w:jc w:val="center"/>
              <w:rPr>
                <w:color w:val="002060"/>
              </w:rPr>
            </w:pPr>
            <w:r w:rsidRPr="002F19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AA10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1977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D6FF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C997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747B5" w14:textId="77777777" w:rsidR="00712F30" w:rsidRPr="002F198E" w:rsidRDefault="00712F30" w:rsidP="00E37A95">
            <w:pPr>
              <w:pStyle w:val="ROWTABELLA"/>
              <w:jc w:val="center"/>
              <w:rPr>
                <w:color w:val="002060"/>
              </w:rPr>
            </w:pPr>
            <w:r w:rsidRPr="002F198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6EBC7"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02968" w14:textId="77777777" w:rsidR="00712F30" w:rsidRPr="002F198E" w:rsidRDefault="00712F30" w:rsidP="00E37A95">
            <w:pPr>
              <w:pStyle w:val="ROWTABELLA"/>
              <w:jc w:val="center"/>
              <w:rPr>
                <w:color w:val="002060"/>
              </w:rPr>
            </w:pPr>
            <w:r w:rsidRPr="002F198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134C7" w14:textId="77777777" w:rsidR="00712F30" w:rsidRPr="002F198E" w:rsidRDefault="00712F30" w:rsidP="00E37A95">
            <w:pPr>
              <w:pStyle w:val="ROWTABELLA"/>
              <w:jc w:val="center"/>
              <w:rPr>
                <w:color w:val="002060"/>
              </w:rPr>
            </w:pPr>
            <w:r w:rsidRPr="002F198E">
              <w:rPr>
                <w:color w:val="002060"/>
              </w:rPr>
              <w:t>0</w:t>
            </w:r>
          </w:p>
        </w:tc>
      </w:tr>
      <w:tr w:rsidR="00712F30" w:rsidRPr="002F198E" w14:paraId="47DBCF61"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C4952E" w14:textId="77777777" w:rsidR="00712F30" w:rsidRPr="002F198E" w:rsidRDefault="00712F30" w:rsidP="00E37A95">
            <w:pPr>
              <w:pStyle w:val="ROWTABELLA"/>
              <w:rPr>
                <w:color w:val="002060"/>
              </w:rPr>
            </w:pPr>
            <w:r w:rsidRPr="002F198E">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BF488"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0D1C2"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BDCD7"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3E405"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F6B5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57BB7" w14:textId="77777777" w:rsidR="00712F30" w:rsidRPr="002F198E" w:rsidRDefault="00712F30" w:rsidP="00E37A95">
            <w:pPr>
              <w:pStyle w:val="ROWTABELLA"/>
              <w:jc w:val="center"/>
              <w:rPr>
                <w:color w:val="002060"/>
              </w:rPr>
            </w:pPr>
            <w:r w:rsidRPr="002F198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7DB3E"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2C978"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7C275" w14:textId="77777777" w:rsidR="00712F30" w:rsidRPr="002F198E" w:rsidRDefault="00712F30" w:rsidP="00E37A95">
            <w:pPr>
              <w:pStyle w:val="ROWTABELLA"/>
              <w:jc w:val="center"/>
              <w:rPr>
                <w:color w:val="002060"/>
              </w:rPr>
            </w:pPr>
            <w:r w:rsidRPr="002F198E">
              <w:rPr>
                <w:color w:val="002060"/>
              </w:rPr>
              <w:t>0</w:t>
            </w:r>
          </w:p>
        </w:tc>
      </w:tr>
      <w:tr w:rsidR="00712F30" w:rsidRPr="002F198E" w14:paraId="794E600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AFA403" w14:textId="77777777" w:rsidR="00712F30" w:rsidRPr="002F198E" w:rsidRDefault="00712F30" w:rsidP="00E37A95">
            <w:pPr>
              <w:pStyle w:val="ROWTABELLA"/>
              <w:rPr>
                <w:color w:val="002060"/>
              </w:rPr>
            </w:pPr>
            <w:r w:rsidRPr="002F19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3F6E2"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3163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90FB5"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C5BAA"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5321E"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08CEE"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B4CBE" w14:textId="77777777" w:rsidR="00712F30" w:rsidRPr="002F198E" w:rsidRDefault="00712F30" w:rsidP="00E37A95">
            <w:pPr>
              <w:pStyle w:val="ROWTABELLA"/>
              <w:jc w:val="center"/>
              <w:rPr>
                <w:color w:val="002060"/>
              </w:rPr>
            </w:pPr>
            <w:r w:rsidRPr="002F19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BFD66"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50CF1" w14:textId="77777777" w:rsidR="00712F30" w:rsidRPr="002F198E" w:rsidRDefault="00712F30" w:rsidP="00E37A95">
            <w:pPr>
              <w:pStyle w:val="ROWTABELLA"/>
              <w:jc w:val="center"/>
              <w:rPr>
                <w:color w:val="002060"/>
              </w:rPr>
            </w:pPr>
            <w:r w:rsidRPr="002F198E">
              <w:rPr>
                <w:color w:val="002060"/>
              </w:rPr>
              <w:t>0</w:t>
            </w:r>
          </w:p>
        </w:tc>
      </w:tr>
      <w:tr w:rsidR="00712F30" w:rsidRPr="002F198E" w14:paraId="6A3134D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C7BF25" w14:textId="77777777" w:rsidR="00712F30" w:rsidRPr="002F198E" w:rsidRDefault="00712F30" w:rsidP="00E37A95">
            <w:pPr>
              <w:pStyle w:val="ROWTABELLA"/>
              <w:rPr>
                <w:color w:val="002060"/>
              </w:rPr>
            </w:pPr>
            <w:r w:rsidRPr="002F198E">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CC1FC"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ACEB0"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83696"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3140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4FE6D"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19547" w14:textId="77777777" w:rsidR="00712F30" w:rsidRPr="002F198E" w:rsidRDefault="00712F30" w:rsidP="00E37A95">
            <w:pPr>
              <w:pStyle w:val="ROWTABELLA"/>
              <w:jc w:val="center"/>
              <w:rPr>
                <w:color w:val="002060"/>
              </w:rPr>
            </w:pPr>
            <w:r w:rsidRPr="002F198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8C465"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33D6B"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80CD6" w14:textId="77777777" w:rsidR="00712F30" w:rsidRPr="002F198E" w:rsidRDefault="00712F30" w:rsidP="00E37A95">
            <w:pPr>
              <w:pStyle w:val="ROWTABELLA"/>
              <w:jc w:val="center"/>
              <w:rPr>
                <w:color w:val="002060"/>
              </w:rPr>
            </w:pPr>
            <w:r w:rsidRPr="002F198E">
              <w:rPr>
                <w:color w:val="002060"/>
              </w:rPr>
              <w:t>0</w:t>
            </w:r>
          </w:p>
        </w:tc>
      </w:tr>
      <w:tr w:rsidR="00712F30" w:rsidRPr="002F198E" w14:paraId="7807E75D"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C55121" w14:textId="77777777" w:rsidR="00712F30" w:rsidRPr="002F198E" w:rsidRDefault="00712F30" w:rsidP="00E37A95">
            <w:pPr>
              <w:pStyle w:val="ROWTABELLA"/>
              <w:rPr>
                <w:color w:val="002060"/>
              </w:rPr>
            </w:pPr>
            <w:r w:rsidRPr="002F198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65932"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8B6E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D3FF6"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BB93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DBF62"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40039"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95A95" w14:textId="77777777" w:rsidR="00712F30" w:rsidRPr="002F198E" w:rsidRDefault="00712F30" w:rsidP="00E37A95">
            <w:pPr>
              <w:pStyle w:val="ROWTABELLA"/>
              <w:jc w:val="center"/>
              <w:rPr>
                <w:color w:val="002060"/>
              </w:rPr>
            </w:pPr>
            <w:r w:rsidRPr="002F198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4D1BC"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ED757" w14:textId="77777777" w:rsidR="00712F30" w:rsidRPr="002F198E" w:rsidRDefault="00712F30" w:rsidP="00E37A95">
            <w:pPr>
              <w:pStyle w:val="ROWTABELLA"/>
              <w:jc w:val="center"/>
              <w:rPr>
                <w:color w:val="002060"/>
              </w:rPr>
            </w:pPr>
            <w:r w:rsidRPr="002F198E">
              <w:rPr>
                <w:color w:val="002060"/>
              </w:rPr>
              <w:t>0</w:t>
            </w:r>
          </w:p>
        </w:tc>
      </w:tr>
      <w:tr w:rsidR="00712F30" w:rsidRPr="002F198E" w14:paraId="5506B30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43D4EB"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C1835"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9851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49DE5"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A5DC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C008B"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DB441"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900B3"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C99C3"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3934C" w14:textId="77777777" w:rsidR="00712F30" w:rsidRPr="002F198E" w:rsidRDefault="00712F30" w:rsidP="00E37A95">
            <w:pPr>
              <w:pStyle w:val="ROWTABELLA"/>
              <w:jc w:val="center"/>
              <w:rPr>
                <w:color w:val="002060"/>
              </w:rPr>
            </w:pPr>
            <w:r w:rsidRPr="002F198E">
              <w:rPr>
                <w:color w:val="002060"/>
              </w:rPr>
              <w:t>0</w:t>
            </w:r>
          </w:p>
        </w:tc>
      </w:tr>
      <w:tr w:rsidR="00712F30" w:rsidRPr="002F198E" w14:paraId="0F294EC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10283A" w14:textId="77777777" w:rsidR="00712F30" w:rsidRPr="002F198E" w:rsidRDefault="00712F30" w:rsidP="00E37A95">
            <w:pPr>
              <w:pStyle w:val="ROWTABELLA"/>
              <w:rPr>
                <w:color w:val="002060"/>
              </w:rPr>
            </w:pPr>
            <w:r w:rsidRPr="002F19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43AD8" w14:textId="77777777" w:rsidR="00712F30" w:rsidRPr="002F198E" w:rsidRDefault="00712F30" w:rsidP="00E37A95">
            <w:pPr>
              <w:pStyle w:val="ROWTABELLA"/>
              <w:jc w:val="center"/>
              <w:rPr>
                <w:color w:val="002060"/>
              </w:rPr>
            </w:pPr>
            <w:r w:rsidRPr="002F198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26163"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EE29D"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87E19"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A4F7D"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8300C"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81AB2"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4EC71"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F735B" w14:textId="77777777" w:rsidR="00712F30" w:rsidRPr="002F198E" w:rsidRDefault="00712F30" w:rsidP="00E37A95">
            <w:pPr>
              <w:pStyle w:val="ROWTABELLA"/>
              <w:jc w:val="center"/>
              <w:rPr>
                <w:color w:val="002060"/>
              </w:rPr>
            </w:pPr>
            <w:r w:rsidRPr="002F198E">
              <w:rPr>
                <w:color w:val="002060"/>
              </w:rPr>
              <w:t>0</w:t>
            </w:r>
          </w:p>
        </w:tc>
      </w:tr>
      <w:tr w:rsidR="00712F30" w:rsidRPr="002F198E" w14:paraId="22F4F4E0"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BF6D7A" w14:textId="77777777" w:rsidR="00712F30" w:rsidRPr="002F198E" w:rsidRDefault="00712F30" w:rsidP="00E37A95">
            <w:pPr>
              <w:pStyle w:val="ROWTABELLA"/>
              <w:rPr>
                <w:color w:val="002060"/>
              </w:rPr>
            </w:pPr>
            <w:r w:rsidRPr="002F198E">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7A49B" w14:textId="77777777" w:rsidR="00712F30" w:rsidRPr="002F198E" w:rsidRDefault="00712F30" w:rsidP="00E37A95">
            <w:pPr>
              <w:pStyle w:val="ROWTABELLA"/>
              <w:jc w:val="center"/>
              <w:rPr>
                <w:color w:val="002060"/>
              </w:rPr>
            </w:pPr>
            <w:r w:rsidRPr="002F19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2AC7D"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043F9"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C9E5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4601A"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7AB20" w14:textId="77777777" w:rsidR="00712F30" w:rsidRPr="002F198E" w:rsidRDefault="00712F30" w:rsidP="00E37A95">
            <w:pPr>
              <w:pStyle w:val="ROWTABELLA"/>
              <w:jc w:val="center"/>
              <w:rPr>
                <w:color w:val="002060"/>
              </w:rPr>
            </w:pPr>
            <w:r w:rsidRPr="002F19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CB0D6"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8BCC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F49F5" w14:textId="77777777" w:rsidR="00712F30" w:rsidRPr="002F198E" w:rsidRDefault="00712F30" w:rsidP="00E37A95">
            <w:pPr>
              <w:pStyle w:val="ROWTABELLA"/>
              <w:jc w:val="center"/>
              <w:rPr>
                <w:color w:val="002060"/>
              </w:rPr>
            </w:pPr>
            <w:r w:rsidRPr="002F198E">
              <w:rPr>
                <w:color w:val="002060"/>
              </w:rPr>
              <w:t>0</w:t>
            </w:r>
          </w:p>
        </w:tc>
      </w:tr>
      <w:tr w:rsidR="00712F30" w:rsidRPr="002F198E" w14:paraId="17DD2EDE"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630A0C" w14:textId="77777777" w:rsidR="00712F30" w:rsidRPr="002F198E" w:rsidRDefault="00712F30" w:rsidP="00E37A95">
            <w:pPr>
              <w:pStyle w:val="ROWTABELLA"/>
              <w:rPr>
                <w:color w:val="002060"/>
              </w:rPr>
            </w:pPr>
            <w:r w:rsidRPr="002F198E">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52B94"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58F99"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2E1AF"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8CF3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24640"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DD400"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ADA2C"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70791D"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3310B" w14:textId="77777777" w:rsidR="00712F30" w:rsidRPr="002F198E" w:rsidRDefault="00712F30" w:rsidP="00E37A95">
            <w:pPr>
              <w:pStyle w:val="ROWTABELLA"/>
              <w:jc w:val="center"/>
              <w:rPr>
                <w:color w:val="002060"/>
              </w:rPr>
            </w:pPr>
            <w:r w:rsidRPr="002F198E">
              <w:rPr>
                <w:color w:val="002060"/>
              </w:rPr>
              <w:t>0</w:t>
            </w:r>
          </w:p>
        </w:tc>
      </w:tr>
      <w:tr w:rsidR="00712F30" w:rsidRPr="002F198E" w14:paraId="2468D9A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5BB326" w14:textId="77777777" w:rsidR="00712F30" w:rsidRPr="002F198E" w:rsidRDefault="00712F30" w:rsidP="00E37A95">
            <w:pPr>
              <w:pStyle w:val="ROWTABELLA"/>
              <w:rPr>
                <w:color w:val="002060"/>
              </w:rPr>
            </w:pPr>
            <w:r w:rsidRPr="002F198E">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46AA2"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B9AAC"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99FCF"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4B48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F2B5C"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F53B9"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B97E1"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E6B02"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BF529" w14:textId="77777777" w:rsidR="00712F30" w:rsidRPr="002F198E" w:rsidRDefault="00712F30" w:rsidP="00E37A95">
            <w:pPr>
              <w:pStyle w:val="ROWTABELLA"/>
              <w:jc w:val="center"/>
              <w:rPr>
                <w:color w:val="002060"/>
              </w:rPr>
            </w:pPr>
            <w:r w:rsidRPr="002F198E">
              <w:rPr>
                <w:color w:val="002060"/>
              </w:rPr>
              <w:t>0</w:t>
            </w:r>
          </w:p>
        </w:tc>
      </w:tr>
      <w:tr w:rsidR="00712F30" w:rsidRPr="002F198E" w14:paraId="6EB2A05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7362AA" w14:textId="77777777" w:rsidR="00712F30" w:rsidRPr="002F198E" w:rsidRDefault="00712F30" w:rsidP="00E37A95">
            <w:pPr>
              <w:pStyle w:val="ROWTABELLA"/>
              <w:rPr>
                <w:color w:val="002060"/>
              </w:rPr>
            </w:pPr>
            <w:r w:rsidRPr="002F198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D0307"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9F34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65BBB"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A0195"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B7323"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D06E4"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E385D" w14:textId="77777777" w:rsidR="00712F30" w:rsidRPr="002F198E" w:rsidRDefault="00712F30" w:rsidP="00E37A95">
            <w:pPr>
              <w:pStyle w:val="ROWTABELLA"/>
              <w:jc w:val="center"/>
              <w:rPr>
                <w:color w:val="002060"/>
              </w:rPr>
            </w:pPr>
            <w:r w:rsidRPr="002F198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511F7"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F03D3" w14:textId="77777777" w:rsidR="00712F30" w:rsidRPr="002F198E" w:rsidRDefault="00712F30" w:rsidP="00E37A95">
            <w:pPr>
              <w:pStyle w:val="ROWTABELLA"/>
              <w:jc w:val="center"/>
              <w:rPr>
                <w:color w:val="002060"/>
              </w:rPr>
            </w:pPr>
            <w:r w:rsidRPr="002F198E">
              <w:rPr>
                <w:color w:val="002060"/>
              </w:rPr>
              <w:t>0</w:t>
            </w:r>
          </w:p>
        </w:tc>
      </w:tr>
      <w:tr w:rsidR="00712F30" w:rsidRPr="002F198E" w14:paraId="532C8F6C"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BE6959" w14:textId="77777777" w:rsidR="00712F30" w:rsidRPr="002F198E" w:rsidRDefault="00712F30" w:rsidP="00E37A95">
            <w:pPr>
              <w:pStyle w:val="ROWTABELLA"/>
              <w:rPr>
                <w:color w:val="002060"/>
              </w:rPr>
            </w:pPr>
            <w:r w:rsidRPr="002F198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C4E4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3D68F"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ADA7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C72CF"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D25A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B1359"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20B55" w14:textId="77777777" w:rsidR="00712F30" w:rsidRPr="002F198E" w:rsidRDefault="00712F30" w:rsidP="00E37A95">
            <w:pPr>
              <w:pStyle w:val="ROWTABELLA"/>
              <w:jc w:val="center"/>
              <w:rPr>
                <w:color w:val="002060"/>
              </w:rPr>
            </w:pPr>
            <w:r w:rsidRPr="002F198E">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99916" w14:textId="77777777" w:rsidR="00712F30" w:rsidRPr="002F198E" w:rsidRDefault="00712F30" w:rsidP="00E37A95">
            <w:pPr>
              <w:pStyle w:val="ROWTABELLA"/>
              <w:jc w:val="center"/>
              <w:rPr>
                <w:color w:val="002060"/>
              </w:rPr>
            </w:pPr>
            <w:r w:rsidRPr="002F198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2DFB3" w14:textId="77777777" w:rsidR="00712F30" w:rsidRPr="002F198E" w:rsidRDefault="00712F30" w:rsidP="00E37A95">
            <w:pPr>
              <w:pStyle w:val="ROWTABELLA"/>
              <w:jc w:val="center"/>
              <w:rPr>
                <w:color w:val="002060"/>
              </w:rPr>
            </w:pPr>
            <w:r w:rsidRPr="002F198E">
              <w:rPr>
                <w:color w:val="002060"/>
              </w:rPr>
              <w:t>1</w:t>
            </w:r>
          </w:p>
        </w:tc>
      </w:tr>
    </w:tbl>
    <w:p w14:paraId="6F870151" w14:textId="77777777" w:rsidR="00712F30" w:rsidRPr="002F198E" w:rsidRDefault="00712F30" w:rsidP="00712F30">
      <w:pPr>
        <w:pStyle w:val="breakline"/>
        <w:divId w:val="527259509"/>
        <w:rPr>
          <w:color w:val="002060"/>
        </w:rPr>
      </w:pPr>
    </w:p>
    <w:p w14:paraId="294A6D86" w14:textId="77777777" w:rsidR="00712F30" w:rsidRPr="002F198E" w:rsidRDefault="00712F30" w:rsidP="00712F30">
      <w:pPr>
        <w:pStyle w:val="breakline"/>
        <w:divId w:val="527259509"/>
        <w:rPr>
          <w:color w:val="002060"/>
        </w:rPr>
      </w:pPr>
    </w:p>
    <w:p w14:paraId="27587324"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UNDER 15 C5 REGIONALI MASCHILI</w:t>
      </w:r>
    </w:p>
    <w:p w14:paraId="0745EE2B" w14:textId="77777777" w:rsidR="00712F30" w:rsidRPr="002F198E" w:rsidRDefault="00712F30" w:rsidP="00712F30">
      <w:pPr>
        <w:pStyle w:val="TITOLOPRINC"/>
        <w:divId w:val="527259509"/>
        <w:rPr>
          <w:color w:val="002060"/>
        </w:rPr>
      </w:pPr>
      <w:r w:rsidRPr="002F198E">
        <w:rPr>
          <w:color w:val="002060"/>
        </w:rPr>
        <w:t>VARIAZIONI AL PROGRAMMA GARE</w:t>
      </w:r>
    </w:p>
    <w:p w14:paraId="42960095" w14:textId="77777777" w:rsidR="00712F30" w:rsidRPr="002F198E" w:rsidRDefault="00712F30" w:rsidP="00712F30">
      <w:pPr>
        <w:pStyle w:val="breakline"/>
        <w:divId w:val="527259509"/>
        <w:rPr>
          <w:color w:val="002060"/>
        </w:rPr>
      </w:pPr>
    </w:p>
    <w:p w14:paraId="0FA12A60" w14:textId="77777777" w:rsidR="00712F30" w:rsidRPr="002F198E" w:rsidRDefault="00712F30" w:rsidP="00712F30">
      <w:pPr>
        <w:pStyle w:val="breakline"/>
        <w:divId w:val="527259509"/>
        <w:rPr>
          <w:color w:val="002060"/>
        </w:rPr>
      </w:pPr>
    </w:p>
    <w:p w14:paraId="34E35AF9"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12F30" w:rsidRPr="002F198E" w14:paraId="4D0AD768"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25E1D8" w14:textId="77777777" w:rsidR="00712F30" w:rsidRPr="002F198E" w:rsidRDefault="00712F30" w:rsidP="00E37A95">
            <w:pPr>
              <w:pStyle w:val="HEADERTABELLA"/>
              <w:rPr>
                <w:color w:val="002060"/>
              </w:rPr>
            </w:pPr>
            <w:r w:rsidRPr="002F198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55D7B5" w14:textId="77777777" w:rsidR="00712F30" w:rsidRPr="002F198E" w:rsidRDefault="00712F30" w:rsidP="00E37A95">
            <w:pPr>
              <w:pStyle w:val="HEADERTABELLA"/>
              <w:rPr>
                <w:color w:val="002060"/>
              </w:rPr>
            </w:pPr>
            <w:r w:rsidRPr="002F198E">
              <w:rPr>
                <w:color w:val="002060"/>
              </w:rPr>
              <w:t xml:space="preserve">N° </w:t>
            </w:r>
            <w:proofErr w:type="spellStart"/>
            <w:r w:rsidRPr="002F198E">
              <w:rPr>
                <w:color w:val="002060"/>
              </w:rPr>
              <w:t>Gior</w:t>
            </w:r>
            <w:proofErr w:type="spellEnd"/>
            <w:r w:rsidRPr="002F198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13C74" w14:textId="77777777" w:rsidR="00712F30" w:rsidRPr="002F198E" w:rsidRDefault="00712F30" w:rsidP="00E37A95">
            <w:pPr>
              <w:pStyle w:val="HEADERTABELLA"/>
              <w:rPr>
                <w:color w:val="002060"/>
              </w:rPr>
            </w:pPr>
            <w:r w:rsidRPr="002F198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B9182A" w14:textId="77777777" w:rsidR="00712F30" w:rsidRPr="002F198E" w:rsidRDefault="00712F30" w:rsidP="00E37A95">
            <w:pPr>
              <w:pStyle w:val="HEADERTABELLA"/>
              <w:rPr>
                <w:color w:val="002060"/>
              </w:rPr>
            </w:pPr>
            <w:r w:rsidRPr="002F19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0DE00" w14:textId="77777777" w:rsidR="00712F30" w:rsidRPr="002F198E" w:rsidRDefault="00712F30" w:rsidP="00E37A95">
            <w:pPr>
              <w:pStyle w:val="HEADERTABELLA"/>
              <w:rPr>
                <w:color w:val="002060"/>
              </w:rPr>
            </w:pPr>
            <w:r w:rsidRPr="002F198E">
              <w:rPr>
                <w:color w:val="002060"/>
              </w:rPr>
              <w:t xml:space="preserve">Data </w:t>
            </w:r>
            <w:proofErr w:type="spellStart"/>
            <w:r w:rsidRPr="002F198E">
              <w:rPr>
                <w:color w:val="002060"/>
              </w:rPr>
              <w:t>Orig</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B15833"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Var</w:t>
            </w:r>
            <w:proofErr w:type="spellEnd"/>
            <w:r w:rsidRPr="002F19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919131" w14:textId="77777777" w:rsidR="00712F30" w:rsidRPr="002F198E" w:rsidRDefault="00712F30" w:rsidP="00E37A95">
            <w:pPr>
              <w:pStyle w:val="HEADERTABELLA"/>
              <w:rPr>
                <w:color w:val="002060"/>
              </w:rPr>
            </w:pPr>
            <w:r w:rsidRPr="002F198E">
              <w:rPr>
                <w:color w:val="002060"/>
              </w:rPr>
              <w:t xml:space="preserve">Ora </w:t>
            </w:r>
            <w:proofErr w:type="spellStart"/>
            <w:r w:rsidRPr="002F198E">
              <w:rPr>
                <w:color w:val="002060"/>
              </w:rPr>
              <w:t>Orig</w:t>
            </w:r>
            <w:proofErr w:type="spellEnd"/>
            <w:r w:rsidRPr="002F198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7BD798" w14:textId="77777777" w:rsidR="00712F30" w:rsidRPr="002F198E" w:rsidRDefault="00712F30" w:rsidP="00E37A95">
            <w:pPr>
              <w:pStyle w:val="HEADERTABELLA"/>
              <w:rPr>
                <w:color w:val="002060"/>
              </w:rPr>
            </w:pPr>
            <w:r w:rsidRPr="002F198E">
              <w:rPr>
                <w:color w:val="002060"/>
              </w:rPr>
              <w:t>Impianto</w:t>
            </w:r>
          </w:p>
        </w:tc>
      </w:tr>
      <w:tr w:rsidR="00712F30" w:rsidRPr="002F198E" w14:paraId="1FD96D75" w14:textId="77777777" w:rsidTr="00104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68DEB" w14:textId="77777777" w:rsidR="00712F30" w:rsidRPr="00104279" w:rsidRDefault="00712F30" w:rsidP="00E37A95">
            <w:pPr>
              <w:pStyle w:val="ROWTABELLA"/>
              <w:rPr>
                <w:color w:val="002060"/>
                <w:highlight w:val="yellow"/>
              </w:rPr>
            </w:pPr>
            <w:r w:rsidRPr="00104279">
              <w:rPr>
                <w:color w:val="002060"/>
                <w:highlight w:val="yellow"/>
              </w:rPr>
              <w:t>09/01/2020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F41BF" w14:textId="77777777" w:rsidR="00712F30" w:rsidRPr="00104279" w:rsidRDefault="00712F30" w:rsidP="00E37A95">
            <w:pPr>
              <w:pStyle w:val="ROWTABELLA"/>
              <w:jc w:val="center"/>
              <w:rPr>
                <w:color w:val="002060"/>
                <w:highlight w:val="yellow"/>
              </w:rPr>
            </w:pPr>
            <w:r w:rsidRPr="00104279">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9F9E8" w14:textId="77777777" w:rsidR="00712F30" w:rsidRPr="00104279" w:rsidRDefault="00712F30" w:rsidP="00E37A95">
            <w:pPr>
              <w:pStyle w:val="ROWTABELLA"/>
              <w:rPr>
                <w:color w:val="002060"/>
                <w:highlight w:val="yellow"/>
              </w:rPr>
            </w:pPr>
            <w:r w:rsidRPr="00104279">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4F1A1" w14:textId="77777777" w:rsidR="00712F30" w:rsidRPr="00104279" w:rsidRDefault="00712F30" w:rsidP="00E37A95">
            <w:pPr>
              <w:pStyle w:val="ROWTABELLA"/>
              <w:rPr>
                <w:color w:val="002060"/>
                <w:highlight w:val="yellow"/>
              </w:rPr>
            </w:pPr>
            <w:r w:rsidRPr="00104279">
              <w:rPr>
                <w:color w:val="002060"/>
                <w:highlight w:val="yellow"/>
              </w:rPr>
              <w:t xml:space="preserve">CALCIO A 5 CORINALDO </w:t>
            </w:r>
            <w:proofErr w:type="spellStart"/>
            <w:r w:rsidRPr="00104279">
              <w:rPr>
                <w:color w:val="002060"/>
                <w:highlight w:val="yellow"/>
              </w:rPr>
              <w:t>sq.B</w:t>
            </w:r>
            <w:proofErr w:type="spellEnd"/>
            <w:r w:rsidRPr="00104279">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677BD" w14:textId="7795A2BF" w:rsidR="00712F30" w:rsidRPr="002F198E" w:rsidRDefault="00712F30" w:rsidP="00E37A95">
            <w:pPr>
              <w:pStyle w:val="ROWTABELLA"/>
              <w:rPr>
                <w:color w:val="002060"/>
              </w:rPr>
            </w:pPr>
            <w:r w:rsidRPr="002F198E">
              <w:rPr>
                <w:color w:val="002060"/>
              </w:rPr>
              <w:t>1</w:t>
            </w:r>
            <w:r w:rsidR="00104279">
              <w:rPr>
                <w:color w:val="002060"/>
              </w:rPr>
              <w:t>1</w:t>
            </w:r>
            <w:r w:rsidRPr="002F198E">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C8E17" w14:textId="77777777" w:rsidR="00712F30" w:rsidRPr="002F198E" w:rsidRDefault="00712F30" w:rsidP="00E37A95">
            <w:pPr>
              <w:pStyle w:val="ROWTABELLA"/>
              <w:jc w:val="center"/>
              <w:rPr>
                <w:color w:val="002060"/>
              </w:rPr>
            </w:pPr>
            <w:r w:rsidRPr="0010427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3C8B7" w14:textId="77777777" w:rsidR="00712F30" w:rsidRPr="002F198E" w:rsidRDefault="00712F30" w:rsidP="00E37A95">
            <w:pPr>
              <w:pStyle w:val="ROWTABELLA"/>
              <w:jc w:val="center"/>
              <w:rPr>
                <w:color w:val="002060"/>
              </w:rPr>
            </w:pPr>
            <w:r w:rsidRPr="002F198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815CE" w14:textId="77777777" w:rsidR="00712F30" w:rsidRPr="002F198E" w:rsidRDefault="00712F30" w:rsidP="00E37A95">
            <w:pPr>
              <w:rPr>
                <w:color w:val="002060"/>
                <w:sz w:val="24"/>
                <w:szCs w:val="24"/>
              </w:rPr>
            </w:pPr>
          </w:p>
        </w:tc>
      </w:tr>
    </w:tbl>
    <w:p w14:paraId="6082C7D7" w14:textId="77777777" w:rsidR="00104279" w:rsidRPr="00104279" w:rsidRDefault="00104279" w:rsidP="00104279">
      <w:pPr>
        <w:pStyle w:val="TITOLOPRINC"/>
        <w:jc w:val="both"/>
        <w:divId w:val="527259509"/>
        <w:rPr>
          <w:color w:val="002060"/>
          <w:sz w:val="6"/>
          <w:szCs w:val="6"/>
        </w:rPr>
      </w:pPr>
    </w:p>
    <w:p w14:paraId="1261070A" w14:textId="32B4E35A" w:rsidR="00712F30" w:rsidRPr="002F198E" w:rsidRDefault="00712F30" w:rsidP="00712F30">
      <w:pPr>
        <w:pStyle w:val="TITOLOPRINC"/>
        <w:divId w:val="527259509"/>
        <w:rPr>
          <w:color w:val="002060"/>
        </w:rPr>
      </w:pPr>
      <w:r w:rsidRPr="002F198E">
        <w:rPr>
          <w:color w:val="002060"/>
        </w:rPr>
        <w:t>RISULTATI</w:t>
      </w:r>
    </w:p>
    <w:p w14:paraId="2F57CDD8" w14:textId="77777777" w:rsidR="00712F30" w:rsidRPr="002F198E" w:rsidRDefault="00712F30" w:rsidP="00712F30">
      <w:pPr>
        <w:pStyle w:val="breakline"/>
        <w:divId w:val="527259509"/>
        <w:rPr>
          <w:color w:val="002060"/>
        </w:rPr>
      </w:pPr>
    </w:p>
    <w:p w14:paraId="5680AEAF" w14:textId="77777777" w:rsidR="00712F30" w:rsidRPr="002F198E" w:rsidRDefault="00712F30" w:rsidP="00712F30">
      <w:pPr>
        <w:pStyle w:val="SOTTOTITOLOCAMPIONATO1"/>
        <w:divId w:val="527259509"/>
        <w:rPr>
          <w:color w:val="002060"/>
        </w:rPr>
      </w:pPr>
      <w:r w:rsidRPr="002F198E">
        <w:rPr>
          <w:color w:val="002060"/>
        </w:rPr>
        <w:t>RISULTATI UFFICIALI GARE DEL 30/12/2019</w:t>
      </w:r>
    </w:p>
    <w:p w14:paraId="21BA59E6"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05179CBB"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1617D2DF"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581E6747"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E4730B" w14:textId="77777777" w:rsidR="00712F30" w:rsidRPr="002F198E" w:rsidRDefault="00712F30" w:rsidP="00E37A95">
                  <w:pPr>
                    <w:pStyle w:val="HEADERTABELLA"/>
                    <w:rPr>
                      <w:color w:val="002060"/>
                    </w:rPr>
                  </w:pPr>
                  <w:r w:rsidRPr="002F198E">
                    <w:rPr>
                      <w:color w:val="002060"/>
                    </w:rPr>
                    <w:t>GIRONE C - 3 Giornata - R</w:t>
                  </w:r>
                </w:p>
              </w:tc>
            </w:tr>
            <w:tr w:rsidR="00712F30" w:rsidRPr="002F198E" w14:paraId="1DD6BB7C" w14:textId="77777777" w:rsidTr="00E37A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16CF96B" w14:textId="77777777" w:rsidR="00712F30" w:rsidRPr="002F198E" w:rsidRDefault="00712F30" w:rsidP="00E37A95">
                  <w:pPr>
                    <w:pStyle w:val="ROWTABELLA"/>
                    <w:rPr>
                      <w:color w:val="002060"/>
                    </w:rPr>
                  </w:pPr>
                  <w:r w:rsidRPr="002F198E">
                    <w:rPr>
                      <w:color w:val="002060"/>
                    </w:rPr>
                    <w:t xml:space="preserve">ACLI MANTOVANI </w:t>
                  </w:r>
                  <w:proofErr w:type="spellStart"/>
                  <w:r w:rsidRPr="002F198E">
                    <w:rPr>
                      <w:color w:val="002060"/>
                    </w:rPr>
                    <w:t>CALCIOsq.B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A9438D" w14:textId="77777777" w:rsidR="00712F30" w:rsidRPr="002F198E" w:rsidRDefault="00712F30" w:rsidP="00E37A95">
                  <w:pPr>
                    <w:pStyle w:val="ROWTABELLA"/>
                    <w:rPr>
                      <w:color w:val="002060"/>
                    </w:rPr>
                  </w:pPr>
                  <w:r w:rsidRPr="002F198E">
                    <w:rPr>
                      <w:color w:val="002060"/>
                    </w:rPr>
                    <w:t>- FUTBOL3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917594" w14:textId="77777777" w:rsidR="00712F30" w:rsidRPr="002F198E" w:rsidRDefault="00712F30" w:rsidP="00E37A95">
                  <w:pPr>
                    <w:pStyle w:val="ROWTABELLA"/>
                    <w:jc w:val="center"/>
                    <w:rPr>
                      <w:color w:val="002060"/>
                    </w:rPr>
                  </w:pPr>
                  <w:r w:rsidRPr="002F198E">
                    <w:rPr>
                      <w:color w:val="002060"/>
                    </w:rPr>
                    <w:t>5 - 7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588442" w14:textId="77777777" w:rsidR="00712F30" w:rsidRPr="002F198E" w:rsidRDefault="00712F30" w:rsidP="00E37A95">
                  <w:pPr>
                    <w:pStyle w:val="ROWTABELLA"/>
                    <w:jc w:val="center"/>
                    <w:rPr>
                      <w:color w:val="002060"/>
                    </w:rPr>
                  </w:pPr>
                  <w:r w:rsidRPr="002F198E">
                    <w:rPr>
                      <w:color w:val="002060"/>
                    </w:rPr>
                    <w:t> </w:t>
                  </w:r>
                </w:p>
              </w:tc>
            </w:tr>
          </w:tbl>
          <w:p w14:paraId="51E33FEA" w14:textId="77777777" w:rsidR="00712F30" w:rsidRPr="002F198E" w:rsidRDefault="00712F30" w:rsidP="00E37A95">
            <w:pPr>
              <w:rPr>
                <w:color w:val="002060"/>
                <w:sz w:val="24"/>
                <w:szCs w:val="24"/>
              </w:rPr>
            </w:pPr>
          </w:p>
        </w:tc>
      </w:tr>
    </w:tbl>
    <w:p w14:paraId="2B0166D7" w14:textId="77777777" w:rsidR="00712F30" w:rsidRPr="002F198E" w:rsidRDefault="00712F30" w:rsidP="00712F30">
      <w:pPr>
        <w:pStyle w:val="breakline"/>
        <w:divId w:val="527259509"/>
        <w:rPr>
          <w:color w:val="002060"/>
        </w:rPr>
      </w:pPr>
    </w:p>
    <w:p w14:paraId="6FD317ED" w14:textId="77777777" w:rsidR="00712F30" w:rsidRPr="002F198E" w:rsidRDefault="00712F30" w:rsidP="00712F30">
      <w:pPr>
        <w:pStyle w:val="breakline"/>
        <w:divId w:val="527259509"/>
        <w:rPr>
          <w:color w:val="002060"/>
        </w:rPr>
      </w:pPr>
    </w:p>
    <w:p w14:paraId="1049C66D" w14:textId="77777777" w:rsidR="00712F30" w:rsidRPr="002F198E" w:rsidRDefault="00712F30" w:rsidP="00712F30">
      <w:pPr>
        <w:pStyle w:val="SOTTOTITOLOCAMPIONATO1"/>
        <w:divId w:val="527259509"/>
        <w:rPr>
          <w:color w:val="002060"/>
        </w:rPr>
      </w:pPr>
      <w:r w:rsidRPr="002F198E">
        <w:rPr>
          <w:color w:val="002060"/>
        </w:rPr>
        <w:t>RISULTATI UFFICIALI GARE DEL 22/12/2019</w:t>
      </w:r>
    </w:p>
    <w:p w14:paraId="794E09A7" w14:textId="77777777" w:rsidR="00712F30" w:rsidRPr="002F198E" w:rsidRDefault="00712F30" w:rsidP="00712F30">
      <w:pPr>
        <w:pStyle w:val="SOTTOTITOLOCAMPIONATO2"/>
        <w:divId w:val="527259509"/>
        <w:rPr>
          <w:color w:val="002060"/>
        </w:rPr>
      </w:pPr>
      <w:r w:rsidRPr="002F198E">
        <w:rPr>
          <w:color w:val="002060"/>
        </w:rPr>
        <w:t>Si trascrivono qui di seguito i risultati ufficiali delle gare disputate</w:t>
      </w:r>
    </w:p>
    <w:p w14:paraId="41D54580"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2F30" w:rsidRPr="002F198E" w14:paraId="15629FE2"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585658FF"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D826D4" w14:textId="77777777" w:rsidR="00712F30" w:rsidRPr="002F198E" w:rsidRDefault="00712F30" w:rsidP="00E37A95">
                  <w:pPr>
                    <w:pStyle w:val="HEADERTABELLA"/>
                    <w:rPr>
                      <w:color w:val="002060"/>
                    </w:rPr>
                  </w:pPr>
                  <w:r w:rsidRPr="002F198E">
                    <w:rPr>
                      <w:color w:val="002060"/>
                    </w:rPr>
                    <w:t>GIRONE A - 5 Giornata - R</w:t>
                  </w:r>
                </w:p>
              </w:tc>
            </w:tr>
            <w:tr w:rsidR="00712F30" w:rsidRPr="002F198E" w14:paraId="434E4D8B"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A12181" w14:textId="77777777" w:rsidR="00712F30" w:rsidRPr="002F198E" w:rsidRDefault="00712F30" w:rsidP="00E37A95">
                  <w:pPr>
                    <w:pStyle w:val="ROWTABELLA"/>
                    <w:rPr>
                      <w:color w:val="002060"/>
                    </w:rPr>
                  </w:pPr>
                  <w:r w:rsidRPr="002F198E">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8F16CC" w14:textId="77777777" w:rsidR="00712F30" w:rsidRPr="002F198E" w:rsidRDefault="00712F30" w:rsidP="00E37A95">
                  <w:pPr>
                    <w:pStyle w:val="ROWTABELLA"/>
                    <w:rPr>
                      <w:color w:val="002060"/>
                    </w:rPr>
                  </w:pPr>
                  <w:r w:rsidRPr="002F198E">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A6E25" w14:textId="77777777" w:rsidR="00712F30" w:rsidRPr="002F198E" w:rsidRDefault="00712F30" w:rsidP="00E37A95">
                  <w:pPr>
                    <w:pStyle w:val="ROWTABELLA"/>
                    <w:jc w:val="center"/>
                    <w:rPr>
                      <w:color w:val="002060"/>
                    </w:rPr>
                  </w:pPr>
                  <w:r w:rsidRPr="002F198E">
                    <w:rPr>
                      <w:color w:val="002060"/>
                    </w:rPr>
                    <w:t>17 - 1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1059B5" w14:textId="77777777" w:rsidR="00712F30" w:rsidRPr="002F198E" w:rsidRDefault="00712F30" w:rsidP="00E37A95">
                  <w:pPr>
                    <w:pStyle w:val="ROWTABELLA"/>
                    <w:jc w:val="center"/>
                    <w:rPr>
                      <w:color w:val="002060"/>
                    </w:rPr>
                  </w:pPr>
                  <w:r w:rsidRPr="002F198E">
                    <w:rPr>
                      <w:color w:val="002060"/>
                    </w:rPr>
                    <w:t> </w:t>
                  </w:r>
                </w:p>
              </w:tc>
            </w:tr>
            <w:tr w:rsidR="00712F30" w:rsidRPr="002F198E" w14:paraId="3C4AAF09"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01B0B4" w14:textId="77777777" w:rsidR="00712F30" w:rsidRPr="002F198E" w:rsidRDefault="00712F30" w:rsidP="00E37A95">
                  <w:pPr>
                    <w:pStyle w:val="ROWTABELLA"/>
                    <w:rPr>
                      <w:color w:val="002060"/>
                    </w:rPr>
                  </w:pPr>
                  <w:r w:rsidRPr="002F198E">
                    <w:rPr>
                      <w:color w:val="002060"/>
                    </w:rPr>
                    <w:t xml:space="preserve">CALCIO A 5 CORINALDO </w:t>
                  </w:r>
                  <w:proofErr w:type="spellStart"/>
                  <w:r w:rsidRPr="002F198E">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1E4AFC0" w14:textId="77777777" w:rsidR="00712F30" w:rsidRPr="002F198E" w:rsidRDefault="00712F30" w:rsidP="00E37A95">
                  <w:pPr>
                    <w:pStyle w:val="ROWTABELLA"/>
                    <w:rPr>
                      <w:color w:val="002060"/>
                    </w:rPr>
                  </w:pPr>
                  <w:r w:rsidRPr="002F198E">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3721BC" w14:textId="77777777" w:rsidR="00712F30" w:rsidRPr="002F198E" w:rsidRDefault="00712F30" w:rsidP="00E37A95">
                  <w:pPr>
                    <w:pStyle w:val="ROWTABELLA"/>
                    <w:jc w:val="center"/>
                    <w:rPr>
                      <w:color w:val="002060"/>
                    </w:rPr>
                  </w:pPr>
                  <w:r w:rsidRPr="002F198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15D9A1" w14:textId="77777777" w:rsidR="00712F30" w:rsidRPr="002F198E" w:rsidRDefault="00712F30" w:rsidP="00E37A95">
                  <w:pPr>
                    <w:pStyle w:val="ROWTABELLA"/>
                    <w:jc w:val="center"/>
                    <w:rPr>
                      <w:color w:val="002060"/>
                    </w:rPr>
                  </w:pPr>
                  <w:r w:rsidRPr="002F198E">
                    <w:rPr>
                      <w:color w:val="002060"/>
                    </w:rPr>
                    <w:t> </w:t>
                  </w:r>
                </w:p>
              </w:tc>
            </w:tr>
            <w:tr w:rsidR="00712F30" w:rsidRPr="002F198E" w14:paraId="79CCF117"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29B2EE" w14:textId="77777777" w:rsidR="00712F30" w:rsidRPr="002F198E" w:rsidRDefault="00712F30" w:rsidP="00E37A95">
                  <w:pPr>
                    <w:pStyle w:val="ROWTABELLA"/>
                    <w:rPr>
                      <w:color w:val="002060"/>
                    </w:rPr>
                  </w:pPr>
                  <w:r w:rsidRPr="002F198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C212F4" w14:textId="77777777" w:rsidR="00712F30" w:rsidRPr="002F198E" w:rsidRDefault="00712F30" w:rsidP="00E37A95">
                  <w:pPr>
                    <w:pStyle w:val="ROWTABELLA"/>
                    <w:rPr>
                      <w:color w:val="002060"/>
                    </w:rPr>
                  </w:pPr>
                  <w:r w:rsidRPr="002F198E">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5DE0D9" w14:textId="77777777" w:rsidR="00712F30" w:rsidRPr="002F198E" w:rsidRDefault="00712F30" w:rsidP="00E37A95">
                  <w:pPr>
                    <w:pStyle w:val="ROWTABELLA"/>
                    <w:jc w:val="center"/>
                    <w:rPr>
                      <w:color w:val="002060"/>
                    </w:rPr>
                  </w:pPr>
                  <w:r w:rsidRPr="002F198E">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87C63D" w14:textId="77777777" w:rsidR="00712F30" w:rsidRPr="002F198E" w:rsidRDefault="00712F30" w:rsidP="00E37A95">
                  <w:pPr>
                    <w:pStyle w:val="ROWTABELLA"/>
                    <w:jc w:val="center"/>
                    <w:rPr>
                      <w:color w:val="002060"/>
                    </w:rPr>
                  </w:pPr>
                  <w:r w:rsidRPr="002F198E">
                    <w:rPr>
                      <w:color w:val="002060"/>
                    </w:rPr>
                    <w:t> </w:t>
                  </w:r>
                </w:p>
              </w:tc>
            </w:tr>
          </w:tbl>
          <w:p w14:paraId="464A04E1" w14:textId="77777777" w:rsidR="00712F30" w:rsidRPr="002F198E" w:rsidRDefault="00712F30" w:rsidP="00E37A95">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33D8E521"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A9F997" w14:textId="77777777" w:rsidR="00712F30" w:rsidRPr="002F198E" w:rsidRDefault="00712F30" w:rsidP="00E37A95">
                  <w:pPr>
                    <w:pStyle w:val="HEADERTABELLA"/>
                    <w:rPr>
                      <w:color w:val="002060"/>
                    </w:rPr>
                  </w:pPr>
                  <w:r w:rsidRPr="002F198E">
                    <w:rPr>
                      <w:color w:val="002060"/>
                    </w:rPr>
                    <w:t>GIRONE B - 5 Giornata - R</w:t>
                  </w:r>
                </w:p>
              </w:tc>
            </w:tr>
            <w:tr w:rsidR="00712F30" w:rsidRPr="002F198E" w14:paraId="69E1BB22"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DB0393" w14:textId="77777777" w:rsidR="00712F30" w:rsidRPr="002F198E" w:rsidRDefault="00712F30" w:rsidP="00E37A95">
                  <w:pPr>
                    <w:pStyle w:val="ROWTABELLA"/>
                    <w:rPr>
                      <w:color w:val="002060"/>
                    </w:rPr>
                  </w:pPr>
                  <w:r w:rsidRPr="002F198E">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24D70C" w14:textId="77777777" w:rsidR="00712F30" w:rsidRPr="002F198E" w:rsidRDefault="00712F30" w:rsidP="00E37A95">
                  <w:pPr>
                    <w:pStyle w:val="ROWTABELLA"/>
                    <w:rPr>
                      <w:color w:val="002060"/>
                    </w:rPr>
                  </w:pPr>
                  <w:r w:rsidRPr="002F198E">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5ACD7C" w14:textId="77777777" w:rsidR="00712F30" w:rsidRPr="002F198E" w:rsidRDefault="00712F30" w:rsidP="00E37A95">
                  <w:pPr>
                    <w:pStyle w:val="ROWTABELLA"/>
                    <w:jc w:val="center"/>
                    <w:rPr>
                      <w:color w:val="002060"/>
                    </w:rPr>
                  </w:pPr>
                  <w:r w:rsidRPr="002F198E">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89FDFE" w14:textId="77777777" w:rsidR="00712F30" w:rsidRPr="002F198E" w:rsidRDefault="00712F30" w:rsidP="00E37A95">
                  <w:pPr>
                    <w:pStyle w:val="ROWTABELLA"/>
                    <w:jc w:val="center"/>
                    <w:rPr>
                      <w:color w:val="002060"/>
                    </w:rPr>
                  </w:pPr>
                  <w:r w:rsidRPr="002F198E">
                    <w:rPr>
                      <w:color w:val="002060"/>
                    </w:rPr>
                    <w:t> </w:t>
                  </w:r>
                </w:p>
              </w:tc>
            </w:tr>
            <w:tr w:rsidR="00712F30" w:rsidRPr="002F198E" w14:paraId="155810CB"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3D4FA98" w14:textId="77777777" w:rsidR="00712F30" w:rsidRPr="002F198E" w:rsidRDefault="00712F30" w:rsidP="00E37A95">
                  <w:pPr>
                    <w:pStyle w:val="ROWTABELLA"/>
                    <w:rPr>
                      <w:color w:val="002060"/>
                    </w:rPr>
                  </w:pPr>
                  <w:r w:rsidRPr="002F198E">
                    <w:rPr>
                      <w:color w:val="002060"/>
                    </w:rPr>
                    <w:t>(2)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C9E5AA1" w14:textId="77777777" w:rsidR="00712F30" w:rsidRPr="002F198E" w:rsidRDefault="00712F30" w:rsidP="00E37A95">
                  <w:pPr>
                    <w:pStyle w:val="ROWTABELLA"/>
                    <w:rPr>
                      <w:color w:val="002060"/>
                    </w:rPr>
                  </w:pPr>
                  <w:r w:rsidRPr="002F198E">
                    <w:rPr>
                      <w:color w:val="002060"/>
                    </w:rPr>
                    <w:t xml:space="preserve">- ITALSERVICE C5 </w:t>
                  </w:r>
                  <w:proofErr w:type="spellStart"/>
                  <w:r w:rsidRPr="002F198E">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07C249" w14:textId="77777777" w:rsidR="00712F30" w:rsidRPr="002F198E" w:rsidRDefault="00712F30" w:rsidP="00E37A95">
                  <w:pPr>
                    <w:pStyle w:val="ROWTABELLA"/>
                    <w:jc w:val="center"/>
                    <w:rPr>
                      <w:color w:val="002060"/>
                    </w:rPr>
                  </w:pPr>
                  <w:r w:rsidRPr="002F198E">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EB51E4B" w14:textId="77777777" w:rsidR="00712F30" w:rsidRPr="002F198E" w:rsidRDefault="00712F30" w:rsidP="00E37A95">
                  <w:pPr>
                    <w:pStyle w:val="ROWTABELLA"/>
                    <w:jc w:val="center"/>
                    <w:rPr>
                      <w:color w:val="002060"/>
                    </w:rPr>
                  </w:pPr>
                  <w:r w:rsidRPr="002F198E">
                    <w:rPr>
                      <w:color w:val="002060"/>
                    </w:rPr>
                    <w:t> </w:t>
                  </w:r>
                </w:p>
              </w:tc>
            </w:tr>
            <w:tr w:rsidR="00712F30" w:rsidRPr="002F198E" w14:paraId="39B026C5"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8904A6" w14:textId="77777777" w:rsidR="00712F30" w:rsidRPr="002F198E" w:rsidRDefault="00712F30" w:rsidP="00E37A95">
                  <w:pPr>
                    <w:pStyle w:val="ROWTABELLA"/>
                    <w:rPr>
                      <w:color w:val="002060"/>
                    </w:rPr>
                  </w:pPr>
                  <w:r w:rsidRPr="002F198E">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844A65" w14:textId="77777777" w:rsidR="00712F30" w:rsidRPr="002F198E" w:rsidRDefault="00712F30" w:rsidP="00E37A95">
                  <w:pPr>
                    <w:pStyle w:val="ROWTABELLA"/>
                    <w:rPr>
                      <w:color w:val="002060"/>
                    </w:rPr>
                  </w:pPr>
                  <w:r w:rsidRPr="002F198E">
                    <w:rPr>
                      <w:color w:val="002060"/>
                    </w:rPr>
                    <w:t xml:space="preserve">- AMICI DEL </w:t>
                  </w:r>
                  <w:proofErr w:type="spellStart"/>
                  <w:r w:rsidRPr="002F198E">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26C25D" w14:textId="77777777" w:rsidR="00712F30" w:rsidRPr="002F198E" w:rsidRDefault="00712F30" w:rsidP="00E37A95">
                  <w:pPr>
                    <w:pStyle w:val="ROWTABELLA"/>
                    <w:jc w:val="center"/>
                    <w:rPr>
                      <w:color w:val="002060"/>
                    </w:rPr>
                  </w:pPr>
                  <w:r w:rsidRPr="002F198E">
                    <w:rPr>
                      <w:color w:val="002060"/>
                    </w:rPr>
                    <w:t>5 - 8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FB09B5" w14:textId="77777777" w:rsidR="00712F30" w:rsidRPr="002F198E" w:rsidRDefault="00712F30" w:rsidP="00E37A95">
                  <w:pPr>
                    <w:pStyle w:val="ROWTABELLA"/>
                    <w:jc w:val="center"/>
                    <w:rPr>
                      <w:color w:val="002060"/>
                    </w:rPr>
                  </w:pPr>
                  <w:r w:rsidRPr="002F198E">
                    <w:rPr>
                      <w:color w:val="002060"/>
                    </w:rPr>
                    <w:t> </w:t>
                  </w:r>
                </w:p>
              </w:tc>
            </w:tr>
            <w:tr w:rsidR="00712F30" w:rsidRPr="002F198E" w14:paraId="72CE9FD0"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35CC1F04" w14:textId="77777777" w:rsidR="00712F30" w:rsidRPr="002F198E" w:rsidRDefault="00712F30" w:rsidP="00E37A95">
                  <w:pPr>
                    <w:pStyle w:val="ROWTABELLA"/>
                    <w:rPr>
                      <w:color w:val="002060"/>
                    </w:rPr>
                  </w:pPr>
                  <w:r w:rsidRPr="002F198E">
                    <w:rPr>
                      <w:color w:val="002060"/>
                    </w:rPr>
                    <w:t>(1) - disputata il 21/12/2019</w:t>
                  </w:r>
                </w:p>
              </w:tc>
            </w:tr>
            <w:tr w:rsidR="00712F30" w:rsidRPr="002F198E" w14:paraId="5527F5B6"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7BD5D3B6" w14:textId="77777777" w:rsidR="00712F30" w:rsidRPr="002F198E" w:rsidRDefault="00712F30" w:rsidP="00E37A95">
                  <w:pPr>
                    <w:pStyle w:val="ROWTABELLA"/>
                    <w:rPr>
                      <w:color w:val="002060"/>
                    </w:rPr>
                  </w:pPr>
                  <w:r w:rsidRPr="002F198E">
                    <w:rPr>
                      <w:color w:val="002060"/>
                    </w:rPr>
                    <w:t>(2) - disputata il 23/12/2019</w:t>
                  </w:r>
                </w:p>
              </w:tc>
            </w:tr>
          </w:tbl>
          <w:p w14:paraId="790A260C" w14:textId="77777777" w:rsidR="00712F30" w:rsidRPr="002F198E" w:rsidRDefault="00712F30" w:rsidP="00E37A95">
            <w:pPr>
              <w:rPr>
                <w:color w:val="002060"/>
                <w:sz w:val="24"/>
                <w:szCs w:val="24"/>
              </w:rPr>
            </w:pPr>
          </w:p>
        </w:tc>
      </w:tr>
    </w:tbl>
    <w:p w14:paraId="039C6EF5" w14:textId="77777777" w:rsidR="00712F30" w:rsidRPr="002F198E" w:rsidRDefault="00712F30" w:rsidP="00712F30">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2F30" w:rsidRPr="002F198E" w14:paraId="5C18367F" w14:textId="77777777" w:rsidTr="00712F30">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2F30" w:rsidRPr="002F198E" w14:paraId="3541D297" w14:textId="77777777" w:rsidTr="00E37A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5955EB" w14:textId="77777777" w:rsidR="00712F30" w:rsidRPr="002F198E" w:rsidRDefault="00712F30" w:rsidP="00E37A95">
                  <w:pPr>
                    <w:pStyle w:val="HEADERTABELLA"/>
                    <w:rPr>
                      <w:color w:val="002060"/>
                    </w:rPr>
                  </w:pPr>
                  <w:r w:rsidRPr="002F198E">
                    <w:rPr>
                      <w:color w:val="002060"/>
                    </w:rPr>
                    <w:t>GIRONE C - 5 Giornata - R</w:t>
                  </w:r>
                </w:p>
              </w:tc>
            </w:tr>
            <w:tr w:rsidR="00712F30" w:rsidRPr="002F198E" w14:paraId="176A8E7B" w14:textId="77777777" w:rsidTr="00E37A9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38C9DE" w14:textId="77777777" w:rsidR="00712F30" w:rsidRPr="002F198E" w:rsidRDefault="00712F30" w:rsidP="00E37A95">
                  <w:pPr>
                    <w:pStyle w:val="ROWTABELLA"/>
                    <w:rPr>
                      <w:color w:val="002060"/>
                    </w:rPr>
                  </w:pPr>
                  <w:r w:rsidRPr="002F198E">
                    <w:rPr>
                      <w:color w:val="002060"/>
                    </w:rPr>
                    <w:t xml:space="preserve">(1) ACLI MANTOVANI </w:t>
                  </w:r>
                  <w:proofErr w:type="spellStart"/>
                  <w:r w:rsidRPr="002F198E">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A50969" w14:textId="77777777" w:rsidR="00712F30" w:rsidRPr="002F198E" w:rsidRDefault="00712F30" w:rsidP="00E37A95">
                  <w:pPr>
                    <w:pStyle w:val="ROWTABELLA"/>
                    <w:rPr>
                      <w:color w:val="002060"/>
                    </w:rPr>
                  </w:pPr>
                  <w:r w:rsidRPr="002F198E">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66F117" w14:textId="77777777" w:rsidR="00712F30" w:rsidRPr="002F198E" w:rsidRDefault="00712F30" w:rsidP="00E37A95">
                  <w:pPr>
                    <w:pStyle w:val="ROWTABELLA"/>
                    <w:jc w:val="center"/>
                    <w:rPr>
                      <w:color w:val="002060"/>
                    </w:rPr>
                  </w:pPr>
                  <w:r w:rsidRPr="002F198E">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3BC112" w14:textId="77777777" w:rsidR="00712F30" w:rsidRPr="002F198E" w:rsidRDefault="00712F30" w:rsidP="00E37A95">
                  <w:pPr>
                    <w:pStyle w:val="ROWTABELLA"/>
                    <w:jc w:val="center"/>
                    <w:rPr>
                      <w:color w:val="002060"/>
                    </w:rPr>
                  </w:pPr>
                  <w:r w:rsidRPr="002F198E">
                    <w:rPr>
                      <w:color w:val="002060"/>
                    </w:rPr>
                    <w:t> </w:t>
                  </w:r>
                </w:p>
              </w:tc>
            </w:tr>
            <w:tr w:rsidR="00712F30" w:rsidRPr="002F198E" w14:paraId="7591002C" w14:textId="77777777" w:rsidTr="00E37A9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DE8CE56" w14:textId="77777777" w:rsidR="00712F30" w:rsidRPr="002F198E" w:rsidRDefault="00712F30" w:rsidP="00E37A95">
                  <w:pPr>
                    <w:pStyle w:val="ROWTABELLA"/>
                    <w:rPr>
                      <w:color w:val="002060"/>
                    </w:rPr>
                  </w:pPr>
                  <w:r w:rsidRPr="002F198E">
                    <w:rPr>
                      <w:color w:val="002060"/>
                    </w:rPr>
                    <w:t>(2) 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40A84A" w14:textId="77777777" w:rsidR="00712F30" w:rsidRPr="002F198E" w:rsidRDefault="00712F30" w:rsidP="00E37A95">
                  <w:pPr>
                    <w:pStyle w:val="ROWTABELLA"/>
                    <w:rPr>
                      <w:color w:val="002060"/>
                    </w:rPr>
                  </w:pPr>
                  <w:r w:rsidRPr="002F198E">
                    <w:rPr>
                      <w:color w:val="002060"/>
                    </w:rPr>
                    <w:t>- FUTBOL3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684D9DA" w14:textId="77777777" w:rsidR="00712F30" w:rsidRPr="002F198E" w:rsidRDefault="00712F30" w:rsidP="00E37A95">
                  <w:pPr>
                    <w:pStyle w:val="ROWTABELLA"/>
                    <w:jc w:val="center"/>
                    <w:rPr>
                      <w:color w:val="002060"/>
                    </w:rPr>
                  </w:pPr>
                  <w:r w:rsidRPr="002F198E">
                    <w:rPr>
                      <w:color w:val="002060"/>
                    </w:rPr>
                    <w:t>3 - 12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1A65829" w14:textId="77777777" w:rsidR="00712F30" w:rsidRPr="002F198E" w:rsidRDefault="00712F30" w:rsidP="00E37A95">
                  <w:pPr>
                    <w:pStyle w:val="ROWTABELLA"/>
                    <w:jc w:val="center"/>
                    <w:rPr>
                      <w:color w:val="002060"/>
                    </w:rPr>
                  </w:pPr>
                  <w:r w:rsidRPr="002F198E">
                    <w:rPr>
                      <w:color w:val="002060"/>
                    </w:rPr>
                    <w:t> </w:t>
                  </w:r>
                </w:p>
              </w:tc>
            </w:tr>
            <w:tr w:rsidR="00712F30" w:rsidRPr="002F198E" w14:paraId="3BDF5F43" w14:textId="77777777" w:rsidTr="00E37A9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C08BAC" w14:textId="77777777" w:rsidR="00712F30" w:rsidRPr="002F198E" w:rsidRDefault="00712F30" w:rsidP="00E37A95">
                  <w:pPr>
                    <w:pStyle w:val="ROWTABELLA"/>
                    <w:rPr>
                      <w:color w:val="002060"/>
                    </w:rPr>
                  </w:pPr>
                  <w:r w:rsidRPr="002F198E">
                    <w:rPr>
                      <w:color w:val="002060"/>
                    </w:rPr>
                    <w:t>C.U.S. MACERATA CALCIO A5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BB30B5" w14:textId="77777777" w:rsidR="00712F30" w:rsidRPr="002F198E" w:rsidRDefault="00712F30" w:rsidP="00E37A95">
                  <w:pPr>
                    <w:pStyle w:val="ROWTABELLA"/>
                    <w:rPr>
                      <w:color w:val="002060"/>
                    </w:rPr>
                  </w:pPr>
                  <w:r w:rsidRPr="002F198E">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4866D2" w14:textId="77777777" w:rsidR="00712F30" w:rsidRPr="002F198E" w:rsidRDefault="00712F30" w:rsidP="00E37A95">
                  <w:pPr>
                    <w:pStyle w:val="ROWTABELLA"/>
                    <w:jc w:val="center"/>
                    <w:rPr>
                      <w:color w:val="002060"/>
                    </w:rPr>
                  </w:pPr>
                  <w:r w:rsidRPr="002F198E">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9D62AE" w14:textId="77777777" w:rsidR="00712F30" w:rsidRPr="002F198E" w:rsidRDefault="00712F30" w:rsidP="00E37A95">
                  <w:pPr>
                    <w:pStyle w:val="ROWTABELLA"/>
                    <w:jc w:val="center"/>
                    <w:rPr>
                      <w:color w:val="002060"/>
                    </w:rPr>
                  </w:pPr>
                  <w:r w:rsidRPr="002F198E">
                    <w:rPr>
                      <w:color w:val="002060"/>
                    </w:rPr>
                    <w:t> </w:t>
                  </w:r>
                </w:p>
              </w:tc>
            </w:tr>
            <w:tr w:rsidR="00712F30" w:rsidRPr="002F198E" w14:paraId="26AF8B24"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03567412" w14:textId="77777777" w:rsidR="00712F30" w:rsidRPr="002F198E" w:rsidRDefault="00712F30" w:rsidP="00E37A95">
                  <w:pPr>
                    <w:pStyle w:val="ROWTABELLA"/>
                    <w:rPr>
                      <w:color w:val="002060"/>
                    </w:rPr>
                  </w:pPr>
                  <w:r w:rsidRPr="002F198E">
                    <w:rPr>
                      <w:color w:val="002060"/>
                    </w:rPr>
                    <w:t>(1) - disputata il 21/12/2019</w:t>
                  </w:r>
                </w:p>
              </w:tc>
            </w:tr>
            <w:tr w:rsidR="00712F30" w:rsidRPr="002F198E" w14:paraId="51A91260" w14:textId="77777777" w:rsidTr="00E37A95">
              <w:tc>
                <w:tcPr>
                  <w:tcW w:w="4700" w:type="dxa"/>
                  <w:gridSpan w:val="4"/>
                  <w:tcBorders>
                    <w:top w:val="nil"/>
                    <w:left w:val="nil"/>
                    <w:bottom w:val="nil"/>
                    <w:right w:val="nil"/>
                  </w:tcBorders>
                  <w:tcMar>
                    <w:top w:w="20" w:type="dxa"/>
                    <w:left w:w="20" w:type="dxa"/>
                    <w:bottom w:w="20" w:type="dxa"/>
                    <w:right w:w="20" w:type="dxa"/>
                  </w:tcMar>
                  <w:vAlign w:val="center"/>
                </w:tcPr>
                <w:p w14:paraId="3779AB30" w14:textId="77777777" w:rsidR="00712F30" w:rsidRPr="002F198E" w:rsidRDefault="00712F30" w:rsidP="00E37A95">
                  <w:pPr>
                    <w:pStyle w:val="ROWTABELLA"/>
                    <w:rPr>
                      <w:color w:val="002060"/>
                    </w:rPr>
                  </w:pPr>
                  <w:r w:rsidRPr="002F198E">
                    <w:rPr>
                      <w:color w:val="002060"/>
                    </w:rPr>
                    <w:t>(2) - disputata il 18/12/2019</w:t>
                  </w:r>
                </w:p>
              </w:tc>
            </w:tr>
          </w:tbl>
          <w:p w14:paraId="5E32C0B8" w14:textId="77777777" w:rsidR="00712F30" w:rsidRPr="002F198E" w:rsidRDefault="00712F30" w:rsidP="00E37A95">
            <w:pPr>
              <w:rPr>
                <w:color w:val="002060"/>
                <w:sz w:val="24"/>
                <w:szCs w:val="24"/>
              </w:rPr>
            </w:pPr>
          </w:p>
        </w:tc>
      </w:tr>
    </w:tbl>
    <w:p w14:paraId="27EF964E" w14:textId="77777777" w:rsidR="00712F30" w:rsidRPr="002F198E" w:rsidRDefault="00712F30" w:rsidP="00712F30">
      <w:pPr>
        <w:pStyle w:val="breakline"/>
        <w:divId w:val="527259509"/>
        <w:rPr>
          <w:color w:val="002060"/>
        </w:rPr>
      </w:pPr>
    </w:p>
    <w:p w14:paraId="2D6604F4" w14:textId="77777777" w:rsidR="00712F30" w:rsidRPr="002F198E" w:rsidRDefault="00712F30" w:rsidP="00712F30">
      <w:pPr>
        <w:pStyle w:val="breakline"/>
        <w:divId w:val="527259509"/>
        <w:rPr>
          <w:color w:val="002060"/>
        </w:rPr>
      </w:pPr>
    </w:p>
    <w:p w14:paraId="3DD8DD95" w14:textId="77777777" w:rsidR="00712F30" w:rsidRPr="002F198E" w:rsidRDefault="00712F30" w:rsidP="00712F30">
      <w:pPr>
        <w:pStyle w:val="TITOLOPRINC"/>
        <w:divId w:val="527259509"/>
        <w:rPr>
          <w:color w:val="002060"/>
        </w:rPr>
      </w:pPr>
      <w:r w:rsidRPr="002F198E">
        <w:rPr>
          <w:color w:val="002060"/>
        </w:rPr>
        <w:t>GIUDICE SPORTIVO</w:t>
      </w:r>
    </w:p>
    <w:p w14:paraId="43B967E8" w14:textId="77777777" w:rsidR="00712F30" w:rsidRPr="002F198E" w:rsidRDefault="00712F30" w:rsidP="00712F30">
      <w:pPr>
        <w:pStyle w:val="diffida"/>
        <w:divId w:val="527259509"/>
        <w:rPr>
          <w:color w:val="002060"/>
        </w:rPr>
      </w:pPr>
      <w:r w:rsidRPr="002F198E">
        <w:rPr>
          <w:color w:val="002060"/>
        </w:rPr>
        <w:t>Il Giudice Sportivo, Avv. Claudio Romagnoli, nella seduta del 30/12/2019, ha adottato le decisioni che di seguito integralmente si riportano:</w:t>
      </w:r>
    </w:p>
    <w:p w14:paraId="3AD413C3" w14:textId="77777777" w:rsidR="00712F30" w:rsidRPr="002F198E" w:rsidRDefault="00712F30" w:rsidP="00712F30">
      <w:pPr>
        <w:pStyle w:val="titolo10"/>
        <w:divId w:val="527259509"/>
        <w:rPr>
          <w:color w:val="002060"/>
        </w:rPr>
      </w:pPr>
      <w:r w:rsidRPr="002F198E">
        <w:rPr>
          <w:color w:val="002060"/>
        </w:rPr>
        <w:t xml:space="preserve">GARE DEL 21/12/2019 </w:t>
      </w:r>
    </w:p>
    <w:p w14:paraId="7506E991"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253B55B1"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70531E12"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3FB59046" w14:textId="77777777" w:rsidR="00712F30" w:rsidRPr="002F198E" w:rsidRDefault="00712F30" w:rsidP="00712F30">
      <w:pPr>
        <w:pStyle w:val="titolo20"/>
        <w:divId w:val="527259509"/>
        <w:rPr>
          <w:color w:val="002060"/>
        </w:rPr>
      </w:pPr>
      <w:r w:rsidRPr="002F198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5E49710C" w14:textId="77777777" w:rsidTr="00712F30">
        <w:trPr>
          <w:divId w:val="527259509"/>
        </w:trPr>
        <w:tc>
          <w:tcPr>
            <w:tcW w:w="2200" w:type="dxa"/>
            <w:tcMar>
              <w:top w:w="20" w:type="dxa"/>
              <w:left w:w="20" w:type="dxa"/>
              <w:bottom w:w="20" w:type="dxa"/>
              <w:right w:w="20" w:type="dxa"/>
            </w:tcMar>
            <w:vAlign w:val="center"/>
          </w:tcPr>
          <w:p w14:paraId="336CB176" w14:textId="77777777" w:rsidR="00712F30" w:rsidRPr="002F198E" w:rsidRDefault="00712F30" w:rsidP="00E37A95">
            <w:pPr>
              <w:pStyle w:val="movimento"/>
              <w:rPr>
                <w:color w:val="002060"/>
              </w:rPr>
            </w:pPr>
            <w:r w:rsidRPr="002F198E">
              <w:rPr>
                <w:color w:val="002060"/>
              </w:rPr>
              <w:t>MARINELLI THOMAS</w:t>
            </w:r>
          </w:p>
        </w:tc>
        <w:tc>
          <w:tcPr>
            <w:tcW w:w="2200" w:type="dxa"/>
            <w:tcMar>
              <w:top w:w="20" w:type="dxa"/>
              <w:left w:w="20" w:type="dxa"/>
              <w:bottom w:w="20" w:type="dxa"/>
              <w:right w:w="20" w:type="dxa"/>
            </w:tcMar>
            <w:vAlign w:val="center"/>
          </w:tcPr>
          <w:p w14:paraId="6BE0C226" w14:textId="77777777" w:rsidR="00712F30" w:rsidRPr="002F198E" w:rsidRDefault="00712F30" w:rsidP="00E37A95">
            <w:pPr>
              <w:pStyle w:val="movimento2"/>
              <w:rPr>
                <w:color w:val="002060"/>
              </w:rPr>
            </w:pPr>
            <w:r w:rsidRPr="002F198E">
              <w:rPr>
                <w:color w:val="002060"/>
              </w:rPr>
              <w:t xml:space="preserve">(AMICI DEL </w:t>
            </w:r>
            <w:proofErr w:type="spellStart"/>
            <w:r w:rsidRPr="002F198E">
              <w:rPr>
                <w:color w:val="002060"/>
              </w:rPr>
              <w:t>CENTROSOCIOsq.B</w:t>
            </w:r>
            <w:proofErr w:type="spellEnd"/>
            <w:r w:rsidRPr="002F198E">
              <w:rPr>
                <w:color w:val="002060"/>
              </w:rPr>
              <w:t xml:space="preserve">) </w:t>
            </w:r>
          </w:p>
        </w:tc>
        <w:tc>
          <w:tcPr>
            <w:tcW w:w="800" w:type="dxa"/>
            <w:tcMar>
              <w:top w:w="20" w:type="dxa"/>
              <w:left w:w="20" w:type="dxa"/>
              <w:bottom w:w="20" w:type="dxa"/>
              <w:right w:w="20" w:type="dxa"/>
            </w:tcMar>
            <w:vAlign w:val="center"/>
          </w:tcPr>
          <w:p w14:paraId="2885142E"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1464039A"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5BEAEB15" w14:textId="77777777" w:rsidR="00712F30" w:rsidRPr="002F198E" w:rsidRDefault="00712F30" w:rsidP="00E37A95">
            <w:pPr>
              <w:pStyle w:val="movimento2"/>
              <w:rPr>
                <w:color w:val="002060"/>
              </w:rPr>
            </w:pPr>
            <w:r w:rsidRPr="002F198E">
              <w:rPr>
                <w:color w:val="002060"/>
              </w:rPr>
              <w:t> </w:t>
            </w:r>
          </w:p>
        </w:tc>
      </w:tr>
    </w:tbl>
    <w:p w14:paraId="4282D331" w14:textId="77777777" w:rsidR="00712F30" w:rsidRPr="002F198E" w:rsidRDefault="00712F30" w:rsidP="00712F30">
      <w:pPr>
        <w:pStyle w:val="breakline"/>
        <w:divId w:val="527259509"/>
        <w:rPr>
          <w:color w:val="002060"/>
        </w:rPr>
      </w:pPr>
    </w:p>
    <w:p w14:paraId="2FECE5FA" w14:textId="77777777" w:rsidR="00712F30" w:rsidRPr="002F198E" w:rsidRDefault="00712F30" w:rsidP="00712F30">
      <w:pPr>
        <w:pStyle w:val="titolo10"/>
        <w:divId w:val="527259509"/>
        <w:rPr>
          <w:color w:val="002060"/>
        </w:rPr>
      </w:pPr>
      <w:r w:rsidRPr="002F198E">
        <w:rPr>
          <w:color w:val="002060"/>
        </w:rPr>
        <w:t xml:space="preserve">GARE DEL 30/12/2019 </w:t>
      </w:r>
    </w:p>
    <w:p w14:paraId="2E3F863B" w14:textId="77777777" w:rsidR="00712F30" w:rsidRPr="002F198E" w:rsidRDefault="00712F30" w:rsidP="00712F30">
      <w:pPr>
        <w:pStyle w:val="titolo7a"/>
        <w:divId w:val="527259509"/>
        <w:rPr>
          <w:color w:val="002060"/>
        </w:rPr>
      </w:pPr>
      <w:r w:rsidRPr="002F198E">
        <w:rPr>
          <w:color w:val="002060"/>
        </w:rPr>
        <w:t xml:space="preserve">PROVVEDIMENTI DISCIPLINARI </w:t>
      </w:r>
    </w:p>
    <w:p w14:paraId="560D5A2D" w14:textId="77777777" w:rsidR="00712F30" w:rsidRPr="002F198E" w:rsidRDefault="00712F30" w:rsidP="00712F30">
      <w:pPr>
        <w:pStyle w:val="TITOLO7B"/>
        <w:divId w:val="527259509"/>
        <w:rPr>
          <w:color w:val="002060"/>
        </w:rPr>
      </w:pPr>
      <w:r w:rsidRPr="002F198E">
        <w:rPr>
          <w:color w:val="002060"/>
        </w:rPr>
        <w:t xml:space="preserve">In base alle risultanze degli atti ufficiali sono state deliberate le seguenti sanzioni disciplinari. </w:t>
      </w:r>
    </w:p>
    <w:p w14:paraId="59495AE5" w14:textId="77777777" w:rsidR="00712F30" w:rsidRPr="002F198E" w:rsidRDefault="00712F30" w:rsidP="00712F30">
      <w:pPr>
        <w:pStyle w:val="titolo3"/>
        <w:divId w:val="527259509"/>
        <w:rPr>
          <w:color w:val="002060"/>
        </w:rPr>
      </w:pPr>
      <w:r w:rsidRPr="002F198E">
        <w:rPr>
          <w:color w:val="002060"/>
        </w:rPr>
        <w:t xml:space="preserve">A CARICO CALCIATORI NON ESPULSI DAL CAMPO </w:t>
      </w:r>
    </w:p>
    <w:p w14:paraId="6E30E844" w14:textId="77777777" w:rsidR="00712F30" w:rsidRPr="002F198E" w:rsidRDefault="00712F30" w:rsidP="00712F30">
      <w:pPr>
        <w:pStyle w:val="titolo20"/>
        <w:divId w:val="527259509"/>
        <w:rPr>
          <w:color w:val="002060"/>
        </w:rPr>
      </w:pPr>
      <w:r w:rsidRPr="002F19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2F30" w:rsidRPr="002F198E" w14:paraId="757FB531" w14:textId="77777777" w:rsidTr="00712F30">
        <w:trPr>
          <w:divId w:val="527259509"/>
        </w:trPr>
        <w:tc>
          <w:tcPr>
            <w:tcW w:w="2200" w:type="dxa"/>
            <w:tcMar>
              <w:top w:w="20" w:type="dxa"/>
              <w:left w:w="20" w:type="dxa"/>
              <w:bottom w:w="20" w:type="dxa"/>
              <w:right w:w="20" w:type="dxa"/>
            </w:tcMar>
            <w:vAlign w:val="center"/>
          </w:tcPr>
          <w:p w14:paraId="654B7A2D" w14:textId="77777777" w:rsidR="00712F30" w:rsidRPr="002F198E" w:rsidRDefault="00712F30" w:rsidP="00E37A95">
            <w:pPr>
              <w:pStyle w:val="movimento"/>
              <w:rPr>
                <w:color w:val="002060"/>
              </w:rPr>
            </w:pPr>
            <w:r w:rsidRPr="002F198E">
              <w:rPr>
                <w:color w:val="002060"/>
              </w:rPr>
              <w:t>CARIOLI MATTEO</w:t>
            </w:r>
          </w:p>
        </w:tc>
        <w:tc>
          <w:tcPr>
            <w:tcW w:w="2200" w:type="dxa"/>
            <w:tcMar>
              <w:top w:w="20" w:type="dxa"/>
              <w:left w:w="20" w:type="dxa"/>
              <w:bottom w:w="20" w:type="dxa"/>
              <w:right w:w="20" w:type="dxa"/>
            </w:tcMar>
            <w:vAlign w:val="center"/>
          </w:tcPr>
          <w:p w14:paraId="1B9B0BC2" w14:textId="77777777" w:rsidR="00712F30" w:rsidRPr="002F198E" w:rsidRDefault="00712F30" w:rsidP="00E37A95">
            <w:pPr>
              <w:pStyle w:val="movimento2"/>
              <w:rPr>
                <w:color w:val="002060"/>
              </w:rPr>
            </w:pPr>
            <w:r w:rsidRPr="002F198E">
              <w:rPr>
                <w:color w:val="002060"/>
              </w:rPr>
              <w:t xml:space="preserve">(FUTBOL3) </w:t>
            </w:r>
          </w:p>
        </w:tc>
        <w:tc>
          <w:tcPr>
            <w:tcW w:w="800" w:type="dxa"/>
            <w:tcMar>
              <w:top w:w="20" w:type="dxa"/>
              <w:left w:w="20" w:type="dxa"/>
              <w:bottom w:w="20" w:type="dxa"/>
              <w:right w:w="20" w:type="dxa"/>
            </w:tcMar>
            <w:vAlign w:val="center"/>
          </w:tcPr>
          <w:p w14:paraId="261ECB2C"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06652B95" w14:textId="77777777" w:rsidR="00712F30" w:rsidRPr="002F198E" w:rsidRDefault="00712F30" w:rsidP="00E37A95">
            <w:pPr>
              <w:pStyle w:val="movimento"/>
              <w:rPr>
                <w:color w:val="002060"/>
              </w:rPr>
            </w:pPr>
            <w:r w:rsidRPr="002F198E">
              <w:rPr>
                <w:color w:val="002060"/>
              </w:rPr>
              <w:t> </w:t>
            </w:r>
          </w:p>
        </w:tc>
        <w:tc>
          <w:tcPr>
            <w:tcW w:w="2200" w:type="dxa"/>
            <w:tcMar>
              <w:top w:w="20" w:type="dxa"/>
              <w:left w:w="20" w:type="dxa"/>
              <w:bottom w:w="20" w:type="dxa"/>
              <w:right w:w="20" w:type="dxa"/>
            </w:tcMar>
            <w:vAlign w:val="center"/>
          </w:tcPr>
          <w:p w14:paraId="7245A960" w14:textId="77777777" w:rsidR="00712F30" w:rsidRPr="002F198E" w:rsidRDefault="00712F30" w:rsidP="00E37A95">
            <w:pPr>
              <w:pStyle w:val="movimento2"/>
              <w:rPr>
                <w:color w:val="002060"/>
              </w:rPr>
            </w:pPr>
            <w:r w:rsidRPr="002F198E">
              <w:rPr>
                <w:color w:val="002060"/>
              </w:rPr>
              <w:t> </w:t>
            </w:r>
          </w:p>
        </w:tc>
      </w:tr>
    </w:tbl>
    <w:p w14:paraId="3F57199A" w14:textId="77777777" w:rsidR="00712F30" w:rsidRPr="002F198E" w:rsidRDefault="00712F30" w:rsidP="00712F30">
      <w:pPr>
        <w:pStyle w:val="breakline"/>
        <w:divId w:val="527259509"/>
        <w:rPr>
          <w:color w:val="002060"/>
        </w:rPr>
      </w:pPr>
    </w:p>
    <w:p w14:paraId="0B7E0C14"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7DA21AA7" w14:textId="77777777" w:rsidR="00712F30" w:rsidRPr="002F198E" w:rsidRDefault="00712F30" w:rsidP="00712F30">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Claudio Romagnoli</w:t>
      </w:r>
    </w:p>
    <w:p w14:paraId="4EE56C22" w14:textId="77777777" w:rsidR="00712F30" w:rsidRPr="002F198E" w:rsidRDefault="00712F30" w:rsidP="00712F30">
      <w:pPr>
        <w:pStyle w:val="breakline"/>
        <w:divId w:val="527259509"/>
        <w:rPr>
          <w:color w:val="002060"/>
        </w:rPr>
      </w:pPr>
    </w:p>
    <w:p w14:paraId="52722ABE" w14:textId="77777777" w:rsidR="00712F30" w:rsidRPr="002F198E" w:rsidRDefault="00712F30" w:rsidP="00712F30">
      <w:pPr>
        <w:pStyle w:val="TITOLOPRINC"/>
        <w:divId w:val="527259509"/>
        <w:rPr>
          <w:color w:val="002060"/>
        </w:rPr>
      </w:pPr>
      <w:r w:rsidRPr="002F198E">
        <w:rPr>
          <w:color w:val="002060"/>
        </w:rPr>
        <w:t>CLASSIFICA</w:t>
      </w:r>
    </w:p>
    <w:p w14:paraId="00DEA56D" w14:textId="77777777" w:rsidR="00712F30" w:rsidRPr="002F198E" w:rsidRDefault="00712F30" w:rsidP="00712F30">
      <w:pPr>
        <w:pStyle w:val="breakline"/>
        <w:divId w:val="527259509"/>
        <w:rPr>
          <w:color w:val="002060"/>
        </w:rPr>
      </w:pPr>
    </w:p>
    <w:p w14:paraId="787CF75F" w14:textId="77777777" w:rsidR="00712F30" w:rsidRPr="002F198E" w:rsidRDefault="00712F30" w:rsidP="00712F30">
      <w:pPr>
        <w:pStyle w:val="breakline"/>
        <w:divId w:val="527259509"/>
        <w:rPr>
          <w:color w:val="002060"/>
        </w:rPr>
      </w:pPr>
    </w:p>
    <w:p w14:paraId="6D2B013B" w14:textId="77777777" w:rsidR="00712F30" w:rsidRPr="002F198E" w:rsidRDefault="00712F30" w:rsidP="00712F30">
      <w:pPr>
        <w:pStyle w:val="SOTTOTITOLOCAMPIONATO1"/>
        <w:divId w:val="527259509"/>
        <w:rPr>
          <w:color w:val="002060"/>
        </w:rPr>
      </w:pPr>
      <w:r w:rsidRPr="002F19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39803484"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DB1445"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A55AD4"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9A66F5"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6CAD15"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38BD92"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D53B1"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109C58"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4ABD26"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474B32"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CA8AF" w14:textId="77777777" w:rsidR="00712F30" w:rsidRPr="002F198E" w:rsidRDefault="00712F30" w:rsidP="00E37A95">
            <w:pPr>
              <w:pStyle w:val="HEADERTABELLA"/>
              <w:rPr>
                <w:color w:val="002060"/>
              </w:rPr>
            </w:pPr>
            <w:r w:rsidRPr="002F198E">
              <w:rPr>
                <w:color w:val="002060"/>
              </w:rPr>
              <w:t>PE</w:t>
            </w:r>
          </w:p>
        </w:tc>
      </w:tr>
      <w:tr w:rsidR="00712F30" w:rsidRPr="002F198E" w14:paraId="6F5CE2F7"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6B7802" w14:textId="77777777" w:rsidR="00712F30" w:rsidRPr="002F198E" w:rsidRDefault="00712F30" w:rsidP="00E37A95">
            <w:pPr>
              <w:pStyle w:val="ROWTABELLA"/>
              <w:rPr>
                <w:color w:val="002060"/>
              </w:rPr>
            </w:pPr>
            <w:r w:rsidRPr="002F198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7A636"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05C61"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4CB41"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66A8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1CF2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4ECA6"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78236"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B064B" w14:textId="77777777" w:rsidR="00712F30" w:rsidRPr="002F198E" w:rsidRDefault="00712F30" w:rsidP="00E37A95">
            <w:pPr>
              <w:pStyle w:val="ROWTABELLA"/>
              <w:jc w:val="center"/>
              <w:rPr>
                <w:color w:val="002060"/>
              </w:rPr>
            </w:pPr>
            <w:r w:rsidRPr="002F198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D3953" w14:textId="77777777" w:rsidR="00712F30" w:rsidRPr="002F198E" w:rsidRDefault="00712F30" w:rsidP="00E37A95">
            <w:pPr>
              <w:pStyle w:val="ROWTABELLA"/>
              <w:jc w:val="center"/>
              <w:rPr>
                <w:color w:val="002060"/>
              </w:rPr>
            </w:pPr>
            <w:r w:rsidRPr="002F198E">
              <w:rPr>
                <w:color w:val="002060"/>
              </w:rPr>
              <w:t>0</w:t>
            </w:r>
          </w:p>
        </w:tc>
      </w:tr>
      <w:tr w:rsidR="00712F30" w:rsidRPr="002F198E" w14:paraId="474D5E7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7C1850" w14:textId="77777777" w:rsidR="00712F30" w:rsidRPr="002F198E" w:rsidRDefault="00712F30" w:rsidP="00E37A95">
            <w:pPr>
              <w:pStyle w:val="ROWTABELLA"/>
              <w:rPr>
                <w:color w:val="002060"/>
              </w:rPr>
            </w:pPr>
            <w:r w:rsidRPr="002F198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D9533"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17AB9"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E0A0F"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4CF38"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E753B"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422C4" w14:textId="77777777" w:rsidR="00712F30" w:rsidRPr="002F198E" w:rsidRDefault="00712F30" w:rsidP="00E37A95">
            <w:pPr>
              <w:pStyle w:val="ROWTABELLA"/>
              <w:jc w:val="center"/>
              <w:rPr>
                <w:color w:val="002060"/>
              </w:rPr>
            </w:pPr>
            <w:r w:rsidRPr="002F19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673E0" w14:textId="77777777" w:rsidR="00712F30" w:rsidRPr="002F198E" w:rsidRDefault="00712F30" w:rsidP="00E37A95">
            <w:pPr>
              <w:pStyle w:val="ROWTABELLA"/>
              <w:jc w:val="center"/>
              <w:rPr>
                <w:color w:val="002060"/>
              </w:rPr>
            </w:pPr>
            <w:r w:rsidRPr="002F19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81478" w14:textId="77777777" w:rsidR="00712F30" w:rsidRPr="002F198E" w:rsidRDefault="00712F30" w:rsidP="00E37A95">
            <w:pPr>
              <w:pStyle w:val="ROWTABELLA"/>
              <w:jc w:val="center"/>
              <w:rPr>
                <w:color w:val="002060"/>
              </w:rPr>
            </w:pPr>
            <w:r w:rsidRPr="002F19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60CFE" w14:textId="77777777" w:rsidR="00712F30" w:rsidRPr="002F198E" w:rsidRDefault="00712F30" w:rsidP="00E37A95">
            <w:pPr>
              <w:pStyle w:val="ROWTABELLA"/>
              <w:jc w:val="center"/>
              <w:rPr>
                <w:color w:val="002060"/>
              </w:rPr>
            </w:pPr>
            <w:r w:rsidRPr="002F198E">
              <w:rPr>
                <w:color w:val="002060"/>
              </w:rPr>
              <w:t>0</w:t>
            </w:r>
          </w:p>
        </w:tc>
      </w:tr>
      <w:tr w:rsidR="00712F30" w:rsidRPr="002F198E" w14:paraId="0FCF14B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2DCE2C" w14:textId="77777777" w:rsidR="00712F30" w:rsidRPr="002F198E" w:rsidRDefault="00712F30" w:rsidP="00E37A95">
            <w:pPr>
              <w:pStyle w:val="ROWTABELLA"/>
              <w:rPr>
                <w:color w:val="002060"/>
              </w:rPr>
            </w:pPr>
            <w:r w:rsidRPr="002F19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B711C"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F143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76209"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8EE60"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DC36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EEB4F" w14:textId="77777777" w:rsidR="00712F30" w:rsidRPr="002F198E" w:rsidRDefault="00712F30" w:rsidP="00E37A95">
            <w:pPr>
              <w:pStyle w:val="ROWTABELLA"/>
              <w:jc w:val="center"/>
              <w:rPr>
                <w:color w:val="002060"/>
              </w:rPr>
            </w:pPr>
            <w:r w:rsidRPr="002F198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6372C"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F8E63"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67263" w14:textId="77777777" w:rsidR="00712F30" w:rsidRPr="002F198E" w:rsidRDefault="00712F30" w:rsidP="00E37A95">
            <w:pPr>
              <w:pStyle w:val="ROWTABELLA"/>
              <w:jc w:val="center"/>
              <w:rPr>
                <w:color w:val="002060"/>
              </w:rPr>
            </w:pPr>
            <w:r w:rsidRPr="002F198E">
              <w:rPr>
                <w:color w:val="002060"/>
              </w:rPr>
              <w:t>0</w:t>
            </w:r>
          </w:p>
        </w:tc>
      </w:tr>
      <w:tr w:rsidR="00712F30" w:rsidRPr="002F198E" w14:paraId="0B2D1EB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5A4E4E" w14:textId="77777777" w:rsidR="00712F30" w:rsidRPr="002F198E" w:rsidRDefault="00712F30" w:rsidP="00E37A95">
            <w:pPr>
              <w:pStyle w:val="ROWTABELLA"/>
              <w:rPr>
                <w:color w:val="002060"/>
              </w:rPr>
            </w:pPr>
            <w:r w:rsidRPr="002F198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AC50E"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65ED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10CCA"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45B2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9C2BB"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0586C"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D14EF" w14:textId="77777777" w:rsidR="00712F30" w:rsidRPr="002F198E" w:rsidRDefault="00712F30" w:rsidP="00E37A95">
            <w:pPr>
              <w:pStyle w:val="ROWTABELLA"/>
              <w:jc w:val="center"/>
              <w:rPr>
                <w:color w:val="002060"/>
              </w:rPr>
            </w:pPr>
            <w:r w:rsidRPr="002F198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8C54E"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608D1" w14:textId="77777777" w:rsidR="00712F30" w:rsidRPr="002F198E" w:rsidRDefault="00712F30" w:rsidP="00E37A95">
            <w:pPr>
              <w:pStyle w:val="ROWTABELLA"/>
              <w:jc w:val="center"/>
              <w:rPr>
                <w:color w:val="002060"/>
              </w:rPr>
            </w:pPr>
            <w:r w:rsidRPr="002F198E">
              <w:rPr>
                <w:color w:val="002060"/>
              </w:rPr>
              <w:t>0</w:t>
            </w:r>
          </w:p>
        </w:tc>
      </w:tr>
      <w:tr w:rsidR="00712F30" w:rsidRPr="002F198E" w14:paraId="70DEDAFF"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FFC4FE" w14:textId="77777777" w:rsidR="00712F30" w:rsidRPr="002F198E" w:rsidRDefault="00712F30" w:rsidP="00E37A95">
            <w:pPr>
              <w:pStyle w:val="ROWTABELLA"/>
              <w:rPr>
                <w:color w:val="002060"/>
              </w:rPr>
            </w:pPr>
            <w:r w:rsidRPr="002F198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529C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17C09"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02196"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559C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2CCF1"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CE742" w14:textId="77777777" w:rsidR="00712F30" w:rsidRPr="002F198E" w:rsidRDefault="00712F30" w:rsidP="00E37A95">
            <w:pPr>
              <w:pStyle w:val="ROWTABELLA"/>
              <w:jc w:val="center"/>
              <w:rPr>
                <w:color w:val="002060"/>
              </w:rPr>
            </w:pPr>
            <w:r w:rsidRPr="002F19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0A12B" w14:textId="77777777" w:rsidR="00712F30" w:rsidRPr="002F198E" w:rsidRDefault="00712F30" w:rsidP="00E37A95">
            <w:pPr>
              <w:pStyle w:val="ROWTABELLA"/>
              <w:jc w:val="center"/>
              <w:rPr>
                <w:color w:val="002060"/>
              </w:rPr>
            </w:pPr>
            <w:r w:rsidRPr="002F198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3F8CA"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C351F" w14:textId="77777777" w:rsidR="00712F30" w:rsidRPr="002F198E" w:rsidRDefault="00712F30" w:rsidP="00E37A95">
            <w:pPr>
              <w:pStyle w:val="ROWTABELLA"/>
              <w:jc w:val="center"/>
              <w:rPr>
                <w:color w:val="002060"/>
              </w:rPr>
            </w:pPr>
            <w:r w:rsidRPr="002F198E">
              <w:rPr>
                <w:color w:val="002060"/>
              </w:rPr>
              <w:t>0</w:t>
            </w:r>
          </w:p>
        </w:tc>
      </w:tr>
      <w:tr w:rsidR="00712F30" w:rsidRPr="002F198E" w14:paraId="06FA2C9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8468D7" w14:textId="77777777" w:rsidR="00712F30" w:rsidRPr="002F198E" w:rsidRDefault="00712F30" w:rsidP="00E37A95">
            <w:pPr>
              <w:pStyle w:val="ROWTABELLA"/>
              <w:rPr>
                <w:color w:val="002060"/>
              </w:rPr>
            </w:pPr>
            <w:r w:rsidRPr="002F198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6D1D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D788E"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6A9B1"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8B76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1BF6A"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9382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BE033"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4C88F" w14:textId="77777777" w:rsidR="00712F30" w:rsidRPr="002F198E" w:rsidRDefault="00712F30" w:rsidP="00E37A95">
            <w:pPr>
              <w:pStyle w:val="ROWTABELLA"/>
              <w:jc w:val="center"/>
              <w:rPr>
                <w:color w:val="002060"/>
              </w:rPr>
            </w:pPr>
            <w:r w:rsidRPr="002F198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F1375" w14:textId="77777777" w:rsidR="00712F30" w:rsidRPr="002F198E" w:rsidRDefault="00712F30" w:rsidP="00E37A95">
            <w:pPr>
              <w:pStyle w:val="ROWTABELLA"/>
              <w:jc w:val="center"/>
              <w:rPr>
                <w:color w:val="002060"/>
              </w:rPr>
            </w:pPr>
            <w:r w:rsidRPr="002F198E">
              <w:rPr>
                <w:color w:val="002060"/>
              </w:rPr>
              <w:t>1</w:t>
            </w:r>
          </w:p>
        </w:tc>
      </w:tr>
      <w:tr w:rsidR="00712F30" w:rsidRPr="002F198E" w14:paraId="33597B3D"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8CB84D" w14:textId="77777777" w:rsidR="00712F30" w:rsidRPr="002F198E" w:rsidRDefault="00712F30" w:rsidP="00E37A95">
            <w:pPr>
              <w:pStyle w:val="ROWTABELLA"/>
              <w:rPr>
                <w:color w:val="002060"/>
              </w:rPr>
            </w:pPr>
            <w:proofErr w:type="spellStart"/>
            <w:r w:rsidRPr="002F198E">
              <w:rPr>
                <w:color w:val="002060"/>
              </w:rPr>
              <w:t>sq.B</w:t>
            </w:r>
            <w:proofErr w:type="spellEnd"/>
            <w:r w:rsidRPr="002F198E">
              <w:rPr>
                <w:color w:val="002060"/>
              </w:rPr>
              <w:t xml:space="preserve"> CALCIO A 5 CORINALDO </w:t>
            </w:r>
            <w:proofErr w:type="spellStart"/>
            <w:r w:rsidRPr="002F198E">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744F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D1C7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989D9"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A1F6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3768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6F72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4726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5AE1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46592" w14:textId="77777777" w:rsidR="00712F30" w:rsidRPr="002F198E" w:rsidRDefault="00712F30" w:rsidP="00E37A95">
            <w:pPr>
              <w:pStyle w:val="ROWTABELLA"/>
              <w:jc w:val="center"/>
              <w:rPr>
                <w:color w:val="002060"/>
              </w:rPr>
            </w:pPr>
            <w:r w:rsidRPr="002F198E">
              <w:rPr>
                <w:color w:val="002060"/>
              </w:rPr>
              <w:t>0</w:t>
            </w:r>
          </w:p>
        </w:tc>
      </w:tr>
    </w:tbl>
    <w:p w14:paraId="0AD9ADE7" w14:textId="77777777" w:rsidR="00712F30" w:rsidRPr="002F198E" w:rsidRDefault="00712F30" w:rsidP="00712F30">
      <w:pPr>
        <w:pStyle w:val="breakline"/>
        <w:divId w:val="527259509"/>
        <w:rPr>
          <w:color w:val="002060"/>
        </w:rPr>
      </w:pPr>
    </w:p>
    <w:p w14:paraId="5BF1291E" w14:textId="77777777" w:rsidR="00712F30" w:rsidRPr="002F198E" w:rsidRDefault="00712F30" w:rsidP="00712F30">
      <w:pPr>
        <w:pStyle w:val="breakline"/>
        <w:divId w:val="527259509"/>
        <w:rPr>
          <w:color w:val="002060"/>
        </w:rPr>
      </w:pPr>
    </w:p>
    <w:p w14:paraId="4DC35890" w14:textId="77777777" w:rsidR="00712F30" w:rsidRPr="002F198E" w:rsidRDefault="00712F30" w:rsidP="00712F30">
      <w:pPr>
        <w:pStyle w:val="SOTTOTITOLOCAMPIONATO1"/>
        <w:divId w:val="527259509"/>
        <w:rPr>
          <w:color w:val="002060"/>
        </w:rPr>
      </w:pPr>
      <w:r w:rsidRPr="002F19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75E30324"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95F08"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2FA421"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B840E2"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9DEF1A"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EA87DE"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B3E2B"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CCE76"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972B6"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4294E6"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56FADE" w14:textId="77777777" w:rsidR="00712F30" w:rsidRPr="002F198E" w:rsidRDefault="00712F30" w:rsidP="00E37A95">
            <w:pPr>
              <w:pStyle w:val="HEADERTABELLA"/>
              <w:rPr>
                <w:color w:val="002060"/>
              </w:rPr>
            </w:pPr>
            <w:r w:rsidRPr="002F198E">
              <w:rPr>
                <w:color w:val="002060"/>
              </w:rPr>
              <w:t>PE</w:t>
            </w:r>
          </w:p>
        </w:tc>
      </w:tr>
      <w:tr w:rsidR="00712F30" w:rsidRPr="002F198E" w14:paraId="2E6130E5"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FC7CE2" w14:textId="77777777" w:rsidR="00712F30" w:rsidRPr="002F198E" w:rsidRDefault="00712F30" w:rsidP="00E37A95">
            <w:pPr>
              <w:pStyle w:val="ROWTABELLA"/>
              <w:rPr>
                <w:color w:val="002060"/>
              </w:rPr>
            </w:pPr>
            <w:r w:rsidRPr="002F198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FA6DF"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1786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4D486"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9C8A2"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2D248"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9EF6C" w14:textId="77777777" w:rsidR="00712F30" w:rsidRPr="002F198E" w:rsidRDefault="00712F30" w:rsidP="00E37A95">
            <w:pPr>
              <w:pStyle w:val="ROWTABELLA"/>
              <w:jc w:val="center"/>
              <w:rPr>
                <w:color w:val="002060"/>
              </w:rPr>
            </w:pPr>
            <w:r w:rsidRPr="002F198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2BED9" w14:textId="77777777" w:rsidR="00712F30" w:rsidRPr="002F198E" w:rsidRDefault="00712F30" w:rsidP="00E37A95">
            <w:pPr>
              <w:pStyle w:val="ROWTABELLA"/>
              <w:jc w:val="center"/>
              <w:rPr>
                <w:color w:val="002060"/>
              </w:rPr>
            </w:pPr>
            <w:r w:rsidRPr="002F198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08903" w14:textId="77777777" w:rsidR="00712F30" w:rsidRPr="002F198E" w:rsidRDefault="00712F30" w:rsidP="00E37A95">
            <w:pPr>
              <w:pStyle w:val="ROWTABELLA"/>
              <w:jc w:val="center"/>
              <w:rPr>
                <w:color w:val="002060"/>
              </w:rPr>
            </w:pPr>
            <w:r w:rsidRPr="002F198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50D6E" w14:textId="77777777" w:rsidR="00712F30" w:rsidRPr="002F198E" w:rsidRDefault="00712F30" w:rsidP="00E37A95">
            <w:pPr>
              <w:pStyle w:val="ROWTABELLA"/>
              <w:jc w:val="center"/>
              <w:rPr>
                <w:color w:val="002060"/>
              </w:rPr>
            </w:pPr>
            <w:r w:rsidRPr="002F198E">
              <w:rPr>
                <w:color w:val="002060"/>
              </w:rPr>
              <w:t>0</w:t>
            </w:r>
          </w:p>
        </w:tc>
      </w:tr>
      <w:tr w:rsidR="00712F30" w:rsidRPr="002F198E" w14:paraId="7D1CDBA3"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9D8573" w14:textId="77777777" w:rsidR="00712F30" w:rsidRPr="002F198E" w:rsidRDefault="00712F30" w:rsidP="00E37A95">
            <w:pPr>
              <w:pStyle w:val="ROWTABELLA"/>
              <w:rPr>
                <w:color w:val="002060"/>
              </w:rPr>
            </w:pPr>
            <w:r w:rsidRPr="002F19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578D2"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90DA6"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D486F"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0ADD4"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9803F"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9CFD2" w14:textId="77777777" w:rsidR="00712F30" w:rsidRPr="002F198E" w:rsidRDefault="00712F30" w:rsidP="00E37A95">
            <w:pPr>
              <w:pStyle w:val="ROWTABELLA"/>
              <w:jc w:val="center"/>
              <w:rPr>
                <w:color w:val="002060"/>
              </w:rPr>
            </w:pPr>
            <w:r w:rsidRPr="002F198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68A72"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A2B7A" w14:textId="77777777" w:rsidR="00712F30" w:rsidRPr="002F198E" w:rsidRDefault="00712F30" w:rsidP="00E37A95">
            <w:pPr>
              <w:pStyle w:val="ROWTABELLA"/>
              <w:jc w:val="center"/>
              <w:rPr>
                <w:color w:val="002060"/>
              </w:rPr>
            </w:pPr>
            <w:r w:rsidRPr="002F19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2CF05" w14:textId="77777777" w:rsidR="00712F30" w:rsidRPr="002F198E" w:rsidRDefault="00712F30" w:rsidP="00E37A95">
            <w:pPr>
              <w:pStyle w:val="ROWTABELLA"/>
              <w:jc w:val="center"/>
              <w:rPr>
                <w:color w:val="002060"/>
              </w:rPr>
            </w:pPr>
            <w:r w:rsidRPr="002F198E">
              <w:rPr>
                <w:color w:val="002060"/>
              </w:rPr>
              <w:t>0</w:t>
            </w:r>
          </w:p>
        </w:tc>
      </w:tr>
      <w:tr w:rsidR="00712F30" w:rsidRPr="002F198E" w14:paraId="011423A6"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2300D6" w14:textId="77777777" w:rsidR="00712F30" w:rsidRPr="002F198E" w:rsidRDefault="00712F30" w:rsidP="00E37A95">
            <w:pPr>
              <w:pStyle w:val="ROWTABELLA"/>
              <w:rPr>
                <w:color w:val="002060"/>
              </w:rPr>
            </w:pPr>
            <w:r w:rsidRPr="002F198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3FF0F"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CE32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41196"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371F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8261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90E06" w14:textId="77777777" w:rsidR="00712F30" w:rsidRPr="002F198E" w:rsidRDefault="00712F30" w:rsidP="00E37A95">
            <w:pPr>
              <w:pStyle w:val="ROWTABELLA"/>
              <w:jc w:val="center"/>
              <w:rPr>
                <w:color w:val="002060"/>
              </w:rPr>
            </w:pPr>
            <w:r w:rsidRPr="002F198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BF0B1" w14:textId="77777777" w:rsidR="00712F30" w:rsidRPr="002F198E" w:rsidRDefault="00712F30" w:rsidP="00E37A95">
            <w:pPr>
              <w:pStyle w:val="ROWTABELLA"/>
              <w:jc w:val="center"/>
              <w:rPr>
                <w:color w:val="002060"/>
              </w:rPr>
            </w:pPr>
            <w:r w:rsidRPr="002F198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DA186"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A68D2" w14:textId="77777777" w:rsidR="00712F30" w:rsidRPr="002F198E" w:rsidRDefault="00712F30" w:rsidP="00E37A95">
            <w:pPr>
              <w:pStyle w:val="ROWTABELLA"/>
              <w:jc w:val="center"/>
              <w:rPr>
                <w:color w:val="002060"/>
              </w:rPr>
            </w:pPr>
            <w:r w:rsidRPr="002F198E">
              <w:rPr>
                <w:color w:val="002060"/>
              </w:rPr>
              <w:t>0</w:t>
            </w:r>
          </w:p>
        </w:tc>
      </w:tr>
      <w:tr w:rsidR="00712F30" w:rsidRPr="002F198E" w14:paraId="6E705147"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A8453B" w14:textId="77777777" w:rsidR="00712F30" w:rsidRPr="002F198E" w:rsidRDefault="00712F30" w:rsidP="00E37A95">
            <w:pPr>
              <w:pStyle w:val="ROWTABELLA"/>
              <w:rPr>
                <w:color w:val="002060"/>
              </w:rPr>
            </w:pPr>
            <w:r w:rsidRPr="002F198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4F5E6" w14:textId="77777777" w:rsidR="00712F30" w:rsidRPr="002F198E" w:rsidRDefault="00712F30" w:rsidP="00E37A95">
            <w:pPr>
              <w:pStyle w:val="ROWTABELLA"/>
              <w:jc w:val="center"/>
              <w:rPr>
                <w:color w:val="002060"/>
              </w:rPr>
            </w:pPr>
            <w:r w:rsidRPr="002F19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A5B89"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66E96"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D45D7"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CF850" w14:textId="77777777" w:rsidR="00712F30" w:rsidRPr="002F198E" w:rsidRDefault="00712F30" w:rsidP="00E37A95">
            <w:pPr>
              <w:pStyle w:val="ROWTABELLA"/>
              <w:jc w:val="center"/>
              <w:rPr>
                <w:color w:val="002060"/>
              </w:rPr>
            </w:pPr>
            <w:r w:rsidRPr="002F19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ED92C"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E4B18" w14:textId="77777777" w:rsidR="00712F30" w:rsidRPr="002F198E" w:rsidRDefault="00712F30" w:rsidP="00E37A95">
            <w:pPr>
              <w:pStyle w:val="ROWTABELLA"/>
              <w:jc w:val="center"/>
              <w:rPr>
                <w:color w:val="002060"/>
              </w:rPr>
            </w:pPr>
            <w:r w:rsidRPr="002F198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3B6F5"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E8350" w14:textId="77777777" w:rsidR="00712F30" w:rsidRPr="002F198E" w:rsidRDefault="00712F30" w:rsidP="00E37A95">
            <w:pPr>
              <w:pStyle w:val="ROWTABELLA"/>
              <w:jc w:val="center"/>
              <w:rPr>
                <w:color w:val="002060"/>
              </w:rPr>
            </w:pPr>
            <w:r w:rsidRPr="002F198E">
              <w:rPr>
                <w:color w:val="002060"/>
              </w:rPr>
              <w:t>0</w:t>
            </w:r>
          </w:p>
        </w:tc>
      </w:tr>
      <w:tr w:rsidR="00712F30" w:rsidRPr="002F198E" w14:paraId="11EFFD1C"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EAF9FE" w14:textId="77777777" w:rsidR="00712F30" w:rsidRPr="002F198E" w:rsidRDefault="00712F30" w:rsidP="00E37A95">
            <w:pPr>
              <w:pStyle w:val="ROWTABELLA"/>
              <w:rPr>
                <w:color w:val="002060"/>
              </w:rPr>
            </w:pPr>
            <w:r w:rsidRPr="002F198E">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56004"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12BA8"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49A5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19899"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8312C" w14:textId="77777777" w:rsidR="00712F30" w:rsidRPr="002F198E" w:rsidRDefault="00712F30" w:rsidP="00E37A95">
            <w:pPr>
              <w:pStyle w:val="ROWTABELLA"/>
              <w:jc w:val="center"/>
              <w:rPr>
                <w:color w:val="002060"/>
              </w:rPr>
            </w:pPr>
            <w:r w:rsidRPr="002F19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34E1C"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85BF0" w14:textId="77777777" w:rsidR="00712F30" w:rsidRPr="002F198E" w:rsidRDefault="00712F30" w:rsidP="00E37A95">
            <w:pPr>
              <w:pStyle w:val="ROWTABELLA"/>
              <w:jc w:val="center"/>
              <w:rPr>
                <w:color w:val="002060"/>
              </w:rPr>
            </w:pPr>
            <w:r w:rsidRPr="002F198E">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C093C" w14:textId="77777777" w:rsidR="00712F30" w:rsidRPr="002F198E" w:rsidRDefault="00712F30" w:rsidP="00E37A95">
            <w:pPr>
              <w:pStyle w:val="ROWTABELLA"/>
              <w:jc w:val="center"/>
              <w:rPr>
                <w:color w:val="002060"/>
              </w:rPr>
            </w:pPr>
            <w:r w:rsidRPr="002F198E">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B372A" w14:textId="77777777" w:rsidR="00712F30" w:rsidRPr="002F198E" w:rsidRDefault="00712F30" w:rsidP="00E37A95">
            <w:pPr>
              <w:pStyle w:val="ROWTABELLA"/>
              <w:jc w:val="center"/>
              <w:rPr>
                <w:color w:val="002060"/>
              </w:rPr>
            </w:pPr>
            <w:r w:rsidRPr="002F198E">
              <w:rPr>
                <w:color w:val="002060"/>
              </w:rPr>
              <w:t>0</w:t>
            </w:r>
          </w:p>
        </w:tc>
      </w:tr>
      <w:tr w:rsidR="00712F30" w:rsidRPr="002F198E" w14:paraId="11D157BA"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CDCD26" w14:textId="77777777" w:rsidR="00712F30" w:rsidRPr="002F198E" w:rsidRDefault="00712F30" w:rsidP="00E37A95">
            <w:pPr>
              <w:pStyle w:val="ROWTABELLA"/>
              <w:rPr>
                <w:color w:val="002060"/>
              </w:rPr>
            </w:pPr>
            <w:proofErr w:type="spellStart"/>
            <w:r w:rsidRPr="002F198E">
              <w:rPr>
                <w:color w:val="002060"/>
              </w:rPr>
              <w:t>sq.B</w:t>
            </w:r>
            <w:proofErr w:type="spellEnd"/>
            <w:r w:rsidRPr="002F198E">
              <w:rPr>
                <w:color w:val="002060"/>
              </w:rPr>
              <w:t xml:space="preserve"> AMICI DEL </w:t>
            </w:r>
            <w:proofErr w:type="spellStart"/>
            <w:r w:rsidRPr="002F198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40A8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61565"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FB0DD"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0DAB6"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35C7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E6393"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EAFE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019C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99261" w14:textId="77777777" w:rsidR="00712F30" w:rsidRPr="002F198E" w:rsidRDefault="00712F30" w:rsidP="00E37A95">
            <w:pPr>
              <w:pStyle w:val="ROWTABELLA"/>
              <w:jc w:val="center"/>
              <w:rPr>
                <w:color w:val="002060"/>
              </w:rPr>
            </w:pPr>
            <w:r w:rsidRPr="002F198E">
              <w:rPr>
                <w:color w:val="002060"/>
              </w:rPr>
              <w:t>0</w:t>
            </w:r>
          </w:p>
        </w:tc>
      </w:tr>
      <w:tr w:rsidR="00712F30" w:rsidRPr="002F198E" w14:paraId="3A6878E6"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71F2ECC" w14:textId="77777777" w:rsidR="00712F30" w:rsidRPr="003D3DCC" w:rsidRDefault="00712F30" w:rsidP="00E37A95">
            <w:pPr>
              <w:pStyle w:val="ROWTABELLA"/>
              <w:rPr>
                <w:color w:val="002060"/>
                <w:lang w:val="en-US"/>
              </w:rPr>
            </w:pPr>
            <w:r w:rsidRPr="003D3DCC">
              <w:rPr>
                <w:color w:val="002060"/>
                <w:lang w:val="en-US"/>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312B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2B333"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1A3F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B042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A4CF1"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6830F"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E9132"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4EE3A"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3F05A" w14:textId="77777777" w:rsidR="00712F30" w:rsidRPr="002F198E" w:rsidRDefault="00712F30" w:rsidP="00E37A95">
            <w:pPr>
              <w:pStyle w:val="ROWTABELLA"/>
              <w:jc w:val="center"/>
              <w:rPr>
                <w:color w:val="002060"/>
              </w:rPr>
            </w:pPr>
            <w:r w:rsidRPr="002F198E">
              <w:rPr>
                <w:color w:val="002060"/>
              </w:rPr>
              <w:t>0</w:t>
            </w:r>
          </w:p>
        </w:tc>
      </w:tr>
    </w:tbl>
    <w:p w14:paraId="54F2DEFA" w14:textId="77777777" w:rsidR="00712F30" w:rsidRPr="002F198E" w:rsidRDefault="00712F30" w:rsidP="00712F30">
      <w:pPr>
        <w:pStyle w:val="breakline"/>
        <w:divId w:val="527259509"/>
        <w:rPr>
          <w:color w:val="002060"/>
        </w:rPr>
      </w:pPr>
    </w:p>
    <w:p w14:paraId="04610B58" w14:textId="77777777" w:rsidR="00712F30" w:rsidRPr="002F198E" w:rsidRDefault="00712F30" w:rsidP="00712F30">
      <w:pPr>
        <w:pStyle w:val="breakline"/>
        <w:divId w:val="527259509"/>
        <w:rPr>
          <w:color w:val="002060"/>
        </w:rPr>
      </w:pPr>
    </w:p>
    <w:p w14:paraId="19FCDF60" w14:textId="77777777" w:rsidR="00712F30" w:rsidRPr="002F198E" w:rsidRDefault="00712F30" w:rsidP="00712F30">
      <w:pPr>
        <w:pStyle w:val="SOTTOTITOLOCAMPIONATO1"/>
        <w:divId w:val="527259509"/>
        <w:rPr>
          <w:color w:val="002060"/>
        </w:rPr>
      </w:pPr>
      <w:r w:rsidRPr="002F198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2F30" w:rsidRPr="002F198E" w14:paraId="70CCB4A2" w14:textId="77777777" w:rsidTr="00712F3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122664" w14:textId="77777777" w:rsidR="00712F30" w:rsidRPr="002F198E" w:rsidRDefault="00712F30" w:rsidP="00E37A95">
            <w:pPr>
              <w:pStyle w:val="HEADERTABELLA"/>
              <w:rPr>
                <w:color w:val="002060"/>
              </w:rPr>
            </w:pPr>
            <w:r w:rsidRPr="002F19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578CDD" w14:textId="77777777" w:rsidR="00712F30" w:rsidRPr="002F198E" w:rsidRDefault="00712F30" w:rsidP="00E37A95">
            <w:pPr>
              <w:pStyle w:val="HEADERTABELLA"/>
              <w:rPr>
                <w:color w:val="002060"/>
              </w:rPr>
            </w:pPr>
            <w:r w:rsidRPr="002F19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C3DF83" w14:textId="77777777" w:rsidR="00712F30" w:rsidRPr="002F198E" w:rsidRDefault="00712F30" w:rsidP="00E37A95">
            <w:pPr>
              <w:pStyle w:val="HEADERTABELLA"/>
              <w:rPr>
                <w:color w:val="002060"/>
              </w:rPr>
            </w:pPr>
            <w:r w:rsidRPr="002F19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628DB7" w14:textId="77777777" w:rsidR="00712F30" w:rsidRPr="002F198E" w:rsidRDefault="00712F30" w:rsidP="00E37A95">
            <w:pPr>
              <w:pStyle w:val="HEADERTABELLA"/>
              <w:rPr>
                <w:color w:val="002060"/>
              </w:rPr>
            </w:pPr>
            <w:r w:rsidRPr="002F19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E37940" w14:textId="77777777" w:rsidR="00712F30" w:rsidRPr="002F198E" w:rsidRDefault="00712F30" w:rsidP="00E37A95">
            <w:pPr>
              <w:pStyle w:val="HEADERTABELLA"/>
              <w:rPr>
                <w:color w:val="002060"/>
              </w:rPr>
            </w:pPr>
            <w:r w:rsidRPr="002F19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AF68EF" w14:textId="77777777" w:rsidR="00712F30" w:rsidRPr="002F198E" w:rsidRDefault="00712F30" w:rsidP="00E37A95">
            <w:pPr>
              <w:pStyle w:val="HEADERTABELLA"/>
              <w:rPr>
                <w:color w:val="002060"/>
              </w:rPr>
            </w:pPr>
            <w:r w:rsidRPr="002F19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98D1C" w14:textId="77777777" w:rsidR="00712F30" w:rsidRPr="002F198E" w:rsidRDefault="00712F30" w:rsidP="00E37A95">
            <w:pPr>
              <w:pStyle w:val="HEADERTABELLA"/>
              <w:rPr>
                <w:color w:val="002060"/>
              </w:rPr>
            </w:pPr>
            <w:r w:rsidRPr="002F19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8767C7" w14:textId="77777777" w:rsidR="00712F30" w:rsidRPr="002F198E" w:rsidRDefault="00712F30" w:rsidP="00E37A95">
            <w:pPr>
              <w:pStyle w:val="HEADERTABELLA"/>
              <w:rPr>
                <w:color w:val="002060"/>
              </w:rPr>
            </w:pPr>
            <w:r w:rsidRPr="002F19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519D5" w14:textId="77777777" w:rsidR="00712F30" w:rsidRPr="002F198E" w:rsidRDefault="00712F30" w:rsidP="00E37A95">
            <w:pPr>
              <w:pStyle w:val="HEADERTABELLA"/>
              <w:rPr>
                <w:color w:val="002060"/>
              </w:rPr>
            </w:pPr>
            <w:r w:rsidRPr="002F19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DCC05E" w14:textId="77777777" w:rsidR="00712F30" w:rsidRPr="002F198E" w:rsidRDefault="00712F30" w:rsidP="00E37A95">
            <w:pPr>
              <w:pStyle w:val="HEADERTABELLA"/>
              <w:rPr>
                <w:color w:val="002060"/>
              </w:rPr>
            </w:pPr>
            <w:r w:rsidRPr="002F198E">
              <w:rPr>
                <w:color w:val="002060"/>
              </w:rPr>
              <w:t>PE</w:t>
            </w:r>
          </w:p>
        </w:tc>
      </w:tr>
      <w:tr w:rsidR="00712F30" w:rsidRPr="002F198E" w14:paraId="51ABFCCC" w14:textId="77777777" w:rsidTr="00712F3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3A9206" w14:textId="77777777" w:rsidR="00712F30" w:rsidRPr="002F198E" w:rsidRDefault="00712F30" w:rsidP="00E37A95">
            <w:pPr>
              <w:pStyle w:val="ROWTABELLA"/>
              <w:rPr>
                <w:color w:val="002060"/>
              </w:rPr>
            </w:pPr>
            <w:r w:rsidRPr="002F198E">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0F506" w14:textId="77777777" w:rsidR="00712F30" w:rsidRPr="002F198E" w:rsidRDefault="00712F30" w:rsidP="00E37A95">
            <w:pPr>
              <w:pStyle w:val="ROWTABELLA"/>
              <w:jc w:val="center"/>
              <w:rPr>
                <w:color w:val="002060"/>
              </w:rPr>
            </w:pPr>
            <w:r w:rsidRPr="002F19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4E955"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828FC"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933D8"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6DFAE"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FD380" w14:textId="77777777" w:rsidR="00712F30" w:rsidRPr="002F198E" w:rsidRDefault="00712F30" w:rsidP="00E37A95">
            <w:pPr>
              <w:pStyle w:val="ROWTABELLA"/>
              <w:jc w:val="center"/>
              <w:rPr>
                <w:color w:val="002060"/>
              </w:rPr>
            </w:pPr>
            <w:r w:rsidRPr="002F198E">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1C5AA" w14:textId="77777777" w:rsidR="00712F30" w:rsidRPr="002F198E" w:rsidRDefault="00712F30" w:rsidP="00E37A95">
            <w:pPr>
              <w:pStyle w:val="ROWTABELLA"/>
              <w:jc w:val="center"/>
              <w:rPr>
                <w:color w:val="002060"/>
              </w:rPr>
            </w:pPr>
            <w:r w:rsidRPr="002F198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907BC" w14:textId="77777777" w:rsidR="00712F30" w:rsidRPr="002F198E" w:rsidRDefault="00712F30" w:rsidP="00E37A95">
            <w:pPr>
              <w:pStyle w:val="ROWTABELLA"/>
              <w:jc w:val="center"/>
              <w:rPr>
                <w:color w:val="002060"/>
              </w:rPr>
            </w:pPr>
            <w:r w:rsidRPr="002F198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AB69A" w14:textId="77777777" w:rsidR="00712F30" w:rsidRPr="002F198E" w:rsidRDefault="00712F30" w:rsidP="00E37A95">
            <w:pPr>
              <w:pStyle w:val="ROWTABELLA"/>
              <w:jc w:val="center"/>
              <w:rPr>
                <w:color w:val="002060"/>
              </w:rPr>
            </w:pPr>
            <w:r w:rsidRPr="002F198E">
              <w:rPr>
                <w:color w:val="002060"/>
              </w:rPr>
              <w:t>0</w:t>
            </w:r>
          </w:p>
        </w:tc>
      </w:tr>
      <w:tr w:rsidR="00712F30" w:rsidRPr="002F198E" w14:paraId="0C245AF4"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0E098E" w14:textId="77777777" w:rsidR="00712F30" w:rsidRPr="002F198E" w:rsidRDefault="00712F30" w:rsidP="00E37A95">
            <w:pPr>
              <w:pStyle w:val="ROWTABELLA"/>
              <w:rPr>
                <w:color w:val="002060"/>
              </w:rPr>
            </w:pPr>
            <w:r w:rsidRPr="002F19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17890" w14:textId="77777777" w:rsidR="00712F30" w:rsidRPr="002F198E" w:rsidRDefault="00712F30" w:rsidP="00E37A95">
            <w:pPr>
              <w:pStyle w:val="ROWTABELLA"/>
              <w:jc w:val="center"/>
              <w:rPr>
                <w:color w:val="002060"/>
              </w:rPr>
            </w:pPr>
            <w:r w:rsidRPr="002F19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AD5F8"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F8B00"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434CC" w14:textId="77777777" w:rsidR="00712F30" w:rsidRPr="002F198E" w:rsidRDefault="00712F30" w:rsidP="00E37A95">
            <w:pPr>
              <w:pStyle w:val="ROWTABELLA"/>
              <w:jc w:val="center"/>
              <w:rPr>
                <w:color w:val="002060"/>
              </w:rPr>
            </w:pPr>
            <w:r w:rsidRPr="002F19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A5FFC"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11347" w14:textId="77777777" w:rsidR="00712F30" w:rsidRPr="002F198E" w:rsidRDefault="00712F30" w:rsidP="00E37A95">
            <w:pPr>
              <w:pStyle w:val="ROWTABELLA"/>
              <w:jc w:val="center"/>
              <w:rPr>
                <w:color w:val="002060"/>
              </w:rPr>
            </w:pPr>
            <w:r w:rsidRPr="002F19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D3E44" w14:textId="77777777" w:rsidR="00712F30" w:rsidRPr="002F198E" w:rsidRDefault="00712F30" w:rsidP="00E37A95">
            <w:pPr>
              <w:pStyle w:val="ROWTABELLA"/>
              <w:jc w:val="center"/>
              <w:rPr>
                <w:color w:val="002060"/>
              </w:rPr>
            </w:pPr>
            <w:r w:rsidRPr="002F198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AAEBD" w14:textId="77777777" w:rsidR="00712F30" w:rsidRPr="002F198E" w:rsidRDefault="00712F30" w:rsidP="00E37A95">
            <w:pPr>
              <w:pStyle w:val="ROWTABELLA"/>
              <w:jc w:val="center"/>
              <w:rPr>
                <w:color w:val="002060"/>
              </w:rPr>
            </w:pPr>
            <w:r w:rsidRPr="002F19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E620D" w14:textId="77777777" w:rsidR="00712F30" w:rsidRPr="002F198E" w:rsidRDefault="00712F30" w:rsidP="00E37A95">
            <w:pPr>
              <w:pStyle w:val="ROWTABELLA"/>
              <w:jc w:val="center"/>
              <w:rPr>
                <w:color w:val="002060"/>
              </w:rPr>
            </w:pPr>
            <w:r w:rsidRPr="002F198E">
              <w:rPr>
                <w:color w:val="002060"/>
              </w:rPr>
              <w:t>0</w:t>
            </w:r>
          </w:p>
        </w:tc>
      </w:tr>
      <w:tr w:rsidR="00712F30" w:rsidRPr="002F198E" w14:paraId="157D1415"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C1E807" w14:textId="77777777" w:rsidR="00712F30" w:rsidRPr="002F198E" w:rsidRDefault="00712F30" w:rsidP="00E37A95">
            <w:pPr>
              <w:pStyle w:val="ROWTABELLA"/>
              <w:rPr>
                <w:color w:val="002060"/>
              </w:rPr>
            </w:pPr>
            <w:r w:rsidRPr="002F19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F46E2"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F2CF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D9411"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625D2"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5B45D"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55422" w14:textId="77777777" w:rsidR="00712F30" w:rsidRPr="002F198E" w:rsidRDefault="00712F30" w:rsidP="00E37A95">
            <w:pPr>
              <w:pStyle w:val="ROWTABELLA"/>
              <w:jc w:val="center"/>
              <w:rPr>
                <w:color w:val="002060"/>
              </w:rPr>
            </w:pPr>
            <w:r w:rsidRPr="002F198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9A267" w14:textId="77777777" w:rsidR="00712F30" w:rsidRPr="002F198E" w:rsidRDefault="00712F30" w:rsidP="00E37A95">
            <w:pPr>
              <w:pStyle w:val="ROWTABELLA"/>
              <w:jc w:val="center"/>
              <w:rPr>
                <w:color w:val="002060"/>
              </w:rPr>
            </w:pPr>
            <w:r w:rsidRPr="002F198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7FB3E" w14:textId="77777777" w:rsidR="00712F30" w:rsidRPr="002F198E" w:rsidRDefault="00712F30" w:rsidP="00E37A95">
            <w:pPr>
              <w:pStyle w:val="ROWTABELLA"/>
              <w:jc w:val="center"/>
              <w:rPr>
                <w:color w:val="002060"/>
              </w:rPr>
            </w:pPr>
            <w:r w:rsidRPr="002F19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E71B5" w14:textId="77777777" w:rsidR="00712F30" w:rsidRPr="002F198E" w:rsidRDefault="00712F30" w:rsidP="00E37A95">
            <w:pPr>
              <w:pStyle w:val="ROWTABELLA"/>
              <w:jc w:val="center"/>
              <w:rPr>
                <w:color w:val="002060"/>
              </w:rPr>
            </w:pPr>
            <w:r w:rsidRPr="002F198E">
              <w:rPr>
                <w:color w:val="002060"/>
              </w:rPr>
              <w:t>0</w:t>
            </w:r>
          </w:p>
        </w:tc>
      </w:tr>
      <w:tr w:rsidR="00712F30" w:rsidRPr="002F198E" w14:paraId="2CB86579"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782FAF" w14:textId="77777777" w:rsidR="00712F30" w:rsidRPr="002F198E" w:rsidRDefault="00712F30" w:rsidP="00E37A95">
            <w:pPr>
              <w:pStyle w:val="ROWTABELLA"/>
              <w:rPr>
                <w:color w:val="002060"/>
              </w:rPr>
            </w:pPr>
            <w:r w:rsidRPr="002F198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A4668" w14:textId="77777777" w:rsidR="00712F30" w:rsidRPr="002F198E" w:rsidRDefault="00712F30" w:rsidP="00E37A95">
            <w:pPr>
              <w:pStyle w:val="ROWTABELLA"/>
              <w:jc w:val="center"/>
              <w:rPr>
                <w:color w:val="002060"/>
              </w:rPr>
            </w:pPr>
            <w:r w:rsidRPr="002F19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BEB1C"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7573C"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A45E7"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389618"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2F534" w14:textId="77777777" w:rsidR="00712F30" w:rsidRPr="002F198E" w:rsidRDefault="00712F30" w:rsidP="00E37A95">
            <w:pPr>
              <w:pStyle w:val="ROWTABELLA"/>
              <w:jc w:val="center"/>
              <w:rPr>
                <w:color w:val="002060"/>
              </w:rPr>
            </w:pPr>
            <w:r w:rsidRPr="002F19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5A79B" w14:textId="77777777" w:rsidR="00712F30" w:rsidRPr="002F198E" w:rsidRDefault="00712F30" w:rsidP="00E37A95">
            <w:pPr>
              <w:pStyle w:val="ROWTABELLA"/>
              <w:jc w:val="center"/>
              <w:rPr>
                <w:color w:val="002060"/>
              </w:rPr>
            </w:pPr>
            <w:r w:rsidRPr="002F19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BA55F" w14:textId="77777777" w:rsidR="00712F30" w:rsidRPr="002F198E" w:rsidRDefault="00712F30" w:rsidP="00E37A95">
            <w:pPr>
              <w:pStyle w:val="ROWTABELLA"/>
              <w:jc w:val="center"/>
              <w:rPr>
                <w:color w:val="002060"/>
              </w:rPr>
            </w:pPr>
            <w:r w:rsidRPr="002F19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412F7" w14:textId="77777777" w:rsidR="00712F30" w:rsidRPr="002F198E" w:rsidRDefault="00712F30" w:rsidP="00E37A95">
            <w:pPr>
              <w:pStyle w:val="ROWTABELLA"/>
              <w:jc w:val="center"/>
              <w:rPr>
                <w:color w:val="002060"/>
              </w:rPr>
            </w:pPr>
            <w:r w:rsidRPr="002F198E">
              <w:rPr>
                <w:color w:val="002060"/>
              </w:rPr>
              <w:t>0</w:t>
            </w:r>
          </w:p>
        </w:tc>
      </w:tr>
      <w:tr w:rsidR="00712F30" w:rsidRPr="002F198E" w14:paraId="26A09C9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19A155" w14:textId="77777777" w:rsidR="00712F30" w:rsidRPr="002F198E" w:rsidRDefault="00712F30" w:rsidP="00E37A95">
            <w:pPr>
              <w:pStyle w:val="ROWTABELLA"/>
              <w:rPr>
                <w:color w:val="002060"/>
              </w:rPr>
            </w:pPr>
            <w:r w:rsidRPr="002F19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F1392" w14:textId="77777777" w:rsidR="00712F30" w:rsidRPr="002F198E" w:rsidRDefault="00712F30" w:rsidP="00E37A95">
            <w:pPr>
              <w:pStyle w:val="ROWTABELLA"/>
              <w:jc w:val="center"/>
              <w:rPr>
                <w:color w:val="002060"/>
              </w:rPr>
            </w:pPr>
            <w:r w:rsidRPr="002F19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E8BC7"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50C91"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FBDCA" w14:textId="77777777" w:rsidR="00712F30" w:rsidRPr="002F198E" w:rsidRDefault="00712F30" w:rsidP="00E37A95">
            <w:pPr>
              <w:pStyle w:val="ROWTABELLA"/>
              <w:jc w:val="center"/>
              <w:rPr>
                <w:color w:val="002060"/>
              </w:rPr>
            </w:pPr>
            <w:r w:rsidRPr="002F19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0C12F"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FD089" w14:textId="77777777" w:rsidR="00712F30" w:rsidRPr="002F198E" w:rsidRDefault="00712F30" w:rsidP="00E37A95">
            <w:pPr>
              <w:pStyle w:val="ROWTABELLA"/>
              <w:jc w:val="center"/>
              <w:rPr>
                <w:color w:val="002060"/>
              </w:rPr>
            </w:pPr>
            <w:r w:rsidRPr="002F19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FF4E8" w14:textId="77777777" w:rsidR="00712F30" w:rsidRPr="002F198E" w:rsidRDefault="00712F30" w:rsidP="00E37A95">
            <w:pPr>
              <w:pStyle w:val="ROWTABELLA"/>
              <w:jc w:val="center"/>
              <w:rPr>
                <w:color w:val="002060"/>
              </w:rPr>
            </w:pPr>
            <w:r w:rsidRPr="002F198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339A7" w14:textId="77777777" w:rsidR="00712F30" w:rsidRPr="002F198E" w:rsidRDefault="00712F30" w:rsidP="00E37A95">
            <w:pPr>
              <w:pStyle w:val="ROWTABELLA"/>
              <w:jc w:val="center"/>
              <w:rPr>
                <w:color w:val="002060"/>
              </w:rPr>
            </w:pPr>
            <w:r w:rsidRPr="002F19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79F8C" w14:textId="77777777" w:rsidR="00712F30" w:rsidRPr="002F198E" w:rsidRDefault="00712F30" w:rsidP="00E37A95">
            <w:pPr>
              <w:pStyle w:val="ROWTABELLA"/>
              <w:jc w:val="center"/>
              <w:rPr>
                <w:color w:val="002060"/>
              </w:rPr>
            </w:pPr>
            <w:r w:rsidRPr="002F198E">
              <w:rPr>
                <w:color w:val="002060"/>
              </w:rPr>
              <w:t>0</w:t>
            </w:r>
          </w:p>
        </w:tc>
      </w:tr>
      <w:tr w:rsidR="00712F30" w:rsidRPr="002F198E" w14:paraId="07E98A72" w14:textId="77777777" w:rsidTr="00712F3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A3574A" w14:textId="77777777" w:rsidR="00712F30" w:rsidRPr="002F198E" w:rsidRDefault="00712F30" w:rsidP="00E37A95">
            <w:pPr>
              <w:pStyle w:val="ROWTABELLA"/>
              <w:rPr>
                <w:color w:val="002060"/>
              </w:rPr>
            </w:pPr>
            <w:r w:rsidRPr="002F198E">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8B24F"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D676D" w14:textId="77777777" w:rsidR="00712F30" w:rsidRPr="002F198E" w:rsidRDefault="00712F30" w:rsidP="00E37A95">
            <w:pPr>
              <w:pStyle w:val="ROWTABELLA"/>
              <w:jc w:val="center"/>
              <w:rPr>
                <w:color w:val="002060"/>
              </w:rPr>
            </w:pPr>
            <w:r w:rsidRPr="002F19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59B90"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DAA6B" w14:textId="77777777" w:rsidR="00712F30" w:rsidRPr="002F198E" w:rsidRDefault="00712F30" w:rsidP="00E37A95">
            <w:pPr>
              <w:pStyle w:val="ROWTABELLA"/>
              <w:jc w:val="center"/>
              <w:rPr>
                <w:color w:val="002060"/>
              </w:rPr>
            </w:pPr>
            <w:r w:rsidRPr="002F19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FB32C" w14:textId="77777777" w:rsidR="00712F30" w:rsidRPr="002F198E" w:rsidRDefault="00712F30" w:rsidP="00E37A95">
            <w:pPr>
              <w:pStyle w:val="ROWTABELLA"/>
              <w:jc w:val="center"/>
              <w:rPr>
                <w:color w:val="002060"/>
              </w:rPr>
            </w:pPr>
            <w:r w:rsidRPr="002F19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972D5" w14:textId="77777777" w:rsidR="00712F30" w:rsidRPr="002F198E" w:rsidRDefault="00712F30" w:rsidP="00E37A95">
            <w:pPr>
              <w:pStyle w:val="ROWTABELLA"/>
              <w:jc w:val="center"/>
              <w:rPr>
                <w:color w:val="002060"/>
              </w:rPr>
            </w:pPr>
            <w:r w:rsidRPr="002F19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712AB" w14:textId="77777777" w:rsidR="00712F30" w:rsidRPr="002F198E" w:rsidRDefault="00712F30" w:rsidP="00E37A95">
            <w:pPr>
              <w:pStyle w:val="ROWTABELLA"/>
              <w:jc w:val="center"/>
              <w:rPr>
                <w:color w:val="002060"/>
              </w:rPr>
            </w:pPr>
            <w:r w:rsidRPr="002F198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41A4B" w14:textId="77777777" w:rsidR="00712F30" w:rsidRPr="002F198E" w:rsidRDefault="00712F30" w:rsidP="00E37A95">
            <w:pPr>
              <w:pStyle w:val="ROWTABELLA"/>
              <w:jc w:val="center"/>
              <w:rPr>
                <w:color w:val="002060"/>
              </w:rPr>
            </w:pPr>
            <w:r w:rsidRPr="002F198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15F80" w14:textId="77777777" w:rsidR="00712F30" w:rsidRPr="002F198E" w:rsidRDefault="00712F30" w:rsidP="00E37A95">
            <w:pPr>
              <w:pStyle w:val="ROWTABELLA"/>
              <w:jc w:val="center"/>
              <w:rPr>
                <w:color w:val="002060"/>
              </w:rPr>
            </w:pPr>
            <w:r w:rsidRPr="002F198E">
              <w:rPr>
                <w:color w:val="002060"/>
              </w:rPr>
              <w:t>0</w:t>
            </w:r>
          </w:p>
        </w:tc>
      </w:tr>
      <w:tr w:rsidR="00712F30" w:rsidRPr="002F198E" w14:paraId="23C5B202" w14:textId="77777777" w:rsidTr="00712F3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70DBD5" w14:textId="77777777" w:rsidR="00712F30" w:rsidRPr="002F198E" w:rsidRDefault="00712F30" w:rsidP="00E37A95">
            <w:pPr>
              <w:pStyle w:val="ROWTABELLA"/>
              <w:rPr>
                <w:color w:val="002060"/>
              </w:rPr>
            </w:pPr>
            <w:proofErr w:type="spellStart"/>
            <w:r w:rsidRPr="002F198E">
              <w:rPr>
                <w:color w:val="002060"/>
              </w:rPr>
              <w:t>sq.B</w:t>
            </w:r>
            <w:proofErr w:type="spellEnd"/>
            <w:r w:rsidRPr="002F198E">
              <w:rPr>
                <w:color w:val="002060"/>
              </w:rPr>
              <w:t xml:space="preserve"> ACLI MANTOVANI </w:t>
            </w:r>
            <w:proofErr w:type="spellStart"/>
            <w:r w:rsidRPr="002F198E">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E387E"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A29DE" w14:textId="77777777" w:rsidR="00712F30" w:rsidRPr="002F198E" w:rsidRDefault="00712F30" w:rsidP="00E37A95">
            <w:pPr>
              <w:pStyle w:val="ROWTABELLA"/>
              <w:jc w:val="center"/>
              <w:rPr>
                <w:color w:val="002060"/>
              </w:rPr>
            </w:pPr>
            <w:r w:rsidRPr="002F198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4F94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CB5AC"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2520A"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21935"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DDC59"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B10DB" w14:textId="77777777" w:rsidR="00712F30" w:rsidRPr="002F198E" w:rsidRDefault="00712F30" w:rsidP="00E37A95">
            <w:pPr>
              <w:pStyle w:val="ROWTABELLA"/>
              <w:jc w:val="center"/>
              <w:rPr>
                <w:color w:val="002060"/>
              </w:rPr>
            </w:pPr>
            <w:r w:rsidRPr="002F19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2892F" w14:textId="77777777" w:rsidR="00712F30" w:rsidRPr="002F198E" w:rsidRDefault="00712F30" w:rsidP="00E37A95">
            <w:pPr>
              <w:pStyle w:val="ROWTABELLA"/>
              <w:jc w:val="center"/>
              <w:rPr>
                <w:color w:val="002060"/>
              </w:rPr>
            </w:pPr>
            <w:r w:rsidRPr="002F198E">
              <w:rPr>
                <w:color w:val="002060"/>
              </w:rPr>
              <w:t>0</w:t>
            </w:r>
          </w:p>
        </w:tc>
      </w:tr>
    </w:tbl>
    <w:p w14:paraId="724AB9C9" w14:textId="77777777" w:rsidR="00712F30" w:rsidRPr="002F198E" w:rsidRDefault="00712F30" w:rsidP="00712F30">
      <w:pPr>
        <w:pStyle w:val="breakline"/>
        <w:divId w:val="527259509"/>
        <w:rPr>
          <w:color w:val="002060"/>
        </w:rPr>
      </w:pPr>
    </w:p>
    <w:p w14:paraId="37C643AA" w14:textId="77777777" w:rsidR="00712F30" w:rsidRPr="002F198E" w:rsidRDefault="00712F30" w:rsidP="00712F30">
      <w:pPr>
        <w:pStyle w:val="TITOLOPRINC"/>
        <w:divId w:val="527259509"/>
        <w:rPr>
          <w:color w:val="002060"/>
        </w:rPr>
      </w:pPr>
      <w:r w:rsidRPr="002F198E">
        <w:rPr>
          <w:color w:val="002060"/>
        </w:rPr>
        <w:t>PROGRAMMA GARE</w:t>
      </w:r>
    </w:p>
    <w:p w14:paraId="4C1E9D1C" w14:textId="77777777" w:rsidR="00712F30" w:rsidRPr="002F198E" w:rsidRDefault="00712F30" w:rsidP="00712F30">
      <w:pPr>
        <w:pStyle w:val="SOTTOTITOLOCAMPIONATO1"/>
        <w:divId w:val="527259509"/>
        <w:rPr>
          <w:color w:val="002060"/>
        </w:rPr>
      </w:pPr>
      <w:r w:rsidRPr="002F198E">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4"/>
        <w:gridCol w:w="2002"/>
        <w:gridCol w:w="385"/>
        <w:gridCol w:w="898"/>
        <w:gridCol w:w="1173"/>
        <w:gridCol w:w="1549"/>
        <w:gridCol w:w="1599"/>
      </w:tblGrid>
      <w:tr w:rsidR="00712F30" w:rsidRPr="002F198E" w14:paraId="62249309"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7E1888"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7FFFAE"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0B417"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89B630"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1F357D"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53E563"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93CCCD"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3FE93D55"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29B3CF" w14:textId="77777777" w:rsidR="00712F30" w:rsidRPr="002F198E" w:rsidRDefault="00712F30" w:rsidP="00E37A95">
            <w:pPr>
              <w:pStyle w:val="ROWTABELLA"/>
              <w:rPr>
                <w:color w:val="002060"/>
              </w:rPr>
            </w:pPr>
            <w:r w:rsidRPr="002F198E">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E3E97C" w14:textId="77777777" w:rsidR="00712F30" w:rsidRPr="002F198E" w:rsidRDefault="00712F30" w:rsidP="00E37A95">
            <w:pPr>
              <w:pStyle w:val="ROWTABELLA"/>
              <w:rPr>
                <w:color w:val="002060"/>
              </w:rPr>
            </w:pPr>
            <w:r w:rsidRPr="002F198E">
              <w:rPr>
                <w:color w:val="002060"/>
              </w:rPr>
              <w:t xml:space="preserve">CALCIO A 5 CORINALDO </w:t>
            </w:r>
            <w:proofErr w:type="spellStart"/>
            <w:r w:rsidRPr="002F198E">
              <w:rPr>
                <w:color w:val="002060"/>
              </w:rPr>
              <w:t>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481195C"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B693B3" w14:textId="77777777" w:rsidR="00712F30" w:rsidRPr="002F198E" w:rsidRDefault="00712F30" w:rsidP="00E37A95">
            <w:pPr>
              <w:pStyle w:val="ROWTABELLA"/>
              <w:rPr>
                <w:color w:val="002060"/>
              </w:rPr>
            </w:pPr>
            <w:r w:rsidRPr="002F198E">
              <w:rPr>
                <w:color w:val="002060"/>
              </w:rPr>
              <w:t>09/01/2020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4CF320" w14:textId="77777777" w:rsidR="00712F30" w:rsidRPr="002F198E" w:rsidRDefault="00712F30" w:rsidP="00E37A95">
            <w:pPr>
              <w:pStyle w:val="ROWTABELLA"/>
              <w:rPr>
                <w:color w:val="002060"/>
              </w:rPr>
            </w:pPr>
            <w:r w:rsidRPr="002F198E">
              <w:rPr>
                <w:color w:val="00206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17D5D6" w14:textId="77777777" w:rsidR="00712F30" w:rsidRPr="002F198E" w:rsidRDefault="00712F30" w:rsidP="00E37A95">
            <w:pPr>
              <w:pStyle w:val="ROWTABELLA"/>
              <w:rPr>
                <w:color w:val="002060"/>
              </w:rPr>
            </w:pPr>
            <w:r w:rsidRPr="002F198E">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7349F5" w14:textId="77777777" w:rsidR="00712F30" w:rsidRPr="002F198E" w:rsidRDefault="00712F30" w:rsidP="00E37A95">
            <w:pPr>
              <w:pStyle w:val="ROWTABELLA"/>
              <w:rPr>
                <w:color w:val="002060"/>
              </w:rPr>
            </w:pPr>
            <w:r w:rsidRPr="002F198E">
              <w:rPr>
                <w:color w:val="002060"/>
              </w:rPr>
              <w:t>VIA NAZARIO SAURO</w:t>
            </w:r>
          </w:p>
        </w:tc>
      </w:tr>
      <w:tr w:rsidR="00712F30" w:rsidRPr="002F198E" w14:paraId="5EE950C9"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E2AD22" w14:textId="77777777" w:rsidR="00712F30" w:rsidRPr="002F198E" w:rsidRDefault="00712F30" w:rsidP="00E37A95">
            <w:pPr>
              <w:pStyle w:val="ROWTABELLA"/>
              <w:rPr>
                <w:color w:val="002060"/>
              </w:rPr>
            </w:pPr>
            <w:r w:rsidRPr="002F198E">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18E797" w14:textId="77777777" w:rsidR="00712F30" w:rsidRPr="002F198E" w:rsidRDefault="00712F30" w:rsidP="00E37A95">
            <w:pPr>
              <w:pStyle w:val="ROWTABELLA"/>
              <w:rPr>
                <w:color w:val="002060"/>
              </w:rPr>
            </w:pPr>
            <w:r w:rsidRPr="002F198E">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79579B"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22C7A7" w14:textId="77777777" w:rsidR="00712F30" w:rsidRPr="002F198E" w:rsidRDefault="00712F30" w:rsidP="00E37A95">
            <w:pPr>
              <w:pStyle w:val="ROWTABELLA"/>
              <w:rPr>
                <w:color w:val="002060"/>
              </w:rPr>
            </w:pPr>
            <w:r w:rsidRPr="002F198E">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520C56" w14:textId="77777777" w:rsidR="00712F30" w:rsidRPr="002F198E" w:rsidRDefault="00712F30" w:rsidP="00E37A95">
            <w:pPr>
              <w:pStyle w:val="ROWTABELLA"/>
              <w:rPr>
                <w:color w:val="002060"/>
              </w:rPr>
            </w:pPr>
            <w:r w:rsidRPr="002F198E">
              <w:rPr>
                <w:color w:val="002060"/>
              </w:rPr>
              <w:t>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B021B3" w14:textId="77777777" w:rsidR="00712F30" w:rsidRPr="002F198E" w:rsidRDefault="00712F30" w:rsidP="00E37A95">
            <w:pPr>
              <w:pStyle w:val="ROWTABELLA"/>
              <w:rPr>
                <w:color w:val="002060"/>
              </w:rPr>
            </w:pPr>
            <w:r w:rsidRPr="002F198E">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099D6D" w14:textId="77777777" w:rsidR="00712F30" w:rsidRPr="002F198E" w:rsidRDefault="00712F30" w:rsidP="00E37A95">
            <w:pPr>
              <w:pStyle w:val="ROWTABELLA"/>
              <w:rPr>
                <w:color w:val="002060"/>
              </w:rPr>
            </w:pPr>
            <w:r w:rsidRPr="002F198E">
              <w:rPr>
                <w:color w:val="002060"/>
              </w:rPr>
              <w:t>VIA BRAMANTE</w:t>
            </w:r>
          </w:p>
        </w:tc>
      </w:tr>
      <w:tr w:rsidR="00712F30" w:rsidRPr="002F198E" w14:paraId="03357F29"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CD2854" w14:textId="77777777" w:rsidR="00712F30" w:rsidRPr="002F198E" w:rsidRDefault="00712F30" w:rsidP="00E37A95">
            <w:pPr>
              <w:pStyle w:val="ROWTABELLA"/>
              <w:rPr>
                <w:color w:val="002060"/>
              </w:rPr>
            </w:pPr>
            <w:r w:rsidRPr="002F198E">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90FB47" w14:textId="77777777" w:rsidR="00712F30" w:rsidRPr="002F198E" w:rsidRDefault="00712F30" w:rsidP="00E37A95">
            <w:pPr>
              <w:pStyle w:val="ROWTABELLA"/>
              <w:rPr>
                <w:color w:val="002060"/>
              </w:rPr>
            </w:pPr>
            <w:r w:rsidRPr="002F198E">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904A7AF"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A1DD10" w14:textId="77777777" w:rsidR="00712F30" w:rsidRPr="002F198E" w:rsidRDefault="00712F30" w:rsidP="00E37A95">
            <w:pPr>
              <w:pStyle w:val="ROWTABELLA"/>
              <w:rPr>
                <w:color w:val="002060"/>
              </w:rPr>
            </w:pPr>
            <w:r w:rsidRPr="002F198E">
              <w:rPr>
                <w:color w:val="002060"/>
              </w:rPr>
              <w:t>12/01/2020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AA6549" w14:textId="77777777" w:rsidR="00712F30" w:rsidRPr="002F198E" w:rsidRDefault="00712F30" w:rsidP="00E37A95">
            <w:pPr>
              <w:pStyle w:val="ROWTABELLA"/>
              <w:rPr>
                <w:color w:val="002060"/>
              </w:rPr>
            </w:pPr>
            <w:r w:rsidRPr="002F198E">
              <w:rPr>
                <w:color w:val="002060"/>
              </w:rPr>
              <w:t>A.RIST."IL LAGO" C.SCOPERTO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FC7D62" w14:textId="77777777" w:rsidR="00712F30" w:rsidRPr="002F198E" w:rsidRDefault="00712F30" w:rsidP="00E37A95">
            <w:pPr>
              <w:pStyle w:val="ROWTABELLA"/>
              <w:rPr>
                <w:color w:val="002060"/>
              </w:rPr>
            </w:pPr>
            <w:r w:rsidRPr="002F198E">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62E69B" w14:textId="77777777" w:rsidR="00712F30" w:rsidRPr="002F198E" w:rsidRDefault="00712F30" w:rsidP="00E37A95">
            <w:pPr>
              <w:pStyle w:val="ROWTABELLA"/>
              <w:rPr>
                <w:color w:val="002060"/>
              </w:rPr>
            </w:pPr>
            <w:r w:rsidRPr="002F198E">
              <w:rPr>
                <w:color w:val="002060"/>
              </w:rPr>
              <w:t>VIA CATTEDR.LOC.S.LAZZARO 79</w:t>
            </w:r>
          </w:p>
        </w:tc>
      </w:tr>
    </w:tbl>
    <w:p w14:paraId="365BF9DF" w14:textId="77777777" w:rsidR="00712F30" w:rsidRPr="002F198E" w:rsidRDefault="00712F30" w:rsidP="00712F30">
      <w:pPr>
        <w:pStyle w:val="breakline"/>
        <w:divId w:val="527259509"/>
        <w:rPr>
          <w:color w:val="002060"/>
        </w:rPr>
      </w:pPr>
    </w:p>
    <w:p w14:paraId="018DBFC7" w14:textId="77777777" w:rsidR="00712F30" w:rsidRPr="002F198E" w:rsidRDefault="00712F30" w:rsidP="00712F30">
      <w:pPr>
        <w:pStyle w:val="breakline"/>
        <w:divId w:val="527259509"/>
        <w:rPr>
          <w:color w:val="002060"/>
        </w:rPr>
      </w:pPr>
    </w:p>
    <w:p w14:paraId="3602DEA8" w14:textId="77777777" w:rsidR="00712F30" w:rsidRPr="002F198E" w:rsidRDefault="00712F30" w:rsidP="00712F30">
      <w:pPr>
        <w:pStyle w:val="breakline"/>
        <w:divId w:val="527259509"/>
        <w:rPr>
          <w:color w:val="002060"/>
        </w:rPr>
      </w:pPr>
    </w:p>
    <w:p w14:paraId="272490B3" w14:textId="77777777" w:rsidR="00712F30" w:rsidRPr="002F198E" w:rsidRDefault="00712F30" w:rsidP="00712F30">
      <w:pPr>
        <w:pStyle w:val="SOTTOTITOLOCAMPIONATO1"/>
        <w:divId w:val="527259509"/>
        <w:rPr>
          <w:color w:val="002060"/>
        </w:rPr>
      </w:pPr>
      <w:r w:rsidRPr="002F198E">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12F30" w:rsidRPr="002F198E" w14:paraId="2C6B79EC"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CFF4C6"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EE304B"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BF50FD"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92C60B"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C43617"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5BDCA2"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2C093E"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6B05E13B"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23129E1" w14:textId="77777777" w:rsidR="00712F30" w:rsidRPr="002F198E" w:rsidRDefault="00712F30" w:rsidP="00E37A95">
            <w:pPr>
              <w:pStyle w:val="ROWTABELLA"/>
              <w:rPr>
                <w:color w:val="002060"/>
              </w:rPr>
            </w:pPr>
            <w:r w:rsidRPr="002F198E">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2059BB" w14:textId="77777777" w:rsidR="00712F30" w:rsidRPr="002F198E" w:rsidRDefault="00712F30" w:rsidP="00E37A95">
            <w:pPr>
              <w:pStyle w:val="ROWTABELLA"/>
              <w:rPr>
                <w:color w:val="002060"/>
              </w:rPr>
            </w:pPr>
            <w:r w:rsidRPr="002F198E">
              <w:rPr>
                <w:color w:val="002060"/>
              </w:rPr>
              <w:t xml:space="preserve">ITALSERVICE C5 </w:t>
            </w:r>
            <w:proofErr w:type="spellStart"/>
            <w:r w:rsidRPr="002F198E">
              <w:rPr>
                <w:color w:val="002060"/>
              </w:rPr>
              <w:t>sq.B</w:t>
            </w:r>
            <w:proofErr w:type="spell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B1F2F3B"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63AB2B" w14:textId="77777777" w:rsidR="00712F30" w:rsidRPr="002F198E" w:rsidRDefault="00712F30" w:rsidP="00E37A95">
            <w:pPr>
              <w:pStyle w:val="ROWTABELLA"/>
              <w:rPr>
                <w:color w:val="002060"/>
              </w:rPr>
            </w:pPr>
            <w:r w:rsidRPr="002F198E">
              <w:rPr>
                <w:color w:val="002060"/>
              </w:rPr>
              <w:t>04/01/2020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AA8E6E"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26C476"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4BCD0B" w14:textId="77777777" w:rsidR="00712F30" w:rsidRPr="002F198E" w:rsidRDefault="00712F30" w:rsidP="00E37A95">
            <w:pPr>
              <w:pStyle w:val="ROWTABELLA"/>
              <w:rPr>
                <w:color w:val="002060"/>
              </w:rPr>
            </w:pPr>
            <w:r w:rsidRPr="002F198E">
              <w:rPr>
                <w:color w:val="002060"/>
              </w:rPr>
              <w:t>VIA VERDI</w:t>
            </w:r>
          </w:p>
        </w:tc>
      </w:tr>
    </w:tbl>
    <w:p w14:paraId="5B9E8426" w14:textId="77777777" w:rsidR="00712F30" w:rsidRPr="002F198E" w:rsidRDefault="00712F30" w:rsidP="00712F30">
      <w:pPr>
        <w:pStyle w:val="breakline"/>
        <w:divId w:val="527259509"/>
        <w:rPr>
          <w:color w:val="002060"/>
        </w:rPr>
      </w:pPr>
    </w:p>
    <w:p w14:paraId="6B409F69" w14:textId="77777777" w:rsidR="00712F30" w:rsidRPr="002F198E" w:rsidRDefault="00712F30" w:rsidP="00712F30">
      <w:pPr>
        <w:pStyle w:val="breakline"/>
        <w:divId w:val="527259509"/>
        <w:rPr>
          <w:color w:val="002060"/>
        </w:rPr>
      </w:pPr>
    </w:p>
    <w:p w14:paraId="293077C8" w14:textId="77777777" w:rsidR="00712F30" w:rsidRPr="002F198E" w:rsidRDefault="00712F30" w:rsidP="00712F30">
      <w:pPr>
        <w:pStyle w:val="breakline"/>
        <w:divId w:val="527259509"/>
        <w:rPr>
          <w:color w:val="002060"/>
        </w:rPr>
      </w:pPr>
    </w:p>
    <w:p w14:paraId="436FF837" w14:textId="77777777" w:rsidR="00712F30" w:rsidRPr="002F198E" w:rsidRDefault="00712F30" w:rsidP="00712F30">
      <w:pPr>
        <w:pStyle w:val="SOTTOTITOLOCAMPIONATO1"/>
        <w:divId w:val="527259509"/>
        <w:rPr>
          <w:color w:val="002060"/>
        </w:rPr>
      </w:pPr>
      <w:r w:rsidRPr="002F198E">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34"/>
        <w:gridCol w:w="2010"/>
        <w:gridCol w:w="385"/>
        <w:gridCol w:w="898"/>
        <w:gridCol w:w="1177"/>
        <w:gridCol w:w="1548"/>
        <w:gridCol w:w="1548"/>
      </w:tblGrid>
      <w:tr w:rsidR="00712F30" w:rsidRPr="002F198E" w14:paraId="6DFE7AB6"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92378A"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96FA4"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CBD7F"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2E7F96"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17E27"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B15DC7"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67A3AA"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5F7D39D1"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B67CAB" w14:textId="77777777" w:rsidR="00712F30" w:rsidRPr="002F198E" w:rsidRDefault="00712F30" w:rsidP="00E37A95">
            <w:pPr>
              <w:pStyle w:val="ROWTABELLA"/>
              <w:rPr>
                <w:color w:val="002060"/>
              </w:rPr>
            </w:pPr>
            <w:r w:rsidRPr="002F198E">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D9A355" w14:textId="77777777" w:rsidR="00712F30" w:rsidRPr="002F198E" w:rsidRDefault="00712F30" w:rsidP="00E37A95">
            <w:pPr>
              <w:pStyle w:val="ROWTABELLA"/>
              <w:rPr>
                <w:color w:val="002060"/>
              </w:rPr>
            </w:pPr>
            <w:r w:rsidRPr="002F198E">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55BCD59"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E17E2A" w14:textId="77777777" w:rsidR="00712F30" w:rsidRPr="002F198E" w:rsidRDefault="00712F30" w:rsidP="00E37A95">
            <w:pPr>
              <w:pStyle w:val="ROWTABELLA"/>
              <w:rPr>
                <w:color w:val="002060"/>
              </w:rPr>
            </w:pPr>
            <w:r w:rsidRPr="002F198E">
              <w:rPr>
                <w:color w:val="002060"/>
              </w:rPr>
              <w:t>11/01/2020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B1D8E4"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DA6F2E"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E81513" w14:textId="77777777" w:rsidR="00712F30" w:rsidRPr="002F198E" w:rsidRDefault="00712F30" w:rsidP="00E37A95">
            <w:pPr>
              <w:pStyle w:val="ROWTABELLA"/>
              <w:rPr>
                <w:color w:val="002060"/>
              </w:rPr>
            </w:pPr>
            <w:r w:rsidRPr="002F198E">
              <w:rPr>
                <w:color w:val="002060"/>
              </w:rPr>
              <w:t>VIA VERDI</w:t>
            </w:r>
          </w:p>
        </w:tc>
      </w:tr>
      <w:tr w:rsidR="00712F30" w:rsidRPr="002F198E" w14:paraId="7945D79A"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1FDE71" w14:textId="77777777" w:rsidR="00712F30" w:rsidRPr="002F198E" w:rsidRDefault="00712F30" w:rsidP="00E37A95">
            <w:pPr>
              <w:pStyle w:val="ROWTABELLA"/>
              <w:rPr>
                <w:color w:val="002060"/>
              </w:rPr>
            </w:pPr>
            <w:r w:rsidRPr="002F198E">
              <w:rPr>
                <w:color w:val="002060"/>
              </w:rPr>
              <w:t xml:space="preserve">AMICI DEL </w:t>
            </w:r>
            <w:proofErr w:type="spellStart"/>
            <w:r w:rsidRPr="002F198E">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A574E1" w14:textId="77777777" w:rsidR="00712F30" w:rsidRPr="002F198E" w:rsidRDefault="00712F30" w:rsidP="00E37A95">
            <w:pPr>
              <w:pStyle w:val="ROWTABELLA"/>
              <w:rPr>
                <w:color w:val="002060"/>
              </w:rPr>
            </w:pPr>
            <w:r w:rsidRPr="002F198E">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581E828"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B4094B" w14:textId="77777777" w:rsidR="00712F30" w:rsidRPr="002F198E" w:rsidRDefault="00712F30" w:rsidP="00E37A95">
            <w:pPr>
              <w:pStyle w:val="ROWTABELLA"/>
              <w:rPr>
                <w:color w:val="002060"/>
              </w:rPr>
            </w:pPr>
            <w:r w:rsidRPr="002F198E">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D55605" w14:textId="77777777" w:rsidR="00712F30" w:rsidRPr="002F198E" w:rsidRDefault="00712F30" w:rsidP="00E37A95">
            <w:pPr>
              <w:pStyle w:val="ROWTABELLA"/>
              <w:rPr>
                <w:color w:val="002060"/>
              </w:rPr>
            </w:pPr>
            <w:r w:rsidRPr="002F198E">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51B424" w14:textId="77777777" w:rsidR="00712F30" w:rsidRPr="002F198E" w:rsidRDefault="00712F30" w:rsidP="00E37A95">
            <w:pPr>
              <w:pStyle w:val="ROWTABELLA"/>
              <w:rPr>
                <w:color w:val="002060"/>
              </w:rPr>
            </w:pPr>
            <w:r w:rsidRPr="002F198E">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789701" w14:textId="77777777" w:rsidR="00712F30" w:rsidRPr="002F198E" w:rsidRDefault="00712F30" w:rsidP="00E37A95">
            <w:pPr>
              <w:pStyle w:val="ROWTABELLA"/>
              <w:rPr>
                <w:color w:val="002060"/>
              </w:rPr>
            </w:pPr>
            <w:r w:rsidRPr="002F198E">
              <w:rPr>
                <w:color w:val="002060"/>
              </w:rPr>
              <w:t>VIA AMATO</w:t>
            </w:r>
          </w:p>
        </w:tc>
      </w:tr>
      <w:tr w:rsidR="00712F30" w:rsidRPr="002F198E" w14:paraId="7E441863"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6D31C6" w14:textId="77777777" w:rsidR="00712F30" w:rsidRPr="002F198E" w:rsidRDefault="00712F30" w:rsidP="00E37A95">
            <w:pPr>
              <w:pStyle w:val="ROWTABELLA"/>
              <w:rPr>
                <w:color w:val="002060"/>
              </w:rPr>
            </w:pPr>
            <w:r w:rsidRPr="002F198E">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1B321B" w14:textId="77777777" w:rsidR="00712F30" w:rsidRPr="002F198E" w:rsidRDefault="00712F30" w:rsidP="00E37A95">
            <w:pPr>
              <w:pStyle w:val="ROWTABELLA"/>
              <w:rPr>
                <w:color w:val="002060"/>
              </w:rPr>
            </w:pPr>
            <w:r w:rsidRPr="002F198E">
              <w:rPr>
                <w:color w:val="002060"/>
              </w:rPr>
              <w:t>SPORTFLY ARL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5DD9A0"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72A239" w14:textId="77777777" w:rsidR="00712F30" w:rsidRPr="002F198E" w:rsidRDefault="00712F30" w:rsidP="00E37A95">
            <w:pPr>
              <w:pStyle w:val="ROWTABELLA"/>
              <w:rPr>
                <w:color w:val="002060"/>
              </w:rPr>
            </w:pPr>
            <w:r w:rsidRPr="002F198E">
              <w:rPr>
                <w:color w:val="002060"/>
              </w:rPr>
              <w:t>12/01/2020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C6400C" w14:textId="77777777" w:rsidR="00712F30" w:rsidRPr="002F198E" w:rsidRDefault="00712F30" w:rsidP="00E37A95">
            <w:pPr>
              <w:pStyle w:val="ROWTABELLA"/>
              <w:rPr>
                <w:color w:val="002060"/>
              </w:rPr>
            </w:pPr>
            <w:r w:rsidRPr="002F198E">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93CFF3" w14:textId="77777777" w:rsidR="00712F30" w:rsidRPr="002F198E" w:rsidRDefault="00712F30" w:rsidP="00E37A95">
            <w:pPr>
              <w:pStyle w:val="ROWTABELLA"/>
              <w:rPr>
                <w:color w:val="002060"/>
              </w:rPr>
            </w:pPr>
            <w:r w:rsidRPr="002F198E">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9D4A9D" w14:textId="77777777" w:rsidR="00712F30" w:rsidRPr="002F198E" w:rsidRDefault="00712F30" w:rsidP="00E37A95">
            <w:pPr>
              <w:pStyle w:val="ROWTABELLA"/>
              <w:rPr>
                <w:color w:val="002060"/>
              </w:rPr>
            </w:pPr>
            <w:r w:rsidRPr="002F198E">
              <w:rPr>
                <w:color w:val="002060"/>
              </w:rPr>
              <w:t>VIA BORGO DI SOTTO</w:t>
            </w:r>
          </w:p>
        </w:tc>
      </w:tr>
    </w:tbl>
    <w:p w14:paraId="15688661" w14:textId="77777777" w:rsidR="00712F30" w:rsidRPr="002F198E" w:rsidRDefault="00712F30" w:rsidP="00712F30">
      <w:pPr>
        <w:pStyle w:val="breakline"/>
        <w:divId w:val="527259509"/>
        <w:rPr>
          <w:color w:val="002060"/>
        </w:rPr>
      </w:pPr>
    </w:p>
    <w:p w14:paraId="65F7E6D1" w14:textId="77777777" w:rsidR="00712F30" w:rsidRPr="002F198E" w:rsidRDefault="00712F30" w:rsidP="00712F30">
      <w:pPr>
        <w:pStyle w:val="breakline"/>
        <w:divId w:val="527259509"/>
        <w:rPr>
          <w:color w:val="002060"/>
        </w:rPr>
      </w:pPr>
    </w:p>
    <w:p w14:paraId="725EC6E0" w14:textId="77777777" w:rsidR="00712F30" w:rsidRPr="002F198E" w:rsidRDefault="00712F30" w:rsidP="00712F30">
      <w:pPr>
        <w:pStyle w:val="breakline"/>
        <w:divId w:val="527259509"/>
        <w:rPr>
          <w:color w:val="002060"/>
        </w:rPr>
      </w:pPr>
    </w:p>
    <w:p w14:paraId="39006F3E" w14:textId="77777777" w:rsidR="00712F30" w:rsidRPr="002F198E" w:rsidRDefault="00712F30" w:rsidP="00712F30">
      <w:pPr>
        <w:pStyle w:val="SOTTOTITOLOCAMPIONATO1"/>
        <w:divId w:val="527259509"/>
        <w:rPr>
          <w:color w:val="002060"/>
        </w:rPr>
      </w:pPr>
      <w:r w:rsidRPr="002F198E">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4"/>
        <w:gridCol w:w="385"/>
        <w:gridCol w:w="898"/>
        <w:gridCol w:w="1176"/>
        <w:gridCol w:w="1547"/>
        <w:gridCol w:w="1571"/>
      </w:tblGrid>
      <w:tr w:rsidR="00712F30" w:rsidRPr="002F198E" w14:paraId="0567DD81"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87EB4"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1AFC9"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21772F"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E5EC49"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A69EC9"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265EEF"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4CF77"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79D7007B"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A94619" w14:textId="77777777" w:rsidR="00712F30" w:rsidRPr="002F198E" w:rsidRDefault="00712F30" w:rsidP="00E37A95">
            <w:pPr>
              <w:pStyle w:val="ROWTABELLA"/>
              <w:rPr>
                <w:color w:val="002060"/>
              </w:rPr>
            </w:pPr>
            <w:r w:rsidRPr="002F198E">
              <w:rPr>
                <w:color w:val="002060"/>
              </w:rPr>
              <w:t>FUTSAL ASKL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F31BAE" w14:textId="77777777" w:rsidR="00712F30" w:rsidRPr="002F198E" w:rsidRDefault="00712F30" w:rsidP="00E37A95">
            <w:pPr>
              <w:pStyle w:val="ROWTABELLA"/>
              <w:rPr>
                <w:color w:val="002060"/>
              </w:rPr>
            </w:pPr>
            <w:r w:rsidRPr="002F198E">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D799994" w14:textId="77777777" w:rsidR="00712F30" w:rsidRPr="002F198E" w:rsidRDefault="00712F30" w:rsidP="00E37A95">
            <w:pPr>
              <w:pStyle w:val="ROWTABELLA"/>
              <w:jc w:val="center"/>
              <w:rPr>
                <w:color w:val="002060"/>
              </w:rPr>
            </w:pPr>
            <w:r w:rsidRPr="002F19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05CBE3" w14:textId="77777777" w:rsidR="00712F30" w:rsidRPr="002F198E" w:rsidRDefault="00712F30" w:rsidP="00E37A95">
            <w:pPr>
              <w:pStyle w:val="ROWTABELLA"/>
              <w:rPr>
                <w:color w:val="002060"/>
              </w:rPr>
            </w:pPr>
            <w:r w:rsidRPr="002F198E">
              <w:rPr>
                <w:color w:val="002060"/>
              </w:rPr>
              <w:t>11/01/2020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6B8687" w14:textId="77777777" w:rsidR="00712F30" w:rsidRPr="002F198E" w:rsidRDefault="00712F30" w:rsidP="00E37A95">
            <w:pPr>
              <w:pStyle w:val="ROWTABELLA"/>
              <w:rPr>
                <w:color w:val="002060"/>
              </w:rPr>
            </w:pPr>
            <w:r w:rsidRPr="002F198E">
              <w:rPr>
                <w:color w:val="002060"/>
              </w:rPr>
              <w:t>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14B253" w14:textId="77777777" w:rsidR="00712F30" w:rsidRPr="002F198E" w:rsidRDefault="00712F30" w:rsidP="00E37A95">
            <w:pPr>
              <w:pStyle w:val="ROWTABELLA"/>
              <w:rPr>
                <w:color w:val="002060"/>
              </w:rPr>
            </w:pPr>
            <w:r w:rsidRPr="002F198E">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09E65B" w14:textId="77777777" w:rsidR="00712F30" w:rsidRPr="002F198E" w:rsidRDefault="00712F30" w:rsidP="00E37A95">
            <w:pPr>
              <w:pStyle w:val="ROWTABELLA"/>
              <w:rPr>
                <w:color w:val="002060"/>
              </w:rPr>
            </w:pPr>
            <w:r w:rsidRPr="002F198E">
              <w:rPr>
                <w:color w:val="002060"/>
              </w:rPr>
              <w:t>LOC.MONTEROCCO VIA A.MANCINI</w:t>
            </w:r>
          </w:p>
        </w:tc>
      </w:tr>
      <w:tr w:rsidR="00712F30" w:rsidRPr="002F198E" w14:paraId="5898D7A7"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83A5D34"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166ABD" w14:textId="77777777" w:rsidR="00712F30" w:rsidRPr="002F198E" w:rsidRDefault="00712F30" w:rsidP="00E37A95">
            <w:pPr>
              <w:pStyle w:val="ROWTABELLA"/>
              <w:rPr>
                <w:color w:val="002060"/>
              </w:rPr>
            </w:pPr>
            <w:r w:rsidRPr="002F198E">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0975C8"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F83813" w14:textId="77777777" w:rsidR="00712F30" w:rsidRPr="002F198E" w:rsidRDefault="00712F30" w:rsidP="00E37A95">
            <w:pPr>
              <w:pStyle w:val="ROWTABELLA"/>
              <w:rPr>
                <w:color w:val="002060"/>
              </w:rPr>
            </w:pPr>
            <w:r w:rsidRPr="002F198E">
              <w:rPr>
                <w:color w:val="002060"/>
              </w:rPr>
              <w:t>11/01/2020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8C0726" w14:textId="77777777" w:rsidR="00712F30" w:rsidRPr="002F198E" w:rsidRDefault="00712F30" w:rsidP="00E37A95">
            <w:pPr>
              <w:pStyle w:val="ROWTABELLA"/>
              <w:rPr>
                <w:color w:val="002060"/>
              </w:rPr>
            </w:pPr>
            <w:r w:rsidRPr="002F198E">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FAF2E6" w14:textId="77777777" w:rsidR="00712F30" w:rsidRPr="002F198E" w:rsidRDefault="00712F30" w:rsidP="00E37A95">
            <w:pPr>
              <w:pStyle w:val="ROWTABELLA"/>
              <w:rPr>
                <w:color w:val="002060"/>
              </w:rPr>
            </w:pPr>
            <w:r w:rsidRPr="002F198E">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45674D" w14:textId="77777777" w:rsidR="00712F30" w:rsidRPr="002F198E" w:rsidRDefault="00712F30" w:rsidP="00E37A95">
            <w:pPr>
              <w:pStyle w:val="ROWTABELLA"/>
              <w:rPr>
                <w:color w:val="002060"/>
              </w:rPr>
            </w:pPr>
            <w:r w:rsidRPr="002F198E">
              <w:rPr>
                <w:color w:val="002060"/>
              </w:rPr>
              <w:t>VIA ALDO MORO</w:t>
            </w:r>
          </w:p>
        </w:tc>
      </w:tr>
      <w:tr w:rsidR="00712F30" w:rsidRPr="002F198E" w14:paraId="2E2C845D"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A9603F8" w14:textId="77777777" w:rsidR="00712F30" w:rsidRPr="002F198E" w:rsidRDefault="00712F30" w:rsidP="00E37A95">
            <w:pPr>
              <w:pStyle w:val="ROWTABELLA"/>
              <w:rPr>
                <w:color w:val="002060"/>
              </w:rPr>
            </w:pPr>
            <w:r w:rsidRPr="002F198E">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234D48" w14:textId="77777777" w:rsidR="00712F30" w:rsidRPr="002F198E" w:rsidRDefault="00712F30" w:rsidP="00E37A95">
            <w:pPr>
              <w:pStyle w:val="ROWTABELLA"/>
              <w:rPr>
                <w:color w:val="002060"/>
              </w:rPr>
            </w:pPr>
            <w:r w:rsidRPr="002F198E">
              <w:rPr>
                <w:color w:val="002060"/>
              </w:rPr>
              <w:t xml:space="preserve">ACLI MANTOVANI </w:t>
            </w:r>
            <w:proofErr w:type="spellStart"/>
            <w:r w:rsidRPr="002F198E">
              <w:rPr>
                <w:color w:val="002060"/>
              </w:rPr>
              <w:t>CALCIOsq.B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D58BDAA" w14:textId="77777777" w:rsidR="00712F30" w:rsidRPr="002F198E" w:rsidRDefault="00712F30" w:rsidP="00E37A95">
            <w:pPr>
              <w:pStyle w:val="ROWTABELLA"/>
              <w:jc w:val="center"/>
              <w:rPr>
                <w:color w:val="002060"/>
              </w:rPr>
            </w:pPr>
            <w:r w:rsidRPr="002F19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70FBEC" w14:textId="77777777" w:rsidR="00712F30" w:rsidRPr="002F198E" w:rsidRDefault="00712F30" w:rsidP="00E37A95">
            <w:pPr>
              <w:pStyle w:val="ROWTABELLA"/>
              <w:rPr>
                <w:color w:val="002060"/>
              </w:rPr>
            </w:pPr>
            <w:r w:rsidRPr="002F198E">
              <w:rPr>
                <w:color w:val="002060"/>
              </w:rPr>
              <w:t>12/01/2020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7D6C6B" w14:textId="77777777" w:rsidR="00712F30" w:rsidRPr="002F198E" w:rsidRDefault="00712F30" w:rsidP="00E37A95">
            <w:pPr>
              <w:pStyle w:val="ROWTABELLA"/>
              <w:rPr>
                <w:color w:val="002060"/>
              </w:rPr>
            </w:pPr>
            <w:r w:rsidRPr="002F198E">
              <w:rPr>
                <w:color w:val="002060"/>
              </w:rPr>
              <w:t>CENTRO SP. POL. "R.GATTARI"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B51CFC" w14:textId="77777777" w:rsidR="00712F30" w:rsidRPr="002F198E" w:rsidRDefault="00712F30" w:rsidP="00E37A95">
            <w:pPr>
              <w:pStyle w:val="ROWTABELLA"/>
              <w:rPr>
                <w:color w:val="002060"/>
              </w:rPr>
            </w:pPr>
            <w:r w:rsidRPr="002F198E">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25E0C4" w14:textId="77777777" w:rsidR="00712F30" w:rsidRPr="002F198E" w:rsidRDefault="00712F30" w:rsidP="00E37A95">
            <w:pPr>
              <w:pStyle w:val="ROWTABELLA"/>
              <w:rPr>
                <w:color w:val="002060"/>
              </w:rPr>
            </w:pPr>
            <w:r w:rsidRPr="002F198E">
              <w:rPr>
                <w:color w:val="002060"/>
              </w:rPr>
              <w:t>VIA TAGLIAMENTO</w:t>
            </w:r>
          </w:p>
        </w:tc>
      </w:tr>
    </w:tbl>
    <w:p w14:paraId="7CDEB05C" w14:textId="77777777" w:rsidR="00712F30" w:rsidRPr="002F198E" w:rsidRDefault="00712F30" w:rsidP="00712F30">
      <w:pPr>
        <w:pStyle w:val="breakline"/>
        <w:divId w:val="527259509"/>
        <w:rPr>
          <w:color w:val="002060"/>
        </w:rPr>
      </w:pPr>
    </w:p>
    <w:p w14:paraId="0620ABB1" w14:textId="77777777" w:rsidR="00712F30" w:rsidRPr="002F198E" w:rsidRDefault="00712F30" w:rsidP="00712F30">
      <w:pPr>
        <w:pStyle w:val="breakline"/>
        <w:divId w:val="527259509"/>
        <w:rPr>
          <w:color w:val="002060"/>
        </w:rPr>
      </w:pPr>
    </w:p>
    <w:p w14:paraId="2E6758EE"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ITALIA CALCIO A 5</w:t>
      </w:r>
    </w:p>
    <w:p w14:paraId="4DCB5BB5" w14:textId="77777777" w:rsidR="00712F30" w:rsidRPr="002F198E" w:rsidRDefault="00712F30" w:rsidP="00712F30">
      <w:pPr>
        <w:pStyle w:val="TITOLOPRINC"/>
        <w:divId w:val="527259509"/>
        <w:rPr>
          <w:color w:val="002060"/>
        </w:rPr>
      </w:pPr>
      <w:r w:rsidRPr="002F198E">
        <w:rPr>
          <w:color w:val="002060"/>
        </w:rPr>
        <w:t>PROGRAMMA GARE</w:t>
      </w:r>
    </w:p>
    <w:p w14:paraId="0D89FFE8" w14:textId="77777777" w:rsidR="00712F30" w:rsidRPr="002F198E" w:rsidRDefault="00712F30" w:rsidP="00712F30">
      <w:pPr>
        <w:pStyle w:val="breakline"/>
        <w:divId w:val="527259509"/>
        <w:rPr>
          <w:color w:val="002060"/>
        </w:rPr>
      </w:pPr>
    </w:p>
    <w:p w14:paraId="022B0FE6" w14:textId="77777777" w:rsidR="00712F30" w:rsidRPr="002F198E" w:rsidRDefault="00712F30" w:rsidP="00712F30">
      <w:pPr>
        <w:pStyle w:val="breakline"/>
        <w:divId w:val="527259509"/>
        <w:rPr>
          <w:color w:val="002060"/>
        </w:rPr>
      </w:pPr>
    </w:p>
    <w:p w14:paraId="490D88E7" w14:textId="77777777" w:rsidR="00712F30" w:rsidRPr="002F198E" w:rsidRDefault="00712F30" w:rsidP="00712F30">
      <w:pPr>
        <w:pStyle w:val="SOTTOTITOLOCAMPIONATO1"/>
        <w:divId w:val="527259509"/>
        <w:rPr>
          <w:color w:val="002060"/>
        </w:rPr>
      </w:pPr>
      <w:r w:rsidRPr="002F198E">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20"/>
        <w:gridCol w:w="385"/>
        <w:gridCol w:w="898"/>
        <w:gridCol w:w="1177"/>
        <w:gridCol w:w="1549"/>
        <w:gridCol w:w="1549"/>
      </w:tblGrid>
      <w:tr w:rsidR="00712F30" w:rsidRPr="002F198E" w14:paraId="094733E4"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9CF0D"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98FAFD"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1B0DF"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4B499B"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39D0C"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BC91C1"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305C05"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37C8EC57"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9E5FEA" w14:textId="77777777" w:rsidR="00712F30" w:rsidRPr="002F198E" w:rsidRDefault="00712F30" w:rsidP="00E37A95">
            <w:pPr>
              <w:pStyle w:val="ROWTABELLA"/>
              <w:rPr>
                <w:color w:val="002060"/>
              </w:rPr>
            </w:pPr>
            <w:r w:rsidRPr="002F198E">
              <w:rPr>
                <w:color w:val="002060"/>
              </w:rPr>
              <w:t>INVICTA FUTSAL MACERATA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D23C51" w14:textId="77777777" w:rsidR="00712F30" w:rsidRPr="002F198E" w:rsidRDefault="00712F30" w:rsidP="00E37A95">
            <w:pPr>
              <w:pStyle w:val="ROWTABELLA"/>
              <w:rPr>
                <w:color w:val="002060"/>
              </w:rPr>
            </w:pPr>
            <w:r w:rsidRPr="002F198E">
              <w:rPr>
                <w:color w:val="002060"/>
              </w:rPr>
              <w:t>MONTESICURO TRE COLLI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D60E4FC"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3D9787" w14:textId="77777777" w:rsidR="00712F30" w:rsidRPr="002F198E" w:rsidRDefault="00712F30" w:rsidP="00E37A95">
            <w:pPr>
              <w:pStyle w:val="ROWTABELLA"/>
              <w:rPr>
                <w:color w:val="002060"/>
              </w:rPr>
            </w:pPr>
            <w:r w:rsidRPr="002F198E">
              <w:rPr>
                <w:color w:val="002060"/>
              </w:rPr>
              <w:t>03/01/2020 19:15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EAD2D0"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A634F4"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4A41BE" w14:textId="77777777" w:rsidR="00712F30" w:rsidRPr="002F198E" w:rsidRDefault="00712F30" w:rsidP="00E37A95">
            <w:pPr>
              <w:pStyle w:val="ROWTABELLA"/>
              <w:rPr>
                <w:color w:val="002060"/>
              </w:rPr>
            </w:pPr>
            <w:r w:rsidRPr="002F198E">
              <w:rPr>
                <w:color w:val="002060"/>
              </w:rPr>
              <w:t>VIA VERDI</w:t>
            </w:r>
          </w:p>
        </w:tc>
      </w:tr>
      <w:tr w:rsidR="00712F30" w:rsidRPr="002F198E" w14:paraId="29DC2FAE"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1FA909" w14:textId="77777777" w:rsidR="00712F30" w:rsidRPr="002F198E" w:rsidRDefault="00712F30" w:rsidP="00E37A95">
            <w:pPr>
              <w:pStyle w:val="ROWTABELLA"/>
              <w:rPr>
                <w:color w:val="002060"/>
              </w:rPr>
            </w:pPr>
            <w:r w:rsidRPr="002F198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A49989" w14:textId="77777777" w:rsidR="00712F30" w:rsidRPr="002F198E" w:rsidRDefault="00712F30" w:rsidP="00E37A95">
            <w:pPr>
              <w:pStyle w:val="ROWTABELLA"/>
              <w:rPr>
                <w:color w:val="002060"/>
              </w:rPr>
            </w:pPr>
            <w:r w:rsidRPr="002F198E">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A2D963"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7A82C7" w14:textId="77777777" w:rsidR="00712F30" w:rsidRPr="002F198E" w:rsidRDefault="00712F30" w:rsidP="00E37A95">
            <w:pPr>
              <w:pStyle w:val="ROWTABELLA"/>
              <w:rPr>
                <w:color w:val="002060"/>
              </w:rPr>
            </w:pPr>
            <w:r w:rsidRPr="002F198E">
              <w:rPr>
                <w:color w:val="002060"/>
              </w:rPr>
              <w:t>03/01/2020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F807FF"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57BDA6"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132E17" w14:textId="77777777" w:rsidR="00712F30" w:rsidRPr="002F198E" w:rsidRDefault="00712F30" w:rsidP="00E37A95">
            <w:pPr>
              <w:pStyle w:val="ROWTABELLA"/>
              <w:rPr>
                <w:color w:val="002060"/>
              </w:rPr>
            </w:pPr>
            <w:r w:rsidRPr="002F198E">
              <w:rPr>
                <w:color w:val="002060"/>
              </w:rPr>
              <w:t>VIA VERDI</w:t>
            </w:r>
          </w:p>
        </w:tc>
      </w:tr>
      <w:tr w:rsidR="00712F30" w:rsidRPr="002F198E" w14:paraId="47C5418B" w14:textId="77777777" w:rsidTr="00712F3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F1DF269"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E99BEF" w14:textId="77777777" w:rsidR="00712F30" w:rsidRPr="002F198E" w:rsidRDefault="00712F30" w:rsidP="00E37A95">
            <w:pPr>
              <w:pStyle w:val="ROWTABELLA"/>
              <w:rPr>
                <w:color w:val="002060"/>
              </w:rPr>
            </w:pPr>
            <w:r w:rsidRPr="002F198E">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0FE7FB"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435EF4" w14:textId="77777777" w:rsidR="00712F30" w:rsidRPr="002F198E" w:rsidRDefault="00712F30" w:rsidP="00E37A95">
            <w:pPr>
              <w:pStyle w:val="ROWTABELLA"/>
              <w:rPr>
                <w:color w:val="002060"/>
              </w:rPr>
            </w:pPr>
            <w:r w:rsidRPr="002F198E">
              <w:rPr>
                <w:color w:val="002060"/>
              </w:rPr>
              <w:t>03/01/2020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39E7728"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4DFC11"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CBFD67" w14:textId="77777777" w:rsidR="00712F30" w:rsidRPr="002F198E" w:rsidRDefault="00712F30" w:rsidP="00E37A95">
            <w:pPr>
              <w:pStyle w:val="ROWTABELLA"/>
              <w:rPr>
                <w:color w:val="002060"/>
              </w:rPr>
            </w:pPr>
            <w:r w:rsidRPr="002F198E">
              <w:rPr>
                <w:color w:val="002060"/>
              </w:rPr>
              <w:t>VIA VERDI</w:t>
            </w:r>
          </w:p>
        </w:tc>
      </w:tr>
      <w:tr w:rsidR="00712F30" w:rsidRPr="002F198E" w14:paraId="150A0310"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704543" w14:textId="77777777" w:rsidR="00712F30" w:rsidRPr="002F198E" w:rsidRDefault="00712F30" w:rsidP="00E37A95">
            <w:pPr>
              <w:pStyle w:val="ROWTABELLA"/>
              <w:rPr>
                <w:color w:val="002060"/>
              </w:rPr>
            </w:pPr>
            <w:r w:rsidRPr="002F198E">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1E1E63" w14:textId="77777777" w:rsidR="00712F30" w:rsidRPr="002F198E" w:rsidRDefault="00712F30" w:rsidP="00E37A95">
            <w:pPr>
              <w:pStyle w:val="ROWTABELLA"/>
              <w:rPr>
                <w:color w:val="002060"/>
              </w:rPr>
            </w:pPr>
            <w:r w:rsidRPr="002F198E">
              <w:rPr>
                <w:color w:val="002060"/>
              </w:rPr>
              <w:t>PIEVE D ICO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180B053"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F963CC" w14:textId="77777777" w:rsidR="00712F30" w:rsidRPr="002F198E" w:rsidRDefault="00712F30" w:rsidP="00E37A95">
            <w:pPr>
              <w:pStyle w:val="ROWTABELLA"/>
              <w:rPr>
                <w:color w:val="002060"/>
              </w:rPr>
            </w:pPr>
            <w:r w:rsidRPr="002F198E">
              <w:rPr>
                <w:color w:val="002060"/>
              </w:rPr>
              <w:t>03/01/2020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768EDC"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534A3E"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53E878" w14:textId="77777777" w:rsidR="00712F30" w:rsidRPr="002F198E" w:rsidRDefault="00712F30" w:rsidP="00E37A95">
            <w:pPr>
              <w:pStyle w:val="ROWTABELLA"/>
              <w:rPr>
                <w:color w:val="002060"/>
              </w:rPr>
            </w:pPr>
            <w:r w:rsidRPr="002F198E">
              <w:rPr>
                <w:color w:val="002060"/>
              </w:rPr>
              <w:t>VIA VERDI</w:t>
            </w:r>
          </w:p>
        </w:tc>
      </w:tr>
    </w:tbl>
    <w:p w14:paraId="3C242A85" w14:textId="77777777" w:rsidR="00712F30" w:rsidRPr="002F198E" w:rsidRDefault="00712F30" w:rsidP="00712F30">
      <w:pPr>
        <w:pStyle w:val="breakline"/>
        <w:divId w:val="527259509"/>
        <w:rPr>
          <w:color w:val="002060"/>
        </w:rPr>
      </w:pPr>
    </w:p>
    <w:p w14:paraId="52800283"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ITALIA FEMM.LE CALCIO A5</w:t>
      </w:r>
    </w:p>
    <w:p w14:paraId="13ED3F66" w14:textId="77777777" w:rsidR="00712F30" w:rsidRPr="002F198E" w:rsidRDefault="00712F30" w:rsidP="00712F30">
      <w:pPr>
        <w:pStyle w:val="TITOLOPRINC"/>
        <w:divId w:val="527259509"/>
        <w:rPr>
          <w:color w:val="002060"/>
        </w:rPr>
      </w:pPr>
      <w:r w:rsidRPr="002F198E">
        <w:rPr>
          <w:color w:val="002060"/>
        </w:rPr>
        <w:t>PROGRAMMA GARE</w:t>
      </w:r>
    </w:p>
    <w:p w14:paraId="0FA5DD70" w14:textId="77777777" w:rsidR="00712F30" w:rsidRPr="002F198E" w:rsidRDefault="00712F30" w:rsidP="00712F30">
      <w:pPr>
        <w:pStyle w:val="breakline"/>
        <w:divId w:val="527259509"/>
        <w:rPr>
          <w:color w:val="002060"/>
        </w:rPr>
      </w:pPr>
    </w:p>
    <w:p w14:paraId="692CB9B2" w14:textId="77777777" w:rsidR="00712F30" w:rsidRPr="002F198E" w:rsidRDefault="00712F30" w:rsidP="00712F30">
      <w:pPr>
        <w:pStyle w:val="breakline"/>
        <w:divId w:val="527259509"/>
        <w:rPr>
          <w:color w:val="002060"/>
        </w:rPr>
      </w:pPr>
    </w:p>
    <w:p w14:paraId="73DCE1B7" w14:textId="77777777" w:rsidR="00712F30" w:rsidRPr="002F198E" w:rsidRDefault="00712F30" w:rsidP="00712F30">
      <w:pPr>
        <w:pStyle w:val="SOTTOTITOLOCAMPIONATO1"/>
        <w:divId w:val="527259509"/>
        <w:rPr>
          <w:color w:val="002060"/>
        </w:rPr>
      </w:pPr>
      <w:r w:rsidRPr="002F198E">
        <w:rPr>
          <w:color w:val="002060"/>
        </w:rPr>
        <w:t>GIRONE FF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12F30" w:rsidRPr="002F198E" w14:paraId="2A62985B"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CC1393"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7F665"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54749B"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0A3814"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15FB9C"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6246D2"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43B423"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13314A93"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37B956E"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20638B" w14:textId="77777777" w:rsidR="00712F30" w:rsidRPr="002F198E" w:rsidRDefault="00712F30" w:rsidP="00E37A95">
            <w:pPr>
              <w:pStyle w:val="ROWTABELLA"/>
              <w:rPr>
                <w:color w:val="002060"/>
              </w:rPr>
            </w:pPr>
            <w:r w:rsidRPr="002F198E">
              <w:rPr>
                <w:color w:val="002060"/>
              </w:rPr>
              <w:t>SAN MICHELE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97A962"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49DEEF" w14:textId="77777777" w:rsidR="00712F30" w:rsidRPr="002F198E" w:rsidRDefault="00712F30" w:rsidP="00E37A95">
            <w:pPr>
              <w:pStyle w:val="ROWTABELLA"/>
              <w:rPr>
                <w:color w:val="002060"/>
              </w:rPr>
            </w:pPr>
            <w:r w:rsidRPr="002F198E">
              <w:rPr>
                <w:color w:val="002060"/>
              </w:rPr>
              <w:t>05/01/2020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FA317F"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49913B"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5551D5" w14:textId="77777777" w:rsidR="00712F30" w:rsidRPr="002F198E" w:rsidRDefault="00712F30" w:rsidP="00E37A95">
            <w:pPr>
              <w:pStyle w:val="ROWTABELLA"/>
              <w:rPr>
                <w:color w:val="002060"/>
              </w:rPr>
            </w:pPr>
            <w:r w:rsidRPr="002F198E">
              <w:rPr>
                <w:color w:val="002060"/>
              </w:rPr>
              <w:t>VIA VERDI</w:t>
            </w:r>
          </w:p>
        </w:tc>
      </w:tr>
    </w:tbl>
    <w:p w14:paraId="650695FC" w14:textId="77777777" w:rsidR="00712F30" w:rsidRPr="002F198E" w:rsidRDefault="00712F30" w:rsidP="00712F30">
      <w:pPr>
        <w:pStyle w:val="breakline"/>
        <w:divId w:val="527259509"/>
        <w:rPr>
          <w:color w:val="002060"/>
        </w:rPr>
      </w:pPr>
    </w:p>
    <w:p w14:paraId="48B4C14F" w14:textId="77777777" w:rsidR="00712F30" w:rsidRPr="002F198E" w:rsidRDefault="00712F30" w:rsidP="00712F30">
      <w:pPr>
        <w:pStyle w:val="breakline"/>
        <w:divId w:val="527259509"/>
        <w:rPr>
          <w:color w:val="002060"/>
        </w:rPr>
      </w:pPr>
    </w:p>
    <w:p w14:paraId="5968C897"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UNDER 21 CALCIO 5</w:t>
      </w:r>
    </w:p>
    <w:p w14:paraId="23E44158" w14:textId="77777777" w:rsidR="00712F30" w:rsidRPr="002F198E" w:rsidRDefault="00712F30" w:rsidP="00712F30">
      <w:pPr>
        <w:pStyle w:val="TITOLOPRINC"/>
        <w:divId w:val="527259509"/>
        <w:rPr>
          <w:color w:val="002060"/>
        </w:rPr>
      </w:pPr>
      <w:r w:rsidRPr="002F198E">
        <w:rPr>
          <w:color w:val="002060"/>
        </w:rPr>
        <w:t>PROGRAMMA GARE</w:t>
      </w:r>
    </w:p>
    <w:p w14:paraId="06AB8372" w14:textId="77777777" w:rsidR="00712F30" w:rsidRPr="002F198E" w:rsidRDefault="00712F30" w:rsidP="00712F30">
      <w:pPr>
        <w:pStyle w:val="breakline"/>
        <w:divId w:val="527259509"/>
        <w:rPr>
          <w:color w:val="002060"/>
        </w:rPr>
      </w:pPr>
    </w:p>
    <w:p w14:paraId="7CDE61E9" w14:textId="77777777" w:rsidR="00712F30" w:rsidRPr="002F198E" w:rsidRDefault="00712F30" w:rsidP="00712F30">
      <w:pPr>
        <w:pStyle w:val="breakline"/>
        <w:divId w:val="527259509"/>
        <w:rPr>
          <w:color w:val="002060"/>
        </w:rPr>
      </w:pPr>
    </w:p>
    <w:p w14:paraId="7A5F1C01" w14:textId="77777777" w:rsidR="00712F30" w:rsidRPr="002F198E" w:rsidRDefault="00712F30" w:rsidP="00712F30">
      <w:pPr>
        <w:pStyle w:val="SOTTOTITOLOCAMPIONATO1"/>
        <w:divId w:val="527259509"/>
        <w:rPr>
          <w:color w:val="002060"/>
        </w:rPr>
      </w:pPr>
      <w:r w:rsidRPr="002F198E">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712F30" w:rsidRPr="002F198E" w14:paraId="7D543F02"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C25604"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6A907A"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35548F"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F9F3A6"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51155"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769E40"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A1FC2E"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299B908F"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0228D0" w14:textId="77777777" w:rsidR="00712F30" w:rsidRPr="002F198E" w:rsidRDefault="00712F30" w:rsidP="00E37A95">
            <w:pPr>
              <w:pStyle w:val="ROWTABELLA"/>
              <w:rPr>
                <w:color w:val="002060"/>
              </w:rPr>
            </w:pPr>
            <w:r w:rsidRPr="002F198E">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E47B6C" w14:textId="77777777" w:rsidR="00712F30" w:rsidRPr="002F198E" w:rsidRDefault="00712F30" w:rsidP="00E37A95">
            <w:pPr>
              <w:pStyle w:val="ROWTABELLA"/>
              <w:rPr>
                <w:color w:val="002060"/>
              </w:rPr>
            </w:pPr>
            <w:r w:rsidRPr="002F198E">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55F9921"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8257FD" w14:textId="77777777" w:rsidR="00712F30" w:rsidRPr="002F198E" w:rsidRDefault="00712F30" w:rsidP="00E37A95">
            <w:pPr>
              <w:pStyle w:val="ROWTABELLA"/>
              <w:rPr>
                <w:color w:val="002060"/>
              </w:rPr>
            </w:pPr>
            <w:r w:rsidRPr="002F198E">
              <w:rPr>
                <w:color w:val="002060"/>
              </w:rPr>
              <w:t>05/01/2020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765CF4"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D8C086"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5EC440" w14:textId="77777777" w:rsidR="00712F30" w:rsidRPr="002F198E" w:rsidRDefault="00712F30" w:rsidP="00E37A95">
            <w:pPr>
              <w:pStyle w:val="ROWTABELLA"/>
              <w:rPr>
                <w:color w:val="002060"/>
              </w:rPr>
            </w:pPr>
            <w:r w:rsidRPr="002F198E">
              <w:rPr>
                <w:color w:val="002060"/>
              </w:rPr>
              <w:t>VIA VERDI</w:t>
            </w:r>
          </w:p>
        </w:tc>
      </w:tr>
      <w:tr w:rsidR="00712F30" w:rsidRPr="002F198E" w14:paraId="6994A36C"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0059876" w14:textId="77777777" w:rsidR="00712F30" w:rsidRPr="002F198E" w:rsidRDefault="00712F30" w:rsidP="00E37A95">
            <w:pPr>
              <w:pStyle w:val="ROWTABELLA"/>
              <w:rPr>
                <w:color w:val="002060"/>
              </w:rPr>
            </w:pPr>
            <w:r w:rsidRPr="002F198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B6D0E5" w14:textId="77777777" w:rsidR="00712F30" w:rsidRPr="002F198E" w:rsidRDefault="00712F30" w:rsidP="00E37A95">
            <w:pPr>
              <w:pStyle w:val="ROWTABELLA"/>
              <w:rPr>
                <w:color w:val="002060"/>
              </w:rPr>
            </w:pPr>
            <w:r w:rsidRPr="002F198E">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D78957D"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0BD45F" w14:textId="77777777" w:rsidR="00712F30" w:rsidRPr="002F198E" w:rsidRDefault="00712F30" w:rsidP="00E37A95">
            <w:pPr>
              <w:pStyle w:val="ROWTABELLA"/>
              <w:rPr>
                <w:color w:val="002060"/>
              </w:rPr>
            </w:pPr>
            <w:r w:rsidRPr="002F198E">
              <w:rPr>
                <w:color w:val="002060"/>
              </w:rPr>
              <w:t>05/01/2020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DF29F0"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58A58C"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D398AA" w14:textId="77777777" w:rsidR="00712F30" w:rsidRPr="002F198E" w:rsidRDefault="00712F30" w:rsidP="00E37A95">
            <w:pPr>
              <w:pStyle w:val="ROWTABELLA"/>
              <w:rPr>
                <w:color w:val="002060"/>
              </w:rPr>
            </w:pPr>
            <w:r w:rsidRPr="002F198E">
              <w:rPr>
                <w:color w:val="002060"/>
              </w:rPr>
              <w:t>VIA VERDI</w:t>
            </w:r>
          </w:p>
        </w:tc>
      </w:tr>
    </w:tbl>
    <w:p w14:paraId="064E5535" w14:textId="77777777" w:rsidR="00712F30" w:rsidRPr="002F198E" w:rsidRDefault="00712F30" w:rsidP="00712F30">
      <w:pPr>
        <w:pStyle w:val="breakline"/>
        <w:divId w:val="527259509"/>
        <w:rPr>
          <w:color w:val="002060"/>
        </w:rPr>
      </w:pPr>
    </w:p>
    <w:p w14:paraId="0627861C" w14:textId="77777777" w:rsidR="00712F30" w:rsidRPr="002F198E" w:rsidRDefault="00712F30" w:rsidP="00712F30">
      <w:pPr>
        <w:pStyle w:val="breakline"/>
        <w:divId w:val="527259509"/>
        <w:rPr>
          <w:color w:val="002060"/>
        </w:rPr>
      </w:pPr>
    </w:p>
    <w:p w14:paraId="355087F6"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UNDER 19 CALCIO A 5</w:t>
      </w:r>
    </w:p>
    <w:p w14:paraId="6D7CAD26" w14:textId="77777777" w:rsidR="00712F30" w:rsidRPr="002F198E" w:rsidRDefault="00712F30" w:rsidP="00712F30">
      <w:pPr>
        <w:pStyle w:val="TITOLOPRINC"/>
        <w:divId w:val="527259509"/>
        <w:rPr>
          <w:color w:val="002060"/>
        </w:rPr>
      </w:pPr>
      <w:r w:rsidRPr="002F198E">
        <w:rPr>
          <w:color w:val="002060"/>
        </w:rPr>
        <w:t>PROGRAMMA GARE</w:t>
      </w:r>
    </w:p>
    <w:p w14:paraId="630B8144" w14:textId="77777777" w:rsidR="00712F30" w:rsidRPr="002F198E" w:rsidRDefault="00712F30" w:rsidP="00712F30">
      <w:pPr>
        <w:pStyle w:val="breakline"/>
        <w:divId w:val="527259509"/>
        <w:rPr>
          <w:color w:val="002060"/>
        </w:rPr>
      </w:pPr>
    </w:p>
    <w:p w14:paraId="4B6AEE49" w14:textId="77777777" w:rsidR="00712F30" w:rsidRPr="002F198E" w:rsidRDefault="00712F30" w:rsidP="00712F30">
      <w:pPr>
        <w:pStyle w:val="breakline"/>
        <w:divId w:val="527259509"/>
        <w:rPr>
          <w:color w:val="002060"/>
        </w:rPr>
      </w:pPr>
    </w:p>
    <w:p w14:paraId="60444587" w14:textId="77777777" w:rsidR="00712F30" w:rsidRPr="002F198E" w:rsidRDefault="00712F30" w:rsidP="00712F30">
      <w:pPr>
        <w:pStyle w:val="SOTTOTITOLOCAMPIONATO1"/>
        <w:divId w:val="527259509"/>
        <w:rPr>
          <w:color w:val="002060"/>
        </w:rPr>
      </w:pPr>
      <w:r w:rsidRPr="002F198E">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16"/>
        <w:gridCol w:w="385"/>
        <w:gridCol w:w="898"/>
        <w:gridCol w:w="1178"/>
        <w:gridCol w:w="1551"/>
        <w:gridCol w:w="1551"/>
      </w:tblGrid>
      <w:tr w:rsidR="00712F30" w:rsidRPr="002F198E" w14:paraId="244ACE69"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2C322C"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8D8B90"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2FFB63"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CBEA44"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722B9"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2BDBE2"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9F74A5"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7147DD12"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DD5E58" w14:textId="77777777" w:rsidR="00712F30" w:rsidRPr="002F198E" w:rsidRDefault="00712F30" w:rsidP="00E37A95">
            <w:pPr>
              <w:pStyle w:val="ROWTABELLA"/>
              <w:rPr>
                <w:color w:val="002060"/>
              </w:rPr>
            </w:pPr>
            <w:r w:rsidRPr="002F198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794BC2" w14:textId="77777777" w:rsidR="00712F30" w:rsidRPr="002F198E" w:rsidRDefault="00712F30" w:rsidP="00E37A95">
            <w:pPr>
              <w:pStyle w:val="ROWTABELLA"/>
              <w:rPr>
                <w:color w:val="002060"/>
              </w:rPr>
            </w:pPr>
            <w:r w:rsidRPr="002F198E">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75C19A3"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50329E" w14:textId="77777777" w:rsidR="00712F30" w:rsidRPr="002F198E" w:rsidRDefault="00712F30" w:rsidP="00E37A95">
            <w:pPr>
              <w:pStyle w:val="ROWTABELLA"/>
              <w:rPr>
                <w:color w:val="002060"/>
              </w:rPr>
            </w:pPr>
            <w:r w:rsidRPr="002F198E">
              <w:rPr>
                <w:color w:val="002060"/>
              </w:rPr>
              <w:t>04/01/2020 12:00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B2BE46"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3A6C54"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5AB7BE" w14:textId="77777777" w:rsidR="00712F30" w:rsidRPr="002F198E" w:rsidRDefault="00712F30" w:rsidP="00E37A95">
            <w:pPr>
              <w:pStyle w:val="ROWTABELLA"/>
              <w:rPr>
                <w:color w:val="002060"/>
              </w:rPr>
            </w:pPr>
            <w:r w:rsidRPr="002F198E">
              <w:rPr>
                <w:color w:val="002060"/>
              </w:rPr>
              <w:t>VIA VERDI</w:t>
            </w:r>
          </w:p>
        </w:tc>
      </w:tr>
      <w:tr w:rsidR="00712F30" w:rsidRPr="002F198E" w14:paraId="2BDFF06F"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F8EEB4" w14:textId="77777777" w:rsidR="00712F30" w:rsidRPr="002F198E" w:rsidRDefault="00712F30" w:rsidP="00E37A95">
            <w:pPr>
              <w:pStyle w:val="ROWTABELLA"/>
              <w:rPr>
                <w:color w:val="002060"/>
              </w:rPr>
            </w:pPr>
            <w:r w:rsidRPr="002F198E">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EA5046" w14:textId="77777777" w:rsidR="00712F30" w:rsidRPr="002F198E" w:rsidRDefault="00712F30" w:rsidP="00E37A95">
            <w:pPr>
              <w:pStyle w:val="ROWTABELLA"/>
              <w:rPr>
                <w:color w:val="002060"/>
              </w:rPr>
            </w:pPr>
            <w:r w:rsidRPr="002F198E">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C166206"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BB5CCB" w14:textId="77777777" w:rsidR="00712F30" w:rsidRPr="002F198E" w:rsidRDefault="00712F30" w:rsidP="00E37A95">
            <w:pPr>
              <w:pStyle w:val="ROWTABELLA"/>
              <w:rPr>
                <w:color w:val="002060"/>
              </w:rPr>
            </w:pPr>
            <w:r w:rsidRPr="002F198E">
              <w:rPr>
                <w:color w:val="002060"/>
              </w:rPr>
              <w:t>04/01/2020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E39EB4"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4C39C1"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507D32" w14:textId="77777777" w:rsidR="00712F30" w:rsidRPr="002F198E" w:rsidRDefault="00712F30" w:rsidP="00E37A95">
            <w:pPr>
              <w:pStyle w:val="ROWTABELLA"/>
              <w:rPr>
                <w:color w:val="002060"/>
              </w:rPr>
            </w:pPr>
            <w:r w:rsidRPr="002F198E">
              <w:rPr>
                <w:color w:val="002060"/>
              </w:rPr>
              <w:t>VIA VERDI</w:t>
            </w:r>
          </w:p>
        </w:tc>
      </w:tr>
    </w:tbl>
    <w:p w14:paraId="4917A32C" w14:textId="77777777" w:rsidR="00712F30" w:rsidRPr="002F198E" w:rsidRDefault="00712F30" w:rsidP="00712F30">
      <w:pPr>
        <w:pStyle w:val="breakline"/>
        <w:divId w:val="527259509"/>
        <w:rPr>
          <w:color w:val="002060"/>
        </w:rPr>
      </w:pPr>
    </w:p>
    <w:p w14:paraId="2ADBA873"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UNDER 17 CALCIO A 5</w:t>
      </w:r>
    </w:p>
    <w:p w14:paraId="47DA18F8" w14:textId="77777777" w:rsidR="00712F30" w:rsidRPr="002F198E" w:rsidRDefault="00712F30" w:rsidP="00712F30">
      <w:pPr>
        <w:pStyle w:val="TITOLOPRINC"/>
        <w:divId w:val="527259509"/>
        <w:rPr>
          <w:color w:val="002060"/>
        </w:rPr>
      </w:pPr>
      <w:r w:rsidRPr="002F198E">
        <w:rPr>
          <w:color w:val="002060"/>
        </w:rPr>
        <w:t>PROGRAMMA GARE</w:t>
      </w:r>
    </w:p>
    <w:p w14:paraId="14FCD017" w14:textId="77777777" w:rsidR="00712F30" w:rsidRPr="002F198E" w:rsidRDefault="00712F30" w:rsidP="00712F30">
      <w:pPr>
        <w:pStyle w:val="breakline"/>
        <w:divId w:val="527259509"/>
        <w:rPr>
          <w:color w:val="002060"/>
        </w:rPr>
      </w:pPr>
    </w:p>
    <w:p w14:paraId="41C7CEB5" w14:textId="77777777" w:rsidR="00712F30" w:rsidRPr="002F198E" w:rsidRDefault="00712F30" w:rsidP="00712F30">
      <w:pPr>
        <w:pStyle w:val="breakline"/>
        <w:divId w:val="527259509"/>
        <w:rPr>
          <w:color w:val="002060"/>
        </w:rPr>
      </w:pPr>
    </w:p>
    <w:p w14:paraId="2951D31E" w14:textId="77777777" w:rsidR="00712F30" w:rsidRPr="002F198E" w:rsidRDefault="00712F30" w:rsidP="00712F30">
      <w:pPr>
        <w:pStyle w:val="SOTTOTITOLOCAMPIONATO1"/>
        <w:divId w:val="527259509"/>
        <w:rPr>
          <w:color w:val="002060"/>
        </w:rPr>
      </w:pPr>
      <w:r w:rsidRPr="002F198E">
        <w:rPr>
          <w:color w:val="002060"/>
        </w:rPr>
        <w:t>GIRONE FF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12F30" w:rsidRPr="002F198E" w14:paraId="6CD32D67"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1CE5D0"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A93414"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FC319"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2C7C22"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A30D54"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43156D"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99BC21"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4F453A3"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C81CC70" w14:textId="77777777" w:rsidR="00712F30" w:rsidRPr="002F198E" w:rsidRDefault="00712F30" w:rsidP="00E37A95">
            <w:pPr>
              <w:pStyle w:val="ROWTABELLA"/>
              <w:rPr>
                <w:color w:val="002060"/>
              </w:rPr>
            </w:pPr>
            <w:r w:rsidRPr="002F198E">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8CE6FE" w14:textId="77777777" w:rsidR="00712F30" w:rsidRPr="002F198E" w:rsidRDefault="00712F30" w:rsidP="00E37A95">
            <w:pPr>
              <w:pStyle w:val="ROWTABELLA"/>
              <w:rPr>
                <w:color w:val="002060"/>
              </w:rPr>
            </w:pPr>
            <w:r w:rsidRPr="002F198E">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864CF5"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430CB2" w14:textId="77777777" w:rsidR="00712F30" w:rsidRPr="002F198E" w:rsidRDefault="00712F30" w:rsidP="00E37A95">
            <w:pPr>
              <w:pStyle w:val="ROWTABELLA"/>
              <w:rPr>
                <w:color w:val="002060"/>
              </w:rPr>
            </w:pPr>
            <w:r w:rsidRPr="002F198E">
              <w:rPr>
                <w:color w:val="002060"/>
              </w:rPr>
              <w:t>06/01/2020 13:00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4B03A0"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D6C773"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AE54B4" w14:textId="77777777" w:rsidR="00712F30" w:rsidRPr="002F198E" w:rsidRDefault="00712F30" w:rsidP="00E37A95">
            <w:pPr>
              <w:pStyle w:val="ROWTABELLA"/>
              <w:rPr>
                <w:color w:val="002060"/>
              </w:rPr>
            </w:pPr>
            <w:r w:rsidRPr="002F198E">
              <w:rPr>
                <w:color w:val="002060"/>
              </w:rPr>
              <w:t>VIA VERDI</w:t>
            </w:r>
          </w:p>
        </w:tc>
      </w:tr>
    </w:tbl>
    <w:p w14:paraId="2C394A51" w14:textId="77777777" w:rsidR="00712F30" w:rsidRPr="002F198E" w:rsidRDefault="00712F30" w:rsidP="00712F30">
      <w:pPr>
        <w:pStyle w:val="breakline"/>
        <w:divId w:val="527259509"/>
        <w:rPr>
          <w:color w:val="002060"/>
        </w:rPr>
      </w:pPr>
    </w:p>
    <w:p w14:paraId="2CE4BE73" w14:textId="77777777" w:rsidR="00712F30" w:rsidRPr="002F198E" w:rsidRDefault="00712F30" w:rsidP="00712F30">
      <w:pPr>
        <w:pStyle w:val="breakline"/>
        <w:divId w:val="527259509"/>
        <w:rPr>
          <w:color w:val="002060"/>
        </w:rPr>
      </w:pPr>
    </w:p>
    <w:p w14:paraId="5E6AFE05" w14:textId="77777777" w:rsidR="00712F30" w:rsidRPr="002F198E" w:rsidRDefault="00712F30" w:rsidP="00712F30">
      <w:pPr>
        <w:pStyle w:val="breakline"/>
        <w:divId w:val="527259509"/>
        <w:rPr>
          <w:color w:val="002060"/>
        </w:rPr>
      </w:pPr>
    </w:p>
    <w:p w14:paraId="499FE127" w14:textId="77777777" w:rsidR="00712F30" w:rsidRPr="002F198E" w:rsidRDefault="00712F30" w:rsidP="00712F30">
      <w:pPr>
        <w:pStyle w:val="breakline"/>
        <w:divId w:val="527259509"/>
        <w:rPr>
          <w:color w:val="002060"/>
        </w:rPr>
      </w:pPr>
    </w:p>
    <w:p w14:paraId="158D7F1F"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UNDER 15 CALCIO 5</w:t>
      </w:r>
    </w:p>
    <w:p w14:paraId="70527597" w14:textId="77777777" w:rsidR="00712F30" w:rsidRPr="002F198E" w:rsidRDefault="00712F30" w:rsidP="00712F30">
      <w:pPr>
        <w:pStyle w:val="TITOLOPRINC"/>
        <w:divId w:val="527259509"/>
        <w:rPr>
          <w:color w:val="002060"/>
        </w:rPr>
      </w:pPr>
      <w:r w:rsidRPr="002F198E">
        <w:rPr>
          <w:color w:val="002060"/>
        </w:rPr>
        <w:t>PROGRAMMA GARE</w:t>
      </w:r>
    </w:p>
    <w:p w14:paraId="26761DF0" w14:textId="77777777" w:rsidR="00712F30" w:rsidRPr="002F198E" w:rsidRDefault="00712F30" w:rsidP="00712F30">
      <w:pPr>
        <w:pStyle w:val="breakline"/>
        <w:divId w:val="527259509"/>
        <w:rPr>
          <w:color w:val="002060"/>
        </w:rPr>
      </w:pPr>
    </w:p>
    <w:p w14:paraId="1C67523D" w14:textId="77777777" w:rsidR="00712F30" w:rsidRPr="002F198E" w:rsidRDefault="00712F30" w:rsidP="00712F30">
      <w:pPr>
        <w:pStyle w:val="breakline"/>
        <w:divId w:val="527259509"/>
        <w:rPr>
          <w:color w:val="002060"/>
        </w:rPr>
      </w:pPr>
    </w:p>
    <w:p w14:paraId="42CA9DAA" w14:textId="77777777" w:rsidR="00712F30" w:rsidRPr="002F198E" w:rsidRDefault="00712F30" w:rsidP="00712F30">
      <w:pPr>
        <w:pStyle w:val="SOTTOTITOLOCAMPIONATO1"/>
        <w:divId w:val="527259509"/>
        <w:rPr>
          <w:color w:val="002060"/>
        </w:rPr>
      </w:pPr>
      <w:r w:rsidRPr="002F198E">
        <w:rPr>
          <w:color w:val="002060"/>
        </w:rPr>
        <w:t>GIRONE FF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712F30" w:rsidRPr="002F198E" w14:paraId="4B4B60A7"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0F62BD"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4BE0A6"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F6210A"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5E4338"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4572DE"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5478FA"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B1EFDA"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0531CC35" w14:textId="77777777" w:rsidTr="00712F3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5C7B412" w14:textId="77777777" w:rsidR="00712F30" w:rsidRPr="002F198E" w:rsidRDefault="00712F30" w:rsidP="00E37A95">
            <w:pPr>
              <w:pStyle w:val="ROWTABELLA"/>
              <w:rPr>
                <w:color w:val="002060"/>
              </w:rPr>
            </w:pPr>
            <w:r w:rsidRPr="002F198E">
              <w:rPr>
                <w:color w:val="002060"/>
              </w:rPr>
              <w:t>FUTBOL3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53E25D" w14:textId="77777777" w:rsidR="00712F30" w:rsidRPr="002F198E" w:rsidRDefault="00712F30" w:rsidP="00E37A95">
            <w:pPr>
              <w:pStyle w:val="ROWTABELLA"/>
              <w:rPr>
                <w:color w:val="002060"/>
              </w:rPr>
            </w:pPr>
            <w:r w:rsidRPr="002F198E">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200319"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238C8E" w14:textId="77777777" w:rsidR="00712F30" w:rsidRPr="002F198E" w:rsidRDefault="00712F30" w:rsidP="00E37A95">
            <w:pPr>
              <w:pStyle w:val="ROWTABELLA"/>
              <w:rPr>
                <w:color w:val="002060"/>
              </w:rPr>
            </w:pPr>
            <w:r w:rsidRPr="002F198E">
              <w:rPr>
                <w:color w:val="002060"/>
              </w:rPr>
              <w:t>05/01/2020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D3FF74"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FBACC7"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202B80" w14:textId="77777777" w:rsidR="00712F30" w:rsidRPr="002F198E" w:rsidRDefault="00712F30" w:rsidP="00E37A95">
            <w:pPr>
              <w:pStyle w:val="ROWTABELLA"/>
              <w:rPr>
                <w:color w:val="002060"/>
              </w:rPr>
            </w:pPr>
            <w:r w:rsidRPr="002F198E">
              <w:rPr>
                <w:color w:val="002060"/>
              </w:rPr>
              <w:t>VIA VERDI</w:t>
            </w:r>
          </w:p>
        </w:tc>
      </w:tr>
    </w:tbl>
    <w:p w14:paraId="6273C6B9" w14:textId="77777777" w:rsidR="00712F30" w:rsidRPr="002F198E" w:rsidRDefault="00712F30" w:rsidP="00712F30">
      <w:pPr>
        <w:pStyle w:val="breakline"/>
        <w:divId w:val="527259509"/>
        <w:rPr>
          <w:color w:val="002060"/>
        </w:rPr>
      </w:pPr>
    </w:p>
    <w:p w14:paraId="0E9B8D43" w14:textId="77777777" w:rsidR="00712F30" w:rsidRPr="002F198E" w:rsidRDefault="00712F30" w:rsidP="00712F30">
      <w:pPr>
        <w:pStyle w:val="TITOLOCAMPIONATO"/>
        <w:shd w:val="clear" w:color="auto" w:fill="CCCCCC"/>
        <w:spacing w:before="80" w:after="40"/>
        <w:divId w:val="527259509"/>
        <w:rPr>
          <w:color w:val="002060"/>
        </w:rPr>
      </w:pPr>
      <w:r w:rsidRPr="002F198E">
        <w:rPr>
          <w:color w:val="002060"/>
        </w:rPr>
        <w:t>COPPA MARCHE CALCIO 5 serie D</w:t>
      </w:r>
    </w:p>
    <w:p w14:paraId="008705F5" w14:textId="77777777" w:rsidR="00712F30" w:rsidRPr="002F198E" w:rsidRDefault="00712F30" w:rsidP="00712F30">
      <w:pPr>
        <w:pStyle w:val="TITOLOPRINC"/>
        <w:divId w:val="527259509"/>
        <w:rPr>
          <w:color w:val="002060"/>
        </w:rPr>
      </w:pPr>
      <w:r w:rsidRPr="002F198E">
        <w:rPr>
          <w:color w:val="002060"/>
        </w:rPr>
        <w:t>PROGRAMMA GARE</w:t>
      </w:r>
    </w:p>
    <w:p w14:paraId="56FC2779" w14:textId="77777777" w:rsidR="00712F30" w:rsidRPr="002F198E" w:rsidRDefault="00712F30" w:rsidP="00712F30">
      <w:pPr>
        <w:pStyle w:val="breakline"/>
        <w:divId w:val="527259509"/>
        <w:rPr>
          <w:color w:val="002060"/>
        </w:rPr>
      </w:pPr>
    </w:p>
    <w:p w14:paraId="228331E4" w14:textId="77777777" w:rsidR="00712F30" w:rsidRPr="002F198E" w:rsidRDefault="00712F30" w:rsidP="00712F30">
      <w:pPr>
        <w:pStyle w:val="breakline"/>
        <w:divId w:val="527259509"/>
        <w:rPr>
          <w:color w:val="002060"/>
        </w:rPr>
      </w:pPr>
    </w:p>
    <w:p w14:paraId="1E1DAA1B" w14:textId="77777777" w:rsidR="00712F30" w:rsidRPr="002F198E" w:rsidRDefault="00712F30" w:rsidP="00712F30">
      <w:pPr>
        <w:pStyle w:val="SOTTOTITOLOCAMPIONATO1"/>
        <w:divId w:val="527259509"/>
        <w:rPr>
          <w:color w:val="002060"/>
        </w:rPr>
      </w:pPr>
      <w:r w:rsidRPr="002F198E">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12F30" w:rsidRPr="002F198E" w14:paraId="29F3369F" w14:textId="77777777" w:rsidTr="00712F3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3A313" w14:textId="77777777" w:rsidR="00712F30" w:rsidRPr="002F198E" w:rsidRDefault="00712F30" w:rsidP="00E37A95">
            <w:pPr>
              <w:pStyle w:val="HEADERTABELLA"/>
              <w:rPr>
                <w:color w:val="002060"/>
              </w:rPr>
            </w:pPr>
            <w:r w:rsidRPr="002F19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6404DD" w14:textId="77777777" w:rsidR="00712F30" w:rsidRPr="002F198E" w:rsidRDefault="00712F30" w:rsidP="00E37A95">
            <w:pPr>
              <w:pStyle w:val="HEADERTABELLA"/>
              <w:rPr>
                <w:color w:val="002060"/>
              </w:rPr>
            </w:pPr>
            <w:r w:rsidRPr="002F198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B80F4" w14:textId="77777777" w:rsidR="00712F30" w:rsidRPr="002F198E" w:rsidRDefault="00712F30" w:rsidP="00E37A95">
            <w:pPr>
              <w:pStyle w:val="HEADERTABELLA"/>
              <w:rPr>
                <w:color w:val="002060"/>
              </w:rPr>
            </w:pPr>
            <w:r w:rsidRPr="002F19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2EF559" w14:textId="77777777" w:rsidR="00712F30" w:rsidRPr="002F198E" w:rsidRDefault="00712F30" w:rsidP="00E37A95">
            <w:pPr>
              <w:pStyle w:val="HEADERTABELLA"/>
              <w:rPr>
                <w:color w:val="002060"/>
              </w:rPr>
            </w:pPr>
            <w:r w:rsidRPr="002F19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870F9B" w14:textId="77777777" w:rsidR="00712F30" w:rsidRPr="002F198E" w:rsidRDefault="00712F30" w:rsidP="00E37A95">
            <w:pPr>
              <w:pStyle w:val="HEADERTABELLA"/>
              <w:rPr>
                <w:color w:val="002060"/>
              </w:rPr>
            </w:pPr>
            <w:r w:rsidRPr="002F19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6E7098" w14:textId="77777777" w:rsidR="00712F30" w:rsidRPr="002F198E" w:rsidRDefault="00712F30" w:rsidP="00E37A95">
            <w:pPr>
              <w:pStyle w:val="HEADERTABELLA"/>
              <w:rPr>
                <w:color w:val="002060"/>
              </w:rPr>
            </w:pPr>
            <w:proofErr w:type="spellStart"/>
            <w:r w:rsidRPr="002F198E">
              <w:rPr>
                <w:color w:val="002060"/>
              </w:rPr>
              <w:t>Localita'</w:t>
            </w:r>
            <w:proofErr w:type="spellEnd"/>
            <w:r w:rsidRPr="002F19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E25567" w14:textId="77777777" w:rsidR="00712F30" w:rsidRPr="002F198E" w:rsidRDefault="00712F30" w:rsidP="00E37A95">
            <w:pPr>
              <w:pStyle w:val="HEADERTABELLA"/>
              <w:rPr>
                <w:color w:val="002060"/>
              </w:rPr>
            </w:pPr>
            <w:r w:rsidRPr="002F198E">
              <w:rPr>
                <w:color w:val="002060"/>
              </w:rPr>
              <w:t>Indirizzo Impianto</w:t>
            </w:r>
          </w:p>
        </w:tc>
      </w:tr>
      <w:tr w:rsidR="00712F30" w:rsidRPr="002F198E" w14:paraId="6F3EAA62" w14:textId="77777777" w:rsidTr="00712F3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83424F" w14:textId="77777777" w:rsidR="00712F30" w:rsidRPr="002F198E" w:rsidRDefault="00712F30" w:rsidP="00E37A95">
            <w:pPr>
              <w:pStyle w:val="ROWTABELLA"/>
              <w:rPr>
                <w:color w:val="002060"/>
              </w:rPr>
            </w:pPr>
            <w:r w:rsidRPr="002F198E">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93B4A8" w14:textId="77777777" w:rsidR="00712F30" w:rsidRPr="002F198E" w:rsidRDefault="00712F30" w:rsidP="00E37A95">
            <w:pPr>
              <w:pStyle w:val="ROWTABELLA"/>
              <w:rPr>
                <w:color w:val="002060"/>
              </w:rPr>
            </w:pPr>
            <w:r w:rsidRPr="002F198E">
              <w:rPr>
                <w:color w:val="002060"/>
              </w:rPr>
              <w:t>GNANO 04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D86507F" w14:textId="77777777" w:rsidR="00712F30" w:rsidRPr="002F198E" w:rsidRDefault="00712F30" w:rsidP="00E37A95">
            <w:pPr>
              <w:pStyle w:val="ROWTABELLA"/>
              <w:jc w:val="center"/>
              <w:rPr>
                <w:color w:val="002060"/>
              </w:rPr>
            </w:pPr>
            <w:r w:rsidRPr="002F198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CAEC36" w14:textId="77777777" w:rsidR="00712F30" w:rsidRPr="002F198E" w:rsidRDefault="00712F30" w:rsidP="00E37A95">
            <w:pPr>
              <w:pStyle w:val="ROWTABELLA"/>
              <w:rPr>
                <w:color w:val="002060"/>
              </w:rPr>
            </w:pPr>
            <w:r w:rsidRPr="002F198E">
              <w:rPr>
                <w:color w:val="002060"/>
              </w:rPr>
              <w:t>04/01/2020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D47F73"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2A4295" w14:textId="77777777" w:rsidR="00712F30" w:rsidRPr="002F198E" w:rsidRDefault="00712F30" w:rsidP="00E37A95">
            <w:pPr>
              <w:pStyle w:val="ROWTABELLA"/>
              <w:rPr>
                <w:color w:val="002060"/>
              </w:rPr>
            </w:pPr>
            <w:r w:rsidRPr="002F198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4925DE" w14:textId="77777777" w:rsidR="00712F30" w:rsidRPr="002F198E" w:rsidRDefault="00712F30" w:rsidP="00E37A95">
            <w:pPr>
              <w:pStyle w:val="ROWTABELLA"/>
              <w:rPr>
                <w:color w:val="002060"/>
              </w:rPr>
            </w:pPr>
            <w:r w:rsidRPr="002F198E">
              <w:rPr>
                <w:color w:val="002060"/>
              </w:rPr>
              <w:t>VIA VERDI</w:t>
            </w:r>
          </w:p>
        </w:tc>
      </w:tr>
      <w:tr w:rsidR="00712F30" w:rsidRPr="002F198E" w14:paraId="62E803B5" w14:textId="77777777" w:rsidTr="00712F3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1B71CE" w14:textId="77777777" w:rsidR="00712F30" w:rsidRPr="002F198E" w:rsidRDefault="00712F30" w:rsidP="00E37A95">
            <w:pPr>
              <w:pStyle w:val="ROWTABELLA"/>
              <w:rPr>
                <w:color w:val="002060"/>
              </w:rPr>
            </w:pPr>
            <w:r w:rsidRPr="002F198E">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E9BD96" w14:textId="77777777" w:rsidR="00712F30" w:rsidRPr="002F198E" w:rsidRDefault="00712F30" w:rsidP="00E37A95">
            <w:pPr>
              <w:pStyle w:val="ROWTABELLA"/>
              <w:rPr>
                <w:color w:val="002060"/>
              </w:rPr>
            </w:pPr>
            <w:r w:rsidRPr="002F198E">
              <w:rPr>
                <w:color w:val="002060"/>
              </w:rPr>
              <w:t>FUTSAL VIRE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F1ADD7C" w14:textId="77777777" w:rsidR="00712F30" w:rsidRPr="002F198E" w:rsidRDefault="00712F30" w:rsidP="00E37A95">
            <w:pPr>
              <w:pStyle w:val="ROWTABELLA"/>
              <w:jc w:val="center"/>
              <w:rPr>
                <w:color w:val="002060"/>
              </w:rPr>
            </w:pPr>
            <w:r w:rsidRPr="002F198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AFCE84" w14:textId="77777777" w:rsidR="00712F30" w:rsidRPr="002F198E" w:rsidRDefault="00712F30" w:rsidP="00E37A95">
            <w:pPr>
              <w:pStyle w:val="ROWTABELLA"/>
              <w:rPr>
                <w:color w:val="002060"/>
              </w:rPr>
            </w:pPr>
            <w:r w:rsidRPr="002F198E">
              <w:rPr>
                <w:color w:val="002060"/>
              </w:rPr>
              <w:t>04/01/2020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928116" w14:textId="77777777" w:rsidR="00712F30" w:rsidRPr="002F198E" w:rsidRDefault="00712F30" w:rsidP="00E37A95">
            <w:pPr>
              <w:pStyle w:val="ROWTABELLA"/>
              <w:rPr>
                <w:color w:val="002060"/>
              </w:rPr>
            </w:pPr>
            <w:r w:rsidRPr="002F198E">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6EE862" w14:textId="77777777" w:rsidR="00712F30" w:rsidRPr="002F198E" w:rsidRDefault="00712F30" w:rsidP="00E37A95">
            <w:pPr>
              <w:pStyle w:val="ROWTABELLA"/>
              <w:rPr>
                <w:color w:val="002060"/>
              </w:rPr>
            </w:pPr>
            <w:r w:rsidRPr="002F198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D5C4B4" w14:textId="77777777" w:rsidR="00712F30" w:rsidRPr="002F198E" w:rsidRDefault="00712F30" w:rsidP="00E37A95">
            <w:pPr>
              <w:pStyle w:val="ROWTABELLA"/>
              <w:rPr>
                <w:color w:val="002060"/>
              </w:rPr>
            </w:pPr>
            <w:r w:rsidRPr="002F198E">
              <w:rPr>
                <w:color w:val="002060"/>
              </w:rPr>
              <w:t>VIA VERDI</w:t>
            </w:r>
          </w:p>
        </w:tc>
      </w:tr>
    </w:tbl>
    <w:p w14:paraId="79E31A2E" w14:textId="77777777" w:rsidR="00712F30" w:rsidRPr="002F198E" w:rsidRDefault="00712F30" w:rsidP="00712F30">
      <w:pPr>
        <w:pStyle w:val="breakline"/>
        <w:divId w:val="527259509"/>
        <w:rPr>
          <w:color w:val="002060"/>
        </w:rPr>
      </w:pPr>
    </w:p>
    <w:p w14:paraId="755AC605" w14:textId="77777777" w:rsidR="00712F30" w:rsidRPr="00AB287C" w:rsidRDefault="00712F30" w:rsidP="0033159E">
      <w:pPr>
        <w:pStyle w:val="breakline"/>
        <w:divId w:val="527259509"/>
        <w:rPr>
          <w:color w:val="002060"/>
        </w:rPr>
      </w:pPr>
    </w:p>
    <w:p w14:paraId="3E77D51B" w14:textId="77777777" w:rsidR="004F53EB" w:rsidRPr="004F53EB" w:rsidRDefault="004F53EB" w:rsidP="00F9586D">
      <w:pPr>
        <w:pStyle w:val="LndNormale1"/>
        <w:divId w:val="527259509"/>
        <w:rPr>
          <w:b/>
          <w:color w:val="002060"/>
          <w:szCs w:val="22"/>
        </w:rPr>
      </w:pPr>
    </w:p>
    <w:p w14:paraId="54DE9539" w14:textId="4EAEBE58" w:rsidR="00093600" w:rsidRDefault="00093600" w:rsidP="00F53C2C">
      <w:pPr>
        <w:pStyle w:val="Corpodeltesto21"/>
        <w:jc w:val="center"/>
        <w:divId w:val="527259509"/>
        <w:rPr>
          <w:rFonts w:ascii="Arial" w:hAnsi="Arial" w:cs="Arial"/>
          <w:b/>
          <w:color w:val="002060"/>
          <w:sz w:val="30"/>
          <w:szCs w:val="30"/>
        </w:rPr>
      </w:pPr>
    </w:p>
    <w:p w14:paraId="20C91774" w14:textId="77777777" w:rsidR="00093600" w:rsidRPr="00C70E09" w:rsidRDefault="00093600"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3490A074"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712F30">
        <w:rPr>
          <w:b/>
          <w:color w:val="002060"/>
          <w:u w:val="single"/>
        </w:rPr>
        <w:t>13</w:t>
      </w:r>
      <w:r w:rsidR="0013358E">
        <w:rPr>
          <w:b/>
          <w:color w:val="002060"/>
          <w:u w:val="single"/>
        </w:rPr>
        <w:t>/</w:t>
      </w:r>
      <w:r w:rsidR="003723D5">
        <w:rPr>
          <w:b/>
          <w:color w:val="002060"/>
          <w:u w:val="single"/>
        </w:rPr>
        <w:t>01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00D41770"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712F30">
        <w:rPr>
          <w:b/>
          <w:color w:val="002060"/>
          <w:u w:val="single"/>
        </w:rPr>
        <w:t>30</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FA579" w14:textId="77777777" w:rsidR="002D60ED" w:rsidRDefault="002D60ED">
      <w:r>
        <w:separator/>
      </w:r>
    </w:p>
  </w:endnote>
  <w:endnote w:type="continuationSeparator" w:id="0">
    <w:p w14:paraId="758FF84B" w14:textId="77777777" w:rsidR="002D60ED" w:rsidRDefault="002D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2D6E4" w14:textId="77777777" w:rsidR="00DA4E0C" w:rsidRDefault="00DA4E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A4E0C" w:rsidRDefault="00DA4E0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8384" w14:textId="25A201AA" w:rsidR="00DA4E0C" w:rsidRPr="00687C6B" w:rsidRDefault="00DA4E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3D3DCC">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12F30">
      <w:rPr>
        <w:rStyle w:val="Numeropagina"/>
        <w:rFonts w:ascii="Arial" w:hAnsi="Arial" w:cs="Arial"/>
        <w:color w:val="002060"/>
      </w:rPr>
      <w:t>50</w:t>
    </w:r>
  </w:p>
  <w:p w14:paraId="51693FC2" w14:textId="77777777" w:rsidR="00DA4E0C" w:rsidRPr="00B41648" w:rsidRDefault="00DA4E0C"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29FF0" w14:textId="77777777" w:rsidR="002D60ED" w:rsidRDefault="002D60ED">
      <w:r>
        <w:separator/>
      </w:r>
    </w:p>
  </w:footnote>
  <w:footnote w:type="continuationSeparator" w:id="0">
    <w:p w14:paraId="5A2BD812" w14:textId="77777777" w:rsidR="002D60ED" w:rsidRDefault="002D6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C338" w14:textId="77777777" w:rsidR="00DA4E0C" w:rsidRDefault="00DA4E0C"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DA4E0C" w14:paraId="5C6396BE" w14:textId="77777777">
      <w:tc>
        <w:tcPr>
          <w:tcW w:w="2050" w:type="dxa"/>
        </w:tcPr>
        <w:p w14:paraId="56697B17" w14:textId="77777777" w:rsidR="00DA4E0C" w:rsidRDefault="00DA4E0C">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A4E0C" w:rsidRDefault="00DA4E0C">
          <w:pPr>
            <w:pStyle w:val="Intestazione"/>
            <w:tabs>
              <w:tab w:val="left" w:pos="435"/>
              <w:tab w:val="right" w:pos="7588"/>
            </w:tabs>
            <w:rPr>
              <w:sz w:val="24"/>
            </w:rPr>
          </w:pPr>
        </w:p>
      </w:tc>
    </w:tr>
  </w:tbl>
  <w:p w14:paraId="739AEB3C" w14:textId="77777777" w:rsidR="00DA4E0C" w:rsidRDefault="00DA4E0C">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nsid w:val="2E4411C5"/>
    <w:multiLevelType w:val="hybridMultilevel"/>
    <w:tmpl w:val="F0DCB2D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2A81250"/>
    <w:multiLevelType w:val="hybridMultilevel"/>
    <w:tmpl w:val="BFB63DC0"/>
    <w:lvl w:ilvl="0" w:tplc="40F4269E">
      <w:start w:val="6"/>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2"/>
  </w:num>
  <w:num w:numId="3">
    <w:abstractNumId w:val="16"/>
  </w:num>
  <w:num w:numId="4">
    <w:abstractNumId w:val="6"/>
  </w:num>
  <w:num w:numId="5">
    <w:abstractNumId w:val="0"/>
  </w:num>
  <w:num w:numId="6">
    <w:abstractNumId w:val="7"/>
  </w:num>
  <w:num w:numId="7">
    <w:abstractNumId w:val="14"/>
  </w:num>
  <w:num w:numId="8">
    <w:abstractNumId w:val="11"/>
  </w:num>
  <w:num w:numId="9">
    <w:abstractNumId w:val="3"/>
  </w:num>
  <w:num w:numId="10">
    <w:abstractNumId w:val="15"/>
  </w:num>
  <w:num w:numId="11">
    <w:abstractNumId w:val="1"/>
  </w:num>
  <w:num w:numId="12">
    <w:abstractNumId w:val="9"/>
  </w:num>
  <w:num w:numId="13">
    <w:abstractNumId w:val="2"/>
  </w:num>
  <w:num w:numId="14">
    <w:abstractNumId w:val="5"/>
  </w:num>
  <w:num w:numId="15">
    <w:abstractNumId w:val="4"/>
  </w:num>
  <w:num w:numId="16">
    <w:abstractNumId w:val="10"/>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27C"/>
    <w:rsid w:val="00031779"/>
    <w:rsid w:val="00032228"/>
    <w:rsid w:val="0003269E"/>
    <w:rsid w:val="00032813"/>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3600"/>
    <w:rsid w:val="00094C9A"/>
    <w:rsid w:val="000958D7"/>
    <w:rsid w:val="00096498"/>
    <w:rsid w:val="00096A3D"/>
    <w:rsid w:val="00096E74"/>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4279"/>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6A5"/>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5FAA"/>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3334"/>
    <w:rsid w:val="0021468E"/>
    <w:rsid w:val="00214778"/>
    <w:rsid w:val="00216C38"/>
    <w:rsid w:val="00216CD2"/>
    <w:rsid w:val="00217A46"/>
    <w:rsid w:val="00217C7D"/>
    <w:rsid w:val="0022051B"/>
    <w:rsid w:val="0022091C"/>
    <w:rsid w:val="00222539"/>
    <w:rsid w:val="00222EED"/>
    <w:rsid w:val="00224F42"/>
    <w:rsid w:val="00225DC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3B83"/>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0ED"/>
    <w:rsid w:val="002D6EAC"/>
    <w:rsid w:val="002D76C5"/>
    <w:rsid w:val="002D77C9"/>
    <w:rsid w:val="002D7D57"/>
    <w:rsid w:val="002E03C9"/>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59E"/>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064"/>
    <w:rsid w:val="003628CA"/>
    <w:rsid w:val="003645BC"/>
    <w:rsid w:val="003648C0"/>
    <w:rsid w:val="0036552C"/>
    <w:rsid w:val="00365D44"/>
    <w:rsid w:val="00365E3D"/>
    <w:rsid w:val="003705E0"/>
    <w:rsid w:val="003723D5"/>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5D58"/>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3DCC"/>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20A"/>
    <w:rsid w:val="00430702"/>
    <w:rsid w:val="00431EFD"/>
    <w:rsid w:val="0043326E"/>
    <w:rsid w:val="00435BBB"/>
    <w:rsid w:val="00436136"/>
    <w:rsid w:val="004361AF"/>
    <w:rsid w:val="0043656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477F3"/>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123"/>
    <w:rsid w:val="004742B0"/>
    <w:rsid w:val="004744E3"/>
    <w:rsid w:val="00474695"/>
    <w:rsid w:val="0047650C"/>
    <w:rsid w:val="00476B85"/>
    <w:rsid w:val="00477B8D"/>
    <w:rsid w:val="00480FB5"/>
    <w:rsid w:val="0048215F"/>
    <w:rsid w:val="00482D70"/>
    <w:rsid w:val="004847B2"/>
    <w:rsid w:val="00486565"/>
    <w:rsid w:val="004866C8"/>
    <w:rsid w:val="0048700B"/>
    <w:rsid w:val="00492B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3EB"/>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5A28"/>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39AD"/>
    <w:rsid w:val="005B5388"/>
    <w:rsid w:val="005B5CE3"/>
    <w:rsid w:val="005B701D"/>
    <w:rsid w:val="005B7064"/>
    <w:rsid w:val="005B7180"/>
    <w:rsid w:val="005B7D8A"/>
    <w:rsid w:val="005C02AA"/>
    <w:rsid w:val="005C12EC"/>
    <w:rsid w:val="005C18F6"/>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049"/>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3129"/>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2F30"/>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A6D95"/>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33"/>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5F7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859"/>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A59FC"/>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476"/>
    <w:rsid w:val="009E21F8"/>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01A"/>
    <w:rsid w:val="009F3950"/>
    <w:rsid w:val="009F3CDE"/>
    <w:rsid w:val="009F5436"/>
    <w:rsid w:val="009F689A"/>
    <w:rsid w:val="009F7089"/>
    <w:rsid w:val="009F7ABE"/>
    <w:rsid w:val="00A00863"/>
    <w:rsid w:val="00A03304"/>
    <w:rsid w:val="00A04810"/>
    <w:rsid w:val="00A04F43"/>
    <w:rsid w:val="00A05395"/>
    <w:rsid w:val="00A05599"/>
    <w:rsid w:val="00A05DB3"/>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511"/>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522"/>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D22"/>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481"/>
    <w:rsid w:val="00B97D50"/>
    <w:rsid w:val="00BA0269"/>
    <w:rsid w:val="00BA02E0"/>
    <w:rsid w:val="00BA06EF"/>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3F0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BD9"/>
    <w:rsid w:val="00BE5DB6"/>
    <w:rsid w:val="00BE6970"/>
    <w:rsid w:val="00BE71FB"/>
    <w:rsid w:val="00BF0D03"/>
    <w:rsid w:val="00BF13D9"/>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3E3"/>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0DEF"/>
    <w:rsid w:val="00C4251F"/>
    <w:rsid w:val="00C426AE"/>
    <w:rsid w:val="00C42752"/>
    <w:rsid w:val="00C42F04"/>
    <w:rsid w:val="00C44366"/>
    <w:rsid w:val="00C44BC9"/>
    <w:rsid w:val="00C44BD6"/>
    <w:rsid w:val="00C4571E"/>
    <w:rsid w:val="00C45920"/>
    <w:rsid w:val="00C5035C"/>
    <w:rsid w:val="00C50DCE"/>
    <w:rsid w:val="00C518A4"/>
    <w:rsid w:val="00C51FFC"/>
    <w:rsid w:val="00C527CD"/>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1705"/>
    <w:rsid w:val="00CA2185"/>
    <w:rsid w:val="00CA2824"/>
    <w:rsid w:val="00CA2BD8"/>
    <w:rsid w:val="00CA34B1"/>
    <w:rsid w:val="00CA3611"/>
    <w:rsid w:val="00CA3DD7"/>
    <w:rsid w:val="00CA4D5E"/>
    <w:rsid w:val="00CA51BE"/>
    <w:rsid w:val="00CA6085"/>
    <w:rsid w:val="00CA6441"/>
    <w:rsid w:val="00CA688D"/>
    <w:rsid w:val="00CA765A"/>
    <w:rsid w:val="00CB0107"/>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5DEB"/>
    <w:rsid w:val="00CC655A"/>
    <w:rsid w:val="00CC669D"/>
    <w:rsid w:val="00CC690B"/>
    <w:rsid w:val="00CD05DD"/>
    <w:rsid w:val="00CD3AC4"/>
    <w:rsid w:val="00CD4387"/>
    <w:rsid w:val="00CD4784"/>
    <w:rsid w:val="00CD58F5"/>
    <w:rsid w:val="00CD5E88"/>
    <w:rsid w:val="00CD6301"/>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4E0C"/>
    <w:rsid w:val="00DA678D"/>
    <w:rsid w:val="00DA7038"/>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2BB0"/>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572"/>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E7F99"/>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9586D"/>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 w:type="paragraph" w:customStyle="1" w:styleId="Caratteref7">
    <w:name w:val="Carattere"/>
    <w:basedOn w:val="Normale"/>
    <w:rsid w:val="001666A5"/>
    <w:pPr>
      <w:spacing w:after="160" w:line="240" w:lineRule="exact"/>
      <w:jc w:val="left"/>
    </w:pPr>
    <w:rPr>
      <w:rFonts w:cs="Verdana"/>
      <w:lang w:val="en-US" w:eastAsia="en-US"/>
    </w:rPr>
  </w:style>
  <w:style w:type="character" w:customStyle="1" w:styleId="NoSpacingChar">
    <w:name w:val="No Spacing Char"/>
    <w:link w:val="Nessunaspaziatura1"/>
    <w:locked/>
    <w:rsid w:val="00F9586D"/>
    <w:rPr>
      <w:sz w:val="22"/>
      <w:lang w:eastAsia="en-US"/>
    </w:rPr>
  </w:style>
  <w:style w:type="paragraph" w:customStyle="1" w:styleId="Nessunaspaziatura1">
    <w:name w:val="Nessuna spaziatura1"/>
    <w:link w:val="NoSpacingChar"/>
    <w:rsid w:val="00F9586D"/>
    <w:rPr>
      <w:sz w:val="22"/>
      <w:lang w:eastAsia="en-US"/>
    </w:rPr>
  </w:style>
  <w:style w:type="paragraph" w:customStyle="1" w:styleId="Paragrafoelenco1">
    <w:name w:val="Paragrafo elenco1"/>
    <w:basedOn w:val="Normale"/>
    <w:rsid w:val="00F9586D"/>
    <w:pPr>
      <w:ind w:left="720"/>
      <w:contextualSpacing/>
    </w:pPr>
  </w:style>
  <w:style w:type="paragraph" w:customStyle="1" w:styleId="Caratteref8">
    <w:name w:val="Carattere"/>
    <w:basedOn w:val="Normale"/>
    <w:rsid w:val="00712F30"/>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A5B58-31B1-49B6-938A-06B33C076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5</Pages>
  <Words>6252</Words>
  <Characters>35637</Characters>
  <Application>Microsoft Office Word</Application>
  <DocSecurity>0</DocSecurity>
  <Lines>296</Lines>
  <Paragraphs>83</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41806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IMPIEGATA</cp:lastModifiedBy>
  <cp:revision>2</cp:revision>
  <cp:lastPrinted>2019-12-23T11:00:00Z</cp:lastPrinted>
  <dcterms:created xsi:type="dcterms:W3CDTF">2019-12-30T17:36:00Z</dcterms:created>
  <dcterms:modified xsi:type="dcterms:W3CDTF">2019-12-30T17:36:00Z</dcterms:modified>
</cp:coreProperties>
</file>