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3347E0C6"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90000">
              <w:rPr>
                <w:rFonts w:ascii="Arial" w:hAnsi="Arial" w:cs="Arial"/>
                <w:color w:val="002060"/>
                <w:sz w:val="40"/>
                <w:szCs w:val="40"/>
              </w:rPr>
              <w:t>5</w:t>
            </w:r>
            <w:r w:rsidR="00D42968">
              <w:rPr>
                <w:rFonts w:ascii="Arial" w:hAnsi="Arial" w:cs="Arial"/>
                <w:color w:val="002060"/>
                <w:sz w:val="40"/>
                <w:szCs w:val="40"/>
              </w:rPr>
              <w:t>7</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770738">
              <w:rPr>
                <w:rFonts w:ascii="Arial" w:hAnsi="Arial" w:cs="Arial"/>
                <w:color w:val="002060"/>
                <w:sz w:val="40"/>
                <w:szCs w:val="40"/>
              </w:rPr>
              <w:t>1</w:t>
            </w:r>
            <w:r w:rsidR="00D42968">
              <w:rPr>
                <w:rFonts w:ascii="Arial" w:hAnsi="Arial" w:cs="Arial"/>
                <w:color w:val="002060"/>
                <w:sz w:val="40"/>
                <w:szCs w:val="40"/>
              </w:rPr>
              <w:t>5</w:t>
            </w:r>
            <w:r w:rsidR="00CF4C7D" w:rsidRPr="00EB53CB">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2ED0F38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77234F">
          <w:rPr>
            <w:noProof/>
            <w:webHidden/>
            <w:color w:val="002060"/>
          </w:rPr>
          <w:t>1</w:t>
        </w:r>
        <w:r w:rsidRPr="00B04E8D">
          <w:rPr>
            <w:noProof/>
            <w:webHidden/>
            <w:color w:val="002060"/>
          </w:rPr>
          <w:fldChar w:fldCharType="end"/>
        </w:r>
      </w:hyperlink>
    </w:p>
    <w:p w14:paraId="19B270DD" w14:textId="358761EF" w:rsidR="00B04E8D" w:rsidRPr="00B04E8D" w:rsidRDefault="00F8247A">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6DA095C4" w14:textId="0DAD79CC" w:rsidR="00B04E8D" w:rsidRPr="00B04E8D" w:rsidRDefault="00F8247A">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449E64FB" w14:textId="7B606CA5" w:rsidR="00B04E8D" w:rsidRPr="00B04E8D" w:rsidRDefault="00F8247A">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0B94D6DD" w14:textId="33F079E5" w:rsidR="00B04E8D" w:rsidRPr="00B04E8D" w:rsidRDefault="00F8247A">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1</w:t>
        </w:r>
        <w:r w:rsidR="00C859AB" w:rsidRPr="00B04E8D">
          <w:rPr>
            <w:noProof/>
            <w:webHidden/>
            <w:color w:val="002060"/>
          </w:rPr>
          <w:fldChar w:fldCharType="end"/>
        </w:r>
      </w:hyperlink>
    </w:p>
    <w:p w14:paraId="6803A26A" w14:textId="14437E3E" w:rsidR="00B04E8D" w:rsidRDefault="00F8247A">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77234F">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8A33E03" w14:textId="0CDD9C3B" w:rsidR="002E7F7F" w:rsidRDefault="002E7F7F" w:rsidP="00F336CC">
      <w:pPr>
        <w:rPr>
          <w:rFonts w:ascii="Arial" w:hAnsi="Arial" w:cs="Arial"/>
          <w:color w:val="002060"/>
          <w:sz w:val="22"/>
          <w:szCs w:val="22"/>
        </w:rPr>
      </w:pPr>
    </w:p>
    <w:p w14:paraId="40CF619E" w14:textId="77777777" w:rsidR="00B96C99" w:rsidRPr="00B96C99" w:rsidRDefault="00B96C99" w:rsidP="00B96C99">
      <w:pPr>
        <w:pStyle w:val="Nessunaspaziatura"/>
        <w:jc w:val="both"/>
        <w:rPr>
          <w:rFonts w:ascii="Arial" w:hAnsi="Arial" w:cs="Arial"/>
          <w:b/>
          <w:color w:val="002060"/>
          <w:sz w:val="28"/>
          <w:szCs w:val="28"/>
        </w:rPr>
      </w:pPr>
      <w:r w:rsidRPr="00B96C99">
        <w:rPr>
          <w:rFonts w:ascii="Arial" w:hAnsi="Arial" w:cs="Arial"/>
          <w:b/>
          <w:color w:val="002060"/>
          <w:sz w:val="28"/>
          <w:szCs w:val="28"/>
        </w:rPr>
        <w:t>CIRCOLARE N. 33 DEL 15.01.2020 L.N.D.</w:t>
      </w:r>
    </w:p>
    <w:p w14:paraId="6EE0AFEE" w14:textId="77777777" w:rsidR="00B96C99" w:rsidRPr="00B96C99" w:rsidRDefault="00B96C99" w:rsidP="00B96C99">
      <w:pPr>
        <w:pStyle w:val="Nessunaspaziatura"/>
        <w:rPr>
          <w:rFonts w:ascii="Arial" w:hAnsi="Arial" w:cs="Arial"/>
          <w:color w:val="002060"/>
        </w:rPr>
      </w:pPr>
    </w:p>
    <w:p w14:paraId="3CCA2CE1" w14:textId="77777777" w:rsidR="00B96C99" w:rsidRPr="00B96C99" w:rsidRDefault="00B96C99" w:rsidP="00B96C99">
      <w:pPr>
        <w:pStyle w:val="Nessunaspaziatura"/>
        <w:rPr>
          <w:rFonts w:ascii="Arial" w:hAnsi="Arial" w:cs="Arial"/>
          <w:color w:val="002060"/>
        </w:rPr>
      </w:pPr>
      <w:r w:rsidRPr="00B96C99">
        <w:rPr>
          <w:rFonts w:ascii="Arial" w:hAnsi="Arial" w:cs="Arial"/>
          <w:color w:val="002060"/>
        </w:rPr>
        <w:t>Si allega la Circolare n. 2-2020 elaborata dal Centro Studi Tributari della L.N.D. inerente l’oggetto:</w:t>
      </w:r>
    </w:p>
    <w:p w14:paraId="3328917A" w14:textId="77777777" w:rsidR="00B96C99" w:rsidRPr="00B96C99" w:rsidRDefault="00B96C99" w:rsidP="00B96C99">
      <w:pPr>
        <w:pStyle w:val="Nessunaspaziatura"/>
        <w:rPr>
          <w:rFonts w:ascii="Arial" w:hAnsi="Arial" w:cs="Arial"/>
          <w:color w:val="002060"/>
        </w:rPr>
      </w:pPr>
      <w:r w:rsidRPr="00B96C99">
        <w:rPr>
          <w:rFonts w:ascii="Arial" w:hAnsi="Arial" w:cs="Arial"/>
          <w:i/>
          <w:color w:val="002060"/>
        </w:rPr>
        <w:t xml:space="preserve">“Ulteriori disposizioni recate dal D.L. n. 124/2019 (Decreto Fiscale) e dalla Legge di Bilancio 2020” </w:t>
      </w:r>
      <w:r w:rsidRPr="00B96C99">
        <w:rPr>
          <w:rFonts w:ascii="Arial" w:hAnsi="Arial" w:cs="Arial"/>
          <w:color w:val="002060"/>
        </w:rPr>
        <w:t xml:space="preserve"> </w:t>
      </w:r>
    </w:p>
    <w:p w14:paraId="2CBF4539" w14:textId="510FEA09" w:rsidR="00B96C99" w:rsidRDefault="00B96C99" w:rsidP="00F336CC">
      <w:pPr>
        <w:rPr>
          <w:rFonts w:ascii="Arial" w:hAnsi="Arial" w:cs="Arial"/>
          <w:color w:val="002060"/>
          <w:sz w:val="22"/>
          <w:szCs w:val="22"/>
        </w:rPr>
      </w:pPr>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0AC01F46" w14:textId="77777777" w:rsidR="00D722D2" w:rsidRPr="00F83FD5" w:rsidRDefault="00D722D2" w:rsidP="00D722D2">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77C71E3" w14:textId="77777777" w:rsidR="00D722D2" w:rsidRPr="006C6F07" w:rsidRDefault="00D722D2" w:rsidP="00D722D2">
      <w:pPr>
        <w:rPr>
          <w:rFonts w:ascii="Arial" w:hAnsi="Arial" w:cs="Arial"/>
          <w:color w:val="002060"/>
          <w:sz w:val="22"/>
          <w:szCs w:val="22"/>
        </w:rPr>
      </w:pPr>
    </w:p>
    <w:p w14:paraId="4C29C072" w14:textId="77777777" w:rsidR="00D722D2" w:rsidRPr="006C6F07" w:rsidRDefault="00D722D2" w:rsidP="00D722D2">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78C8AAFB" w14:textId="77777777" w:rsidR="00D722D2" w:rsidRPr="006C6F07" w:rsidRDefault="00D722D2" w:rsidP="00D722D2">
      <w:pPr>
        <w:pStyle w:val="A121"/>
        <w:ind w:left="0"/>
        <w:rPr>
          <w:rFonts w:cs="Arial"/>
          <w:color w:val="002060"/>
          <w:sz w:val="22"/>
          <w:szCs w:val="22"/>
        </w:rPr>
      </w:pPr>
    </w:p>
    <w:p w14:paraId="455449A8" w14:textId="77777777" w:rsidR="00D722D2" w:rsidRPr="006C6F07" w:rsidRDefault="00D722D2" w:rsidP="00D722D2">
      <w:pPr>
        <w:pStyle w:val="A121"/>
        <w:ind w:left="0"/>
        <w:jc w:val="center"/>
        <w:rPr>
          <w:rFonts w:cs="Arial"/>
          <w:b/>
          <w:color w:val="002060"/>
          <w:sz w:val="22"/>
          <w:szCs w:val="22"/>
        </w:rPr>
      </w:pPr>
      <w:r>
        <w:rPr>
          <w:rFonts w:cs="Arial"/>
          <w:b/>
          <w:color w:val="002060"/>
          <w:sz w:val="22"/>
          <w:szCs w:val="22"/>
        </w:rPr>
        <w:t xml:space="preserve">DOMENICA 19 GENNAIO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D9A9037" w14:textId="77777777" w:rsidR="00D722D2" w:rsidRPr="006C6F07" w:rsidRDefault="00D722D2" w:rsidP="00D722D2">
      <w:pPr>
        <w:rPr>
          <w:rFonts w:ascii="Arial" w:hAnsi="Arial" w:cs="Arial"/>
          <w:color w:val="002060"/>
          <w:sz w:val="22"/>
          <w:szCs w:val="22"/>
        </w:rPr>
      </w:pPr>
    </w:p>
    <w:p w14:paraId="3D9B742F" w14:textId="77777777" w:rsidR="00D722D2" w:rsidRPr="006C6F07" w:rsidRDefault="00D722D2" w:rsidP="00D722D2">
      <w:pPr>
        <w:rPr>
          <w:rFonts w:ascii="Arial" w:hAnsi="Arial" w:cs="Arial"/>
          <w:color w:val="002060"/>
          <w:sz w:val="22"/>
          <w:szCs w:val="22"/>
          <w:shd w:val="clear" w:color="auto" w:fill="FFFFFF"/>
        </w:rPr>
      </w:pPr>
    </w:p>
    <w:p w14:paraId="0FC4FFA0"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8F5AB8"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D980428" w14:textId="77777777" w:rsidR="00D722D2" w:rsidRPr="00AE6479" w:rsidRDefault="00D722D2" w:rsidP="00D722D2">
      <w:pPr>
        <w:rPr>
          <w:rFonts w:ascii="Arial" w:hAnsi="Arial" w:cs="Arial"/>
          <w:color w:val="002060"/>
          <w:sz w:val="22"/>
          <w:szCs w:val="22"/>
          <w:highlight w:val="yellow"/>
        </w:rPr>
      </w:pPr>
    </w:p>
    <w:p w14:paraId="4BE45F07" w14:textId="77777777" w:rsidR="00D722D2" w:rsidRPr="00CC3901" w:rsidRDefault="00D722D2" w:rsidP="00D722D2">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131E69FC" w14:textId="77777777" w:rsidR="00D722D2" w:rsidRDefault="00D722D2" w:rsidP="00D722D2">
      <w:pPr>
        <w:pStyle w:val="A121"/>
        <w:ind w:left="0"/>
        <w:rPr>
          <w:rFonts w:cs="Arial"/>
          <w:b/>
          <w:color w:val="002060"/>
          <w:spacing w:val="-2"/>
          <w:sz w:val="22"/>
          <w:szCs w:val="22"/>
          <w:u w:val="single"/>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10D4A53E" w14:textId="77777777" w:rsidR="00D722D2" w:rsidRDefault="00D722D2" w:rsidP="00D722D2">
      <w:pPr>
        <w:pStyle w:val="A121"/>
        <w:ind w:left="0"/>
        <w:rPr>
          <w:rFonts w:cs="Arial"/>
          <w:color w:val="002060"/>
          <w:spacing w:val="-2"/>
          <w:sz w:val="22"/>
          <w:szCs w:val="22"/>
          <w:lang w:eastAsia="it-IT"/>
        </w:rPr>
      </w:pPr>
    </w:p>
    <w:p w14:paraId="48D3F3F2" w14:textId="77777777" w:rsidR="00D722D2" w:rsidRPr="0095741F" w:rsidRDefault="00D722D2" w:rsidP="00D722D2">
      <w:pPr>
        <w:pStyle w:val="A121"/>
        <w:ind w:left="0"/>
        <w:rPr>
          <w:rFonts w:cs="Arial"/>
          <w:b/>
          <w:bCs/>
          <w:color w:val="002060"/>
          <w:spacing w:val="-2"/>
          <w:sz w:val="22"/>
          <w:szCs w:val="22"/>
          <w:lang w:eastAsia="it-IT"/>
        </w:rPr>
      </w:pPr>
      <w:r w:rsidRPr="0095741F">
        <w:rPr>
          <w:rFonts w:cs="Arial"/>
          <w:b/>
          <w:bCs/>
          <w:color w:val="002060"/>
          <w:spacing w:val="-2"/>
          <w:sz w:val="22"/>
          <w:szCs w:val="22"/>
          <w:lang w:eastAsia="it-IT"/>
        </w:rPr>
        <w:t>I Tornei inizieranno DOMENICA 02 FEBBRAIO 2020.</w:t>
      </w:r>
    </w:p>
    <w:p w14:paraId="1C9E94D3" w14:textId="51435EE8" w:rsidR="00D722D2" w:rsidRDefault="00D722D2" w:rsidP="00264BAF">
      <w:pPr>
        <w:pStyle w:val="LndNormale1"/>
        <w:rPr>
          <w:color w:val="002060"/>
        </w:rPr>
      </w:pPr>
    </w:p>
    <w:p w14:paraId="209CD488" w14:textId="5658F292" w:rsidR="009B0B91" w:rsidRDefault="009B0B91"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lastRenderedPageBreak/>
        <w:t>STAGE 4</w:t>
      </w:r>
      <w:r w:rsidRPr="005F25D4">
        <w:rPr>
          <w:b/>
          <w:i/>
          <w:color w:val="002060"/>
          <w:szCs w:val="22"/>
        </w:rPr>
        <w:tab/>
      </w:r>
      <w:r>
        <w:rPr>
          <w:b/>
          <w:i/>
          <w:color w:val="002060"/>
          <w:szCs w:val="22"/>
        </w:rPr>
        <w:t>settimana dal 30 MARZO al 2 APRILE 2020</w:t>
      </w:r>
    </w:p>
    <w:p w14:paraId="126209FA" w14:textId="495E4BD8" w:rsidR="008F167C" w:rsidRDefault="008F167C" w:rsidP="00264BAF">
      <w:pPr>
        <w:pStyle w:val="LndNormale1"/>
        <w:rPr>
          <w:color w:val="002060"/>
        </w:rPr>
      </w:pPr>
    </w:p>
    <w:p w14:paraId="419083E5" w14:textId="6020CDA5" w:rsidR="0077234F" w:rsidRDefault="0077234F" w:rsidP="00264BAF">
      <w:pPr>
        <w:pStyle w:val="LndNormale1"/>
        <w:rPr>
          <w:color w:val="002060"/>
        </w:rPr>
      </w:pPr>
    </w:p>
    <w:p w14:paraId="2F66EA36" w14:textId="77777777" w:rsidR="0077234F" w:rsidRPr="008F167C" w:rsidRDefault="0077234F" w:rsidP="0077234F">
      <w:pPr>
        <w:pStyle w:val="LndNormale1"/>
        <w:rPr>
          <w:b/>
          <w:color w:val="002060"/>
          <w:sz w:val="28"/>
          <w:szCs w:val="28"/>
        </w:rPr>
      </w:pPr>
      <w:r w:rsidRPr="008F167C">
        <w:rPr>
          <w:b/>
          <w:color w:val="002060"/>
          <w:sz w:val="28"/>
          <w:szCs w:val="28"/>
        </w:rPr>
        <w:t>CORSO PER DIRIGENTI DI SOCIETA’</w:t>
      </w:r>
    </w:p>
    <w:p w14:paraId="1A33D530" w14:textId="77777777" w:rsidR="0077234F" w:rsidRPr="008F167C" w:rsidRDefault="0077234F" w:rsidP="0077234F">
      <w:pPr>
        <w:pStyle w:val="LndNormale1"/>
        <w:rPr>
          <w:b/>
          <w:color w:val="002060"/>
          <w:sz w:val="24"/>
          <w:szCs w:val="24"/>
          <w:u w:val="single"/>
        </w:rPr>
      </w:pPr>
    </w:p>
    <w:p w14:paraId="5186556C" w14:textId="77777777" w:rsidR="0077234F" w:rsidRPr="008F167C" w:rsidRDefault="0077234F" w:rsidP="0077234F">
      <w:pPr>
        <w:pStyle w:val="Corpotesto"/>
        <w:rPr>
          <w:rFonts w:ascii="Arial" w:hAnsi="Arial"/>
          <w:color w:val="002060"/>
          <w:sz w:val="22"/>
          <w:szCs w:val="22"/>
        </w:rPr>
      </w:pPr>
      <w:r w:rsidRPr="008F167C">
        <w:rPr>
          <w:rFonts w:ascii="Arial" w:hAnsi="Arial"/>
          <w:color w:val="002060"/>
          <w:sz w:val="22"/>
          <w:szCs w:val="22"/>
        </w:rPr>
        <w:t>Con riferimento all’oggetto si ribadisce quanto pubblicato nel CU n</w:t>
      </w:r>
      <w:r>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del </w:t>
      </w:r>
      <w:r>
        <w:rPr>
          <w:rFonts w:ascii="Arial" w:hAnsi="Arial"/>
          <w:color w:val="002060"/>
          <w:sz w:val="22"/>
          <w:szCs w:val="22"/>
        </w:rPr>
        <w:t>30/</w:t>
      </w:r>
      <w:r w:rsidRPr="008F167C">
        <w:rPr>
          <w:rFonts w:ascii="Arial" w:hAnsi="Arial"/>
          <w:color w:val="002060"/>
          <w:sz w:val="22"/>
          <w:szCs w:val="22"/>
        </w:rPr>
        <w:t>12</w:t>
      </w:r>
      <w:r>
        <w:rPr>
          <w:rFonts w:ascii="Arial" w:hAnsi="Arial"/>
          <w:color w:val="002060"/>
          <w:sz w:val="22"/>
          <w:szCs w:val="22"/>
        </w:rPr>
        <w:t>/</w:t>
      </w:r>
      <w:r w:rsidRPr="008F167C">
        <w:rPr>
          <w:rFonts w:ascii="Arial" w:hAnsi="Arial"/>
          <w:color w:val="002060"/>
          <w:sz w:val="22"/>
          <w:szCs w:val="22"/>
        </w:rPr>
        <w:t>2019 e cioè che Comitato Regionale Marche con il Coordinamento Regionale del Settore Giovanile e Scolastico della F.I.G.C. promuove il 3° Corso di Formazione per Dirigenti di Società di Calcio.</w:t>
      </w:r>
    </w:p>
    <w:p w14:paraId="2987F8E9" w14:textId="77777777" w:rsidR="0077234F" w:rsidRPr="008F167C" w:rsidRDefault="0077234F" w:rsidP="0077234F">
      <w:pPr>
        <w:pStyle w:val="Corpotesto"/>
        <w:rPr>
          <w:rFonts w:ascii="Arial" w:hAnsi="Arial"/>
          <w:b/>
          <w:color w:val="002060"/>
          <w:sz w:val="22"/>
          <w:szCs w:val="22"/>
        </w:rPr>
      </w:pPr>
      <w:r w:rsidRPr="008F167C">
        <w:rPr>
          <w:rFonts w:ascii="Arial" w:hAnsi="Arial"/>
          <w:color w:val="002060"/>
          <w:sz w:val="22"/>
          <w:szCs w:val="22"/>
        </w:rPr>
        <w:t>In allegato al suddetto CU n</w:t>
      </w:r>
      <w:r>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è allegata la nota di introduzione al corso e la </w:t>
      </w:r>
      <w:r w:rsidRPr="008F167C">
        <w:rPr>
          <w:rFonts w:ascii="Arial" w:hAnsi="Arial"/>
          <w:b/>
          <w:color w:val="002060"/>
          <w:sz w:val="22"/>
          <w:szCs w:val="22"/>
        </w:rPr>
        <w:t>scheda di adesione da utilizzare per l’iscrizione allo stesso.</w:t>
      </w:r>
    </w:p>
    <w:p w14:paraId="657E0A88" w14:textId="77777777" w:rsidR="0077234F" w:rsidRDefault="0077234F" w:rsidP="00264BAF">
      <w:pPr>
        <w:pStyle w:val="LndNormale1"/>
        <w:rPr>
          <w:color w:val="002060"/>
        </w:rPr>
      </w:pPr>
    </w:p>
    <w:p w14:paraId="4C22A073" w14:textId="67723384" w:rsidR="00B96C99" w:rsidRDefault="00B96C99" w:rsidP="00264BAF">
      <w:pPr>
        <w:pStyle w:val="LndNormale1"/>
        <w:rPr>
          <w:color w:val="002060"/>
        </w:rPr>
      </w:pPr>
    </w:p>
    <w:p w14:paraId="6744B6FD" w14:textId="77777777" w:rsidR="00B96C99" w:rsidRPr="00B96C99" w:rsidRDefault="00B96C99" w:rsidP="00B96C99">
      <w:pPr>
        <w:pStyle w:val="LndNormale1"/>
        <w:rPr>
          <w:b/>
          <w:color w:val="002060"/>
          <w:sz w:val="28"/>
          <w:szCs w:val="28"/>
        </w:rPr>
      </w:pPr>
      <w:bookmarkStart w:id="7" w:name="_Hlk29996868"/>
      <w:r w:rsidRPr="00B96C99">
        <w:rPr>
          <w:b/>
          <w:color w:val="002060"/>
          <w:sz w:val="28"/>
          <w:szCs w:val="28"/>
        </w:rPr>
        <w:t>SOCIETA’ INATTIVE</w:t>
      </w:r>
    </w:p>
    <w:p w14:paraId="522CF202" w14:textId="77777777" w:rsidR="00B96C99" w:rsidRPr="00B96C99" w:rsidRDefault="00B96C99" w:rsidP="00B96C99">
      <w:pPr>
        <w:pStyle w:val="LndNormale1"/>
        <w:rPr>
          <w:b/>
          <w:color w:val="002060"/>
          <w:u w:val="single"/>
        </w:rPr>
      </w:pPr>
    </w:p>
    <w:p w14:paraId="214D185C" w14:textId="77777777" w:rsidR="00B96C99" w:rsidRPr="00B96C99" w:rsidRDefault="00B96C99" w:rsidP="00B96C99">
      <w:pPr>
        <w:pStyle w:val="LndNormale1"/>
        <w:rPr>
          <w:color w:val="002060"/>
        </w:rPr>
      </w:pPr>
      <w:r w:rsidRPr="00B96C99">
        <w:rPr>
          <w:color w:val="002060"/>
        </w:rPr>
        <w:t>La  sottonotata Società, non essendosi iscritta a nessun campionato, viene dichiarata inattiva a partire dalla stagione sportiva 2019/2020:</w:t>
      </w:r>
    </w:p>
    <w:p w14:paraId="25AC4EE6" w14:textId="77777777" w:rsidR="00B96C99" w:rsidRPr="00B96C99" w:rsidRDefault="00B96C99" w:rsidP="00B96C99">
      <w:pPr>
        <w:pStyle w:val="LndNormale1"/>
        <w:rPr>
          <w:color w:val="002060"/>
        </w:rPr>
      </w:pPr>
    </w:p>
    <w:p w14:paraId="5E5BA059" w14:textId="77777777" w:rsidR="00B96C99" w:rsidRPr="00B96C99" w:rsidRDefault="00B96C99" w:rsidP="00B96C99">
      <w:pPr>
        <w:pStyle w:val="LndNormale1"/>
        <w:rPr>
          <w:b/>
          <w:color w:val="002060"/>
        </w:rPr>
      </w:pPr>
      <w:r w:rsidRPr="00B96C99">
        <w:rPr>
          <w:b/>
          <w:color w:val="002060"/>
        </w:rPr>
        <w:t xml:space="preserve">matr. </w:t>
      </w:r>
      <w:r w:rsidRPr="00B96C99">
        <w:rPr>
          <w:b/>
          <w:color w:val="002060"/>
        </w:rPr>
        <w:tab/>
        <w:t>920.997</w:t>
      </w:r>
      <w:r w:rsidRPr="00B96C99">
        <w:rPr>
          <w:b/>
          <w:color w:val="002060"/>
        </w:rPr>
        <w:tab/>
        <w:t>POL. D. CATTABRIGHE 2008 SG</w:t>
      </w:r>
      <w:r w:rsidRPr="00B96C99">
        <w:rPr>
          <w:b/>
          <w:color w:val="002060"/>
        </w:rPr>
        <w:tab/>
        <w:t xml:space="preserve">Pesaro </w:t>
      </w:r>
    </w:p>
    <w:p w14:paraId="7C236B84" w14:textId="77777777" w:rsidR="00B96C99" w:rsidRPr="00B96C99" w:rsidRDefault="00B96C99" w:rsidP="00B96C99">
      <w:pPr>
        <w:pStyle w:val="LndNormale1"/>
        <w:rPr>
          <w:color w:val="002060"/>
        </w:rPr>
      </w:pPr>
    </w:p>
    <w:p w14:paraId="75E0AA73" w14:textId="77777777" w:rsidR="00B96C99" w:rsidRPr="00B96C99" w:rsidRDefault="00B96C99" w:rsidP="00B96C99">
      <w:pPr>
        <w:pStyle w:val="LndNormale1"/>
        <w:rPr>
          <w:color w:val="002060"/>
        </w:rPr>
      </w:pPr>
      <w:r w:rsidRPr="00B96C99">
        <w:rPr>
          <w:color w:val="002060"/>
        </w:rPr>
        <w:t>Visto l’art.16 commi 1) e 2) N.O.I.F. si propone alla Presidenza Federale per la radiazione dai ruoli.</w:t>
      </w:r>
    </w:p>
    <w:p w14:paraId="46F7F596" w14:textId="77777777" w:rsidR="00B96C99" w:rsidRPr="00B96C99" w:rsidRDefault="00B96C99" w:rsidP="00B96C99">
      <w:pPr>
        <w:pStyle w:val="LndNormale1"/>
        <w:rPr>
          <w:color w:val="002060"/>
        </w:rPr>
      </w:pPr>
      <w:r w:rsidRPr="00B96C99">
        <w:rPr>
          <w:color w:val="002060"/>
        </w:rPr>
        <w:t>Ai sensi dell’art. 110 p.1) delle N.O.I.F. i calciatori tesserati per la suddetta Società sono svincolati d’autorità dalla data del presente comunicato ufficiale.</w:t>
      </w:r>
    </w:p>
    <w:bookmarkEnd w:id="7"/>
    <w:p w14:paraId="3195666B" w14:textId="77777777" w:rsidR="00B96C99" w:rsidRPr="00B96C99" w:rsidRDefault="00B96C99" w:rsidP="00B96C99">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8" w:name="_Toc396581753"/>
      <w:bookmarkStart w:id="9" w:name="_Toc18678742"/>
      <w:r>
        <w:rPr>
          <w:color w:val="FFFFFF"/>
        </w:rPr>
        <w:t>NOTIZIE SU ATTIVITA’ AGONISTICA</w:t>
      </w:r>
      <w:bookmarkEnd w:id="8"/>
      <w:bookmarkEnd w:id="9"/>
    </w:p>
    <w:p w14:paraId="077CFF7A" w14:textId="77777777" w:rsidR="00770738" w:rsidRPr="00A83BC3" w:rsidRDefault="00770738" w:rsidP="00770738">
      <w:pPr>
        <w:pStyle w:val="breakline"/>
        <w:divId w:val="527259509"/>
        <w:rPr>
          <w:color w:val="002060"/>
        </w:rPr>
      </w:pPr>
    </w:p>
    <w:p w14:paraId="6AF4D235" w14:textId="77777777" w:rsidR="00C34A53" w:rsidRPr="00E876E0" w:rsidRDefault="00C34A53" w:rsidP="00C34A53">
      <w:pPr>
        <w:pStyle w:val="breakline"/>
        <w:divId w:val="527259509"/>
        <w:rPr>
          <w:color w:val="002060"/>
        </w:rPr>
      </w:pPr>
    </w:p>
    <w:p w14:paraId="4D313E14"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CALCIO A CINQUE SERIE C1</w:t>
      </w:r>
    </w:p>
    <w:p w14:paraId="752764CC" w14:textId="77777777" w:rsidR="00C34A53" w:rsidRPr="00E876E0" w:rsidRDefault="00C34A53" w:rsidP="00C34A53">
      <w:pPr>
        <w:pStyle w:val="TITOLOPRINC"/>
        <w:divId w:val="527259509"/>
        <w:rPr>
          <w:color w:val="002060"/>
        </w:rPr>
      </w:pPr>
      <w:r w:rsidRPr="00E876E0">
        <w:rPr>
          <w:color w:val="002060"/>
        </w:rPr>
        <w:t>ANAGRAFICA/INDIRIZZARIO/VARIAZIONI CALENDARIO</w:t>
      </w:r>
    </w:p>
    <w:p w14:paraId="0352D6A8" w14:textId="77777777" w:rsidR="00C34A53" w:rsidRPr="00E876E0" w:rsidRDefault="00C34A53" w:rsidP="00C34A53">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“A – UNICO”</w:t>
      </w:r>
    </w:p>
    <w:p w14:paraId="1C0197EA" w14:textId="77777777" w:rsidR="00C34A53" w:rsidRPr="00E876E0" w:rsidRDefault="00C34A53" w:rsidP="00C34A53">
      <w:pPr>
        <w:pStyle w:val="Corpodeltesto21"/>
        <w:divId w:val="527259509"/>
        <w:rPr>
          <w:rFonts w:ascii="Arial" w:hAnsi="Arial" w:cs="Arial"/>
          <w:color w:val="002060"/>
          <w:sz w:val="22"/>
          <w:szCs w:val="22"/>
        </w:rPr>
      </w:pPr>
    </w:p>
    <w:p w14:paraId="042DBE49" w14:textId="77777777" w:rsidR="00C34A53" w:rsidRPr="00E876E0" w:rsidRDefault="00C34A53" w:rsidP="00C34A53">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sidRPr="00E876E0">
        <w:rPr>
          <w:rFonts w:ascii="Arial" w:hAnsi="Arial" w:cs="Arial"/>
          <w:b/>
          <w:color w:val="002060"/>
          <w:sz w:val="22"/>
          <w:szCs w:val="22"/>
        </w:rPr>
        <w:t>OLYMPIA FANO C5</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ore 22:00</w:t>
      </w:r>
      <w:r w:rsidRPr="00E876E0">
        <w:rPr>
          <w:rFonts w:ascii="Arial" w:hAnsi="Arial" w:cs="Arial"/>
          <w:color w:val="002060"/>
          <w:sz w:val="22"/>
          <w:szCs w:val="22"/>
        </w:rPr>
        <w:t>, stesso campo.</w:t>
      </w:r>
    </w:p>
    <w:p w14:paraId="69E9AB91" w14:textId="77777777" w:rsidR="00C34A53" w:rsidRPr="00E876E0" w:rsidRDefault="00C34A53" w:rsidP="00C34A53">
      <w:pPr>
        <w:pStyle w:val="TITOLOPRINC"/>
        <w:divId w:val="527259509"/>
        <w:rPr>
          <w:color w:val="002060"/>
        </w:rPr>
      </w:pPr>
      <w:r w:rsidRPr="00E876E0">
        <w:rPr>
          <w:color w:val="002060"/>
        </w:rPr>
        <w:t>RISULTATI</w:t>
      </w:r>
    </w:p>
    <w:p w14:paraId="4467CA98" w14:textId="77777777" w:rsidR="00C34A53" w:rsidRPr="00E876E0" w:rsidRDefault="00C34A53" w:rsidP="00C34A53">
      <w:pPr>
        <w:pStyle w:val="breakline"/>
        <w:divId w:val="527259509"/>
        <w:rPr>
          <w:color w:val="002060"/>
        </w:rPr>
      </w:pPr>
    </w:p>
    <w:p w14:paraId="5CD3F8CB" w14:textId="77777777" w:rsidR="00C34A53" w:rsidRPr="00E876E0" w:rsidRDefault="00C34A53" w:rsidP="00C34A53">
      <w:pPr>
        <w:pStyle w:val="SOTTOTITOLOCAMPIONATO1"/>
        <w:divId w:val="527259509"/>
        <w:rPr>
          <w:color w:val="002060"/>
        </w:rPr>
      </w:pPr>
      <w:r w:rsidRPr="00E876E0">
        <w:rPr>
          <w:color w:val="002060"/>
        </w:rPr>
        <w:t>RISULTATI UFFICIALI GARE DEL 10/01/2020</w:t>
      </w:r>
    </w:p>
    <w:p w14:paraId="4AFC59D7"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4E0F5BA1"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1A0E390F"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7BF29563"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B171D" w14:textId="77777777" w:rsidR="00C34A53" w:rsidRPr="00E876E0" w:rsidRDefault="00C34A53" w:rsidP="0010284D">
                  <w:pPr>
                    <w:pStyle w:val="HEADERTABELLA"/>
                    <w:rPr>
                      <w:color w:val="002060"/>
                    </w:rPr>
                  </w:pPr>
                  <w:r w:rsidRPr="00E876E0">
                    <w:rPr>
                      <w:color w:val="002060"/>
                    </w:rPr>
                    <w:t>GIRONE A - 2 Giornata - R</w:t>
                  </w:r>
                </w:p>
              </w:tc>
            </w:tr>
            <w:tr w:rsidR="00C34A53" w:rsidRPr="00E876E0" w14:paraId="7A059E11"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59FFB6" w14:textId="77777777" w:rsidR="00C34A53" w:rsidRPr="00E876E0" w:rsidRDefault="00C34A53" w:rsidP="0010284D">
                  <w:pPr>
                    <w:pStyle w:val="ROWTABELLA"/>
                    <w:rPr>
                      <w:color w:val="002060"/>
                    </w:rPr>
                  </w:pPr>
                  <w:r w:rsidRPr="00E876E0">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B3AFA0" w14:textId="77777777" w:rsidR="00C34A53" w:rsidRPr="00E876E0" w:rsidRDefault="00C34A53" w:rsidP="0010284D">
                  <w:pPr>
                    <w:pStyle w:val="ROWTABELLA"/>
                    <w:rPr>
                      <w:color w:val="002060"/>
                    </w:rPr>
                  </w:pPr>
                  <w:r w:rsidRPr="00E876E0">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5640B" w14:textId="77777777" w:rsidR="00C34A53" w:rsidRPr="00E876E0" w:rsidRDefault="00C34A53" w:rsidP="0010284D">
                  <w:pPr>
                    <w:pStyle w:val="ROWTABELLA"/>
                    <w:jc w:val="center"/>
                    <w:rPr>
                      <w:color w:val="002060"/>
                    </w:rPr>
                  </w:pPr>
                  <w:r w:rsidRPr="00E876E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BC871" w14:textId="77777777" w:rsidR="00C34A53" w:rsidRPr="00E876E0" w:rsidRDefault="00C34A53" w:rsidP="0010284D">
                  <w:pPr>
                    <w:pStyle w:val="ROWTABELLA"/>
                    <w:jc w:val="center"/>
                    <w:rPr>
                      <w:color w:val="002060"/>
                    </w:rPr>
                  </w:pPr>
                  <w:r w:rsidRPr="00E876E0">
                    <w:rPr>
                      <w:color w:val="002060"/>
                    </w:rPr>
                    <w:t> </w:t>
                  </w:r>
                </w:p>
              </w:tc>
            </w:tr>
            <w:tr w:rsidR="00C34A53" w:rsidRPr="00E876E0" w14:paraId="0BB27F9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8DFEAB" w14:textId="77777777" w:rsidR="00C34A53" w:rsidRPr="00E876E0" w:rsidRDefault="00C34A53" w:rsidP="0010284D">
                  <w:pPr>
                    <w:pStyle w:val="ROWTABELLA"/>
                    <w:rPr>
                      <w:color w:val="002060"/>
                    </w:rPr>
                  </w:pPr>
                  <w:r w:rsidRPr="00E876E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6FAFC7" w14:textId="77777777" w:rsidR="00C34A53" w:rsidRPr="00E876E0" w:rsidRDefault="00C34A53" w:rsidP="0010284D">
                  <w:pPr>
                    <w:pStyle w:val="ROWTABELLA"/>
                    <w:rPr>
                      <w:color w:val="002060"/>
                    </w:rPr>
                  </w:pPr>
                  <w:r w:rsidRPr="00E876E0">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B72DF9" w14:textId="77777777" w:rsidR="00C34A53" w:rsidRPr="00E876E0" w:rsidRDefault="00C34A53" w:rsidP="0010284D">
                  <w:pPr>
                    <w:pStyle w:val="ROWTABELLA"/>
                    <w:jc w:val="center"/>
                    <w:rPr>
                      <w:color w:val="002060"/>
                    </w:rPr>
                  </w:pPr>
                  <w:r w:rsidRPr="00E876E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F6B8AA3" w14:textId="77777777" w:rsidR="00C34A53" w:rsidRPr="00E876E0" w:rsidRDefault="00C34A53" w:rsidP="0010284D">
                  <w:pPr>
                    <w:pStyle w:val="ROWTABELLA"/>
                    <w:jc w:val="center"/>
                    <w:rPr>
                      <w:color w:val="002060"/>
                    </w:rPr>
                  </w:pPr>
                  <w:r w:rsidRPr="00E876E0">
                    <w:rPr>
                      <w:color w:val="002060"/>
                    </w:rPr>
                    <w:t> </w:t>
                  </w:r>
                </w:p>
              </w:tc>
            </w:tr>
            <w:tr w:rsidR="00C34A53" w:rsidRPr="00E876E0" w14:paraId="4C6E29CE"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D648D4" w14:textId="77777777" w:rsidR="00C34A53" w:rsidRPr="00E876E0" w:rsidRDefault="00C34A53" w:rsidP="0010284D">
                  <w:pPr>
                    <w:pStyle w:val="ROWTABELLA"/>
                    <w:rPr>
                      <w:color w:val="002060"/>
                    </w:rPr>
                  </w:pPr>
                  <w:r w:rsidRPr="00E876E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B4DFF6" w14:textId="77777777" w:rsidR="00C34A53" w:rsidRPr="00E876E0" w:rsidRDefault="00C34A53" w:rsidP="0010284D">
                  <w:pPr>
                    <w:pStyle w:val="ROWTABELLA"/>
                    <w:rPr>
                      <w:color w:val="002060"/>
                    </w:rPr>
                  </w:pPr>
                  <w:r w:rsidRPr="00E876E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0085E9" w14:textId="77777777" w:rsidR="00C34A53" w:rsidRPr="00E876E0" w:rsidRDefault="00C34A53" w:rsidP="0010284D">
                  <w:pPr>
                    <w:pStyle w:val="ROWTABELLA"/>
                    <w:jc w:val="center"/>
                    <w:rPr>
                      <w:color w:val="002060"/>
                    </w:rPr>
                  </w:pPr>
                  <w:r w:rsidRPr="00E876E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1DEF32" w14:textId="77777777" w:rsidR="00C34A53" w:rsidRPr="00E876E0" w:rsidRDefault="00C34A53" w:rsidP="0010284D">
                  <w:pPr>
                    <w:pStyle w:val="ROWTABELLA"/>
                    <w:jc w:val="center"/>
                    <w:rPr>
                      <w:color w:val="002060"/>
                    </w:rPr>
                  </w:pPr>
                  <w:r w:rsidRPr="00E876E0">
                    <w:rPr>
                      <w:color w:val="002060"/>
                    </w:rPr>
                    <w:t> </w:t>
                  </w:r>
                </w:p>
              </w:tc>
            </w:tr>
            <w:tr w:rsidR="00C34A53" w:rsidRPr="00E876E0" w14:paraId="7C38526D"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946991B" w14:textId="77777777" w:rsidR="00C34A53" w:rsidRPr="00E876E0" w:rsidRDefault="00C34A53" w:rsidP="0010284D">
                  <w:pPr>
                    <w:pStyle w:val="ROWTABELLA"/>
                    <w:rPr>
                      <w:color w:val="002060"/>
                    </w:rPr>
                  </w:pPr>
                  <w:r w:rsidRPr="00E876E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6C6F68" w14:textId="77777777" w:rsidR="00C34A53" w:rsidRPr="00E876E0" w:rsidRDefault="00C34A53" w:rsidP="0010284D">
                  <w:pPr>
                    <w:pStyle w:val="ROWTABELLA"/>
                    <w:rPr>
                      <w:color w:val="002060"/>
                    </w:rPr>
                  </w:pPr>
                  <w:r w:rsidRPr="00E876E0">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EFAD760" w14:textId="77777777" w:rsidR="00C34A53" w:rsidRPr="00E876E0" w:rsidRDefault="00C34A53" w:rsidP="0010284D">
                  <w:pPr>
                    <w:pStyle w:val="ROWTABELLA"/>
                    <w:jc w:val="center"/>
                    <w:rPr>
                      <w:color w:val="002060"/>
                    </w:rPr>
                  </w:pPr>
                  <w:r w:rsidRPr="00E876E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255B9C" w14:textId="77777777" w:rsidR="00C34A53" w:rsidRPr="00E876E0" w:rsidRDefault="00C34A53" w:rsidP="0010284D">
                  <w:pPr>
                    <w:pStyle w:val="ROWTABELLA"/>
                    <w:jc w:val="center"/>
                    <w:rPr>
                      <w:color w:val="002060"/>
                    </w:rPr>
                  </w:pPr>
                  <w:r w:rsidRPr="00E876E0">
                    <w:rPr>
                      <w:color w:val="002060"/>
                    </w:rPr>
                    <w:t> </w:t>
                  </w:r>
                </w:p>
              </w:tc>
            </w:tr>
            <w:tr w:rsidR="00C34A53" w:rsidRPr="00E876E0" w14:paraId="1853A15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BF08E0" w14:textId="77777777" w:rsidR="00C34A53" w:rsidRPr="00E876E0" w:rsidRDefault="00C34A53" w:rsidP="0010284D">
                  <w:pPr>
                    <w:pStyle w:val="ROWTABELLA"/>
                    <w:rPr>
                      <w:color w:val="002060"/>
                    </w:rPr>
                  </w:pPr>
                  <w:r w:rsidRPr="00E876E0">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C434CC" w14:textId="77777777" w:rsidR="00C34A53" w:rsidRPr="00E876E0" w:rsidRDefault="00C34A53" w:rsidP="0010284D">
                  <w:pPr>
                    <w:pStyle w:val="ROWTABELLA"/>
                    <w:rPr>
                      <w:color w:val="002060"/>
                    </w:rPr>
                  </w:pPr>
                  <w:r w:rsidRPr="00E876E0">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2A2B2A" w14:textId="77777777" w:rsidR="00C34A53" w:rsidRPr="00E876E0" w:rsidRDefault="00C34A53" w:rsidP="0010284D">
                  <w:pPr>
                    <w:pStyle w:val="ROWTABELLA"/>
                    <w:jc w:val="center"/>
                    <w:rPr>
                      <w:color w:val="002060"/>
                    </w:rPr>
                  </w:pPr>
                  <w:r w:rsidRPr="00E876E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C68E72" w14:textId="77777777" w:rsidR="00C34A53" w:rsidRPr="00E876E0" w:rsidRDefault="00C34A53" w:rsidP="0010284D">
                  <w:pPr>
                    <w:pStyle w:val="ROWTABELLA"/>
                    <w:jc w:val="center"/>
                    <w:rPr>
                      <w:color w:val="002060"/>
                    </w:rPr>
                  </w:pPr>
                  <w:r w:rsidRPr="00E876E0">
                    <w:rPr>
                      <w:color w:val="002060"/>
                    </w:rPr>
                    <w:t> </w:t>
                  </w:r>
                </w:p>
              </w:tc>
            </w:tr>
            <w:tr w:rsidR="00C34A53" w:rsidRPr="00E876E0" w14:paraId="52259718"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B61DE2C" w14:textId="77777777" w:rsidR="00C34A53" w:rsidRPr="00E876E0" w:rsidRDefault="00C34A53" w:rsidP="0010284D">
                  <w:pPr>
                    <w:pStyle w:val="ROWTABELLA"/>
                    <w:rPr>
                      <w:color w:val="002060"/>
                    </w:rPr>
                  </w:pPr>
                  <w:r w:rsidRPr="00E876E0">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952E13" w14:textId="77777777" w:rsidR="00C34A53" w:rsidRPr="00E876E0" w:rsidRDefault="00C34A53" w:rsidP="0010284D">
                  <w:pPr>
                    <w:pStyle w:val="ROWTABELLA"/>
                    <w:rPr>
                      <w:color w:val="002060"/>
                    </w:rPr>
                  </w:pPr>
                  <w:r w:rsidRPr="00E876E0">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1584E9" w14:textId="77777777" w:rsidR="00C34A53" w:rsidRPr="00E876E0" w:rsidRDefault="00C34A53" w:rsidP="0010284D">
                  <w:pPr>
                    <w:pStyle w:val="ROWTABELLA"/>
                    <w:jc w:val="center"/>
                    <w:rPr>
                      <w:color w:val="002060"/>
                    </w:rPr>
                  </w:pPr>
                  <w:r w:rsidRPr="00E876E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98E212" w14:textId="77777777" w:rsidR="00C34A53" w:rsidRPr="00E876E0" w:rsidRDefault="00C34A53" w:rsidP="0010284D">
                  <w:pPr>
                    <w:pStyle w:val="ROWTABELLA"/>
                    <w:jc w:val="center"/>
                    <w:rPr>
                      <w:color w:val="002060"/>
                    </w:rPr>
                  </w:pPr>
                  <w:r w:rsidRPr="00E876E0">
                    <w:rPr>
                      <w:color w:val="002060"/>
                    </w:rPr>
                    <w:t> </w:t>
                  </w:r>
                </w:p>
              </w:tc>
            </w:tr>
            <w:tr w:rsidR="00C34A53" w:rsidRPr="00E876E0" w14:paraId="15D6E7E5"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22434C" w14:textId="77777777" w:rsidR="00C34A53" w:rsidRPr="00E876E0" w:rsidRDefault="00C34A53" w:rsidP="0010284D">
                  <w:pPr>
                    <w:pStyle w:val="ROWTABELLA"/>
                    <w:rPr>
                      <w:color w:val="002060"/>
                    </w:rPr>
                  </w:pPr>
                  <w:r w:rsidRPr="00E876E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7C6A57" w14:textId="77777777" w:rsidR="00C34A53" w:rsidRPr="00E876E0" w:rsidRDefault="00C34A53" w:rsidP="0010284D">
                  <w:pPr>
                    <w:pStyle w:val="ROWTABELLA"/>
                    <w:rPr>
                      <w:color w:val="002060"/>
                    </w:rPr>
                  </w:pPr>
                  <w:r w:rsidRPr="00E876E0">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085A21" w14:textId="77777777" w:rsidR="00C34A53" w:rsidRPr="00E876E0" w:rsidRDefault="00C34A53" w:rsidP="0010284D">
                  <w:pPr>
                    <w:pStyle w:val="ROWTABELLA"/>
                    <w:jc w:val="center"/>
                    <w:rPr>
                      <w:color w:val="002060"/>
                    </w:rPr>
                  </w:pPr>
                  <w:r w:rsidRPr="00E876E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768B9E" w14:textId="77777777" w:rsidR="00C34A53" w:rsidRPr="00E876E0" w:rsidRDefault="00C34A53" w:rsidP="0010284D">
                  <w:pPr>
                    <w:pStyle w:val="ROWTABELLA"/>
                    <w:jc w:val="center"/>
                    <w:rPr>
                      <w:color w:val="002060"/>
                    </w:rPr>
                  </w:pPr>
                  <w:r w:rsidRPr="00E876E0">
                    <w:rPr>
                      <w:color w:val="002060"/>
                    </w:rPr>
                    <w:t> </w:t>
                  </w:r>
                </w:p>
              </w:tc>
            </w:tr>
            <w:tr w:rsidR="00C34A53" w:rsidRPr="00E876E0" w14:paraId="1E60F60D"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08AF835" w14:textId="77777777" w:rsidR="00C34A53" w:rsidRPr="00E876E0" w:rsidRDefault="00C34A53" w:rsidP="0010284D">
                  <w:pPr>
                    <w:pStyle w:val="ROWTABELLA"/>
                    <w:rPr>
                      <w:color w:val="002060"/>
                    </w:rPr>
                  </w:pPr>
                  <w:r w:rsidRPr="00E876E0">
                    <w:rPr>
                      <w:color w:val="002060"/>
                    </w:rPr>
                    <w:t>(1) - disputata il 11/01/2020</w:t>
                  </w:r>
                </w:p>
              </w:tc>
            </w:tr>
          </w:tbl>
          <w:p w14:paraId="08CC20AD" w14:textId="77777777" w:rsidR="00C34A53" w:rsidRPr="00E876E0" w:rsidRDefault="00C34A53" w:rsidP="0010284D">
            <w:pPr>
              <w:rPr>
                <w:color w:val="002060"/>
              </w:rPr>
            </w:pPr>
          </w:p>
        </w:tc>
      </w:tr>
    </w:tbl>
    <w:p w14:paraId="2EAFAE5F" w14:textId="77777777" w:rsidR="00C34A53" w:rsidRPr="00E876E0" w:rsidRDefault="00C34A53" w:rsidP="00C34A53">
      <w:pPr>
        <w:pStyle w:val="breakline"/>
        <w:divId w:val="527259509"/>
        <w:rPr>
          <w:color w:val="002060"/>
        </w:rPr>
      </w:pPr>
    </w:p>
    <w:p w14:paraId="24C135A6" w14:textId="77777777" w:rsidR="00C34A53" w:rsidRPr="00E876E0" w:rsidRDefault="00C34A53" w:rsidP="00C34A53">
      <w:pPr>
        <w:pStyle w:val="breakline"/>
        <w:divId w:val="527259509"/>
        <w:rPr>
          <w:color w:val="002060"/>
        </w:rPr>
      </w:pPr>
    </w:p>
    <w:p w14:paraId="2333F18E" w14:textId="77777777" w:rsidR="00C34A53" w:rsidRPr="00E876E0" w:rsidRDefault="00C34A53" w:rsidP="00C34A53">
      <w:pPr>
        <w:pStyle w:val="TITOLOPRINC"/>
        <w:divId w:val="527259509"/>
        <w:rPr>
          <w:color w:val="002060"/>
        </w:rPr>
      </w:pPr>
      <w:r w:rsidRPr="00E876E0">
        <w:rPr>
          <w:color w:val="002060"/>
        </w:rPr>
        <w:lastRenderedPageBreak/>
        <w:t>GIUDICE SPORTIVO</w:t>
      </w:r>
    </w:p>
    <w:p w14:paraId="1AC69CAB"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50751BEB" w14:textId="77777777" w:rsidR="00C34A53" w:rsidRPr="00E876E0" w:rsidRDefault="00C34A53" w:rsidP="00C34A53">
      <w:pPr>
        <w:pStyle w:val="titolo10"/>
        <w:divId w:val="527259509"/>
        <w:rPr>
          <w:color w:val="002060"/>
        </w:rPr>
      </w:pPr>
      <w:r w:rsidRPr="00E876E0">
        <w:rPr>
          <w:color w:val="002060"/>
        </w:rPr>
        <w:t xml:space="preserve">GARE DEL 10/ 1/2020 </w:t>
      </w:r>
    </w:p>
    <w:p w14:paraId="37BCF15F"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66848BAC"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05EF2E3D" w14:textId="77777777" w:rsidR="00C34A53" w:rsidRPr="00E876E0" w:rsidRDefault="00C34A53" w:rsidP="00C34A53">
      <w:pPr>
        <w:pStyle w:val="titolo3"/>
        <w:divId w:val="527259509"/>
        <w:rPr>
          <w:color w:val="002060"/>
        </w:rPr>
      </w:pPr>
      <w:r w:rsidRPr="00E876E0">
        <w:rPr>
          <w:color w:val="002060"/>
        </w:rPr>
        <w:t xml:space="preserve">DIRIGENTI </w:t>
      </w:r>
    </w:p>
    <w:p w14:paraId="43CD8B17" w14:textId="77777777" w:rsidR="00C34A53" w:rsidRPr="00E876E0" w:rsidRDefault="00C34A53" w:rsidP="00C34A53">
      <w:pPr>
        <w:pStyle w:val="titolo20"/>
        <w:divId w:val="527259509"/>
        <w:rPr>
          <w:color w:val="002060"/>
        </w:rPr>
      </w:pPr>
      <w:r w:rsidRPr="00E876E0">
        <w:rPr>
          <w:color w:val="002060"/>
        </w:rPr>
        <w:t xml:space="preserve">INIBIZIONE A SVOLGERE OGNI ATTIVITA'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EE7C7E9" w14:textId="77777777" w:rsidTr="00C34A53">
        <w:trPr>
          <w:divId w:val="527259509"/>
        </w:trPr>
        <w:tc>
          <w:tcPr>
            <w:tcW w:w="2200" w:type="dxa"/>
            <w:tcMar>
              <w:top w:w="20" w:type="dxa"/>
              <w:left w:w="20" w:type="dxa"/>
              <w:bottom w:w="20" w:type="dxa"/>
              <w:right w:w="20" w:type="dxa"/>
            </w:tcMar>
            <w:vAlign w:val="center"/>
          </w:tcPr>
          <w:p w14:paraId="3F5DBC49" w14:textId="77777777" w:rsidR="00C34A53" w:rsidRPr="00E876E0" w:rsidRDefault="00C34A53" w:rsidP="0010284D">
            <w:pPr>
              <w:pStyle w:val="movimento"/>
              <w:rPr>
                <w:color w:val="002060"/>
              </w:rPr>
            </w:pPr>
            <w:r w:rsidRPr="00E876E0">
              <w:rPr>
                <w:color w:val="002060"/>
              </w:rPr>
              <w:t>CONSOLANI SIMONE</w:t>
            </w:r>
          </w:p>
        </w:tc>
        <w:tc>
          <w:tcPr>
            <w:tcW w:w="2200" w:type="dxa"/>
            <w:tcMar>
              <w:top w:w="20" w:type="dxa"/>
              <w:left w:w="20" w:type="dxa"/>
              <w:bottom w:w="20" w:type="dxa"/>
              <w:right w:w="20" w:type="dxa"/>
            </w:tcMar>
            <w:vAlign w:val="center"/>
          </w:tcPr>
          <w:p w14:paraId="0A0D0893"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310EB0E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BA4EB3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0E0E617" w14:textId="77777777" w:rsidR="00C34A53" w:rsidRPr="00E876E0" w:rsidRDefault="00C34A53" w:rsidP="0010284D">
            <w:pPr>
              <w:pStyle w:val="movimento2"/>
              <w:rPr>
                <w:color w:val="002060"/>
              </w:rPr>
            </w:pPr>
            <w:r w:rsidRPr="00E876E0">
              <w:rPr>
                <w:color w:val="002060"/>
              </w:rPr>
              <w:t> </w:t>
            </w:r>
          </w:p>
        </w:tc>
      </w:tr>
    </w:tbl>
    <w:p w14:paraId="4CED2164"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0263616" w14:textId="77777777" w:rsidTr="00C34A53">
        <w:trPr>
          <w:divId w:val="527259509"/>
        </w:trPr>
        <w:tc>
          <w:tcPr>
            <w:tcW w:w="2200" w:type="dxa"/>
            <w:tcMar>
              <w:top w:w="20" w:type="dxa"/>
              <w:left w:w="20" w:type="dxa"/>
              <w:bottom w:w="20" w:type="dxa"/>
              <w:right w:w="20" w:type="dxa"/>
            </w:tcMar>
            <w:vAlign w:val="center"/>
          </w:tcPr>
          <w:p w14:paraId="4026DAF6" w14:textId="77777777" w:rsidR="00C34A53" w:rsidRPr="00E876E0" w:rsidRDefault="00C34A53" w:rsidP="0010284D">
            <w:pPr>
              <w:pStyle w:val="movimento"/>
              <w:rPr>
                <w:color w:val="002060"/>
              </w:rPr>
            </w:pPr>
            <w:r w:rsidRPr="00E876E0">
              <w:rPr>
                <w:color w:val="002060"/>
              </w:rPr>
              <w:t>PACENTI PAOLO</w:t>
            </w:r>
          </w:p>
        </w:tc>
        <w:tc>
          <w:tcPr>
            <w:tcW w:w="2200" w:type="dxa"/>
            <w:tcMar>
              <w:top w:w="20" w:type="dxa"/>
              <w:left w:w="20" w:type="dxa"/>
              <w:bottom w:w="20" w:type="dxa"/>
              <w:right w:w="20" w:type="dxa"/>
            </w:tcMar>
            <w:vAlign w:val="center"/>
          </w:tcPr>
          <w:p w14:paraId="2DAADCD8" w14:textId="77777777" w:rsidR="00C34A53" w:rsidRPr="00E876E0" w:rsidRDefault="00C34A53" w:rsidP="0010284D">
            <w:pPr>
              <w:pStyle w:val="movimento2"/>
              <w:rPr>
                <w:color w:val="002060"/>
              </w:rPr>
            </w:pPr>
            <w:r w:rsidRPr="00E876E0">
              <w:rPr>
                <w:color w:val="002060"/>
              </w:rPr>
              <w:t xml:space="preserve">(OSTRENSE) </w:t>
            </w:r>
          </w:p>
        </w:tc>
        <w:tc>
          <w:tcPr>
            <w:tcW w:w="800" w:type="dxa"/>
            <w:tcMar>
              <w:top w:w="20" w:type="dxa"/>
              <w:left w:w="20" w:type="dxa"/>
              <w:bottom w:w="20" w:type="dxa"/>
              <w:right w:w="20" w:type="dxa"/>
            </w:tcMar>
            <w:vAlign w:val="center"/>
          </w:tcPr>
          <w:p w14:paraId="0EE71D4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5A888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34802E" w14:textId="77777777" w:rsidR="00C34A53" w:rsidRPr="00E876E0" w:rsidRDefault="00C34A53" w:rsidP="0010284D">
            <w:pPr>
              <w:pStyle w:val="movimento2"/>
              <w:rPr>
                <w:color w:val="002060"/>
              </w:rPr>
            </w:pPr>
            <w:r w:rsidRPr="00E876E0">
              <w:rPr>
                <w:color w:val="002060"/>
              </w:rPr>
              <w:t> </w:t>
            </w:r>
          </w:p>
        </w:tc>
      </w:tr>
    </w:tbl>
    <w:p w14:paraId="74F5A781"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Allontanato. </w:t>
      </w:r>
    </w:p>
    <w:p w14:paraId="0F2804F0" w14:textId="77777777" w:rsidR="00C34A53" w:rsidRPr="00E876E0" w:rsidRDefault="00C34A53" w:rsidP="00C34A53">
      <w:pPr>
        <w:pStyle w:val="titolo3"/>
        <w:divId w:val="527259509"/>
        <w:rPr>
          <w:color w:val="002060"/>
        </w:rPr>
      </w:pPr>
      <w:r w:rsidRPr="00E876E0">
        <w:rPr>
          <w:color w:val="002060"/>
        </w:rPr>
        <w:t xml:space="preserve">ALLENATORI </w:t>
      </w:r>
    </w:p>
    <w:p w14:paraId="0D523572"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0B855CD" w14:textId="77777777" w:rsidTr="00C34A53">
        <w:trPr>
          <w:divId w:val="527259509"/>
        </w:trPr>
        <w:tc>
          <w:tcPr>
            <w:tcW w:w="2200" w:type="dxa"/>
            <w:tcMar>
              <w:top w:w="20" w:type="dxa"/>
              <w:left w:w="20" w:type="dxa"/>
              <w:bottom w:w="20" w:type="dxa"/>
              <w:right w:w="20" w:type="dxa"/>
            </w:tcMar>
            <w:vAlign w:val="center"/>
          </w:tcPr>
          <w:p w14:paraId="25D90A1E" w14:textId="77777777" w:rsidR="00C34A53" w:rsidRPr="00E876E0" w:rsidRDefault="00C34A53" w:rsidP="0010284D">
            <w:pPr>
              <w:pStyle w:val="movimento"/>
              <w:rPr>
                <w:color w:val="002060"/>
              </w:rPr>
            </w:pPr>
            <w:r w:rsidRPr="00E876E0">
              <w:rPr>
                <w:color w:val="002060"/>
              </w:rPr>
              <w:t>BOIANI GIANLUCA</w:t>
            </w:r>
          </w:p>
        </w:tc>
        <w:tc>
          <w:tcPr>
            <w:tcW w:w="2200" w:type="dxa"/>
            <w:tcMar>
              <w:top w:w="20" w:type="dxa"/>
              <w:left w:w="20" w:type="dxa"/>
              <w:bottom w:w="20" w:type="dxa"/>
              <w:right w:w="20" w:type="dxa"/>
            </w:tcMar>
            <w:vAlign w:val="center"/>
          </w:tcPr>
          <w:p w14:paraId="1265E11D" w14:textId="77777777" w:rsidR="00C34A53" w:rsidRPr="00E876E0" w:rsidRDefault="00C34A53" w:rsidP="0010284D">
            <w:pPr>
              <w:pStyle w:val="movimento2"/>
              <w:rPr>
                <w:color w:val="002060"/>
              </w:rPr>
            </w:pPr>
            <w:r w:rsidRPr="00E876E0">
              <w:rPr>
                <w:color w:val="002060"/>
              </w:rPr>
              <w:t xml:space="preserve">(OLYMPIA FANO C5) </w:t>
            </w:r>
          </w:p>
        </w:tc>
        <w:tc>
          <w:tcPr>
            <w:tcW w:w="800" w:type="dxa"/>
            <w:tcMar>
              <w:top w:w="20" w:type="dxa"/>
              <w:left w:w="20" w:type="dxa"/>
              <w:bottom w:w="20" w:type="dxa"/>
              <w:right w:w="20" w:type="dxa"/>
            </w:tcMar>
            <w:vAlign w:val="center"/>
          </w:tcPr>
          <w:p w14:paraId="6979E28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3F57DA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BE2A3F1" w14:textId="77777777" w:rsidR="00C34A53" w:rsidRPr="00E876E0" w:rsidRDefault="00C34A53" w:rsidP="0010284D">
            <w:pPr>
              <w:pStyle w:val="movimento2"/>
              <w:rPr>
                <w:color w:val="002060"/>
              </w:rPr>
            </w:pPr>
            <w:r w:rsidRPr="00E876E0">
              <w:rPr>
                <w:color w:val="002060"/>
              </w:rPr>
              <w:t> </w:t>
            </w:r>
          </w:p>
        </w:tc>
      </w:tr>
    </w:tbl>
    <w:p w14:paraId="7AC0800C"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Allontanato. </w:t>
      </w:r>
    </w:p>
    <w:p w14:paraId="45FD3FC0" w14:textId="77777777" w:rsidR="00C34A53" w:rsidRPr="00E876E0" w:rsidRDefault="00C34A53" w:rsidP="00C34A53">
      <w:pPr>
        <w:pStyle w:val="titolo3"/>
        <w:divId w:val="527259509"/>
        <w:rPr>
          <w:color w:val="002060"/>
        </w:rPr>
      </w:pPr>
      <w:r w:rsidRPr="00E876E0">
        <w:rPr>
          <w:color w:val="002060"/>
        </w:rPr>
        <w:t xml:space="preserve">CALCIATORI ESPULSI </w:t>
      </w:r>
    </w:p>
    <w:p w14:paraId="1F83781A" w14:textId="77777777" w:rsidR="00C34A53" w:rsidRPr="00E876E0" w:rsidRDefault="00C34A53" w:rsidP="00C34A53">
      <w:pPr>
        <w:pStyle w:val="titolo20"/>
        <w:divId w:val="527259509"/>
        <w:rPr>
          <w:color w:val="002060"/>
        </w:rPr>
      </w:pPr>
      <w:r w:rsidRPr="00E876E0">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6DF635D" w14:textId="77777777" w:rsidTr="00C34A53">
        <w:trPr>
          <w:divId w:val="527259509"/>
        </w:trPr>
        <w:tc>
          <w:tcPr>
            <w:tcW w:w="2200" w:type="dxa"/>
            <w:tcMar>
              <w:top w:w="20" w:type="dxa"/>
              <w:left w:w="20" w:type="dxa"/>
              <w:bottom w:w="20" w:type="dxa"/>
              <w:right w:w="20" w:type="dxa"/>
            </w:tcMar>
            <w:vAlign w:val="center"/>
          </w:tcPr>
          <w:p w14:paraId="11A33EA3" w14:textId="77777777" w:rsidR="00C34A53" w:rsidRPr="00E876E0" w:rsidRDefault="00C34A53" w:rsidP="0010284D">
            <w:pPr>
              <w:pStyle w:val="movimento"/>
              <w:rPr>
                <w:color w:val="002060"/>
              </w:rPr>
            </w:pPr>
            <w:r w:rsidRPr="00E876E0">
              <w:rPr>
                <w:color w:val="002060"/>
              </w:rPr>
              <w:t>CIMATTI CARLO</w:t>
            </w:r>
          </w:p>
        </w:tc>
        <w:tc>
          <w:tcPr>
            <w:tcW w:w="2200" w:type="dxa"/>
            <w:tcMar>
              <w:top w:w="20" w:type="dxa"/>
              <w:left w:w="20" w:type="dxa"/>
              <w:bottom w:w="20" w:type="dxa"/>
              <w:right w:w="20" w:type="dxa"/>
            </w:tcMar>
            <w:vAlign w:val="center"/>
          </w:tcPr>
          <w:p w14:paraId="3EA6A7BD"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1A7DE42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AA6E55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FB827E6" w14:textId="77777777" w:rsidR="00C34A53" w:rsidRPr="00E876E0" w:rsidRDefault="00C34A53" w:rsidP="0010284D">
            <w:pPr>
              <w:pStyle w:val="movimento2"/>
              <w:rPr>
                <w:color w:val="002060"/>
              </w:rPr>
            </w:pPr>
            <w:r w:rsidRPr="00E876E0">
              <w:rPr>
                <w:color w:val="002060"/>
              </w:rPr>
              <w:t> </w:t>
            </w:r>
          </w:p>
        </w:tc>
      </w:tr>
    </w:tbl>
    <w:p w14:paraId="72F3EB8E"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Espulso per aver proferito frasi ingiuriose nei confronti della terna arbitrale, alla notifica del provvedimento lanciava un oggetto di plastica contro il cronometrista senza provocare conseguenze. </w:t>
      </w:r>
    </w:p>
    <w:p w14:paraId="12A0A1B2"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ADCAA60" w14:textId="77777777" w:rsidTr="00C34A53">
        <w:trPr>
          <w:divId w:val="527259509"/>
        </w:trPr>
        <w:tc>
          <w:tcPr>
            <w:tcW w:w="2200" w:type="dxa"/>
            <w:tcMar>
              <w:top w:w="20" w:type="dxa"/>
              <w:left w:w="20" w:type="dxa"/>
              <w:bottom w:w="20" w:type="dxa"/>
              <w:right w:w="20" w:type="dxa"/>
            </w:tcMar>
            <w:vAlign w:val="center"/>
          </w:tcPr>
          <w:p w14:paraId="3767EDED" w14:textId="77777777" w:rsidR="00C34A53" w:rsidRPr="00E876E0" w:rsidRDefault="00C34A53" w:rsidP="0010284D">
            <w:pPr>
              <w:pStyle w:val="movimento"/>
              <w:rPr>
                <w:color w:val="002060"/>
              </w:rPr>
            </w:pPr>
            <w:r w:rsidRPr="00E876E0">
              <w:rPr>
                <w:color w:val="002060"/>
              </w:rPr>
              <w:t>DE LUCA DANIELE</w:t>
            </w:r>
          </w:p>
        </w:tc>
        <w:tc>
          <w:tcPr>
            <w:tcW w:w="2200" w:type="dxa"/>
            <w:tcMar>
              <w:top w:w="20" w:type="dxa"/>
              <w:left w:w="20" w:type="dxa"/>
              <w:bottom w:w="20" w:type="dxa"/>
              <w:right w:w="20" w:type="dxa"/>
            </w:tcMar>
            <w:vAlign w:val="center"/>
          </w:tcPr>
          <w:p w14:paraId="291F62C8"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341D69A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76ADAB9" w14:textId="77777777" w:rsidR="00C34A53" w:rsidRPr="00E876E0" w:rsidRDefault="00C34A53" w:rsidP="0010284D">
            <w:pPr>
              <w:pStyle w:val="movimento"/>
              <w:rPr>
                <w:color w:val="002060"/>
              </w:rPr>
            </w:pPr>
            <w:r w:rsidRPr="00E876E0">
              <w:rPr>
                <w:color w:val="002060"/>
              </w:rPr>
              <w:t>CHIAPPORI STEFANO</w:t>
            </w:r>
          </w:p>
        </w:tc>
        <w:tc>
          <w:tcPr>
            <w:tcW w:w="2200" w:type="dxa"/>
            <w:tcMar>
              <w:top w:w="20" w:type="dxa"/>
              <w:left w:w="20" w:type="dxa"/>
              <w:bottom w:w="20" w:type="dxa"/>
              <w:right w:w="20" w:type="dxa"/>
            </w:tcMar>
            <w:vAlign w:val="center"/>
          </w:tcPr>
          <w:p w14:paraId="0955C7BF" w14:textId="77777777" w:rsidR="00C34A53" w:rsidRPr="00E876E0" w:rsidRDefault="00C34A53" w:rsidP="0010284D">
            <w:pPr>
              <w:pStyle w:val="movimento2"/>
              <w:rPr>
                <w:color w:val="002060"/>
              </w:rPr>
            </w:pPr>
            <w:r w:rsidRPr="00E876E0">
              <w:rPr>
                <w:color w:val="002060"/>
              </w:rPr>
              <w:t xml:space="preserve">(OLYMPIA FANO C5) </w:t>
            </w:r>
          </w:p>
        </w:tc>
      </w:tr>
      <w:tr w:rsidR="00C34A53" w:rsidRPr="00E876E0" w14:paraId="0445A663" w14:textId="77777777" w:rsidTr="00C34A53">
        <w:trPr>
          <w:divId w:val="527259509"/>
        </w:trPr>
        <w:tc>
          <w:tcPr>
            <w:tcW w:w="2200" w:type="dxa"/>
            <w:tcMar>
              <w:top w:w="20" w:type="dxa"/>
              <w:left w:w="20" w:type="dxa"/>
              <w:bottom w:w="20" w:type="dxa"/>
              <w:right w:w="20" w:type="dxa"/>
            </w:tcMar>
            <w:vAlign w:val="center"/>
          </w:tcPr>
          <w:p w14:paraId="3E81035C" w14:textId="77777777" w:rsidR="00C34A53" w:rsidRPr="00E876E0" w:rsidRDefault="00C34A53" w:rsidP="0010284D">
            <w:pPr>
              <w:pStyle w:val="movimento"/>
              <w:rPr>
                <w:color w:val="002060"/>
              </w:rPr>
            </w:pPr>
            <w:r w:rsidRPr="00E876E0">
              <w:rPr>
                <w:color w:val="002060"/>
              </w:rPr>
              <w:t>CORSINI LUCA</w:t>
            </w:r>
          </w:p>
        </w:tc>
        <w:tc>
          <w:tcPr>
            <w:tcW w:w="2200" w:type="dxa"/>
            <w:tcMar>
              <w:top w:w="20" w:type="dxa"/>
              <w:left w:w="20" w:type="dxa"/>
              <w:bottom w:w="20" w:type="dxa"/>
              <w:right w:w="20" w:type="dxa"/>
            </w:tcMar>
            <w:vAlign w:val="center"/>
          </w:tcPr>
          <w:p w14:paraId="766ABC22"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77C04AC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70199D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376EBED" w14:textId="77777777" w:rsidR="00C34A53" w:rsidRPr="00E876E0" w:rsidRDefault="00C34A53" w:rsidP="0010284D">
            <w:pPr>
              <w:pStyle w:val="movimento2"/>
              <w:rPr>
                <w:color w:val="002060"/>
              </w:rPr>
            </w:pPr>
            <w:r w:rsidRPr="00E876E0">
              <w:rPr>
                <w:color w:val="002060"/>
              </w:rPr>
              <w:t> </w:t>
            </w:r>
          </w:p>
        </w:tc>
      </w:tr>
    </w:tbl>
    <w:p w14:paraId="7F0CDBC8" w14:textId="77777777" w:rsidR="00C34A53" w:rsidRPr="00E876E0" w:rsidRDefault="00C34A53" w:rsidP="00C34A53">
      <w:pPr>
        <w:pStyle w:val="titolo3"/>
        <w:divId w:val="527259509"/>
        <w:rPr>
          <w:color w:val="002060"/>
        </w:rPr>
      </w:pPr>
      <w:r w:rsidRPr="00E876E0">
        <w:rPr>
          <w:color w:val="002060"/>
        </w:rPr>
        <w:t xml:space="preserve">CALCIATORI NON ESPULSI </w:t>
      </w:r>
    </w:p>
    <w:p w14:paraId="2B589439"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29CBB1D" w14:textId="77777777" w:rsidTr="00C34A53">
        <w:trPr>
          <w:divId w:val="527259509"/>
        </w:trPr>
        <w:tc>
          <w:tcPr>
            <w:tcW w:w="2200" w:type="dxa"/>
            <w:tcMar>
              <w:top w:w="20" w:type="dxa"/>
              <w:left w:w="20" w:type="dxa"/>
              <w:bottom w:w="20" w:type="dxa"/>
              <w:right w:w="20" w:type="dxa"/>
            </w:tcMar>
            <w:vAlign w:val="center"/>
          </w:tcPr>
          <w:p w14:paraId="003B1F42" w14:textId="77777777" w:rsidR="00C34A53" w:rsidRPr="00E876E0" w:rsidRDefault="00C34A53" w:rsidP="0010284D">
            <w:pPr>
              <w:pStyle w:val="movimento"/>
              <w:rPr>
                <w:color w:val="002060"/>
              </w:rPr>
            </w:pPr>
            <w:r w:rsidRPr="00E876E0">
              <w:rPr>
                <w:color w:val="002060"/>
              </w:rPr>
              <w:t>GABBANELLI GIACOMO</w:t>
            </w:r>
          </w:p>
        </w:tc>
        <w:tc>
          <w:tcPr>
            <w:tcW w:w="2200" w:type="dxa"/>
            <w:tcMar>
              <w:top w:w="20" w:type="dxa"/>
              <w:left w:w="20" w:type="dxa"/>
              <w:bottom w:w="20" w:type="dxa"/>
              <w:right w:w="20" w:type="dxa"/>
            </w:tcMar>
            <w:vAlign w:val="center"/>
          </w:tcPr>
          <w:p w14:paraId="772AE491"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438F745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16F9BA6" w14:textId="77777777" w:rsidR="00C34A53" w:rsidRPr="00E876E0" w:rsidRDefault="00C34A53" w:rsidP="0010284D">
            <w:pPr>
              <w:pStyle w:val="movimento"/>
              <w:rPr>
                <w:color w:val="002060"/>
              </w:rPr>
            </w:pPr>
            <w:r w:rsidRPr="00E876E0">
              <w:rPr>
                <w:color w:val="002060"/>
              </w:rPr>
              <w:t>CATINI LEONARDO</w:t>
            </w:r>
          </w:p>
        </w:tc>
        <w:tc>
          <w:tcPr>
            <w:tcW w:w="2200" w:type="dxa"/>
            <w:tcMar>
              <w:top w:w="20" w:type="dxa"/>
              <w:left w:w="20" w:type="dxa"/>
              <w:bottom w:w="20" w:type="dxa"/>
              <w:right w:w="20" w:type="dxa"/>
            </w:tcMar>
            <w:vAlign w:val="center"/>
          </w:tcPr>
          <w:p w14:paraId="61B33247" w14:textId="77777777" w:rsidR="00C34A53" w:rsidRPr="00E876E0" w:rsidRDefault="00C34A53" w:rsidP="0010284D">
            <w:pPr>
              <w:pStyle w:val="movimento2"/>
              <w:rPr>
                <w:color w:val="002060"/>
              </w:rPr>
            </w:pPr>
            <w:r w:rsidRPr="00E876E0">
              <w:rPr>
                <w:color w:val="002060"/>
              </w:rPr>
              <w:t xml:space="preserve">(NUOVA JUVENTINA FFC) </w:t>
            </w:r>
          </w:p>
        </w:tc>
      </w:tr>
    </w:tbl>
    <w:p w14:paraId="41C321E6"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7708BB3" w14:textId="77777777" w:rsidTr="00C34A53">
        <w:trPr>
          <w:divId w:val="527259509"/>
        </w:trPr>
        <w:tc>
          <w:tcPr>
            <w:tcW w:w="2200" w:type="dxa"/>
            <w:tcMar>
              <w:top w:w="20" w:type="dxa"/>
              <w:left w:w="20" w:type="dxa"/>
              <w:bottom w:w="20" w:type="dxa"/>
              <w:right w:w="20" w:type="dxa"/>
            </w:tcMar>
            <w:vAlign w:val="center"/>
          </w:tcPr>
          <w:p w14:paraId="75F850A3" w14:textId="77777777" w:rsidR="00C34A53" w:rsidRPr="00E876E0" w:rsidRDefault="00C34A53" w:rsidP="0010284D">
            <w:pPr>
              <w:pStyle w:val="movimento"/>
              <w:rPr>
                <w:color w:val="002060"/>
              </w:rPr>
            </w:pPr>
            <w:r w:rsidRPr="00E876E0">
              <w:rPr>
                <w:color w:val="002060"/>
              </w:rPr>
              <w:t>BARTOLUCCI DIEGO</w:t>
            </w:r>
          </w:p>
        </w:tc>
        <w:tc>
          <w:tcPr>
            <w:tcW w:w="2200" w:type="dxa"/>
            <w:tcMar>
              <w:top w:w="20" w:type="dxa"/>
              <w:left w:w="20" w:type="dxa"/>
              <w:bottom w:w="20" w:type="dxa"/>
              <w:right w:w="20" w:type="dxa"/>
            </w:tcMar>
            <w:vAlign w:val="center"/>
          </w:tcPr>
          <w:p w14:paraId="523A867C" w14:textId="77777777" w:rsidR="00C34A53" w:rsidRPr="00E876E0" w:rsidRDefault="00C34A53" w:rsidP="0010284D">
            <w:pPr>
              <w:pStyle w:val="movimento2"/>
              <w:rPr>
                <w:color w:val="002060"/>
              </w:rPr>
            </w:pPr>
            <w:r w:rsidRPr="00E876E0">
              <w:rPr>
                <w:color w:val="002060"/>
              </w:rPr>
              <w:t xml:space="preserve">(JESI CALCIO A 5) </w:t>
            </w:r>
          </w:p>
        </w:tc>
        <w:tc>
          <w:tcPr>
            <w:tcW w:w="800" w:type="dxa"/>
            <w:tcMar>
              <w:top w:w="20" w:type="dxa"/>
              <w:left w:w="20" w:type="dxa"/>
              <w:bottom w:w="20" w:type="dxa"/>
              <w:right w:w="20" w:type="dxa"/>
            </w:tcMar>
            <w:vAlign w:val="center"/>
          </w:tcPr>
          <w:p w14:paraId="2A4613E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D7611A8" w14:textId="77777777" w:rsidR="00C34A53" w:rsidRPr="00E876E0" w:rsidRDefault="00C34A53" w:rsidP="0010284D">
            <w:pPr>
              <w:pStyle w:val="movimento"/>
              <w:rPr>
                <w:color w:val="002060"/>
              </w:rPr>
            </w:pPr>
            <w:r w:rsidRPr="00E876E0">
              <w:rPr>
                <w:color w:val="002060"/>
              </w:rPr>
              <w:t>GUERRA LORENZO</w:t>
            </w:r>
          </w:p>
        </w:tc>
        <w:tc>
          <w:tcPr>
            <w:tcW w:w="2200" w:type="dxa"/>
            <w:tcMar>
              <w:top w:w="20" w:type="dxa"/>
              <w:left w:w="20" w:type="dxa"/>
              <w:bottom w:w="20" w:type="dxa"/>
              <w:right w:w="20" w:type="dxa"/>
            </w:tcMar>
            <w:vAlign w:val="center"/>
          </w:tcPr>
          <w:p w14:paraId="15902F3A" w14:textId="77777777" w:rsidR="00C34A53" w:rsidRPr="00E876E0" w:rsidRDefault="00C34A53" w:rsidP="0010284D">
            <w:pPr>
              <w:pStyle w:val="movimento2"/>
              <w:rPr>
                <w:color w:val="002060"/>
              </w:rPr>
            </w:pPr>
            <w:r w:rsidRPr="00E876E0">
              <w:rPr>
                <w:color w:val="002060"/>
              </w:rPr>
              <w:t xml:space="preserve">(JESI CALCIO A 5) </w:t>
            </w:r>
          </w:p>
        </w:tc>
      </w:tr>
      <w:tr w:rsidR="00C34A53" w:rsidRPr="00E876E0" w14:paraId="177A5E78" w14:textId="77777777" w:rsidTr="00C34A53">
        <w:trPr>
          <w:divId w:val="527259509"/>
        </w:trPr>
        <w:tc>
          <w:tcPr>
            <w:tcW w:w="2200" w:type="dxa"/>
            <w:tcMar>
              <w:top w:w="20" w:type="dxa"/>
              <w:left w:w="20" w:type="dxa"/>
              <w:bottom w:w="20" w:type="dxa"/>
              <w:right w:w="20" w:type="dxa"/>
            </w:tcMar>
            <w:vAlign w:val="center"/>
          </w:tcPr>
          <w:p w14:paraId="13AC44BF" w14:textId="77777777" w:rsidR="00C34A53" w:rsidRPr="00E876E0" w:rsidRDefault="00C34A53" w:rsidP="0010284D">
            <w:pPr>
              <w:pStyle w:val="movimento"/>
              <w:rPr>
                <w:color w:val="002060"/>
              </w:rPr>
            </w:pPr>
            <w:r w:rsidRPr="00E876E0">
              <w:rPr>
                <w:color w:val="002060"/>
              </w:rPr>
              <w:t>TULLI DAVID</w:t>
            </w:r>
          </w:p>
        </w:tc>
        <w:tc>
          <w:tcPr>
            <w:tcW w:w="2200" w:type="dxa"/>
            <w:tcMar>
              <w:top w:w="20" w:type="dxa"/>
              <w:left w:w="20" w:type="dxa"/>
              <w:bottom w:w="20" w:type="dxa"/>
              <w:right w:w="20" w:type="dxa"/>
            </w:tcMar>
            <w:vAlign w:val="center"/>
          </w:tcPr>
          <w:p w14:paraId="52D60A62" w14:textId="77777777" w:rsidR="00C34A53" w:rsidRPr="00E876E0" w:rsidRDefault="00C34A53" w:rsidP="0010284D">
            <w:pPr>
              <w:pStyle w:val="movimento2"/>
              <w:rPr>
                <w:color w:val="002060"/>
              </w:rPr>
            </w:pPr>
            <w:r w:rsidRPr="00E876E0">
              <w:rPr>
                <w:color w:val="002060"/>
              </w:rPr>
              <w:t xml:space="preserve">(REAL SAN GIORGIO) </w:t>
            </w:r>
          </w:p>
        </w:tc>
        <w:tc>
          <w:tcPr>
            <w:tcW w:w="800" w:type="dxa"/>
            <w:tcMar>
              <w:top w:w="20" w:type="dxa"/>
              <w:left w:w="20" w:type="dxa"/>
              <w:bottom w:w="20" w:type="dxa"/>
              <w:right w:w="20" w:type="dxa"/>
            </w:tcMar>
            <w:vAlign w:val="center"/>
          </w:tcPr>
          <w:p w14:paraId="785937E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1C18A4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8E1BF72" w14:textId="77777777" w:rsidR="00C34A53" w:rsidRPr="00E876E0" w:rsidRDefault="00C34A53" w:rsidP="0010284D">
            <w:pPr>
              <w:pStyle w:val="movimento2"/>
              <w:rPr>
                <w:color w:val="002060"/>
              </w:rPr>
            </w:pPr>
            <w:r w:rsidRPr="00E876E0">
              <w:rPr>
                <w:color w:val="002060"/>
              </w:rPr>
              <w:t> </w:t>
            </w:r>
          </w:p>
        </w:tc>
      </w:tr>
    </w:tbl>
    <w:p w14:paraId="4C86E434" w14:textId="77777777" w:rsidR="00C34A53" w:rsidRPr="00E876E0" w:rsidRDefault="00C34A53" w:rsidP="00C34A53">
      <w:pPr>
        <w:pStyle w:val="titolo20"/>
        <w:divId w:val="527259509"/>
        <w:rPr>
          <w:color w:val="002060"/>
        </w:rPr>
      </w:pPr>
      <w:r w:rsidRPr="00E876E0">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E22667B" w14:textId="77777777" w:rsidTr="00C34A53">
        <w:trPr>
          <w:divId w:val="527259509"/>
        </w:trPr>
        <w:tc>
          <w:tcPr>
            <w:tcW w:w="2200" w:type="dxa"/>
            <w:tcMar>
              <w:top w:w="20" w:type="dxa"/>
              <w:left w:w="20" w:type="dxa"/>
              <w:bottom w:w="20" w:type="dxa"/>
              <w:right w:w="20" w:type="dxa"/>
            </w:tcMar>
            <w:vAlign w:val="center"/>
          </w:tcPr>
          <w:p w14:paraId="6DED8B16" w14:textId="77777777" w:rsidR="00C34A53" w:rsidRPr="00E876E0" w:rsidRDefault="00C34A53" w:rsidP="0010284D">
            <w:pPr>
              <w:pStyle w:val="movimento"/>
              <w:rPr>
                <w:color w:val="002060"/>
              </w:rPr>
            </w:pPr>
            <w:r w:rsidRPr="00E876E0">
              <w:rPr>
                <w:color w:val="002060"/>
              </w:rPr>
              <w:t>PACENTI GIACOMO</w:t>
            </w:r>
          </w:p>
        </w:tc>
        <w:tc>
          <w:tcPr>
            <w:tcW w:w="2200" w:type="dxa"/>
            <w:tcMar>
              <w:top w:w="20" w:type="dxa"/>
              <w:left w:w="20" w:type="dxa"/>
              <w:bottom w:w="20" w:type="dxa"/>
              <w:right w:w="20" w:type="dxa"/>
            </w:tcMar>
            <w:vAlign w:val="center"/>
          </w:tcPr>
          <w:p w14:paraId="4CFDAFEC" w14:textId="77777777" w:rsidR="00C34A53" w:rsidRPr="00E876E0" w:rsidRDefault="00C34A53" w:rsidP="0010284D">
            <w:pPr>
              <w:pStyle w:val="movimento2"/>
              <w:rPr>
                <w:color w:val="002060"/>
              </w:rPr>
            </w:pPr>
            <w:r w:rsidRPr="00E876E0">
              <w:rPr>
                <w:color w:val="002060"/>
              </w:rPr>
              <w:t xml:space="preserve">(OSTRENSE) </w:t>
            </w:r>
          </w:p>
        </w:tc>
        <w:tc>
          <w:tcPr>
            <w:tcW w:w="800" w:type="dxa"/>
            <w:tcMar>
              <w:top w:w="20" w:type="dxa"/>
              <w:left w:w="20" w:type="dxa"/>
              <w:bottom w:w="20" w:type="dxa"/>
              <w:right w:w="20" w:type="dxa"/>
            </w:tcMar>
            <w:vAlign w:val="center"/>
          </w:tcPr>
          <w:p w14:paraId="3B52BDF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04F50C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DBA3A9" w14:textId="77777777" w:rsidR="00C34A53" w:rsidRPr="00E876E0" w:rsidRDefault="00C34A53" w:rsidP="0010284D">
            <w:pPr>
              <w:pStyle w:val="movimento2"/>
              <w:rPr>
                <w:color w:val="002060"/>
              </w:rPr>
            </w:pPr>
            <w:r w:rsidRPr="00E876E0">
              <w:rPr>
                <w:color w:val="002060"/>
              </w:rPr>
              <w:t> </w:t>
            </w:r>
          </w:p>
        </w:tc>
      </w:tr>
    </w:tbl>
    <w:p w14:paraId="68C25F96"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5872E06" w14:textId="77777777" w:rsidTr="00C34A53">
        <w:trPr>
          <w:divId w:val="527259509"/>
        </w:trPr>
        <w:tc>
          <w:tcPr>
            <w:tcW w:w="2200" w:type="dxa"/>
            <w:tcMar>
              <w:top w:w="20" w:type="dxa"/>
              <w:left w:w="20" w:type="dxa"/>
              <w:bottom w:w="20" w:type="dxa"/>
              <w:right w:w="20" w:type="dxa"/>
            </w:tcMar>
            <w:vAlign w:val="center"/>
          </w:tcPr>
          <w:p w14:paraId="03D9F4B5" w14:textId="77777777" w:rsidR="00C34A53" w:rsidRPr="00E876E0" w:rsidRDefault="00C34A53" w:rsidP="0010284D">
            <w:pPr>
              <w:pStyle w:val="movimento"/>
              <w:rPr>
                <w:color w:val="002060"/>
              </w:rPr>
            </w:pPr>
            <w:r w:rsidRPr="00E876E0">
              <w:rPr>
                <w:color w:val="002060"/>
              </w:rPr>
              <w:t>DI MATTEO YURI</w:t>
            </w:r>
          </w:p>
        </w:tc>
        <w:tc>
          <w:tcPr>
            <w:tcW w:w="2200" w:type="dxa"/>
            <w:tcMar>
              <w:top w:w="20" w:type="dxa"/>
              <w:left w:w="20" w:type="dxa"/>
              <w:bottom w:w="20" w:type="dxa"/>
              <w:right w:w="20" w:type="dxa"/>
            </w:tcMar>
            <w:vAlign w:val="center"/>
          </w:tcPr>
          <w:p w14:paraId="5B8D76DB"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5D1584C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92A7BF" w14:textId="77777777" w:rsidR="00C34A53" w:rsidRPr="00E876E0" w:rsidRDefault="00C34A53" w:rsidP="0010284D">
            <w:pPr>
              <w:pStyle w:val="movimento"/>
              <w:rPr>
                <w:color w:val="002060"/>
              </w:rPr>
            </w:pPr>
            <w:r w:rsidRPr="00E876E0">
              <w:rPr>
                <w:color w:val="002060"/>
              </w:rPr>
              <w:t>COLOTTO MATTIA</w:t>
            </w:r>
          </w:p>
        </w:tc>
        <w:tc>
          <w:tcPr>
            <w:tcW w:w="2200" w:type="dxa"/>
            <w:tcMar>
              <w:top w:w="20" w:type="dxa"/>
              <w:left w:w="20" w:type="dxa"/>
              <w:bottom w:w="20" w:type="dxa"/>
              <w:right w:w="20" w:type="dxa"/>
            </w:tcMar>
            <w:vAlign w:val="center"/>
          </w:tcPr>
          <w:p w14:paraId="1E3A16BE" w14:textId="77777777" w:rsidR="00C34A53" w:rsidRPr="00E876E0" w:rsidRDefault="00C34A53" w:rsidP="0010284D">
            <w:pPr>
              <w:pStyle w:val="movimento2"/>
              <w:rPr>
                <w:color w:val="002060"/>
              </w:rPr>
            </w:pPr>
            <w:r w:rsidRPr="00E876E0">
              <w:rPr>
                <w:color w:val="002060"/>
              </w:rPr>
              <w:t xml:space="preserve">(MONTELUPONE CALCIO A 5) </w:t>
            </w:r>
          </w:p>
        </w:tc>
      </w:tr>
      <w:tr w:rsidR="00C34A53" w:rsidRPr="00E876E0" w14:paraId="65DD7614" w14:textId="77777777" w:rsidTr="00C34A53">
        <w:trPr>
          <w:divId w:val="527259509"/>
        </w:trPr>
        <w:tc>
          <w:tcPr>
            <w:tcW w:w="2200" w:type="dxa"/>
            <w:tcMar>
              <w:top w:w="20" w:type="dxa"/>
              <w:left w:w="20" w:type="dxa"/>
              <w:bottom w:w="20" w:type="dxa"/>
              <w:right w:w="20" w:type="dxa"/>
            </w:tcMar>
            <w:vAlign w:val="center"/>
          </w:tcPr>
          <w:p w14:paraId="1DFD5C19" w14:textId="77777777" w:rsidR="00C34A53" w:rsidRPr="00E876E0" w:rsidRDefault="00C34A53" w:rsidP="0010284D">
            <w:pPr>
              <w:pStyle w:val="movimento"/>
              <w:rPr>
                <w:color w:val="002060"/>
              </w:rPr>
            </w:pPr>
            <w:r w:rsidRPr="00E876E0">
              <w:rPr>
                <w:color w:val="002060"/>
              </w:rPr>
              <w:t>RICCI ALEX</w:t>
            </w:r>
          </w:p>
        </w:tc>
        <w:tc>
          <w:tcPr>
            <w:tcW w:w="2200" w:type="dxa"/>
            <w:tcMar>
              <w:top w:w="20" w:type="dxa"/>
              <w:left w:w="20" w:type="dxa"/>
              <w:bottom w:w="20" w:type="dxa"/>
              <w:right w:w="20" w:type="dxa"/>
            </w:tcMar>
            <w:vAlign w:val="center"/>
          </w:tcPr>
          <w:p w14:paraId="1BC2DC3D" w14:textId="77777777" w:rsidR="00C34A53" w:rsidRPr="00E876E0" w:rsidRDefault="00C34A53" w:rsidP="0010284D">
            <w:pPr>
              <w:pStyle w:val="movimento2"/>
              <w:rPr>
                <w:color w:val="002060"/>
              </w:rPr>
            </w:pPr>
            <w:r w:rsidRPr="00E876E0">
              <w:rPr>
                <w:color w:val="002060"/>
              </w:rPr>
              <w:t xml:space="preserve">(MONTELUPONE CALCIO A 5) </w:t>
            </w:r>
          </w:p>
        </w:tc>
        <w:tc>
          <w:tcPr>
            <w:tcW w:w="800" w:type="dxa"/>
            <w:tcMar>
              <w:top w:w="20" w:type="dxa"/>
              <w:left w:w="20" w:type="dxa"/>
              <w:bottom w:w="20" w:type="dxa"/>
              <w:right w:w="20" w:type="dxa"/>
            </w:tcMar>
            <w:vAlign w:val="center"/>
          </w:tcPr>
          <w:p w14:paraId="1D87C9A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D4F0B8A" w14:textId="77777777" w:rsidR="00C34A53" w:rsidRPr="00E876E0" w:rsidRDefault="00C34A53" w:rsidP="0010284D">
            <w:pPr>
              <w:pStyle w:val="movimento"/>
              <w:rPr>
                <w:color w:val="002060"/>
              </w:rPr>
            </w:pPr>
            <w:r w:rsidRPr="00E876E0">
              <w:rPr>
                <w:color w:val="002060"/>
              </w:rPr>
              <w:t>LUZI DIEGO</w:t>
            </w:r>
          </w:p>
        </w:tc>
        <w:tc>
          <w:tcPr>
            <w:tcW w:w="2200" w:type="dxa"/>
            <w:tcMar>
              <w:top w:w="20" w:type="dxa"/>
              <w:left w:w="20" w:type="dxa"/>
              <w:bottom w:w="20" w:type="dxa"/>
              <w:right w:w="20" w:type="dxa"/>
            </w:tcMar>
            <w:vAlign w:val="center"/>
          </w:tcPr>
          <w:p w14:paraId="5C7A961B" w14:textId="77777777" w:rsidR="00C34A53" w:rsidRPr="00E876E0" w:rsidRDefault="00C34A53" w:rsidP="0010284D">
            <w:pPr>
              <w:pStyle w:val="movimento2"/>
              <w:rPr>
                <w:color w:val="002060"/>
              </w:rPr>
            </w:pPr>
            <w:r w:rsidRPr="00E876E0">
              <w:rPr>
                <w:color w:val="002060"/>
              </w:rPr>
              <w:t xml:space="preserve">(OSTRENSE) </w:t>
            </w:r>
          </w:p>
        </w:tc>
      </w:tr>
      <w:tr w:rsidR="00C34A53" w:rsidRPr="00E876E0" w14:paraId="55E399A8" w14:textId="77777777" w:rsidTr="00C34A53">
        <w:trPr>
          <w:divId w:val="527259509"/>
        </w:trPr>
        <w:tc>
          <w:tcPr>
            <w:tcW w:w="2200" w:type="dxa"/>
            <w:tcMar>
              <w:top w:w="20" w:type="dxa"/>
              <w:left w:w="20" w:type="dxa"/>
              <w:bottom w:w="20" w:type="dxa"/>
              <w:right w:w="20" w:type="dxa"/>
            </w:tcMar>
            <w:vAlign w:val="center"/>
          </w:tcPr>
          <w:p w14:paraId="7C07C929" w14:textId="77777777" w:rsidR="00C34A53" w:rsidRPr="00E876E0" w:rsidRDefault="00C34A53" w:rsidP="0010284D">
            <w:pPr>
              <w:pStyle w:val="movimento"/>
              <w:rPr>
                <w:color w:val="002060"/>
              </w:rPr>
            </w:pPr>
            <w:r w:rsidRPr="00E876E0">
              <w:rPr>
                <w:color w:val="002060"/>
              </w:rPr>
              <w:t>MELIFFI NICOLA</w:t>
            </w:r>
          </w:p>
        </w:tc>
        <w:tc>
          <w:tcPr>
            <w:tcW w:w="2200" w:type="dxa"/>
            <w:tcMar>
              <w:top w:w="20" w:type="dxa"/>
              <w:left w:w="20" w:type="dxa"/>
              <w:bottom w:w="20" w:type="dxa"/>
              <w:right w:w="20" w:type="dxa"/>
            </w:tcMar>
            <w:vAlign w:val="center"/>
          </w:tcPr>
          <w:p w14:paraId="51BD1950"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5E80EFC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7C47D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1DDD290" w14:textId="77777777" w:rsidR="00C34A53" w:rsidRPr="00E876E0" w:rsidRDefault="00C34A53" w:rsidP="0010284D">
            <w:pPr>
              <w:pStyle w:val="movimento2"/>
              <w:rPr>
                <w:color w:val="002060"/>
              </w:rPr>
            </w:pPr>
            <w:r w:rsidRPr="00E876E0">
              <w:rPr>
                <w:color w:val="002060"/>
              </w:rPr>
              <w:t> </w:t>
            </w:r>
          </w:p>
        </w:tc>
      </w:tr>
    </w:tbl>
    <w:p w14:paraId="178A967A" w14:textId="77777777" w:rsidR="00C34A53" w:rsidRPr="00E876E0" w:rsidRDefault="00C34A53" w:rsidP="00C34A53">
      <w:pPr>
        <w:pStyle w:val="titolo20"/>
        <w:divId w:val="527259509"/>
        <w:rPr>
          <w:color w:val="002060"/>
        </w:rPr>
      </w:pPr>
      <w:r w:rsidRPr="00E876E0">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80665E7" w14:textId="77777777" w:rsidTr="00C34A53">
        <w:trPr>
          <w:divId w:val="527259509"/>
        </w:trPr>
        <w:tc>
          <w:tcPr>
            <w:tcW w:w="2200" w:type="dxa"/>
            <w:tcMar>
              <w:top w:w="20" w:type="dxa"/>
              <w:left w:w="20" w:type="dxa"/>
              <w:bottom w:w="20" w:type="dxa"/>
              <w:right w:w="20" w:type="dxa"/>
            </w:tcMar>
            <w:vAlign w:val="center"/>
          </w:tcPr>
          <w:p w14:paraId="3ABB94FF" w14:textId="77777777" w:rsidR="00C34A53" w:rsidRPr="00E876E0" w:rsidRDefault="00C34A53" w:rsidP="0010284D">
            <w:pPr>
              <w:pStyle w:val="movimento"/>
              <w:rPr>
                <w:color w:val="002060"/>
              </w:rPr>
            </w:pPr>
            <w:r w:rsidRPr="00E876E0">
              <w:rPr>
                <w:color w:val="002060"/>
              </w:rPr>
              <w:t>COPPARI CARLO</w:t>
            </w:r>
          </w:p>
        </w:tc>
        <w:tc>
          <w:tcPr>
            <w:tcW w:w="2200" w:type="dxa"/>
            <w:tcMar>
              <w:top w:w="20" w:type="dxa"/>
              <w:left w:w="20" w:type="dxa"/>
              <w:bottom w:w="20" w:type="dxa"/>
              <w:right w:w="20" w:type="dxa"/>
            </w:tcMar>
            <w:vAlign w:val="center"/>
          </w:tcPr>
          <w:p w14:paraId="494FC9D6" w14:textId="77777777" w:rsidR="00C34A53" w:rsidRPr="00E876E0" w:rsidRDefault="00C34A53" w:rsidP="0010284D">
            <w:pPr>
              <w:pStyle w:val="movimento2"/>
              <w:rPr>
                <w:color w:val="002060"/>
              </w:rPr>
            </w:pPr>
            <w:r w:rsidRPr="00E876E0">
              <w:rPr>
                <w:color w:val="002060"/>
              </w:rPr>
              <w:t xml:space="preserve">(FUTSAL POTENZA PICENA) </w:t>
            </w:r>
          </w:p>
        </w:tc>
        <w:tc>
          <w:tcPr>
            <w:tcW w:w="800" w:type="dxa"/>
            <w:tcMar>
              <w:top w:w="20" w:type="dxa"/>
              <w:left w:w="20" w:type="dxa"/>
              <w:bottom w:w="20" w:type="dxa"/>
              <w:right w:w="20" w:type="dxa"/>
            </w:tcMar>
            <w:vAlign w:val="center"/>
          </w:tcPr>
          <w:p w14:paraId="14FEF05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57B631" w14:textId="77777777" w:rsidR="00C34A53" w:rsidRPr="00E876E0" w:rsidRDefault="00C34A53" w:rsidP="0010284D">
            <w:pPr>
              <w:pStyle w:val="movimento"/>
              <w:rPr>
                <w:color w:val="002060"/>
              </w:rPr>
            </w:pPr>
            <w:r w:rsidRPr="00E876E0">
              <w:rPr>
                <w:color w:val="002060"/>
              </w:rPr>
              <w:t>SASSAROLI LUCA</w:t>
            </w:r>
          </w:p>
        </w:tc>
        <w:tc>
          <w:tcPr>
            <w:tcW w:w="2200" w:type="dxa"/>
            <w:tcMar>
              <w:top w:w="20" w:type="dxa"/>
              <w:left w:w="20" w:type="dxa"/>
              <w:bottom w:w="20" w:type="dxa"/>
              <w:right w:w="20" w:type="dxa"/>
            </w:tcMar>
            <w:vAlign w:val="center"/>
          </w:tcPr>
          <w:p w14:paraId="26F53531" w14:textId="77777777" w:rsidR="00C34A53" w:rsidRPr="00E876E0" w:rsidRDefault="00C34A53" w:rsidP="0010284D">
            <w:pPr>
              <w:pStyle w:val="movimento2"/>
              <w:rPr>
                <w:color w:val="002060"/>
              </w:rPr>
            </w:pPr>
            <w:r w:rsidRPr="00E876E0">
              <w:rPr>
                <w:color w:val="002060"/>
              </w:rPr>
              <w:t xml:space="preserve">(JESI CALCIO A 5) </w:t>
            </w:r>
          </w:p>
        </w:tc>
      </w:tr>
      <w:tr w:rsidR="00C34A53" w:rsidRPr="00E876E0" w14:paraId="5505E001" w14:textId="77777777" w:rsidTr="00C34A53">
        <w:trPr>
          <w:divId w:val="527259509"/>
        </w:trPr>
        <w:tc>
          <w:tcPr>
            <w:tcW w:w="2200" w:type="dxa"/>
            <w:tcMar>
              <w:top w:w="20" w:type="dxa"/>
              <w:left w:w="20" w:type="dxa"/>
              <w:bottom w:w="20" w:type="dxa"/>
              <w:right w:w="20" w:type="dxa"/>
            </w:tcMar>
            <w:vAlign w:val="center"/>
          </w:tcPr>
          <w:p w14:paraId="1880253D" w14:textId="77777777" w:rsidR="00C34A53" w:rsidRPr="00E876E0" w:rsidRDefault="00C34A53" w:rsidP="0010284D">
            <w:pPr>
              <w:pStyle w:val="movimento"/>
              <w:rPr>
                <w:color w:val="002060"/>
              </w:rPr>
            </w:pPr>
            <w:r w:rsidRPr="00E876E0">
              <w:rPr>
                <w:color w:val="002060"/>
              </w:rPr>
              <w:t>BUCCI NICOLA</w:t>
            </w:r>
          </w:p>
        </w:tc>
        <w:tc>
          <w:tcPr>
            <w:tcW w:w="2200" w:type="dxa"/>
            <w:tcMar>
              <w:top w:w="20" w:type="dxa"/>
              <w:left w:w="20" w:type="dxa"/>
              <w:bottom w:w="20" w:type="dxa"/>
              <w:right w:w="20" w:type="dxa"/>
            </w:tcMar>
            <w:vAlign w:val="center"/>
          </w:tcPr>
          <w:p w14:paraId="0721523B" w14:textId="77777777" w:rsidR="00C34A53" w:rsidRPr="00E876E0" w:rsidRDefault="00C34A53" w:rsidP="0010284D">
            <w:pPr>
              <w:pStyle w:val="movimento2"/>
              <w:rPr>
                <w:color w:val="002060"/>
              </w:rPr>
            </w:pPr>
            <w:r w:rsidRPr="00E876E0">
              <w:rPr>
                <w:color w:val="002060"/>
              </w:rPr>
              <w:t xml:space="preserve">(OLYMPIA FANO C5) </w:t>
            </w:r>
          </w:p>
        </w:tc>
        <w:tc>
          <w:tcPr>
            <w:tcW w:w="800" w:type="dxa"/>
            <w:tcMar>
              <w:top w:w="20" w:type="dxa"/>
              <w:left w:w="20" w:type="dxa"/>
              <w:bottom w:w="20" w:type="dxa"/>
              <w:right w:w="20" w:type="dxa"/>
            </w:tcMar>
            <w:vAlign w:val="center"/>
          </w:tcPr>
          <w:p w14:paraId="245C565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568DDDD" w14:textId="77777777" w:rsidR="00C34A53" w:rsidRPr="00E876E0" w:rsidRDefault="00C34A53" w:rsidP="0010284D">
            <w:pPr>
              <w:pStyle w:val="movimento"/>
              <w:rPr>
                <w:color w:val="002060"/>
              </w:rPr>
            </w:pPr>
            <w:r w:rsidRPr="00E876E0">
              <w:rPr>
                <w:color w:val="002060"/>
              </w:rPr>
              <w:t>NESPOLA PAOLO</w:t>
            </w:r>
          </w:p>
        </w:tc>
        <w:tc>
          <w:tcPr>
            <w:tcW w:w="2200" w:type="dxa"/>
            <w:tcMar>
              <w:top w:w="20" w:type="dxa"/>
              <w:left w:w="20" w:type="dxa"/>
              <w:bottom w:w="20" w:type="dxa"/>
              <w:right w:w="20" w:type="dxa"/>
            </w:tcMar>
            <w:vAlign w:val="center"/>
          </w:tcPr>
          <w:p w14:paraId="231418BD" w14:textId="77777777" w:rsidR="00C34A53" w:rsidRPr="00E876E0" w:rsidRDefault="00C34A53" w:rsidP="0010284D">
            <w:pPr>
              <w:pStyle w:val="movimento2"/>
              <w:rPr>
                <w:color w:val="002060"/>
              </w:rPr>
            </w:pPr>
            <w:r w:rsidRPr="00E876E0">
              <w:rPr>
                <w:color w:val="002060"/>
              </w:rPr>
              <w:t xml:space="preserve">(OLYMPIA FANO C5) </w:t>
            </w:r>
          </w:p>
        </w:tc>
      </w:tr>
      <w:tr w:rsidR="00C34A53" w:rsidRPr="00E876E0" w14:paraId="20B14F7B" w14:textId="77777777" w:rsidTr="00C34A53">
        <w:trPr>
          <w:divId w:val="527259509"/>
        </w:trPr>
        <w:tc>
          <w:tcPr>
            <w:tcW w:w="2200" w:type="dxa"/>
            <w:tcMar>
              <w:top w:w="20" w:type="dxa"/>
              <w:left w:w="20" w:type="dxa"/>
              <w:bottom w:w="20" w:type="dxa"/>
              <w:right w:w="20" w:type="dxa"/>
            </w:tcMar>
            <w:vAlign w:val="center"/>
          </w:tcPr>
          <w:p w14:paraId="5D6F5BEE" w14:textId="77777777" w:rsidR="00C34A53" w:rsidRPr="00E876E0" w:rsidRDefault="00C34A53" w:rsidP="0010284D">
            <w:pPr>
              <w:pStyle w:val="movimento"/>
              <w:rPr>
                <w:color w:val="002060"/>
              </w:rPr>
            </w:pPr>
            <w:r w:rsidRPr="00E876E0">
              <w:rPr>
                <w:color w:val="002060"/>
              </w:rPr>
              <w:t>AMATO MARCO</w:t>
            </w:r>
          </w:p>
        </w:tc>
        <w:tc>
          <w:tcPr>
            <w:tcW w:w="2200" w:type="dxa"/>
            <w:tcMar>
              <w:top w:w="20" w:type="dxa"/>
              <w:left w:w="20" w:type="dxa"/>
              <w:bottom w:w="20" w:type="dxa"/>
              <w:right w:w="20" w:type="dxa"/>
            </w:tcMar>
            <w:vAlign w:val="center"/>
          </w:tcPr>
          <w:p w14:paraId="1426A3F0"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296BE5F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B60E10F" w14:textId="77777777" w:rsidR="00C34A53" w:rsidRPr="00E876E0" w:rsidRDefault="00C34A53" w:rsidP="0010284D">
            <w:pPr>
              <w:pStyle w:val="movimento"/>
              <w:rPr>
                <w:color w:val="002060"/>
              </w:rPr>
            </w:pPr>
            <w:r w:rsidRPr="00E876E0">
              <w:rPr>
                <w:color w:val="002060"/>
              </w:rPr>
              <w:t>BONI MAICOL</w:t>
            </w:r>
          </w:p>
        </w:tc>
        <w:tc>
          <w:tcPr>
            <w:tcW w:w="2200" w:type="dxa"/>
            <w:tcMar>
              <w:top w:w="20" w:type="dxa"/>
              <w:left w:w="20" w:type="dxa"/>
              <w:bottom w:w="20" w:type="dxa"/>
              <w:right w:w="20" w:type="dxa"/>
            </w:tcMar>
            <w:vAlign w:val="center"/>
          </w:tcPr>
          <w:p w14:paraId="3EA6D11E" w14:textId="77777777" w:rsidR="00C34A53" w:rsidRPr="00E876E0" w:rsidRDefault="00C34A53" w:rsidP="0010284D">
            <w:pPr>
              <w:pStyle w:val="movimento2"/>
              <w:rPr>
                <w:color w:val="002060"/>
              </w:rPr>
            </w:pPr>
            <w:r w:rsidRPr="00E876E0">
              <w:rPr>
                <w:color w:val="002060"/>
              </w:rPr>
              <w:t xml:space="preserve">(PIEVE D ICO CALCIO A 5) </w:t>
            </w:r>
          </w:p>
        </w:tc>
      </w:tr>
      <w:tr w:rsidR="00C34A53" w:rsidRPr="00E876E0" w14:paraId="3D89DBA7" w14:textId="77777777" w:rsidTr="00C34A53">
        <w:trPr>
          <w:divId w:val="527259509"/>
        </w:trPr>
        <w:tc>
          <w:tcPr>
            <w:tcW w:w="2200" w:type="dxa"/>
            <w:tcMar>
              <w:top w:w="20" w:type="dxa"/>
              <w:left w:w="20" w:type="dxa"/>
              <w:bottom w:w="20" w:type="dxa"/>
              <w:right w:w="20" w:type="dxa"/>
            </w:tcMar>
            <w:vAlign w:val="center"/>
          </w:tcPr>
          <w:p w14:paraId="4D42E485" w14:textId="77777777" w:rsidR="00C34A53" w:rsidRPr="00E876E0" w:rsidRDefault="00C34A53" w:rsidP="0010284D">
            <w:pPr>
              <w:pStyle w:val="movimento"/>
              <w:rPr>
                <w:color w:val="002060"/>
              </w:rPr>
            </w:pPr>
            <w:r w:rsidRPr="00E876E0">
              <w:rPr>
                <w:color w:val="002060"/>
              </w:rPr>
              <w:t>PAOLILLO LUCA</w:t>
            </w:r>
          </w:p>
        </w:tc>
        <w:tc>
          <w:tcPr>
            <w:tcW w:w="2200" w:type="dxa"/>
            <w:tcMar>
              <w:top w:w="20" w:type="dxa"/>
              <w:left w:w="20" w:type="dxa"/>
              <w:bottom w:w="20" w:type="dxa"/>
              <w:right w:w="20" w:type="dxa"/>
            </w:tcMar>
            <w:vAlign w:val="center"/>
          </w:tcPr>
          <w:p w14:paraId="1A459D0F" w14:textId="77777777" w:rsidR="00C34A53" w:rsidRPr="00E876E0" w:rsidRDefault="00C34A53" w:rsidP="0010284D">
            <w:pPr>
              <w:pStyle w:val="movimento2"/>
              <w:rPr>
                <w:color w:val="002060"/>
              </w:rPr>
            </w:pPr>
            <w:r w:rsidRPr="00E876E0">
              <w:rPr>
                <w:color w:val="002060"/>
              </w:rPr>
              <w:t xml:space="preserve">(PIEVE D ICO CALCIO A 5) </w:t>
            </w:r>
          </w:p>
        </w:tc>
        <w:tc>
          <w:tcPr>
            <w:tcW w:w="800" w:type="dxa"/>
            <w:tcMar>
              <w:top w:w="20" w:type="dxa"/>
              <w:left w:w="20" w:type="dxa"/>
              <w:bottom w:w="20" w:type="dxa"/>
              <w:right w:w="20" w:type="dxa"/>
            </w:tcMar>
            <w:vAlign w:val="center"/>
          </w:tcPr>
          <w:p w14:paraId="7BA6FAA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FEAA6F8" w14:textId="77777777" w:rsidR="00C34A53" w:rsidRPr="00E876E0" w:rsidRDefault="00C34A53" w:rsidP="0010284D">
            <w:pPr>
              <w:pStyle w:val="movimento"/>
              <w:rPr>
                <w:color w:val="002060"/>
              </w:rPr>
            </w:pPr>
            <w:r w:rsidRPr="00E876E0">
              <w:rPr>
                <w:color w:val="002060"/>
              </w:rPr>
              <w:t>DE SOUSA ANDRE VITOR</w:t>
            </w:r>
          </w:p>
        </w:tc>
        <w:tc>
          <w:tcPr>
            <w:tcW w:w="2200" w:type="dxa"/>
            <w:tcMar>
              <w:top w:w="20" w:type="dxa"/>
              <w:left w:w="20" w:type="dxa"/>
              <w:bottom w:w="20" w:type="dxa"/>
              <w:right w:w="20" w:type="dxa"/>
            </w:tcMar>
            <w:vAlign w:val="center"/>
          </w:tcPr>
          <w:p w14:paraId="78144AE3" w14:textId="77777777" w:rsidR="00C34A53" w:rsidRPr="00E876E0" w:rsidRDefault="00C34A53" w:rsidP="0010284D">
            <w:pPr>
              <w:pStyle w:val="movimento2"/>
              <w:rPr>
                <w:color w:val="002060"/>
              </w:rPr>
            </w:pPr>
            <w:r w:rsidRPr="00E876E0">
              <w:rPr>
                <w:color w:val="002060"/>
              </w:rPr>
              <w:t xml:space="preserve">(RECANATI CALCIO A 5) </w:t>
            </w:r>
          </w:p>
        </w:tc>
      </w:tr>
      <w:tr w:rsidR="00C34A53" w:rsidRPr="00E876E0" w14:paraId="2E3AC8A6" w14:textId="77777777" w:rsidTr="00C34A53">
        <w:trPr>
          <w:divId w:val="527259509"/>
        </w:trPr>
        <w:tc>
          <w:tcPr>
            <w:tcW w:w="2200" w:type="dxa"/>
            <w:tcMar>
              <w:top w:w="20" w:type="dxa"/>
              <w:left w:w="20" w:type="dxa"/>
              <w:bottom w:w="20" w:type="dxa"/>
              <w:right w:w="20" w:type="dxa"/>
            </w:tcMar>
            <w:vAlign w:val="center"/>
          </w:tcPr>
          <w:p w14:paraId="6CBC72CD" w14:textId="77777777" w:rsidR="00C34A53" w:rsidRPr="00E876E0" w:rsidRDefault="00C34A53" w:rsidP="0010284D">
            <w:pPr>
              <w:pStyle w:val="movimento"/>
              <w:rPr>
                <w:color w:val="002060"/>
              </w:rPr>
            </w:pPr>
            <w:r w:rsidRPr="00E876E0">
              <w:rPr>
                <w:color w:val="002060"/>
              </w:rPr>
              <w:t>DIIORIO FACUNDO</w:t>
            </w:r>
          </w:p>
        </w:tc>
        <w:tc>
          <w:tcPr>
            <w:tcW w:w="2200" w:type="dxa"/>
            <w:tcMar>
              <w:top w:w="20" w:type="dxa"/>
              <w:left w:w="20" w:type="dxa"/>
              <w:bottom w:w="20" w:type="dxa"/>
              <w:right w:w="20" w:type="dxa"/>
            </w:tcMar>
            <w:vAlign w:val="center"/>
          </w:tcPr>
          <w:p w14:paraId="148D1A36" w14:textId="77777777" w:rsidR="00C34A53" w:rsidRPr="00E876E0" w:rsidRDefault="00C34A53" w:rsidP="0010284D">
            <w:pPr>
              <w:pStyle w:val="movimento2"/>
              <w:rPr>
                <w:color w:val="002060"/>
              </w:rPr>
            </w:pPr>
            <w:r w:rsidRPr="00E876E0">
              <w:rPr>
                <w:color w:val="002060"/>
              </w:rPr>
              <w:t xml:space="preserve">(RECANATI CALCIO A 5) </w:t>
            </w:r>
          </w:p>
        </w:tc>
        <w:tc>
          <w:tcPr>
            <w:tcW w:w="800" w:type="dxa"/>
            <w:tcMar>
              <w:top w:w="20" w:type="dxa"/>
              <w:left w:w="20" w:type="dxa"/>
              <w:bottom w:w="20" w:type="dxa"/>
              <w:right w:w="20" w:type="dxa"/>
            </w:tcMar>
            <w:vAlign w:val="center"/>
          </w:tcPr>
          <w:p w14:paraId="0433474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E4281C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87A7DDA" w14:textId="77777777" w:rsidR="00C34A53" w:rsidRPr="00E876E0" w:rsidRDefault="00C34A53" w:rsidP="0010284D">
            <w:pPr>
              <w:pStyle w:val="movimento2"/>
              <w:rPr>
                <w:color w:val="002060"/>
              </w:rPr>
            </w:pPr>
            <w:r w:rsidRPr="00E876E0">
              <w:rPr>
                <w:color w:val="002060"/>
              </w:rPr>
              <w:t> </w:t>
            </w:r>
          </w:p>
        </w:tc>
      </w:tr>
    </w:tbl>
    <w:p w14:paraId="2030417A"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BBF249B" w14:textId="77777777" w:rsidTr="00C34A53">
        <w:trPr>
          <w:divId w:val="527259509"/>
        </w:trPr>
        <w:tc>
          <w:tcPr>
            <w:tcW w:w="2200" w:type="dxa"/>
            <w:tcMar>
              <w:top w:w="20" w:type="dxa"/>
              <w:left w:w="20" w:type="dxa"/>
              <w:bottom w:w="20" w:type="dxa"/>
              <w:right w:w="20" w:type="dxa"/>
            </w:tcMar>
            <w:vAlign w:val="center"/>
          </w:tcPr>
          <w:p w14:paraId="764CAF7F" w14:textId="77777777" w:rsidR="00C34A53" w:rsidRPr="00E876E0" w:rsidRDefault="00C34A53" w:rsidP="0010284D">
            <w:pPr>
              <w:pStyle w:val="movimento"/>
              <w:rPr>
                <w:color w:val="002060"/>
              </w:rPr>
            </w:pPr>
            <w:r w:rsidRPr="00E876E0">
              <w:rPr>
                <w:color w:val="002060"/>
              </w:rPr>
              <w:t>GIACOMELLI ANDREA</w:t>
            </w:r>
          </w:p>
        </w:tc>
        <w:tc>
          <w:tcPr>
            <w:tcW w:w="2200" w:type="dxa"/>
            <w:tcMar>
              <w:top w:w="20" w:type="dxa"/>
              <w:left w:w="20" w:type="dxa"/>
              <w:bottom w:w="20" w:type="dxa"/>
              <w:right w:w="20" w:type="dxa"/>
            </w:tcMar>
            <w:vAlign w:val="center"/>
          </w:tcPr>
          <w:p w14:paraId="76F59498" w14:textId="77777777" w:rsidR="00C34A53" w:rsidRPr="00E876E0" w:rsidRDefault="00C34A53" w:rsidP="0010284D">
            <w:pPr>
              <w:pStyle w:val="movimento2"/>
              <w:rPr>
                <w:color w:val="002060"/>
              </w:rPr>
            </w:pPr>
            <w:r w:rsidRPr="00E876E0">
              <w:rPr>
                <w:color w:val="002060"/>
              </w:rPr>
              <w:t xml:space="preserve">(MONTELUPONE CALCIO A 5) </w:t>
            </w:r>
          </w:p>
        </w:tc>
        <w:tc>
          <w:tcPr>
            <w:tcW w:w="800" w:type="dxa"/>
            <w:tcMar>
              <w:top w:w="20" w:type="dxa"/>
              <w:left w:w="20" w:type="dxa"/>
              <w:bottom w:w="20" w:type="dxa"/>
              <w:right w:w="20" w:type="dxa"/>
            </w:tcMar>
            <w:vAlign w:val="center"/>
          </w:tcPr>
          <w:p w14:paraId="465275F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48564F7" w14:textId="77777777" w:rsidR="00C34A53" w:rsidRPr="00E876E0" w:rsidRDefault="00C34A53" w:rsidP="0010284D">
            <w:pPr>
              <w:pStyle w:val="movimento"/>
              <w:rPr>
                <w:color w:val="002060"/>
              </w:rPr>
            </w:pPr>
            <w:r w:rsidRPr="00E876E0">
              <w:rPr>
                <w:color w:val="002060"/>
              </w:rPr>
              <w:t>GRASSELLI MARCO</w:t>
            </w:r>
          </w:p>
        </w:tc>
        <w:tc>
          <w:tcPr>
            <w:tcW w:w="2200" w:type="dxa"/>
            <w:tcMar>
              <w:top w:w="20" w:type="dxa"/>
              <w:left w:w="20" w:type="dxa"/>
              <w:bottom w:w="20" w:type="dxa"/>
              <w:right w:w="20" w:type="dxa"/>
            </w:tcMar>
            <w:vAlign w:val="center"/>
          </w:tcPr>
          <w:p w14:paraId="6C7F53CF" w14:textId="77777777" w:rsidR="00C34A53" w:rsidRPr="00E876E0" w:rsidRDefault="00C34A53" w:rsidP="0010284D">
            <w:pPr>
              <w:pStyle w:val="movimento2"/>
              <w:rPr>
                <w:color w:val="002060"/>
              </w:rPr>
            </w:pPr>
            <w:r w:rsidRPr="00E876E0">
              <w:rPr>
                <w:color w:val="002060"/>
              </w:rPr>
              <w:t xml:space="preserve">(NUOVA JUVENTINA FFC) </w:t>
            </w:r>
          </w:p>
        </w:tc>
      </w:tr>
      <w:tr w:rsidR="00C34A53" w:rsidRPr="00E876E0" w14:paraId="79AE1883" w14:textId="77777777" w:rsidTr="00C34A53">
        <w:trPr>
          <w:divId w:val="527259509"/>
        </w:trPr>
        <w:tc>
          <w:tcPr>
            <w:tcW w:w="2200" w:type="dxa"/>
            <w:tcMar>
              <w:top w:w="20" w:type="dxa"/>
              <w:left w:w="20" w:type="dxa"/>
              <w:bottom w:w="20" w:type="dxa"/>
              <w:right w:w="20" w:type="dxa"/>
            </w:tcMar>
            <w:vAlign w:val="center"/>
          </w:tcPr>
          <w:p w14:paraId="1EEC4A9E" w14:textId="77777777" w:rsidR="00C34A53" w:rsidRPr="00E876E0" w:rsidRDefault="00C34A53" w:rsidP="0010284D">
            <w:pPr>
              <w:pStyle w:val="movimento"/>
              <w:rPr>
                <w:color w:val="002060"/>
              </w:rPr>
            </w:pPr>
            <w:r w:rsidRPr="00E876E0">
              <w:rPr>
                <w:color w:val="002060"/>
              </w:rPr>
              <w:t>TESTELLA PAOLO</w:t>
            </w:r>
          </w:p>
        </w:tc>
        <w:tc>
          <w:tcPr>
            <w:tcW w:w="2200" w:type="dxa"/>
            <w:tcMar>
              <w:top w:w="20" w:type="dxa"/>
              <w:left w:w="20" w:type="dxa"/>
              <w:bottom w:w="20" w:type="dxa"/>
              <w:right w:w="20" w:type="dxa"/>
            </w:tcMar>
            <w:vAlign w:val="center"/>
          </w:tcPr>
          <w:p w14:paraId="69F7500F" w14:textId="77777777" w:rsidR="00C34A53" w:rsidRPr="00E876E0" w:rsidRDefault="00C34A53" w:rsidP="0010284D">
            <w:pPr>
              <w:pStyle w:val="movimento2"/>
              <w:rPr>
                <w:color w:val="002060"/>
              </w:rPr>
            </w:pPr>
            <w:r w:rsidRPr="00E876E0">
              <w:rPr>
                <w:color w:val="002060"/>
              </w:rPr>
              <w:t xml:space="preserve">(NUOVA JUVENTINA FFC) </w:t>
            </w:r>
          </w:p>
        </w:tc>
        <w:tc>
          <w:tcPr>
            <w:tcW w:w="800" w:type="dxa"/>
            <w:tcMar>
              <w:top w:w="20" w:type="dxa"/>
              <w:left w:w="20" w:type="dxa"/>
              <w:bottom w:w="20" w:type="dxa"/>
              <w:right w:w="20" w:type="dxa"/>
            </w:tcMar>
            <w:vAlign w:val="center"/>
          </w:tcPr>
          <w:p w14:paraId="4FC7464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AE03B82" w14:textId="77777777" w:rsidR="00C34A53" w:rsidRPr="00E876E0" w:rsidRDefault="00C34A53" w:rsidP="0010284D">
            <w:pPr>
              <w:pStyle w:val="movimento"/>
              <w:rPr>
                <w:color w:val="002060"/>
              </w:rPr>
            </w:pPr>
            <w:r w:rsidRPr="00E876E0">
              <w:rPr>
                <w:color w:val="002060"/>
              </w:rPr>
              <w:t>DE RUGGIERO RICCARDO</w:t>
            </w:r>
          </w:p>
        </w:tc>
        <w:tc>
          <w:tcPr>
            <w:tcW w:w="2200" w:type="dxa"/>
            <w:tcMar>
              <w:top w:w="20" w:type="dxa"/>
              <w:left w:w="20" w:type="dxa"/>
              <w:bottom w:w="20" w:type="dxa"/>
              <w:right w:w="20" w:type="dxa"/>
            </w:tcMar>
            <w:vAlign w:val="center"/>
          </w:tcPr>
          <w:p w14:paraId="7757ADA9" w14:textId="77777777" w:rsidR="00C34A53" w:rsidRPr="00E876E0" w:rsidRDefault="00C34A53" w:rsidP="0010284D">
            <w:pPr>
              <w:pStyle w:val="movimento2"/>
              <w:rPr>
                <w:color w:val="002060"/>
              </w:rPr>
            </w:pPr>
            <w:r w:rsidRPr="00E876E0">
              <w:rPr>
                <w:color w:val="002060"/>
              </w:rPr>
              <w:t xml:space="preserve">(REAL SAN GIORGIO) </w:t>
            </w:r>
          </w:p>
        </w:tc>
      </w:tr>
      <w:tr w:rsidR="00C34A53" w:rsidRPr="00E876E0" w14:paraId="1EDCA412" w14:textId="77777777" w:rsidTr="00C34A53">
        <w:trPr>
          <w:divId w:val="527259509"/>
        </w:trPr>
        <w:tc>
          <w:tcPr>
            <w:tcW w:w="2200" w:type="dxa"/>
            <w:tcMar>
              <w:top w:w="20" w:type="dxa"/>
              <w:left w:w="20" w:type="dxa"/>
              <w:bottom w:w="20" w:type="dxa"/>
              <w:right w:w="20" w:type="dxa"/>
            </w:tcMar>
            <w:vAlign w:val="center"/>
          </w:tcPr>
          <w:p w14:paraId="26EF5DFD" w14:textId="77777777" w:rsidR="00C34A53" w:rsidRPr="00E876E0" w:rsidRDefault="00C34A53" w:rsidP="0010284D">
            <w:pPr>
              <w:pStyle w:val="movimento"/>
              <w:rPr>
                <w:color w:val="002060"/>
              </w:rPr>
            </w:pPr>
            <w:r w:rsidRPr="00E876E0">
              <w:rPr>
                <w:color w:val="002060"/>
              </w:rPr>
              <w:t>CASSISI JACOPO</w:t>
            </w:r>
          </w:p>
        </w:tc>
        <w:tc>
          <w:tcPr>
            <w:tcW w:w="2200" w:type="dxa"/>
            <w:tcMar>
              <w:top w:w="20" w:type="dxa"/>
              <w:left w:w="20" w:type="dxa"/>
              <w:bottom w:w="20" w:type="dxa"/>
              <w:right w:w="20" w:type="dxa"/>
            </w:tcMar>
            <w:vAlign w:val="center"/>
          </w:tcPr>
          <w:p w14:paraId="47F58B40" w14:textId="77777777" w:rsidR="00C34A53" w:rsidRPr="00E876E0" w:rsidRDefault="00C34A53" w:rsidP="0010284D">
            <w:pPr>
              <w:pStyle w:val="movimento2"/>
              <w:rPr>
                <w:color w:val="002060"/>
              </w:rPr>
            </w:pPr>
            <w:r w:rsidRPr="00E876E0">
              <w:rPr>
                <w:color w:val="002060"/>
              </w:rPr>
              <w:t xml:space="preserve">(RECANATI CALCIO A 5) </w:t>
            </w:r>
          </w:p>
        </w:tc>
        <w:tc>
          <w:tcPr>
            <w:tcW w:w="800" w:type="dxa"/>
            <w:tcMar>
              <w:top w:w="20" w:type="dxa"/>
              <w:left w:w="20" w:type="dxa"/>
              <w:bottom w:w="20" w:type="dxa"/>
              <w:right w:w="20" w:type="dxa"/>
            </w:tcMar>
            <w:vAlign w:val="center"/>
          </w:tcPr>
          <w:p w14:paraId="31EBF60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44989D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438B74B" w14:textId="77777777" w:rsidR="00C34A53" w:rsidRPr="00E876E0" w:rsidRDefault="00C34A53" w:rsidP="0010284D">
            <w:pPr>
              <w:pStyle w:val="movimento2"/>
              <w:rPr>
                <w:color w:val="002060"/>
              </w:rPr>
            </w:pPr>
            <w:r w:rsidRPr="00E876E0">
              <w:rPr>
                <w:color w:val="002060"/>
              </w:rPr>
              <w:t> </w:t>
            </w:r>
          </w:p>
        </w:tc>
      </w:tr>
    </w:tbl>
    <w:p w14:paraId="118F08A1" w14:textId="77777777" w:rsidR="00C34A53" w:rsidRPr="00E876E0" w:rsidRDefault="00C34A53" w:rsidP="00C34A53">
      <w:pPr>
        <w:pStyle w:val="titolo10"/>
        <w:divId w:val="527259509"/>
        <w:rPr>
          <w:color w:val="002060"/>
        </w:rPr>
      </w:pPr>
      <w:r w:rsidRPr="00E876E0">
        <w:rPr>
          <w:color w:val="002060"/>
        </w:rPr>
        <w:t xml:space="preserve">GARE DEL 11/ 1/2020 </w:t>
      </w:r>
    </w:p>
    <w:p w14:paraId="374AC3E8"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4A4A76B2"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25B85538" w14:textId="77777777" w:rsidR="00C34A53" w:rsidRPr="00E876E0" w:rsidRDefault="00C34A53" w:rsidP="00C34A53">
      <w:pPr>
        <w:pStyle w:val="titolo3"/>
        <w:divId w:val="527259509"/>
        <w:rPr>
          <w:color w:val="002060"/>
        </w:rPr>
      </w:pPr>
      <w:r w:rsidRPr="00E876E0">
        <w:rPr>
          <w:color w:val="002060"/>
        </w:rPr>
        <w:t xml:space="preserve">CALCIATORI ESPULSI </w:t>
      </w:r>
    </w:p>
    <w:p w14:paraId="2BAA14EB" w14:textId="77777777" w:rsidR="00C34A53" w:rsidRPr="00E876E0" w:rsidRDefault="00C34A53" w:rsidP="00C34A53">
      <w:pPr>
        <w:pStyle w:val="titolo20"/>
        <w:divId w:val="527259509"/>
        <w:rPr>
          <w:color w:val="002060"/>
        </w:rPr>
      </w:pPr>
      <w:r w:rsidRPr="00E876E0">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2166EAC" w14:textId="77777777" w:rsidTr="00C34A53">
        <w:trPr>
          <w:divId w:val="527259509"/>
        </w:trPr>
        <w:tc>
          <w:tcPr>
            <w:tcW w:w="2200" w:type="dxa"/>
            <w:tcMar>
              <w:top w:w="20" w:type="dxa"/>
              <w:left w:w="20" w:type="dxa"/>
              <w:bottom w:w="20" w:type="dxa"/>
              <w:right w:w="20" w:type="dxa"/>
            </w:tcMar>
            <w:vAlign w:val="center"/>
          </w:tcPr>
          <w:p w14:paraId="36F15177" w14:textId="77777777" w:rsidR="00C34A53" w:rsidRPr="00E876E0" w:rsidRDefault="00C34A53" w:rsidP="0010284D">
            <w:pPr>
              <w:pStyle w:val="movimento"/>
              <w:rPr>
                <w:color w:val="002060"/>
              </w:rPr>
            </w:pPr>
            <w:r w:rsidRPr="00E876E0">
              <w:rPr>
                <w:color w:val="002060"/>
              </w:rPr>
              <w:t>LOMBARDI MICHELE</w:t>
            </w:r>
          </w:p>
        </w:tc>
        <w:tc>
          <w:tcPr>
            <w:tcW w:w="2200" w:type="dxa"/>
            <w:tcMar>
              <w:top w:w="20" w:type="dxa"/>
              <w:left w:w="20" w:type="dxa"/>
              <w:bottom w:w="20" w:type="dxa"/>
              <w:right w:w="20" w:type="dxa"/>
            </w:tcMar>
            <w:vAlign w:val="center"/>
          </w:tcPr>
          <w:p w14:paraId="62CF10C1" w14:textId="77777777" w:rsidR="00C34A53" w:rsidRPr="00E876E0" w:rsidRDefault="00C34A53" w:rsidP="0010284D">
            <w:pPr>
              <w:pStyle w:val="movimento2"/>
              <w:rPr>
                <w:color w:val="002060"/>
              </w:rPr>
            </w:pPr>
            <w:r w:rsidRPr="00E876E0">
              <w:rPr>
                <w:color w:val="002060"/>
              </w:rPr>
              <w:t xml:space="preserve">(MONTESICURO TRE COLLI) </w:t>
            </w:r>
          </w:p>
        </w:tc>
        <w:tc>
          <w:tcPr>
            <w:tcW w:w="800" w:type="dxa"/>
            <w:tcMar>
              <w:top w:w="20" w:type="dxa"/>
              <w:left w:w="20" w:type="dxa"/>
              <w:bottom w:w="20" w:type="dxa"/>
              <w:right w:w="20" w:type="dxa"/>
            </w:tcMar>
            <w:vAlign w:val="center"/>
          </w:tcPr>
          <w:p w14:paraId="3CC2A3B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106B8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F98956" w14:textId="77777777" w:rsidR="00C34A53" w:rsidRPr="00E876E0" w:rsidRDefault="00C34A53" w:rsidP="0010284D">
            <w:pPr>
              <w:pStyle w:val="movimento2"/>
              <w:rPr>
                <w:color w:val="002060"/>
              </w:rPr>
            </w:pPr>
            <w:r w:rsidRPr="00E876E0">
              <w:rPr>
                <w:color w:val="002060"/>
              </w:rPr>
              <w:t> </w:t>
            </w:r>
          </w:p>
        </w:tc>
      </w:tr>
    </w:tbl>
    <w:p w14:paraId="61A0B2CB" w14:textId="77777777" w:rsidR="00C34A53" w:rsidRPr="00E876E0" w:rsidRDefault="00C34A53" w:rsidP="00C34A53">
      <w:pPr>
        <w:pStyle w:val="titolo3"/>
        <w:divId w:val="527259509"/>
        <w:rPr>
          <w:color w:val="002060"/>
        </w:rPr>
      </w:pPr>
      <w:r w:rsidRPr="00E876E0">
        <w:rPr>
          <w:color w:val="002060"/>
        </w:rPr>
        <w:t xml:space="preserve">CALCIATORI NON ESPULSI </w:t>
      </w:r>
    </w:p>
    <w:p w14:paraId="6CF80EC1"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29B3CE3" w14:textId="77777777" w:rsidTr="00C34A53">
        <w:trPr>
          <w:divId w:val="527259509"/>
        </w:trPr>
        <w:tc>
          <w:tcPr>
            <w:tcW w:w="2200" w:type="dxa"/>
            <w:tcMar>
              <w:top w:w="20" w:type="dxa"/>
              <w:left w:w="20" w:type="dxa"/>
              <w:bottom w:w="20" w:type="dxa"/>
              <w:right w:w="20" w:type="dxa"/>
            </w:tcMar>
            <w:vAlign w:val="center"/>
          </w:tcPr>
          <w:p w14:paraId="035AE95E" w14:textId="77777777" w:rsidR="00C34A53" w:rsidRPr="00E876E0" w:rsidRDefault="00C34A53" w:rsidP="0010284D">
            <w:pPr>
              <w:pStyle w:val="movimento"/>
              <w:rPr>
                <w:color w:val="002060"/>
              </w:rPr>
            </w:pPr>
            <w:r w:rsidRPr="00E876E0">
              <w:rPr>
                <w:color w:val="002060"/>
              </w:rPr>
              <w:t>PIETRACCI MARCO</w:t>
            </w:r>
          </w:p>
        </w:tc>
        <w:tc>
          <w:tcPr>
            <w:tcW w:w="2200" w:type="dxa"/>
            <w:tcMar>
              <w:top w:w="20" w:type="dxa"/>
              <w:left w:w="20" w:type="dxa"/>
              <w:bottom w:w="20" w:type="dxa"/>
              <w:right w:w="20" w:type="dxa"/>
            </w:tcMar>
            <w:vAlign w:val="center"/>
          </w:tcPr>
          <w:p w14:paraId="51B77A50" w14:textId="77777777" w:rsidR="00C34A53" w:rsidRPr="00E876E0" w:rsidRDefault="00C34A53" w:rsidP="0010284D">
            <w:pPr>
              <w:pStyle w:val="movimento2"/>
              <w:rPr>
                <w:color w:val="002060"/>
              </w:rPr>
            </w:pPr>
            <w:r w:rsidRPr="00E876E0">
              <w:rPr>
                <w:color w:val="002060"/>
              </w:rPr>
              <w:t xml:space="preserve">(CALCETTO CASTRUM LAURI) </w:t>
            </w:r>
          </w:p>
        </w:tc>
        <w:tc>
          <w:tcPr>
            <w:tcW w:w="800" w:type="dxa"/>
            <w:tcMar>
              <w:top w:w="20" w:type="dxa"/>
              <w:left w:w="20" w:type="dxa"/>
              <w:bottom w:w="20" w:type="dxa"/>
              <w:right w:w="20" w:type="dxa"/>
            </w:tcMar>
            <w:vAlign w:val="center"/>
          </w:tcPr>
          <w:p w14:paraId="06DC2DA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7CF0F71" w14:textId="77777777" w:rsidR="00C34A53" w:rsidRPr="00E876E0" w:rsidRDefault="00C34A53" w:rsidP="0010284D">
            <w:pPr>
              <w:pStyle w:val="movimento"/>
              <w:rPr>
                <w:color w:val="002060"/>
              </w:rPr>
            </w:pPr>
            <w:r w:rsidRPr="00E876E0">
              <w:rPr>
                <w:color w:val="002060"/>
              </w:rPr>
              <w:t>BRUZZICHESSI MARCO</w:t>
            </w:r>
          </w:p>
        </w:tc>
        <w:tc>
          <w:tcPr>
            <w:tcW w:w="2200" w:type="dxa"/>
            <w:tcMar>
              <w:top w:w="20" w:type="dxa"/>
              <w:left w:w="20" w:type="dxa"/>
              <w:bottom w:w="20" w:type="dxa"/>
              <w:right w:w="20" w:type="dxa"/>
            </w:tcMar>
            <w:vAlign w:val="center"/>
          </w:tcPr>
          <w:p w14:paraId="6D90445B" w14:textId="77777777" w:rsidR="00C34A53" w:rsidRPr="00E876E0" w:rsidRDefault="00C34A53" w:rsidP="0010284D">
            <w:pPr>
              <w:pStyle w:val="movimento2"/>
              <w:rPr>
                <w:color w:val="002060"/>
              </w:rPr>
            </w:pPr>
            <w:r w:rsidRPr="00E876E0">
              <w:rPr>
                <w:color w:val="002060"/>
              </w:rPr>
              <w:t xml:space="preserve">(CERRETO D ESI C5 A.S.D.) </w:t>
            </w:r>
          </w:p>
        </w:tc>
      </w:tr>
      <w:tr w:rsidR="00C34A53" w:rsidRPr="00E876E0" w14:paraId="39920A54" w14:textId="77777777" w:rsidTr="00C34A53">
        <w:trPr>
          <w:divId w:val="527259509"/>
        </w:trPr>
        <w:tc>
          <w:tcPr>
            <w:tcW w:w="2200" w:type="dxa"/>
            <w:tcMar>
              <w:top w:w="20" w:type="dxa"/>
              <w:left w:w="20" w:type="dxa"/>
              <w:bottom w:w="20" w:type="dxa"/>
              <w:right w:w="20" w:type="dxa"/>
            </w:tcMar>
            <w:vAlign w:val="center"/>
          </w:tcPr>
          <w:p w14:paraId="287BA49C" w14:textId="77777777" w:rsidR="00C34A53" w:rsidRPr="00E876E0" w:rsidRDefault="00C34A53" w:rsidP="0010284D">
            <w:pPr>
              <w:pStyle w:val="movimento"/>
              <w:rPr>
                <w:color w:val="002060"/>
              </w:rPr>
            </w:pPr>
            <w:r w:rsidRPr="00E876E0">
              <w:rPr>
                <w:color w:val="002060"/>
              </w:rPr>
              <w:t>LO MUZIO ANTONIO</w:t>
            </w:r>
          </w:p>
        </w:tc>
        <w:tc>
          <w:tcPr>
            <w:tcW w:w="2200" w:type="dxa"/>
            <w:tcMar>
              <w:top w:w="20" w:type="dxa"/>
              <w:left w:w="20" w:type="dxa"/>
              <w:bottom w:w="20" w:type="dxa"/>
              <w:right w:w="20" w:type="dxa"/>
            </w:tcMar>
            <w:vAlign w:val="center"/>
          </w:tcPr>
          <w:p w14:paraId="2A66CDD7"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44F36A6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946AFB7" w14:textId="77777777" w:rsidR="00C34A53" w:rsidRPr="00E876E0" w:rsidRDefault="00C34A53" w:rsidP="0010284D">
            <w:pPr>
              <w:pStyle w:val="movimento"/>
              <w:rPr>
                <w:color w:val="002060"/>
              </w:rPr>
            </w:pPr>
            <w:r w:rsidRPr="00E876E0">
              <w:rPr>
                <w:color w:val="002060"/>
              </w:rPr>
              <w:t>QORRI EUGJEN</w:t>
            </w:r>
          </w:p>
        </w:tc>
        <w:tc>
          <w:tcPr>
            <w:tcW w:w="2200" w:type="dxa"/>
            <w:tcMar>
              <w:top w:w="20" w:type="dxa"/>
              <w:left w:w="20" w:type="dxa"/>
              <w:bottom w:w="20" w:type="dxa"/>
              <w:right w:w="20" w:type="dxa"/>
            </w:tcMar>
            <w:vAlign w:val="center"/>
          </w:tcPr>
          <w:p w14:paraId="37CFCA56" w14:textId="77777777" w:rsidR="00C34A53" w:rsidRPr="00E876E0" w:rsidRDefault="00C34A53" w:rsidP="0010284D">
            <w:pPr>
              <w:pStyle w:val="movimento2"/>
              <w:rPr>
                <w:color w:val="002060"/>
              </w:rPr>
            </w:pPr>
            <w:r w:rsidRPr="00E876E0">
              <w:rPr>
                <w:color w:val="002060"/>
              </w:rPr>
              <w:t xml:space="preserve">(DINAMIS 1990) </w:t>
            </w:r>
          </w:p>
        </w:tc>
      </w:tr>
      <w:tr w:rsidR="00C34A53" w:rsidRPr="00E876E0" w14:paraId="38CE3683" w14:textId="77777777" w:rsidTr="00C34A53">
        <w:trPr>
          <w:divId w:val="527259509"/>
        </w:trPr>
        <w:tc>
          <w:tcPr>
            <w:tcW w:w="2200" w:type="dxa"/>
            <w:tcMar>
              <w:top w:w="20" w:type="dxa"/>
              <w:left w:w="20" w:type="dxa"/>
              <w:bottom w:w="20" w:type="dxa"/>
              <w:right w:w="20" w:type="dxa"/>
            </w:tcMar>
            <w:vAlign w:val="center"/>
          </w:tcPr>
          <w:p w14:paraId="32A2FE20" w14:textId="77777777" w:rsidR="00C34A53" w:rsidRPr="00E876E0" w:rsidRDefault="00C34A53" w:rsidP="0010284D">
            <w:pPr>
              <w:pStyle w:val="movimento"/>
              <w:rPr>
                <w:color w:val="002060"/>
              </w:rPr>
            </w:pPr>
            <w:r w:rsidRPr="00E876E0">
              <w:rPr>
                <w:color w:val="002060"/>
              </w:rPr>
              <w:t>CIAVATTINI FRANCESCO</w:t>
            </w:r>
          </w:p>
        </w:tc>
        <w:tc>
          <w:tcPr>
            <w:tcW w:w="2200" w:type="dxa"/>
            <w:tcMar>
              <w:top w:w="20" w:type="dxa"/>
              <w:left w:w="20" w:type="dxa"/>
              <w:bottom w:w="20" w:type="dxa"/>
              <w:right w:w="20" w:type="dxa"/>
            </w:tcMar>
            <w:vAlign w:val="center"/>
          </w:tcPr>
          <w:p w14:paraId="31FBE1A6" w14:textId="77777777" w:rsidR="00C34A53" w:rsidRPr="00E876E0" w:rsidRDefault="00C34A53" w:rsidP="0010284D">
            <w:pPr>
              <w:pStyle w:val="movimento2"/>
              <w:rPr>
                <w:color w:val="002060"/>
              </w:rPr>
            </w:pPr>
            <w:r w:rsidRPr="00E876E0">
              <w:rPr>
                <w:color w:val="002060"/>
              </w:rPr>
              <w:t xml:space="preserve">(MONTESICURO TRE COLLI) </w:t>
            </w:r>
          </w:p>
        </w:tc>
        <w:tc>
          <w:tcPr>
            <w:tcW w:w="800" w:type="dxa"/>
            <w:tcMar>
              <w:top w:w="20" w:type="dxa"/>
              <w:left w:w="20" w:type="dxa"/>
              <w:bottom w:w="20" w:type="dxa"/>
              <w:right w:w="20" w:type="dxa"/>
            </w:tcMar>
            <w:vAlign w:val="center"/>
          </w:tcPr>
          <w:p w14:paraId="270C76D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43818A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715C25D" w14:textId="77777777" w:rsidR="00C34A53" w:rsidRPr="00E876E0" w:rsidRDefault="00C34A53" w:rsidP="0010284D">
            <w:pPr>
              <w:pStyle w:val="movimento2"/>
              <w:rPr>
                <w:color w:val="002060"/>
              </w:rPr>
            </w:pPr>
            <w:r w:rsidRPr="00E876E0">
              <w:rPr>
                <w:color w:val="002060"/>
              </w:rPr>
              <w:t> </w:t>
            </w:r>
          </w:p>
        </w:tc>
      </w:tr>
    </w:tbl>
    <w:p w14:paraId="5A0E196D"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A02E3FD" w14:textId="77777777" w:rsidTr="00C34A53">
        <w:trPr>
          <w:divId w:val="527259509"/>
        </w:trPr>
        <w:tc>
          <w:tcPr>
            <w:tcW w:w="2200" w:type="dxa"/>
            <w:tcMar>
              <w:top w:w="20" w:type="dxa"/>
              <w:left w:w="20" w:type="dxa"/>
              <w:bottom w:w="20" w:type="dxa"/>
              <w:right w:w="20" w:type="dxa"/>
            </w:tcMar>
            <w:vAlign w:val="center"/>
          </w:tcPr>
          <w:p w14:paraId="69F262A1" w14:textId="77777777" w:rsidR="00C34A53" w:rsidRPr="00E876E0" w:rsidRDefault="00C34A53" w:rsidP="0010284D">
            <w:pPr>
              <w:pStyle w:val="movimento"/>
              <w:rPr>
                <w:color w:val="002060"/>
              </w:rPr>
            </w:pPr>
            <w:r w:rsidRPr="00E876E0">
              <w:rPr>
                <w:color w:val="002060"/>
              </w:rPr>
              <w:t>PARRUCCI DANILO</w:t>
            </w:r>
          </w:p>
        </w:tc>
        <w:tc>
          <w:tcPr>
            <w:tcW w:w="2200" w:type="dxa"/>
            <w:tcMar>
              <w:top w:w="20" w:type="dxa"/>
              <w:left w:w="20" w:type="dxa"/>
              <w:bottom w:w="20" w:type="dxa"/>
              <w:right w:w="20" w:type="dxa"/>
            </w:tcMar>
            <w:vAlign w:val="center"/>
          </w:tcPr>
          <w:p w14:paraId="12BEBA3E" w14:textId="77777777" w:rsidR="00C34A53" w:rsidRPr="00E876E0" w:rsidRDefault="00C34A53" w:rsidP="0010284D">
            <w:pPr>
              <w:pStyle w:val="movimento2"/>
              <w:rPr>
                <w:color w:val="002060"/>
              </w:rPr>
            </w:pPr>
            <w:r w:rsidRPr="00E876E0">
              <w:rPr>
                <w:color w:val="002060"/>
              </w:rPr>
              <w:t xml:space="preserve">(CALCETTO CASTRUM LAURI) </w:t>
            </w:r>
          </w:p>
        </w:tc>
        <w:tc>
          <w:tcPr>
            <w:tcW w:w="800" w:type="dxa"/>
            <w:tcMar>
              <w:top w:w="20" w:type="dxa"/>
              <w:left w:w="20" w:type="dxa"/>
              <w:bottom w:w="20" w:type="dxa"/>
              <w:right w:w="20" w:type="dxa"/>
            </w:tcMar>
            <w:vAlign w:val="center"/>
          </w:tcPr>
          <w:p w14:paraId="39FBAAC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6D2538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DDA47D7" w14:textId="77777777" w:rsidR="00C34A53" w:rsidRPr="00E876E0" w:rsidRDefault="00C34A53" w:rsidP="0010284D">
            <w:pPr>
              <w:pStyle w:val="movimento2"/>
              <w:rPr>
                <w:color w:val="002060"/>
              </w:rPr>
            </w:pPr>
            <w:r w:rsidRPr="00E876E0">
              <w:rPr>
                <w:color w:val="002060"/>
              </w:rPr>
              <w:t> </w:t>
            </w:r>
          </w:p>
        </w:tc>
      </w:tr>
    </w:tbl>
    <w:p w14:paraId="6BF1356D"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FBD5167" w14:textId="77777777" w:rsidTr="00C34A53">
        <w:trPr>
          <w:divId w:val="527259509"/>
        </w:trPr>
        <w:tc>
          <w:tcPr>
            <w:tcW w:w="2200" w:type="dxa"/>
            <w:tcMar>
              <w:top w:w="20" w:type="dxa"/>
              <w:left w:w="20" w:type="dxa"/>
              <w:bottom w:w="20" w:type="dxa"/>
              <w:right w:w="20" w:type="dxa"/>
            </w:tcMar>
            <w:vAlign w:val="center"/>
          </w:tcPr>
          <w:p w14:paraId="1F9B929B" w14:textId="77777777" w:rsidR="00C34A53" w:rsidRPr="00E876E0" w:rsidRDefault="00C34A53" w:rsidP="0010284D">
            <w:pPr>
              <w:pStyle w:val="movimento"/>
              <w:rPr>
                <w:color w:val="002060"/>
              </w:rPr>
            </w:pPr>
            <w:r w:rsidRPr="00E876E0">
              <w:rPr>
                <w:color w:val="002060"/>
              </w:rPr>
              <w:t>LOMBARDI MICHELE</w:t>
            </w:r>
          </w:p>
        </w:tc>
        <w:tc>
          <w:tcPr>
            <w:tcW w:w="2200" w:type="dxa"/>
            <w:tcMar>
              <w:top w:w="20" w:type="dxa"/>
              <w:left w:w="20" w:type="dxa"/>
              <w:bottom w:w="20" w:type="dxa"/>
              <w:right w:w="20" w:type="dxa"/>
            </w:tcMar>
            <w:vAlign w:val="center"/>
          </w:tcPr>
          <w:p w14:paraId="2E540F77" w14:textId="77777777" w:rsidR="00C34A53" w:rsidRPr="00E876E0" w:rsidRDefault="00C34A53" w:rsidP="0010284D">
            <w:pPr>
              <w:pStyle w:val="movimento2"/>
              <w:rPr>
                <w:color w:val="002060"/>
              </w:rPr>
            </w:pPr>
            <w:r w:rsidRPr="00E876E0">
              <w:rPr>
                <w:color w:val="002060"/>
              </w:rPr>
              <w:t xml:space="preserve">(MONTESICURO TRE COLLI) </w:t>
            </w:r>
          </w:p>
        </w:tc>
        <w:tc>
          <w:tcPr>
            <w:tcW w:w="800" w:type="dxa"/>
            <w:tcMar>
              <w:top w:w="20" w:type="dxa"/>
              <w:left w:w="20" w:type="dxa"/>
              <w:bottom w:w="20" w:type="dxa"/>
              <w:right w:w="20" w:type="dxa"/>
            </w:tcMar>
            <w:vAlign w:val="center"/>
          </w:tcPr>
          <w:p w14:paraId="69E202D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E93342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0441A9A" w14:textId="77777777" w:rsidR="00C34A53" w:rsidRPr="00E876E0" w:rsidRDefault="00C34A53" w:rsidP="0010284D">
            <w:pPr>
              <w:pStyle w:val="movimento2"/>
              <w:rPr>
                <w:color w:val="002060"/>
              </w:rPr>
            </w:pPr>
            <w:r w:rsidRPr="00E876E0">
              <w:rPr>
                <w:color w:val="002060"/>
              </w:rPr>
              <w:t> </w:t>
            </w:r>
          </w:p>
        </w:tc>
      </w:tr>
    </w:tbl>
    <w:p w14:paraId="3CE88C86"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ECC1E67" w14:textId="77777777" w:rsidTr="00C34A53">
        <w:trPr>
          <w:divId w:val="527259509"/>
        </w:trPr>
        <w:tc>
          <w:tcPr>
            <w:tcW w:w="2200" w:type="dxa"/>
            <w:tcMar>
              <w:top w:w="20" w:type="dxa"/>
              <w:left w:w="20" w:type="dxa"/>
              <w:bottom w:w="20" w:type="dxa"/>
              <w:right w:w="20" w:type="dxa"/>
            </w:tcMar>
            <w:vAlign w:val="center"/>
          </w:tcPr>
          <w:p w14:paraId="4063BBAF" w14:textId="77777777" w:rsidR="00C34A53" w:rsidRPr="00E876E0" w:rsidRDefault="00C34A53" w:rsidP="0010284D">
            <w:pPr>
              <w:pStyle w:val="movimento"/>
              <w:rPr>
                <w:color w:val="002060"/>
              </w:rPr>
            </w:pPr>
            <w:r w:rsidRPr="00E876E0">
              <w:rPr>
                <w:color w:val="002060"/>
              </w:rPr>
              <w:t>SALVI EMANUELE</w:t>
            </w:r>
          </w:p>
        </w:tc>
        <w:tc>
          <w:tcPr>
            <w:tcW w:w="2200" w:type="dxa"/>
            <w:tcMar>
              <w:top w:w="20" w:type="dxa"/>
              <w:left w:w="20" w:type="dxa"/>
              <w:bottom w:w="20" w:type="dxa"/>
              <w:right w:w="20" w:type="dxa"/>
            </w:tcMar>
            <w:vAlign w:val="center"/>
          </w:tcPr>
          <w:p w14:paraId="4D23FB98" w14:textId="77777777" w:rsidR="00C34A53" w:rsidRPr="00E876E0" w:rsidRDefault="00C34A53" w:rsidP="0010284D">
            <w:pPr>
              <w:pStyle w:val="movimento2"/>
              <w:rPr>
                <w:color w:val="002060"/>
              </w:rPr>
            </w:pPr>
            <w:r w:rsidRPr="00E876E0">
              <w:rPr>
                <w:color w:val="002060"/>
              </w:rPr>
              <w:t xml:space="preserve">(CALCETTO CASTRUM LAURI) </w:t>
            </w:r>
          </w:p>
        </w:tc>
        <w:tc>
          <w:tcPr>
            <w:tcW w:w="800" w:type="dxa"/>
            <w:tcMar>
              <w:top w:w="20" w:type="dxa"/>
              <w:left w:w="20" w:type="dxa"/>
              <w:bottom w:w="20" w:type="dxa"/>
              <w:right w:w="20" w:type="dxa"/>
            </w:tcMar>
            <w:vAlign w:val="center"/>
          </w:tcPr>
          <w:p w14:paraId="7877D9F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F1100D" w14:textId="77777777" w:rsidR="00C34A53" w:rsidRPr="00E876E0" w:rsidRDefault="00C34A53" w:rsidP="0010284D">
            <w:pPr>
              <w:pStyle w:val="movimento"/>
              <w:rPr>
                <w:color w:val="002060"/>
              </w:rPr>
            </w:pPr>
            <w:r w:rsidRPr="00E876E0">
              <w:rPr>
                <w:color w:val="002060"/>
              </w:rPr>
              <w:t>PELLECCHIA MAURIZIO</w:t>
            </w:r>
          </w:p>
        </w:tc>
        <w:tc>
          <w:tcPr>
            <w:tcW w:w="2200" w:type="dxa"/>
            <w:tcMar>
              <w:top w:w="20" w:type="dxa"/>
              <w:left w:w="20" w:type="dxa"/>
              <w:bottom w:w="20" w:type="dxa"/>
              <w:right w:w="20" w:type="dxa"/>
            </w:tcMar>
            <w:vAlign w:val="center"/>
          </w:tcPr>
          <w:p w14:paraId="4301955E" w14:textId="77777777" w:rsidR="00C34A53" w:rsidRPr="00E876E0" w:rsidRDefault="00C34A53" w:rsidP="0010284D">
            <w:pPr>
              <w:pStyle w:val="movimento2"/>
              <w:rPr>
                <w:color w:val="002060"/>
              </w:rPr>
            </w:pPr>
            <w:r w:rsidRPr="00E876E0">
              <w:rPr>
                <w:color w:val="002060"/>
              </w:rPr>
              <w:t xml:space="preserve">(DINAMIS 1990) </w:t>
            </w:r>
          </w:p>
        </w:tc>
      </w:tr>
    </w:tbl>
    <w:p w14:paraId="67B7146E"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CADDEAD" w14:textId="77777777" w:rsidTr="00C34A53">
        <w:trPr>
          <w:divId w:val="527259509"/>
        </w:trPr>
        <w:tc>
          <w:tcPr>
            <w:tcW w:w="2200" w:type="dxa"/>
            <w:tcMar>
              <w:top w:w="20" w:type="dxa"/>
              <w:left w:w="20" w:type="dxa"/>
              <w:bottom w:w="20" w:type="dxa"/>
              <w:right w:w="20" w:type="dxa"/>
            </w:tcMar>
            <w:vAlign w:val="center"/>
          </w:tcPr>
          <w:p w14:paraId="7597B6F2" w14:textId="77777777" w:rsidR="00C34A53" w:rsidRPr="00E876E0" w:rsidRDefault="00C34A53" w:rsidP="0010284D">
            <w:pPr>
              <w:pStyle w:val="movimento"/>
              <w:rPr>
                <w:color w:val="002060"/>
              </w:rPr>
            </w:pPr>
            <w:r w:rsidRPr="00E876E0">
              <w:rPr>
                <w:color w:val="002060"/>
              </w:rPr>
              <w:t>GALLOZZI SIMONE</w:t>
            </w:r>
          </w:p>
        </w:tc>
        <w:tc>
          <w:tcPr>
            <w:tcW w:w="2200" w:type="dxa"/>
            <w:tcMar>
              <w:top w:w="20" w:type="dxa"/>
              <w:left w:w="20" w:type="dxa"/>
              <w:bottom w:w="20" w:type="dxa"/>
              <w:right w:w="20" w:type="dxa"/>
            </w:tcMar>
            <w:vAlign w:val="center"/>
          </w:tcPr>
          <w:p w14:paraId="58524CD6" w14:textId="77777777" w:rsidR="00C34A53" w:rsidRPr="00E876E0" w:rsidRDefault="00C34A53" w:rsidP="0010284D">
            <w:pPr>
              <w:pStyle w:val="movimento2"/>
              <w:rPr>
                <w:color w:val="002060"/>
              </w:rPr>
            </w:pPr>
            <w:r w:rsidRPr="00E876E0">
              <w:rPr>
                <w:color w:val="002060"/>
              </w:rPr>
              <w:t xml:space="preserve">(DINAMIS 1990) </w:t>
            </w:r>
          </w:p>
        </w:tc>
        <w:tc>
          <w:tcPr>
            <w:tcW w:w="800" w:type="dxa"/>
            <w:tcMar>
              <w:top w:w="20" w:type="dxa"/>
              <w:left w:w="20" w:type="dxa"/>
              <w:bottom w:w="20" w:type="dxa"/>
              <w:right w:w="20" w:type="dxa"/>
            </w:tcMar>
            <w:vAlign w:val="center"/>
          </w:tcPr>
          <w:p w14:paraId="685A8F5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53B2359" w14:textId="77777777" w:rsidR="00C34A53" w:rsidRPr="00E876E0" w:rsidRDefault="00C34A53" w:rsidP="0010284D">
            <w:pPr>
              <w:pStyle w:val="movimento"/>
              <w:rPr>
                <w:color w:val="002060"/>
              </w:rPr>
            </w:pPr>
            <w:r w:rsidRPr="00E876E0">
              <w:rPr>
                <w:color w:val="002060"/>
              </w:rPr>
              <w:t>TOGNETTI MATTIA</w:t>
            </w:r>
          </w:p>
        </w:tc>
        <w:tc>
          <w:tcPr>
            <w:tcW w:w="2200" w:type="dxa"/>
            <w:tcMar>
              <w:top w:w="20" w:type="dxa"/>
              <w:left w:w="20" w:type="dxa"/>
              <w:bottom w:w="20" w:type="dxa"/>
              <w:right w:w="20" w:type="dxa"/>
            </w:tcMar>
            <w:vAlign w:val="center"/>
          </w:tcPr>
          <w:p w14:paraId="78C8067D" w14:textId="77777777" w:rsidR="00C34A53" w:rsidRPr="00E876E0" w:rsidRDefault="00C34A53" w:rsidP="0010284D">
            <w:pPr>
              <w:pStyle w:val="movimento2"/>
              <w:rPr>
                <w:color w:val="002060"/>
              </w:rPr>
            </w:pPr>
            <w:r w:rsidRPr="00E876E0">
              <w:rPr>
                <w:color w:val="002060"/>
              </w:rPr>
              <w:t xml:space="preserve">(DINAMIS 1990) </w:t>
            </w:r>
          </w:p>
        </w:tc>
      </w:tr>
    </w:tbl>
    <w:p w14:paraId="254450AA" w14:textId="77777777" w:rsidR="00C34A53" w:rsidRPr="00E876E0" w:rsidRDefault="00C34A53" w:rsidP="00C34A53">
      <w:pPr>
        <w:pStyle w:val="breakline"/>
        <w:divId w:val="527259509"/>
        <w:rPr>
          <w:color w:val="002060"/>
        </w:rPr>
      </w:pPr>
    </w:p>
    <w:p w14:paraId="48D75DFA"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093D1FF5"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08FFAF35" w14:textId="77777777" w:rsidR="00C34A53" w:rsidRPr="00E876E0" w:rsidRDefault="00C34A53" w:rsidP="00C34A53">
      <w:pPr>
        <w:pStyle w:val="breakline"/>
        <w:divId w:val="527259509"/>
        <w:rPr>
          <w:color w:val="002060"/>
        </w:rPr>
      </w:pPr>
    </w:p>
    <w:p w14:paraId="53F13661" w14:textId="77777777" w:rsidR="00C34A53" w:rsidRPr="00E876E0" w:rsidRDefault="00C34A53" w:rsidP="00C34A53">
      <w:pPr>
        <w:pStyle w:val="TITOLOPRINC"/>
        <w:divId w:val="527259509"/>
        <w:rPr>
          <w:color w:val="002060"/>
        </w:rPr>
      </w:pPr>
      <w:r w:rsidRPr="00E876E0">
        <w:rPr>
          <w:color w:val="002060"/>
        </w:rPr>
        <w:t>CLASSIFICA</w:t>
      </w:r>
    </w:p>
    <w:p w14:paraId="67C014EE" w14:textId="77777777" w:rsidR="00C34A53" w:rsidRPr="00E876E0" w:rsidRDefault="00C34A53" w:rsidP="00C34A53">
      <w:pPr>
        <w:pStyle w:val="breakline"/>
        <w:divId w:val="527259509"/>
        <w:rPr>
          <w:color w:val="002060"/>
        </w:rPr>
      </w:pPr>
    </w:p>
    <w:p w14:paraId="4EEFEBAA" w14:textId="77777777" w:rsidR="00C34A53" w:rsidRPr="00E876E0" w:rsidRDefault="00C34A53" w:rsidP="00C34A53">
      <w:pPr>
        <w:pStyle w:val="breakline"/>
        <w:divId w:val="527259509"/>
        <w:rPr>
          <w:color w:val="002060"/>
        </w:rPr>
      </w:pPr>
    </w:p>
    <w:p w14:paraId="6530C69A"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7C24AB18"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3FE6BA"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832CCE"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AE6BB"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524C35"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42508B"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89C52"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1B5A1"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1B20A"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7E739"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E5B62" w14:textId="77777777" w:rsidR="00C34A53" w:rsidRPr="00E876E0" w:rsidRDefault="00C34A53" w:rsidP="0010284D">
            <w:pPr>
              <w:pStyle w:val="HEADERTABELLA"/>
              <w:rPr>
                <w:color w:val="002060"/>
              </w:rPr>
            </w:pPr>
            <w:r w:rsidRPr="00E876E0">
              <w:rPr>
                <w:color w:val="002060"/>
              </w:rPr>
              <w:t>PE</w:t>
            </w:r>
          </w:p>
        </w:tc>
      </w:tr>
      <w:tr w:rsidR="00C34A53" w:rsidRPr="00E876E0" w14:paraId="1579CAF5"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C4B886"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7A973"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C602C"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21EB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1758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6878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8E99A" w14:textId="77777777" w:rsidR="00C34A53" w:rsidRPr="00E876E0" w:rsidRDefault="00C34A53" w:rsidP="0010284D">
            <w:pPr>
              <w:pStyle w:val="ROWTABELLA"/>
              <w:jc w:val="center"/>
              <w:rPr>
                <w:color w:val="002060"/>
              </w:rPr>
            </w:pPr>
            <w:r w:rsidRPr="00E876E0">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6AA4F"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09229" w14:textId="77777777" w:rsidR="00C34A53" w:rsidRPr="00E876E0" w:rsidRDefault="00C34A53" w:rsidP="0010284D">
            <w:pPr>
              <w:pStyle w:val="ROWTABELLA"/>
              <w:jc w:val="center"/>
              <w:rPr>
                <w:color w:val="002060"/>
              </w:rPr>
            </w:pPr>
            <w:r w:rsidRPr="00E876E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3F34F" w14:textId="77777777" w:rsidR="00C34A53" w:rsidRPr="00E876E0" w:rsidRDefault="00C34A53" w:rsidP="0010284D">
            <w:pPr>
              <w:pStyle w:val="ROWTABELLA"/>
              <w:jc w:val="center"/>
              <w:rPr>
                <w:color w:val="002060"/>
              </w:rPr>
            </w:pPr>
            <w:r w:rsidRPr="00E876E0">
              <w:rPr>
                <w:color w:val="002060"/>
              </w:rPr>
              <w:t>0</w:t>
            </w:r>
          </w:p>
        </w:tc>
      </w:tr>
      <w:tr w:rsidR="00C34A53" w:rsidRPr="00E876E0" w14:paraId="01E0D3B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6BE7C0" w14:textId="77777777" w:rsidR="00C34A53" w:rsidRPr="00E876E0" w:rsidRDefault="00C34A53" w:rsidP="0010284D">
            <w:pPr>
              <w:pStyle w:val="ROWTABELLA"/>
              <w:rPr>
                <w:color w:val="002060"/>
              </w:rPr>
            </w:pPr>
            <w:r w:rsidRPr="00E876E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6BBA6"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9A7F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CC42F"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F0DA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C6E14"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7D300" w14:textId="77777777" w:rsidR="00C34A53" w:rsidRPr="00E876E0" w:rsidRDefault="00C34A53" w:rsidP="0010284D">
            <w:pPr>
              <w:pStyle w:val="ROWTABELLA"/>
              <w:jc w:val="center"/>
              <w:rPr>
                <w:color w:val="002060"/>
              </w:rPr>
            </w:pPr>
            <w:r w:rsidRPr="00E876E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689C1"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F9A8A" w14:textId="77777777" w:rsidR="00C34A53" w:rsidRPr="00E876E0" w:rsidRDefault="00C34A53" w:rsidP="0010284D">
            <w:pPr>
              <w:pStyle w:val="ROWTABELLA"/>
              <w:jc w:val="center"/>
              <w:rPr>
                <w:color w:val="002060"/>
              </w:rPr>
            </w:pPr>
            <w:r w:rsidRPr="00E876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8696A" w14:textId="77777777" w:rsidR="00C34A53" w:rsidRPr="00E876E0" w:rsidRDefault="00C34A53" w:rsidP="0010284D">
            <w:pPr>
              <w:pStyle w:val="ROWTABELLA"/>
              <w:jc w:val="center"/>
              <w:rPr>
                <w:color w:val="002060"/>
              </w:rPr>
            </w:pPr>
            <w:r w:rsidRPr="00E876E0">
              <w:rPr>
                <w:color w:val="002060"/>
              </w:rPr>
              <w:t>0</w:t>
            </w:r>
          </w:p>
        </w:tc>
      </w:tr>
      <w:tr w:rsidR="00C34A53" w:rsidRPr="00E876E0" w14:paraId="3F66944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26BC8B" w14:textId="77777777" w:rsidR="00C34A53" w:rsidRPr="00E876E0" w:rsidRDefault="00C34A53" w:rsidP="0010284D">
            <w:pPr>
              <w:pStyle w:val="ROWTABELLA"/>
              <w:rPr>
                <w:color w:val="002060"/>
              </w:rPr>
            </w:pPr>
            <w:r w:rsidRPr="00E876E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E8A7"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93C7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07280"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55BD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1EC1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A76FB"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37277"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B4607"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A4BB1" w14:textId="77777777" w:rsidR="00C34A53" w:rsidRPr="00E876E0" w:rsidRDefault="00C34A53" w:rsidP="0010284D">
            <w:pPr>
              <w:pStyle w:val="ROWTABELLA"/>
              <w:jc w:val="center"/>
              <w:rPr>
                <w:color w:val="002060"/>
              </w:rPr>
            </w:pPr>
            <w:r w:rsidRPr="00E876E0">
              <w:rPr>
                <w:color w:val="002060"/>
              </w:rPr>
              <w:t>0</w:t>
            </w:r>
          </w:p>
        </w:tc>
      </w:tr>
      <w:tr w:rsidR="00C34A53" w:rsidRPr="00E876E0" w14:paraId="42B5F08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532C80" w14:textId="77777777" w:rsidR="00C34A53" w:rsidRPr="00E876E0" w:rsidRDefault="00C34A53" w:rsidP="0010284D">
            <w:pPr>
              <w:pStyle w:val="ROWTABELLA"/>
              <w:rPr>
                <w:color w:val="002060"/>
              </w:rPr>
            </w:pPr>
            <w:r w:rsidRPr="00E876E0">
              <w:rPr>
                <w:color w:val="002060"/>
              </w:rPr>
              <w:lastRenderedPageBreak/>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F19FE"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509E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9BA96"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7D3E6"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8FC5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66583"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11161" w14:textId="77777777" w:rsidR="00C34A53" w:rsidRPr="00E876E0" w:rsidRDefault="00C34A53" w:rsidP="0010284D">
            <w:pPr>
              <w:pStyle w:val="ROWTABELLA"/>
              <w:jc w:val="center"/>
              <w:rPr>
                <w:color w:val="002060"/>
              </w:rPr>
            </w:pPr>
            <w:r w:rsidRPr="00E876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4985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452B6" w14:textId="77777777" w:rsidR="00C34A53" w:rsidRPr="00E876E0" w:rsidRDefault="00C34A53" w:rsidP="0010284D">
            <w:pPr>
              <w:pStyle w:val="ROWTABELLA"/>
              <w:jc w:val="center"/>
              <w:rPr>
                <w:color w:val="002060"/>
              </w:rPr>
            </w:pPr>
            <w:r w:rsidRPr="00E876E0">
              <w:rPr>
                <w:color w:val="002060"/>
              </w:rPr>
              <w:t>0</w:t>
            </w:r>
          </w:p>
        </w:tc>
      </w:tr>
      <w:tr w:rsidR="00C34A53" w:rsidRPr="00E876E0" w14:paraId="6A4DE09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DA224B" w14:textId="77777777" w:rsidR="00C34A53" w:rsidRPr="00E876E0" w:rsidRDefault="00C34A53" w:rsidP="0010284D">
            <w:pPr>
              <w:pStyle w:val="ROWTABELLA"/>
              <w:rPr>
                <w:color w:val="002060"/>
              </w:rPr>
            </w:pPr>
            <w:r w:rsidRPr="00E876E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2859E"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CC73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3EB30"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2789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8FEC4"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26ABC"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59DB7" w14:textId="77777777" w:rsidR="00C34A53" w:rsidRPr="00E876E0" w:rsidRDefault="00C34A53" w:rsidP="0010284D">
            <w:pPr>
              <w:pStyle w:val="ROWTABELLA"/>
              <w:jc w:val="center"/>
              <w:rPr>
                <w:color w:val="002060"/>
              </w:rPr>
            </w:pPr>
            <w:r w:rsidRPr="00E876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05338"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547BC" w14:textId="77777777" w:rsidR="00C34A53" w:rsidRPr="00E876E0" w:rsidRDefault="00C34A53" w:rsidP="0010284D">
            <w:pPr>
              <w:pStyle w:val="ROWTABELLA"/>
              <w:jc w:val="center"/>
              <w:rPr>
                <w:color w:val="002060"/>
              </w:rPr>
            </w:pPr>
            <w:r w:rsidRPr="00E876E0">
              <w:rPr>
                <w:color w:val="002060"/>
              </w:rPr>
              <w:t>0</w:t>
            </w:r>
          </w:p>
        </w:tc>
      </w:tr>
      <w:tr w:rsidR="00C34A53" w:rsidRPr="00E876E0" w14:paraId="0401BEC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AD22D2" w14:textId="77777777" w:rsidR="00C34A53" w:rsidRPr="00E876E0" w:rsidRDefault="00C34A53" w:rsidP="0010284D">
            <w:pPr>
              <w:pStyle w:val="ROWTABELLA"/>
              <w:rPr>
                <w:color w:val="002060"/>
              </w:rPr>
            </w:pPr>
            <w:r w:rsidRPr="00E876E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DADB4"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D9CF2"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ABF7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0F48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0C764"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E0898" w14:textId="77777777" w:rsidR="00C34A53" w:rsidRPr="00E876E0" w:rsidRDefault="00C34A53" w:rsidP="0010284D">
            <w:pPr>
              <w:pStyle w:val="ROWTABELLA"/>
              <w:jc w:val="center"/>
              <w:rPr>
                <w:color w:val="002060"/>
              </w:rPr>
            </w:pPr>
            <w:r w:rsidRPr="00E876E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C6AB6"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6AA7F"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7B6EF" w14:textId="77777777" w:rsidR="00C34A53" w:rsidRPr="00E876E0" w:rsidRDefault="00C34A53" w:rsidP="0010284D">
            <w:pPr>
              <w:pStyle w:val="ROWTABELLA"/>
              <w:jc w:val="center"/>
              <w:rPr>
                <w:color w:val="002060"/>
              </w:rPr>
            </w:pPr>
            <w:r w:rsidRPr="00E876E0">
              <w:rPr>
                <w:color w:val="002060"/>
              </w:rPr>
              <w:t>0</w:t>
            </w:r>
          </w:p>
        </w:tc>
      </w:tr>
      <w:tr w:rsidR="00C34A53" w:rsidRPr="00E876E0" w14:paraId="7420A43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008480" w14:textId="77777777" w:rsidR="00C34A53" w:rsidRPr="00E876E0" w:rsidRDefault="00C34A53" w:rsidP="0010284D">
            <w:pPr>
              <w:pStyle w:val="ROWTABELLA"/>
              <w:rPr>
                <w:color w:val="002060"/>
              </w:rPr>
            </w:pPr>
            <w:r w:rsidRPr="00E876E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802C8"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F9C2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67AC8"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112D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B8C54"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35965"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93A3A" w14:textId="77777777" w:rsidR="00C34A53" w:rsidRPr="00E876E0" w:rsidRDefault="00C34A53" w:rsidP="0010284D">
            <w:pPr>
              <w:pStyle w:val="ROWTABELLA"/>
              <w:jc w:val="center"/>
              <w:rPr>
                <w:color w:val="002060"/>
              </w:rPr>
            </w:pPr>
            <w:r w:rsidRPr="00E876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A84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454A8" w14:textId="77777777" w:rsidR="00C34A53" w:rsidRPr="00E876E0" w:rsidRDefault="00C34A53" w:rsidP="0010284D">
            <w:pPr>
              <w:pStyle w:val="ROWTABELLA"/>
              <w:jc w:val="center"/>
              <w:rPr>
                <w:color w:val="002060"/>
              </w:rPr>
            </w:pPr>
            <w:r w:rsidRPr="00E876E0">
              <w:rPr>
                <w:color w:val="002060"/>
              </w:rPr>
              <w:t>0</w:t>
            </w:r>
          </w:p>
        </w:tc>
      </w:tr>
      <w:tr w:rsidR="00C34A53" w:rsidRPr="00E876E0" w14:paraId="7989807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47F30C" w14:textId="77777777" w:rsidR="00C34A53" w:rsidRPr="00E876E0" w:rsidRDefault="00C34A53" w:rsidP="0010284D">
            <w:pPr>
              <w:pStyle w:val="ROWTABELLA"/>
              <w:rPr>
                <w:color w:val="002060"/>
              </w:rPr>
            </w:pPr>
            <w:r w:rsidRPr="00E876E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3E7F5"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6584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47C91"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BC76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D96A8"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97582"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DEB33"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4B774"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EB243" w14:textId="77777777" w:rsidR="00C34A53" w:rsidRPr="00E876E0" w:rsidRDefault="00C34A53" w:rsidP="0010284D">
            <w:pPr>
              <w:pStyle w:val="ROWTABELLA"/>
              <w:jc w:val="center"/>
              <w:rPr>
                <w:color w:val="002060"/>
              </w:rPr>
            </w:pPr>
            <w:r w:rsidRPr="00E876E0">
              <w:rPr>
                <w:color w:val="002060"/>
              </w:rPr>
              <w:t>0</w:t>
            </w:r>
          </w:p>
        </w:tc>
      </w:tr>
      <w:tr w:rsidR="00C34A53" w:rsidRPr="00E876E0" w14:paraId="3B3C06A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12440D" w14:textId="77777777" w:rsidR="00C34A53" w:rsidRPr="00E876E0" w:rsidRDefault="00C34A53" w:rsidP="0010284D">
            <w:pPr>
              <w:pStyle w:val="ROWTABELLA"/>
              <w:rPr>
                <w:color w:val="002060"/>
              </w:rPr>
            </w:pPr>
            <w:r w:rsidRPr="00E876E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97312"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07D4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259C5"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A99A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599A0"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34FA3"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3091E"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182C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25BE4" w14:textId="77777777" w:rsidR="00C34A53" w:rsidRPr="00E876E0" w:rsidRDefault="00C34A53" w:rsidP="0010284D">
            <w:pPr>
              <w:pStyle w:val="ROWTABELLA"/>
              <w:jc w:val="center"/>
              <w:rPr>
                <w:color w:val="002060"/>
              </w:rPr>
            </w:pPr>
            <w:r w:rsidRPr="00E876E0">
              <w:rPr>
                <w:color w:val="002060"/>
              </w:rPr>
              <w:t>0</w:t>
            </w:r>
          </w:p>
        </w:tc>
      </w:tr>
      <w:tr w:rsidR="00C34A53" w:rsidRPr="00E876E0" w14:paraId="61F850C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D72F4D" w14:textId="77777777" w:rsidR="00C34A53" w:rsidRPr="00E876E0" w:rsidRDefault="00C34A53" w:rsidP="0010284D">
            <w:pPr>
              <w:pStyle w:val="ROWTABELLA"/>
              <w:rPr>
                <w:color w:val="002060"/>
              </w:rPr>
            </w:pPr>
            <w:r w:rsidRPr="00E876E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E4429"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9B2A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7C81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4449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84912"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806CF"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A3A25"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57C8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70DC6" w14:textId="77777777" w:rsidR="00C34A53" w:rsidRPr="00E876E0" w:rsidRDefault="00C34A53" w:rsidP="0010284D">
            <w:pPr>
              <w:pStyle w:val="ROWTABELLA"/>
              <w:jc w:val="center"/>
              <w:rPr>
                <w:color w:val="002060"/>
              </w:rPr>
            </w:pPr>
            <w:r w:rsidRPr="00E876E0">
              <w:rPr>
                <w:color w:val="002060"/>
              </w:rPr>
              <w:t>0</w:t>
            </w:r>
          </w:p>
        </w:tc>
      </w:tr>
      <w:tr w:rsidR="00C34A53" w:rsidRPr="00E876E0" w14:paraId="783F78B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3EBE47" w14:textId="77777777" w:rsidR="00C34A53" w:rsidRPr="00E876E0" w:rsidRDefault="00C34A53" w:rsidP="0010284D">
            <w:pPr>
              <w:pStyle w:val="ROWTABELLA"/>
              <w:rPr>
                <w:color w:val="002060"/>
              </w:rPr>
            </w:pPr>
            <w:r w:rsidRPr="00E876E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66C2F"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0F80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7094A"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C4E4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4A176"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2FC6A"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A5276" w14:textId="77777777" w:rsidR="00C34A53" w:rsidRPr="00E876E0" w:rsidRDefault="00C34A53" w:rsidP="0010284D">
            <w:pPr>
              <w:pStyle w:val="ROWTABELLA"/>
              <w:jc w:val="center"/>
              <w:rPr>
                <w:color w:val="002060"/>
              </w:rPr>
            </w:pPr>
            <w:r w:rsidRPr="00E876E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A5E8C"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9E6FE" w14:textId="77777777" w:rsidR="00C34A53" w:rsidRPr="00E876E0" w:rsidRDefault="00C34A53" w:rsidP="0010284D">
            <w:pPr>
              <w:pStyle w:val="ROWTABELLA"/>
              <w:jc w:val="center"/>
              <w:rPr>
                <w:color w:val="002060"/>
              </w:rPr>
            </w:pPr>
            <w:r w:rsidRPr="00E876E0">
              <w:rPr>
                <w:color w:val="002060"/>
              </w:rPr>
              <w:t>0</w:t>
            </w:r>
          </w:p>
        </w:tc>
      </w:tr>
      <w:tr w:rsidR="00C34A53" w:rsidRPr="00E876E0" w14:paraId="5FDDAA1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06C12C" w14:textId="77777777" w:rsidR="00C34A53" w:rsidRPr="00E876E0" w:rsidRDefault="00C34A53" w:rsidP="0010284D">
            <w:pPr>
              <w:pStyle w:val="ROWTABELLA"/>
              <w:rPr>
                <w:color w:val="002060"/>
              </w:rPr>
            </w:pPr>
            <w:r w:rsidRPr="00E876E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D93EB"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07D8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C981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42B83"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6030D"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FE7FB"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3755B" w14:textId="77777777" w:rsidR="00C34A53" w:rsidRPr="00E876E0" w:rsidRDefault="00C34A53" w:rsidP="0010284D">
            <w:pPr>
              <w:pStyle w:val="ROWTABELLA"/>
              <w:jc w:val="center"/>
              <w:rPr>
                <w:color w:val="002060"/>
              </w:rPr>
            </w:pPr>
            <w:r w:rsidRPr="00E876E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9F07B"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BA960" w14:textId="77777777" w:rsidR="00C34A53" w:rsidRPr="00E876E0" w:rsidRDefault="00C34A53" w:rsidP="0010284D">
            <w:pPr>
              <w:pStyle w:val="ROWTABELLA"/>
              <w:jc w:val="center"/>
              <w:rPr>
                <w:color w:val="002060"/>
              </w:rPr>
            </w:pPr>
            <w:r w:rsidRPr="00E876E0">
              <w:rPr>
                <w:color w:val="002060"/>
              </w:rPr>
              <w:t>0</w:t>
            </w:r>
          </w:p>
        </w:tc>
      </w:tr>
      <w:tr w:rsidR="00C34A53" w:rsidRPr="00E876E0" w14:paraId="7636C2B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D3ACAB" w14:textId="77777777" w:rsidR="00C34A53" w:rsidRPr="00F72435" w:rsidRDefault="00C34A53" w:rsidP="0010284D">
            <w:pPr>
              <w:pStyle w:val="ROWTABELLA"/>
              <w:rPr>
                <w:color w:val="002060"/>
                <w:lang w:val="en-US"/>
              </w:rPr>
            </w:pPr>
            <w:r w:rsidRPr="00F72435">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3F45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072E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42F6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C54F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3946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191E2"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649BE" w14:textId="77777777" w:rsidR="00C34A53" w:rsidRPr="00E876E0" w:rsidRDefault="00C34A53" w:rsidP="0010284D">
            <w:pPr>
              <w:pStyle w:val="ROWTABELLA"/>
              <w:jc w:val="center"/>
              <w:rPr>
                <w:color w:val="002060"/>
              </w:rPr>
            </w:pPr>
            <w:r w:rsidRPr="00E876E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7D22B"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694CA" w14:textId="77777777" w:rsidR="00C34A53" w:rsidRPr="00E876E0" w:rsidRDefault="00C34A53" w:rsidP="0010284D">
            <w:pPr>
              <w:pStyle w:val="ROWTABELLA"/>
              <w:jc w:val="center"/>
              <w:rPr>
                <w:color w:val="002060"/>
              </w:rPr>
            </w:pPr>
            <w:r w:rsidRPr="00E876E0">
              <w:rPr>
                <w:color w:val="002060"/>
              </w:rPr>
              <w:t>0</w:t>
            </w:r>
          </w:p>
        </w:tc>
      </w:tr>
      <w:tr w:rsidR="00C34A53" w:rsidRPr="00E876E0" w14:paraId="6C5B63C8"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D84B82" w14:textId="77777777" w:rsidR="00C34A53" w:rsidRPr="00E876E0" w:rsidRDefault="00C34A53" w:rsidP="0010284D">
            <w:pPr>
              <w:pStyle w:val="ROWTABELLA"/>
              <w:rPr>
                <w:color w:val="002060"/>
              </w:rPr>
            </w:pPr>
            <w:r w:rsidRPr="00E876E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5851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F3BB6"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2A11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ABF6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CC5C8"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C3F74"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B2F04" w14:textId="77777777" w:rsidR="00C34A53" w:rsidRPr="00E876E0" w:rsidRDefault="00C34A53" w:rsidP="0010284D">
            <w:pPr>
              <w:pStyle w:val="ROWTABELLA"/>
              <w:jc w:val="center"/>
              <w:rPr>
                <w:color w:val="002060"/>
              </w:rPr>
            </w:pPr>
            <w:r w:rsidRPr="00E876E0">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77942"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3936C" w14:textId="77777777" w:rsidR="00C34A53" w:rsidRPr="00E876E0" w:rsidRDefault="00C34A53" w:rsidP="0010284D">
            <w:pPr>
              <w:pStyle w:val="ROWTABELLA"/>
              <w:jc w:val="center"/>
              <w:rPr>
                <w:color w:val="002060"/>
              </w:rPr>
            </w:pPr>
            <w:r w:rsidRPr="00E876E0">
              <w:rPr>
                <w:color w:val="002060"/>
              </w:rPr>
              <w:t>0</w:t>
            </w:r>
          </w:p>
        </w:tc>
      </w:tr>
    </w:tbl>
    <w:p w14:paraId="090FEFCA" w14:textId="77777777" w:rsidR="00C34A53" w:rsidRPr="00E876E0" w:rsidRDefault="00C34A53" w:rsidP="00C34A53">
      <w:pPr>
        <w:pStyle w:val="breakline"/>
        <w:divId w:val="527259509"/>
        <w:rPr>
          <w:color w:val="002060"/>
        </w:rPr>
      </w:pPr>
    </w:p>
    <w:p w14:paraId="436EBCDF" w14:textId="77777777" w:rsidR="00C34A53" w:rsidRPr="00E876E0" w:rsidRDefault="00C34A53" w:rsidP="00C34A53">
      <w:pPr>
        <w:pStyle w:val="TITOLOPRINC"/>
        <w:divId w:val="527259509"/>
        <w:rPr>
          <w:color w:val="002060"/>
        </w:rPr>
      </w:pPr>
      <w:r>
        <w:rPr>
          <w:color w:val="002060"/>
        </w:rPr>
        <w:t>PROGRAMMA GARE</w:t>
      </w:r>
    </w:p>
    <w:p w14:paraId="0A50A276" w14:textId="77777777" w:rsidR="00C34A53" w:rsidRPr="00FE4729" w:rsidRDefault="00C34A53" w:rsidP="00C34A53">
      <w:pPr>
        <w:pStyle w:val="SOTTOTITOLOCAMPIONATO1"/>
        <w:divId w:val="527259509"/>
        <w:rPr>
          <w:color w:val="002060"/>
        </w:rPr>
      </w:pPr>
      <w:r w:rsidRPr="00FE4729">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9"/>
        <w:gridCol w:w="385"/>
        <w:gridCol w:w="898"/>
        <w:gridCol w:w="1181"/>
        <w:gridCol w:w="1548"/>
        <w:gridCol w:w="1552"/>
      </w:tblGrid>
      <w:tr w:rsidR="00C34A53" w:rsidRPr="00FE4729" w14:paraId="0A9F9763"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54E7A"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506E57"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A5FF83"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7FA78"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6071B5"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71BBA"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F626C"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40A32C8"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7F75C0" w14:textId="77777777" w:rsidR="00C34A53" w:rsidRPr="00FE4729" w:rsidRDefault="00C34A53" w:rsidP="0010284D">
            <w:pPr>
              <w:pStyle w:val="ROWTABELLA"/>
              <w:rPr>
                <w:color w:val="002060"/>
              </w:rPr>
            </w:pPr>
            <w:r w:rsidRPr="00FE4729">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D516D9" w14:textId="77777777" w:rsidR="00C34A53" w:rsidRPr="00FE4729" w:rsidRDefault="00C34A53" w:rsidP="0010284D">
            <w:pPr>
              <w:pStyle w:val="ROWTABELLA"/>
              <w:rPr>
                <w:color w:val="002060"/>
              </w:rPr>
            </w:pPr>
            <w:r w:rsidRPr="00FE4729">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CDA6358"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21D8A6" w14:textId="77777777" w:rsidR="00C34A53" w:rsidRPr="00FE4729" w:rsidRDefault="00C34A53" w:rsidP="0010284D">
            <w:pPr>
              <w:pStyle w:val="ROWTABELLA"/>
              <w:rPr>
                <w:color w:val="002060"/>
              </w:rPr>
            </w:pPr>
            <w:r w:rsidRPr="00FE4729">
              <w:rPr>
                <w:color w:val="002060"/>
              </w:rPr>
              <w:t>17/01/2020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811C30" w14:textId="77777777" w:rsidR="00C34A53" w:rsidRPr="00FE4729" w:rsidRDefault="00C34A53" w:rsidP="0010284D">
            <w:pPr>
              <w:pStyle w:val="ROWTABELLA"/>
              <w:rPr>
                <w:color w:val="002060"/>
              </w:rPr>
            </w:pPr>
            <w:r w:rsidRPr="00FE4729">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234D01" w14:textId="77777777" w:rsidR="00C34A53" w:rsidRPr="00FE4729" w:rsidRDefault="00C34A53" w:rsidP="0010284D">
            <w:pPr>
              <w:pStyle w:val="ROWTABELLA"/>
              <w:rPr>
                <w:color w:val="002060"/>
              </w:rPr>
            </w:pPr>
            <w:r w:rsidRPr="00FE472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4E0B09" w14:textId="77777777" w:rsidR="00C34A53" w:rsidRPr="00FE4729" w:rsidRDefault="00C34A53" w:rsidP="0010284D">
            <w:pPr>
              <w:pStyle w:val="ROWTABELLA"/>
              <w:rPr>
                <w:color w:val="002060"/>
              </w:rPr>
            </w:pPr>
            <w:r w:rsidRPr="00FE4729">
              <w:rPr>
                <w:color w:val="002060"/>
              </w:rPr>
              <w:t>VIA DELLO STADIO</w:t>
            </w:r>
          </w:p>
        </w:tc>
      </w:tr>
      <w:tr w:rsidR="00C34A53" w:rsidRPr="00FE4729" w14:paraId="28D0C7E9"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64B0CAE" w14:textId="77777777" w:rsidR="00C34A53" w:rsidRPr="00FE4729" w:rsidRDefault="00C34A53" w:rsidP="0010284D">
            <w:pPr>
              <w:pStyle w:val="ROWTABELLA"/>
              <w:rPr>
                <w:color w:val="002060"/>
              </w:rPr>
            </w:pPr>
            <w:r w:rsidRPr="00FE4729">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3249F3" w14:textId="77777777" w:rsidR="00C34A53" w:rsidRPr="00FE4729" w:rsidRDefault="00C34A53" w:rsidP="0010284D">
            <w:pPr>
              <w:pStyle w:val="ROWTABELLA"/>
              <w:rPr>
                <w:color w:val="002060"/>
              </w:rPr>
            </w:pPr>
            <w:r w:rsidRPr="00FE4729">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C4BC7D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3E77C6"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85934B" w14:textId="77777777" w:rsidR="00C34A53" w:rsidRPr="00FE4729" w:rsidRDefault="00C34A53" w:rsidP="0010284D">
            <w:pPr>
              <w:pStyle w:val="ROWTABELLA"/>
              <w:rPr>
                <w:color w:val="002060"/>
              </w:rPr>
            </w:pPr>
            <w:r w:rsidRPr="00FE472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7045BC" w14:textId="77777777" w:rsidR="00C34A53" w:rsidRPr="00FE4729" w:rsidRDefault="00C34A53" w:rsidP="0010284D">
            <w:pPr>
              <w:pStyle w:val="ROWTABELLA"/>
              <w:rPr>
                <w:color w:val="002060"/>
              </w:rPr>
            </w:pPr>
            <w:r w:rsidRPr="00FE472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3044EA" w14:textId="77777777" w:rsidR="00C34A53" w:rsidRPr="00FE4729" w:rsidRDefault="00C34A53" w:rsidP="0010284D">
            <w:pPr>
              <w:pStyle w:val="ROWTABELLA"/>
              <w:rPr>
                <w:color w:val="002060"/>
              </w:rPr>
            </w:pPr>
            <w:r w:rsidRPr="00FE4729">
              <w:rPr>
                <w:color w:val="002060"/>
              </w:rPr>
              <w:t>VIA DELLO SPORT</w:t>
            </w:r>
          </w:p>
        </w:tc>
      </w:tr>
      <w:tr w:rsidR="00C34A53" w:rsidRPr="00FE4729" w14:paraId="226EDED8"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91F5B5" w14:textId="77777777" w:rsidR="00C34A53" w:rsidRPr="00FE4729" w:rsidRDefault="00C34A53" w:rsidP="0010284D">
            <w:pPr>
              <w:pStyle w:val="ROWTABELLA"/>
              <w:rPr>
                <w:color w:val="002060"/>
              </w:rPr>
            </w:pPr>
            <w:r w:rsidRPr="00FE4729">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8C0635" w14:textId="77777777" w:rsidR="00C34A53" w:rsidRPr="00FE4729" w:rsidRDefault="00C34A53" w:rsidP="0010284D">
            <w:pPr>
              <w:pStyle w:val="ROWTABELLA"/>
              <w:rPr>
                <w:color w:val="002060"/>
              </w:rPr>
            </w:pPr>
            <w:r w:rsidRPr="00FE4729">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D6F6F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CE6303"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B943C7" w14:textId="77777777" w:rsidR="00C34A53" w:rsidRPr="00FE4729" w:rsidRDefault="00C34A53" w:rsidP="0010284D">
            <w:pPr>
              <w:pStyle w:val="ROWTABELLA"/>
              <w:rPr>
                <w:color w:val="002060"/>
              </w:rPr>
            </w:pPr>
            <w:r w:rsidRPr="00FE4729">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6A1364"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76C4F5" w14:textId="77777777" w:rsidR="00C34A53" w:rsidRPr="00FE4729" w:rsidRDefault="00C34A53" w:rsidP="0010284D">
            <w:pPr>
              <w:pStyle w:val="ROWTABELLA"/>
              <w:rPr>
                <w:color w:val="002060"/>
              </w:rPr>
            </w:pPr>
            <w:r w:rsidRPr="00FE4729">
              <w:rPr>
                <w:color w:val="002060"/>
              </w:rPr>
              <w:t>LOCALITA' NONTESICURO</w:t>
            </w:r>
          </w:p>
        </w:tc>
      </w:tr>
      <w:tr w:rsidR="00C34A53" w:rsidRPr="00FE4729" w14:paraId="3EEDA5F6"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67D76B" w14:textId="77777777" w:rsidR="00C34A53" w:rsidRPr="00FE4729" w:rsidRDefault="00C34A53" w:rsidP="0010284D">
            <w:pPr>
              <w:pStyle w:val="ROWTABELLA"/>
              <w:rPr>
                <w:color w:val="002060"/>
              </w:rPr>
            </w:pPr>
            <w:r w:rsidRPr="00FE4729">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BFDA45" w14:textId="77777777" w:rsidR="00C34A53" w:rsidRPr="00FE4729" w:rsidRDefault="00C34A53" w:rsidP="0010284D">
            <w:pPr>
              <w:pStyle w:val="ROWTABELLA"/>
              <w:rPr>
                <w:color w:val="002060"/>
              </w:rPr>
            </w:pPr>
            <w:r w:rsidRPr="00FE4729">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255DF6"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92787E"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25303E" w14:textId="77777777" w:rsidR="00C34A53" w:rsidRPr="00FE4729" w:rsidRDefault="00C34A53" w:rsidP="0010284D">
            <w:pPr>
              <w:pStyle w:val="ROWTABELLA"/>
              <w:rPr>
                <w:color w:val="002060"/>
              </w:rPr>
            </w:pPr>
            <w:r w:rsidRPr="00FE472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B8BCBF" w14:textId="77777777" w:rsidR="00C34A53" w:rsidRPr="00FE4729" w:rsidRDefault="00C34A53" w:rsidP="0010284D">
            <w:pPr>
              <w:pStyle w:val="ROWTABELLA"/>
              <w:rPr>
                <w:color w:val="002060"/>
              </w:rPr>
            </w:pPr>
            <w:r w:rsidRPr="00FE472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2DDFC1" w14:textId="77777777" w:rsidR="00C34A53" w:rsidRPr="00FE4729" w:rsidRDefault="00C34A53" w:rsidP="0010284D">
            <w:pPr>
              <w:pStyle w:val="ROWTABELLA"/>
              <w:rPr>
                <w:color w:val="002060"/>
              </w:rPr>
            </w:pPr>
            <w:r w:rsidRPr="00FE4729">
              <w:rPr>
                <w:color w:val="002060"/>
              </w:rPr>
              <w:t>VIA MATTEOTTI</w:t>
            </w:r>
          </w:p>
        </w:tc>
      </w:tr>
      <w:tr w:rsidR="00C34A53" w:rsidRPr="00FE4729" w14:paraId="1A80D24B"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04A6B5" w14:textId="77777777" w:rsidR="00C34A53" w:rsidRPr="00FE4729" w:rsidRDefault="00C34A53" w:rsidP="0010284D">
            <w:pPr>
              <w:pStyle w:val="ROWTABELLA"/>
              <w:rPr>
                <w:color w:val="002060"/>
              </w:rPr>
            </w:pPr>
            <w:r w:rsidRPr="00FE472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37C4D83" w14:textId="77777777" w:rsidR="00C34A53" w:rsidRPr="00FE4729" w:rsidRDefault="00C34A53" w:rsidP="0010284D">
            <w:pPr>
              <w:pStyle w:val="ROWTABELLA"/>
              <w:rPr>
                <w:color w:val="002060"/>
              </w:rPr>
            </w:pPr>
            <w:r w:rsidRPr="00FE4729">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B679AC"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66A895"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65E2197" w14:textId="77777777" w:rsidR="00C34A53" w:rsidRPr="00FE4729" w:rsidRDefault="00C34A53" w:rsidP="0010284D">
            <w:pPr>
              <w:pStyle w:val="ROWTABELLA"/>
              <w:rPr>
                <w:color w:val="002060"/>
              </w:rPr>
            </w:pPr>
            <w:r w:rsidRPr="00FE4729">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3B5FF1" w14:textId="77777777" w:rsidR="00C34A53" w:rsidRPr="00FE4729" w:rsidRDefault="00C34A53" w:rsidP="0010284D">
            <w:pPr>
              <w:pStyle w:val="ROWTABELLA"/>
              <w:rPr>
                <w:color w:val="002060"/>
              </w:rPr>
            </w:pPr>
            <w:r w:rsidRPr="00FE4729">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DC8256" w14:textId="77777777" w:rsidR="00C34A53" w:rsidRPr="00FE4729" w:rsidRDefault="00C34A53" w:rsidP="0010284D">
            <w:pPr>
              <w:pStyle w:val="ROWTABELLA"/>
              <w:rPr>
                <w:color w:val="002060"/>
              </w:rPr>
            </w:pPr>
            <w:r w:rsidRPr="00FE4729">
              <w:rPr>
                <w:color w:val="002060"/>
              </w:rPr>
              <w:t>PIAZZALE COTIGNOLI</w:t>
            </w:r>
          </w:p>
        </w:tc>
      </w:tr>
      <w:tr w:rsidR="00C34A53" w:rsidRPr="00FE4729" w14:paraId="20C021E6"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1051CC" w14:textId="77777777" w:rsidR="00C34A53" w:rsidRPr="00FE4729" w:rsidRDefault="00C34A53" w:rsidP="0010284D">
            <w:pPr>
              <w:pStyle w:val="ROWTABELLA"/>
              <w:rPr>
                <w:color w:val="002060"/>
              </w:rPr>
            </w:pPr>
            <w:r w:rsidRPr="00FE4729">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1EF50D" w14:textId="77777777" w:rsidR="00C34A53" w:rsidRPr="00FE4729" w:rsidRDefault="00C34A53" w:rsidP="0010284D">
            <w:pPr>
              <w:pStyle w:val="ROWTABELLA"/>
              <w:rPr>
                <w:color w:val="002060"/>
              </w:rPr>
            </w:pPr>
            <w:r w:rsidRPr="00FE4729">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ABA37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AA67AA"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57CC63" w14:textId="77777777" w:rsidR="00C34A53" w:rsidRPr="00FE4729" w:rsidRDefault="00C34A53" w:rsidP="0010284D">
            <w:pPr>
              <w:pStyle w:val="ROWTABELLA"/>
              <w:rPr>
                <w:color w:val="002060"/>
              </w:rPr>
            </w:pPr>
            <w:r w:rsidRPr="00FE4729">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48AD76" w14:textId="77777777" w:rsidR="00C34A53" w:rsidRPr="00FE4729" w:rsidRDefault="00C34A53" w:rsidP="0010284D">
            <w:pPr>
              <w:pStyle w:val="ROWTABELLA"/>
              <w:rPr>
                <w:color w:val="002060"/>
              </w:rPr>
            </w:pPr>
            <w:r w:rsidRPr="00FE472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3343E3" w14:textId="77777777" w:rsidR="00C34A53" w:rsidRPr="00FE4729" w:rsidRDefault="00C34A53" w:rsidP="0010284D">
            <w:pPr>
              <w:pStyle w:val="ROWTABELLA"/>
              <w:rPr>
                <w:color w:val="002060"/>
              </w:rPr>
            </w:pPr>
            <w:r w:rsidRPr="00FE4729">
              <w:rPr>
                <w:color w:val="002060"/>
              </w:rPr>
              <w:t>VIA PIRANDELLO AREA MT.4</w:t>
            </w:r>
          </w:p>
        </w:tc>
      </w:tr>
      <w:tr w:rsidR="00C34A53" w:rsidRPr="00FE4729" w14:paraId="08079CD8"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E14482" w14:textId="77777777" w:rsidR="00C34A53" w:rsidRPr="00FE4729" w:rsidRDefault="00C34A53" w:rsidP="0010284D">
            <w:pPr>
              <w:pStyle w:val="ROWTABELLA"/>
              <w:rPr>
                <w:color w:val="002060"/>
              </w:rPr>
            </w:pPr>
            <w:r w:rsidRPr="00FE4729">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0DDB70" w14:textId="77777777" w:rsidR="00C34A53" w:rsidRPr="00FE4729" w:rsidRDefault="00C34A53" w:rsidP="0010284D">
            <w:pPr>
              <w:pStyle w:val="ROWTABELLA"/>
              <w:rPr>
                <w:color w:val="002060"/>
              </w:rPr>
            </w:pPr>
            <w:r w:rsidRPr="00FE4729">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A8119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B850CF" w14:textId="77777777" w:rsidR="00C34A53" w:rsidRPr="00FE4729" w:rsidRDefault="00C34A53" w:rsidP="0010284D">
            <w:pPr>
              <w:pStyle w:val="ROWTABELLA"/>
              <w:rPr>
                <w:color w:val="002060"/>
              </w:rPr>
            </w:pPr>
            <w:r w:rsidRPr="00FE4729">
              <w:rPr>
                <w:color w:val="002060"/>
              </w:rPr>
              <w:t>18/01/2020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00E573" w14:textId="77777777" w:rsidR="00C34A53" w:rsidRPr="00FE4729" w:rsidRDefault="00C34A53" w:rsidP="0010284D">
            <w:pPr>
              <w:pStyle w:val="ROWTABELLA"/>
              <w:rPr>
                <w:color w:val="002060"/>
              </w:rPr>
            </w:pPr>
            <w:r w:rsidRPr="00FE4729">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6F34DB" w14:textId="77777777" w:rsidR="00C34A53" w:rsidRPr="00FE4729" w:rsidRDefault="00C34A53" w:rsidP="0010284D">
            <w:pPr>
              <w:pStyle w:val="ROWTABELLA"/>
              <w:rPr>
                <w:color w:val="002060"/>
              </w:rPr>
            </w:pPr>
            <w:r w:rsidRPr="00FE4729">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4BABB9" w14:textId="77777777" w:rsidR="00C34A53" w:rsidRPr="00FE4729" w:rsidRDefault="00C34A53" w:rsidP="0010284D">
            <w:pPr>
              <w:pStyle w:val="ROWTABELLA"/>
              <w:rPr>
                <w:color w:val="002060"/>
              </w:rPr>
            </w:pPr>
            <w:r w:rsidRPr="00FE4729">
              <w:rPr>
                <w:color w:val="002060"/>
              </w:rPr>
              <w:t>VIA VERDI</w:t>
            </w:r>
          </w:p>
        </w:tc>
      </w:tr>
    </w:tbl>
    <w:p w14:paraId="2718CCA2" w14:textId="77777777" w:rsidR="00C34A53" w:rsidRPr="00E876E0" w:rsidRDefault="00C34A53" w:rsidP="00C34A53">
      <w:pPr>
        <w:pStyle w:val="breakline"/>
        <w:divId w:val="527259509"/>
        <w:rPr>
          <w:color w:val="002060"/>
        </w:rPr>
      </w:pPr>
    </w:p>
    <w:p w14:paraId="7D6F253C"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CALCIO A CINQUE SERIE C2</w:t>
      </w:r>
    </w:p>
    <w:p w14:paraId="2BF46C74" w14:textId="77777777" w:rsidR="00C34A53" w:rsidRPr="00E876E0" w:rsidRDefault="00C34A53" w:rsidP="00C34A53">
      <w:pPr>
        <w:pStyle w:val="TITOLOPRINC"/>
        <w:divId w:val="527259509"/>
        <w:rPr>
          <w:color w:val="002060"/>
        </w:rPr>
      </w:pPr>
      <w:r w:rsidRPr="00E876E0">
        <w:rPr>
          <w:color w:val="002060"/>
        </w:rPr>
        <w:t>RISULTATI</w:t>
      </w:r>
    </w:p>
    <w:p w14:paraId="5AF16924" w14:textId="77777777" w:rsidR="00C34A53" w:rsidRPr="00E876E0" w:rsidRDefault="00C34A53" w:rsidP="00C34A53">
      <w:pPr>
        <w:pStyle w:val="breakline"/>
        <w:divId w:val="527259509"/>
        <w:rPr>
          <w:color w:val="002060"/>
        </w:rPr>
      </w:pPr>
    </w:p>
    <w:p w14:paraId="7A5B8375" w14:textId="77777777" w:rsidR="00C34A53" w:rsidRPr="00E876E0" w:rsidRDefault="00C34A53" w:rsidP="00C34A53">
      <w:pPr>
        <w:pStyle w:val="SOTTOTITOLOCAMPIONATO1"/>
        <w:divId w:val="527259509"/>
        <w:rPr>
          <w:color w:val="002060"/>
        </w:rPr>
      </w:pPr>
      <w:r w:rsidRPr="00E876E0">
        <w:rPr>
          <w:color w:val="002060"/>
        </w:rPr>
        <w:t>RISULTATI UFFICIALI GARE DEL 10/01/2020</w:t>
      </w:r>
    </w:p>
    <w:p w14:paraId="23CF2999"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5D7BA36E"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C34A53" w:rsidRPr="00E876E0" w14:paraId="2301BB80"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19CD06CB"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98C6C" w14:textId="77777777" w:rsidR="00C34A53" w:rsidRPr="00E876E0" w:rsidRDefault="00C34A53" w:rsidP="0010284D">
                  <w:pPr>
                    <w:pStyle w:val="HEADERTABELLA"/>
                    <w:rPr>
                      <w:color w:val="002060"/>
                    </w:rPr>
                  </w:pPr>
                  <w:r w:rsidRPr="00E876E0">
                    <w:rPr>
                      <w:color w:val="002060"/>
                    </w:rPr>
                    <w:t>GIRONE A - 2 Giornata - R</w:t>
                  </w:r>
                </w:p>
              </w:tc>
            </w:tr>
            <w:tr w:rsidR="00C34A53" w:rsidRPr="00E876E0" w14:paraId="08954EBC"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98A6173" w14:textId="77777777" w:rsidR="00C34A53" w:rsidRPr="00E876E0" w:rsidRDefault="00C34A53" w:rsidP="0010284D">
                  <w:pPr>
                    <w:pStyle w:val="ROWTABELLA"/>
                    <w:rPr>
                      <w:color w:val="002060"/>
                    </w:rPr>
                  </w:pPr>
                  <w:r w:rsidRPr="00E876E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C97275" w14:textId="77777777" w:rsidR="00C34A53" w:rsidRPr="00E876E0" w:rsidRDefault="00C34A53" w:rsidP="0010284D">
                  <w:pPr>
                    <w:pStyle w:val="ROWTABELLA"/>
                    <w:rPr>
                      <w:color w:val="002060"/>
                    </w:rPr>
                  </w:pPr>
                  <w:r w:rsidRPr="00E876E0">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38F21B"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ACDC89" w14:textId="77777777" w:rsidR="00C34A53" w:rsidRPr="00E876E0" w:rsidRDefault="00C34A53" w:rsidP="0010284D">
                  <w:pPr>
                    <w:pStyle w:val="ROWTABELLA"/>
                    <w:jc w:val="center"/>
                    <w:rPr>
                      <w:color w:val="002060"/>
                    </w:rPr>
                  </w:pPr>
                  <w:r w:rsidRPr="00E876E0">
                    <w:rPr>
                      <w:color w:val="002060"/>
                    </w:rPr>
                    <w:t> </w:t>
                  </w:r>
                </w:p>
              </w:tc>
            </w:tr>
            <w:tr w:rsidR="00C34A53" w:rsidRPr="00E876E0" w14:paraId="0E994A07"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FA4967" w14:textId="77777777" w:rsidR="00C34A53" w:rsidRPr="00E876E0" w:rsidRDefault="00C34A53" w:rsidP="0010284D">
                  <w:pPr>
                    <w:pStyle w:val="ROWTABELLA"/>
                    <w:rPr>
                      <w:color w:val="002060"/>
                    </w:rPr>
                  </w:pPr>
                  <w:r w:rsidRPr="00E876E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DEDCB8" w14:textId="77777777" w:rsidR="00C34A53" w:rsidRPr="00E876E0" w:rsidRDefault="00C34A53" w:rsidP="0010284D">
                  <w:pPr>
                    <w:pStyle w:val="ROWTABELLA"/>
                    <w:rPr>
                      <w:color w:val="002060"/>
                    </w:rPr>
                  </w:pPr>
                  <w:r w:rsidRPr="00E876E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C652B1" w14:textId="77777777" w:rsidR="00C34A53" w:rsidRPr="00E876E0" w:rsidRDefault="00C34A53" w:rsidP="0010284D">
                  <w:pPr>
                    <w:pStyle w:val="ROWTABELLA"/>
                    <w:jc w:val="center"/>
                    <w:rPr>
                      <w:color w:val="002060"/>
                    </w:rPr>
                  </w:pPr>
                  <w:r w:rsidRPr="00E876E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5F0D98" w14:textId="77777777" w:rsidR="00C34A53" w:rsidRPr="00E876E0" w:rsidRDefault="00C34A53" w:rsidP="0010284D">
                  <w:pPr>
                    <w:pStyle w:val="ROWTABELLA"/>
                    <w:jc w:val="center"/>
                    <w:rPr>
                      <w:color w:val="002060"/>
                    </w:rPr>
                  </w:pPr>
                  <w:r w:rsidRPr="00E876E0">
                    <w:rPr>
                      <w:color w:val="002060"/>
                    </w:rPr>
                    <w:t> </w:t>
                  </w:r>
                </w:p>
              </w:tc>
            </w:tr>
            <w:tr w:rsidR="00C34A53" w:rsidRPr="00E876E0" w14:paraId="7F2D6AE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B99ECC" w14:textId="77777777" w:rsidR="00C34A53" w:rsidRPr="00E876E0" w:rsidRDefault="00C34A53" w:rsidP="0010284D">
                  <w:pPr>
                    <w:pStyle w:val="ROWTABELLA"/>
                    <w:rPr>
                      <w:color w:val="002060"/>
                    </w:rPr>
                  </w:pPr>
                  <w:r w:rsidRPr="00E876E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0DD10C" w14:textId="77777777" w:rsidR="00C34A53" w:rsidRPr="00E876E0" w:rsidRDefault="00C34A53" w:rsidP="0010284D">
                  <w:pPr>
                    <w:pStyle w:val="ROWTABELLA"/>
                    <w:rPr>
                      <w:color w:val="002060"/>
                    </w:rPr>
                  </w:pPr>
                  <w:r w:rsidRPr="00E876E0">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A19AA81" w14:textId="77777777" w:rsidR="00C34A53" w:rsidRPr="00E876E0" w:rsidRDefault="00C34A53" w:rsidP="0010284D">
                  <w:pPr>
                    <w:pStyle w:val="ROWTABELLA"/>
                    <w:jc w:val="center"/>
                    <w:rPr>
                      <w:color w:val="002060"/>
                    </w:rPr>
                  </w:pPr>
                  <w:r w:rsidRPr="00E876E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AED4FA" w14:textId="77777777" w:rsidR="00C34A53" w:rsidRPr="00E876E0" w:rsidRDefault="00C34A53" w:rsidP="0010284D">
                  <w:pPr>
                    <w:pStyle w:val="ROWTABELLA"/>
                    <w:jc w:val="center"/>
                    <w:rPr>
                      <w:color w:val="002060"/>
                    </w:rPr>
                  </w:pPr>
                  <w:r w:rsidRPr="00E876E0">
                    <w:rPr>
                      <w:color w:val="002060"/>
                    </w:rPr>
                    <w:t> </w:t>
                  </w:r>
                </w:p>
              </w:tc>
            </w:tr>
            <w:tr w:rsidR="00C34A53" w:rsidRPr="00E876E0" w14:paraId="5A4D60E0"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6B62A9" w14:textId="77777777" w:rsidR="00C34A53" w:rsidRPr="00E876E0" w:rsidRDefault="00C34A53" w:rsidP="0010284D">
                  <w:pPr>
                    <w:pStyle w:val="ROWTABELLA"/>
                    <w:rPr>
                      <w:color w:val="002060"/>
                    </w:rPr>
                  </w:pPr>
                  <w:r w:rsidRPr="00E876E0">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B4A42C" w14:textId="77777777" w:rsidR="00C34A53" w:rsidRPr="00E876E0" w:rsidRDefault="00C34A53" w:rsidP="0010284D">
                  <w:pPr>
                    <w:pStyle w:val="ROWTABELLA"/>
                    <w:rPr>
                      <w:color w:val="002060"/>
                    </w:rPr>
                  </w:pPr>
                  <w:r w:rsidRPr="00E876E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0AD6FE" w14:textId="77777777" w:rsidR="00C34A53" w:rsidRPr="00E876E0" w:rsidRDefault="00C34A53" w:rsidP="0010284D">
                  <w:pPr>
                    <w:pStyle w:val="ROWTABELLA"/>
                    <w:jc w:val="center"/>
                    <w:rPr>
                      <w:color w:val="002060"/>
                    </w:rPr>
                  </w:pPr>
                  <w:r w:rsidRPr="00E876E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E6B228" w14:textId="77777777" w:rsidR="00C34A53" w:rsidRPr="00E876E0" w:rsidRDefault="00C34A53" w:rsidP="0010284D">
                  <w:pPr>
                    <w:pStyle w:val="ROWTABELLA"/>
                    <w:jc w:val="center"/>
                    <w:rPr>
                      <w:color w:val="002060"/>
                    </w:rPr>
                  </w:pPr>
                  <w:r w:rsidRPr="00E876E0">
                    <w:rPr>
                      <w:color w:val="002060"/>
                    </w:rPr>
                    <w:t> </w:t>
                  </w:r>
                </w:p>
              </w:tc>
            </w:tr>
            <w:tr w:rsidR="00C34A53" w:rsidRPr="00E876E0" w14:paraId="33DE97C7"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8A61FE" w14:textId="77777777" w:rsidR="00C34A53" w:rsidRPr="00E876E0" w:rsidRDefault="00C34A53" w:rsidP="0010284D">
                  <w:pPr>
                    <w:pStyle w:val="ROWTABELLA"/>
                    <w:rPr>
                      <w:color w:val="002060"/>
                    </w:rPr>
                  </w:pPr>
                  <w:r w:rsidRPr="00E876E0">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DE2757" w14:textId="77777777" w:rsidR="00C34A53" w:rsidRPr="00E876E0" w:rsidRDefault="00C34A53" w:rsidP="0010284D">
                  <w:pPr>
                    <w:pStyle w:val="ROWTABELLA"/>
                    <w:rPr>
                      <w:color w:val="002060"/>
                    </w:rPr>
                  </w:pPr>
                  <w:r w:rsidRPr="00E876E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97F4D2" w14:textId="77777777" w:rsidR="00C34A53" w:rsidRPr="00E876E0" w:rsidRDefault="00C34A53" w:rsidP="0010284D">
                  <w:pPr>
                    <w:pStyle w:val="ROWTABELLA"/>
                    <w:jc w:val="center"/>
                    <w:rPr>
                      <w:color w:val="002060"/>
                    </w:rPr>
                  </w:pPr>
                  <w:r w:rsidRPr="00E876E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97E950" w14:textId="77777777" w:rsidR="00C34A53" w:rsidRPr="00E876E0" w:rsidRDefault="00C34A53" w:rsidP="0010284D">
                  <w:pPr>
                    <w:pStyle w:val="ROWTABELLA"/>
                    <w:jc w:val="center"/>
                    <w:rPr>
                      <w:color w:val="002060"/>
                    </w:rPr>
                  </w:pPr>
                  <w:r w:rsidRPr="00E876E0">
                    <w:rPr>
                      <w:color w:val="002060"/>
                    </w:rPr>
                    <w:t> </w:t>
                  </w:r>
                </w:p>
              </w:tc>
            </w:tr>
            <w:tr w:rsidR="00C34A53" w:rsidRPr="00E876E0" w14:paraId="4633F0F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716E7A" w14:textId="77777777" w:rsidR="00C34A53" w:rsidRPr="00E876E0" w:rsidRDefault="00C34A53" w:rsidP="0010284D">
                  <w:pPr>
                    <w:pStyle w:val="ROWTABELLA"/>
                    <w:rPr>
                      <w:color w:val="002060"/>
                    </w:rPr>
                  </w:pPr>
                  <w:r w:rsidRPr="00E876E0">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A83F93" w14:textId="77777777" w:rsidR="00C34A53" w:rsidRPr="00E876E0" w:rsidRDefault="00C34A53" w:rsidP="0010284D">
                  <w:pPr>
                    <w:pStyle w:val="ROWTABELLA"/>
                    <w:rPr>
                      <w:color w:val="002060"/>
                    </w:rPr>
                  </w:pPr>
                  <w:r w:rsidRPr="00E876E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9BAA9D" w14:textId="77777777" w:rsidR="00C34A53" w:rsidRPr="00E876E0" w:rsidRDefault="00C34A53" w:rsidP="0010284D">
                  <w:pPr>
                    <w:pStyle w:val="ROWTABELLA"/>
                    <w:jc w:val="center"/>
                    <w:rPr>
                      <w:color w:val="002060"/>
                    </w:rPr>
                  </w:pPr>
                  <w:r w:rsidRPr="00E876E0">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ED3C6D" w14:textId="77777777" w:rsidR="00C34A53" w:rsidRPr="00E876E0" w:rsidRDefault="00C34A53" w:rsidP="0010284D">
                  <w:pPr>
                    <w:pStyle w:val="ROWTABELLA"/>
                    <w:jc w:val="center"/>
                    <w:rPr>
                      <w:color w:val="002060"/>
                    </w:rPr>
                  </w:pPr>
                  <w:r w:rsidRPr="00E876E0">
                    <w:rPr>
                      <w:color w:val="002060"/>
                    </w:rPr>
                    <w:t> </w:t>
                  </w:r>
                </w:p>
              </w:tc>
            </w:tr>
            <w:tr w:rsidR="00C34A53" w:rsidRPr="00E876E0" w14:paraId="465564CB"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AF5B77" w14:textId="77777777" w:rsidR="00C34A53" w:rsidRPr="00E876E0" w:rsidRDefault="00C34A53" w:rsidP="0010284D">
                  <w:pPr>
                    <w:pStyle w:val="ROWTABELLA"/>
                    <w:rPr>
                      <w:color w:val="002060"/>
                    </w:rPr>
                  </w:pPr>
                  <w:r w:rsidRPr="00E876E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4BF1E" w14:textId="77777777" w:rsidR="00C34A53" w:rsidRPr="00E876E0" w:rsidRDefault="00C34A53" w:rsidP="0010284D">
                  <w:pPr>
                    <w:pStyle w:val="ROWTABELLA"/>
                    <w:rPr>
                      <w:color w:val="002060"/>
                    </w:rPr>
                  </w:pPr>
                  <w:r w:rsidRPr="00E876E0">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34C868" w14:textId="77777777" w:rsidR="00C34A53" w:rsidRPr="00E876E0" w:rsidRDefault="00C34A53" w:rsidP="0010284D">
                  <w:pPr>
                    <w:pStyle w:val="ROWTABELLA"/>
                    <w:jc w:val="center"/>
                    <w:rPr>
                      <w:color w:val="002060"/>
                    </w:rPr>
                  </w:pPr>
                  <w:r w:rsidRPr="00E876E0">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F8DD79" w14:textId="77777777" w:rsidR="00C34A53" w:rsidRPr="00E876E0" w:rsidRDefault="00C34A53" w:rsidP="0010284D">
                  <w:pPr>
                    <w:pStyle w:val="ROWTABELLA"/>
                    <w:jc w:val="center"/>
                    <w:rPr>
                      <w:color w:val="002060"/>
                    </w:rPr>
                  </w:pPr>
                  <w:r w:rsidRPr="00E876E0">
                    <w:rPr>
                      <w:color w:val="002060"/>
                    </w:rPr>
                    <w:t> </w:t>
                  </w:r>
                </w:p>
              </w:tc>
            </w:tr>
            <w:tr w:rsidR="00C34A53" w:rsidRPr="00E876E0" w14:paraId="43F09892"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55088C06" w14:textId="77777777" w:rsidR="00C34A53" w:rsidRPr="00E876E0" w:rsidRDefault="00C34A53" w:rsidP="0010284D">
                  <w:pPr>
                    <w:pStyle w:val="ROWTABELLA"/>
                    <w:rPr>
                      <w:color w:val="002060"/>
                    </w:rPr>
                  </w:pPr>
                  <w:r w:rsidRPr="00E876E0">
                    <w:rPr>
                      <w:color w:val="002060"/>
                    </w:rPr>
                    <w:t>(1) - disputata il 11/01/2020</w:t>
                  </w:r>
                </w:p>
              </w:tc>
            </w:tr>
          </w:tbl>
          <w:p w14:paraId="001A0371"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602CC65F"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2B6D5" w14:textId="77777777" w:rsidR="00C34A53" w:rsidRPr="00E876E0" w:rsidRDefault="00C34A53" w:rsidP="0010284D">
                  <w:pPr>
                    <w:pStyle w:val="HEADERTABELLA"/>
                    <w:rPr>
                      <w:color w:val="002060"/>
                    </w:rPr>
                  </w:pPr>
                  <w:r w:rsidRPr="00E876E0">
                    <w:rPr>
                      <w:color w:val="002060"/>
                    </w:rPr>
                    <w:t>GIRONE B - 2 Giornata - R</w:t>
                  </w:r>
                </w:p>
              </w:tc>
            </w:tr>
            <w:tr w:rsidR="00C34A53" w:rsidRPr="00E876E0" w14:paraId="5D7D8172"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C30D2E" w14:textId="77777777" w:rsidR="00C34A53" w:rsidRPr="00E876E0" w:rsidRDefault="00C34A53" w:rsidP="0010284D">
                  <w:pPr>
                    <w:pStyle w:val="ROWTABELLA"/>
                    <w:rPr>
                      <w:color w:val="002060"/>
                    </w:rPr>
                  </w:pPr>
                  <w:r w:rsidRPr="00E876E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D74A1" w14:textId="77777777" w:rsidR="00C34A53" w:rsidRPr="00E876E0" w:rsidRDefault="00C34A53" w:rsidP="0010284D">
                  <w:pPr>
                    <w:pStyle w:val="ROWTABELLA"/>
                    <w:rPr>
                      <w:color w:val="002060"/>
                    </w:rPr>
                  </w:pPr>
                  <w:r w:rsidRPr="00E876E0">
                    <w:rPr>
                      <w:color w:val="002060"/>
                    </w:rPr>
                    <w:t>- MONTECASSIANO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012F0" w14:textId="77777777" w:rsidR="00C34A53" w:rsidRPr="00E876E0" w:rsidRDefault="00C34A53" w:rsidP="0010284D">
                  <w:pPr>
                    <w:pStyle w:val="ROWTABELLA"/>
                    <w:jc w:val="center"/>
                    <w:rPr>
                      <w:color w:val="002060"/>
                    </w:rPr>
                  </w:pPr>
                  <w:r w:rsidRPr="00E876E0">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361D8" w14:textId="77777777" w:rsidR="00C34A53" w:rsidRPr="00E876E0" w:rsidRDefault="00C34A53" w:rsidP="0010284D">
                  <w:pPr>
                    <w:pStyle w:val="ROWTABELLA"/>
                    <w:jc w:val="center"/>
                    <w:rPr>
                      <w:color w:val="002060"/>
                    </w:rPr>
                  </w:pPr>
                  <w:r w:rsidRPr="00E876E0">
                    <w:rPr>
                      <w:color w:val="002060"/>
                    </w:rPr>
                    <w:t> </w:t>
                  </w:r>
                </w:p>
              </w:tc>
            </w:tr>
            <w:tr w:rsidR="00C34A53" w:rsidRPr="00E876E0" w14:paraId="280FE9FD"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DBD46C" w14:textId="77777777" w:rsidR="00C34A53" w:rsidRPr="00E876E0" w:rsidRDefault="00C34A53" w:rsidP="0010284D">
                  <w:pPr>
                    <w:pStyle w:val="ROWTABELLA"/>
                    <w:rPr>
                      <w:color w:val="002060"/>
                    </w:rPr>
                  </w:pPr>
                  <w:r w:rsidRPr="00E876E0">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70FD31" w14:textId="77777777" w:rsidR="00C34A53" w:rsidRPr="00E876E0" w:rsidRDefault="00C34A53" w:rsidP="0010284D">
                  <w:pPr>
                    <w:pStyle w:val="ROWTABELLA"/>
                    <w:rPr>
                      <w:color w:val="002060"/>
                    </w:rPr>
                  </w:pPr>
                  <w:r w:rsidRPr="00E876E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ADFEFE" w14:textId="77777777" w:rsidR="00C34A53" w:rsidRPr="00E876E0" w:rsidRDefault="00C34A53" w:rsidP="0010284D">
                  <w:pPr>
                    <w:pStyle w:val="ROWTABELLA"/>
                    <w:jc w:val="center"/>
                    <w:rPr>
                      <w:color w:val="002060"/>
                    </w:rPr>
                  </w:pPr>
                  <w:r w:rsidRPr="00E876E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1C26F8" w14:textId="77777777" w:rsidR="00C34A53" w:rsidRPr="00E876E0" w:rsidRDefault="00C34A53" w:rsidP="0010284D">
                  <w:pPr>
                    <w:pStyle w:val="ROWTABELLA"/>
                    <w:jc w:val="center"/>
                    <w:rPr>
                      <w:color w:val="002060"/>
                    </w:rPr>
                  </w:pPr>
                  <w:r w:rsidRPr="00E876E0">
                    <w:rPr>
                      <w:color w:val="002060"/>
                    </w:rPr>
                    <w:t> </w:t>
                  </w:r>
                </w:p>
              </w:tc>
            </w:tr>
            <w:tr w:rsidR="00C34A53" w:rsidRPr="00E876E0" w14:paraId="39D8B83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9045FD" w14:textId="77777777" w:rsidR="00C34A53" w:rsidRPr="00E876E0" w:rsidRDefault="00C34A53" w:rsidP="0010284D">
                  <w:pPr>
                    <w:pStyle w:val="ROWTABELLA"/>
                    <w:rPr>
                      <w:color w:val="002060"/>
                    </w:rPr>
                  </w:pPr>
                  <w:r w:rsidRPr="00E876E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D99B6F" w14:textId="77777777" w:rsidR="00C34A53" w:rsidRPr="00E876E0" w:rsidRDefault="00C34A53" w:rsidP="0010284D">
                  <w:pPr>
                    <w:pStyle w:val="ROWTABELLA"/>
                    <w:rPr>
                      <w:color w:val="002060"/>
                    </w:rPr>
                  </w:pPr>
                  <w:r w:rsidRPr="00E876E0">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2C9E5B"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C3E945" w14:textId="77777777" w:rsidR="00C34A53" w:rsidRPr="00E876E0" w:rsidRDefault="00C34A53" w:rsidP="0010284D">
                  <w:pPr>
                    <w:pStyle w:val="ROWTABELLA"/>
                    <w:jc w:val="center"/>
                    <w:rPr>
                      <w:color w:val="002060"/>
                    </w:rPr>
                  </w:pPr>
                  <w:r w:rsidRPr="00E876E0">
                    <w:rPr>
                      <w:color w:val="002060"/>
                    </w:rPr>
                    <w:t> </w:t>
                  </w:r>
                </w:p>
              </w:tc>
            </w:tr>
            <w:tr w:rsidR="00C34A53" w:rsidRPr="00E876E0" w14:paraId="75B0DDE8"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20AA2A" w14:textId="77777777" w:rsidR="00C34A53" w:rsidRPr="00E876E0" w:rsidRDefault="00C34A53" w:rsidP="0010284D">
                  <w:pPr>
                    <w:pStyle w:val="ROWTABELLA"/>
                    <w:rPr>
                      <w:color w:val="002060"/>
                    </w:rPr>
                  </w:pPr>
                  <w:r w:rsidRPr="00E876E0">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2CFB53" w14:textId="77777777" w:rsidR="00C34A53" w:rsidRPr="00E876E0" w:rsidRDefault="00C34A53" w:rsidP="0010284D">
                  <w:pPr>
                    <w:pStyle w:val="ROWTABELLA"/>
                    <w:rPr>
                      <w:color w:val="002060"/>
                    </w:rPr>
                  </w:pPr>
                  <w:r w:rsidRPr="00E876E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2B298D5" w14:textId="77777777" w:rsidR="00C34A53" w:rsidRPr="00E876E0" w:rsidRDefault="00C34A53" w:rsidP="0010284D">
                  <w:pPr>
                    <w:pStyle w:val="ROWTABELLA"/>
                    <w:jc w:val="center"/>
                    <w:rPr>
                      <w:color w:val="002060"/>
                    </w:rPr>
                  </w:pPr>
                  <w:r w:rsidRPr="00E876E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9E22FB" w14:textId="77777777" w:rsidR="00C34A53" w:rsidRPr="00E876E0" w:rsidRDefault="00C34A53" w:rsidP="0010284D">
                  <w:pPr>
                    <w:pStyle w:val="ROWTABELLA"/>
                    <w:jc w:val="center"/>
                    <w:rPr>
                      <w:color w:val="002060"/>
                    </w:rPr>
                  </w:pPr>
                  <w:r w:rsidRPr="00E876E0">
                    <w:rPr>
                      <w:color w:val="002060"/>
                    </w:rPr>
                    <w:t> </w:t>
                  </w:r>
                </w:p>
              </w:tc>
            </w:tr>
            <w:tr w:rsidR="00C34A53" w:rsidRPr="00E876E0" w14:paraId="6EF5339D"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3E0E9C" w14:textId="77777777" w:rsidR="00C34A53" w:rsidRPr="00E876E0" w:rsidRDefault="00C34A53" w:rsidP="0010284D">
                  <w:pPr>
                    <w:pStyle w:val="ROWTABELLA"/>
                    <w:rPr>
                      <w:color w:val="002060"/>
                    </w:rPr>
                  </w:pPr>
                  <w:r w:rsidRPr="00E876E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C33DED" w14:textId="77777777" w:rsidR="00C34A53" w:rsidRPr="00E876E0" w:rsidRDefault="00C34A53" w:rsidP="0010284D">
                  <w:pPr>
                    <w:pStyle w:val="ROWTABELLA"/>
                    <w:rPr>
                      <w:color w:val="002060"/>
                    </w:rPr>
                  </w:pPr>
                  <w:r w:rsidRPr="00E876E0">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2BA357" w14:textId="77777777" w:rsidR="00C34A53" w:rsidRPr="00E876E0" w:rsidRDefault="00C34A53" w:rsidP="0010284D">
                  <w:pPr>
                    <w:pStyle w:val="ROWTABELLA"/>
                    <w:jc w:val="center"/>
                    <w:rPr>
                      <w:color w:val="002060"/>
                    </w:rPr>
                  </w:pPr>
                  <w:r w:rsidRPr="00E876E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25E5FE" w14:textId="77777777" w:rsidR="00C34A53" w:rsidRPr="00E876E0" w:rsidRDefault="00C34A53" w:rsidP="0010284D">
                  <w:pPr>
                    <w:pStyle w:val="ROWTABELLA"/>
                    <w:jc w:val="center"/>
                    <w:rPr>
                      <w:color w:val="002060"/>
                    </w:rPr>
                  </w:pPr>
                  <w:r w:rsidRPr="00E876E0">
                    <w:rPr>
                      <w:color w:val="002060"/>
                    </w:rPr>
                    <w:t> </w:t>
                  </w:r>
                </w:p>
              </w:tc>
            </w:tr>
            <w:tr w:rsidR="00C34A53" w:rsidRPr="00E876E0" w14:paraId="5ED12176"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C9EEEB" w14:textId="77777777" w:rsidR="00C34A53" w:rsidRPr="00E876E0" w:rsidRDefault="00C34A53" w:rsidP="0010284D">
                  <w:pPr>
                    <w:pStyle w:val="ROWTABELLA"/>
                    <w:rPr>
                      <w:color w:val="002060"/>
                    </w:rPr>
                  </w:pPr>
                  <w:r w:rsidRPr="00E876E0">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DF81F8" w14:textId="77777777" w:rsidR="00C34A53" w:rsidRPr="00E876E0" w:rsidRDefault="00C34A53" w:rsidP="0010284D">
                  <w:pPr>
                    <w:pStyle w:val="ROWTABELLA"/>
                    <w:rPr>
                      <w:color w:val="002060"/>
                    </w:rPr>
                  </w:pPr>
                  <w:r w:rsidRPr="00E876E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89BD57" w14:textId="77777777" w:rsidR="00C34A53" w:rsidRPr="00E876E0" w:rsidRDefault="00C34A53" w:rsidP="0010284D">
                  <w:pPr>
                    <w:pStyle w:val="ROWTABELLA"/>
                    <w:jc w:val="center"/>
                    <w:rPr>
                      <w:color w:val="002060"/>
                    </w:rPr>
                  </w:pPr>
                  <w:r w:rsidRPr="00E876E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319FED" w14:textId="77777777" w:rsidR="00C34A53" w:rsidRPr="00E876E0" w:rsidRDefault="00C34A53" w:rsidP="0010284D">
                  <w:pPr>
                    <w:pStyle w:val="ROWTABELLA"/>
                    <w:jc w:val="center"/>
                    <w:rPr>
                      <w:color w:val="002060"/>
                    </w:rPr>
                  </w:pPr>
                  <w:r w:rsidRPr="00E876E0">
                    <w:rPr>
                      <w:color w:val="002060"/>
                    </w:rPr>
                    <w:t> </w:t>
                  </w:r>
                </w:p>
              </w:tc>
            </w:tr>
            <w:tr w:rsidR="00C34A53" w:rsidRPr="00E876E0" w14:paraId="07166769"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FD87F5" w14:textId="77777777" w:rsidR="00C34A53" w:rsidRPr="00E876E0" w:rsidRDefault="00C34A53" w:rsidP="0010284D">
                  <w:pPr>
                    <w:pStyle w:val="ROWTABELLA"/>
                    <w:rPr>
                      <w:color w:val="002060"/>
                    </w:rPr>
                  </w:pPr>
                  <w:r w:rsidRPr="00E876E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557E8B" w14:textId="77777777" w:rsidR="00C34A53" w:rsidRPr="00E876E0" w:rsidRDefault="00C34A53" w:rsidP="0010284D">
                  <w:pPr>
                    <w:pStyle w:val="ROWTABELLA"/>
                    <w:rPr>
                      <w:color w:val="002060"/>
                    </w:rPr>
                  </w:pPr>
                  <w:r w:rsidRPr="00E876E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E491B6" w14:textId="77777777" w:rsidR="00C34A53" w:rsidRPr="00E876E0" w:rsidRDefault="00C34A53" w:rsidP="0010284D">
                  <w:pPr>
                    <w:pStyle w:val="ROWTABELLA"/>
                    <w:jc w:val="center"/>
                    <w:rPr>
                      <w:color w:val="002060"/>
                    </w:rPr>
                  </w:pPr>
                  <w:r w:rsidRPr="00E876E0">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B6A64A" w14:textId="77777777" w:rsidR="00C34A53" w:rsidRPr="00E876E0" w:rsidRDefault="00C34A53" w:rsidP="0010284D">
                  <w:pPr>
                    <w:pStyle w:val="ROWTABELLA"/>
                    <w:jc w:val="center"/>
                    <w:rPr>
                      <w:color w:val="002060"/>
                    </w:rPr>
                  </w:pPr>
                  <w:r w:rsidRPr="00E876E0">
                    <w:rPr>
                      <w:color w:val="002060"/>
                    </w:rPr>
                    <w:t> </w:t>
                  </w:r>
                </w:p>
              </w:tc>
            </w:tr>
          </w:tbl>
          <w:p w14:paraId="0189EACF" w14:textId="77777777" w:rsidR="00C34A53" w:rsidRPr="00E876E0" w:rsidRDefault="00C34A53" w:rsidP="0010284D">
            <w:pPr>
              <w:rPr>
                <w:color w:val="002060"/>
              </w:rPr>
            </w:pPr>
          </w:p>
        </w:tc>
      </w:tr>
    </w:tbl>
    <w:p w14:paraId="1482EF1A"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5663BECF"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7DA4B75B"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B7000" w14:textId="77777777" w:rsidR="00C34A53" w:rsidRPr="00E876E0" w:rsidRDefault="00C34A53" w:rsidP="0010284D">
                  <w:pPr>
                    <w:pStyle w:val="HEADERTABELLA"/>
                    <w:rPr>
                      <w:color w:val="002060"/>
                    </w:rPr>
                  </w:pPr>
                  <w:r w:rsidRPr="00E876E0">
                    <w:rPr>
                      <w:color w:val="002060"/>
                    </w:rPr>
                    <w:t>GIRONE C - 2 Giornata - R</w:t>
                  </w:r>
                </w:p>
              </w:tc>
            </w:tr>
            <w:tr w:rsidR="00C34A53" w:rsidRPr="00E876E0" w14:paraId="26F4CDF8"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1B1053" w14:textId="77777777" w:rsidR="00C34A53" w:rsidRPr="00E876E0" w:rsidRDefault="00C34A53" w:rsidP="0010284D">
                  <w:pPr>
                    <w:pStyle w:val="ROWTABELLA"/>
                    <w:rPr>
                      <w:color w:val="002060"/>
                    </w:rPr>
                  </w:pPr>
                  <w:r w:rsidRPr="00E876E0">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4E1A24" w14:textId="77777777" w:rsidR="00C34A53" w:rsidRPr="00E876E0" w:rsidRDefault="00C34A53" w:rsidP="0010284D">
                  <w:pPr>
                    <w:pStyle w:val="ROWTABELLA"/>
                    <w:rPr>
                      <w:color w:val="002060"/>
                    </w:rPr>
                  </w:pPr>
                  <w:r w:rsidRPr="00E876E0">
                    <w:rPr>
                      <w:color w:val="002060"/>
                    </w:rPr>
                    <w:t>- FUTSAL D. E 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4DB6B0" w14:textId="77777777" w:rsidR="00C34A53" w:rsidRPr="00E876E0" w:rsidRDefault="00C34A53" w:rsidP="0010284D">
                  <w:pPr>
                    <w:pStyle w:val="ROWTABELLA"/>
                    <w:jc w:val="center"/>
                    <w:rPr>
                      <w:color w:val="002060"/>
                    </w:rPr>
                  </w:pPr>
                  <w:r w:rsidRPr="00E876E0">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664F16" w14:textId="77777777" w:rsidR="00C34A53" w:rsidRPr="00E876E0" w:rsidRDefault="00C34A53" w:rsidP="0010284D">
                  <w:pPr>
                    <w:pStyle w:val="ROWTABELLA"/>
                    <w:jc w:val="center"/>
                    <w:rPr>
                      <w:color w:val="002060"/>
                    </w:rPr>
                  </w:pPr>
                  <w:r w:rsidRPr="00E876E0">
                    <w:rPr>
                      <w:color w:val="002060"/>
                    </w:rPr>
                    <w:t> </w:t>
                  </w:r>
                </w:p>
              </w:tc>
            </w:tr>
            <w:tr w:rsidR="00C34A53" w:rsidRPr="00E876E0" w14:paraId="311F38C3"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8E67CE" w14:textId="77777777" w:rsidR="00C34A53" w:rsidRPr="00E876E0" w:rsidRDefault="00C34A53" w:rsidP="0010284D">
                  <w:pPr>
                    <w:pStyle w:val="ROWTABELLA"/>
                    <w:rPr>
                      <w:color w:val="002060"/>
                    </w:rPr>
                  </w:pPr>
                  <w:r w:rsidRPr="00E876E0">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3112F8" w14:textId="77777777" w:rsidR="00C34A53" w:rsidRPr="00E876E0" w:rsidRDefault="00C34A53" w:rsidP="0010284D">
                  <w:pPr>
                    <w:pStyle w:val="ROWTABELLA"/>
                    <w:rPr>
                      <w:color w:val="002060"/>
                    </w:rPr>
                  </w:pPr>
                  <w:r w:rsidRPr="00E876E0">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B1725C" w14:textId="77777777" w:rsidR="00C34A53" w:rsidRPr="00E876E0" w:rsidRDefault="00C34A53" w:rsidP="0010284D">
                  <w:pPr>
                    <w:pStyle w:val="ROWTABELLA"/>
                    <w:jc w:val="center"/>
                    <w:rPr>
                      <w:color w:val="002060"/>
                    </w:rPr>
                  </w:pPr>
                  <w:r w:rsidRPr="00E876E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7D0B17" w14:textId="77777777" w:rsidR="00C34A53" w:rsidRPr="00E876E0" w:rsidRDefault="00C34A53" w:rsidP="0010284D">
                  <w:pPr>
                    <w:pStyle w:val="ROWTABELLA"/>
                    <w:jc w:val="center"/>
                    <w:rPr>
                      <w:color w:val="002060"/>
                    </w:rPr>
                  </w:pPr>
                  <w:r w:rsidRPr="00E876E0">
                    <w:rPr>
                      <w:color w:val="002060"/>
                    </w:rPr>
                    <w:t> </w:t>
                  </w:r>
                </w:p>
              </w:tc>
            </w:tr>
            <w:tr w:rsidR="00C34A53" w:rsidRPr="00E876E0" w14:paraId="0E44FF50"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D16EA7" w14:textId="77777777" w:rsidR="00C34A53" w:rsidRPr="00E876E0" w:rsidRDefault="00C34A53" w:rsidP="0010284D">
                  <w:pPr>
                    <w:pStyle w:val="ROWTABELLA"/>
                    <w:rPr>
                      <w:color w:val="002060"/>
                    </w:rPr>
                  </w:pPr>
                  <w:r w:rsidRPr="00E876E0">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8EC008" w14:textId="77777777" w:rsidR="00C34A53" w:rsidRPr="00E876E0" w:rsidRDefault="00C34A53" w:rsidP="0010284D">
                  <w:pPr>
                    <w:pStyle w:val="ROWTABELLA"/>
                    <w:rPr>
                      <w:color w:val="002060"/>
                    </w:rPr>
                  </w:pPr>
                  <w:r w:rsidRPr="00E876E0">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69B1B2" w14:textId="77777777" w:rsidR="00C34A53" w:rsidRPr="00E876E0" w:rsidRDefault="00C34A53" w:rsidP="0010284D">
                  <w:pPr>
                    <w:pStyle w:val="ROWTABELLA"/>
                    <w:jc w:val="center"/>
                    <w:rPr>
                      <w:color w:val="002060"/>
                    </w:rPr>
                  </w:pPr>
                  <w:r w:rsidRPr="00E876E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2D2DBBF" w14:textId="77777777" w:rsidR="00C34A53" w:rsidRPr="00E876E0" w:rsidRDefault="00C34A53" w:rsidP="0010284D">
                  <w:pPr>
                    <w:pStyle w:val="ROWTABELLA"/>
                    <w:jc w:val="center"/>
                    <w:rPr>
                      <w:color w:val="002060"/>
                    </w:rPr>
                  </w:pPr>
                  <w:r w:rsidRPr="00E876E0">
                    <w:rPr>
                      <w:color w:val="002060"/>
                    </w:rPr>
                    <w:t> </w:t>
                  </w:r>
                </w:p>
              </w:tc>
            </w:tr>
            <w:tr w:rsidR="00C34A53" w:rsidRPr="00E876E0" w14:paraId="6F3210D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035A23" w14:textId="77777777" w:rsidR="00C34A53" w:rsidRPr="00E876E0" w:rsidRDefault="00C34A53" w:rsidP="0010284D">
                  <w:pPr>
                    <w:pStyle w:val="ROWTABELLA"/>
                    <w:rPr>
                      <w:color w:val="002060"/>
                    </w:rPr>
                  </w:pPr>
                  <w:r w:rsidRPr="00E876E0">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A59B6E" w14:textId="77777777" w:rsidR="00C34A53" w:rsidRPr="00E876E0" w:rsidRDefault="00C34A53" w:rsidP="0010284D">
                  <w:pPr>
                    <w:pStyle w:val="ROWTABELLA"/>
                    <w:rPr>
                      <w:color w:val="002060"/>
                    </w:rPr>
                  </w:pPr>
                  <w:r w:rsidRPr="00E876E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486C9C" w14:textId="77777777" w:rsidR="00C34A53" w:rsidRPr="00E876E0" w:rsidRDefault="00C34A53" w:rsidP="0010284D">
                  <w:pPr>
                    <w:pStyle w:val="ROWTABELLA"/>
                    <w:jc w:val="center"/>
                    <w:rPr>
                      <w:color w:val="002060"/>
                    </w:rPr>
                  </w:pPr>
                  <w:r w:rsidRPr="00E876E0">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7B3F24" w14:textId="77777777" w:rsidR="00C34A53" w:rsidRPr="00E876E0" w:rsidRDefault="00C34A53" w:rsidP="0010284D">
                  <w:pPr>
                    <w:pStyle w:val="ROWTABELLA"/>
                    <w:jc w:val="center"/>
                    <w:rPr>
                      <w:color w:val="002060"/>
                    </w:rPr>
                  </w:pPr>
                  <w:r w:rsidRPr="00E876E0">
                    <w:rPr>
                      <w:color w:val="002060"/>
                    </w:rPr>
                    <w:t> </w:t>
                  </w:r>
                </w:p>
              </w:tc>
            </w:tr>
            <w:tr w:rsidR="00C34A53" w:rsidRPr="00E876E0" w14:paraId="6FB8A04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BCBA85" w14:textId="77777777" w:rsidR="00C34A53" w:rsidRPr="00E876E0" w:rsidRDefault="00C34A53" w:rsidP="0010284D">
                  <w:pPr>
                    <w:pStyle w:val="ROWTABELLA"/>
                    <w:rPr>
                      <w:color w:val="002060"/>
                    </w:rPr>
                  </w:pPr>
                  <w:r w:rsidRPr="00E876E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4C7AAC" w14:textId="77777777" w:rsidR="00C34A53" w:rsidRPr="00E876E0" w:rsidRDefault="00C34A53" w:rsidP="0010284D">
                  <w:pPr>
                    <w:pStyle w:val="ROWTABELLA"/>
                    <w:rPr>
                      <w:color w:val="002060"/>
                    </w:rPr>
                  </w:pPr>
                  <w:r w:rsidRPr="00E876E0">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0B0A26" w14:textId="77777777" w:rsidR="00C34A53" w:rsidRPr="00E876E0" w:rsidRDefault="00C34A53" w:rsidP="0010284D">
                  <w:pPr>
                    <w:pStyle w:val="ROWTABELLA"/>
                    <w:jc w:val="center"/>
                    <w:rPr>
                      <w:color w:val="002060"/>
                    </w:rPr>
                  </w:pPr>
                  <w:r w:rsidRPr="00E876E0">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9142B3" w14:textId="77777777" w:rsidR="00C34A53" w:rsidRPr="00E876E0" w:rsidRDefault="00C34A53" w:rsidP="0010284D">
                  <w:pPr>
                    <w:pStyle w:val="ROWTABELLA"/>
                    <w:jc w:val="center"/>
                    <w:rPr>
                      <w:color w:val="002060"/>
                    </w:rPr>
                  </w:pPr>
                  <w:r w:rsidRPr="00E876E0">
                    <w:rPr>
                      <w:color w:val="002060"/>
                    </w:rPr>
                    <w:t> </w:t>
                  </w:r>
                </w:p>
              </w:tc>
            </w:tr>
            <w:tr w:rsidR="00C34A53" w:rsidRPr="00E876E0" w14:paraId="522F192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E96FB4" w14:textId="77777777" w:rsidR="00C34A53" w:rsidRPr="00E876E0" w:rsidRDefault="00C34A53" w:rsidP="0010284D">
                  <w:pPr>
                    <w:pStyle w:val="ROWTABELLA"/>
                    <w:rPr>
                      <w:color w:val="002060"/>
                    </w:rPr>
                  </w:pPr>
                  <w:r w:rsidRPr="00E876E0">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6F10F3" w14:textId="77777777" w:rsidR="00C34A53" w:rsidRPr="00E876E0" w:rsidRDefault="00C34A53" w:rsidP="0010284D">
                  <w:pPr>
                    <w:pStyle w:val="ROWTABELLA"/>
                    <w:rPr>
                      <w:color w:val="002060"/>
                    </w:rPr>
                  </w:pPr>
                  <w:r w:rsidRPr="00E876E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EA1BD6" w14:textId="77777777" w:rsidR="00C34A53" w:rsidRPr="00E876E0" w:rsidRDefault="00C34A53" w:rsidP="0010284D">
                  <w:pPr>
                    <w:pStyle w:val="ROWTABELLA"/>
                    <w:jc w:val="center"/>
                    <w:rPr>
                      <w:color w:val="002060"/>
                    </w:rPr>
                  </w:pPr>
                  <w:r w:rsidRPr="00E876E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3AA740" w14:textId="77777777" w:rsidR="00C34A53" w:rsidRPr="00E876E0" w:rsidRDefault="00C34A53" w:rsidP="0010284D">
                  <w:pPr>
                    <w:pStyle w:val="ROWTABELLA"/>
                    <w:jc w:val="center"/>
                    <w:rPr>
                      <w:color w:val="002060"/>
                    </w:rPr>
                  </w:pPr>
                  <w:r w:rsidRPr="00E876E0">
                    <w:rPr>
                      <w:color w:val="002060"/>
                    </w:rPr>
                    <w:t> </w:t>
                  </w:r>
                </w:p>
              </w:tc>
            </w:tr>
            <w:tr w:rsidR="00C34A53" w:rsidRPr="00E876E0" w14:paraId="4F347CE1"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E55511" w14:textId="77777777" w:rsidR="00C34A53" w:rsidRPr="00E876E0" w:rsidRDefault="00C34A53" w:rsidP="0010284D">
                  <w:pPr>
                    <w:pStyle w:val="ROWTABELLA"/>
                    <w:rPr>
                      <w:color w:val="002060"/>
                    </w:rPr>
                  </w:pPr>
                  <w:r w:rsidRPr="00E876E0">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FD7432" w14:textId="77777777" w:rsidR="00C34A53" w:rsidRPr="00E876E0" w:rsidRDefault="00C34A53" w:rsidP="0010284D">
                  <w:pPr>
                    <w:pStyle w:val="ROWTABELLA"/>
                    <w:rPr>
                      <w:color w:val="002060"/>
                    </w:rPr>
                  </w:pPr>
                  <w:r w:rsidRPr="00E876E0">
                    <w:rPr>
                      <w:color w:val="002060"/>
                    </w:rPr>
                    <w:t>- FUTSAL FERMO S.C.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5F884A" w14:textId="77777777" w:rsidR="00C34A53" w:rsidRPr="00E876E0" w:rsidRDefault="00C34A53" w:rsidP="0010284D">
                  <w:pPr>
                    <w:pStyle w:val="ROWTABELLA"/>
                    <w:jc w:val="center"/>
                    <w:rPr>
                      <w:color w:val="002060"/>
                    </w:rPr>
                  </w:pPr>
                  <w:r w:rsidRPr="00E876E0">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FC6ED3" w14:textId="77777777" w:rsidR="00C34A53" w:rsidRPr="00E876E0" w:rsidRDefault="00C34A53" w:rsidP="0010284D">
                  <w:pPr>
                    <w:pStyle w:val="ROWTABELLA"/>
                    <w:jc w:val="center"/>
                    <w:rPr>
                      <w:color w:val="002060"/>
                    </w:rPr>
                  </w:pPr>
                  <w:r w:rsidRPr="00E876E0">
                    <w:rPr>
                      <w:color w:val="002060"/>
                    </w:rPr>
                    <w:t> </w:t>
                  </w:r>
                </w:p>
              </w:tc>
            </w:tr>
          </w:tbl>
          <w:p w14:paraId="2BA7909E" w14:textId="77777777" w:rsidR="00C34A53" w:rsidRPr="00E876E0" w:rsidRDefault="00C34A53" w:rsidP="0010284D">
            <w:pPr>
              <w:rPr>
                <w:color w:val="002060"/>
              </w:rPr>
            </w:pPr>
          </w:p>
        </w:tc>
      </w:tr>
    </w:tbl>
    <w:p w14:paraId="4B9BFAFE" w14:textId="77777777" w:rsidR="00C34A53" w:rsidRPr="00E876E0" w:rsidRDefault="00C34A53" w:rsidP="00C34A53">
      <w:pPr>
        <w:pStyle w:val="breakline"/>
        <w:divId w:val="527259509"/>
        <w:rPr>
          <w:color w:val="002060"/>
        </w:rPr>
      </w:pPr>
    </w:p>
    <w:p w14:paraId="39F8BC6A" w14:textId="77777777" w:rsidR="00C34A53" w:rsidRPr="00E876E0" w:rsidRDefault="00C34A53" w:rsidP="00C34A53">
      <w:pPr>
        <w:pStyle w:val="breakline"/>
        <w:divId w:val="527259509"/>
        <w:rPr>
          <w:color w:val="002060"/>
        </w:rPr>
      </w:pPr>
    </w:p>
    <w:p w14:paraId="1660F5B1" w14:textId="77777777" w:rsidR="00C34A53" w:rsidRPr="00E876E0" w:rsidRDefault="00C34A53" w:rsidP="00C34A53">
      <w:pPr>
        <w:pStyle w:val="TITOLOPRINC"/>
        <w:divId w:val="527259509"/>
        <w:rPr>
          <w:color w:val="002060"/>
        </w:rPr>
      </w:pPr>
      <w:r w:rsidRPr="00E876E0">
        <w:rPr>
          <w:color w:val="002060"/>
        </w:rPr>
        <w:t>GIUDICE SPORTIVO</w:t>
      </w:r>
    </w:p>
    <w:p w14:paraId="20BE5035" w14:textId="77777777" w:rsidR="00C34A53" w:rsidRPr="00E876E0" w:rsidRDefault="00C34A53" w:rsidP="00C34A53">
      <w:pPr>
        <w:pStyle w:val="diffida"/>
        <w:divId w:val="527259509"/>
        <w:rPr>
          <w:color w:val="002060"/>
        </w:rPr>
      </w:pPr>
      <w:r w:rsidRPr="00E876E0">
        <w:rPr>
          <w:color w:val="002060"/>
        </w:rPr>
        <w:lastRenderedPageBreak/>
        <w:t>Il Giudice Sportivo, Avv. Claudio Romagnoli, nella seduta del 15/01/2020 ha adottato le decisioni che di seguito integralmente si riportano:</w:t>
      </w:r>
    </w:p>
    <w:p w14:paraId="4017D0FA" w14:textId="77777777" w:rsidR="00C34A53" w:rsidRPr="00E876E0" w:rsidRDefault="00C34A53" w:rsidP="00C34A53">
      <w:pPr>
        <w:pStyle w:val="titolo10"/>
        <w:divId w:val="527259509"/>
        <w:rPr>
          <w:color w:val="002060"/>
        </w:rPr>
      </w:pPr>
      <w:r w:rsidRPr="00E876E0">
        <w:rPr>
          <w:color w:val="002060"/>
        </w:rPr>
        <w:t xml:space="preserve">GARE DEL 10/ 1/2020 </w:t>
      </w:r>
    </w:p>
    <w:p w14:paraId="6CB8EAD9"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0D16737B"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3158F7D9" w14:textId="77777777" w:rsidR="00C34A53" w:rsidRPr="00E876E0" w:rsidRDefault="00C34A53" w:rsidP="00C34A53">
      <w:pPr>
        <w:pStyle w:val="titolo3"/>
        <w:divId w:val="527259509"/>
        <w:rPr>
          <w:color w:val="002060"/>
        </w:rPr>
      </w:pPr>
      <w:r w:rsidRPr="00E876E0">
        <w:rPr>
          <w:color w:val="002060"/>
        </w:rPr>
        <w:t xml:space="preserve">SOCIETA' </w:t>
      </w:r>
    </w:p>
    <w:p w14:paraId="3D290238" w14:textId="77777777" w:rsidR="00C34A53" w:rsidRPr="00E876E0" w:rsidRDefault="00C34A53" w:rsidP="00C34A53">
      <w:pPr>
        <w:pStyle w:val="titolo20"/>
        <w:divId w:val="527259509"/>
        <w:rPr>
          <w:color w:val="002060"/>
        </w:rPr>
      </w:pPr>
      <w:r w:rsidRPr="00E876E0">
        <w:rPr>
          <w:color w:val="002060"/>
        </w:rPr>
        <w:t xml:space="preserve">AMMENDA </w:t>
      </w:r>
    </w:p>
    <w:p w14:paraId="6946F5A2"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Euro 200,00 NUOVA OTTRANO 98 </w:t>
      </w:r>
      <w:r w:rsidRPr="00E876E0">
        <w:rPr>
          <w:color w:val="002060"/>
        </w:rPr>
        <w:br/>
        <w:t xml:space="preserve">Per essere alcuni propri sostenitori entrati nel terreno di gioco partecipando ad una rissa accesasi tra i componenti delle due squadre e per aver uno di questi spintonato e offeso un calciatore della squadra avversaria. </w:t>
      </w:r>
    </w:p>
    <w:p w14:paraId="624A3924"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br/>
        <w:t xml:space="preserve">Euro 100,00 MOSCOSI 2008 </w:t>
      </w:r>
      <w:r w:rsidRPr="00E876E0">
        <w:rPr>
          <w:color w:val="002060"/>
        </w:rPr>
        <w:br/>
        <w:t xml:space="preserve">Per essere a fine gara alcuni propri sostenitori entrati nel terreno di gioco per insultare alcuni giocatori della squadra avversaria. In campo avverso. </w:t>
      </w:r>
    </w:p>
    <w:p w14:paraId="547F0C7E" w14:textId="77777777" w:rsidR="00C34A53" w:rsidRPr="00E876E0" w:rsidRDefault="00C34A53" w:rsidP="00C34A53">
      <w:pPr>
        <w:pStyle w:val="titolo3"/>
        <w:divId w:val="527259509"/>
        <w:rPr>
          <w:color w:val="002060"/>
        </w:rPr>
      </w:pPr>
      <w:r w:rsidRPr="00E876E0">
        <w:rPr>
          <w:color w:val="002060"/>
        </w:rPr>
        <w:t xml:space="preserve">DIRIGENTI </w:t>
      </w:r>
    </w:p>
    <w:p w14:paraId="290F25A0" w14:textId="77777777" w:rsidR="00C34A53" w:rsidRPr="00E876E0" w:rsidRDefault="00C34A53" w:rsidP="00C34A53">
      <w:pPr>
        <w:pStyle w:val="titolo20"/>
        <w:divId w:val="527259509"/>
        <w:rPr>
          <w:color w:val="002060"/>
        </w:rPr>
      </w:pPr>
      <w:r w:rsidRPr="00E876E0">
        <w:rPr>
          <w:color w:val="002060"/>
        </w:rPr>
        <w:t xml:space="preserve">INIBIZIONE A SVOLGERE OGNI ATTIVITA'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87BAD5A" w14:textId="77777777" w:rsidTr="00C34A53">
        <w:trPr>
          <w:divId w:val="527259509"/>
        </w:trPr>
        <w:tc>
          <w:tcPr>
            <w:tcW w:w="2200" w:type="dxa"/>
            <w:tcMar>
              <w:top w:w="20" w:type="dxa"/>
              <w:left w:w="20" w:type="dxa"/>
              <w:bottom w:w="20" w:type="dxa"/>
              <w:right w:w="20" w:type="dxa"/>
            </w:tcMar>
            <w:vAlign w:val="center"/>
          </w:tcPr>
          <w:p w14:paraId="45233B86" w14:textId="77777777" w:rsidR="00C34A53" w:rsidRPr="00E876E0" w:rsidRDefault="00C34A53" w:rsidP="0010284D">
            <w:pPr>
              <w:pStyle w:val="movimento"/>
              <w:rPr>
                <w:color w:val="002060"/>
              </w:rPr>
            </w:pPr>
            <w:r w:rsidRPr="00E876E0">
              <w:rPr>
                <w:color w:val="002060"/>
              </w:rPr>
              <w:t>COPPARI LUCA</w:t>
            </w:r>
          </w:p>
        </w:tc>
        <w:tc>
          <w:tcPr>
            <w:tcW w:w="2200" w:type="dxa"/>
            <w:tcMar>
              <w:top w:w="20" w:type="dxa"/>
              <w:left w:w="20" w:type="dxa"/>
              <w:bottom w:w="20" w:type="dxa"/>
              <w:right w:w="20" w:type="dxa"/>
            </w:tcMar>
            <w:vAlign w:val="center"/>
          </w:tcPr>
          <w:p w14:paraId="73AF59B2" w14:textId="77777777" w:rsidR="00C34A53" w:rsidRPr="00E876E0" w:rsidRDefault="00C34A53" w:rsidP="0010284D">
            <w:pPr>
              <w:pStyle w:val="movimento2"/>
              <w:rPr>
                <w:color w:val="002060"/>
              </w:rPr>
            </w:pPr>
            <w:r w:rsidRPr="00E876E0">
              <w:rPr>
                <w:color w:val="002060"/>
              </w:rPr>
              <w:t xml:space="preserve">(NUOVA OTTRANO 98) </w:t>
            </w:r>
          </w:p>
        </w:tc>
        <w:tc>
          <w:tcPr>
            <w:tcW w:w="800" w:type="dxa"/>
            <w:tcMar>
              <w:top w:w="20" w:type="dxa"/>
              <w:left w:w="20" w:type="dxa"/>
              <w:bottom w:w="20" w:type="dxa"/>
              <w:right w:w="20" w:type="dxa"/>
            </w:tcMar>
            <w:vAlign w:val="center"/>
          </w:tcPr>
          <w:p w14:paraId="2910EF9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9C412F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217DCBA" w14:textId="77777777" w:rsidR="00C34A53" w:rsidRPr="00E876E0" w:rsidRDefault="00C34A53" w:rsidP="0010284D">
            <w:pPr>
              <w:pStyle w:val="movimento2"/>
              <w:rPr>
                <w:color w:val="002060"/>
              </w:rPr>
            </w:pPr>
            <w:r w:rsidRPr="00E876E0">
              <w:rPr>
                <w:color w:val="002060"/>
              </w:rPr>
              <w:t> </w:t>
            </w:r>
          </w:p>
        </w:tc>
      </w:tr>
    </w:tbl>
    <w:p w14:paraId="2BB6311C"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aver a fine gara partecipato ad una rissa accesasi fra i componenti delle due squadre spintonando alcuni componenti della squadra avversaria e venendo allontanato da alcuni propri calciatori. </w:t>
      </w:r>
    </w:p>
    <w:p w14:paraId="0786C9BB" w14:textId="77777777" w:rsidR="00C34A53" w:rsidRPr="00E876E0" w:rsidRDefault="00C34A53" w:rsidP="00C34A53">
      <w:pPr>
        <w:pStyle w:val="titolo20"/>
        <w:divId w:val="527259509"/>
        <w:rPr>
          <w:color w:val="002060"/>
        </w:rPr>
      </w:pPr>
      <w:r w:rsidRPr="00E876E0">
        <w:rPr>
          <w:color w:val="002060"/>
        </w:rPr>
        <w:t xml:space="preserve">INIBIZIONE A SVOLGERE OGNI ATTIVITA'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6568A08" w14:textId="77777777" w:rsidTr="00C34A53">
        <w:trPr>
          <w:divId w:val="527259509"/>
        </w:trPr>
        <w:tc>
          <w:tcPr>
            <w:tcW w:w="2200" w:type="dxa"/>
            <w:tcMar>
              <w:top w:w="20" w:type="dxa"/>
              <w:left w:w="20" w:type="dxa"/>
              <w:bottom w:w="20" w:type="dxa"/>
              <w:right w:w="20" w:type="dxa"/>
            </w:tcMar>
            <w:vAlign w:val="center"/>
          </w:tcPr>
          <w:p w14:paraId="58F5B425" w14:textId="77777777" w:rsidR="00C34A53" w:rsidRPr="00E876E0" w:rsidRDefault="00C34A53" w:rsidP="0010284D">
            <w:pPr>
              <w:pStyle w:val="movimento"/>
              <w:rPr>
                <w:color w:val="002060"/>
              </w:rPr>
            </w:pPr>
            <w:r w:rsidRPr="00E876E0">
              <w:rPr>
                <w:color w:val="002060"/>
              </w:rPr>
              <w:t>NAVONE FILIBERTO MARIA</w:t>
            </w:r>
          </w:p>
        </w:tc>
        <w:tc>
          <w:tcPr>
            <w:tcW w:w="2200" w:type="dxa"/>
            <w:tcMar>
              <w:top w:w="20" w:type="dxa"/>
              <w:left w:w="20" w:type="dxa"/>
              <w:bottom w:w="20" w:type="dxa"/>
              <w:right w:w="20" w:type="dxa"/>
            </w:tcMar>
            <w:vAlign w:val="center"/>
          </w:tcPr>
          <w:p w14:paraId="650CC588" w14:textId="77777777" w:rsidR="00C34A53" w:rsidRPr="00E876E0" w:rsidRDefault="00C34A53" w:rsidP="0010284D">
            <w:pPr>
              <w:pStyle w:val="movimento2"/>
              <w:rPr>
                <w:color w:val="002060"/>
              </w:rPr>
            </w:pPr>
            <w:r w:rsidRPr="00E876E0">
              <w:rPr>
                <w:color w:val="002060"/>
              </w:rPr>
              <w:t xml:space="preserve">(AMICI 84) </w:t>
            </w:r>
          </w:p>
        </w:tc>
        <w:tc>
          <w:tcPr>
            <w:tcW w:w="800" w:type="dxa"/>
            <w:tcMar>
              <w:top w:w="20" w:type="dxa"/>
              <w:left w:w="20" w:type="dxa"/>
              <w:bottom w:w="20" w:type="dxa"/>
              <w:right w:w="20" w:type="dxa"/>
            </w:tcMar>
            <w:vAlign w:val="center"/>
          </w:tcPr>
          <w:p w14:paraId="3602E7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700FE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E1DBFDE" w14:textId="77777777" w:rsidR="00C34A53" w:rsidRPr="00E876E0" w:rsidRDefault="00C34A53" w:rsidP="0010284D">
            <w:pPr>
              <w:pStyle w:val="movimento2"/>
              <w:rPr>
                <w:color w:val="002060"/>
              </w:rPr>
            </w:pPr>
            <w:r w:rsidRPr="00E876E0">
              <w:rPr>
                <w:color w:val="002060"/>
              </w:rPr>
              <w:t> </w:t>
            </w:r>
          </w:p>
        </w:tc>
      </w:tr>
    </w:tbl>
    <w:p w14:paraId="40FA1B6A"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Per proteste nei confronti dell'arbitro. Allontan</w:t>
      </w:r>
      <w:r>
        <w:rPr>
          <w:color w:val="002060"/>
        </w:rPr>
        <w:t>a</w:t>
      </w:r>
      <w:r w:rsidRPr="00E876E0">
        <w:rPr>
          <w:color w:val="002060"/>
        </w:rPr>
        <w:t xml:space="preserve">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C8E210C" w14:textId="77777777" w:rsidTr="00C34A53">
        <w:trPr>
          <w:divId w:val="527259509"/>
        </w:trPr>
        <w:tc>
          <w:tcPr>
            <w:tcW w:w="2200" w:type="dxa"/>
            <w:tcMar>
              <w:top w:w="20" w:type="dxa"/>
              <w:left w:w="20" w:type="dxa"/>
              <w:bottom w:w="20" w:type="dxa"/>
              <w:right w:w="20" w:type="dxa"/>
            </w:tcMar>
            <w:vAlign w:val="center"/>
          </w:tcPr>
          <w:p w14:paraId="55FA886C" w14:textId="77777777" w:rsidR="00C34A53" w:rsidRPr="00E876E0" w:rsidRDefault="00C34A53" w:rsidP="0010284D">
            <w:pPr>
              <w:pStyle w:val="movimento"/>
              <w:rPr>
                <w:color w:val="002060"/>
              </w:rPr>
            </w:pPr>
            <w:r w:rsidRPr="00E876E0">
              <w:rPr>
                <w:color w:val="002060"/>
              </w:rPr>
              <w:t>FIORDELMONDO LUCA</w:t>
            </w:r>
          </w:p>
        </w:tc>
        <w:tc>
          <w:tcPr>
            <w:tcW w:w="2200" w:type="dxa"/>
            <w:tcMar>
              <w:top w:w="20" w:type="dxa"/>
              <w:left w:w="20" w:type="dxa"/>
              <w:bottom w:w="20" w:type="dxa"/>
              <w:right w:w="20" w:type="dxa"/>
            </w:tcMar>
            <w:vAlign w:val="center"/>
          </w:tcPr>
          <w:p w14:paraId="07508C0D"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3819890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6AA446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D1011F8" w14:textId="77777777" w:rsidR="00C34A53" w:rsidRPr="00E876E0" w:rsidRDefault="00C34A53" w:rsidP="0010284D">
            <w:pPr>
              <w:pStyle w:val="movimento2"/>
              <w:rPr>
                <w:color w:val="002060"/>
              </w:rPr>
            </w:pPr>
            <w:r w:rsidRPr="00E876E0">
              <w:rPr>
                <w:color w:val="002060"/>
              </w:rPr>
              <w:t> </w:t>
            </w:r>
          </w:p>
        </w:tc>
      </w:tr>
    </w:tbl>
    <w:p w14:paraId="3396ADEA"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369ABAB5" w14:textId="77777777" w:rsidR="00C34A53" w:rsidRPr="00E876E0" w:rsidRDefault="00C34A53" w:rsidP="00C34A53">
      <w:pPr>
        <w:pStyle w:val="titolo20"/>
        <w:divId w:val="527259509"/>
        <w:rPr>
          <w:color w:val="002060"/>
        </w:rPr>
      </w:pPr>
      <w:r w:rsidRPr="00E876E0">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3E9E598" w14:textId="77777777" w:rsidTr="00C34A53">
        <w:trPr>
          <w:divId w:val="527259509"/>
        </w:trPr>
        <w:tc>
          <w:tcPr>
            <w:tcW w:w="2200" w:type="dxa"/>
            <w:tcMar>
              <w:top w:w="20" w:type="dxa"/>
              <w:left w:w="20" w:type="dxa"/>
              <w:bottom w:w="20" w:type="dxa"/>
              <w:right w:w="20" w:type="dxa"/>
            </w:tcMar>
            <w:vAlign w:val="center"/>
          </w:tcPr>
          <w:p w14:paraId="68F97D48" w14:textId="77777777" w:rsidR="00C34A53" w:rsidRPr="00E876E0" w:rsidRDefault="00C34A53" w:rsidP="0010284D">
            <w:pPr>
              <w:pStyle w:val="movimento"/>
              <w:rPr>
                <w:color w:val="002060"/>
              </w:rPr>
            </w:pPr>
            <w:r w:rsidRPr="00E876E0">
              <w:rPr>
                <w:color w:val="002060"/>
              </w:rPr>
              <w:t>PENNESI MAURO</w:t>
            </w:r>
          </w:p>
        </w:tc>
        <w:tc>
          <w:tcPr>
            <w:tcW w:w="2200" w:type="dxa"/>
            <w:tcMar>
              <w:top w:w="20" w:type="dxa"/>
              <w:left w:w="20" w:type="dxa"/>
              <w:bottom w:w="20" w:type="dxa"/>
              <w:right w:w="20" w:type="dxa"/>
            </w:tcMar>
            <w:vAlign w:val="center"/>
          </w:tcPr>
          <w:p w14:paraId="46481097" w14:textId="77777777" w:rsidR="00C34A53" w:rsidRPr="00E876E0" w:rsidRDefault="00C34A53" w:rsidP="0010284D">
            <w:pPr>
              <w:pStyle w:val="movimento2"/>
              <w:rPr>
                <w:color w:val="002060"/>
              </w:rPr>
            </w:pPr>
            <w:r w:rsidRPr="00E876E0">
              <w:rPr>
                <w:color w:val="002060"/>
              </w:rPr>
              <w:t xml:space="preserve">(INVICTA FUTSAL MACERATA) </w:t>
            </w:r>
          </w:p>
        </w:tc>
        <w:tc>
          <w:tcPr>
            <w:tcW w:w="800" w:type="dxa"/>
            <w:tcMar>
              <w:top w:w="20" w:type="dxa"/>
              <w:left w:w="20" w:type="dxa"/>
              <w:bottom w:w="20" w:type="dxa"/>
              <w:right w:w="20" w:type="dxa"/>
            </w:tcMar>
            <w:vAlign w:val="center"/>
          </w:tcPr>
          <w:p w14:paraId="55B15E1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073DED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838BE50" w14:textId="77777777" w:rsidR="00C34A53" w:rsidRPr="00E876E0" w:rsidRDefault="00C34A53" w:rsidP="0010284D">
            <w:pPr>
              <w:pStyle w:val="movimento2"/>
              <w:rPr>
                <w:color w:val="002060"/>
              </w:rPr>
            </w:pPr>
            <w:r w:rsidRPr="00E876E0">
              <w:rPr>
                <w:color w:val="002060"/>
              </w:rPr>
              <w:t> </w:t>
            </w:r>
          </w:p>
        </w:tc>
      </w:tr>
    </w:tbl>
    <w:p w14:paraId="7F19CC96" w14:textId="77777777" w:rsidR="00C34A53" w:rsidRPr="00E876E0" w:rsidRDefault="00C34A53" w:rsidP="00C34A53">
      <w:pPr>
        <w:pStyle w:val="titolo3"/>
        <w:divId w:val="527259509"/>
        <w:rPr>
          <w:color w:val="002060"/>
        </w:rPr>
      </w:pPr>
      <w:r w:rsidRPr="00E876E0">
        <w:rPr>
          <w:color w:val="002060"/>
        </w:rPr>
        <w:t xml:space="preserve">ALLENATORI </w:t>
      </w:r>
    </w:p>
    <w:p w14:paraId="1BCA8490" w14:textId="77777777" w:rsidR="00C34A53" w:rsidRPr="00E876E0" w:rsidRDefault="00C34A53" w:rsidP="00C34A53">
      <w:pPr>
        <w:pStyle w:val="titolo20"/>
        <w:divId w:val="527259509"/>
        <w:rPr>
          <w:color w:val="002060"/>
        </w:rPr>
      </w:pPr>
      <w:r w:rsidRPr="00E876E0">
        <w:rPr>
          <w:color w:val="002060"/>
        </w:rPr>
        <w:t xml:space="preserve">SQUALIFICA FINO AL 29/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E4EFD3C" w14:textId="77777777" w:rsidTr="00C34A53">
        <w:trPr>
          <w:divId w:val="527259509"/>
        </w:trPr>
        <w:tc>
          <w:tcPr>
            <w:tcW w:w="2200" w:type="dxa"/>
            <w:tcMar>
              <w:top w:w="20" w:type="dxa"/>
              <w:left w:w="20" w:type="dxa"/>
              <w:bottom w:w="20" w:type="dxa"/>
              <w:right w:w="20" w:type="dxa"/>
            </w:tcMar>
            <w:vAlign w:val="center"/>
          </w:tcPr>
          <w:p w14:paraId="434C5BB5" w14:textId="77777777" w:rsidR="00C34A53" w:rsidRPr="00E876E0" w:rsidRDefault="00C34A53" w:rsidP="0010284D">
            <w:pPr>
              <w:pStyle w:val="movimento"/>
              <w:rPr>
                <w:color w:val="002060"/>
              </w:rPr>
            </w:pPr>
            <w:r w:rsidRPr="00E876E0">
              <w:rPr>
                <w:color w:val="002060"/>
              </w:rPr>
              <w:t>BONTEMPI ANDREA</w:t>
            </w:r>
          </w:p>
        </w:tc>
        <w:tc>
          <w:tcPr>
            <w:tcW w:w="2200" w:type="dxa"/>
            <w:tcMar>
              <w:top w:w="20" w:type="dxa"/>
              <w:left w:w="20" w:type="dxa"/>
              <w:bottom w:w="20" w:type="dxa"/>
              <w:right w:w="20" w:type="dxa"/>
            </w:tcMar>
            <w:vAlign w:val="center"/>
          </w:tcPr>
          <w:p w14:paraId="63670EF6" w14:textId="77777777" w:rsidR="00C34A53" w:rsidRPr="00E876E0" w:rsidRDefault="00C34A53" w:rsidP="0010284D">
            <w:pPr>
              <w:pStyle w:val="movimento2"/>
              <w:rPr>
                <w:color w:val="002060"/>
              </w:rPr>
            </w:pPr>
            <w:r w:rsidRPr="00E876E0">
              <w:rPr>
                <w:color w:val="002060"/>
              </w:rPr>
              <w:t xml:space="preserve">(PIETRALACROCE 73) </w:t>
            </w:r>
          </w:p>
        </w:tc>
        <w:tc>
          <w:tcPr>
            <w:tcW w:w="800" w:type="dxa"/>
            <w:tcMar>
              <w:top w:w="20" w:type="dxa"/>
              <w:left w:w="20" w:type="dxa"/>
              <w:bottom w:w="20" w:type="dxa"/>
              <w:right w:w="20" w:type="dxa"/>
            </w:tcMar>
            <w:vAlign w:val="center"/>
          </w:tcPr>
          <w:p w14:paraId="03B5D5E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1DBACE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85C7CF" w14:textId="77777777" w:rsidR="00C34A53" w:rsidRPr="00E876E0" w:rsidRDefault="00C34A53" w:rsidP="0010284D">
            <w:pPr>
              <w:pStyle w:val="movimento2"/>
              <w:rPr>
                <w:color w:val="002060"/>
              </w:rPr>
            </w:pPr>
            <w:r w:rsidRPr="00E876E0">
              <w:rPr>
                <w:color w:val="002060"/>
              </w:rPr>
              <w:t> </w:t>
            </w:r>
          </w:p>
        </w:tc>
      </w:tr>
    </w:tbl>
    <w:p w14:paraId="0755A0A5"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comportamento non regolamentare. Allontanato. </w:t>
      </w:r>
    </w:p>
    <w:p w14:paraId="7B00961B"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107885A" w14:textId="77777777" w:rsidTr="00C34A53">
        <w:trPr>
          <w:divId w:val="527259509"/>
        </w:trPr>
        <w:tc>
          <w:tcPr>
            <w:tcW w:w="2200" w:type="dxa"/>
            <w:tcMar>
              <w:top w:w="20" w:type="dxa"/>
              <w:left w:w="20" w:type="dxa"/>
              <w:bottom w:w="20" w:type="dxa"/>
              <w:right w:w="20" w:type="dxa"/>
            </w:tcMar>
            <w:vAlign w:val="center"/>
          </w:tcPr>
          <w:p w14:paraId="608B848A" w14:textId="77777777" w:rsidR="00C34A53" w:rsidRPr="00E876E0" w:rsidRDefault="00C34A53" w:rsidP="0010284D">
            <w:pPr>
              <w:pStyle w:val="movimento"/>
              <w:rPr>
                <w:color w:val="002060"/>
              </w:rPr>
            </w:pPr>
            <w:r w:rsidRPr="00E876E0">
              <w:rPr>
                <w:color w:val="002060"/>
              </w:rPr>
              <w:t>RANZUGLIA ANDREA</w:t>
            </w:r>
          </w:p>
        </w:tc>
        <w:tc>
          <w:tcPr>
            <w:tcW w:w="2200" w:type="dxa"/>
            <w:tcMar>
              <w:top w:w="20" w:type="dxa"/>
              <w:left w:w="20" w:type="dxa"/>
              <w:bottom w:w="20" w:type="dxa"/>
              <w:right w:w="20" w:type="dxa"/>
            </w:tcMar>
            <w:vAlign w:val="center"/>
          </w:tcPr>
          <w:p w14:paraId="6368905A" w14:textId="77777777" w:rsidR="00C34A53" w:rsidRPr="00E876E0" w:rsidRDefault="00C34A53" w:rsidP="0010284D">
            <w:pPr>
              <w:pStyle w:val="movimento2"/>
              <w:rPr>
                <w:color w:val="002060"/>
              </w:rPr>
            </w:pPr>
            <w:r w:rsidRPr="00E876E0">
              <w:rPr>
                <w:color w:val="002060"/>
              </w:rPr>
              <w:t xml:space="preserve">(BORGOROSSO TOLENTINO) </w:t>
            </w:r>
          </w:p>
        </w:tc>
        <w:tc>
          <w:tcPr>
            <w:tcW w:w="800" w:type="dxa"/>
            <w:tcMar>
              <w:top w:w="20" w:type="dxa"/>
              <w:left w:w="20" w:type="dxa"/>
              <w:bottom w:w="20" w:type="dxa"/>
              <w:right w:w="20" w:type="dxa"/>
            </w:tcMar>
            <w:vAlign w:val="center"/>
          </w:tcPr>
          <w:p w14:paraId="3D76ADF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CFC3AA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362669E" w14:textId="77777777" w:rsidR="00C34A53" w:rsidRPr="00E876E0" w:rsidRDefault="00C34A53" w:rsidP="0010284D">
            <w:pPr>
              <w:pStyle w:val="movimento2"/>
              <w:rPr>
                <w:color w:val="002060"/>
              </w:rPr>
            </w:pPr>
            <w:r w:rsidRPr="00E876E0">
              <w:rPr>
                <w:color w:val="002060"/>
              </w:rPr>
              <w:t> </w:t>
            </w:r>
          </w:p>
        </w:tc>
      </w:tr>
    </w:tbl>
    <w:p w14:paraId="0906AD14"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602A9D93" w14:textId="77777777" w:rsidR="00C34A53" w:rsidRPr="00E876E0" w:rsidRDefault="00C34A53" w:rsidP="00C34A53">
      <w:pPr>
        <w:pStyle w:val="titolo3"/>
        <w:divId w:val="527259509"/>
        <w:rPr>
          <w:color w:val="002060"/>
        </w:rPr>
      </w:pPr>
      <w:r w:rsidRPr="00E876E0">
        <w:rPr>
          <w:color w:val="002060"/>
        </w:rPr>
        <w:t xml:space="preserve">CALCIATORI ESPULSI </w:t>
      </w:r>
    </w:p>
    <w:p w14:paraId="5DEBEAEA" w14:textId="77777777" w:rsidR="00C34A53" w:rsidRPr="00E876E0" w:rsidRDefault="00C34A53" w:rsidP="00C34A53">
      <w:pPr>
        <w:pStyle w:val="titolo20"/>
        <w:divId w:val="527259509"/>
        <w:rPr>
          <w:color w:val="002060"/>
        </w:rPr>
      </w:pPr>
      <w:r w:rsidRPr="00E876E0">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42009B0" w14:textId="77777777" w:rsidTr="00C34A53">
        <w:trPr>
          <w:divId w:val="527259509"/>
        </w:trPr>
        <w:tc>
          <w:tcPr>
            <w:tcW w:w="2200" w:type="dxa"/>
            <w:tcMar>
              <w:top w:w="20" w:type="dxa"/>
              <w:left w:w="20" w:type="dxa"/>
              <w:bottom w:w="20" w:type="dxa"/>
              <w:right w:w="20" w:type="dxa"/>
            </w:tcMar>
            <w:vAlign w:val="center"/>
          </w:tcPr>
          <w:p w14:paraId="3E9FFD08" w14:textId="77777777" w:rsidR="00C34A53" w:rsidRPr="00E876E0" w:rsidRDefault="00C34A53" w:rsidP="0010284D">
            <w:pPr>
              <w:pStyle w:val="movimento"/>
              <w:rPr>
                <w:color w:val="002060"/>
              </w:rPr>
            </w:pPr>
            <w:r w:rsidRPr="00E876E0">
              <w:rPr>
                <w:color w:val="002060"/>
              </w:rPr>
              <w:t>MESCHINI DAMIANO</w:t>
            </w:r>
          </w:p>
        </w:tc>
        <w:tc>
          <w:tcPr>
            <w:tcW w:w="2200" w:type="dxa"/>
            <w:tcMar>
              <w:top w:w="20" w:type="dxa"/>
              <w:left w:w="20" w:type="dxa"/>
              <w:bottom w:w="20" w:type="dxa"/>
              <w:right w:w="20" w:type="dxa"/>
            </w:tcMar>
            <w:vAlign w:val="center"/>
          </w:tcPr>
          <w:p w14:paraId="1ABAF692" w14:textId="77777777" w:rsidR="00C34A53" w:rsidRPr="00E876E0" w:rsidRDefault="00C34A53" w:rsidP="0010284D">
            <w:pPr>
              <w:pStyle w:val="movimento2"/>
              <w:rPr>
                <w:color w:val="002060"/>
              </w:rPr>
            </w:pPr>
            <w:r w:rsidRPr="00E876E0">
              <w:rPr>
                <w:color w:val="002060"/>
              </w:rPr>
              <w:t xml:space="preserve">(MOSCOSI 2008) </w:t>
            </w:r>
          </w:p>
        </w:tc>
        <w:tc>
          <w:tcPr>
            <w:tcW w:w="800" w:type="dxa"/>
            <w:tcMar>
              <w:top w:w="20" w:type="dxa"/>
              <w:left w:w="20" w:type="dxa"/>
              <w:bottom w:w="20" w:type="dxa"/>
              <w:right w:w="20" w:type="dxa"/>
            </w:tcMar>
            <w:vAlign w:val="center"/>
          </w:tcPr>
          <w:p w14:paraId="119210A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B950FA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085B290" w14:textId="77777777" w:rsidR="00C34A53" w:rsidRPr="00E876E0" w:rsidRDefault="00C34A53" w:rsidP="0010284D">
            <w:pPr>
              <w:pStyle w:val="movimento2"/>
              <w:rPr>
                <w:color w:val="002060"/>
              </w:rPr>
            </w:pPr>
            <w:r w:rsidRPr="00E876E0">
              <w:rPr>
                <w:color w:val="002060"/>
              </w:rPr>
              <w:t> </w:t>
            </w:r>
          </w:p>
        </w:tc>
      </w:tr>
    </w:tbl>
    <w:p w14:paraId="0C209ACE"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A61803E" w14:textId="77777777" w:rsidTr="00C34A53">
        <w:trPr>
          <w:divId w:val="527259509"/>
        </w:trPr>
        <w:tc>
          <w:tcPr>
            <w:tcW w:w="2200" w:type="dxa"/>
            <w:tcMar>
              <w:top w:w="20" w:type="dxa"/>
              <w:left w:w="20" w:type="dxa"/>
              <w:bottom w:w="20" w:type="dxa"/>
              <w:right w:w="20" w:type="dxa"/>
            </w:tcMar>
            <w:vAlign w:val="center"/>
          </w:tcPr>
          <w:p w14:paraId="59DF79AC" w14:textId="77777777" w:rsidR="00C34A53" w:rsidRPr="00E876E0" w:rsidRDefault="00C34A53" w:rsidP="0010284D">
            <w:pPr>
              <w:pStyle w:val="movimento"/>
              <w:rPr>
                <w:color w:val="002060"/>
              </w:rPr>
            </w:pPr>
            <w:r w:rsidRPr="00E876E0">
              <w:rPr>
                <w:color w:val="002060"/>
              </w:rPr>
              <w:lastRenderedPageBreak/>
              <w:t>GRASSI CHRISTIAN</w:t>
            </w:r>
          </w:p>
        </w:tc>
        <w:tc>
          <w:tcPr>
            <w:tcW w:w="2200" w:type="dxa"/>
            <w:tcMar>
              <w:top w:w="20" w:type="dxa"/>
              <w:left w:w="20" w:type="dxa"/>
              <w:bottom w:w="20" w:type="dxa"/>
              <w:right w:w="20" w:type="dxa"/>
            </w:tcMar>
            <w:vAlign w:val="center"/>
          </w:tcPr>
          <w:p w14:paraId="6D4B9519"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07A3C33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084D472" w14:textId="77777777" w:rsidR="00C34A53" w:rsidRPr="00E876E0" w:rsidRDefault="00C34A53" w:rsidP="0010284D">
            <w:pPr>
              <w:pStyle w:val="movimento"/>
              <w:rPr>
                <w:color w:val="002060"/>
              </w:rPr>
            </w:pPr>
            <w:r w:rsidRPr="00E876E0">
              <w:rPr>
                <w:color w:val="002060"/>
              </w:rPr>
              <w:t>FRATESI SIMONE</w:t>
            </w:r>
          </w:p>
        </w:tc>
        <w:tc>
          <w:tcPr>
            <w:tcW w:w="2200" w:type="dxa"/>
            <w:tcMar>
              <w:top w:w="20" w:type="dxa"/>
              <w:left w:w="20" w:type="dxa"/>
              <w:bottom w:w="20" w:type="dxa"/>
              <w:right w:w="20" w:type="dxa"/>
            </w:tcMar>
            <w:vAlign w:val="center"/>
          </w:tcPr>
          <w:p w14:paraId="72D6ED7B" w14:textId="77777777" w:rsidR="00C34A53" w:rsidRPr="00E876E0" w:rsidRDefault="00C34A53" w:rsidP="0010284D">
            <w:pPr>
              <w:pStyle w:val="movimento2"/>
              <w:rPr>
                <w:color w:val="002060"/>
              </w:rPr>
            </w:pPr>
            <w:r w:rsidRPr="00E876E0">
              <w:rPr>
                <w:color w:val="002060"/>
              </w:rPr>
              <w:t xml:space="preserve">(VALLEFOGLIA C5) </w:t>
            </w:r>
          </w:p>
        </w:tc>
      </w:tr>
    </w:tbl>
    <w:p w14:paraId="4981AE67" w14:textId="77777777" w:rsidR="00C34A53" w:rsidRPr="00E876E0" w:rsidRDefault="00C34A53" w:rsidP="00C34A53">
      <w:pPr>
        <w:pStyle w:val="titolo3"/>
        <w:divId w:val="527259509"/>
        <w:rPr>
          <w:color w:val="002060"/>
        </w:rPr>
      </w:pPr>
      <w:r w:rsidRPr="00E876E0">
        <w:rPr>
          <w:color w:val="002060"/>
        </w:rPr>
        <w:lastRenderedPageBreak/>
        <w:t xml:space="preserve">CALCIATORI NON ESPULSI </w:t>
      </w:r>
    </w:p>
    <w:p w14:paraId="0F0C8421"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7988023" w14:textId="77777777" w:rsidTr="00C34A53">
        <w:trPr>
          <w:divId w:val="527259509"/>
        </w:trPr>
        <w:tc>
          <w:tcPr>
            <w:tcW w:w="2200" w:type="dxa"/>
            <w:tcMar>
              <w:top w:w="20" w:type="dxa"/>
              <w:left w:w="20" w:type="dxa"/>
              <w:bottom w:w="20" w:type="dxa"/>
              <w:right w:w="20" w:type="dxa"/>
            </w:tcMar>
            <w:vAlign w:val="center"/>
          </w:tcPr>
          <w:p w14:paraId="6E35B03D" w14:textId="77777777" w:rsidR="00C34A53" w:rsidRPr="00E876E0" w:rsidRDefault="00C34A53" w:rsidP="0010284D">
            <w:pPr>
              <w:pStyle w:val="movimento"/>
              <w:rPr>
                <w:color w:val="002060"/>
              </w:rPr>
            </w:pPr>
            <w:r w:rsidRPr="00E876E0">
              <w:rPr>
                <w:color w:val="002060"/>
              </w:rPr>
              <w:t>LIKA STIVI</w:t>
            </w:r>
          </w:p>
        </w:tc>
        <w:tc>
          <w:tcPr>
            <w:tcW w:w="2200" w:type="dxa"/>
            <w:tcMar>
              <w:top w:w="20" w:type="dxa"/>
              <w:left w:w="20" w:type="dxa"/>
              <w:bottom w:w="20" w:type="dxa"/>
              <w:right w:w="20" w:type="dxa"/>
            </w:tcMar>
            <w:vAlign w:val="center"/>
          </w:tcPr>
          <w:p w14:paraId="1CB71497" w14:textId="77777777" w:rsidR="00C34A53" w:rsidRPr="00E876E0" w:rsidRDefault="00C34A53" w:rsidP="0010284D">
            <w:pPr>
              <w:pStyle w:val="movimento2"/>
              <w:rPr>
                <w:color w:val="002060"/>
              </w:rPr>
            </w:pPr>
            <w:r w:rsidRPr="00E876E0">
              <w:rPr>
                <w:color w:val="002060"/>
              </w:rPr>
              <w:t xml:space="preserve">(SENIGALLIA CALCIO) </w:t>
            </w:r>
          </w:p>
        </w:tc>
        <w:tc>
          <w:tcPr>
            <w:tcW w:w="800" w:type="dxa"/>
            <w:tcMar>
              <w:top w:w="20" w:type="dxa"/>
              <w:left w:w="20" w:type="dxa"/>
              <w:bottom w:w="20" w:type="dxa"/>
              <w:right w:w="20" w:type="dxa"/>
            </w:tcMar>
            <w:vAlign w:val="center"/>
          </w:tcPr>
          <w:p w14:paraId="369DA53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8D8304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8C20DCE" w14:textId="77777777" w:rsidR="00C34A53" w:rsidRPr="00E876E0" w:rsidRDefault="00C34A53" w:rsidP="0010284D">
            <w:pPr>
              <w:pStyle w:val="movimento2"/>
              <w:rPr>
                <w:color w:val="002060"/>
              </w:rPr>
            </w:pPr>
            <w:r w:rsidRPr="00E876E0">
              <w:rPr>
                <w:color w:val="002060"/>
              </w:rPr>
              <w:t> </w:t>
            </w:r>
          </w:p>
        </w:tc>
      </w:tr>
    </w:tbl>
    <w:p w14:paraId="4078928F" w14:textId="77777777" w:rsidR="00C34A53" w:rsidRPr="00E876E0" w:rsidRDefault="00C34A53" w:rsidP="00C34A53">
      <w:pPr>
        <w:pStyle w:val="titolo20"/>
        <w:divId w:val="527259509"/>
        <w:rPr>
          <w:color w:val="002060"/>
        </w:rPr>
      </w:pPr>
      <w:r w:rsidRPr="00E876E0">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A2391F5" w14:textId="77777777" w:rsidTr="00C34A53">
        <w:trPr>
          <w:divId w:val="527259509"/>
        </w:trPr>
        <w:tc>
          <w:tcPr>
            <w:tcW w:w="2200" w:type="dxa"/>
            <w:tcMar>
              <w:top w:w="20" w:type="dxa"/>
              <w:left w:w="20" w:type="dxa"/>
              <w:bottom w:w="20" w:type="dxa"/>
              <w:right w:w="20" w:type="dxa"/>
            </w:tcMar>
            <w:vAlign w:val="center"/>
          </w:tcPr>
          <w:p w14:paraId="6C9B5B9A" w14:textId="77777777" w:rsidR="00C34A53" w:rsidRPr="00E876E0" w:rsidRDefault="00C34A53" w:rsidP="0010284D">
            <w:pPr>
              <w:pStyle w:val="movimento"/>
              <w:rPr>
                <w:color w:val="002060"/>
              </w:rPr>
            </w:pPr>
            <w:r w:rsidRPr="00E876E0">
              <w:rPr>
                <w:color w:val="002060"/>
              </w:rPr>
              <w:t>BENIGNI MARCO</w:t>
            </w:r>
          </w:p>
        </w:tc>
        <w:tc>
          <w:tcPr>
            <w:tcW w:w="2200" w:type="dxa"/>
            <w:tcMar>
              <w:top w:w="20" w:type="dxa"/>
              <w:left w:w="20" w:type="dxa"/>
              <w:bottom w:w="20" w:type="dxa"/>
              <w:right w:w="20" w:type="dxa"/>
            </w:tcMar>
            <w:vAlign w:val="center"/>
          </w:tcPr>
          <w:p w14:paraId="1F16131E"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2CE8163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EA98EFA" w14:textId="77777777" w:rsidR="00C34A53" w:rsidRPr="00E876E0" w:rsidRDefault="00C34A53" w:rsidP="0010284D">
            <w:pPr>
              <w:pStyle w:val="movimento"/>
              <w:rPr>
                <w:color w:val="002060"/>
              </w:rPr>
            </w:pPr>
            <w:r w:rsidRPr="00E876E0">
              <w:rPr>
                <w:color w:val="002060"/>
              </w:rPr>
              <w:t>BECCACECE MATTEO</w:t>
            </w:r>
          </w:p>
        </w:tc>
        <w:tc>
          <w:tcPr>
            <w:tcW w:w="2200" w:type="dxa"/>
            <w:tcMar>
              <w:top w:w="20" w:type="dxa"/>
              <w:left w:w="20" w:type="dxa"/>
              <w:bottom w:w="20" w:type="dxa"/>
              <w:right w:w="20" w:type="dxa"/>
            </w:tcMar>
            <w:vAlign w:val="center"/>
          </w:tcPr>
          <w:p w14:paraId="29DEF9D8" w14:textId="77777777" w:rsidR="00C34A53" w:rsidRPr="00E876E0" w:rsidRDefault="00C34A53" w:rsidP="0010284D">
            <w:pPr>
              <w:pStyle w:val="movimento2"/>
              <w:rPr>
                <w:color w:val="002060"/>
              </w:rPr>
            </w:pPr>
            <w:r w:rsidRPr="00E876E0">
              <w:rPr>
                <w:color w:val="002060"/>
              </w:rPr>
              <w:t xml:space="preserve">(AVENALE) </w:t>
            </w:r>
          </w:p>
        </w:tc>
      </w:tr>
      <w:tr w:rsidR="00C34A53" w:rsidRPr="00E876E0" w14:paraId="07942C96" w14:textId="77777777" w:rsidTr="00C34A53">
        <w:trPr>
          <w:divId w:val="527259509"/>
        </w:trPr>
        <w:tc>
          <w:tcPr>
            <w:tcW w:w="2200" w:type="dxa"/>
            <w:tcMar>
              <w:top w:w="20" w:type="dxa"/>
              <w:left w:w="20" w:type="dxa"/>
              <w:bottom w:w="20" w:type="dxa"/>
              <w:right w:w="20" w:type="dxa"/>
            </w:tcMar>
            <w:vAlign w:val="center"/>
          </w:tcPr>
          <w:p w14:paraId="71A35093" w14:textId="77777777" w:rsidR="00C34A53" w:rsidRPr="00E876E0" w:rsidRDefault="00C34A53" w:rsidP="0010284D">
            <w:pPr>
              <w:pStyle w:val="movimento"/>
              <w:rPr>
                <w:color w:val="002060"/>
              </w:rPr>
            </w:pPr>
            <w:r w:rsidRPr="00E876E0">
              <w:rPr>
                <w:color w:val="002060"/>
              </w:rPr>
              <w:t>TESEI SIMONE</w:t>
            </w:r>
          </w:p>
        </w:tc>
        <w:tc>
          <w:tcPr>
            <w:tcW w:w="2200" w:type="dxa"/>
            <w:tcMar>
              <w:top w:w="20" w:type="dxa"/>
              <w:left w:w="20" w:type="dxa"/>
              <w:bottom w:w="20" w:type="dxa"/>
              <w:right w:w="20" w:type="dxa"/>
            </w:tcMar>
            <w:vAlign w:val="center"/>
          </w:tcPr>
          <w:p w14:paraId="2156F8D0"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2093FC2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83C8382" w14:textId="77777777" w:rsidR="00C34A53" w:rsidRPr="00E876E0" w:rsidRDefault="00C34A53" w:rsidP="0010284D">
            <w:pPr>
              <w:pStyle w:val="movimento"/>
              <w:rPr>
                <w:color w:val="002060"/>
              </w:rPr>
            </w:pPr>
            <w:r w:rsidRPr="00E876E0">
              <w:rPr>
                <w:color w:val="002060"/>
              </w:rPr>
              <w:t>IUGA BOGDAN VASILE</w:t>
            </w:r>
          </w:p>
        </w:tc>
        <w:tc>
          <w:tcPr>
            <w:tcW w:w="2200" w:type="dxa"/>
            <w:tcMar>
              <w:top w:w="20" w:type="dxa"/>
              <w:left w:w="20" w:type="dxa"/>
              <w:bottom w:w="20" w:type="dxa"/>
              <w:right w:w="20" w:type="dxa"/>
            </w:tcMar>
            <w:vAlign w:val="center"/>
          </w:tcPr>
          <w:p w14:paraId="748E064A" w14:textId="77777777" w:rsidR="00C34A53" w:rsidRPr="00E876E0" w:rsidRDefault="00C34A53" w:rsidP="0010284D">
            <w:pPr>
              <w:pStyle w:val="movimento2"/>
              <w:rPr>
                <w:color w:val="002060"/>
              </w:rPr>
            </w:pPr>
            <w:r w:rsidRPr="00E876E0">
              <w:rPr>
                <w:color w:val="002060"/>
              </w:rPr>
              <w:t xml:space="preserve">(NUOVA OTTRANO 98) </w:t>
            </w:r>
          </w:p>
        </w:tc>
      </w:tr>
      <w:tr w:rsidR="00C34A53" w:rsidRPr="00E876E0" w14:paraId="165C34E4" w14:textId="77777777" w:rsidTr="00C34A53">
        <w:trPr>
          <w:divId w:val="527259509"/>
        </w:trPr>
        <w:tc>
          <w:tcPr>
            <w:tcW w:w="2200" w:type="dxa"/>
            <w:tcMar>
              <w:top w:w="20" w:type="dxa"/>
              <w:left w:w="20" w:type="dxa"/>
              <w:bottom w:w="20" w:type="dxa"/>
              <w:right w:w="20" w:type="dxa"/>
            </w:tcMar>
            <w:vAlign w:val="center"/>
          </w:tcPr>
          <w:p w14:paraId="5A7F38F4" w14:textId="77777777" w:rsidR="00C34A53" w:rsidRPr="00E876E0" w:rsidRDefault="00C34A53" w:rsidP="0010284D">
            <w:pPr>
              <w:pStyle w:val="movimento"/>
              <w:rPr>
                <w:color w:val="002060"/>
              </w:rPr>
            </w:pPr>
            <w:r w:rsidRPr="00E876E0">
              <w:rPr>
                <w:color w:val="002060"/>
              </w:rPr>
              <w:t>OMBROSI MARCO</w:t>
            </w:r>
          </w:p>
        </w:tc>
        <w:tc>
          <w:tcPr>
            <w:tcW w:w="2200" w:type="dxa"/>
            <w:tcMar>
              <w:top w:w="20" w:type="dxa"/>
              <w:left w:w="20" w:type="dxa"/>
              <w:bottom w:w="20" w:type="dxa"/>
              <w:right w:w="20" w:type="dxa"/>
            </w:tcMar>
            <w:vAlign w:val="center"/>
          </w:tcPr>
          <w:p w14:paraId="5DB8C6E6" w14:textId="77777777" w:rsidR="00C34A53" w:rsidRPr="00E876E0" w:rsidRDefault="00C34A53" w:rsidP="0010284D">
            <w:pPr>
              <w:pStyle w:val="movimento2"/>
              <w:rPr>
                <w:color w:val="002060"/>
              </w:rPr>
            </w:pPr>
            <w:r w:rsidRPr="00E876E0">
              <w:rPr>
                <w:color w:val="002060"/>
              </w:rPr>
              <w:t xml:space="preserve">(NUOVA OTTRANO 98) </w:t>
            </w:r>
          </w:p>
        </w:tc>
        <w:tc>
          <w:tcPr>
            <w:tcW w:w="800" w:type="dxa"/>
            <w:tcMar>
              <w:top w:w="20" w:type="dxa"/>
              <w:left w:w="20" w:type="dxa"/>
              <w:bottom w:w="20" w:type="dxa"/>
              <w:right w:w="20" w:type="dxa"/>
            </w:tcMar>
            <w:vAlign w:val="center"/>
          </w:tcPr>
          <w:p w14:paraId="14B352B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E7975FF" w14:textId="77777777" w:rsidR="00C34A53" w:rsidRPr="00E876E0" w:rsidRDefault="00C34A53" w:rsidP="0010284D">
            <w:pPr>
              <w:pStyle w:val="movimento"/>
              <w:rPr>
                <w:color w:val="002060"/>
              </w:rPr>
            </w:pPr>
            <w:r w:rsidRPr="00E876E0">
              <w:rPr>
                <w:color w:val="002060"/>
              </w:rPr>
              <w:t>FOGANTE FRANCESCO</w:t>
            </w:r>
          </w:p>
        </w:tc>
        <w:tc>
          <w:tcPr>
            <w:tcW w:w="2200" w:type="dxa"/>
            <w:tcMar>
              <w:top w:w="20" w:type="dxa"/>
              <w:left w:w="20" w:type="dxa"/>
              <w:bottom w:w="20" w:type="dxa"/>
              <w:right w:w="20" w:type="dxa"/>
            </w:tcMar>
            <w:vAlign w:val="center"/>
          </w:tcPr>
          <w:p w14:paraId="54B09BF7" w14:textId="77777777" w:rsidR="00C34A53" w:rsidRPr="00E876E0" w:rsidRDefault="00C34A53" w:rsidP="0010284D">
            <w:pPr>
              <w:pStyle w:val="movimento2"/>
              <w:rPr>
                <w:color w:val="002060"/>
              </w:rPr>
            </w:pPr>
            <w:r w:rsidRPr="00E876E0">
              <w:rPr>
                <w:color w:val="002060"/>
              </w:rPr>
              <w:t xml:space="preserve">(TRE TORRI A.S.D.) </w:t>
            </w:r>
          </w:p>
        </w:tc>
      </w:tr>
      <w:tr w:rsidR="00C34A53" w:rsidRPr="00E876E0" w14:paraId="1CE353A7" w14:textId="77777777" w:rsidTr="00C34A53">
        <w:trPr>
          <w:divId w:val="527259509"/>
        </w:trPr>
        <w:tc>
          <w:tcPr>
            <w:tcW w:w="2200" w:type="dxa"/>
            <w:tcMar>
              <w:top w:w="20" w:type="dxa"/>
              <w:left w:w="20" w:type="dxa"/>
              <w:bottom w:w="20" w:type="dxa"/>
              <w:right w:w="20" w:type="dxa"/>
            </w:tcMar>
            <w:vAlign w:val="center"/>
          </w:tcPr>
          <w:p w14:paraId="6A65C05A" w14:textId="77777777" w:rsidR="00C34A53" w:rsidRPr="00E876E0" w:rsidRDefault="00C34A53" w:rsidP="0010284D">
            <w:pPr>
              <w:pStyle w:val="movimento"/>
              <w:rPr>
                <w:color w:val="002060"/>
              </w:rPr>
            </w:pPr>
            <w:r w:rsidRPr="00E876E0">
              <w:rPr>
                <w:color w:val="002060"/>
              </w:rPr>
              <w:t>VITALI MIRKO</w:t>
            </w:r>
          </w:p>
        </w:tc>
        <w:tc>
          <w:tcPr>
            <w:tcW w:w="2200" w:type="dxa"/>
            <w:tcMar>
              <w:top w:w="20" w:type="dxa"/>
              <w:left w:w="20" w:type="dxa"/>
              <w:bottom w:w="20" w:type="dxa"/>
              <w:right w:w="20" w:type="dxa"/>
            </w:tcMar>
            <w:vAlign w:val="center"/>
          </w:tcPr>
          <w:p w14:paraId="5C913F5E"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4B38F0F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280D1D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2FF72CA" w14:textId="77777777" w:rsidR="00C34A53" w:rsidRPr="00E876E0" w:rsidRDefault="00C34A53" w:rsidP="0010284D">
            <w:pPr>
              <w:pStyle w:val="movimento2"/>
              <w:rPr>
                <w:color w:val="002060"/>
              </w:rPr>
            </w:pPr>
            <w:r w:rsidRPr="00E876E0">
              <w:rPr>
                <w:color w:val="002060"/>
              </w:rPr>
              <w:t> </w:t>
            </w:r>
          </w:p>
        </w:tc>
      </w:tr>
    </w:tbl>
    <w:p w14:paraId="580CDDD9" w14:textId="77777777" w:rsidR="00C34A53" w:rsidRPr="00E876E0" w:rsidRDefault="00C34A53" w:rsidP="00C34A53">
      <w:pPr>
        <w:pStyle w:val="titolo20"/>
        <w:divId w:val="527259509"/>
        <w:rPr>
          <w:color w:val="002060"/>
        </w:rPr>
      </w:pPr>
      <w:r w:rsidRPr="00E876E0">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362939D" w14:textId="77777777" w:rsidTr="00C34A53">
        <w:trPr>
          <w:divId w:val="527259509"/>
        </w:trPr>
        <w:tc>
          <w:tcPr>
            <w:tcW w:w="2200" w:type="dxa"/>
            <w:tcMar>
              <w:top w:w="20" w:type="dxa"/>
              <w:left w:w="20" w:type="dxa"/>
              <w:bottom w:w="20" w:type="dxa"/>
              <w:right w:w="20" w:type="dxa"/>
            </w:tcMar>
            <w:vAlign w:val="center"/>
          </w:tcPr>
          <w:p w14:paraId="00A7B6D0" w14:textId="77777777" w:rsidR="00C34A53" w:rsidRPr="00E876E0" w:rsidRDefault="00C34A53" w:rsidP="0010284D">
            <w:pPr>
              <w:pStyle w:val="movimento"/>
              <w:rPr>
                <w:color w:val="002060"/>
              </w:rPr>
            </w:pPr>
            <w:r w:rsidRPr="00E876E0">
              <w:rPr>
                <w:color w:val="002060"/>
              </w:rPr>
              <w:t>LERRO DAVIDE</w:t>
            </w:r>
          </w:p>
        </w:tc>
        <w:tc>
          <w:tcPr>
            <w:tcW w:w="2200" w:type="dxa"/>
            <w:tcMar>
              <w:top w:w="20" w:type="dxa"/>
              <w:left w:w="20" w:type="dxa"/>
              <w:bottom w:w="20" w:type="dxa"/>
              <w:right w:w="20" w:type="dxa"/>
            </w:tcMar>
            <w:vAlign w:val="center"/>
          </w:tcPr>
          <w:p w14:paraId="3D1CE908"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1924BCD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16D366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5CC22DF" w14:textId="77777777" w:rsidR="00C34A53" w:rsidRPr="00E876E0" w:rsidRDefault="00C34A53" w:rsidP="0010284D">
            <w:pPr>
              <w:pStyle w:val="movimento2"/>
              <w:rPr>
                <w:color w:val="002060"/>
              </w:rPr>
            </w:pPr>
            <w:r w:rsidRPr="00E876E0">
              <w:rPr>
                <w:color w:val="002060"/>
              </w:rPr>
              <w:t> </w:t>
            </w:r>
          </w:p>
        </w:tc>
      </w:tr>
    </w:tbl>
    <w:p w14:paraId="37C5B644"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BDD28D3" w14:textId="77777777" w:rsidTr="00C34A53">
        <w:trPr>
          <w:divId w:val="527259509"/>
        </w:trPr>
        <w:tc>
          <w:tcPr>
            <w:tcW w:w="2200" w:type="dxa"/>
            <w:tcMar>
              <w:top w:w="20" w:type="dxa"/>
              <w:left w:w="20" w:type="dxa"/>
              <w:bottom w:w="20" w:type="dxa"/>
              <w:right w:w="20" w:type="dxa"/>
            </w:tcMar>
            <w:vAlign w:val="center"/>
          </w:tcPr>
          <w:p w14:paraId="36EE2C70" w14:textId="77777777" w:rsidR="00C34A53" w:rsidRPr="00E876E0" w:rsidRDefault="00C34A53" w:rsidP="0010284D">
            <w:pPr>
              <w:pStyle w:val="movimento"/>
              <w:rPr>
                <w:color w:val="002060"/>
              </w:rPr>
            </w:pPr>
            <w:r w:rsidRPr="00E876E0">
              <w:rPr>
                <w:color w:val="002060"/>
              </w:rPr>
              <w:t>MAGNATERRA DIEGO</w:t>
            </w:r>
          </w:p>
        </w:tc>
        <w:tc>
          <w:tcPr>
            <w:tcW w:w="2200" w:type="dxa"/>
            <w:tcMar>
              <w:top w:w="20" w:type="dxa"/>
              <w:left w:w="20" w:type="dxa"/>
              <w:bottom w:w="20" w:type="dxa"/>
              <w:right w:w="20" w:type="dxa"/>
            </w:tcMar>
            <w:vAlign w:val="center"/>
          </w:tcPr>
          <w:p w14:paraId="6A2BA771"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27C3835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91E8DD" w14:textId="77777777" w:rsidR="00C34A53" w:rsidRPr="00E876E0" w:rsidRDefault="00C34A53" w:rsidP="0010284D">
            <w:pPr>
              <w:pStyle w:val="movimento"/>
              <w:rPr>
                <w:color w:val="002060"/>
              </w:rPr>
            </w:pPr>
            <w:r w:rsidRPr="00E876E0">
              <w:rPr>
                <w:color w:val="002060"/>
              </w:rPr>
              <w:t>DE SANTIS FABIO</w:t>
            </w:r>
          </w:p>
        </w:tc>
        <w:tc>
          <w:tcPr>
            <w:tcW w:w="2200" w:type="dxa"/>
            <w:tcMar>
              <w:top w:w="20" w:type="dxa"/>
              <w:left w:w="20" w:type="dxa"/>
              <w:bottom w:w="20" w:type="dxa"/>
              <w:right w:w="20" w:type="dxa"/>
            </w:tcMar>
            <w:vAlign w:val="center"/>
          </w:tcPr>
          <w:p w14:paraId="029F145F" w14:textId="77777777" w:rsidR="00C34A53" w:rsidRPr="00E876E0" w:rsidRDefault="00C34A53" w:rsidP="0010284D">
            <w:pPr>
              <w:pStyle w:val="movimento2"/>
              <w:rPr>
                <w:color w:val="002060"/>
              </w:rPr>
            </w:pPr>
            <w:r w:rsidRPr="00E876E0">
              <w:rPr>
                <w:color w:val="002060"/>
              </w:rPr>
              <w:t xml:space="preserve">(ALMA JUVENTUS FANO) </w:t>
            </w:r>
          </w:p>
        </w:tc>
      </w:tr>
      <w:tr w:rsidR="00C34A53" w:rsidRPr="00E876E0" w14:paraId="1CEA1B39" w14:textId="77777777" w:rsidTr="00C34A53">
        <w:trPr>
          <w:divId w:val="527259509"/>
        </w:trPr>
        <w:tc>
          <w:tcPr>
            <w:tcW w:w="2200" w:type="dxa"/>
            <w:tcMar>
              <w:top w:w="20" w:type="dxa"/>
              <w:left w:w="20" w:type="dxa"/>
              <w:bottom w:w="20" w:type="dxa"/>
              <w:right w:w="20" w:type="dxa"/>
            </w:tcMar>
            <w:vAlign w:val="center"/>
          </w:tcPr>
          <w:p w14:paraId="5E73F5DA" w14:textId="77777777" w:rsidR="00C34A53" w:rsidRPr="00E876E0" w:rsidRDefault="00C34A53" w:rsidP="0010284D">
            <w:pPr>
              <w:pStyle w:val="movimento"/>
              <w:rPr>
                <w:color w:val="002060"/>
              </w:rPr>
            </w:pPr>
            <w:r w:rsidRPr="00E876E0">
              <w:rPr>
                <w:color w:val="002060"/>
              </w:rPr>
              <w:t>CIRILLO LUIGIANGELO</w:t>
            </w:r>
          </w:p>
        </w:tc>
        <w:tc>
          <w:tcPr>
            <w:tcW w:w="2200" w:type="dxa"/>
            <w:tcMar>
              <w:top w:w="20" w:type="dxa"/>
              <w:left w:w="20" w:type="dxa"/>
              <w:bottom w:w="20" w:type="dxa"/>
              <w:right w:w="20" w:type="dxa"/>
            </w:tcMar>
            <w:vAlign w:val="center"/>
          </w:tcPr>
          <w:p w14:paraId="21AB9CD1" w14:textId="77777777" w:rsidR="00C34A53" w:rsidRPr="00E876E0" w:rsidRDefault="00C34A53" w:rsidP="0010284D">
            <w:pPr>
              <w:pStyle w:val="movimento2"/>
              <w:rPr>
                <w:color w:val="002060"/>
              </w:rPr>
            </w:pPr>
            <w:r w:rsidRPr="00E876E0">
              <w:rPr>
                <w:color w:val="002060"/>
              </w:rPr>
              <w:t xml:space="preserve">(AMICI DEL CENTROSOCIO SP.) </w:t>
            </w:r>
          </w:p>
        </w:tc>
        <w:tc>
          <w:tcPr>
            <w:tcW w:w="800" w:type="dxa"/>
            <w:tcMar>
              <w:top w:w="20" w:type="dxa"/>
              <w:left w:w="20" w:type="dxa"/>
              <w:bottom w:w="20" w:type="dxa"/>
              <w:right w:w="20" w:type="dxa"/>
            </w:tcMar>
            <w:vAlign w:val="center"/>
          </w:tcPr>
          <w:p w14:paraId="4FABB1A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8CA2DB5" w14:textId="77777777" w:rsidR="00C34A53" w:rsidRPr="00E876E0" w:rsidRDefault="00C34A53" w:rsidP="0010284D">
            <w:pPr>
              <w:pStyle w:val="movimento"/>
              <w:rPr>
                <w:color w:val="002060"/>
              </w:rPr>
            </w:pPr>
            <w:r w:rsidRPr="00E876E0">
              <w:rPr>
                <w:color w:val="002060"/>
              </w:rPr>
              <w:t>BIONDI LORIS</w:t>
            </w:r>
          </w:p>
        </w:tc>
        <w:tc>
          <w:tcPr>
            <w:tcW w:w="2200" w:type="dxa"/>
            <w:tcMar>
              <w:top w:w="20" w:type="dxa"/>
              <w:left w:w="20" w:type="dxa"/>
              <w:bottom w:w="20" w:type="dxa"/>
              <w:right w:w="20" w:type="dxa"/>
            </w:tcMar>
            <w:vAlign w:val="center"/>
          </w:tcPr>
          <w:p w14:paraId="4F481F6B" w14:textId="77777777" w:rsidR="00C34A53" w:rsidRPr="00E876E0" w:rsidRDefault="00C34A53" w:rsidP="0010284D">
            <w:pPr>
              <w:pStyle w:val="movimento2"/>
              <w:rPr>
                <w:color w:val="002060"/>
              </w:rPr>
            </w:pPr>
            <w:r w:rsidRPr="00E876E0">
              <w:rPr>
                <w:color w:val="002060"/>
              </w:rPr>
              <w:t xml:space="preserve">(AMICI 84) </w:t>
            </w:r>
          </w:p>
        </w:tc>
      </w:tr>
      <w:tr w:rsidR="00C34A53" w:rsidRPr="00E876E0" w14:paraId="0D89818C" w14:textId="77777777" w:rsidTr="00C34A53">
        <w:trPr>
          <w:divId w:val="527259509"/>
        </w:trPr>
        <w:tc>
          <w:tcPr>
            <w:tcW w:w="2200" w:type="dxa"/>
            <w:tcMar>
              <w:top w:w="20" w:type="dxa"/>
              <w:left w:w="20" w:type="dxa"/>
              <w:bottom w:w="20" w:type="dxa"/>
              <w:right w:w="20" w:type="dxa"/>
            </w:tcMar>
            <w:vAlign w:val="center"/>
          </w:tcPr>
          <w:p w14:paraId="5C231AE5" w14:textId="77777777" w:rsidR="00C34A53" w:rsidRPr="00E876E0" w:rsidRDefault="00C34A53" w:rsidP="0010284D">
            <w:pPr>
              <w:pStyle w:val="movimento"/>
              <w:rPr>
                <w:color w:val="002060"/>
              </w:rPr>
            </w:pPr>
            <w:r w:rsidRPr="00E876E0">
              <w:rPr>
                <w:color w:val="002060"/>
              </w:rPr>
              <w:t>SCATTOLINI SERAFINO</w:t>
            </w:r>
          </w:p>
        </w:tc>
        <w:tc>
          <w:tcPr>
            <w:tcW w:w="2200" w:type="dxa"/>
            <w:tcMar>
              <w:top w:w="20" w:type="dxa"/>
              <w:left w:w="20" w:type="dxa"/>
              <w:bottom w:w="20" w:type="dxa"/>
              <w:right w:w="20" w:type="dxa"/>
            </w:tcMar>
            <w:vAlign w:val="center"/>
          </w:tcPr>
          <w:p w14:paraId="49CB9E14" w14:textId="77777777" w:rsidR="00C34A53" w:rsidRPr="00E876E0" w:rsidRDefault="00C34A53" w:rsidP="0010284D">
            <w:pPr>
              <w:pStyle w:val="movimento2"/>
              <w:rPr>
                <w:color w:val="002060"/>
              </w:rPr>
            </w:pPr>
            <w:r w:rsidRPr="00E876E0">
              <w:rPr>
                <w:color w:val="002060"/>
              </w:rPr>
              <w:t xml:space="preserve">(AMICI 84) </w:t>
            </w:r>
          </w:p>
        </w:tc>
        <w:tc>
          <w:tcPr>
            <w:tcW w:w="800" w:type="dxa"/>
            <w:tcMar>
              <w:top w:w="20" w:type="dxa"/>
              <w:left w:w="20" w:type="dxa"/>
              <w:bottom w:w="20" w:type="dxa"/>
              <w:right w:w="20" w:type="dxa"/>
            </w:tcMar>
            <w:vAlign w:val="center"/>
          </w:tcPr>
          <w:p w14:paraId="237C4BC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2738A9F" w14:textId="77777777" w:rsidR="00C34A53" w:rsidRPr="00E876E0" w:rsidRDefault="00C34A53" w:rsidP="0010284D">
            <w:pPr>
              <w:pStyle w:val="movimento"/>
              <w:rPr>
                <w:color w:val="002060"/>
              </w:rPr>
            </w:pPr>
            <w:r w:rsidRPr="00E876E0">
              <w:rPr>
                <w:color w:val="002060"/>
              </w:rPr>
              <w:t>UGOLINI MATTEO</w:t>
            </w:r>
          </w:p>
        </w:tc>
        <w:tc>
          <w:tcPr>
            <w:tcW w:w="2200" w:type="dxa"/>
            <w:tcMar>
              <w:top w:w="20" w:type="dxa"/>
              <w:left w:w="20" w:type="dxa"/>
              <w:bottom w:w="20" w:type="dxa"/>
              <w:right w:w="20" w:type="dxa"/>
            </w:tcMar>
            <w:vAlign w:val="center"/>
          </w:tcPr>
          <w:p w14:paraId="5599EF98" w14:textId="77777777" w:rsidR="00C34A53" w:rsidRPr="00E876E0" w:rsidRDefault="00C34A53" w:rsidP="0010284D">
            <w:pPr>
              <w:pStyle w:val="movimento2"/>
              <w:rPr>
                <w:color w:val="002060"/>
              </w:rPr>
            </w:pPr>
            <w:r w:rsidRPr="00E876E0">
              <w:rPr>
                <w:color w:val="002060"/>
              </w:rPr>
              <w:t xml:space="preserve">(ATL URBINO C5 1999) </w:t>
            </w:r>
          </w:p>
        </w:tc>
      </w:tr>
      <w:tr w:rsidR="00C34A53" w:rsidRPr="00E876E0" w14:paraId="7A39F9B6" w14:textId="77777777" w:rsidTr="00C34A53">
        <w:trPr>
          <w:divId w:val="527259509"/>
        </w:trPr>
        <w:tc>
          <w:tcPr>
            <w:tcW w:w="2200" w:type="dxa"/>
            <w:tcMar>
              <w:top w:w="20" w:type="dxa"/>
              <w:left w:w="20" w:type="dxa"/>
              <w:bottom w:w="20" w:type="dxa"/>
              <w:right w:w="20" w:type="dxa"/>
            </w:tcMar>
            <w:vAlign w:val="center"/>
          </w:tcPr>
          <w:p w14:paraId="6F3B9DD7" w14:textId="77777777" w:rsidR="00C34A53" w:rsidRPr="00E876E0" w:rsidRDefault="00C34A53" w:rsidP="0010284D">
            <w:pPr>
              <w:pStyle w:val="movimento"/>
              <w:rPr>
                <w:color w:val="002060"/>
              </w:rPr>
            </w:pPr>
            <w:r w:rsidRPr="00E876E0">
              <w:rPr>
                <w:color w:val="002060"/>
              </w:rPr>
              <w:t>MINDOLI GIAMPIERO</w:t>
            </w:r>
          </w:p>
        </w:tc>
        <w:tc>
          <w:tcPr>
            <w:tcW w:w="2200" w:type="dxa"/>
            <w:tcMar>
              <w:top w:w="20" w:type="dxa"/>
              <w:left w:w="20" w:type="dxa"/>
              <w:bottom w:w="20" w:type="dxa"/>
              <w:right w:w="20" w:type="dxa"/>
            </w:tcMar>
            <w:vAlign w:val="center"/>
          </w:tcPr>
          <w:p w14:paraId="5D2333F8" w14:textId="77777777" w:rsidR="00C34A53" w:rsidRPr="00E876E0" w:rsidRDefault="00C34A53" w:rsidP="0010284D">
            <w:pPr>
              <w:pStyle w:val="movimento2"/>
              <w:rPr>
                <w:color w:val="002060"/>
              </w:rPr>
            </w:pPr>
            <w:r w:rsidRPr="00E876E0">
              <w:rPr>
                <w:color w:val="002060"/>
              </w:rPr>
              <w:t xml:space="preserve">(FUTSAL D. E G.) </w:t>
            </w:r>
          </w:p>
        </w:tc>
        <w:tc>
          <w:tcPr>
            <w:tcW w:w="800" w:type="dxa"/>
            <w:tcMar>
              <w:top w:w="20" w:type="dxa"/>
              <w:left w:w="20" w:type="dxa"/>
              <w:bottom w:w="20" w:type="dxa"/>
              <w:right w:w="20" w:type="dxa"/>
            </w:tcMar>
            <w:vAlign w:val="center"/>
          </w:tcPr>
          <w:p w14:paraId="2A8D9C7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5B8663D" w14:textId="77777777" w:rsidR="00C34A53" w:rsidRPr="00E876E0" w:rsidRDefault="00C34A53" w:rsidP="0010284D">
            <w:pPr>
              <w:pStyle w:val="movimento"/>
              <w:rPr>
                <w:color w:val="002060"/>
              </w:rPr>
            </w:pPr>
            <w:r w:rsidRPr="00E876E0">
              <w:rPr>
                <w:color w:val="002060"/>
              </w:rPr>
              <w:t>DANO DRITAN</w:t>
            </w:r>
          </w:p>
        </w:tc>
        <w:tc>
          <w:tcPr>
            <w:tcW w:w="2200" w:type="dxa"/>
            <w:tcMar>
              <w:top w:w="20" w:type="dxa"/>
              <w:left w:w="20" w:type="dxa"/>
              <w:bottom w:w="20" w:type="dxa"/>
              <w:right w:w="20" w:type="dxa"/>
            </w:tcMar>
            <w:vAlign w:val="center"/>
          </w:tcPr>
          <w:p w14:paraId="5E36DFF1" w14:textId="77777777" w:rsidR="00C34A53" w:rsidRPr="00E876E0" w:rsidRDefault="00C34A53" w:rsidP="0010284D">
            <w:pPr>
              <w:pStyle w:val="movimento2"/>
              <w:rPr>
                <w:color w:val="002060"/>
              </w:rPr>
            </w:pPr>
            <w:r w:rsidRPr="00E876E0">
              <w:rPr>
                <w:color w:val="002060"/>
              </w:rPr>
              <w:t xml:space="preserve">(MOSCOSI 2008) </w:t>
            </w:r>
          </w:p>
        </w:tc>
      </w:tr>
      <w:tr w:rsidR="00C34A53" w:rsidRPr="00E876E0" w14:paraId="2FCAB1DD" w14:textId="77777777" w:rsidTr="00C34A53">
        <w:trPr>
          <w:divId w:val="527259509"/>
        </w:trPr>
        <w:tc>
          <w:tcPr>
            <w:tcW w:w="2200" w:type="dxa"/>
            <w:tcMar>
              <w:top w:w="20" w:type="dxa"/>
              <w:left w:w="20" w:type="dxa"/>
              <w:bottom w:w="20" w:type="dxa"/>
              <w:right w:w="20" w:type="dxa"/>
            </w:tcMar>
            <w:vAlign w:val="center"/>
          </w:tcPr>
          <w:p w14:paraId="1D2DC12B" w14:textId="77777777" w:rsidR="00C34A53" w:rsidRPr="00E876E0" w:rsidRDefault="00C34A53" w:rsidP="0010284D">
            <w:pPr>
              <w:pStyle w:val="movimento"/>
              <w:rPr>
                <w:color w:val="002060"/>
              </w:rPr>
            </w:pPr>
            <w:r w:rsidRPr="00E876E0">
              <w:rPr>
                <w:color w:val="002060"/>
              </w:rPr>
              <w:t>MELA UMBERTO</w:t>
            </w:r>
          </w:p>
        </w:tc>
        <w:tc>
          <w:tcPr>
            <w:tcW w:w="2200" w:type="dxa"/>
            <w:tcMar>
              <w:top w:w="20" w:type="dxa"/>
              <w:left w:w="20" w:type="dxa"/>
              <w:bottom w:w="20" w:type="dxa"/>
              <w:right w:w="20" w:type="dxa"/>
            </w:tcMar>
            <w:vAlign w:val="center"/>
          </w:tcPr>
          <w:p w14:paraId="7F584072"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77AD4D9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E86CDE8" w14:textId="77777777" w:rsidR="00C34A53" w:rsidRPr="00E876E0" w:rsidRDefault="00C34A53" w:rsidP="0010284D">
            <w:pPr>
              <w:pStyle w:val="movimento"/>
              <w:rPr>
                <w:color w:val="002060"/>
              </w:rPr>
            </w:pPr>
            <w:r w:rsidRPr="00E876E0">
              <w:rPr>
                <w:color w:val="002060"/>
              </w:rPr>
              <w:t>PALLOTTA EDDY</w:t>
            </w:r>
          </w:p>
        </w:tc>
        <w:tc>
          <w:tcPr>
            <w:tcW w:w="2200" w:type="dxa"/>
            <w:tcMar>
              <w:top w:w="20" w:type="dxa"/>
              <w:left w:w="20" w:type="dxa"/>
              <w:bottom w:w="20" w:type="dxa"/>
              <w:right w:w="20" w:type="dxa"/>
            </w:tcMar>
            <w:vAlign w:val="center"/>
          </w:tcPr>
          <w:p w14:paraId="249629B4" w14:textId="77777777" w:rsidR="00C34A53" w:rsidRPr="00E876E0" w:rsidRDefault="00C34A53" w:rsidP="0010284D">
            <w:pPr>
              <w:pStyle w:val="movimento2"/>
              <w:rPr>
                <w:color w:val="002060"/>
              </w:rPr>
            </w:pPr>
            <w:r w:rsidRPr="00E876E0">
              <w:rPr>
                <w:color w:val="002060"/>
              </w:rPr>
              <w:t xml:space="preserve">(TRE TORRI A.S.D.) </w:t>
            </w:r>
          </w:p>
        </w:tc>
      </w:tr>
    </w:tbl>
    <w:p w14:paraId="0E162C1A"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8B714C7" w14:textId="77777777" w:rsidTr="00C34A53">
        <w:trPr>
          <w:divId w:val="527259509"/>
        </w:trPr>
        <w:tc>
          <w:tcPr>
            <w:tcW w:w="2200" w:type="dxa"/>
            <w:tcMar>
              <w:top w:w="20" w:type="dxa"/>
              <w:left w:w="20" w:type="dxa"/>
              <w:bottom w:w="20" w:type="dxa"/>
              <w:right w:w="20" w:type="dxa"/>
            </w:tcMar>
            <w:vAlign w:val="center"/>
          </w:tcPr>
          <w:p w14:paraId="03A6997F" w14:textId="77777777" w:rsidR="00C34A53" w:rsidRPr="00E876E0" w:rsidRDefault="00C34A53" w:rsidP="0010284D">
            <w:pPr>
              <w:pStyle w:val="movimento"/>
              <w:rPr>
                <w:color w:val="002060"/>
              </w:rPr>
            </w:pPr>
            <w:r w:rsidRPr="00E876E0">
              <w:rPr>
                <w:color w:val="002060"/>
              </w:rPr>
              <w:t>GIACOBONI GIORGIO</w:t>
            </w:r>
          </w:p>
        </w:tc>
        <w:tc>
          <w:tcPr>
            <w:tcW w:w="2200" w:type="dxa"/>
            <w:tcMar>
              <w:top w:w="20" w:type="dxa"/>
              <w:left w:w="20" w:type="dxa"/>
              <w:bottom w:w="20" w:type="dxa"/>
              <w:right w:w="20" w:type="dxa"/>
            </w:tcMar>
            <w:vAlign w:val="center"/>
          </w:tcPr>
          <w:p w14:paraId="295B4B85" w14:textId="77777777" w:rsidR="00C34A53" w:rsidRPr="00E876E0" w:rsidRDefault="00C34A53" w:rsidP="0010284D">
            <w:pPr>
              <w:pStyle w:val="movimento2"/>
              <w:rPr>
                <w:color w:val="002060"/>
              </w:rPr>
            </w:pPr>
            <w:r w:rsidRPr="00E876E0">
              <w:rPr>
                <w:color w:val="002060"/>
              </w:rPr>
              <w:t xml:space="preserve">(AMICI 84) </w:t>
            </w:r>
          </w:p>
        </w:tc>
        <w:tc>
          <w:tcPr>
            <w:tcW w:w="800" w:type="dxa"/>
            <w:tcMar>
              <w:top w:w="20" w:type="dxa"/>
              <w:left w:w="20" w:type="dxa"/>
              <w:bottom w:w="20" w:type="dxa"/>
              <w:right w:w="20" w:type="dxa"/>
            </w:tcMar>
            <w:vAlign w:val="center"/>
          </w:tcPr>
          <w:p w14:paraId="2E6CF18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479A095" w14:textId="77777777" w:rsidR="00C34A53" w:rsidRPr="00E876E0" w:rsidRDefault="00C34A53" w:rsidP="0010284D">
            <w:pPr>
              <w:pStyle w:val="movimento"/>
              <w:rPr>
                <w:color w:val="002060"/>
              </w:rPr>
            </w:pPr>
            <w:r w:rsidRPr="00E876E0">
              <w:rPr>
                <w:color w:val="002060"/>
              </w:rPr>
              <w:t>MESCHINI MARTIN</w:t>
            </w:r>
          </w:p>
        </w:tc>
        <w:tc>
          <w:tcPr>
            <w:tcW w:w="2200" w:type="dxa"/>
            <w:tcMar>
              <w:top w:w="20" w:type="dxa"/>
              <w:left w:w="20" w:type="dxa"/>
              <w:bottom w:w="20" w:type="dxa"/>
              <w:right w:w="20" w:type="dxa"/>
            </w:tcMar>
            <w:vAlign w:val="center"/>
          </w:tcPr>
          <w:p w14:paraId="691228E0" w14:textId="77777777" w:rsidR="00C34A53" w:rsidRPr="00E876E0" w:rsidRDefault="00C34A53" w:rsidP="0010284D">
            <w:pPr>
              <w:pStyle w:val="movimento2"/>
              <w:rPr>
                <w:color w:val="002060"/>
              </w:rPr>
            </w:pPr>
            <w:r w:rsidRPr="00E876E0">
              <w:rPr>
                <w:color w:val="002060"/>
              </w:rPr>
              <w:t xml:space="preserve">(MOSCOSI 2008) </w:t>
            </w:r>
          </w:p>
        </w:tc>
      </w:tr>
      <w:tr w:rsidR="00C34A53" w:rsidRPr="00E876E0" w14:paraId="3C754C6C" w14:textId="77777777" w:rsidTr="00C34A53">
        <w:trPr>
          <w:divId w:val="527259509"/>
        </w:trPr>
        <w:tc>
          <w:tcPr>
            <w:tcW w:w="2200" w:type="dxa"/>
            <w:tcMar>
              <w:top w:w="20" w:type="dxa"/>
              <w:left w:w="20" w:type="dxa"/>
              <w:bottom w:w="20" w:type="dxa"/>
              <w:right w:w="20" w:type="dxa"/>
            </w:tcMar>
            <w:vAlign w:val="center"/>
          </w:tcPr>
          <w:p w14:paraId="22A51CB7" w14:textId="77777777" w:rsidR="00C34A53" w:rsidRPr="00E876E0" w:rsidRDefault="00C34A53" w:rsidP="0010284D">
            <w:pPr>
              <w:pStyle w:val="movimento"/>
              <w:rPr>
                <w:color w:val="002060"/>
              </w:rPr>
            </w:pPr>
            <w:r w:rsidRPr="00E876E0">
              <w:rPr>
                <w:color w:val="002060"/>
              </w:rPr>
              <w:t>CAPPANERA ANDREA</w:t>
            </w:r>
          </w:p>
        </w:tc>
        <w:tc>
          <w:tcPr>
            <w:tcW w:w="2200" w:type="dxa"/>
            <w:tcMar>
              <w:top w:w="20" w:type="dxa"/>
              <w:left w:w="20" w:type="dxa"/>
              <w:bottom w:w="20" w:type="dxa"/>
              <w:right w:w="20" w:type="dxa"/>
            </w:tcMar>
            <w:vAlign w:val="center"/>
          </w:tcPr>
          <w:p w14:paraId="334B6D3A" w14:textId="77777777" w:rsidR="00C34A53" w:rsidRPr="00E876E0" w:rsidRDefault="00C34A53" w:rsidP="0010284D">
            <w:pPr>
              <w:pStyle w:val="movimento2"/>
              <w:rPr>
                <w:color w:val="002060"/>
              </w:rPr>
            </w:pPr>
            <w:r w:rsidRPr="00E876E0">
              <w:rPr>
                <w:color w:val="002060"/>
              </w:rPr>
              <w:t xml:space="preserve">(PIETRALACROCE 73) </w:t>
            </w:r>
          </w:p>
        </w:tc>
        <w:tc>
          <w:tcPr>
            <w:tcW w:w="800" w:type="dxa"/>
            <w:tcMar>
              <w:top w:w="20" w:type="dxa"/>
              <w:left w:w="20" w:type="dxa"/>
              <w:bottom w:w="20" w:type="dxa"/>
              <w:right w:w="20" w:type="dxa"/>
            </w:tcMar>
            <w:vAlign w:val="center"/>
          </w:tcPr>
          <w:p w14:paraId="6FAA0E4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9F1B8B0" w14:textId="77777777" w:rsidR="00C34A53" w:rsidRPr="00E876E0" w:rsidRDefault="00C34A53" w:rsidP="0010284D">
            <w:pPr>
              <w:pStyle w:val="movimento"/>
              <w:rPr>
                <w:color w:val="002060"/>
              </w:rPr>
            </w:pPr>
            <w:r w:rsidRPr="00E876E0">
              <w:rPr>
                <w:color w:val="002060"/>
              </w:rPr>
              <w:t>GATTAFONI FILIPPO</w:t>
            </w:r>
          </w:p>
        </w:tc>
        <w:tc>
          <w:tcPr>
            <w:tcW w:w="2200" w:type="dxa"/>
            <w:tcMar>
              <w:top w:w="20" w:type="dxa"/>
              <w:left w:w="20" w:type="dxa"/>
              <w:bottom w:w="20" w:type="dxa"/>
              <w:right w:w="20" w:type="dxa"/>
            </w:tcMar>
            <w:vAlign w:val="center"/>
          </w:tcPr>
          <w:p w14:paraId="7947397C" w14:textId="77777777" w:rsidR="00C34A53" w:rsidRPr="00E876E0" w:rsidRDefault="00C34A53" w:rsidP="0010284D">
            <w:pPr>
              <w:pStyle w:val="movimento2"/>
              <w:rPr>
                <w:color w:val="002060"/>
              </w:rPr>
            </w:pPr>
            <w:r w:rsidRPr="00E876E0">
              <w:rPr>
                <w:color w:val="002060"/>
              </w:rPr>
              <w:t xml:space="preserve">(POTENZA PICENA) </w:t>
            </w:r>
          </w:p>
        </w:tc>
      </w:tr>
      <w:tr w:rsidR="00C34A53" w:rsidRPr="00E876E0" w14:paraId="6ACDAD61" w14:textId="77777777" w:rsidTr="00C34A53">
        <w:trPr>
          <w:divId w:val="527259509"/>
        </w:trPr>
        <w:tc>
          <w:tcPr>
            <w:tcW w:w="2200" w:type="dxa"/>
            <w:tcMar>
              <w:top w:w="20" w:type="dxa"/>
              <w:left w:w="20" w:type="dxa"/>
              <w:bottom w:w="20" w:type="dxa"/>
              <w:right w:w="20" w:type="dxa"/>
            </w:tcMar>
            <w:vAlign w:val="center"/>
          </w:tcPr>
          <w:p w14:paraId="7B01A72B" w14:textId="77777777" w:rsidR="00C34A53" w:rsidRPr="00E876E0" w:rsidRDefault="00C34A53" w:rsidP="0010284D">
            <w:pPr>
              <w:pStyle w:val="movimento"/>
              <w:rPr>
                <w:color w:val="002060"/>
              </w:rPr>
            </w:pPr>
            <w:r w:rsidRPr="00E876E0">
              <w:rPr>
                <w:color w:val="002060"/>
              </w:rPr>
              <w:t>FRABONI THOMAS</w:t>
            </w:r>
          </w:p>
        </w:tc>
        <w:tc>
          <w:tcPr>
            <w:tcW w:w="2200" w:type="dxa"/>
            <w:tcMar>
              <w:top w:w="20" w:type="dxa"/>
              <w:left w:w="20" w:type="dxa"/>
              <w:bottom w:w="20" w:type="dxa"/>
              <w:right w:w="20" w:type="dxa"/>
            </w:tcMar>
            <w:vAlign w:val="center"/>
          </w:tcPr>
          <w:p w14:paraId="097717F5"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38DEC4E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533D264" w14:textId="77777777" w:rsidR="00C34A53" w:rsidRPr="00E876E0" w:rsidRDefault="00C34A53" w:rsidP="0010284D">
            <w:pPr>
              <w:pStyle w:val="movimento"/>
              <w:rPr>
                <w:color w:val="002060"/>
              </w:rPr>
            </w:pPr>
            <w:r w:rsidRPr="00E876E0">
              <w:rPr>
                <w:color w:val="002060"/>
              </w:rPr>
              <w:t>GAGGI MANUEL</w:t>
            </w:r>
          </w:p>
        </w:tc>
        <w:tc>
          <w:tcPr>
            <w:tcW w:w="2200" w:type="dxa"/>
            <w:tcMar>
              <w:top w:w="20" w:type="dxa"/>
              <w:left w:w="20" w:type="dxa"/>
              <w:bottom w:w="20" w:type="dxa"/>
              <w:right w:w="20" w:type="dxa"/>
            </w:tcMar>
            <w:vAlign w:val="center"/>
          </w:tcPr>
          <w:p w14:paraId="401B1A53" w14:textId="77777777" w:rsidR="00C34A53" w:rsidRPr="00E876E0" w:rsidRDefault="00C34A53" w:rsidP="0010284D">
            <w:pPr>
              <w:pStyle w:val="movimento2"/>
              <w:rPr>
                <w:color w:val="002060"/>
              </w:rPr>
            </w:pPr>
            <w:r w:rsidRPr="00E876E0">
              <w:rPr>
                <w:color w:val="002060"/>
              </w:rPr>
              <w:t xml:space="preserve">(SPORTLAND) </w:t>
            </w:r>
          </w:p>
        </w:tc>
      </w:tr>
    </w:tbl>
    <w:p w14:paraId="6F814A29"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577314B" w14:textId="77777777" w:rsidTr="00C34A53">
        <w:trPr>
          <w:divId w:val="527259509"/>
        </w:trPr>
        <w:tc>
          <w:tcPr>
            <w:tcW w:w="2200" w:type="dxa"/>
            <w:tcMar>
              <w:top w:w="20" w:type="dxa"/>
              <w:left w:w="20" w:type="dxa"/>
              <w:bottom w:w="20" w:type="dxa"/>
              <w:right w:w="20" w:type="dxa"/>
            </w:tcMar>
            <w:vAlign w:val="center"/>
          </w:tcPr>
          <w:p w14:paraId="4E0704B3" w14:textId="77777777" w:rsidR="00C34A53" w:rsidRPr="00E876E0" w:rsidRDefault="00C34A53" w:rsidP="0010284D">
            <w:pPr>
              <w:pStyle w:val="movimento"/>
              <w:rPr>
                <w:color w:val="002060"/>
              </w:rPr>
            </w:pPr>
            <w:r w:rsidRPr="00E876E0">
              <w:rPr>
                <w:color w:val="002060"/>
              </w:rPr>
              <w:t>PIEROTTI ENRICO</w:t>
            </w:r>
          </w:p>
        </w:tc>
        <w:tc>
          <w:tcPr>
            <w:tcW w:w="2200" w:type="dxa"/>
            <w:tcMar>
              <w:top w:w="20" w:type="dxa"/>
              <w:left w:w="20" w:type="dxa"/>
              <w:bottom w:w="20" w:type="dxa"/>
              <w:right w:w="20" w:type="dxa"/>
            </w:tcMar>
            <w:vAlign w:val="center"/>
          </w:tcPr>
          <w:p w14:paraId="7E4C1FF7" w14:textId="77777777" w:rsidR="00C34A53" w:rsidRPr="00E876E0" w:rsidRDefault="00C34A53" w:rsidP="0010284D">
            <w:pPr>
              <w:pStyle w:val="movimento2"/>
              <w:rPr>
                <w:color w:val="002060"/>
              </w:rPr>
            </w:pPr>
            <w:r w:rsidRPr="00E876E0">
              <w:rPr>
                <w:color w:val="002060"/>
              </w:rPr>
              <w:t xml:space="preserve">(ALMA JUVENTUS FANO) </w:t>
            </w:r>
          </w:p>
        </w:tc>
        <w:tc>
          <w:tcPr>
            <w:tcW w:w="800" w:type="dxa"/>
            <w:tcMar>
              <w:top w:w="20" w:type="dxa"/>
              <w:left w:w="20" w:type="dxa"/>
              <w:bottom w:w="20" w:type="dxa"/>
              <w:right w:w="20" w:type="dxa"/>
            </w:tcMar>
            <w:vAlign w:val="center"/>
          </w:tcPr>
          <w:p w14:paraId="497337D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4334AA3" w14:textId="77777777" w:rsidR="00C34A53" w:rsidRPr="00E876E0" w:rsidRDefault="00C34A53" w:rsidP="0010284D">
            <w:pPr>
              <w:pStyle w:val="movimento"/>
              <w:rPr>
                <w:color w:val="002060"/>
              </w:rPr>
            </w:pPr>
            <w:r w:rsidRPr="00E876E0">
              <w:rPr>
                <w:color w:val="002060"/>
              </w:rPr>
              <w:t>GIORGI MATTIA</w:t>
            </w:r>
          </w:p>
        </w:tc>
        <w:tc>
          <w:tcPr>
            <w:tcW w:w="2200" w:type="dxa"/>
            <w:tcMar>
              <w:top w:w="20" w:type="dxa"/>
              <w:left w:w="20" w:type="dxa"/>
              <w:bottom w:w="20" w:type="dxa"/>
              <w:right w:w="20" w:type="dxa"/>
            </w:tcMar>
            <w:vAlign w:val="center"/>
          </w:tcPr>
          <w:p w14:paraId="1EC34D3F" w14:textId="77777777" w:rsidR="00C34A53" w:rsidRPr="00E876E0" w:rsidRDefault="00C34A53" w:rsidP="0010284D">
            <w:pPr>
              <w:pStyle w:val="movimento2"/>
              <w:rPr>
                <w:color w:val="002060"/>
              </w:rPr>
            </w:pPr>
            <w:r w:rsidRPr="00E876E0">
              <w:rPr>
                <w:color w:val="002060"/>
              </w:rPr>
              <w:t xml:space="preserve">(AMICI 84) </w:t>
            </w:r>
          </w:p>
        </w:tc>
      </w:tr>
      <w:tr w:rsidR="00C34A53" w:rsidRPr="00E876E0" w14:paraId="7D311F69" w14:textId="77777777" w:rsidTr="00C34A53">
        <w:trPr>
          <w:divId w:val="527259509"/>
        </w:trPr>
        <w:tc>
          <w:tcPr>
            <w:tcW w:w="2200" w:type="dxa"/>
            <w:tcMar>
              <w:top w:w="20" w:type="dxa"/>
              <w:left w:w="20" w:type="dxa"/>
              <w:bottom w:w="20" w:type="dxa"/>
              <w:right w:w="20" w:type="dxa"/>
            </w:tcMar>
            <w:vAlign w:val="center"/>
          </w:tcPr>
          <w:p w14:paraId="08AAE80F" w14:textId="77777777" w:rsidR="00C34A53" w:rsidRPr="00E876E0" w:rsidRDefault="00C34A53" w:rsidP="0010284D">
            <w:pPr>
              <w:pStyle w:val="movimento"/>
              <w:rPr>
                <w:color w:val="002060"/>
              </w:rPr>
            </w:pPr>
            <w:r w:rsidRPr="00E876E0">
              <w:rPr>
                <w:color w:val="002060"/>
              </w:rPr>
              <w:t>SEVERINI ALBERTO</w:t>
            </w:r>
          </w:p>
        </w:tc>
        <w:tc>
          <w:tcPr>
            <w:tcW w:w="2200" w:type="dxa"/>
            <w:tcMar>
              <w:top w:w="20" w:type="dxa"/>
              <w:left w:w="20" w:type="dxa"/>
              <w:bottom w:w="20" w:type="dxa"/>
              <w:right w:w="20" w:type="dxa"/>
            </w:tcMar>
            <w:vAlign w:val="center"/>
          </w:tcPr>
          <w:p w14:paraId="1F954AD0"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3D63CC5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8A37AC7" w14:textId="77777777" w:rsidR="00C34A53" w:rsidRPr="00E876E0" w:rsidRDefault="00C34A53" w:rsidP="0010284D">
            <w:pPr>
              <w:pStyle w:val="movimento"/>
              <w:rPr>
                <w:color w:val="002060"/>
              </w:rPr>
            </w:pPr>
            <w:r w:rsidRPr="00E876E0">
              <w:rPr>
                <w:color w:val="002060"/>
              </w:rPr>
              <w:t>MUSAKU ENGL</w:t>
            </w:r>
          </w:p>
        </w:tc>
        <w:tc>
          <w:tcPr>
            <w:tcW w:w="2200" w:type="dxa"/>
            <w:tcMar>
              <w:top w:w="20" w:type="dxa"/>
              <w:left w:w="20" w:type="dxa"/>
              <w:bottom w:w="20" w:type="dxa"/>
              <w:right w:w="20" w:type="dxa"/>
            </w:tcMar>
            <w:vAlign w:val="center"/>
          </w:tcPr>
          <w:p w14:paraId="72A9F536" w14:textId="77777777" w:rsidR="00C34A53" w:rsidRPr="00E876E0" w:rsidRDefault="00C34A53" w:rsidP="0010284D">
            <w:pPr>
              <w:pStyle w:val="movimento2"/>
              <w:rPr>
                <w:color w:val="002060"/>
              </w:rPr>
            </w:pPr>
            <w:r w:rsidRPr="00E876E0">
              <w:rPr>
                <w:color w:val="002060"/>
              </w:rPr>
              <w:t xml:space="preserve">(CSI STELLA A.S.D.) </w:t>
            </w:r>
          </w:p>
        </w:tc>
      </w:tr>
      <w:tr w:rsidR="00C34A53" w:rsidRPr="00E876E0" w14:paraId="250C481F" w14:textId="77777777" w:rsidTr="00C34A53">
        <w:trPr>
          <w:divId w:val="527259509"/>
        </w:trPr>
        <w:tc>
          <w:tcPr>
            <w:tcW w:w="2200" w:type="dxa"/>
            <w:tcMar>
              <w:top w:w="20" w:type="dxa"/>
              <w:left w:w="20" w:type="dxa"/>
              <w:bottom w:w="20" w:type="dxa"/>
              <w:right w:w="20" w:type="dxa"/>
            </w:tcMar>
            <w:vAlign w:val="center"/>
          </w:tcPr>
          <w:p w14:paraId="608EF6A7" w14:textId="77777777" w:rsidR="00C34A53" w:rsidRPr="00E876E0" w:rsidRDefault="00C34A53" w:rsidP="0010284D">
            <w:pPr>
              <w:pStyle w:val="movimento"/>
              <w:rPr>
                <w:color w:val="002060"/>
              </w:rPr>
            </w:pPr>
            <w:r w:rsidRPr="00E876E0">
              <w:rPr>
                <w:color w:val="002060"/>
              </w:rPr>
              <w:t>MARIANI ANDREA</w:t>
            </w:r>
          </w:p>
        </w:tc>
        <w:tc>
          <w:tcPr>
            <w:tcW w:w="2200" w:type="dxa"/>
            <w:tcMar>
              <w:top w:w="20" w:type="dxa"/>
              <w:left w:w="20" w:type="dxa"/>
              <w:bottom w:w="20" w:type="dxa"/>
              <w:right w:w="20" w:type="dxa"/>
            </w:tcMar>
            <w:vAlign w:val="center"/>
          </w:tcPr>
          <w:p w14:paraId="67995A14" w14:textId="77777777" w:rsidR="00C34A53" w:rsidRPr="00E876E0" w:rsidRDefault="00C34A53" w:rsidP="0010284D">
            <w:pPr>
              <w:pStyle w:val="movimento2"/>
              <w:rPr>
                <w:color w:val="002060"/>
              </w:rPr>
            </w:pPr>
            <w:r w:rsidRPr="00E876E0">
              <w:rPr>
                <w:color w:val="002060"/>
              </w:rPr>
              <w:t xml:space="preserve">(EAGLES PAGLIARE) </w:t>
            </w:r>
          </w:p>
        </w:tc>
        <w:tc>
          <w:tcPr>
            <w:tcW w:w="800" w:type="dxa"/>
            <w:tcMar>
              <w:top w:w="20" w:type="dxa"/>
              <w:left w:w="20" w:type="dxa"/>
              <w:bottom w:w="20" w:type="dxa"/>
              <w:right w:w="20" w:type="dxa"/>
            </w:tcMar>
            <w:vAlign w:val="center"/>
          </w:tcPr>
          <w:p w14:paraId="0121A35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282D2B6" w14:textId="77777777" w:rsidR="00C34A53" w:rsidRPr="00E876E0" w:rsidRDefault="00C34A53" w:rsidP="0010284D">
            <w:pPr>
              <w:pStyle w:val="movimento"/>
              <w:rPr>
                <w:color w:val="002060"/>
              </w:rPr>
            </w:pPr>
            <w:r w:rsidRPr="00E876E0">
              <w:rPr>
                <w:color w:val="002060"/>
              </w:rPr>
              <w:t>DI TORO NICHOLAS</w:t>
            </w:r>
          </w:p>
        </w:tc>
        <w:tc>
          <w:tcPr>
            <w:tcW w:w="2200" w:type="dxa"/>
            <w:tcMar>
              <w:top w:w="20" w:type="dxa"/>
              <w:left w:w="20" w:type="dxa"/>
              <w:bottom w:w="20" w:type="dxa"/>
              <w:right w:w="20" w:type="dxa"/>
            </w:tcMar>
            <w:vAlign w:val="center"/>
          </w:tcPr>
          <w:p w14:paraId="6FDA4EC1" w14:textId="77777777" w:rsidR="00C34A53" w:rsidRPr="00E876E0" w:rsidRDefault="00C34A53" w:rsidP="0010284D">
            <w:pPr>
              <w:pStyle w:val="movimento2"/>
              <w:rPr>
                <w:color w:val="002060"/>
              </w:rPr>
            </w:pPr>
            <w:r w:rsidRPr="00E876E0">
              <w:rPr>
                <w:color w:val="002060"/>
              </w:rPr>
              <w:t xml:space="preserve">(FREELY SPORT) </w:t>
            </w:r>
          </w:p>
        </w:tc>
      </w:tr>
      <w:tr w:rsidR="00C34A53" w:rsidRPr="00E876E0" w14:paraId="5455634D" w14:textId="77777777" w:rsidTr="00C34A53">
        <w:trPr>
          <w:divId w:val="527259509"/>
        </w:trPr>
        <w:tc>
          <w:tcPr>
            <w:tcW w:w="2200" w:type="dxa"/>
            <w:tcMar>
              <w:top w:w="20" w:type="dxa"/>
              <w:left w:w="20" w:type="dxa"/>
              <w:bottom w:w="20" w:type="dxa"/>
              <w:right w:w="20" w:type="dxa"/>
            </w:tcMar>
            <w:vAlign w:val="center"/>
          </w:tcPr>
          <w:p w14:paraId="63379E1C" w14:textId="77777777" w:rsidR="00C34A53" w:rsidRPr="00E876E0" w:rsidRDefault="00C34A53" w:rsidP="0010284D">
            <w:pPr>
              <w:pStyle w:val="movimento"/>
              <w:rPr>
                <w:color w:val="002060"/>
              </w:rPr>
            </w:pPr>
            <w:r w:rsidRPr="00E876E0">
              <w:rPr>
                <w:color w:val="002060"/>
              </w:rPr>
              <w:t>FERRONI MICHELE</w:t>
            </w:r>
          </w:p>
        </w:tc>
        <w:tc>
          <w:tcPr>
            <w:tcW w:w="2200" w:type="dxa"/>
            <w:tcMar>
              <w:top w:w="20" w:type="dxa"/>
              <w:left w:w="20" w:type="dxa"/>
              <w:bottom w:w="20" w:type="dxa"/>
              <w:right w:w="20" w:type="dxa"/>
            </w:tcMar>
            <w:vAlign w:val="center"/>
          </w:tcPr>
          <w:p w14:paraId="67B971A2" w14:textId="77777777" w:rsidR="00C34A53" w:rsidRPr="00E876E0" w:rsidRDefault="00C34A53" w:rsidP="0010284D">
            <w:pPr>
              <w:pStyle w:val="movimento2"/>
              <w:rPr>
                <w:color w:val="002060"/>
              </w:rPr>
            </w:pPr>
            <w:r w:rsidRPr="00E876E0">
              <w:rPr>
                <w:color w:val="002060"/>
              </w:rPr>
              <w:t xml:space="preserve">(FREELY SPORT) </w:t>
            </w:r>
          </w:p>
        </w:tc>
        <w:tc>
          <w:tcPr>
            <w:tcW w:w="800" w:type="dxa"/>
            <w:tcMar>
              <w:top w:w="20" w:type="dxa"/>
              <w:left w:w="20" w:type="dxa"/>
              <w:bottom w:w="20" w:type="dxa"/>
              <w:right w:w="20" w:type="dxa"/>
            </w:tcMar>
            <w:vAlign w:val="center"/>
          </w:tcPr>
          <w:p w14:paraId="50494F6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77836C7" w14:textId="77777777" w:rsidR="00C34A53" w:rsidRPr="00E876E0" w:rsidRDefault="00C34A53" w:rsidP="0010284D">
            <w:pPr>
              <w:pStyle w:val="movimento"/>
              <w:rPr>
                <w:color w:val="002060"/>
              </w:rPr>
            </w:pPr>
            <w:r w:rsidRPr="00E876E0">
              <w:rPr>
                <w:color w:val="002060"/>
              </w:rPr>
              <w:t>MARCONDES MARCOS LEANDRO</w:t>
            </w:r>
          </w:p>
        </w:tc>
        <w:tc>
          <w:tcPr>
            <w:tcW w:w="2200" w:type="dxa"/>
            <w:tcMar>
              <w:top w:w="20" w:type="dxa"/>
              <w:left w:w="20" w:type="dxa"/>
              <w:bottom w:w="20" w:type="dxa"/>
              <w:right w:w="20" w:type="dxa"/>
            </w:tcMar>
            <w:vAlign w:val="center"/>
          </w:tcPr>
          <w:p w14:paraId="49DA3CA5" w14:textId="77777777" w:rsidR="00C34A53" w:rsidRPr="00E876E0" w:rsidRDefault="00C34A53" w:rsidP="0010284D">
            <w:pPr>
              <w:pStyle w:val="movimento2"/>
              <w:rPr>
                <w:color w:val="002060"/>
              </w:rPr>
            </w:pPr>
            <w:r w:rsidRPr="00E876E0">
              <w:rPr>
                <w:color w:val="002060"/>
              </w:rPr>
              <w:t xml:space="preserve">(FUTSAL MONTEMARCIANO C5) </w:t>
            </w:r>
          </w:p>
        </w:tc>
      </w:tr>
      <w:tr w:rsidR="00C34A53" w:rsidRPr="00E876E0" w14:paraId="01B32A0A" w14:textId="77777777" w:rsidTr="00C34A53">
        <w:trPr>
          <w:divId w:val="527259509"/>
        </w:trPr>
        <w:tc>
          <w:tcPr>
            <w:tcW w:w="2200" w:type="dxa"/>
            <w:tcMar>
              <w:top w:w="20" w:type="dxa"/>
              <w:left w:w="20" w:type="dxa"/>
              <w:bottom w:w="20" w:type="dxa"/>
              <w:right w:w="20" w:type="dxa"/>
            </w:tcMar>
            <w:vAlign w:val="center"/>
          </w:tcPr>
          <w:p w14:paraId="6ACF673F" w14:textId="77777777" w:rsidR="00C34A53" w:rsidRPr="00E876E0" w:rsidRDefault="00C34A53" w:rsidP="0010284D">
            <w:pPr>
              <w:pStyle w:val="movimento"/>
              <w:rPr>
                <w:color w:val="002060"/>
              </w:rPr>
            </w:pPr>
            <w:r w:rsidRPr="00E876E0">
              <w:rPr>
                <w:color w:val="002060"/>
              </w:rPr>
              <w:t>BRUFFA GABRIELE</w:t>
            </w:r>
          </w:p>
        </w:tc>
        <w:tc>
          <w:tcPr>
            <w:tcW w:w="2200" w:type="dxa"/>
            <w:tcMar>
              <w:top w:w="20" w:type="dxa"/>
              <w:left w:w="20" w:type="dxa"/>
              <w:bottom w:w="20" w:type="dxa"/>
              <w:right w:w="20" w:type="dxa"/>
            </w:tcMar>
            <w:vAlign w:val="center"/>
          </w:tcPr>
          <w:p w14:paraId="31B8D9C4" w14:textId="77777777" w:rsidR="00C34A53" w:rsidRPr="00E876E0" w:rsidRDefault="00C34A53" w:rsidP="0010284D">
            <w:pPr>
              <w:pStyle w:val="movimento2"/>
              <w:rPr>
                <w:color w:val="002060"/>
              </w:rPr>
            </w:pPr>
            <w:r w:rsidRPr="00E876E0">
              <w:rPr>
                <w:color w:val="002060"/>
              </w:rPr>
              <w:t xml:space="preserve">(MONTECAROTTO) </w:t>
            </w:r>
          </w:p>
        </w:tc>
        <w:tc>
          <w:tcPr>
            <w:tcW w:w="800" w:type="dxa"/>
            <w:tcMar>
              <w:top w:w="20" w:type="dxa"/>
              <w:left w:w="20" w:type="dxa"/>
              <w:bottom w:w="20" w:type="dxa"/>
              <w:right w:w="20" w:type="dxa"/>
            </w:tcMar>
            <w:vAlign w:val="center"/>
          </w:tcPr>
          <w:p w14:paraId="1B87140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188353" w14:textId="77777777" w:rsidR="00C34A53" w:rsidRPr="00E876E0" w:rsidRDefault="00C34A53" w:rsidP="0010284D">
            <w:pPr>
              <w:pStyle w:val="movimento"/>
              <w:rPr>
                <w:color w:val="002060"/>
              </w:rPr>
            </w:pPr>
            <w:r w:rsidRPr="00E876E0">
              <w:rPr>
                <w:color w:val="002060"/>
              </w:rPr>
              <w:t>PIZZICOTTI MARCO</w:t>
            </w:r>
          </w:p>
        </w:tc>
        <w:tc>
          <w:tcPr>
            <w:tcW w:w="2200" w:type="dxa"/>
            <w:tcMar>
              <w:top w:w="20" w:type="dxa"/>
              <w:left w:w="20" w:type="dxa"/>
              <w:bottom w:w="20" w:type="dxa"/>
              <w:right w:w="20" w:type="dxa"/>
            </w:tcMar>
            <w:vAlign w:val="center"/>
          </w:tcPr>
          <w:p w14:paraId="4F72C9C3" w14:textId="77777777" w:rsidR="00C34A53" w:rsidRPr="00E876E0" w:rsidRDefault="00C34A53" w:rsidP="0010284D">
            <w:pPr>
              <w:pStyle w:val="movimento2"/>
              <w:rPr>
                <w:color w:val="002060"/>
              </w:rPr>
            </w:pPr>
            <w:r w:rsidRPr="00E876E0">
              <w:rPr>
                <w:color w:val="002060"/>
              </w:rPr>
              <w:t xml:space="preserve">(MONTECASSIANO CALCIO) </w:t>
            </w:r>
          </w:p>
        </w:tc>
      </w:tr>
      <w:tr w:rsidR="00C34A53" w:rsidRPr="00E876E0" w14:paraId="0E53CC55" w14:textId="77777777" w:rsidTr="00C34A53">
        <w:trPr>
          <w:divId w:val="527259509"/>
        </w:trPr>
        <w:tc>
          <w:tcPr>
            <w:tcW w:w="2200" w:type="dxa"/>
            <w:tcMar>
              <w:top w:w="20" w:type="dxa"/>
              <w:left w:w="20" w:type="dxa"/>
              <w:bottom w:w="20" w:type="dxa"/>
              <w:right w:w="20" w:type="dxa"/>
            </w:tcMar>
            <w:vAlign w:val="center"/>
          </w:tcPr>
          <w:p w14:paraId="51608032" w14:textId="77777777" w:rsidR="00C34A53" w:rsidRPr="00E876E0" w:rsidRDefault="00C34A53" w:rsidP="0010284D">
            <w:pPr>
              <w:pStyle w:val="movimento"/>
              <w:rPr>
                <w:color w:val="002060"/>
              </w:rPr>
            </w:pPr>
            <w:r w:rsidRPr="00E876E0">
              <w:rPr>
                <w:color w:val="002060"/>
              </w:rPr>
              <w:t>LAZAREVIC MILAN</w:t>
            </w:r>
          </w:p>
        </w:tc>
        <w:tc>
          <w:tcPr>
            <w:tcW w:w="2200" w:type="dxa"/>
            <w:tcMar>
              <w:top w:w="20" w:type="dxa"/>
              <w:left w:w="20" w:type="dxa"/>
              <w:bottom w:w="20" w:type="dxa"/>
              <w:right w:w="20" w:type="dxa"/>
            </w:tcMar>
            <w:vAlign w:val="center"/>
          </w:tcPr>
          <w:p w14:paraId="7E22F1B4" w14:textId="77777777" w:rsidR="00C34A53" w:rsidRPr="00E876E0" w:rsidRDefault="00C34A53" w:rsidP="0010284D">
            <w:pPr>
              <w:pStyle w:val="movimento2"/>
              <w:rPr>
                <w:color w:val="002060"/>
              </w:rPr>
            </w:pPr>
            <w:r w:rsidRPr="00E876E0">
              <w:rPr>
                <w:color w:val="002060"/>
              </w:rPr>
              <w:t xml:space="preserve">(MOSCOSI 2008) </w:t>
            </w:r>
          </w:p>
        </w:tc>
        <w:tc>
          <w:tcPr>
            <w:tcW w:w="800" w:type="dxa"/>
            <w:tcMar>
              <w:top w:w="20" w:type="dxa"/>
              <w:left w:w="20" w:type="dxa"/>
              <w:bottom w:w="20" w:type="dxa"/>
              <w:right w:w="20" w:type="dxa"/>
            </w:tcMar>
            <w:vAlign w:val="center"/>
          </w:tcPr>
          <w:p w14:paraId="1D9F7AA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A323B75" w14:textId="77777777" w:rsidR="00C34A53" w:rsidRPr="00E876E0" w:rsidRDefault="00C34A53" w:rsidP="0010284D">
            <w:pPr>
              <w:pStyle w:val="movimento"/>
              <w:rPr>
                <w:color w:val="002060"/>
              </w:rPr>
            </w:pPr>
            <w:r w:rsidRPr="00E876E0">
              <w:rPr>
                <w:color w:val="002060"/>
              </w:rPr>
              <w:t>FRONTINI MATTEO</w:t>
            </w:r>
          </w:p>
        </w:tc>
        <w:tc>
          <w:tcPr>
            <w:tcW w:w="2200" w:type="dxa"/>
            <w:tcMar>
              <w:top w:w="20" w:type="dxa"/>
              <w:left w:w="20" w:type="dxa"/>
              <w:bottom w:w="20" w:type="dxa"/>
              <w:right w:w="20" w:type="dxa"/>
            </w:tcMar>
            <w:vAlign w:val="center"/>
          </w:tcPr>
          <w:p w14:paraId="441FAD9A" w14:textId="77777777" w:rsidR="00C34A53" w:rsidRPr="00E876E0" w:rsidRDefault="00C34A53" w:rsidP="0010284D">
            <w:pPr>
              <w:pStyle w:val="movimento2"/>
              <w:rPr>
                <w:color w:val="002060"/>
              </w:rPr>
            </w:pPr>
            <w:r w:rsidRPr="00E876E0">
              <w:rPr>
                <w:color w:val="002060"/>
              </w:rPr>
              <w:t xml:space="preserve">(NUOVA OTTRANO 98) </w:t>
            </w:r>
          </w:p>
        </w:tc>
      </w:tr>
      <w:tr w:rsidR="00C34A53" w:rsidRPr="00E876E0" w14:paraId="29F14D4E" w14:textId="77777777" w:rsidTr="00C34A53">
        <w:trPr>
          <w:divId w:val="527259509"/>
        </w:trPr>
        <w:tc>
          <w:tcPr>
            <w:tcW w:w="2200" w:type="dxa"/>
            <w:tcMar>
              <w:top w:w="20" w:type="dxa"/>
              <w:left w:w="20" w:type="dxa"/>
              <w:bottom w:w="20" w:type="dxa"/>
              <w:right w:w="20" w:type="dxa"/>
            </w:tcMar>
            <w:vAlign w:val="center"/>
          </w:tcPr>
          <w:p w14:paraId="3FD2951F" w14:textId="77777777" w:rsidR="00C34A53" w:rsidRPr="00E876E0" w:rsidRDefault="00C34A53" w:rsidP="0010284D">
            <w:pPr>
              <w:pStyle w:val="movimento"/>
              <w:rPr>
                <w:color w:val="002060"/>
              </w:rPr>
            </w:pPr>
            <w:r w:rsidRPr="00E876E0">
              <w:rPr>
                <w:color w:val="002060"/>
              </w:rPr>
              <w:t>GALEAZZO MICHELE</w:t>
            </w:r>
          </w:p>
        </w:tc>
        <w:tc>
          <w:tcPr>
            <w:tcW w:w="2200" w:type="dxa"/>
            <w:tcMar>
              <w:top w:w="20" w:type="dxa"/>
              <w:left w:w="20" w:type="dxa"/>
              <w:bottom w:w="20" w:type="dxa"/>
              <w:right w:w="20" w:type="dxa"/>
            </w:tcMar>
            <w:vAlign w:val="center"/>
          </w:tcPr>
          <w:p w14:paraId="0CAFA19A" w14:textId="77777777" w:rsidR="00C34A53" w:rsidRPr="00E876E0" w:rsidRDefault="00C34A53" w:rsidP="0010284D">
            <w:pPr>
              <w:pStyle w:val="movimento2"/>
              <w:rPr>
                <w:color w:val="002060"/>
              </w:rPr>
            </w:pPr>
            <w:r w:rsidRPr="00E876E0">
              <w:rPr>
                <w:color w:val="002060"/>
              </w:rPr>
              <w:t xml:space="preserve">(NUOVA OTTRANO 98) </w:t>
            </w:r>
          </w:p>
        </w:tc>
        <w:tc>
          <w:tcPr>
            <w:tcW w:w="800" w:type="dxa"/>
            <w:tcMar>
              <w:top w:w="20" w:type="dxa"/>
              <w:left w:w="20" w:type="dxa"/>
              <w:bottom w:w="20" w:type="dxa"/>
              <w:right w:w="20" w:type="dxa"/>
            </w:tcMar>
            <w:vAlign w:val="center"/>
          </w:tcPr>
          <w:p w14:paraId="48D7548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7D2B91B" w14:textId="77777777" w:rsidR="00C34A53" w:rsidRPr="00E876E0" w:rsidRDefault="00C34A53" w:rsidP="0010284D">
            <w:pPr>
              <w:pStyle w:val="movimento"/>
              <w:rPr>
                <w:color w:val="002060"/>
              </w:rPr>
            </w:pPr>
            <w:r w:rsidRPr="00E876E0">
              <w:rPr>
                <w:color w:val="002060"/>
              </w:rPr>
              <w:t>MOREIRA CHIMANGO ALEXANDRE</w:t>
            </w:r>
          </w:p>
        </w:tc>
        <w:tc>
          <w:tcPr>
            <w:tcW w:w="2200" w:type="dxa"/>
            <w:tcMar>
              <w:top w:w="20" w:type="dxa"/>
              <w:left w:w="20" w:type="dxa"/>
              <w:bottom w:w="20" w:type="dxa"/>
              <w:right w:w="20" w:type="dxa"/>
            </w:tcMar>
            <w:vAlign w:val="center"/>
          </w:tcPr>
          <w:p w14:paraId="3A13F02A" w14:textId="77777777" w:rsidR="00C34A53" w:rsidRPr="00E876E0" w:rsidRDefault="00C34A53" w:rsidP="0010284D">
            <w:pPr>
              <w:pStyle w:val="movimento2"/>
              <w:rPr>
                <w:color w:val="002060"/>
              </w:rPr>
            </w:pPr>
            <w:r w:rsidRPr="00E876E0">
              <w:rPr>
                <w:color w:val="002060"/>
              </w:rPr>
              <w:t xml:space="preserve">(POTENZA PICENA) </w:t>
            </w:r>
          </w:p>
        </w:tc>
      </w:tr>
      <w:tr w:rsidR="00C34A53" w:rsidRPr="00E876E0" w14:paraId="7B17979F" w14:textId="77777777" w:rsidTr="00C34A53">
        <w:trPr>
          <w:divId w:val="527259509"/>
        </w:trPr>
        <w:tc>
          <w:tcPr>
            <w:tcW w:w="2200" w:type="dxa"/>
            <w:tcMar>
              <w:top w:w="20" w:type="dxa"/>
              <w:left w:w="20" w:type="dxa"/>
              <w:bottom w:w="20" w:type="dxa"/>
              <w:right w:w="20" w:type="dxa"/>
            </w:tcMar>
            <w:vAlign w:val="center"/>
          </w:tcPr>
          <w:p w14:paraId="292F7F35" w14:textId="77777777" w:rsidR="00C34A53" w:rsidRPr="00E876E0" w:rsidRDefault="00C34A53" w:rsidP="0010284D">
            <w:pPr>
              <w:pStyle w:val="movimento"/>
              <w:rPr>
                <w:color w:val="002060"/>
              </w:rPr>
            </w:pPr>
            <w:r w:rsidRPr="00E876E0">
              <w:rPr>
                <w:color w:val="002060"/>
              </w:rPr>
              <w:t>FIRMANI LEONARDO</w:t>
            </w:r>
          </w:p>
        </w:tc>
        <w:tc>
          <w:tcPr>
            <w:tcW w:w="2200" w:type="dxa"/>
            <w:tcMar>
              <w:top w:w="20" w:type="dxa"/>
              <w:left w:w="20" w:type="dxa"/>
              <w:bottom w:w="20" w:type="dxa"/>
              <w:right w:w="20" w:type="dxa"/>
            </w:tcMar>
            <w:vAlign w:val="center"/>
          </w:tcPr>
          <w:p w14:paraId="1E2FCDE0" w14:textId="77777777" w:rsidR="00C34A53" w:rsidRPr="00E876E0" w:rsidRDefault="00C34A53" w:rsidP="0010284D">
            <w:pPr>
              <w:pStyle w:val="movimento2"/>
              <w:rPr>
                <w:color w:val="002060"/>
              </w:rPr>
            </w:pPr>
            <w:r w:rsidRPr="00E876E0">
              <w:rPr>
                <w:color w:val="002060"/>
              </w:rPr>
              <w:t xml:space="preserve">(REAL ANCARIA) </w:t>
            </w:r>
          </w:p>
        </w:tc>
        <w:tc>
          <w:tcPr>
            <w:tcW w:w="800" w:type="dxa"/>
            <w:tcMar>
              <w:top w:w="20" w:type="dxa"/>
              <w:left w:w="20" w:type="dxa"/>
              <w:bottom w:w="20" w:type="dxa"/>
              <w:right w:w="20" w:type="dxa"/>
            </w:tcMar>
            <w:vAlign w:val="center"/>
          </w:tcPr>
          <w:p w14:paraId="2AF9D80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DE058BB" w14:textId="77777777" w:rsidR="00C34A53" w:rsidRPr="00E876E0" w:rsidRDefault="00C34A53" w:rsidP="0010284D">
            <w:pPr>
              <w:pStyle w:val="movimento"/>
              <w:rPr>
                <w:color w:val="002060"/>
              </w:rPr>
            </w:pPr>
            <w:r w:rsidRPr="00E876E0">
              <w:rPr>
                <w:color w:val="002060"/>
              </w:rPr>
              <w:t>LAURENZI NICOLO</w:t>
            </w:r>
          </w:p>
        </w:tc>
        <w:tc>
          <w:tcPr>
            <w:tcW w:w="2200" w:type="dxa"/>
            <w:tcMar>
              <w:top w:w="20" w:type="dxa"/>
              <w:left w:w="20" w:type="dxa"/>
              <w:bottom w:w="20" w:type="dxa"/>
              <w:right w:w="20" w:type="dxa"/>
            </w:tcMar>
            <w:vAlign w:val="center"/>
          </w:tcPr>
          <w:p w14:paraId="32B8EAE1" w14:textId="77777777" w:rsidR="00C34A53" w:rsidRPr="00E876E0" w:rsidRDefault="00C34A53" w:rsidP="0010284D">
            <w:pPr>
              <w:pStyle w:val="movimento2"/>
              <w:rPr>
                <w:color w:val="002060"/>
              </w:rPr>
            </w:pPr>
            <w:r w:rsidRPr="00E876E0">
              <w:rPr>
                <w:color w:val="002060"/>
              </w:rPr>
              <w:t xml:space="preserve">(REAL FABRIANO) </w:t>
            </w:r>
          </w:p>
        </w:tc>
      </w:tr>
      <w:tr w:rsidR="00C34A53" w:rsidRPr="00E876E0" w14:paraId="6B5019E8" w14:textId="77777777" w:rsidTr="00C34A53">
        <w:trPr>
          <w:divId w:val="527259509"/>
        </w:trPr>
        <w:tc>
          <w:tcPr>
            <w:tcW w:w="2200" w:type="dxa"/>
            <w:tcMar>
              <w:top w:w="20" w:type="dxa"/>
              <w:left w:w="20" w:type="dxa"/>
              <w:bottom w:w="20" w:type="dxa"/>
              <w:right w:w="20" w:type="dxa"/>
            </w:tcMar>
            <w:vAlign w:val="center"/>
          </w:tcPr>
          <w:p w14:paraId="53209F74" w14:textId="77777777" w:rsidR="00C34A53" w:rsidRPr="00E876E0" w:rsidRDefault="00C34A53" w:rsidP="0010284D">
            <w:pPr>
              <w:pStyle w:val="movimento"/>
              <w:rPr>
                <w:color w:val="002060"/>
              </w:rPr>
            </w:pPr>
            <w:r w:rsidRPr="00E876E0">
              <w:rPr>
                <w:color w:val="002060"/>
              </w:rPr>
              <w:t>ANGELELLI ANDREA</w:t>
            </w:r>
          </w:p>
        </w:tc>
        <w:tc>
          <w:tcPr>
            <w:tcW w:w="2200" w:type="dxa"/>
            <w:tcMar>
              <w:top w:w="20" w:type="dxa"/>
              <w:left w:w="20" w:type="dxa"/>
              <w:bottom w:w="20" w:type="dxa"/>
              <w:right w:w="20" w:type="dxa"/>
            </w:tcMar>
            <w:vAlign w:val="center"/>
          </w:tcPr>
          <w:p w14:paraId="2592062D" w14:textId="77777777" w:rsidR="00C34A53" w:rsidRPr="00E876E0" w:rsidRDefault="00C34A53" w:rsidP="0010284D">
            <w:pPr>
              <w:pStyle w:val="movimento2"/>
              <w:rPr>
                <w:color w:val="002060"/>
              </w:rPr>
            </w:pPr>
            <w:r w:rsidRPr="00E876E0">
              <w:rPr>
                <w:color w:val="002060"/>
              </w:rPr>
              <w:t xml:space="preserve">(SERRALTA) </w:t>
            </w:r>
          </w:p>
        </w:tc>
        <w:tc>
          <w:tcPr>
            <w:tcW w:w="800" w:type="dxa"/>
            <w:tcMar>
              <w:top w:w="20" w:type="dxa"/>
              <w:left w:w="20" w:type="dxa"/>
              <w:bottom w:w="20" w:type="dxa"/>
              <w:right w:w="20" w:type="dxa"/>
            </w:tcMar>
            <w:vAlign w:val="center"/>
          </w:tcPr>
          <w:p w14:paraId="6E03A870"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61C474" w14:textId="77777777" w:rsidR="00C34A53" w:rsidRPr="00E876E0" w:rsidRDefault="00C34A53" w:rsidP="0010284D">
            <w:pPr>
              <w:pStyle w:val="movimento"/>
              <w:rPr>
                <w:color w:val="002060"/>
              </w:rPr>
            </w:pPr>
            <w:r w:rsidRPr="00E876E0">
              <w:rPr>
                <w:color w:val="002060"/>
              </w:rPr>
              <w:t>RIMINUCCI ALESSANDRO</w:t>
            </w:r>
          </w:p>
        </w:tc>
        <w:tc>
          <w:tcPr>
            <w:tcW w:w="2200" w:type="dxa"/>
            <w:tcMar>
              <w:top w:w="20" w:type="dxa"/>
              <w:left w:w="20" w:type="dxa"/>
              <w:bottom w:w="20" w:type="dxa"/>
              <w:right w:w="20" w:type="dxa"/>
            </w:tcMar>
            <w:vAlign w:val="center"/>
          </w:tcPr>
          <w:p w14:paraId="4ABA620B" w14:textId="77777777" w:rsidR="00C34A53" w:rsidRPr="00E876E0" w:rsidRDefault="00C34A53" w:rsidP="0010284D">
            <w:pPr>
              <w:pStyle w:val="movimento2"/>
              <w:rPr>
                <w:color w:val="002060"/>
              </w:rPr>
            </w:pPr>
            <w:r w:rsidRPr="00E876E0">
              <w:rPr>
                <w:color w:val="002060"/>
              </w:rPr>
              <w:t xml:space="preserve">(SPORTLAND) </w:t>
            </w:r>
          </w:p>
        </w:tc>
      </w:tr>
      <w:tr w:rsidR="00C34A53" w:rsidRPr="00E876E0" w14:paraId="34D355DF" w14:textId="77777777" w:rsidTr="00C34A53">
        <w:trPr>
          <w:divId w:val="527259509"/>
        </w:trPr>
        <w:tc>
          <w:tcPr>
            <w:tcW w:w="2200" w:type="dxa"/>
            <w:tcMar>
              <w:top w:w="20" w:type="dxa"/>
              <w:left w:w="20" w:type="dxa"/>
              <w:bottom w:w="20" w:type="dxa"/>
              <w:right w:w="20" w:type="dxa"/>
            </w:tcMar>
            <w:vAlign w:val="center"/>
          </w:tcPr>
          <w:p w14:paraId="7AFED848" w14:textId="77777777" w:rsidR="00C34A53" w:rsidRPr="00E876E0" w:rsidRDefault="00C34A53" w:rsidP="0010284D">
            <w:pPr>
              <w:pStyle w:val="movimento"/>
              <w:rPr>
                <w:color w:val="002060"/>
              </w:rPr>
            </w:pPr>
            <w:r w:rsidRPr="00E876E0">
              <w:rPr>
                <w:color w:val="002060"/>
              </w:rPr>
              <w:t>PIZZUTI ALESSANDRO</w:t>
            </w:r>
          </w:p>
        </w:tc>
        <w:tc>
          <w:tcPr>
            <w:tcW w:w="2200" w:type="dxa"/>
            <w:tcMar>
              <w:top w:w="20" w:type="dxa"/>
              <w:left w:w="20" w:type="dxa"/>
              <w:bottom w:w="20" w:type="dxa"/>
              <w:right w:w="20" w:type="dxa"/>
            </w:tcMar>
            <w:vAlign w:val="center"/>
          </w:tcPr>
          <w:p w14:paraId="1DBC3DDE"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599E1CE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1C8A18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8EA0520" w14:textId="77777777" w:rsidR="00C34A53" w:rsidRPr="00E876E0" w:rsidRDefault="00C34A53" w:rsidP="0010284D">
            <w:pPr>
              <w:pStyle w:val="movimento2"/>
              <w:rPr>
                <w:color w:val="002060"/>
              </w:rPr>
            </w:pPr>
            <w:r w:rsidRPr="00E876E0">
              <w:rPr>
                <w:color w:val="002060"/>
              </w:rPr>
              <w:t> </w:t>
            </w:r>
          </w:p>
        </w:tc>
      </w:tr>
    </w:tbl>
    <w:p w14:paraId="2A921D29"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FB4C89E" w14:textId="77777777" w:rsidTr="00C34A53">
        <w:trPr>
          <w:divId w:val="527259509"/>
        </w:trPr>
        <w:tc>
          <w:tcPr>
            <w:tcW w:w="2200" w:type="dxa"/>
            <w:tcMar>
              <w:top w:w="20" w:type="dxa"/>
              <w:left w:w="20" w:type="dxa"/>
              <w:bottom w:w="20" w:type="dxa"/>
              <w:right w:w="20" w:type="dxa"/>
            </w:tcMar>
            <w:vAlign w:val="center"/>
          </w:tcPr>
          <w:p w14:paraId="42757CDE" w14:textId="77777777" w:rsidR="00C34A53" w:rsidRPr="00E876E0" w:rsidRDefault="00C34A53" w:rsidP="0010284D">
            <w:pPr>
              <w:pStyle w:val="movimento"/>
              <w:rPr>
                <w:color w:val="002060"/>
              </w:rPr>
            </w:pPr>
            <w:r w:rsidRPr="00E876E0">
              <w:rPr>
                <w:color w:val="002060"/>
              </w:rPr>
              <w:t>NATALE FRANCESCO</w:t>
            </w:r>
          </w:p>
        </w:tc>
        <w:tc>
          <w:tcPr>
            <w:tcW w:w="2200" w:type="dxa"/>
            <w:tcMar>
              <w:top w:w="20" w:type="dxa"/>
              <w:left w:w="20" w:type="dxa"/>
              <w:bottom w:w="20" w:type="dxa"/>
              <w:right w:w="20" w:type="dxa"/>
            </w:tcMar>
            <w:vAlign w:val="center"/>
          </w:tcPr>
          <w:p w14:paraId="30443BB9"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44B3F15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63E54DF" w14:textId="77777777" w:rsidR="00C34A53" w:rsidRPr="00E876E0" w:rsidRDefault="00C34A53" w:rsidP="0010284D">
            <w:pPr>
              <w:pStyle w:val="movimento"/>
              <w:rPr>
                <w:color w:val="002060"/>
              </w:rPr>
            </w:pPr>
            <w:r w:rsidRPr="00E876E0">
              <w:rPr>
                <w:color w:val="002060"/>
              </w:rPr>
              <w:t>BALDARELLI VALERIO</w:t>
            </w:r>
          </w:p>
        </w:tc>
        <w:tc>
          <w:tcPr>
            <w:tcW w:w="2200" w:type="dxa"/>
            <w:tcMar>
              <w:top w:w="20" w:type="dxa"/>
              <w:left w:w="20" w:type="dxa"/>
              <w:bottom w:w="20" w:type="dxa"/>
              <w:right w:w="20" w:type="dxa"/>
            </w:tcMar>
            <w:vAlign w:val="center"/>
          </w:tcPr>
          <w:p w14:paraId="604AC6AD" w14:textId="77777777" w:rsidR="00C34A53" w:rsidRPr="00E876E0" w:rsidRDefault="00C34A53" w:rsidP="0010284D">
            <w:pPr>
              <w:pStyle w:val="movimento2"/>
              <w:rPr>
                <w:color w:val="002060"/>
              </w:rPr>
            </w:pPr>
            <w:r w:rsidRPr="00E876E0">
              <w:rPr>
                <w:color w:val="002060"/>
              </w:rPr>
              <w:t xml:space="preserve">(AVIS ARCEVIA 1964) </w:t>
            </w:r>
          </w:p>
        </w:tc>
      </w:tr>
      <w:tr w:rsidR="00C34A53" w:rsidRPr="00E876E0" w14:paraId="2A475685" w14:textId="77777777" w:rsidTr="00C34A53">
        <w:trPr>
          <w:divId w:val="527259509"/>
        </w:trPr>
        <w:tc>
          <w:tcPr>
            <w:tcW w:w="2200" w:type="dxa"/>
            <w:tcMar>
              <w:top w:w="20" w:type="dxa"/>
              <w:left w:w="20" w:type="dxa"/>
              <w:bottom w:w="20" w:type="dxa"/>
              <w:right w:w="20" w:type="dxa"/>
            </w:tcMar>
            <w:vAlign w:val="center"/>
          </w:tcPr>
          <w:p w14:paraId="45813335" w14:textId="77777777" w:rsidR="00C34A53" w:rsidRPr="00E876E0" w:rsidRDefault="00C34A53" w:rsidP="0010284D">
            <w:pPr>
              <w:pStyle w:val="movimento"/>
              <w:rPr>
                <w:color w:val="002060"/>
              </w:rPr>
            </w:pPr>
            <w:r w:rsidRPr="00E876E0">
              <w:rPr>
                <w:color w:val="002060"/>
              </w:rPr>
              <w:t>ASTUTI ALBERTO</w:t>
            </w:r>
          </w:p>
        </w:tc>
        <w:tc>
          <w:tcPr>
            <w:tcW w:w="2200" w:type="dxa"/>
            <w:tcMar>
              <w:top w:w="20" w:type="dxa"/>
              <w:left w:w="20" w:type="dxa"/>
              <w:bottom w:w="20" w:type="dxa"/>
              <w:right w:w="20" w:type="dxa"/>
            </w:tcMar>
            <w:vAlign w:val="center"/>
          </w:tcPr>
          <w:p w14:paraId="089661FB" w14:textId="77777777" w:rsidR="00C34A53" w:rsidRPr="00E876E0" w:rsidRDefault="00C34A53" w:rsidP="0010284D">
            <w:pPr>
              <w:pStyle w:val="movimento2"/>
              <w:rPr>
                <w:color w:val="002060"/>
              </w:rPr>
            </w:pPr>
            <w:r w:rsidRPr="00E876E0">
              <w:rPr>
                <w:color w:val="002060"/>
              </w:rPr>
              <w:t xml:space="preserve">(CASTELBELLINO CALCIO A 5) </w:t>
            </w:r>
          </w:p>
        </w:tc>
        <w:tc>
          <w:tcPr>
            <w:tcW w:w="800" w:type="dxa"/>
            <w:tcMar>
              <w:top w:w="20" w:type="dxa"/>
              <w:left w:w="20" w:type="dxa"/>
              <w:bottom w:w="20" w:type="dxa"/>
              <w:right w:w="20" w:type="dxa"/>
            </w:tcMar>
            <w:vAlign w:val="center"/>
          </w:tcPr>
          <w:p w14:paraId="0C3998F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8AE6A8A" w14:textId="77777777" w:rsidR="00C34A53" w:rsidRPr="00E876E0" w:rsidRDefault="00C34A53" w:rsidP="0010284D">
            <w:pPr>
              <w:pStyle w:val="movimento"/>
              <w:rPr>
                <w:color w:val="002060"/>
              </w:rPr>
            </w:pPr>
            <w:r w:rsidRPr="00E876E0">
              <w:rPr>
                <w:color w:val="002060"/>
              </w:rPr>
              <w:t>FIORAVANTI MATTEO</w:t>
            </w:r>
          </w:p>
        </w:tc>
        <w:tc>
          <w:tcPr>
            <w:tcW w:w="2200" w:type="dxa"/>
            <w:tcMar>
              <w:top w:w="20" w:type="dxa"/>
              <w:left w:w="20" w:type="dxa"/>
              <w:bottom w:w="20" w:type="dxa"/>
              <w:right w:w="20" w:type="dxa"/>
            </w:tcMar>
            <w:vAlign w:val="center"/>
          </w:tcPr>
          <w:p w14:paraId="763A010D" w14:textId="77777777" w:rsidR="00C34A53" w:rsidRPr="00E876E0" w:rsidRDefault="00C34A53" w:rsidP="0010284D">
            <w:pPr>
              <w:pStyle w:val="movimento2"/>
              <w:rPr>
                <w:color w:val="002060"/>
              </w:rPr>
            </w:pPr>
            <w:r w:rsidRPr="00E876E0">
              <w:rPr>
                <w:color w:val="002060"/>
              </w:rPr>
              <w:t xml:space="preserve">(FUTSAL FERMO S.C.) </w:t>
            </w:r>
          </w:p>
        </w:tc>
      </w:tr>
      <w:tr w:rsidR="00C34A53" w:rsidRPr="00E876E0" w14:paraId="3763B6E4" w14:textId="77777777" w:rsidTr="00C34A53">
        <w:trPr>
          <w:divId w:val="527259509"/>
        </w:trPr>
        <w:tc>
          <w:tcPr>
            <w:tcW w:w="2200" w:type="dxa"/>
            <w:tcMar>
              <w:top w:w="20" w:type="dxa"/>
              <w:left w:w="20" w:type="dxa"/>
              <w:bottom w:w="20" w:type="dxa"/>
              <w:right w:w="20" w:type="dxa"/>
            </w:tcMar>
            <w:vAlign w:val="center"/>
          </w:tcPr>
          <w:p w14:paraId="0DCEFD78" w14:textId="77777777" w:rsidR="00C34A53" w:rsidRPr="00E876E0" w:rsidRDefault="00C34A53" w:rsidP="0010284D">
            <w:pPr>
              <w:pStyle w:val="movimento"/>
              <w:rPr>
                <w:color w:val="002060"/>
              </w:rPr>
            </w:pPr>
            <w:r w:rsidRPr="00E876E0">
              <w:rPr>
                <w:color w:val="002060"/>
              </w:rPr>
              <w:t>MORETTI DANNY</w:t>
            </w:r>
          </w:p>
        </w:tc>
        <w:tc>
          <w:tcPr>
            <w:tcW w:w="2200" w:type="dxa"/>
            <w:tcMar>
              <w:top w:w="20" w:type="dxa"/>
              <w:left w:w="20" w:type="dxa"/>
              <w:bottom w:w="20" w:type="dxa"/>
              <w:right w:w="20" w:type="dxa"/>
            </w:tcMar>
            <w:vAlign w:val="center"/>
          </w:tcPr>
          <w:p w14:paraId="58DE8D34" w14:textId="77777777" w:rsidR="00C34A53" w:rsidRPr="00E876E0" w:rsidRDefault="00C34A53" w:rsidP="0010284D">
            <w:pPr>
              <w:pStyle w:val="movimento2"/>
              <w:rPr>
                <w:color w:val="002060"/>
              </w:rPr>
            </w:pPr>
            <w:r w:rsidRPr="00E876E0">
              <w:rPr>
                <w:color w:val="002060"/>
              </w:rPr>
              <w:t xml:space="preserve">(FUTSAL SILENZI) </w:t>
            </w:r>
          </w:p>
        </w:tc>
        <w:tc>
          <w:tcPr>
            <w:tcW w:w="800" w:type="dxa"/>
            <w:tcMar>
              <w:top w:w="20" w:type="dxa"/>
              <w:left w:w="20" w:type="dxa"/>
              <w:bottom w:w="20" w:type="dxa"/>
              <w:right w:w="20" w:type="dxa"/>
            </w:tcMar>
            <w:vAlign w:val="center"/>
          </w:tcPr>
          <w:p w14:paraId="6CDBEEF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C6B42DC" w14:textId="77777777" w:rsidR="00C34A53" w:rsidRPr="00E876E0" w:rsidRDefault="00C34A53" w:rsidP="0010284D">
            <w:pPr>
              <w:pStyle w:val="movimento"/>
              <w:rPr>
                <w:color w:val="002060"/>
              </w:rPr>
            </w:pPr>
            <w:r w:rsidRPr="00E876E0">
              <w:rPr>
                <w:color w:val="002060"/>
              </w:rPr>
              <w:t>POSTACCHINI DAVID</w:t>
            </w:r>
          </w:p>
        </w:tc>
        <w:tc>
          <w:tcPr>
            <w:tcW w:w="2200" w:type="dxa"/>
            <w:tcMar>
              <w:top w:w="20" w:type="dxa"/>
              <w:left w:w="20" w:type="dxa"/>
              <w:bottom w:w="20" w:type="dxa"/>
              <w:right w:w="20" w:type="dxa"/>
            </w:tcMar>
            <w:vAlign w:val="center"/>
          </w:tcPr>
          <w:p w14:paraId="49F0D68D" w14:textId="77777777" w:rsidR="00C34A53" w:rsidRPr="00E876E0" w:rsidRDefault="00C34A53" w:rsidP="0010284D">
            <w:pPr>
              <w:pStyle w:val="movimento2"/>
              <w:rPr>
                <w:color w:val="002060"/>
              </w:rPr>
            </w:pPr>
            <w:r w:rsidRPr="00E876E0">
              <w:rPr>
                <w:color w:val="002060"/>
              </w:rPr>
              <w:t xml:space="preserve">(FUTSAL SILENZI) </w:t>
            </w:r>
          </w:p>
        </w:tc>
      </w:tr>
      <w:tr w:rsidR="00C34A53" w:rsidRPr="00E876E0" w14:paraId="0EE35655" w14:textId="77777777" w:rsidTr="00C34A53">
        <w:trPr>
          <w:divId w:val="527259509"/>
        </w:trPr>
        <w:tc>
          <w:tcPr>
            <w:tcW w:w="2200" w:type="dxa"/>
            <w:tcMar>
              <w:top w:w="20" w:type="dxa"/>
              <w:left w:w="20" w:type="dxa"/>
              <w:bottom w:w="20" w:type="dxa"/>
              <w:right w:w="20" w:type="dxa"/>
            </w:tcMar>
            <w:vAlign w:val="center"/>
          </w:tcPr>
          <w:p w14:paraId="076C103D" w14:textId="77777777" w:rsidR="00C34A53" w:rsidRPr="00E876E0" w:rsidRDefault="00C34A53" w:rsidP="0010284D">
            <w:pPr>
              <w:pStyle w:val="movimento"/>
              <w:rPr>
                <w:color w:val="002060"/>
              </w:rPr>
            </w:pPr>
            <w:r w:rsidRPr="00E876E0">
              <w:rPr>
                <w:color w:val="002060"/>
              </w:rPr>
              <w:t>BAVARO VINCENZO PIO</w:t>
            </w:r>
          </w:p>
        </w:tc>
        <w:tc>
          <w:tcPr>
            <w:tcW w:w="2200" w:type="dxa"/>
            <w:tcMar>
              <w:top w:w="20" w:type="dxa"/>
              <w:left w:w="20" w:type="dxa"/>
              <w:bottom w:w="20" w:type="dxa"/>
              <w:right w:w="20" w:type="dxa"/>
            </w:tcMar>
            <w:vAlign w:val="center"/>
          </w:tcPr>
          <w:p w14:paraId="57B7AB9B" w14:textId="77777777" w:rsidR="00C34A53" w:rsidRPr="00E876E0" w:rsidRDefault="00C34A53" w:rsidP="0010284D">
            <w:pPr>
              <w:pStyle w:val="movimento2"/>
              <w:rPr>
                <w:color w:val="002060"/>
              </w:rPr>
            </w:pPr>
            <w:r w:rsidRPr="00E876E0">
              <w:rPr>
                <w:color w:val="002060"/>
              </w:rPr>
              <w:t xml:space="preserve">(MONTECASSIANO CALCIO) </w:t>
            </w:r>
          </w:p>
        </w:tc>
        <w:tc>
          <w:tcPr>
            <w:tcW w:w="800" w:type="dxa"/>
            <w:tcMar>
              <w:top w:w="20" w:type="dxa"/>
              <w:left w:w="20" w:type="dxa"/>
              <w:bottom w:w="20" w:type="dxa"/>
              <w:right w:w="20" w:type="dxa"/>
            </w:tcMar>
            <w:vAlign w:val="center"/>
          </w:tcPr>
          <w:p w14:paraId="3C3F430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1FB6F0F" w14:textId="77777777" w:rsidR="00C34A53" w:rsidRPr="00E876E0" w:rsidRDefault="00C34A53" w:rsidP="0010284D">
            <w:pPr>
              <w:pStyle w:val="movimento"/>
              <w:rPr>
                <w:color w:val="002060"/>
              </w:rPr>
            </w:pPr>
            <w:r w:rsidRPr="00E876E0">
              <w:rPr>
                <w:color w:val="002060"/>
              </w:rPr>
              <w:t>MICUCCI STEFANO</w:t>
            </w:r>
          </w:p>
        </w:tc>
        <w:tc>
          <w:tcPr>
            <w:tcW w:w="2200" w:type="dxa"/>
            <w:tcMar>
              <w:top w:w="20" w:type="dxa"/>
              <w:left w:w="20" w:type="dxa"/>
              <w:bottom w:w="20" w:type="dxa"/>
              <w:right w:w="20" w:type="dxa"/>
            </w:tcMar>
            <w:vAlign w:val="center"/>
          </w:tcPr>
          <w:p w14:paraId="05E07489" w14:textId="77777777" w:rsidR="00C34A53" w:rsidRPr="00E876E0" w:rsidRDefault="00C34A53" w:rsidP="0010284D">
            <w:pPr>
              <w:pStyle w:val="movimento2"/>
              <w:rPr>
                <w:color w:val="002060"/>
              </w:rPr>
            </w:pPr>
            <w:r w:rsidRPr="00E876E0">
              <w:rPr>
                <w:color w:val="002060"/>
              </w:rPr>
              <w:t xml:space="preserve">(MONTECASSIANO CALCIO) </w:t>
            </w:r>
          </w:p>
        </w:tc>
      </w:tr>
      <w:tr w:rsidR="00C34A53" w:rsidRPr="00E876E0" w14:paraId="44C69CE9" w14:textId="77777777" w:rsidTr="00C34A53">
        <w:trPr>
          <w:divId w:val="527259509"/>
        </w:trPr>
        <w:tc>
          <w:tcPr>
            <w:tcW w:w="2200" w:type="dxa"/>
            <w:tcMar>
              <w:top w:w="20" w:type="dxa"/>
              <w:left w:w="20" w:type="dxa"/>
              <w:bottom w:w="20" w:type="dxa"/>
              <w:right w:w="20" w:type="dxa"/>
            </w:tcMar>
            <w:vAlign w:val="center"/>
          </w:tcPr>
          <w:p w14:paraId="4273B4F3" w14:textId="77777777" w:rsidR="00C34A53" w:rsidRPr="00E876E0" w:rsidRDefault="00C34A53" w:rsidP="0010284D">
            <w:pPr>
              <w:pStyle w:val="movimento"/>
              <w:rPr>
                <w:color w:val="002060"/>
              </w:rPr>
            </w:pPr>
            <w:r w:rsidRPr="00E876E0">
              <w:rPr>
                <w:color w:val="002060"/>
              </w:rPr>
              <w:t>MANFRONI MATTIA</w:t>
            </w:r>
          </w:p>
        </w:tc>
        <w:tc>
          <w:tcPr>
            <w:tcW w:w="2200" w:type="dxa"/>
            <w:tcMar>
              <w:top w:w="20" w:type="dxa"/>
              <w:left w:w="20" w:type="dxa"/>
              <w:bottom w:w="20" w:type="dxa"/>
              <w:right w:w="20" w:type="dxa"/>
            </w:tcMar>
            <w:vAlign w:val="center"/>
          </w:tcPr>
          <w:p w14:paraId="6BF19F59" w14:textId="77777777" w:rsidR="00C34A53" w:rsidRPr="00E876E0" w:rsidRDefault="00C34A53" w:rsidP="0010284D">
            <w:pPr>
              <w:pStyle w:val="movimento2"/>
              <w:rPr>
                <w:color w:val="002060"/>
              </w:rPr>
            </w:pPr>
            <w:r w:rsidRPr="00E876E0">
              <w:rPr>
                <w:color w:val="002060"/>
              </w:rPr>
              <w:t xml:space="preserve">(REAL ANCARIA) </w:t>
            </w:r>
          </w:p>
        </w:tc>
        <w:tc>
          <w:tcPr>
            <w:tcW w:w="800" w:type="dxa"/>
            <w:tcMar>
              <w:top w:w="20" w:type="dxa"/>
              <w:left w:w="20" w:type="dxa"/>
              <w:bottom w:w="20" w:type="dxa"/>
              <w:right w:w="20" w:type="dxa"/>
            </w:tcMar>
            <w:vAlign w:val="center"/>
          </w:tcPr>
          <w:p w14:paraId="2F7B07B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E34D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4192C56" w14:textId="77777777" w:rsidR="00C34A53" w:rsidRPr="00E876E0" w:rsidRDefault="00C34A53" w:rsidP="0010284D">
            <w:pPr>
              <w:pStyle w:val="movimento2"/>
              <w:rPr>
                <w:color w:val="002060"/>
              </w:rPr>
            </w:pPr>
            <w:r w:rsidRPr="00E876E0">
              <w:rPr>
                <w:color w:val="002060"/>
              </w:rPr>
              <w:t> </w:t>
            </w:r>
          </w:p>
        </w:tc>
      </w:tr>
    </w:tbl>
    <w:p w14:paraId="127E5CEE" w14:textId="77777777" w:rsidR="00C34A53" w:rsidRPr="00E876E0" w:rsidRDefault="00C34A53" w:rsidP="00C34A53">
      <w:pPr>
        <w:pStyle w:val="titolo10"/>
        <w:divId w:val="527259509"/>
        <w:rPr>
          <w:color w:val="002060"/>
        </w:rPr>
      </w:pPr>
      <w:r w:rsidRPr="00E876E0">
        <w:rPr>
          <w:color w:val="002060"/>
        </w:rPr>
        <w:t xml:space="preserve">GARE DEL 11/ 1/2020 </w:t>
      </w:r>
    </w:p>
    <w:p w14:paraId="14BFD87A"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1EE074C6"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23EC891A" w14:textId="77777777" w:rsidR="00C34A53" w:rsidRPr="00E876E0" w:rsidRDefault="00C34A53" w:rsidP="00C34A53">
      <w:pPr>
        <w:pStyle w:val="titolo3"/>
        <w:divId w:val="527259509"/>
        <w:rPr>
          <w:color w:val="002060"/>
        </w:rPr>
      </w:pPr>
      <w:r w:rsidRPr="00E876E0">
        <w:rPr>
          <w:color w:val="002060"/>
        </w:rPr>
        <w:t xml:space="preserve">DIRIGENTI </w:t>
      </w:r>
    </w:p>
    <w:p w14:paraId="445474A0" w14:textId="77777777" w:rsidR="00C34A53" w:rsidRPr="00E876E0" w:rsidRDefault="00C34A53" w:rsidP="00C34A53">
      <w:pPr>
        <w:pStyle w:val="titolo20"/>
        <w:divId w:val="527259509"/>
        <w:rPr>
          <w:color w:val="002060"/>
        </w:rPr>
      </w:pPr>
      <w:r w:rsidRPr="00E876E0">
        <w:rPr>
          <w:color w:val="002060"/>
        </w:rPr>
        <w:lastRenderedPageBreak/>
        <w:t xml:space="preserve">INIBIZIONE A SVOLGERE OGNI ATTIVITA'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BD4ACDA" w14:textId="77777777" w:rsidTr="00C34A53">
        <w:trPr>
          <w:divId w:val="527259509"/>
        </w:trPr>
        <w:tc>
          <w:tcPr>
            <w:tcW w:w="2200" w:type="dxa"/>
            <w:tcMar>
              <w:top w:w="20" w:type="dxa"/>
              <w:left w:w="20" w:type="dxa"/>
              <w:bottom w:w="20" w:type="dxa"/>
              <w:right w:w="20" w:type="dxa"/>
            </w:tcMar>
            <w:vAlign w:val="center"/>
          </w:tcPr>
          <w:p w14:paraId="770AF138" w14:textId="77777777" w:rsidR="00C34A53" w:rsidRPr="00E876E0" w:rsidRDefault="00C34A53" w:rsidP="0010284D">
            <w:pPr>
              <w:pStyle w:val="movimento"/>
              <w:rPr>
                <w:color w:val="002060"/>
              </w:rPr>
            </w:pPr>
            <w:r w:rsidRPr="00E876E0">
              <w:rPr>
                <w:color w:val="002060"/>
              </w:rPr>
              <w:t>FIORETTI SAMUELE</w:t>
            </w:r>
          </w:p>
        </w:tc>
        <w:tc>
          <w:tcPr>
            <w:tcW w:w="2200" w:type="dxa"/>
            <w:tcMar>
              <w:top w:w="20" w:type="dxa"/>
              <w:left w:w="20" w:type="dxa"/>
              <w:bottom w:w="20" w:type="dxa"/>
              <w:right w:w="20" w:type="dxa"/>
            </w:tcMar>
            <w:vAlign w:val="center"/>
          </w:tcPr>
          <w:p w14:paraId="79D4DC0A" w14:textId="77777777" w:rsidR="00C34A53" w:rsidRPr="00E876E0" w:rsidRDefault="00C34A53" w:rsidP="0010284D">
            <w:pPr>
              <w:pStyle w:val="movimento2"/>
              <w:rPr>
                <w:color w:val="002060"/>
              </w:rPr>
            </w:pPr>
            <w:r w:rsidRPr="00E876E0">
              <w:rPr>
                <w:color w:val="002060"/>
              </w:rPr>
              <w:t xml:space="preserve">(VERBENA C5 ANCONA) </w:t>
            </w:r>
          </w:p>
        </w:tc>
        <w:tc>
          <w:tcPr>
            <w:tcW w:w="800" w:type="dxa"/>
            <w:tcMar>
              <w:top w:w="20" w:type="dxa"/>
              <w:left w:w="20" w:type="dxa"/>
              <w:bottom w:w="20" w:type="dxa"/>
              <w:right w:w="20" w:type="dxa"/>
            </w:tcMar>
            <w:vAlign w:val="center"/>
          </w:tcPr>
          <w:p w14:paraId="760A5EA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6DDD94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7E44917" w14:textId="77777777" w:rsidR="00C34A53" w:rsidRPr="00E876E0" w:rsidRDefault="00C34A53" w:rsidP="0010284D">
            <w:pPr>
              <w:pStyle w:val="movimento2"/>
              <w:rPr>
                <w:color w:val="002060"/>
              </w:rPr>
            </w:pPr>
            <w:r w:rsidRPr="00E876E0">
              <w:rPr>
                <w:color w:val="002060"/>
              </w:rPr>
              <w:t> </w:t>
            </w:r>
          </w:p>
        </w:tc>
      </w:tr>
    </w:tbl>
    <w:p w14:paraId="08F81B90"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Allontanato. </w:t>
      </w:r>
    </w:p>
    <w:p w14:paraId="31461A29" w14:textId="77777777" w:rsidR="00C34A53" w:rsidRPr="00E876E0" w:rsidRDefault="00C34A53" w:rsidP="00C34A53">
      <w:pPr>
        <w:pStyle w:val="titolo3"/>
        <w:divId w:val="527259509"/>
        <w:rPr>
          <w:color w:val="002060"/>
        </w:rPr>
      </w:pPr>
      <w:r w:rsidRPr="00E876E0">
        <w:rPr>
          <w:color w:val="002060"/>
        </w:rPr>
        <w:t xml:space="preserve">ALLENATORI </w:t>
      </w:r>
    </w:p>
    <w:p w14:paraId="69666F3C"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679C7AA" w14:textId="77777777" w:rsidTr="00C34A53">
        <w:trPr>
          <w:divId w:val="527259509"/>
        </w:trPr>
        <w:tc>
          <w:tcPr>
            <w:tcW w:w="2200" w:type="dxa"/>
            <w:tcMar>
              <w:top w:w="20" w:type="dxa"/>
              <w:left w:w="20" w:type="dxa"/>
              <w:bottom w:w="20" w:type="dxa"/>
              <w:right w:w="20" w:type="dxa"/>
            </w:tcMar>
            <w:vAlign w:val="center"/>
          </w:tcPr>
          <w:p w14:paraId="19C6308F" w14:textId="77777777" w:rsidR="00C34A53" w:rsidRPr="00E876E0" w:rsidRDefault="00C34A53" w:rsidP="0010284D">
            <w:pPr>
              <w:pStyle w:val="movimento"/>
              <w:rPr>
                <w:color w:val="002060"/>
              </w:rPr>
            </w:pPr>
            <w:r w:rsidRPr="00E876E0">
              <w:rPr>
                <w:color w:val="002060"/>
              </w:rPr>
              <w:t>CECCHINI FRANCESCO</w:t>
            </w:r>
          </w:p>
        </w:tc>
        <w:tc>
          <w:tcPr>
            <w:tcW w:w="2200" w:type="dxa"/>
            <w:tcMar>
              <w:top w:w="20" w:type="dxa"/>
              <w:left w:w="20" w:type="dxa"/>
              <w:bottom w:w="20" w:type="dxa"/>
              <w:right w:w="20" w:type="dxa"/>
            </w:tcMar>
            <w:vAlign w:val="center"/>
          </w:tcPr>
          <w:p w14:paraId="634196AB" w14:textId="77777777" w:rsidR="00C34A53" w:rsidRPr="00E876E0" w:rsidRDefault="00C34A53" w:rsidP="0010284D">
            <w:pPr>
              <w:pStyle w:val="movimento2"/>
              <w:rPr>
                <w:color w:val="002060"/>
              </w:rPr>
            </w:pPr>
            <w:r w:rsidRPr="00E876E0">
              <w:rPr>
                <w:color w:val="002060"/>
              </w:rPr>
              <w:t xml:space="preserve">(CHIARAVALLE FUTSAL) </w:t>
            </w:r>
          </w:p>
        </w:tc>
        <w:tc>
          <w:tcPr>
            <w:tcW w:w="800" w:type="dxa"/>
            <w:tcMar>
              <w:top w:w="20" w:type="dxa"/>
              <w:left w:w="20" w:type="dxa"/>
              <w:bottom w:w="20" w:type="dxa"/>
              <w:right w:w="20" w:type="dxa"/>
            </w:tcMar>
            <w:vAlign w:val="center"/>
          </w:tcPr>
          <w:p w14:paraId="663E0B3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54128C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FC728EC" w14:textId="77777777" w:rsidR="00C34A53" w:rsidRPr="00E876E0" w:rsidRDefault="00C34A53" w:rsidP="0010284D">
            <w:pPr>
              <w:pStyle w:val="movimento2"/>
              <w:rPr>
                <w:color w:val="002060"/>
              </w:rPr>
            </w:pPr>
            <w:r w:rsidRPr="00E876E0">
              <w:rPr>
                <w:color w:val="002060"/>
              </w:rPr>
              <w:t> </w:t>
            </w:r>
          </w:p>
        </w:tc>
      </w:tr>
    </w:tbl>
    <w:p w14:paraId="38EDAE1C"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113D2AA3" w14:textId="77777777" w:rsidR="00C34A53" w:rsidRPr="00E876E0" w:rsidRDefault="00C34A53" w:rsidP="00C34A53">
      <w:pPr>
        <w:pStyle w:val="titolo3"/>
        <w:divId w:val="527259509"/>
        <w:rPr>
          <w:color w:val="002060"/>
        </w:rPr>
      </w:pPr>
      <w:r w:rsidRPr="00E876E0">
        <w:rPr>
          <w:color w:val="002060"/>
        </w:rPr>
        <w:t xml:space="preserve">CALCIATORI NON ESPULSI </w:t>
      </w:r>
    </w:p>
    <w:p w14:paraId="7299671C"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1CC9872" w14:textId="77777777" w:rsidTr="00C34A53">
        <w:trPr>
          <w:divId w:val="527259509"/>
        </w:trPr>
        <w:tc>
          <w:tcPr>
            <w:tcW w:w="2200" w:type="dxa"/>
            <w:tcMar>
              <w:top w:w="20" w:type="dxa"/>
              <w:left w:w="20" w:type="dxa"/>
              <w:bottom w:w="20" w:type="dxa"/>
              <w:right w:w="20" w:type="dxa"/>
            </w:tcMar>
            <w:vAlign w:val="center"/>
          </w:tcPr>
          <w:p w14:paraId="02158A59" w14:textId="77777777" w:rsidR="00C34A53" w:rsidRPr="00E876E0" w:rsidRDefault="00C34A53" w:rsidP="0010284D">
            <w:pPr>
              <w:pStyle w:val="movimento"/>
              <w:rPr>
                <w:color w:val="002060"/>
              </w:rPr>
            </w:pPr>
            <w:r w:rsidRPr="00E876E0">
              <w:rPr>
                <w:color w:val="002060"/>
              </w:rPr>
              <w:t>LOPEZ DAVIDE</w:t>
            </w:r>
          </w:p>
        </w:tc>
        <w:tc>
          <w:tcPr>
            <w:tcW w:w="2200" w:type="dxa"/>
            <w:tcMar>
              <w:top w:w="20" w:type="dxa"/>
              <w:left w:w="20" w:type="dxa"/>
              <w:bottom w:w="20" w:type="dxa"/>
              <w:right w:w="20" w:type="dxa"/>
            </w:tcMar>
            <w:vAlign w:val="center"/>
          </w:tcPr>
          <w:p w14:paraId="0F691E79" w14:textId="77777777" w:rsidR="00C34A53" w:rsidRPr="00E876E0" w:rsidRDefault="00C34A53" w:rsidP="0010284D">
            <w:pPr>
              <w:pStyle w:val="movimento2"/>
              <w:rPr>
                <w:color w:val="002060"/>
              </w:rPr>
            </w:pPr>
            <w:r w:rsidRPr="00E876E0">
              <w:rPr>
                <w:color w:val="002060"/>
              </w:rPr>
              <w:t xml:space="preserve">(CHIARAVALLE FUTSAL) </w:t>
            </w:r>
          </w:p>
        </w:tc>
        <w:tc>
          <w:tcPr>
            <w:tcW w:w="800" w:type="dxa"/>
            <w:tcMar>
              <w:top w:w="20" w:type="dxa"/>
              <w:left w:w="20" w:type="dxa"/>
              <w:bottom w:w="20" w:type="dxa"/>
              <w:right w:w="20" w:type="dxa"/>
            </w:tcMar>
            <w:vAlign w:val="center"/>
          </w:tcPr>
          <w:p w14:paraId="4EC2CCE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23B3BD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57482D9" w14:textId="77777777" w:rsidR="00C34A53" w:rsidRPr="00E876E0" w:rsidRDefault="00C34A53" w:rsidP="0010284D">
            <w:pPr>
              <w:pStyle w:val="movimento2"/>
              <w:rPr>
                <w:color w:val="002060"/>
              </w:rPr>
            </w:pPr>
            <w:r w:rsidRPr="00E876E0">
              <w:rPr>
                <w:color w:val="002060"/>
              </w:rPr>
              <w:t> </w:t>
            </w:r>
          </w:p>
        </w:tc>
      </w:tr>
    </w:tbl>
    <w:p w14:paraId="5101308B"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C0D03A8" w14:textId="77777777" w:rsidTr="00C34A53">
        <w:trPr>
          <w:divId w:val="527259509"/>
        </w:trPr>
        <w:tc>
          <w:tcPr>
            <w:tcW w:w="2200" w:type="dxa"/>
            <w:tcMar>
              <w:top w:w="20" w:type="dxa"/>
              <w:left w:w="20" w:type="dxa"/>
              <w:bottom w:w="20" w:type="dxa"/>
              <w:right w:w="20" w:type="dxa"/>
            </w:tcMar>
            <w:vAlign w:val="center"/>
          </w:tcPr>
          <w:p w14:paraId="35B02A53" w14:textId="77777777" w:rsidR="00C34A53" w:rsidRPr="00E876E0" w:rsidRDefault="00C34A53" w:rsidP="0010284D">
            <w:pPr>
              <w:pStyle w:val="movimento"/>
              <w:rPr>
                <w:color w:val="002060"/>
              </w:rPr>
            </w:pPr>
            <w:r w:rsidRPr="00E876E0">
              <w:rPr>
                <w:color w:val="002060"/>
              </w:rPr>
              <w:t>ALBORINO FRANCESCO</w:t>
            </w:r>
          </w:p>
        </w:tc>
        <w:tc>
          <w:tcPr>
            <w:tcW w:w="2200" w:type="dxa"/>
            <w:tcMar>
              <w:top w:w="20" w:type="dxa"/>
              <w:left w:w="20" w:type="dxa"/>
              <w:bottom w:w="20" w:type="dxa"/>
              <w:right w:w="20" w:type="dxa"/>
            </w:tcMar>
            <w:vAlign w:val="center"/>
          </w:tcPr>
          <w:p w14:paraId="42548639" w14:textId="77777777" w:rsidR="00C34A53" w:rsidRPr="00E876E0" w:rsidRDefault="00C34A53" w:rsidP="0010284D">
            <w:pPr>
              <w:pStyle w:val="movimento2"/>
              <w:rPr>
                <w:color w:val="002060"/>
              </w:rPr>
            </w:pPr>
            <w:r w:rsidRPr="00E876E0">
              <w:rPr>
                <w:color w:val="002060"/>
              </w:rPr>
              <w:t xml:space="preserve">(VERBENA C5 ANCONA) </w:t>
            </w:r>
          </w:p>
        </w:tc>
        <w:tc>
          <w:tcPr>
            <w:tcW w:w="800" w:type="dxa"/>
            <w:tcMar>
              <w:top w:w="20" w:type="dxa"/>
              <w:left w:w="20" w:type="dxa"/>
              <w:bottom w:w="20" w:type="dxa"/>
              <w:right w:w="20" w:type="dxa"/>
            </w:tcMar>
            <w:vAlign w:val="center"/>
          </w:tcPr>
          <w:p w14:paraId="3FAE0AE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E523BA" w14:textId="77777777" w:rsidR="00C34A53" w:rsidRPr="00E876E0" w:rsidRDefault="00C34A53" w:rsidP="0010284D">
            <w:pPr>
              <w:pStyle w:val="movimento"/>
              <w:rPr>
                <w:color w:val="002060"/>
              </w:rPr>
            </w:pPr>
            <w:r w:rsidRPr="00E876E0">
              <w:rPr>
                <w:color w:val="002060"/>
              </w:rPr>
              <w:t>DIOTALLEVI DAVIDE</w:t>
            </w:r>
          </w:p>
        </w:tc>
        <w:tc>
          <w:tcPr>
            <w:tcW w:w="2200" w:type="dxa"/>
            <w:tcMar>
              <w:top w:w="20" w:type="dxa"/>
              <w:left w:w="20" w:type="dxa"/>
              <w:bottom w:w="20" w:type="dxa"/>
              <w:right w:w="20" w:type="dxa"/>
            </w:tcMar>
            <w:vAlign w:val="center"/>
          </w:tcPr>
          <w:p w14:paraId="7B9847F2" w14:textId="77777777" w:rsidR="00C34A53" w:rsidRPr="00E876E0" w:rsidRDefault="00C34A53" w:rsidP="0010284D">
            <w:pPr>
              <w:pStyle w:val="movimento2"/>
              <w:rPr>
                <w:color w:val="002060"/>
              </w:rPr>
            </w:pPr>
            <w:r w:rsidRPr="00E876E0">
              <w:rPr>
                <w:color w:val="002060"/>
              </w:rPr>
              <w:t xml:space="preserve">(VERBENA C5 ANCONA) </w:t>
            </w:r>
          </w:p>
        </w:tc>
      </w:tr>
    </w:tbl>
    <w:p w14:paraId="3A51F782"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8C42425" w14:textId="77777777" w:rsidTr="00C34A53">
        <w:trPr>
          <w:divId w:val="527259509"/>
        </w:trPr>
        <w:tc>
          <w:tcPr>
            <w:tcW w:w="2200" w:type="dxa"/>
            <w:tcMar>
              <w:top w:w="20" w:type="dxa"/>
              <w:left w:w="20" w:type="dxa"/>
              <w:bottom w:w="20" w:type="dxa"/>
              <w:right w:w="20" w:type="dxa"/>
            </w:tcMar>
            <w:vAlign w:val="center"/>
          </w:tcPr>
          <w:p w14:paraId="759107E5" w14:textId="77777777" w:rsidR="00C34A53" w:rsidRPr="00E876E0" w:rsidRDefault="00C34A53" w:rsidP="0010284D">
            <w:pPr>
              <w:pStyle w:val="movimento"/>
              <w:rPr>
                <w:color w:val="002060"/>
              </w:rPr>
            </w:pPr>
            <w:r w:rsidRPr="00E876E0">
              <w:rPr>
                <w:color w:val="002060"/>
              </w:rPr>
              <w:t>PAOLINELLI MATTIA</w:t>
            </w:r>
          </w:p>
        </w:tc>
        <w:tc>
          <w:tcPr>
            <w:tcW w:w="2200" w:type="dxa"/>
            <w:tcMar>
              <w:top w:w="20" w:type="dxa"/>
              <w:left w:w="20" w:type="dxa"/>
              <w:bottom w:w="20" w:type="dxa"/>
              <w:right w:w="20" w:type="dxa"/>
            </w:tcMar>
            <w:vAlign w:val="center"/>
          </w:tcPr>
          <w:p w14:paraId="57E8DBF1" w14:textId="77777777" w:rsidR="00C34A53" w:rsidRPr="00E876E0" w:rsidRDefault="00C34A53" w:rsidP="0010284D">
            <w:pPr>
              <w:pStyle w:val="movimento2"/>
              <w:rPr>
                <w:color w:val="002060"/>
              </w:rPr>
            </w:pPr>
            <w:r w:rsidRPr="00E876E0">
              <w:rPr>
                <w:color w:val="002060"/>
              </w:rPr>
              <w:t xml:space="preserve">(CHIARAVALLE FUTSAL) </w:t>
            </w:r>
          </w:p>
        </w:tc>
        <w:tc>
          <w:tcPr>
            <w:tcW w:w="800" w:type="dxa"/>
            <w:tcMar>
              <w:top w:w="20" w:type="dxa"/>
              <w:left w:w="20" w:type="dxa"/>
              <w:bottom w:w="20" w:type="dxa"/>
              <w:right w:w="20" w:type="dxa"/>
            </w:tcMar>
            <w:vAlign w:val="center"/>
          </w:tcPr>
          <w:p w14:paraId="1B4AA13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9178DB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7A3FA3F" w14:textId="77777777" w:rsidR="00C34A53" w:rsidRPr="00E876E0" w:rsidRDefault="00C34A53" w:rsidP="0010284D">
            <w:pPr>
              <w:pStyle w:val="movimento2"/>
              <w:rPr>
                <w:color w:val="002060"/>
              </w:rPr>
            </w:pPr>
            <w:r w:rsidRPr="00E876E0">
              <w:rPr>
                <w:color w:val="002060"/>
              </w:rPr>
              <w:t> </w:t>
            </w:r>
          </w:p>
        </w:tc>
      </w:tr>
    </w:tbl>
    <w:p w14:paraId="07AB7071" w14:textId="77777777" w:rsidR="00C34A53" w:rsidRPr="00E876E0" w:rsidRDefault="00C34A53" w:rsidP="00C34A53">
      <w:pPr>
        <w:pStyle w:val="breakline"/>
        <w:divId w:val="527259509"/>
        <w:rPr>
          <w:color w:val="002060"/>
        </w:rPr>
      </w:pPr>
    </w:p>
    <w:p w14:paraId="57056016"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04441F50"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4471E214" w14:textId="77777777" w:rsidR="00C34A53" w:rsidRPr="00E876E0" w:rsidRDefault="00C34A53" w:rsidP="00C34A53">
      <w:pPr>
        <w:pStyle w:val="breakline"/>
        <w:divId w:val="527259509"/>
        <w:rPr>
          <w:color w:val="002060"/>
        </w:rPr>
      </w:pPr>
    </w:p>
    <w:p w14:paraId="5FFB04F0" w14:textId="77777777" w:rsidR="00C34A53" w:rsidRPr="00E876E0" w:rsidRDefault="00C34A53" w:rsidP="00C34A53">
      <w:pPr>
        <w:pStyle w:val="TITOLOPRINC"/>
        <w:divId w:val="527259509"/>
        <w:rPr>
          <w:color w:val="002060"/>
        </w:rPr>
      </w:pPr>
      <w:r w:rsidRPr="00E876E0">
        <w:rPr>
          <w:color w:val="002060"/>
        </w:rPr>
        <w:t>CLASSIFICA</w:t>
      </w:r>
    </w:p>
    <w:p w14:paraId="3BF945B4" w14:textId="77777777" w:rsidR="00C34A53" w:rsidRPr="00E876E0" w:rsidRDefault="00C34A53" w:rsidP="00C34A53">
      <w:pPr>
        <w:pStyle w:val="breakline"/>
        <w:divId w:val="527259509"/>
        <w:rPr>
          <w:color w:val="002060"/>
        </w:rPr>
      </w:pPr>
    </w:p>
    <w:p w14:paraId="64F3CE0D" w14:textId="77777777" w:rsidR="00C34A53" w:rsidRPr="00E876E0" w:rsidRDefault="00C34A53" w:rsidP="00C34A53">
      <w:pPr>
        <w:pStyle w:val="breakline"/>
        <w:divId w:val="527259509"/>
        <w:rPr>
          <w:color w:val="002060"/>
        </w:rPr>
      </w:pPr>
    </w:p>
    <w:p w14:paraId="7834A362"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D22C45F"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6CDE91"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A30CCE"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2F3A84"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E4A136"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9647D"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10161"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7EA45A"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400C9"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4F1508"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6B10A" w14:textId="77777777" w:rsidR="00C34A53" w:rsidRPr="00E876E0" w:rsidRDefault="00C34A53" w:rsidP="0010284D">
            <w:pPr>
              <w:pStyle w:val="HEADERTABELLA"/>
              <w:rPr>
                <w:color w:val="002060"/>
              </w:rPr>
            </w:pPr>
            <w:r w:rsidRPr="00E876E0">
              <w:rPr>
                <w:color w:val="002060"/>
              </w:rPr>
              <w:t>PE</w:t>
            </w:r>
          </w:p>
        </w:tc>
      </w:tr>
      <w:tr w:rsidR="00C34A53" w:rsidRPr="00E876E0" w14:paraId="73CA11B5"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D42E08" w14:textId="77777777" w:rsidR="00C34A53" w:rsidRPr="00E876E0" w:rsidRDefault="00C34A53" w:rsidP="0010284D">
            <w:pPr>
              <w:pStyle w:val="ROWTABELLA"/>
              <w:rPr>
                <w:color w:val="002060"/>
              </w:rPr>
            </w:pPr>
            <w:r w:rsidRPr="00E876E0">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6A141"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504D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892B7"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136B2"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C17B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5C7A7"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93026"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923E1"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2552B" w14:textId="77777777" w:rsidR="00C34A53" w:rsidRPr="00E876E0" w:rsidRDefault="00C34A53" w:rsidP="0010284D">
            <w:pPr>
              <w:pStyle w:val="ROWTABELLA"/>
              <w:jc w:val="center"/>
              <w:rPr>
                <w:color w:val="002060"/>
              </w:rPr>
            </w:pPr>
            <w:r w:rsidRPr="00E876E0">
              <w:rPr>
                <w:color w:val="002060"/>
              </w:rPr>
              <w:t>0</w:t>
            </w:r>
          </w:p>
        </w:tc>
      </w:tr>
      <w:tr w:rsidR="00C34A53" w:rsidRPr="00E876E0" w14:paraId="196B328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164AB6"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CE8A2"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5516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02832"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2C8D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01FF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85A71"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294F8"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9A193"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82FB5" w14:textId="77777777" w:rsidR="00C34A53" w:rsidRPr="00E876E0" w:rsidRDefault="00C34A53" w:rsidP="0010284D">
            <w:pPr>
              <w:pStyle w:val="ROWTABELLA"/>
              <w:jc w:val="center"/>
              <w:rPr>
                <w:color w:val="002060"/>
              </w:rPr>
            </w:pPr>
            <w:r w:rsidRPr="00E876E0">
              <w:rPr>
                <w:color w:val="002060"/>
              </w:rPr>
              <w:t>0</w:t>
            </w:r>
          </w:p>
        </w:tc>
      </w:tr>
      <w:tr w:rsidR="00C34A53" w:rsidRPr="00E876E0" w14:paraId="6A1A61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7D7387" w14:textId="77777777" w:rsidR="00C34A53" w:rsidRPr="00F72435" w:rsidRDefault="00C34A53" w:rsidP="0010284D">
            <w:pPr>
              <w:pStyle w:val="ROWTABELLA"/>
              <w:rPr>
                <w:color w:val="002060"/>
                <w:lang w:val="en-US"/>
              </w:rPr>
            </w:pPr>
            <w:r w:rsidRPr="00F72435">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5D4C4"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02B0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0BFB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753E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A93E4"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87CE6"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C730B"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677FE"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5FCA7" w14:textId="77777777" w:rsidR="00C34A53" w:rsidRPr="00E876E0" w:rsidRDefault="00C34A53" w:rsidP="0010284D">
            <w:pPr>
              <w:pStyle w:val="ROWTABELLA"/>
              <w:jc w:val="center"/>
              <w:rPr>
                <w:color w:val="002060"/>
              </w:rPr>
            </w:pPr>
            <w:r w:rsidRPr="00E876E0">
              <w:rPr>
                <w:color w:val="002060"/>
              </w:rPr>
              <w:t>0</w:t>
            </w:r>
          </w:p>
        </w:tc>
      </w:tr>
      <w:tr w:rsidR="00C34A53" w:rsidRPr="00E876E0" w14:paraId="56DB37E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9C827" w14:textId="77777777" w:rsidR="00C34A53" w:rsidRPr="00E876E0" w:rsidRDefault="00C34A53" w:rsidP="0010284D">
            <w:pPr>
              <w:pStyle w:val="ROWTABELLA"/>
              <w:rPr>
                <w:color w:val="002060"/>
              </w:rPr>
            </w:pPr>
            <w:r w:rsidRPr="00E876E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03BE3"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6446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A6A6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09C20"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265F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FB08A"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49438"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70C60"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28528" w14:textId="77777777" w:rsidR="00C34A53" w:rsidRPr="00E876E0" w:rsidRDefault="00C34A53" w:rsidP="0010284D">
            <w:pPr>
              <w:pStyle w:val="ROWTABELLA"/>
              <w:jc w:val="center"/>
              <w:rPr>
                <w:color w:val="002060"/>
              </w:rPr>
            </w:pPr>
            <w:r w:rsidRPr="00E876E0">
              <w:rPr>
                <w:color w:val="002060"/>
              </w:rPr>
              <w:t>0</w:t>
            </w:r>
          </w:p>
        </w:tc>
      </w:tr>
      <w:tr w:rsidR="00C34A53" w:rsidRPr="00E876E0" w14:paraId="153B917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FC9A18" w14:textId="77777777" w:rsidR="00C34A53" w:rsidRPr="00E876E0" w:rsidRDefault="00C34A53" w:rsidP="0010284D">
            <w:pPr>
              <w:pStyle w:val="ROWTABELLA"/>
              <w:rPr>
                <w:color w:val="002060"/>
              </w:rPr>
            </w:pPr>
            <w:r w:rsidRPr="00E876E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06A41"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909C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983D9"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3B9CD"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BE07E"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FFCAA"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CFD1E"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74F4E"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A09ED" w14:textId="77777777" w:rsidR="00C34A53" w:rsidRPr="00E876E0" w:rsidRDefault="00C34A53" w:rsidP="0010284D">
            <w:pPr>
              <w:pStyle w:val="ROWTABELLA"/>
              <w:jc w:val="center"/>
              <w:rPr>
                <w:color w:val="002060"/>
              </w:rPr>
            </w:pPr>
            <w:r w:rsidRPr="00E876E0">
              <w:rPr>
                <w:color w:val="002060"/>
              </w:rPr>
              <w:t>0</w:t>
            </w:r>
          </w:p>
        </w:tc>
      </w:tr>
      <w:tr w:rsidR="00C34A53" w:rsidRPr="00E876E0" w14:paraId="32B9967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48E0FE"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C4AC9"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DEB0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EDFBC"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A07D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C779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48837"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A6DD7" w14:textId="77777777" w:rsidR="00C34A53" w:rsidRPr="00E876E0" w:rsidRDefault="00C34A53" w:rsidP="0010284D">
            <w:pPr>
              <w:pStyle w:val="ROWTABELLA"/>
              <w:jc w:val="center"/>
              <w:rPr>
                <w:color w:val="002060"/>
              </w:rPr>
            </w:pPr>
            <w:r w:rsidRPr="00E876E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4A30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E254B" w14:textId="77777777" w:rsidR="00C34A53" w:rsidRPr="00E876E0" w:rsidRDefault="00C34A53" w:rsidP="0010284D">
            <w:pPr>
              <w:pStyle w:val="ROWTABELLA"/>
              <w:jc w:val="center"/>
              <w:rPr>
                <w:color w:val="002060"/>
              </w:rPr>
            </w:pPr>
            <w:r w:rsidRPr="00E876E0">
              <w:rPr>
                <w:color w:val="002060"/>
              </w:rPr>
              <w:t>0</w:t>
            </w:r>
          </w:p>
        </w:tc>
      </w:tr>
      <w:tr w:rsidR="00C34A53" w:rsidRPr="00E876E0" w14:paraId="12B32C5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CE6CD6" w14:textId="77777777" w:rsidR="00C34A53" w:rsidRPr="00E876E0" w:rsidRDefault="00C34A53" w:rsidP="0010284D">
            <w:pPr>
              <w:pStyle w:val="ROWTABELLA"/>
              <w:rPr>
                <w:color w:val="002060"/>
              </w:rPr>
            </w:pPr>
            <w:r w:rsidRPr="00E876E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20F27"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C3AF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EC982"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5477B"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42FE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F3C7D"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05364"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BDDD9"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AA25B" w14:textId="77777777" w:rsidR="00C34A53" w:rsidRPr="00E876E0" w:rsidRDefault="00C34A53" w:rsidP="0010284D">
            <w:pPr>
              <w:pStyle w:val="ROWTABELLA"/>
              <w:jc w:val="center"/>
              <w:rPr>
                <w:color w:val="002060"/>
              </w:rPr>
            </w:pPr>
            <w:r w:rsidRPr="00E876E0">
              <w:rPr>
                <w:color w:val="002060"/>
              </w:rPr>
              <w:t>0</w:t>
            </w:r>
          </w:p>
        </w:tc>
      </w:tr>
      <w:tr w:rsidR="00C34A53" w:rsidRPr="00E876E0" w14:paraId="6A198E2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B8D0AE" w14:textId="77777777" w:rsidR="00C34A53" w:rsidRPr="00F72435" w:rsidRDefault="00C34A53" w:rsidP="0010284D">
            <w:pPr>
              <w:pStyle w:val="ROWTABELLA"/>
              <w:rPr>
                <w:color w:val="002060"/>
                <w:lang w:val="en-US"/>
              </w:rPr>
            </w:pPr>
            <w:r w:rsidRPr="00F72435">
              <w:rPr>
                <w:color w:val="002060"/>
                <w:lang w:val="en-US"/>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AA391"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1AAF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9D0C1"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A46F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15D2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07351"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4E0D0"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165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0729C" w14:textId="77777777" w:rsidR="00C34A53" w:rsidRPr="00E876E0" w:rsidRDefault="00C34A53" w:rsidP="0010284D">
            <w:pPr>
              <w:pStyle w:val="ROWTABELLA"/>
              <w:jc w:val="center"/>
              <w:rPr>
                <w:color w:val="002060"/>
              </w:rPr>
            </w:pPr>
            <w:r w:rsidRPr="00E876E0">
              <w:rPr>
                <w:color w:val="002060"/>
              </w:rPr>
              <w:t>0</w:t>
            </w:r>
          </w:p>
        </w:tc>
      </w:tr>
      <w:tr w:rsidR="00C34A53" w:rsidRPr="00E876E0" w14:paraId="5C70DE6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706DCC" w14:textId="77777777" w:rsidR="00C34A53" w:rsidRPr="00F72435" w:rsidRDefault="00C34A53" w:rsidP="0010284D">
            <w:pPr>
              <w:pStyle w:val="ROWTABELLA"/>
              <w:rPr>
                <w:color w:val="002060"/>
                <w:lang w:val="en-US"/>
              </w:rPr>
            </w:pPr>
            <w:r w:rsidRPr="00F7243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12B51"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76DC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C7E8E"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0098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9F79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BAE73" w14:textId="77777777" w:rsidR="00C34A53" w:rsidRPr="00E876E0" w:rsidRDefault="00C34A53" w:rsidP="0010284D">
            <w:pPr>
              <w:pStyle w:val="ROWTABELLA"/>
              <w:jc w:val="center"/>
              <w:rPr>
                <w:color w:val="002060"/>
              </w:rPr>
            </w:pPr>
            <w:r w:rsidRPr="00E876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048EC"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A42B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EADDD" w14:textId="77777777" w:rsidR="00C34A53" w:rsidRPr="00E876E0" w:rsidRDefault="00C34A53" w:rsidP="0010284D">
            <w:pPr>
              <w:pStyle w:val="ROWTABELLA"/>
              <w:jc w:val="center"/>
              <w:rPr>
                <w:color w:val="002060"/>
              </w:rPr>
            </w:pPr>
            <w:r w:rsidRPr="00E876E0">
              <w:rPr>
                <w:color w:val="002060"/>
              </w:rPr>
              <w:t>0</w:t>
            </w:r>
          </w:p>
        </w:tc>
      </w:tr>
      <w:tr w:rsidR="00C34A53" w:rsidRPr="00E876E0" w14:paraId="3FD2E0C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105367" w14:textId="77777777" w:rsidR="00C34A53" w:rsidRPr="00E876E0" w:rsidRDefault="00C34A53" w:rsidP="0010284D">
            <w:pPr>
              <w:pStyle w:val="ROWTABELLA"/>
              <w:rPr>
                <w:color w:val="002060"/>
              </w:rPr>
            </w:pPr>
            <w:r w:rsidRPr="00E876E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C95A6"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5C54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D91E0"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225F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8AFDC"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F4717"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711BA"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FD44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F7B1D" w14:textId="77777777" w:rsidR="00C34A53" w:rsidRPr="00E876E0" w:rsidRDefault="00C34A53" w:rsidP="0010284D">
            <w:pPr>
              <w:pStyle w:val="ROWTABELLA"/>
              <w:jc w:val="center"/>
              <w:rPr>
                <w:color w:val="002060"/>
              </w:rPr>
            </w:pPr>
            <w:r w:rsidRPr="00E876E0">
              <w:rPr>
                <w:color w:val="002060"/>
              </w:rPr>
              <w:t>0</w:t>
            </w:r>
          </w:p>
        </w:tc>
      </w:tr>
      <w:tr w:rsidR="00C34A53" w:rsidRPr="00E876E0" w14:paraId="3DCE0C0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05F296" w14:textId="77777777" w:rsidR="00C34A53" w:rsidRPr="00E876E0" w:rsidRDefault="00C34A53" w:rsidP="0010284D">
            <w:pPr>
              <w:pStyle w:val="ROWTABELLA"/>
              <w:rPr>
                <w:color w:val="002060"/>
              </w:rPr>
            </w:pPr>
            <w:r w:rsidRPr="00E876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81220"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C20D9"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331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03B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5E941"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24CC9"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8A3B2"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CB3FE"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1BFF6" w14:textId="77777777" w:rsidR="00C34A53" w:rsidRPr="00E876E0" w:rsidRDefault="00C34A53" w:rsidP="0010284D">
            <w:pPr>
              <w:pStyle w:val="ROWTABELLA"/>
              <w:jc w:val="center"/>
              <w:rPr>
                <w:color w:val="002060"/>
              </w:rPr>
            </w:pPr>
            <w:r w:rsidRPr="00E876E0">
              <w:rPr>
                <w:color w:val="002060"/>
              </w:rPr>
              <w:t>0</w:t>
            </w:r>
          </w:p>
        </w:tc>
      </w:tr>
      <w:tr w:rsidR="00C34A53" w:rsidRPr="00E876E0" w14:paraId="683F35F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B0ED5F" w14:textId="77777777" w:rsidR="00C34A53" w:rsidRPr="00E876E0" w:rsidRDefault="00C34A53" w:rsidP="0010284D">
            <w:pPr>
              <w:pStyle w:val="ROWTABELLA"/>
              <w:rPr>
                <w:color w:val="002060"/>
              </w:rPr>
            </w:pPr>
            <w:r w:rsidRPr="00E876E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F1427"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4F0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40639"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FBEC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5CA4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EE429"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3B9DC" w14:textId="77777777" w:rsidR="00C34A53" w:rsidRPr="00E876E0" w:rsidRDefault="00C34A53" w:rsidP="0010284D">
            <w:pPr>
              <w:pStyle w:val="ROWTABELLA"/>
              <w:jc w:val="center"/>
              <w:rPr>
                <w:color w:val="002060"/>
              </w:rPr>
            </w:pPr>
            <w:r w:rsidRPr="00E876E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DF2E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C7AC8" w14:textId="77777777" w:rsidR="00C34A53" w:rsidRPr="00E876E0" w:rsidRDefault="00C34A53" w:rsidP="0010284D">
            <w:pPr>
              <w:pStyle w:val="ROWTABELLA"/>
              <w:jc w:val="center"/>
              <w:rPr>
                <w:color w:val="002060"/>
              </w:rPr>
            </w:pPr>
            <w:r w:rsidRPr="00E876E0">
              <w:rPr>
                <w:color w:val="002060"/>
              </w:rPr>
              <w:t>0</w:t>
            </w:r>
          </w:p>
        </w:tc>
      </w:tr>
      <w:tr w:rsidR="00C34A53" w:rsidRPr="00E876E0" w14:paraId="4DFFF0B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05AFAD"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1581D"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E295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4385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2E7C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2ACA3"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5BFE8"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00732"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0A97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1D25C" w14:textId="77777777" w:rsidR="00C34A53" w:rsidRPr="00E876E0" w:rsidRDefault="00C34A53" w:rsidP="0010284D">
            <w:pPr>
              <w:pStyle w:val="ROWTABELLA"/>
              <w:jc w:val="center"/>
              <w:rPr>
                <w:color w:val="002060"/>
              </w:rPr>
            </w:pPr>
            <w:r w:rsidRPr="00E876E0">
              <w:rPr>
                <w:color w:val="002060"/>
              </w:rPr>
              <w:t>0</w:t>
            </w:r>
          </w:p>
        </w:tc>
      </w:tr>
      <w:tr w:rsidR="00C34A53" w:rsidRPr="00E876E0" w14:paraId="3802E96D"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C22F0F" w14:textId="77777777" w:rsidR="00C34A53" w:rsidRPr="00E876E0" w:rsidRDefault="00C34A53" w:rsidP="0010284D">
            <w:pPr>
              <w:pStyle w:val="ROWTABELLA"/>
              <w:rPr>
                <w:color w:val="002060"/>
              </w:rPr>
            </w:pPr>
            <w:r w:rsidRPr="00E876E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4547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89F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48A3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83F9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D7B1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83ABC"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2112B"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746A"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3DF85" w14:textId="77777777" w:rsidR="00C34A53" w:rsidRPr="00E876E0" w:rsidRDefault="00C34A53" w:rsidP="0010284D">
            <w:pPr>
              <w:pStyle w:val="ROWTABELLA"/>
              <w:jc w:val="center"/>
              <w:rPr>
                <w:color w:val="002060"/>
              </w:rPr>
            </w:pPr>
            <w:r w:rsidRPr="00E876E0">
              <w:rPr>
                <w:color w:val="002060"/>
              </w:rPr>
              <w:t>0</w:t>
            </w:r>
          </w:p>
        </w:tc>
      </w:tr>
    </w:tbl>
    <w:p w14:paraId="62C1DAF4" w14:textId="77777777" w:rsidR="00C34A53" w:rsidRPr="00E876E0" w:rsidRDefault="00C34A53" w:rsidP="00C34A53">
      <w:pPr>
        <w:pStyle w:val="breakline"/>
        <w:divId w:val="527259509"/>
        <w:rPr>
          <w:color w:val="002060"/>
        </w:rPr>
      </w:pPr>
    </w:p>
    <w:p w14:paraId="41F9B31C" w14:textId="77777777" w:rsidR="00C34A53" w:rsidRPr="00E876E0" w:rsidRDefault="00C34A53" w:rsidP="00C34A53">
      <w:pPr>
        <w:pStyle w:val="breakline"/>
        <w:divId w:val="527259509"/>
        <w:rPr>
          <w:color w:val="002060"/>
        </w:rPr>
      </w:pPr>
    </w:p>
    <w:p w14:paraId="2359054D"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3B886976"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2D236E"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B4FF3D"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09D8E"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9149F"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8EEE7"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1F746"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80CE1"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C2BC0C"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B50DEC"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3F059" w14:textId="77777777" w:rsidR="00C34A53" w:rsidRPr="00E876E0" w:rsidRDefault="00C34A53" w:rsidP="0010284D">
            <w:pPr>
              <w:pStyle w:val="HEADERTABELLA"/>
              <w:rPr>
                <w:color w:val="002060"/>
              </w:rPr>
            </w:pPr>
            <w:r w:rsidRPr="00E876E0">
              <w:rPr>
                <w:color w:val="002060"/>
              </w:rPr>
              <w:t>PE</w:t>
            </w:r>
          </w:p>
        </w:tc>
      </w:tr>
      <w:tr w:rsidR="00C34A53" w:rsidRPr="00E876E0" w14:paraId="30E4D70E"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42B99E" w14:textId="77777777" w:rsidR="00C34A53" w:rsidRPr="00E876E0" w:rsidRDefault="00C34A53" w:rsidP="0010284D">
            <w:pPr>
              <w:pStyle w:val="ROWTABELLA"/>
              <w:rPr>
                <w:color w:val="002060"/>
              </w:rPr>
            </w:pPr>
            <w:r w:rsidRPr="00E876E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7D5DD" w14:textId="77777777" w:rsidR="00C34A53" w:rsidRPr="00E876E0" w:rsidRDefault="00C34A53" w:rsidP="0010284D">
            <w:pPr>
              <w:pStyle w:val="ROWTABELLA"/>
              <w:jc w:val="center"/>
              <w:rPr>
                <w:color w:val="002060"/>
              </w:rPr>
            </w:pPr>
            <w:r w:rsidRPr="00E876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455AD"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7B840"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4200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D8FE5"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63ED9" w14:textId="77777777" w:rsidR="00C34A53" w:rsidRPr="00E876E0" w:rsidRDefault="00C34A53" w:rsidP="0010284D">
            <w:pPr>
              <w:pStyle w:val="ROWTABELLA"/>
              <w:jc w:val="center"/>
              <w:rPr>
                <w:color w:val="002060"/>
              </w:rPr>
            </w:pPr>
            <w:r w:rsidRPr="00E876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5F202"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21523" w14:textId="77777777" w:rsidR="00C34A53" w:rsidRPr="00E876E0" w:rsidRDefault="00C34A53" w:rsidP="0010284D">
            <w:pPr>
              <w:pStyle w:val="ROWTABELLA"/>
              <w:jc w:val="center"/>
              <w:rPr>
                <w:color w:val="002060"/>
              </w:rPr>
            </w:pPr>
            <w:r w:rsidRPr="00E876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1B475" w14:textId="77777777" w:rsidR="00C34A53" w:rsidRPr="00E876E0" w:rsidRDefault="00C34A53" w:rsidP="0010284D">
            <w:pPr>
              <w:pStyle w:val="ROWTABELLA"/>
              <w:jc w:val="center"/>
              <w:rPr>
                <w:color w:val="002060"/>
              </w:rPr>
            </w:pPr>
            <w:r w:rsidRPr="00E876E0">
              <w:rPr>
                <w:color w:val="002060"/>
              </w:rPr>
              <w:t>0</w:t>
            </w:r>
          </w:p>
        </w:tc>
      </w:tr>
      <w:tr w:rsidR="00C34A53" w:rsidRPr="00E876E0" w14:paraId="6B76CDD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1AF2F3" w14:textId="77777777" w:rsidR="00C34A53" w:rsidRPr="00E876E0" w:rsidRDefault="00C34A53" w:rsidP="0010284D">
            <w:pPr>
              <w:pStyle w:val="ROWTABELLA"/>
              <w:rPr>
                <w:color w:val="002060"/>
              </w:rPr>
            </w:pPr>
            <w:r w:rsidRPr="00E876E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73D53"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88C5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BE03C"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62B58"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9CF1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ABCCA"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94888" w14:textId="77777777" w:rsidR="00C34A53" w:rsidRPr="00E876E0" w:rsidRDefault="00C34A53" w:rsidP="0010284D">
            <w:pPr>
              <w:pStyle w:val="ROWTABELLA"/>
              <w:jc w:val="center"/>
              <w:rPr>
                <w:color w:val="002060"/>
              </w:rPr>
            </w:pPr>
            <w:r w:rsidRPr="00E876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05742"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04E41" w14:textId="77777777" w:rsidR="00C34A53" w:rsidRPr="00E876E0" w:rsidRDefault="00C34A53" w:rsidP="0010284D">
            <w:pPr>
              <w:pStyle w:val="ROWTABELLA"/>
              <w:jc w:val="center"/>
              <w:rPr>
                <w:color w:val="002060"/>
              </w:rPr>
            </w:pPr>
            <w:r w:rsidRPr="00E876E0">
              <w:rPr>
                <w:color w:val="002060"/>
              </w:rPr>
              <w:t>0</w:t>
            </w:r>
          </w:p>
        </w:tc>
      </w:tr>
      <w:tr w:rsidR="00C34A53" w:rsidRPr="00E876E0" w14:paraId="18245F1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C34363"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D1318"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2494D"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2D0B0"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CAEE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DB76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1665F"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12BB1"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615C5"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DF2B2" w14:textId="77777777" w:rsidR="00C34A53" w:rsidRPr="00E876E0" w:rsidRDefault="00C34A53" w:rsidP="0010284D">
            <w:pPr>
              <w:pStyle w:val="ROWTABELLA"/>
              <w:jc w:val="center"/>
              <w:rPr>
                <w:color w:val="002060"/>
              </w:rPr>
            </w:pPr>
            <w:r w:rsidRPr="00E876E0">
              <w:rPr>
                <w:color w:val="002060"/>
              </w:rPr>
              <w:t>0</w:t>
            </w:r>
          </w:p>
        </w:tc>
      </w:tr>
      <w:tr w:rsidR="00C34A53" w:rsidRPr="00E876E0" w14:paraId="4F3D514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61F48A" w14:textId="77777777" w:rsidR="00C34A53" w:rsidRPr="00E876E0" w:rsidRDefault="00C34A53" w:rsidP="0010284D">
            <w:pPr>
              <w:pStyle w:val="ROWTABELLA"/>
              <w:rPr>
                <w:color w:val="002060"/>
              </w:rPr>
            </w:pPr>
            <w:r w:rsidRPr="00E876E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F2887"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2871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4E168"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8362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1B10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080D3"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B1C76"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F8D73"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21931" w14:textId="77777777" w:rsidR="00C34A53" w:rsidRPr="00E876E0" w:rsidRDefault="00C34A53" w:rsidP="0010284D">
            <w:pPr>
              <w:pStyle w:val="ROWTABELLA"/>
              <w:jc w:val="center"/>
              <w:rPr>
                <w:color w:val="002060"/>
              </w:rPr>
            </w:pPr>
            <w:r w:rsidRPr="00E876E0">
              <w:rPr>
                <w:color w:val="002060"/>
              </w:rPr>
              <w:t>0</w:t>
            </w:r>
          </w:p>
        </w:tc>
      </w:tr>
      <w:tr w:rsidR="00C34A53" w:rsidRPr="00E876E0" w14:paraId="3FE0A4F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6400E2" w14:textId="77777777" w:rsidR="00C34A53" w:rsidRPr="00E876E0" w:rsidRDefault="00C34A53" w:rsidP="0010284D">
            <w:pPr>
              <w:pStyle w:val="ROWTABELLA"/>
              <w:rPr>
                <w:color w:val="002060"/>
              </w:rPr>
            </w:pPr>
            <w:r w:rsidRPr="00E876E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2D41D"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039A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14CDC"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E5196"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CD423"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2B3D"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EABE9"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5E0F0"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3221D" w14:textId="77777777" w:rsidR="00C34A53" w:rsidRPr="00E876E0" w:rsidRDefault="00C34A53" w:rsidP="0010284D">
            <w:pPr>
              <w:pStyle w:val="ROWTABELLA"/>
              <w:jc w:val="center"/>
              <w:rPr>
                <w:color w:val="002060"/>
              </w:rPr>
            </w:pPr>
            <w:r w:rsidRPr="00E876E0">
              <w:rPr>
                <w:color w:val="002060"/>
              </w:rPr>
              <w:t>0</w:t>
            </w:r>
          </w:p>
        </w:tc>
      </w:tr>
      <w:tr w:rsidR="00C34A53" w:rsidRPr="00E876E0" w14:paraId="3ED92C6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24E621" w14:textId="77777777" w:rsidR="00C34A53" w:rsidRPr="00E876E0" w:rsidRDefault="00C34A53" w:rsidP="0010284D">
            <w:pPr>
              <w:pStyle w:val="ROWTABELLA"/>
              <w:rPr>
                <w:color w:val="002060"/>
              </w:rPr>
            </w:pPr>
            <w:r w:rsidRPr="00E876E0">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D5063"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1BBF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57A1A"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A2344"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7D026"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94A1A"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C8A82" w14:textId="77777777" w:rsidR="00C34A53" w:rsidRPr="00E876E0" w:rsidRDefault="00C34A53" w:rsidP="0010284D">
            <w:pPr>
              <w:pStyle w:val="ROWTABELLA"/>
              <w:jc w:val="center"/>
              <w:rPr>
                <w:color w:val="002060"/>
              </w:rPr>
            </w:pPr>
            <w:r w:rsidRPr="00E876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A6682"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B556E" w14:textId="77777777" w:rsidR="00C34A53" w:rsidRPr="00E876E0" w:rsidRDefault="00C34A53" w:rsidP="0010284D">
            <w:pPr>
              <w:pStyle w:val="ROWTABELLA"/>
              <w:jc w:val="center"/>
              <w:rPr>
                <w:color w:val="002060"/>
              </w:rPr>
            </w:pPr>
            <w:r w:rsidRPr="00E876E0">
              <w:rPr>
                <w:color w:val="002060"/>
              </w:rPr>
              <w:t>0</w:t>
            </w:r>
          </w:p>
        </w:tc>
      </w:tr>
      <w:tr w:rsidR="00C34A53" w:rsidRPr="00E876E0" w14:paraId="7CC03F0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889A1F" w14:textId="77777777" w:rsidR="00C34A53" w:rsidRPr="00F72435" w:rsidRDefault="00C34A53" w:rsidP="0010284D">
            <w:pPr>
              <w:pStyle w:val="ROWTABELLA"/>
              <w:rPr>
                <w:color w:val="002060"/>
                <w:lang w:val="en-US"/>
              </w:rPr>
            </w:pPr>
            <w:r w:rsidRPr="00F7243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6E08"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2E96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196C6"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1E8C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C9CCC"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80AEA" w14:textId="77777777" w:rsidR="00C34A53" w:rsidRPr="00E876E0" w:rsidRDefault="00C34A53" w:rsidP="0010284D">
            <w:pPr>
              <w:pStyle w:val="ROWTABELLA"/>
              <w:jc w:val="center"/>
              <w:rPr>
                <w:color w:val="002060"/>
              </w:rPr>
            </w:pPr>
            <w:r w:rsidRPr="00E876E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76D73"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EC8B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60811" w14:textId="77777777" w:rsidR="00C34A53" w:rsidRPr="00E876E0" w:rsidRDefault="00C34A53" w:rsidP="0010284D">
            <w:pPr>
              <w:pStyle w:val="ROWTABELLA"/>
              <w:jc w:val="center"/>
              <w:rPr>
                <w:color w:val="002060"/>
              </w:rPr>
            </w:pPr>
            <w:r w:rsidRPr="00E876E0">
              <w:rPr>
                <w:color w:val="002060"/>
              </w:rPr>
              <w:t>0</w:t>
            </w:r>
          </w:p>
        </w:tc>
      </w:tr>
      <w:tr w:rsidR="00C34A53" w:rsidRPr="00E876E0" w14:paraId="681F7D6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3EDAFD" w14:textId="77777777" w:rsidR="00C34A53" w:rsidRPr="00E876E0" w:rsidRDefault="00C34A53" w:rsidP="0010284D">
            <w:pPr>
              <w:pStyle w:val="ROWTABELLA"/>
              <w:rPr>
                <w:color w:val="002060"/>
              </w:rPr>
            </w:pPr>
            <w:r w:rsidRPr="00E876E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40808"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4F8F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F0DD1"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1E3DF"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F866D"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4E813"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810FE"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D64A"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98BA8" w14:textId="77777777" w:rsidR="00C34A53" w:rsidRPr="00E876E0" w:rsidRDefault="00C34A53" w:rsidP="0010284D">
            <w:pPr>
              <w:pStyle w:val="ROWTABELLA"/>
              <w:jc w:val="center"/>
              <w:rPr>
                <w:color w:val="002060"/>
              </w:rPr>
            </w:pPr>
            <w:r w:rsidRPr="00E876E0">
              <w:rPr>
                <w:color w:val="002060"/>
              </w:rPr>
              <w:t>0</w:t>
            </w:r>
          </w:p>
        </w:tc>
      </w:tr>
      <w:tr w:rsidR="00C34A53" w:rsidRPr="00E876E0" w14:paraId="37B7D77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1ABC4D" w14:textId="77777777" w:rsidR="00C34A53" w:rsidRPr="00E876E0" w:rsidRDefault="00C34A53" w:rsidP="0010284D">
            <w:pPr>
              <w:pStyle w:val="ROWTABELLA"/>
              <w:rPr>
                <w:color w:val="002060"/>
              </w:rPr>
            </w:pPr>
            <w:r w:rsidRPr="00E876E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68E51"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EAA0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E4222"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BFFE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E39C"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CB556"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559AB" w14:textId="77777777" w:rsidR="00C34A53" w:rsidRPr="00E876E0" w:rsidRDefault="00C34A53" w:rsidP="0010284D">
            <w:pPr>
              <w:pStyle w:val="ROWTABELLA"/>
              <w:jc w:val="center"/>
              <w:rPr>
                <w:color w:val="002060"/>
              </w:rPr>
            </w:pPr>
            <w:r w:rsidRPr="00E876E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DBC28"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80581" w14:textId="77777777" w:rsidR="00C34A53" w:rsidRPr="00E876E0" w:rsidRDefault="00C34A53" w:rsidP="0010284D">
            <w:pPr>
              <w:pStyle w:val="ROWTABELLA"/>
              <w:jc w:val="center"/>
              <w:rPr>
                <w:color w:val="002060"/>
              </w:rPr>
            </w:pPr>
            <w:r w:rsidRPr="00E876E0">
              <w:rPr>
                <w:color w:val="002060"/>
              </w:rPr>
              <w:t>0</w:t>
            </w:r>
          </w:p>
        </w:tc>
      </w:tr>
      <w:tr w:rsidR="00C34A53" w:rsidRPr="00E876E0" w14:paraId="2A03D43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D1D383" w14:textId="77777777" w:rsidR="00C34A53" w:rsidRPr="00E876E0" w:rsidRDefault="00C34A53" w:rsidP="0010284D">
            <w:pPr>
              <w:pStyle w:val="ROWTABELLA"/>
              <w:rPr>
                <w:color w:val="002060"/>
              </w:rPr>
            </w:pPr>
            <w:r w:rsidRPr="00E876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C15EA"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19D3A"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9B77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1860A"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FEDB3"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EAB1E"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7757D" w14:textId="77777777" w:rsidR="00C34A53" w:rsidRPr="00E876E0" w:rsidRDefault="00C34A53" w:rsidP="0010284D">
            <w:pPr>
              <w:pStyle w:val="ROWTABELLA"/>
              <w:jc w:val="center"/>
              <w:rPr>
                <w:color w:val="002060"/>
              </w:rPr>
            </w:pPr>
            <w:r w:rsidRPr="00E876E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32336"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AB08D" w14:textId="77777777" w:rsidR="00C34A53" w:rsidRPr="00E876E0" w:rsidRDefault="00C34A53" w:rsidP="0010284D">
            <w:pPr>
              <w:pStyle w:val="ROWTABELLA"/>
              <w:jc w:val="center"/>
              <w:rPr>
                <w:color w:val="002060"/>
              </w:rPr>
            </w:pPr>
            <w:r w:rsidRPr="00E876E0">
              <w:rPr>
                <w:color w:val="002060"/>
              </w:rPr>
              <w:t>0</w:t>
            </w:r>
          </w:p>
        </w:tc>
      </w:tr>
      <w:tr w:rsidR="00C34A53" w:rsidRPr="00E876E0" w14:paraId="4AF2DAE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F0DDED" w14:textId="77777777" w:rsidR="00C34A53" w:rsidRPr="00E876E0" w:rsidRDefault="00C34A53" w:rsidP="0010284D">
            <w:pPr>
              <w:pStyle w:val="ROWTABELLA"/>
              <w:rPr>
                <w:color w:val="002060"/>
              </w:rPr>
            </w:pPr>
            <w:r w:rsidRPr="00E876E0">
              <w:rPr>
                <w:color w:val="002060"/>
              </w:rPr>
              <w:lastRenderedPageBreak/>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EC3CA"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9C512"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A0F3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69C5B"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90DB3"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F602C"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95126"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AFE7D"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1D987" w14:textId="77777777" w:rsidR="00C34A53" w:rsidRPr="00E876E0" w:rsidRDefault="00C34A53" w:rsidP="0010284D">
            <w:pPr>
              <w:pStyle w:val="ROWTABELLA"/>
              <w:jc w:val="center"/>
              <w:rPr>
                <w:color w:val="002060"/>
              </w:rPr>
            </w:pPr>
            <w:r w:rsidRPr="00E876E0">
              <w:rPr>
                <w:color w:val="002060"/>
              </w:rPr>
              <w:t>0</w:t>
            </w:r>
          </w:p>
        </w:tc>
      </w:tr>
      <w:tr w:rsidR="00C34A53" w:rsidRPr="00E876E0" w14:paraId="51FF96E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C46EA3" w14:textId="77777777" w:rsidR="00C34A53" w:rsidRPr="00E876E0" w:rsidRDefault="00C34A53" w:rsidP="0010284D">
            <w:pPr>
              <w:pStyle w:val="ROWTABELLA"/>
              <w:rPr>
                <w:color w:val="002060"/>
              </w:rPr>
            </w:pPr>
            <w:r w:rsidRPr="00E876E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54F30"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BB476"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6EC6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82DF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7606D"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B0265"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7E3DD"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D62D6"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58581" w14:textId="77777777" w:rsidR="00C34A53" w:rsidRPr="00E876E0" w:rsidRDefault="00C34A53" w:rsidP="0010284D">
            <w:pPr>
              <w:pStyle w:val="ROWTABELLA"/>
              <w:jc w:val="center"/>
              <w:rPr>
                <w:color w:val="002060"/>
              </w:rPr>
            </w:pPr>
            <w:r w:rsidRPr="00E876E0">
              <w:rPr>
                <w:color w:val="002060"/>
              </w:rPr>
              <w:t>0</w:t>
            </w:r>
          </w:p>
        </w:tc>
      </w:tr>
      <w:tr w:rsidR="00C34A53" w:rsidRPr="00E876E0" w14:paraId="531D898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4E060C" w14:textId="77777777" w:rsidR="00C34A53" w:rsidRPr="00E876E0" w:rsidRDefault="00C34A53" w:rsidP="0010284D">
            <w:pPr>
              <w:pStyle w:val="ROWTABELLA"/>
              <w:rPr>
                <w:color w:val="002060"/>
              </w:rPr>
            </w:pPr>
            <w:r w:rsidRPr="00E876E0">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CF2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AE2D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E193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B3B03"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3B39C"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E597C"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BE6E1"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510E4"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5DBCA" w14:textId="77777777" w:rsidR="00C34A53" w:rsidRPr="00E876E0" w:rsidRDefault="00C34A53" w:rsidP="0010284D">
            <w:pPr>
              <w:pStyle w:val="ROWTABELLA"/>
              <w:jc w:val="center"/>
              <w:rPr>
                <w:color w:val="002060"/>
              </w:rPr>
            </w:pPr>
            <w:r w:rsidRPr="00E876E0">
              <w:rPr>
                <w:color w:val="002060"/>
              </w:rPr>
              <w:t>0</w:t>
            </w:r>
          </w:p>
        </w:tc>
      </w:tr>
      <w:tr w:rsidR="00C34A53" w:rsidRPr="00E876E0" w14:paraId="7BFA5E7E"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3111C0" w14:textId="77777777" w:rsidR="00C34A53" w:rsidRPr="00E876E0" w:rsidRDefault="00C34A53" w:rsidP="0010284D">
            <w:pPr>
              <w:pStyle w:val="ROWTABELLA"/>
              <w:rPr>
                <w:color w:val="002060"/>
              </w:rPr>
            </w:pPr>
            <w:r w:rsidRPr="00E876E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2BE35"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7A75C"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C3F6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A0B9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C902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212D5"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97536" w14:textId="77777777" w:rsidR="00C34A53" w:rsidRPr="00E876E0" w:rsidRDefault="00C34A53" w:rsidP="0010284D">
            <w:pPr>
              <w:pStyle w:val="ROWTABELLA"/>
              <w:jc w:val="center"/>
              <w:rPr>
                <w:color w:val="002060"/>
              </w:rPr>
            </w:pPr>
            <w:r w:rsidRPr="00E876E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24774"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BCE69" w14:textId="77777777" w:rsidR="00C34A53" w:rsidRPr="00E876E0" w:rsidRDefault="00C34A53" w:rsidP="0010284D">
            <w:pPr>
              <w:pStyle w:val="ROWTABELLA"/>
              <w:jc w:val="center"/>
              <w:rPr>
                <w:color w:val="002060"/>
              </w:rPr>
            </w:pPr>
            <w:r w:rsidRPr="00E876E0">
              <w:rPr>
                <w:color w:val="002060"/>
              </w:rPr>
              <w:t>0</w:t>
            </w:r>
          </w:p>
        </w:tc>
      </w:tr>
    </w:tbl>
    <w:p w14:paraId="4F080B7F" w14:textId="77777777" w:rsidR="00C34A53" w:rsidRPr="00E876E0" w:rsidRDefault="00C34A53" w:rsidP="00C34A53">
      <w:pPr>
        <w:pStyle w:val="breakline"/>
        <w:divId w:val="527259509"/>
        <w:rPr>
          <w:color w:val="002060"/>
        </w:rPr>
      </w:pPr>
    </w:p>
    <w:p w14:paraId="02ADED91" w14:textId="77777777" w:rsidR="00C34A53" w:rsidRPr="00E876E0" w:rsidRDefault="00C34A53" w:rsidP="00C34A53">
      <w:pPr>
        <w:pStyle w:val="breakline"/>
        <w:divId w:val="527259509"/>
        <w:rPr>
          <w:color w:val="002060"/>
        </w:rPr>
      </w:pPr>
    </w:p>
    <w:p w14:paraId="657F92C3"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6DF86342"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2E40CB"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78A98E"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D5F17"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5B92B"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D68DD"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C8946"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B3BF7"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F83E2E"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6678C"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6F0AA5" w14:textId="77777777" w:rsidR="00C34A53" w:rsidRPr="00E876E0" w:rsidRDefault="00C34A53" w:rsidP="0010284D">
            <w:pPr>
              <w:pStyle w:val="HEADERTABELLA"/>
              <w:rPr>
                <w:color w:val="002060"/>
              </w:rPr>
            </w:pPr>
            <w:r w:rsidRPr="00E876E0">
              <w:rPr>
                <w:color w:val="002060"/>
              </w:rPr>
              <w:t>PE</w:t>
            </w:r>
          </w:p>
        </w:tc>
      </w:tr>
      <w:tr w:rsidR="00C34A53" w:rsidRPr="00E876E0" w14:paraId="6FB7696A"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04DCFA" w14:textId="77777777" w:rsidR="00C34A53" w:rsidRPr="00E876E0" w:rsidRDefault="00C34A53" w:rsidP="0010284D">
            <w:pPr>
              <w:pStyle w:val="ROWTABELLA"/>
              <w:rPr>
                <w:color w:val="002060"/>
              </w:rPr>
            </w:pPr>
            <w:r w:rsidRPr="00E876E0">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E425A"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467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C4233"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48C1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E7DC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D3E00" w14:textId="77777777" w:rsidR="00C34A53" w:rsidRPr="00E876E0" w:rsidRDefault="00C34A53" w:rsidP="0010284D">
            <w:pPr>
              <w:pStyle w:val="ROWTABELLA"/>
              <w:jc w:val="center"/>
              <w:rPr>
                <w:color w:val="002060"/>
              </w:rPr>
            </w:pPr>
            <w:r w:rsidRPr="00E876E0">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04AA3"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C1161" w14:textId="77777777" w:rsidR="00C34A53" w:rsidRPr="00E876E0" w:rsidRDefault="00C34A53" w:rsidP="0010284D">
            <w:pPr>
              <w:pStyle w:val="ROWTABELLA"/>
              <w:jc w:val="center"/>
              <w:rPr>
                <w:color w:val="002060"/>
              </w:rPr>
            </w:pPr>
            <w:r w:rsidRPr="00E876E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378A1" w14:textId="77777777" w:rsidR="00C34A53" w:rsidRPr="00E876E0" w:rsidRDefault="00C34A53" w:rsidP="0010284D">
            <w:pPr>
              <w:pStyle w:val="ROWTABELLA"/>
              <w:jc w:val="center"/>
              <w:rPr>
                <w:color w:val="002060"/>
              </w:rPr>
            </w:pPr>
            <w:r w:rsidRPr="00E876E0">
              <w:rPr>
                <w:color w:val="002060"/>
              </w:rPr>
              <w:t>0</w:t>
            </w:r>
          </w:p>
        </w:tc>
      </w:tr>
      <w:tr w:rsidR="00C34A53" w:rsidRPr="00E876E0" w14:paraId="6CA6C66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53F8CC" w14:textId="77777777" w:rsidR="00C34A53" w:rsidRPr="00F72435" w:rsidRDefault="00C34A53" w:rsidP="0010284D">
            <w:pPr>
              <w:pStyle w:val="ROWTABELLA"/>
              <w:rPr>
                <w:color w:val="002060"/>
                <w:lang w:val="en-US"/>
              </w:rPr>
            </w:pPr>
            <w:r w:rsidRPr="00F72435">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C9C87"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DA88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739CD"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169E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99DF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EB42D" w14:textId="77777777" w:rsidR="00C34A53" w:rsidRPr="00E876E0" w:rsidRDefault="00C34A53" w:rsidP="0010284D">
            <w:pPr>
              <w:pStyle w:val="ROWTABELLA"/>
              <w:jc w:val="center"/>
              <w:rPr>
                <w:color w:val="002060"/>
              </w:rPr>
            </w:pPr>
            <w:r w:rsidRPr="00E876E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2DDD8" w14:textId="77777777" w:rsidR="00C34A53" w:rsidRPr="00E876E0" w:rsidRDefault="00C34A53" w:rsidP="0010284D">
            <w:pPr>
              <w:pStyle w:val="ROWTABELLA"/>
              <w:jc w:val="center"/>
              <w:rPr>
                <w:color w:val="002060"/>
              </w:rPr>
            </w:pPr>
            <w:r w:rsidRPr="00E876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5637E"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678D9" w14:textId="77777777" w:rsidR="00C34A53" w:rsidRPr="00E876E0" w:rsidRDefault="00C34A53" w:rsidP="0010284D">
            <w:pPr>
              <w:pStyle w:val="ROWTABELLA"/>
              <w:jc w:val="center"/>
              <w:rPr>
                <w:color w:val="002060"/>
              </w:rPr>
            </w:pPr>
            <w:r w:rsidRPr="00E876E0">
              <w:rPr>
                <w:color w:val="002060"/>
              </w:rPr>
              <w:t>0</w:t>
            </w:r>
          </w:p>
        </w:tc>
      </w:tr>
      <w:tr w:rsidR="00C34A53" w:rsidRPr="00E876E0" w14:paraId="2914095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16E06F" w14:textId="77777777" w:rsidR="00C34A53" w:rsidRPr="00F72435" w:rsidRDefault="00C34A53" w:rsidP="0010284D">
            <w:pPr>
              <w:pStyle w:val="ROWTABELLA"/>
              <w:rPr>
                <w:color w:val="002060"/>
                <w:lang w:val="en-US"/>
              </w:rPr>
            </w:pPr>
            <w:r w:rsidRPr="00F72435">
              <w:rPr>
                <w:color w:val="002060"/>
                <w:lang w:val="en-US"/>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CF0B1"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AA57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BC1E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A2FF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F761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23C40" w14:textId="77777777" w:rsidR="00C34A53" w:rsidRPr="00E876E0" w:rsidRDefault="00C34A53" w:rsidP="0010284D">
            <w:pPr>
              <w:pStyle w:val="ROWTABELLA"/>
              <w:jc w:val="center"/>
              <w:rPr>
                <w:color w:val="002060"/>
              </w:rPr>
            </w:pPr>
            <w:r w:rsidRPr="00E876E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E52AC" w14:textId="77777777" w:rsidR="00C34A53" w:rsidRPr="00E876E0" w:rsidRDefault="00C34A53" w:rsidP="0010284D">
            <w:pPr>
              <w:pStyle w:val="ROWTABELLA"/>
              <w:jc w:val="center"/>
              <w:rPr>
                <w:color w:val="002060"/>
              </w:rPr>
            </w:pPr>
            <w:r w:rsidRPr="00E876E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647DC"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F7F50" w14:textId="77777777" w:rsidR="00C34A53" w:rsidRPr="00E876E0" w:rsidRDefault="00C34A53" w:rsidP="0010284D">
            <w:pPr>
              <w:pStyle w:val="ROWTABELLA"/>
              <w:jc w:val="center"/>
              <w:rPr>
                <w:color w:val="002060"/>
              </w:rPr>
            </w:pPr>
            <w:r w:rsidRPr="00E876E0">
              <w:rPr>
                <w:color w:val="002060"/>
              </w:rPr>
              <w:t>0</w:t>
            </w:r>
          </w:p>
        </w:tc>
      </w:tr>
      <w:tr w:rsidR="00C34A53" w:rsidRPr="00E876E0" w14:paraId="3438E2C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B720F5" w14:textId="77777777" w:rsidR="00C34A53" w:rsidRPr="00E876E0" w:rsidRDefault="00C34A53" w:rsidP="0010284D">
            <w:pPr>
              <w:pStyle w:val="ROWTABELLA"/>
              <w:rPr>
                <w:color w:val="002060"/>
              </w:rPr>
            </w:pPr>
            <w:r w:rsidRPr="00E876E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7FC06"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C1B5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0CD0D"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74D0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3EA0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6D801" w14:textId="77777777" w:rsidR="00C34A53" w:rsidRPr="00E876E0" w:rsidRDefault="00C34A53" w:rsidP="0010284D">
            <w:pPr>
              <w:pStyle w:val="ROWTABELLA"/>
              <w:jc w:val="center"/>
              <w:rPr>
                <w:color w:val="002060"/>
              </w:rPr>
            </w:pPr>
            <w:r w:rsidRPr="00E876E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96BB0"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52A29"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F3DF6" w14:textId="77777777" w:rsidR="00C34A53" w:rsidRPr="00E876E0" w:rsidRDefault="00C34A53" w:rsidP="0010284D">
            <w:pPr>
              <w:pStyle w:val="ROWTABELLA"/>
              <w:jc w:val="center"/>
              <w:rPr>
                <w:color w:val="002060"/>
              </w:rPr>
            </w:pPr>
            <w:r w:rsidRPr="00E876E0">
              <w:rPr>
                <w:color w:val="002060"/>
              </w:rPr>
              <w:t>0</w:t>
            </w:r>
          </w:p>
        </w:tc>
      </w:tr>
      <w:tr w:rsidR="00C34A53" w:rsidRPr="00E876E0" w14:paraId="6E7F11D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5FDE88" w14:textId="77777777" w:rsidR="00C34A53" w:rsidRPr="00E876E0" w:rsidRDefault="00C34A53" w:rsidP="0010284D">
            <w:pPr>
              <w:pStyle w:val="ROWTABELLA"/>
              <w:rPr>
                <w:color w:val="002060"/>
              </w:rPr>
            </w:pPr>
            <w:r w:rsidRPr="00E876E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8C7C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4AB89"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54784"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554E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699AE"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25C96"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6BF0F"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C70C0"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E4878" w14:textId="77777777" w:rsidR="00C34A53" w:rsidRPr="00E876E0" w:rsidRDefault="00C34A53" w:rsidP="0010284D">
            <w:pPr>
              <w:pStyle w:val="ROWTABELLA"/>
              <w:jc w:val="center"/>
              <w:rPr>
                <w:color w:val="002060"/>
              </w:rPr>
            </w:pPr>
            <w:r w:rsidRPr="00E876E0">
              <w:rPr>
                <w:color w:val="002060"/>
              </w:rPr>
              <w:t>0</w:t>
            </w:r>
          </w:p>
        </w:tc>
      </w:tr>
      <w:tr w:rsidR="00C34A53" w:rsidRPr="00E876E0" w14:paraId="5C754D2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DB39E6" w14:textId="77777777" w:rsidR="00C34A53" w:rsidRPr="00E876E0" w:rsidRDefault="00C34A53" w:rsidP="0010284D">
            <w:pPr>
              <w:pStyle w:val="ROWTABELLA"/>
              <w:rPr>
                <w:color w:val="002060"/>
              </w:rPr>
            </w:pPr>
            <w:r w:rsidRPr="00E876E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8DE3B"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267AF"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06DC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056E4"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23C5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2F6A9" w14:textId="77777777" w:rsidR="00C34A53" w:rsidRPr="00E876E0" w:rsidRDefault="00C34A53" w:rsidP="0010284D">
            <w:pPr>
              <w:pStyle w:val="ROWTABELLA"/>
              <w:jc w:val="center"/>
              <w:rPr>
                <w:color w:val="002060"/>
              </w:rPr>
            </w:pPr>
            <w:r w:rsidRPr="00E876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D6552"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4CFE9"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8DE4E" w14:textId="77777777" w:rsidR="00C34A53" w:rsidRPr="00E876E0" w:rsidRDefault="00C34A53" w:rsidP="0010284D">
            <w:pPr>
              <w:pStyle w:val="ROWTABELLA"/>
              <w:jc w:val="center"/>
              <w:rPr>
                <w:color w:val="002060"/>
              </w:rPr>
            </w:pPr>
            <w:r w:rsidRPr="00E876E0">
              <w:rPr>
                <w:color w:val="002060"/>
              </w:rPr>
              <w:t>0</w:t>
            </w:r>
          </w:p>
        </w:tc>
      </w:tr>
      <w:tr w:rsidR="00C34A53" w:rsidRPr="00E876E0" w14:paraId="25AE5D9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1E6E1F" w14:textId="77777777" w:rsidR="00C34A53" w:rsidRPr="00E876E0" w:rsidRDefault="00C34A53" w:rsidP="0010284D">
            <w:pPr>
              <w:pStyle w:val="ROWTABELLA"/>
              <w:rPr>
                <w:color w:val="002060"/>
              </w:rPr>
            </w:pPr>
            <w:r w:rsidRPr="00E876E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36CA1"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B66BB"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F2B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C4E11"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BB81E"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33DD9"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89DB4"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6BD2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2AAC6" w14:textId="77777777" w:rsidR="00C34A53" w:rsidRPr="00E876E0" w:rsidRDefault="00C34A53" w:rsidP="0010284D">
            <w:pPr>
              <w:pStyle w:val="ROWTABELLA"/>
              <w:jc w:val="center"/>
              <w:rPr>
                <w:color w:val="002060"/>
              </w:rPr>
            </w:pPr>
            <w:r w:rsidRPr="00E876E0">
              <w:rPr>
                <w:color w:val="002060"/>
              </w:rPr>
              <w:t>0</w:t>
            </w:r>
          </w:p>
        </w:tc>
      </w:tr>
      <w:tr w:rsidR="00C34A53" w:rsidRPr="00E876E0" w14:paraId="4DE584E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489C9B" w14:textId="77777777" w:rsidR="00C34A53" w:rsidRPr="00E876E0" w:rsidRDefault="00C34A53" w:rsidP="0010284D">
            <w:pPr>
              <w:pStyle w:val="ROWTABELLA"/>
              <w:rPr>
                <w:color w:val="002060"/>
              </w:rPr>
            </w:pPr>
            <w:r w:rsidRPr="00E876E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CB5BB"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4B57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1F9E8"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D202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7876F"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36C30"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567D" w14:textId="77777777" w:rsidR="00C34A53" w:rsidRPr="00E876E0" w:rsidRDefault="00C34A53" w:rsidP="0010284D">
            <w:pPr>
              <w:pStyle w:val="ROWTABELLA"/>
              <w:jc w:val="center"/>
              <w:rPr>
                <w:color w:val="002060"/>
              </w:rPr>
            </w:pPr>
            <w:r w:rsidRPr="00E876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4C65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AA62B" w14:textId="77777777" w:rsidR="00C34A53" w:rsidRPr="00E876E0" w:rsidRDefault="00C34A53" w:rsidP="0010284D">
            <w:pPr>
              <w:pStyle w:val="ROWTABELLA"/>
              <w:jc w:val="center"/>
              <w:rPr>
                <w:color w:val="002060"/>
              </w:rPr>
            </w:pPr>
            <w:r w:rsidRPr="00E876E0">
              <w:rPr>
                <w:color w:val="002060"/>
              </w:rPr>
              <w:t>0</w:t>
            </w:r>
          </w:p>
        </w:tc>
      </w:tr>
      <w:tr w:rsidR="00C34A53" w:rsidRPr="00E876E0" w14:paraId="2625C2E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2978F9" w14:textId="77777777" w:rsidR="00C34A53" w:rsidRPr="00E876E0" w:rsidRDefault="00C34A53" w:rsidP="0010284D">
            <w:pPr>
              <w:pStyle w:val="ROWTABELLA"/>
              <w:rPr>
                <w:color w:val="002060"/>
              </w:rPr>
            </w:pPr>
            <w:r w:rsidRPr="00E876E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2D27B"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1936C"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16ECC"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47CC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38AB9"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DD065"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08FD3"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A8964"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57EFF" w14:textId="77777777" w:rsidR="00C34A53" w:rsidRPr="00E876E0" w:rsidRDefault="00C34A53" w:rsidP="0010284D">
            <w:pPr>
              <w:pStyle w:val="ROWTABELLA"/>
              <w:jc w:val="center"/>
              <w:rPr>
                <w:color w:val="002060"/>
              </w:rPr>
            </w:pPr>
            <w:r w:rsidRPr="00E876E0">
              <w:rPr>
                <w:color w:val="002060"/>
              </w:rPr>
              <w:t>0</w:t>
            </w:r>
          </w:p>
        </w:tc>
      </w:tr>
      <w:tr w:rsidR="00C34A53" w:rsidRPr="00E876E0" w14:paraId="0365192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B399C0" w14:textId="77777777" w:rsidR="00C34A53" w:rsidRPr="00E876E0" w:rsidRDefault="00C34A53" w:rsidP="0010284D">
            <w:pPr>
              <w:pStyle w:val="ROWTABELLA"/>
              <w:rPr>
                <w:color w:val="002060"/>
              </w:rPr>
            </w:pPr>
            <w:r w:rsidRPr="00E876E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E0F33"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9F710"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7EAFE"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EE55E"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231D9"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F1E7B"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14DEB" w14:textId="77777777" w:rsidR="00C34A53" w:rsidRPr="00E876E0" w:rsidRDefault="00C34A53" w:rsidP="0010284D">
            <w:pPr>
              <w:pStyle w:val="ROWTABELLA"/>
              <w:jc w:val="center"/>
              <w:rPr>
                <w:color w:val="002060"/>
              </w:rPr>
            </w:pPr>
            <w:r w:rsidRPr="00E876E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70629"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45247" w14:textId="77777777" w:rsidR="00C34A53" w:rsidRPr="00E876E0" w:rsidRDefault="00C34A53" w:rsidP="0010284D">
            <w:pPr>
              <w:pStyle w:val="ROWTABELLA"/>
              <w:jc w:val="center"/>
              <w:rPr>
                <w:color w:val="002060"/>
              </w:rPr>
            </w:pPr>
            <w:r w:rsidRPr="00E876E0">
              <w:rPr>
                <w:color w:val="002060"/>
              </w:rPr>
              <w:t>0</w:t>
            </w:r>
          </w:p>
        </w:tc>
      </w:tr>
      <w:tr w:rsidR="00C34A53" w:rsidRPr="00E876E0" w14:paraId="1EFD231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83B3B4" w14:textId="77777777" w:rsidR="00C34A53" w:rsidRPr="00F72435" w:rsidRDefault="00C34A53" w:rsidP="0010284D">
            <w:pPr>
              <w:pStyle w:val="ROWTABELLA"/>
              <w:rPr>
                <w:color w:val="002060"/>
                <w:lang w:val="en-US"/>
              </w:rPr>
            </w:pPr>
            <w:r w:rsidRPr="00F72435">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1F0D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1F40D"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C5F2F"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C33FD"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3474E"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33F5F"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2F6A8"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D4807"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0E279" w14:textId="77777777" w:rsidR="00C34A53" w:rsidRPr="00E876E0" w:rsidRDefault="00C34A53" w:rsidP="0010284D">
            <w:pPr>
              <w:pStyle w:val="ROWTABELLA"/>
              <w:jc w:val="center"/>
              <w:rPr>
                <w:color w:val="002060"/>
              </w:rPr>
            </w:pPr>
            <w:r w:rsidRPr="00E876E0">
              <w:rPr>
                <w:color w:val="002060"/>
              </w:rPr>
              <w:t>0</w:t>
            </w:r>
          </w:p>
        </w:tc>
      </w:tr>
      <w:tr w:rsidR="00C34A53" w:rsidRPr="00E876E0" w14:paraId="2D9943A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36DC46" w14:textId="77777777" w:rsidR="00C34A53" w:rsidRPr="00E876E0" w:rsidRDefault="00C34A53" w:rsidP="0010284D">
            <w:pPr>
              <w:pStyle w:val="ROWTABELLA"/>
              <w:rPr>
                <w:color w:val="002060"/>
              </w:rPr>
            </w:pPr>
            <w:r w:rsidRPr="00E876E0">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D63DE"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CE7A2"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EFD3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58FEE"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F92F3"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546EC"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EB2FC" w14:textId="77777777" w:rsidR="00C34A53" w:rsidRPr="00E876E0" w:rsidRDefault="00C34A53" w:rsidP="0010284D">
            <w:pPr>
              <w:pStyle w:val="ROWTABELLA"/>
              <w:jc w:val="center"/>
              <w:rPr>
                <w:color w:val="002060"/>
              </w:rPr>
            </w:pPr>
            <w:r w:rsidRPr="00E876E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52ED"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B1ECC" w14:textId="77777777" w:rsidR="00C34A53" w:rsidRPr="00E876E0" w:rsidRDefault="00C34A53" w:rsidP="0010284D">
            <w:pPr>
              <w:pStyle w:val="ROWTABELLA"/>
              <w:jc w:val="center"/>
              <w:rPr>
                <w:color w:val="002060"/>
              </w:rPr>
            </w:pPr>
            <w:r w:rsidRPr="00E876E0">
              <w:rPr>
                <w:color w:val="002060"/>
              </w:rPr>
              <w:t>0</w:t>
            </w:r>
          </w:p>
        </w:tc>
      </w:tr>
      <w:tr w:rsidR="00C34A53" w:rsidRPr="00E876E0" w14:paraId="6A60004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C4A1A6" w14:textId="77777777" w:rsidR="00C34A53" w:rsidRPr="00E876E0" w:rsidRDefault="00C34A53" w:rsidP="0010284D">
            <w:pPr>
              <w:pStyle w:val="ROWTABELLA"/>
              <w:rPr>
                <w:color w:val="002060"/>
              </w:rPr>
            </w:pPr>
            <w:r w:rsidRPr="00E876E0">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4A8C"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AD6C4"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E0B6D"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90F9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705A5"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04802"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74FFD" w14:textId="77777777" w:rsidR="00C34A53" w:rsidRPr="00E876E0" w:rsidRDefault="00C34A53" w:rsidP="0010284D">
            <w:pPr>
              <w:pStyle w:val="ROWTABELLA"/>
              <w:jc w:val="center"/>
              <w:rPr>
                <w:color w:val="002060"/>
              </w:rPr>
            </w:pPr>
            <w:r w:rsidRPr="00E876E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47FE3" w14:textId="77777777" w:rsidR="00C34A53" w:rsidRPr="00E876E0" w:rsidRDefault="00C34A53" w:rsidP="0010284D">
            <w:pPr>
              <w:pStyle w:val="ROWTABELLA"/>
              <w:jc w:val="center"/>
              <w:rPr>
                <w:color w:val="002060"/>
              </w:rPr>
            </w:pPr>
            <w:r w:rsidRPr="00E876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B25A6" w14:textId="77777777" w:rsidR="00C34A53" w:rsidRPr="00E876E0" w:rsidRDefault="00C34A53" w:rsidP="0010284D">
            <w:pPr>
              <w:pStyle w:val="ROWTABELLA"/>
              <w:jc w:val="center"/>
              <w:rPr>
                <w:color w:val="002060"/>
              </w:rPr>
            </w:pPr>
            <w:r w:rsidRPr="00E876E0">
              <w:rPr>
                <w:color w:val="002060"/>
              </w:rPr>
              <w:t>0</w:t>
            </w:r>
          </w:p>
        </w:tc>
      </w:tr>
      <w:tr w:rsidR="00C34A53" w:rsidRPr="00E876E0" w14:paraId="56E8B305"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F7C616" w14:textId="77777777" w:rsidR="00C34A53" w:rsidRPr="00E876E0" w:rsidRDefault="00C34A53" w:rsidP="0010284D">
            <w:pPr>
              <w:pStyle w:val="ROWTABELLA"/>
              <w:rPr>
                <w:color w:val="002060"/>
              </w:rPr>
            </w:pPr>
            <w:r w:rsidRPr="00E876E0">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7247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EC76A"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513B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1FDA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D46B7"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E99CC" w14:textId="77777777" w:rsidR="00C34A53" w:rsidRPr="00E876E0" w:rsidRDefault="00C34A53" w:rsidP="0010284D">
            <w:pPr>
              <w:pStyle w:val="ROWTABELLA"/>
              <w:jc w:val="center"/>
              <w:rPr>
                <w:color w:val="002060"/>
              </w:rPr>
            </w:pPr>
            <w:r w:rsidRPr="00E876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EED3E" w14:textId="77777777" w:rsidR="00C34A53" w:rsidRPr="00E876E0" w:rsidRDefault="00C34A53" w:rsidP="0010284D">
            <w:pPr>
              <w:pStyle w:val="ROWTABELLA"/>
              <w:jc w:val="center"/>
              <w:rPr>
                <w:color w:val="002060"/>
              </w:rPr>
            </w:pPr>
            <w:r w:rsidRPr="00E876E0">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3DF7" w14:textId="77777777" w:rsidR="00C34A53" w:rsidRPr="00E876E0" w:rsidRDefault="00C34A53" w:rsidP="0010284D">
            <w:pPr>
              <w:pStyle w:val="ROWTABELLA"/>
              <w:jc w:val="center"/>
              <w:rPr>
                <w:color w:val="002060"/>
              </w:rPr>
            </w:pPr>
            <w:r w:rsidRPr="00E876E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5E96D" w14:textId="77777777" w:rsidR="00C34A53" w:rsidRPr="00E876E0" w:rsidRDefault="00C34A53" w:rsidP="0010284D">
            <w:pPr>
              <w:pStyle w:val="ROWTABELLA"/>
              <w:jc w:val="center"/>
              <w:rPr>
                <w:color w:val="002060"/>
              </w:rPr>
            </w:pPr>
            <w:r w:rsidRPr="00E876E0">
              <w:rPr>
                <w:color w:val="002060"/>
              </w:rPr>
              <w:t>0</w:t>
            </w:r>
          </w:p>
        </w:tc>
      </w:tr>
    </w:tbl>
    <w:p w14:paraId="3828980A" w14:textId="77777777" w:rsidR="00C34A53" w:rsidRPr="00E876E0" w:rsidRDefault="00C34A53" w:rsidP="00C34A53">
      <w:pPr>
        <w:pStyle w:val="breakline"/>
        <w:divId w:val="527259509"/>
        <w:rPr>
          <w:color w:val="002060"/>
        </w:rPr>
      </w:pPr>
    </w:p>
    <w:p w14:paraId="085D8D94" w14:textId="77777777" w:rsidR="00C34A53" w:rsidRPr="00E876E0" w:rsidRDefault="00C34A53" w:rsidP="00C34A53">
      <w:pPr>
        <w:pStyle w:val="TITOLOPRINC"/>
        <w:divId w:val="527259509"/>
        <w:rPr>
          <w:color w:val="002060"/>
        </w:rPr>
      </w:pPr>
      <w:r>
        <w:rPr>
          <w:color w:val="002060"/>
        </w:rPr>
        <w:t>PROGRAMMA GARE</w:t>
      </w:r>
    </w:p>
    <w:p w14:paraId="080D275C" w14:textId="77777777" w:rsidR="00C34A53" w:rsidRPr="00FE4729" w:rsidRDefault="00C34A53" w:rsidP="00C34A53">
      <w:pPr>
        <w:pStyle w:val="SOTTOTITOLOCAMPIONATO1"/>
        <w:divId w:val="527259509"/>
        <w:rPr>
          <w:color w:val="002060"/>
        </w:rPr>
      </w:pPr>
      <w:r w:rsidRPr="00FE4729">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24"/>
        <w:gridCol w:w="385"/>
        <w:gridCol w:w="898"/>
        <w:gridCol w:w="1181"/>
        <w:gridCol w:w="1543"/>
        <w:gridCol w:w="1551"/>
      </w:tblGrid>
      <w:tr w:rsidR="00C34A53" w:rsidRPr="00FE4729" w14:paraId="49FF163E"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B978F"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2506C"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4024D"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8E6E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CE9088"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8B6183"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8A999"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7768C0A"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052330" w14:textId="77777777" w:rsidR="00C34A53" w:rsidRPr="00FE4729" w:rsidRDefault="00C34A53" w:rsidP="0010284D">
            <w:pPr>
              <w:pStyle w:val="ROWTABELLA"/>
              <w:rPr>
                <w:color w:val="002060"/>
              </w:rPr>
            </w:pPr>
            <w:r w:rsidRPr="00FE472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23D10A" w14:textId="77777777" w:rsidR="00C34A53" w:rsidRPr="00FE4729" w:rsidRDefault="00C34A53" w:rsidP="0010284D">
            <w:pPr>
              <w:pStyle w:val="ROWTABELLA"/>
              <w:rPr>
                <w:color w:val="002060"/>
              </w:rPr>
            </w:pPr>
            <w:r w:rsidRPr="00FE4729">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735FE"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7EFE15" w14:textId="77777777" w:rsidR="00C34A53" w:rsidRPr="00FE4729" w:rsidRDefault="00C34A53" w:rsidP="0010284D">
            <w:pPr>
              <w:pStyle w:val="ROWTABELLA"/>
              <w:rPr>
                <w:color w:val="002060"/>
              </w:rPr>
            </w:pPr>
            <w:r w:rsidRPr="00FE4729">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E636F0" w14:textId="77777777" w:rsidR="00C34A53" w:rsidRPr="00FE4729" w:rsidRDefault="00C34A53" w:rsidP="0010284D">
            <w:pPr>
              <w:pStyle w:val="ROWTABELLA"/>
              <w:rPr>
                <w:color w:val="002060"/>
              </w:rPr>
            </w:pPr>
            <w:r w:rsidRPr="00FE472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D64E5D" w14:textId="77777777" w:rsidR="00C34A53" w:rsidRPr="00FE4729" w:rsidRDefault="00C34A53" w:rsidP="0010284D">
            <w:pPr>
              <w:pStyle w:val="ROWTABELLA"/>
              <w:rPr>
                <w:color w:val="002060"/>
              </w:rPr>
            </w:pPr>
            <w:r w:rsidRPr="00FE47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88E99A" w14:textId="77777777" w:rsidR="00C34A53" w:rsidRPr="00FE4729" w:rsidRDefault="00C34A53" w:rsidP="0010284D">
            <w:pPr>
              <w:pStyle w:val="ROWTABELLA"/>
              <w:rPr>
                <w:color w:val="002060"/>
              </w:rPr>
            </w:pPr>
            <w:r w:rsidRPr="00FE4729">
              <w:rPr>
                <w:color w:val="002060"/>
              </w:rPr>
              <w:t>VIA MADRE TERESA DI CALCUTTA</w:t>
            </w:r>
          </w:p>
        </w:tc>
      </w:tr>
      <w:tr w:rsidR="00C34A53" w:rsidRPr="00FE4729" w14:paraId="446E4C9F"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E751CC" w14:textId="77777777" w:rsidR="00C34A53" w:rsidRPr="00FE4729" w:rsidRDefault="00C34A53" w:rsidP="0010284D">
            <w:pPr>
              <w:pStyle w:val="ROWTABELLA"/>
              <w:rPr>
                <w:color w:val="002060"/>
              </w:rPr>
            </w:pPr>
            <w:r w:rsidRPr="00FE472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39C3D1" w14:textId="77777777" w:rsidR="00C34A53" w:rsidRPr="00FE4729" w:rsidRDefault="00C34A53" w:rsidP="0010284D">
            <w:pPr>
              <w:pStyle w:val="ROWTABELLA"/>
              <w:rPr>
                <w:color w:val="002060"/>
              </w:rPr>
            </w:pPr>
            <w:r w:rsidRPr="00FE4729">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51A186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27A581" w14:textId="77777777" w:rsidR="00C34A53" w:rsidRPr="00FE4729" w:rsidRDefault="00C34A53" w:rsidP="0010284D">
            <w:pPr>
              <w:pStyle w:val="ROWTABELLA"/>
              <w:rPr>
                <w:color w:val="002060"/>
              </w:rPr>
            </w:pPr>
            <w:r w:rsidRPr="00FE4729">
              <w:rPr>
                <w:color w:val="002060"/>
              </w:rPr>
              <w:t>17/01/2020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04F73D" w14:textId="77777777" w:rsidR="00C34A53" w:rsidRPr="00FE4729" w:rsidRDefault="00C34A53" w:rsidP="0010284D">
            <w:pPr>
              <w:pStyle w:val="ROWTABELLA"/>
              <w:rPr>
                <w:color w:val="002060"/>
              </w:rPr>
            </w:pPr>
            <w:r w:rsidRPr="00FE472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8DD3E7"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06F83F" w14:textId="77777777" w:rsidR="00C34A53" w:rsidRPr="00FE4729" w:rsidRDefault="00C34A53" w:rsidP="0010284D">
            <w:pPr>
              <w:pStyle w:val="ROWTABELLA"/>
              <w:rPr>
                <w:color w:val="002060"/>
              </w:rPr>
            </w:pPr>
            <w:r w:rsidRPr="00FE4729">
              <w:rPr>
                <w:color w:val="002060"/>
              </w:rPr>
              <w:t>VIA VILLA TOMBARI</w:t>
            </w:r>
          </w:p>
        </w:tc>
      </w:tr>
      <w:tr w:rsidR="00C34A53" w:rsidRPr="00FE4729" w14:paraId="6060FD0A"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7E5164" w14:textId="77777777" w:rsidR="00C34A53" w:rsidRPr="00FE4729" w:rsidRDefault="00C34A53" w:rsidP="0010284D">
            <w:pPr>
              <w:pStyle w:val="ROWTABELLA"/>
              <w:rPr>
                <w:color w:val="002060"/>
              </w:rPr>
            </w:pPr>
            <w:r w:rsidRPr="00FE4729">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055D2B" w14:textId="77777777" w:rsidR="00C34A53" w:rsidRPr="00FE4729" w:rsidRDefault="00C34A53" w:rsidP="0010284D">
            <w:pPr>
              <w:pStyle w:val="ROWTABELLA"/>
              <w:rPr>
                <w:color w:val="002060"/>
              </w:rPr>
            </w:pPr>
            <w:r w:rsidRPr="00FE4729">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D40D6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1390B2"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A2D9CD" w14:textId="77777777" w:rsidR="00C34A53" w:rsidRPr="00FE4729" w:rsidRDefault="00C34A53" w:rsidP="0010284D">
            <w:pPr>
              <w:pStyle w:val="ROWTABELLA"/>
              <w:rPr>
                <w:color w:val="002060"/>
              </w:rPr>
            </w:pPr>
            <w:r w:rsidRPr="00FE4729">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8A5ED8" w14:textId="77777777" w:rsidR="00C34A53" w:rsidRPr="00FE4729" w:rsidRDefault="00C34A53" w:rsidP="0010284D">
            <w:pPr>
              <w:pStyle w:val="ROWTABELLA"/>
              <w:rPr>
                <w:color w:val="002060"/>
              </w:rPr>
            </w:pPr>
            <w:r w:rsidRPr="00FE4729">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656859" w14:textId="77777777" w:rsidR="00C34A53" w:rsidRPr="00FE4729" w:rsidRDefault="00C34A53" w:rsidP="0010284D">
            <w:pPr>
              <w:pStyle w:val="ROWTABELLA"/>
              <w:rPr>
                <w:color w:val="002060"/>
              </w:rPr>
            </w:pPr>
            <w:r w:rsidRPr="00FE4729">
              <w:rPr>
                <w:color w:val="002060"/>
              </w:rPr>
              <w:t>VIA FALCONARA</w:t>
            </w:r>
          </w:p>
        </w:tc>
      </w:tr>
      <w:tr w:rsidR="00C34A53" w:rsidRPr="00FE4729" w14:paraId="274E50F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D85941" w14:textId="77777777" w:rsidR="00C34A53" w:rsidRPr="00FE4729" w:rsidRDefault="00C34A53" w:rsidP="0010284D">
            <w:pPr>
              <w:pStyle w:val="ROWTABELLA"/>
              <w:rPr>
                <w:color w:val="002060"/>
              </w:rPr>
            </w:pPr>
            <w:r w:rsidRPr="00FE472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E4C651" w14:textId="77777777" w:rsidR="00C34A53" w:rsidRPr="00FE4729" w:rsidRDefault="00C34A53" w:rsidP="0010284D">
            <w:pPr>
              <w:pStyle w:val="ROWTABELLA"/>
              <w:rPr>
                <w:color w:val="002060"/>
              </w:rPr>
            </w:pPr>
            <w:r w:rsidRPr="00FE4729">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98D1A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AF4D9B"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4102A9" w14:textId="77777777" w:rsidR="00C34A53" w:rsidRPr="00FE4729" w:rsidRDefault="00C34A53" w:rsidP="0010284D">
            <w:pPr>
              <w:pStyle w:val="ROWTABELLA"/>
              <w:rPr>
                <w:color w:val="002060"/>
              </w:rPr>
            </w:pPr>
            <w:r w:rsidRPr="00FE4729">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0FCE96"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750504" w14:textId="77777777" w:rsidR="00C34A53" w:rsidRPr="00FE4729" w:rsidRDefault="00C34A53" w:rsidP="0010284D">
            <w:pPr>
              <w:pStyle w:val="ROWTABELLA"/>
              <w:rPr>
                <w:color w:val="002060"/>
              </w:rPr>
            </w:pPr>
            <w:r w:rsidRPr="00FE4729">
              <w:rPr>
                <w:color w:val="002060"/>
              </w:rPr>
              <w:t>VIA MONTEPELAGO</w:t>
            </w:r>
          </w:p>
        </w:tc>
      </w:tr>
      <w:tr w:rsidR="00C34A53" w:rsidRPr="00FE4729" w14:paraId="0B2ED99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848D11" w14:textId="77777777" w:rsidR="00C34A53" w:rsidRPr="00FE4729" w:rsidRDefault="00C34A53" w:rsidP="0010284D">
            <w:pPr>
              <w:pStyle w:val="ROWTABELLA"/>
              <w:rPr>
                <w:color w:val="002060"/>
              </w:rPr>
            </w:pPr>
            <w:r w:rsidRPr="00FE472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247249" w14:textId="77777777" w:rsidR="00C34A53" w:rsidRPr="00FE4729" w:rsidRDefault="00C34A53" w:rsidP="0010284D">
            <w:pPr>
              <w:pStyle w:val="ROWTABELLA"/>
              <w:rPr>
                <w:color w:val="002060"/>
              </w:rPr>
            </w:pPr>
            <w:r w:rsidRPr="00FE4729">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411B56"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C2814B" w14:textId="77777777" w:rsidR="00C34A53" w:rsidRPr="00FE4729" w:rsidRDefault="00C34A53" w:rsidP="0010284D">
            <w:pPr>
              <w:pStyle w:val="ROWTABELLA"/>
              <w:rPr>
                <w:color w:val="002060"/>
              </w:rPr>
            </w:pPr>
            <w:r w:rsidRPr="00FE4729">
              <w:rPr>
                <w:color w:val="002060"/>
              </w:rPr>
              <w:t>17/01/2020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E6E5EC"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0F7A1B"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CC42E3" w14:textId="77777777" w:rsidR="00C34A53" w:rsidRPr="00FE4729" w:rsidRDefault="00C34A53" w:rsidP="0010284D">
            <w:pPr>
              <w:pStyle w:val="ROWTABELLA"/>
              <w:rPr>
                <w:color w:val="002060"/>
              </w:rPr>
            </w:pPr>
            <w:r w:rsidRPr="00FE4729">
              <w:rPr>
                <w:color w:val="002060"/>
              </w:rPr>
              <w:t>VIA DELLA SANTA SELVINO</w:t>
            </w:r>
          </w:p>
        </w:tc>
      </w:tr>
      <w:tr w:rsidR="00C34A53" w:rsidRPr="00FE4729" w14:paraId="46ECB79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5DD7D0" w14:textId="77777777" w:rsidR="00C34A53" w:rsidRPr="00FE4729" w:rsidRDefault="00C34A53" w:rsidP="0010284D">
            <w:pPr>
              <w:pStyle w:val="ROWTABELLA"/>
              <w:rPr>
                <w:color w:val="002060"/>
              </w:rPr>
            </w:pPr>
            <w:r w:rsidRPr="00FE4729">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2D0041" w14:textId="77777777" w:rsidR="00C34A53" w:rsidRPr="00FE4729" w:rsidRDefault="00C34A53" w:rsidP="0010284D">
            <w:pPr>
              <w:pStyle w:val="ROWTABELLA"/>
              <w:rPr>
                <w:color w:val="002060"/>
              </w:rPr>
            </w:pPr>
            <w:r w:rsidRPr="00FE4729">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6FB892"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0895BB" w14:textId="77777777" w:rsidR="00C34A53" w:rsidRPr="00FE4729" w:rsidRDefault="00C34A53" w:rsidP="0010284D">
            <w:pPr>
              <w:pStyle w:val="ROWTABELLA"/>
              <w:rPr>
                <w:color w:val="002060"/>
              </w:rPr>
            </w:pPr>
            <w:r w:rsidRPr="00FE4729">
              <w:rPr>
                <w:color w:val="002060"/>
              </w:rPr>
              <w:t>17/01/2020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64CE7F" w14:textId="77777777" w:rsidR="00C34A53" w:rsidRPr="00FE4729" w:rsidRDefault="00C34A53" w:rsidP="0010284D">
            <w:pPr>
              <w:pStyle w:val="ROWTABELLA"/>
              <w:rPr>
                <w:color w:val="002060"/>
              </w:rPr>
            </w:pPr>
            <w:r w:rsidRPr="00FE4729">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52B460" w14:textId="77777777" w:rsidR="00C34A53" w:rsidRPr="00FE4729" w:rsidRDefault="00C34A53" w:rsidP="0010284D">
            <w:pPr>
              <w:pStyle w:val="ROWTABELLA"/>
              <w:rPr>
                <w:color w:val="002060"/>
              </w:rPr>
            </w:pPr>
            <w:r w:rsidRPr="00FE472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DEC9B3" w14:textId="77777777" w:rsidR="00C34A53" w:rsidRPr="00FE4729" w:rsidRDefault="00C34A53" w:rsidP="0010284D">
            <w:pPr>
              <w:pStyle w:val="ROWTABELLA"/>
              <w:rPr>
                <w:color w:val="002060"/>
              </w:rPr>
            </w:pPr>
            <w:r w:rsidRPr="00FE4729">
              <w:rPr>
                <w:color w:val="002060"/>
              </w:rPr>
              <w:t>VIA CELLINI, 13</w:t>
            </w:r>
          </w:p>
        </w:tc>
      </w:tr>
      <w:tr w:rsidR="00C34A53" w:rsidRPr="00FE4729" w14:paraId="5E10AA31"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4AD97F" w14:textId="77777777" w:rsidR="00C34A53" w:rsidRPr="00FE4729" w:rsidRDefault="00C34A53" w:rsidP="0010284D">
            <w:pPr>
              <w:pStyle w:val="ROWTABELLA"/>
              <w:rPr>
                <w:color w:val="002060"/>
              </w:rPr>
            </w:pPr>
            <w:r w:rsidRPr="00FE4729">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8689DF" w14:textId="77777777" w:rsidR="00C34A53" w:rsidRPr="00FE4729" w:rsidRDefault="00C34A53" w:rsidP="0010284D">
            <w:pPr>
              <w:pStyle w:val="ROWTABELLA"/>
              <w:rPr>
                <w:color w:val="002060"/>
              </w:rPr>
            </w:pPr>
            <w:r w:rsidRPr="00FE4729">
              <w:rPr>
                <w:color w:val="002060"/>
              </w:rPr>
              <w:t>VALLEFOGLIA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063F45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A1DDFA"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CDA0BE" w14:textId="77777777" w:rsidR="00C34A53" w:rsidRPr="00FE4729" w:rsidRDefault="00C34A53" w:rsidP="0010284D">
            <w:pPr>
              <w:pStyle w:val="ROWTABELLA"/>
              <w:rPr>
                <w:color w:val="002060"/>
              </w:rPr>
            </w:pPr>
            <w:r w:rsidRPr="00FE4729">
              <w:rPr>
                <w:color w:val="002060"/>
              </w:rPr>
              <w:t>PALLONE GEODETICO "OMAR SIVOR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9C5DCE" w14:textId="77777777" w:rsidR="00C34A53" w:rsidRPr="00FE4729" w:rsidRDefault="00C34A53" w:rsidP="0010284D">
            <w:pPr>
              <w:pStyle w:val="ROWTABELLA"/>
              <w:rPr>
                <w:color w:val="002060"/>
              </w:rPr>
            </w:pPr>
            <w:r w:rsidRPr="00FE4729">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79E4D" w14:textId="77777777" w:rsidR="00C34A53" w:rsidRPr="00FE4729" w:rsidRDefault="00C34A53" w:rsidP="0010284D">
            <w:pPr>
              <w:pStyle w:val="ROWTABELLA"/>
              <w:rPr>
                <w:color w:val="002060"/>
              </w:rPr>
            </w:pPr>
            <w:r w:rsidRPr="00FE4729">
              <w:rPr>
                <w:color w:val="002060"/>
              </w:rPr>
              <w:t>VIA NAZARIO SAURO</w:t>
            </w:r>
          </w:p>
        </w:tc>
      </w:tr>
    </w:tbl>
    <w:p w14:paraId="405DF8CF" w14:textId="77777777" w:rsidR="00C34A53" w:rsidRPr="00FE4729" w:rsidRDefault="00C34A53" w:rsidP="00C34A53">
      <w:pPr>
        <w:pStyle w:val="breakline"/>
        <w:divId w:val="527259509"/>
        <w:rPr>
          <w:color w:val="002060"/>
        </w:rPr>
      </w:pPr>
    </w:p>
    <w:p w14:paraId="701F0353" w14:textId="77777777" w:rsidR="00C34A53" w:rsidRPr="00FE4729" w:rsidRDefault="00C34A53" w:rsidP="00C34A53">
      <w:pPr>
        <w:pStyle w:val="breakline"/>
        <w:divId w:val="527259509"/>
        <w:rPr>
          <w:color w:val="002060"/>
        </w:rPr>
      </w:pPr>
    </w:p>
    <w:p w14:paraId="70CF7718" w14:textId="77777777" w:rsidR="00C34A53" w:rsidRPr="00FE4729" w:rsidRDefault="00C34A53" w:rsidP="00C34A53">
      <w:pPr>
        <w:pStyle w:val="breakline"/>
        <w:divId w:val="527259509"/>
        <w:rPr>
          <w:color w:val="002060"/>
        </w:rPr>
      </w:pPr>
    </w:p>
    <w:p w14:paraId="6218BBF1" w14:textId="77777777" w:rsidR="00C34A53" w:rsidRPr="00FE4729" w:rsidRDefault="00C34A53" w:rsidP="00C34A53">
      <w:pPr>
        <w:pStyle w:val="SOTTOTITOLOCAMPIONATO1"/>
        <w:divId w:val="527259509"/>
        <w:rPr>
          <w:color w:val="002060"/>
        </w:rPr>
      </w:pPr>
      <w:r w:rsidRPr="00FE4729">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1997"/>
        <w:gridCol w:w="385"/>
        <w:gridCol w:w="898"/>
        <w:gridCol w:w="1191"/>
        <w:gridCol w:w="1559"/>
        <w:gridCol w:w="1552"/>
      </w:tblGrid>
      <w:tr w:rsidR="00C34A53" w:rsidRPr="00FE4729" w14:paraId="2C2B65AE"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EEFFDD"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DAB008"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FE837"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C607F"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2EABC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818BC7"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C07FD"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4A93A64F"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E885ED" w14:textId="77777777" w:rsidR="00C34A53" w:rsidRPr="00FE4729" w:rsidRDefault="00C34A53" w:rsidP="0010284D">
            <w:pPr>
              <w:pStyle w:val="ROWTABELLA"/>
              <w:rPr>
                <w:color w:val="002060"/>
              </w:rPr>
            </w:pPr>
            <w:r w:rsidRPr="00FE472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69409" w14:textId="77777777" w:rsidR="00C34A53" w:rsidRPr="00FE4729" w:rsidRDefault="00C34A53" w:rsidP="0010284D">
            <w:pPr>
              <w:pStyle w:val="ROWTABELLA"/>
              <w:rPr>
                <w:color w:val="002060"/>
              </w:rPr>
            </w:pPr>
            <w:r w:rsidRPr="00FE4729">
              <w:rPr>
                <w:color w:val="002060"/>
              </w:rPr>
              <w:t>TRE TORRI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4A0D49"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EC9890" w14:textId="77777777" w:rsidR="00C34A53" w:rsidRPr="00FE4729" w:rsidRDefault="00C34A53" w:rsidP="0010284D">
            <w:pPr>
              <w:pStyle w:val="ROWTABELLA"/>
              <w:rPr>
                <w:color w:val="002060"/>
              </w:rPr>
            </w:pPr>
            <w:r w:rsidRPr="00FE4729">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A5AD7E" w14:textId="77777777" w:rsidR="00C34A53" w:rsidRPr="00FE4729" w:rsidRDefault="00C34A53" w:rsidP="0010284D">
            <w:pPr>
              <w:pStyle w:val="ROWTABELLA"/>
              <w:rPr>
                <w:color w:val="002060"/>
              </w:rPr>
            </w:pPr>
            <w:r w:rsidRPr="00FE4729">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FDAB2A" w14:textId="77777777" w:rsidR="00C34A53" w:rsidRPr="00FE4729" w:rsidRDefault="00C34A53" w:rsidP="0010284D">
            <w:pPr>
              <w:pStyle w:val="ROWTABELLA"/>
              <w:rPr>
                <w:color w:val="002060"/>
              </w:rPr>
            </w:pPr>
            <w:r w:rsidRPr="00FE4729">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C55C8" w14:textId="77777777" w:rsidR="00C34A53" w:rsidRPr="00FE4729" w:rsidRDefault="00C34A53" w:rsidP="0010284D">
            <w:pPr>
              <w:pStyle w:val="ROWTABELLA"/>
              <w:rPr>
                <w:color w:val="002060"/>
              </w:rPr>
            </w:pPr>
            <w:r w:rsidRPr="00FE4729">
              <w:rPr>
                <w:color w:val="002060"/>
              </w:rPr>
              <w:t>FRAZIONE COPPO VIA FORMA</w:t>
            </w:r>
          </w:p>
        </w:tc>
      </w:tr>
      <w:tr w:rsidR="00C34A53" w:rsidRPr="00FE4729" w14:paraId="5937A6A8"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5FF793" w14:textId="77777777" w:rsidR="00C34A53" w:rsidRPr="00FE4729" w:rsidRDefault="00C34A53" w:rsidP="0010284D">
            <w:pPr>
              <w:pStyle w:val="ROWTABELLA"/>
              <w:rPr>
                <w:color w:val="002060"/>
              </w:rPr>
            </w:pPr>
            <w:r w:rsidRPr="00FE472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A971D6" w14:textId="77777777" w:rsidR="00C34A53" w:rsidRPr="00FE4729" w:rsidRDefault="00C34A53" w:rsidP="0010284D">
            <w:pPr>
              <w:pStyle w:val="ROWTABELLA"/>
              <w:rPr>
                <w:color w:val="002060"/>
              </w:rPr>
            </w:pPr>
            <w:r w:rsidRPr="00FE472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80D165"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EDE16F"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EE660B" w14:textId="77777777" w:rsidR="00C34A53" w:rsidRPr="00FE4729" w:rsidRDefault="00C34A53" w:rsidP="0010284D">
            <w:pPr>
              <w:pStyle w:val="ROWTABELLA"/>
              <w:rPr>
                <w:color w:val="002060"/>
              </w:rPr>
            </w:pPr>
            <w:r w:rsidRPr="00FE4729">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CDA49D" w14:textId="77777777" w:rsidR="00C34A53" w:rsidRPr="00FE4729" w:rsidRDefault="00C34A53" w:rsidP="0010284D">
            <w:pPr>
              <w:pStyle w:val="ROWTABELLA"/>
              <w:rPr>
                <w:color w:val="002060"/>
              </w:rPr>
            </w:pPr>
            <w:r w:rsidRPr="00FE472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30F51A" w14:textId="77777777" w:rsidR="00C34A53" w:rsidRPr="00FE4729" w:rsidRDefault="00C34A53" w:rsidP="0010284D">
            <w:pPr>
              <w:pStyle w:val="ROWTABELLA"/>
              <w:rPr>
                <w:color w:val="002060"/>
              </w:rPr>
            </w:pPr>
            <w:r w:rsidRPr="00FE4729">
              <w:rPr>
                <w:color w:val="002060"/>
              </w:rPr>
              <w:t>VIA TAGLIAMENTO</w:t>
            </w:r>
          </w:p>
        </w:tc>
      </w:tr>
      <w:tr w:rsidR="00C34A53" w:rsidRPr="00FE4729" w14:paraId="389E4B7A"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016E6C" w14:textId="77777777" w:rsidR="00C34A53" w:rsidRPr="00FE4729" w:rsidRDefault="00C34A53" w:rsidP="0010284D">
            <w:pPr>
              <w:pStyle w:val="ROWTABELLA"/>
              <w:rPr>
                <w:color w:val="002060"/>
              </w:rPr>
            </w:pPr>
            <w:r w:rsidRPr="00FE472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F5F496" w14:textId="77777777" w:rsidR="00C34A53" w:rsidRPr="00FE4729" w:rsidRDefault="00C34A53" w:rsidP="0010284D">
            <w:pPr>
              <w:pStyle w:val="ROWTABELLA"/>
              <w:rPr>
                <w:color w:val="002060"/>
              </w:rPr>
            </w:pPr>
            <w:r w:rsidRPr="00FE4729">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B4DFA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F5F11A"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2F3295" w14:textId="77777777" w:rsidR="00C34A53" w:rsidRPr="00FE4729" w:rsidRDefault="00C34A53" w:rsidP="0010284D">
            <w:pPr>
              <w:pStyle w:val="ROWTABELLA"/>
              <w:rPr>
                <w:color w:val="002060"/>
              </w:rPr>
            </w:pPr>
            <w:r w:rsidRPr="00FE4729">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B46A8D" w14:textId="77777777" w:rsidR="00C34A53" w:rsidRPr="00FE4729" w:rsidRDefault="00C34A53" w:rsidP="0010284D">
            <w:pPr>
              <w:pStyle w:val="ROWTABELLA"/>
              <w:rPr>
                <w:color w:val="002060"/>
              </w:rPr>
            </w:pPr>
            <w:r w:rsidRPr="00FE472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6876B1" w14:textId="77777777" w:rsidR="00C34A53" w:rsidRPr="00FE4729" w:rsidRDefault="00C34A53" w:rsidP="0010284D">
            <w:pPr>
              <w:pStyle w:val="ROWTABELLA"/>
              <w:rPr>
                <w:color w:val="002060"/>
              </w:rPr>
            </w:pPr>
            <w:r w:rsidRPr="00FE4729">
              <w:rPr>
                <w:color w:val="002060"/>
              </w:rPr>
              <w:t>VIA TOBAGI STAZ. CASTELBELLINO</w:t>
            </w:r>
          </w:p>
        </w:tc>
      </w:tr>
      <w:tr w:rsidR="00C34A53" w:rsidRPr="00FE4729" w14:paraId="4029AE0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BC265CE" w14:textId="77777777" w:rsidR="00C34A53" w:rsidRPr="00FE4729" w:rsidRDefault="00C34A53" w:rsidP="0010284D">
            <w:pPr>
              <w:pStyle w:val="ROWTABELLA"/>
              <w:rPr>
                <w:color w:val="002060"/>
              </w:rPr>
            </w:pPr>
            <w:r w:rsidRPr="00FE472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C86B8C" w14:textId="77777777" w:rsidR="00C34A53" w:rsidRPr="00FE4729" w:rsidRDefault="00C34A53" w:rsidP="0010284D">
            <w:pPr>
              <w:pStyle w:val="ROWTABELLA"/>
              <w:rPr>
                <w:color w:val="002060"/>
              </w:rPr>
            </w:pPr>
            <w:r w:rsidRPr="00FE4729">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D2C04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2795F9"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B1490C" w14:textId="77777777" w:rsidR="00C34A53" w:rsidRPr="00FE4729" w:rsidRDefault="00C34A53" w:rsidP="0010284D">
            <w:pPr>
              <w:pStyle w:val="ROWTABELLA"/>
              <w:rPr>
                <w:color w:val="002060"/>
              </w:rPr>
            </w:pPr>
            <w:r w:rsidRPr="00FE4729">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4C382A" w14:textId="77777777" w:rsidR="00C34A53" w:rsidRPr="00FE4729" w:rsidRDefault="00C34A53" w:rsidP="0010284D">
            <w:pPr>
              <w:pStyle w:val="ROWTABELLA"/>
              <w:rPr>
                <w:color w:val="002060"/>
              </w:rPr>
            </w:pPr>
            <w:r w:rsidRPr="00FE472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135ED3" w14:textId="77777777" w:rsidR="00C34A53" w:rsidRPr="00FE4729" w:rsidRDefault="00C34A53" w:rsidP="0010284D">
            <w:pPr>
              <w:pStyle w:val="ROWTABELLA"/>
              <w:rPr>
                <w:color w:val="002060"/>
              </w:rPr>
            </w:pPr>
            <w:r w:rsidRPr="00FE4729">
              <w:rPr>
                <w:color w:val="002060"/>
              </w:rPr>
              <w:t>VIA ALFIERI SNC</w:t>
            </w:r>
          </w:p>
        </w:tc>
      </w:tr>
      <w:tr w:rsidR="00C34A53" w:rsidRPr="00FE4729" w14:paraId="6323FBB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051EAD" w14:textId="77777777" w:rsidR="00C34A53" w:rsidRPr="00FE4729" w:rsidRDefault="00C34A53" w:rsidP="0010284D">
            <w:pPr>
              <w:pStyle w:val="ROWTABELLA"/>
              <w:rPr>
                <w:color w:val="002060"/>
              </w:rPr>
            </w:pPr>
            <w:r w:rsidRPr="00FE4729">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76A32C" w14:textId="77777777" w:rsidR="00C34A53" w:rsidRPr="00FE4729" w:rsidRDefault="00C34A53" w:rsidP="0010284D">
            <w:pPr>
              <w:pStyle w:val="ROWTABELLA"/>
              <w:rPr>
                <w:color w:val="002060"/>
              </w:rPr>
            </w:pPr>
            <w:r w:rsidRPr="00FE4729">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5E9E0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E18AF2"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9C514A"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E7429A" w14:textId="77777777" w:rsidR="00C34A53" w:rsidRPr="00FE4729" w:rsidRDefault="00C34A53" w:rsidP="0010284D">
            <w:pPr>
              <w:pStyle w:val="ROWTABELLA"/>
              <w:rPr>
                <w:color w:val="002060"/>
              </w:rPr>
            </w:pPr>
            <w:r w:rsidRPr="00FE4729">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F2C2B3" w14:textId="77777777" w:rsidR="00C34A53" w:rsidRPr="00FE4729" w:rsidRDefault="00C34A53" w:rsidP="0010284D">
            <w:pPr>
              <w:pStyle w:val="ROWTABELLA"/>
              <w:rPr>
                <w:color w:val="002060"/>
              </w:rPr>
            </w:pPr>
            <w:r w:rsidRPr="00FE4729">
              <w:rPr>
                <w:color w:val="002060"/>
              </w:rPr>
              <w:t>VIA GRAMSCI</w:t>
            </w:r>
          </w:p>
        </w:tc>
      </w:tr>
      <w:tr w:rsidR="00C34A53" w:rsidRPr="00FE4729" w14:paraId="2521BD67"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7C2ECF" w14:textId="77777777" w:rsidR="00C34A53" w:rsidRPr="00FE4729" w:rsidRDefault="00C34A53" w:rsidP="0010284D">
            <w:pPr>
              <w:pStyle w:val="ROWTABELLA"/>
              <w:rPr>
                <w:color w:val="002060"/>
              </w:rPr>
            </w:pPr>
            <w:r w:rsidRPr="00FE4729">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1CB629" w14:textId="77777777" w:rsidR="00C34A53" w:rsidRPr="00FE4729" w:rsidRDefault="00C34A53" w:rsidP="0010284D">
            <w:pPr>
              <w:pStyle w:val="ROWTABELLA"/>
              <w:rPr>
                <w:color w:val="002060"/>
              </w:rPr>
            </w:pPr>
            <w:r w:rsidRPr="00FE4729">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984F939"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59A745"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72D850" w14:textId="77777777" w:rsidR="00C34A53" w:rsidRPr="00FE4729" w:rsidRDefault="00C34A53" w:rsidP="0010284D">
            <w:pPr>
              <w:pStyle w:val="ROWTABELLA"/>
              <w:rPr>
                <w:color w:val="002060"/>
              </w:rPr>
            </w:pPr>
            <w:r w:rsidRPr="00FE4729">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E12B29" w14:textId="77777777" w:rsidR="00C34A53" w:rsidRPr="00FE4729" w:rsidRDefault="00C34A53" w:rsidP="0010284D">
            <w:pPr>
              <w:pStyle w:val="ROWTABELLA"/>
              <w:rPr>
                <w:color w:val="002060"/>
              </w:rPr>
            </w:pPr>
            <w:r w:rsidRPr="00FE4729">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41A347" w14:textId="77777777" w:rsidR="00C34A53" w:rsidRPr="00FE4729" w:rsidRDefault="00C34A53" w:rsidP="0010284D">
            <w:pPr>
              <w:pStyle w:val="ROWTABELLA"/>
              <w:rPr>
                <w:color w:val="002060"/>
              </w:rPr>
            </w:pPr>
            <w:r w:rsidRPr="00FE4729">
              <w:rPr>
                <w:color w:val="002060"/>
              </w:rPr>
              <w:t>LOC. SAN LIBERATO</w:t>
            </w:r>
          </w:p>
        </w:tc>
      </w:tr>
      <w:tr w:rsidR="00C34A53" w:rsidRPr="00FE4729" w14:paraId="4572D465"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6BCD65" w14:textId="77777777" w:rsidR="00C34A53" w:rsidRPr="00FE4729" w:rsidRDefault="00C34A53" w:rsidP="0010284D">
            <w:pPr>
              <w:pStyle w:val="ROWTABELLA"/>
              <w:rPr>
                <w:color w:val="002060"/>
              </w:rPr>
            </w:pPr>
            <w:r w:rsidRPr="00FE4729">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B35F47" w14:textId="77777777" w:rsidR="00C34A53" w:rsidRPr="00FE4729" w:rsidRDefault="00C34A53" w:rsidP="0010284D">
            <w:pPr>
              <w:pStyle w:val="ROWTABELLA"/>
              <w:rPr>
                <w:color w:val="002060"/>
              </w:rPr>
            </w:pPr>
            <w:r w:rsidRPr="00FE4729">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05AFA7C"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486321"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0FBB08" w14:textId="77777777" w:rsidR="00C34A53" w:rsidRPr="00FE4729" w:rsidRDefault="00C34A53" w:rsidP="0010284D">
            <w:pPr>
              <w:pStyle w:val="ROWTABELLA"/>
              <w:rPr>
                <w:color w:val="002060"/>
              </w:rPr>
            </w:pPr>
            <w:r w:rsidRPr="00FE4729">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871E23" w14:textId="77777777" w:rsidR="00C34A53" w:rsidRPr="00FE4729" w:rsidRDefault="00C34A53" w:rsidP="0010284D">
            <w:pPr>
              <w:pStyle w:val="ROWTABELLA"/>
              <w:rPr>
                <w:color w:val="002060"/>
              </w:rPr>
            </w:pPr>
            <w:r w:rsidRPr="00FE472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9C04D9" w14:textId="77777777" w:rsidR="00C34A53" w:rsidRPr="00FE4729" w:rsidRDefault="00C34A53" w:rsidP="0010284D">
            <w:pPr>
              <w:pStyle w:val="ROWTABELLA"/>
              <w:rPr>
                <w:color w:val="002060"/>
              </w:rPr>
            </w:pPr>
            <w:r w:rsidRPr="00FE4729">
              <w:rPr>
                <w:color w:val="002060"/>
              </w:rPr>
              <w:t>VIA CERQUATTI</w:t>
            </w:r>
          </w:p>
        </w:tc>
      </w:tr>
    </w:tbl>
    <w:p w14:paraId="614AFF2E" w14:textId="77777777" w:rsidR="00C34A53" w:rsidRPr="00FE4729" w:rsidRDefault="00C34A53" w:rsidP="00C34A53">
      <w:pPr>
        <w:pStyle w:val="breakline"/>
        <w:divId w:val="527259509"/>
        <w:rPr>
          <w:color w:val="002060"/>
        </w:rPr>
      </w:pPr>
    </w:p>
    <w:p w14:paraId="152C7569" w14:textId="77777777" w:rsidR="00C34A53" w:rsidRPr="00FE4729" w:rsidRDefault="00C34A53" w:rsidP="00C34A53">
      <w:pPr>
        <w:pStyle w:val="breakline"/>
        <w:divId w:val="527259509"/>
        <w:rPr>
          <w:color w:val="002060"/>
        </w:rPr>
      </w:pPr>
    </w:p>
    <w:p w14:paraId="65A0ED9F" w14:textId="77777777" w:rsidR="00C34A53" w:rsidRPr="00FE4729" w:rsidRDefault="00C34A53" w:rsidP="00C34A53">
      <w:pPr>
        <w:pStyle w:val="breakline"/>
        <w:divId w:val="527259509"/>
        <w:rPr>
          <w:color w:val="002060"/>
        </w:rPr>
      </w:pPr>
    </w:p>
    <w:p w14:paraId="69C8DA9B" w14:textId="77777777" w:rsidR="00C34A53" w:rsidRPr="00FE4729" w:rsidRDefault="00C34A53" w:rsidP="00C34A53">
      <w:pPr>
        <w:pStyle w:val="SOTTOTITOLOCAMPIONATO1"/>
        <w:divId w:val="527259509"/>
        <w:rPr>
          <w:color w:val="002060"/>
        </w:rPr>
      </w:pPr>
      <w:r w:rsidRPr="00FE4729">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8"/>
        <w:gridCol w:w="385"/>
        <w:gridCol w:w="898"/>
        <w:gridCol w:w="1177"/>
        <w:gridCol w:w="1567"/>
        <w:gridCol w:w="1547"/>
      </w:tblGrid>
      <w:tr w:rsidR="00C34A53" w:rsidRPr="00FE4729" w14:paraId="774F474B"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775116"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6E9E98"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C712C0"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2707F2"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8B198"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71F686"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B5882"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644F45C8"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76F00CE" w14:textId="77777777" w:rsidR="00C34A53" w:rsidRPr="00FE4729" w:rsidRDefault="00C34A53" w:rsidP="0010284D">
            <w:pPr>
              <w:pStyle w:val="ROWTABELLA"/>
              <w:rPr>
                <w:color w:val="002060"/>
              </w:rPr>
            </w:pPr>
            <w:r w:rsidRPr="00FE4729">
              <w:rPr>
                <w:color w:val="002060"/>
              </w:rPr>
              <w:lastRenderedPageBreak/>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7EC2B7" w14:textId="77777777" w:rsidR="00C34A53" w:rsidRPr="00FE4729" w:rsidRDefault="00C34A53" w:rsidP="0010284D">
            <w:pPr>
              <w:pStyle w:val="ROWTABELLA"/>
              <w:rPr>
                <w:color w:val="002060"/>
              </w:rPr>
            </w:pPr>
            <w:r w:rsidRPr="00FE4729">
              <w:rPr>
                <w:color w:val="002060"/>
              </w:rPr>
              <w:t>REAL ANCARIA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200C530"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99B30F" w14:textId="77777777" w:rsidR="00C34A53" w:rsidRPr="00FE4729" w:rsidRDefault="00C34A53" w:rsidP="0010284D">
            <w:pPr>
              <w:pStyle w:val="ROWTABELLA"/>
              <w:rPr>
                <w:color w:val="002060"/>
              </w:rPr>
            </w:pPr>
            <w:r w:rsidRPr="00FE4729">
              <w:rPr>
                <w:color w:val="002060"/>
              </w:rPr>
              <w:t>17/01/2020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76FA39" w14:textId="77777777" w:rsidR="00C34A53" w:rsidRPr="00FE4729" w:rsidRDefault="00C34A53" w:rsidP="0010284D">
            <w:pPr>
              <w:pStyle w:val="ROWTABELLA"/>
              <w:rPr>
                <w:color w:val="002060"/>
              </w:rPr>
            </w:pPr>
            <w:r w:rsidRPr="00FE4729">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6A4A40" w14:textId="77777777" w:rsidR="00C34A53" w:rsidRPr="00FE4729" w:rsidRDefault="00C34A53" w:rsidP="0010284D">
            <w:pPr>
              <w:pStyle w:val="ROWTABELLA"/>
              <w:rPr>
                <w:color w:val="002060"/>
              </w:rPr>
            </w:pPr>
            <w:r w:rsidRPr="00FE4729">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AF68AC" w14:textId="77777777" w:rsidR="00C34A53" w:rsidRPr="00FE4729" w:rsidRDefault="00C34A53" w:rsidP="0010284D">
            <w:pPr>
              <w:pStyle w:val="ROWTABELLA"/>
              <w:rPr>
                <w:color w:val="002060"/>
              </w:rPr>
            </w:pPr>
            <w:r w:rsidRPr="00FE4729">
              <w:rPr>
                <w:color w:val="002060"/>
              </w:rPr>
              <w:t>LOC. ROCCHETTA</w:t>
            </w:r>
          </w:p>
        </w:tc>
      </w:tr>
      <w:tr w:rsidR="00C34A53" w:rsidRPr="00FE4729" w14:paraId="6286433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34E572" w14:textId="77777777" w:rsidR="00C34A53" w:rsidRPr="00FE4729" w:rsidRDefault="00C34A53" w:rsidP="0010284D">
            <w:pPr>
              <w:pStyle w:val="ROWTABELLA"/>
              <w:rPr>
                <w:color w:val="002060"/>
              </w:rPr>
            </w:pPr>
            <w:r w:rsidRPr="00FE4729">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5318EA" w14:textId="77777777" w:rsidR="00C34A53" w:rsidRPr="00FE4729" w:rsidRDefault="00C34A53" w:rsidP="0010284D">
            <w:pPr>
              <w:pStyle w:val="ROWTABELLA"/>
              <w:rPr>
                <w:color w:val="002060"/>
              </w:rPr>
            </w:pPr>
            <w:r w:rsidRPr="00FE4729">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EF7BF5"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73539F"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5BF100" w14:textId="77777777" w:rsidR="00C34A53" w:rsidRPr="00FE4729" w:rsidRDefault="00C34A53" w:rsidP="0010284D">
            <w:pPr>
              <w:pStyle w:val="ROWTABELLA"/>
              <w:rPr>
                <w:color w:val="002060"/>
              </w:rPr>
            </w:pPr>
            <w:r w:rsidRPr="00FE4729">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3958C1" w14:textId="77777777" w:rsidR="00C34A53" w:rsidRPr="00FE4729" w:rsidRDefault="00C34A53" w:rsidP="0010284D">
            <w:pPr>
              <w:pStyle w:val="ROWTABELLA"/>
              <w:rPr>
                <w:color w:val="002060"/>
              </w:rPr>
            </w:pPr>
            <w:r w:rsidRPr="00FE4729">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0EB018" w14:textId="77777777" w:rsidR="00C34A53" w:rsidRPr="00FE4729" w:rsidRDefault="00C34A53" w:rsidP="0010284D">
            <w:pPr>
              <w:pStyle w:val="ROWTABELLA"/>
              <w:rPr>
                <w:color w:val="002060"/>
              </w:rPr>
            </w:pPr>
            <w:r w:rsidRPr="00FE4729">
              <w:rPr>
                <w:color w:val="002060"/>
              </w:rPr>
              <w:t>VIA CARDUCCI</w:t>
            </w:r>
          </w:p>
        </w:tc>
      </w:tr>
      <w:tr w:rsidR="00C34A53" w:rsidRPr="00FE4729" w14:paraId="14BF30DE"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CE4FAE" w14:textId="77777777" w:rsidR="00C34A53" w:rsidRPr="00FE4729" w:rsidRDefault="00C34A53" w:rsidP="0010284D">
            <w:pPr>
              <w:pStyle w:val="ROWTABELLA"/>
              <w:rPr>
                <w:color w:val="002060"/>
              </w:rPr>
            </w:pPr>
            <w:r w:rsidRPr="00FE4729">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D39BDB" w14:textId="77777777" w:rsidR="00C34A53" w:rsidRPr="00FE4729" w:rsidRDefault="00C34A53" w:rsidP="0010284D">
            <w:pPr>
              <w:pStyle w:val="ROWTABELLA"/>
              <w:rPr>
                <w:color w:val="002060"/>
              </w:rPr>
            </w:pPr>
            <w:r w:rsidRPr="00FE4729">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0EEBA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72A634"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5EF87F" w14:textId="77777777" w:rsidR="00C34A53" w:rsidRPr="00FE4729" w:rsidRDefault="00C34A53" w:rsidP="0010284D">
            <w:pPr>
              <w:pStyle w:val="ROWTABELLA"/>
              <w:rPr>
                <w:color w:val="002060"/>
              </w:rPr>
            </w:pPr>
            <w:r w:rsidRPr="00FE4729">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7017A6" w14:textId="77777777" w:rsidR="00C34A53" w:rsidRPr="00FE4729" w:rsidRDefault="00C34A53" w:rsidP="0010284D">
            <w:pPr>
              <w:pStyle w:val="ROWTABELLA"/>
              <w:rPr>
                <w:color w:val="002060"/>
              </w:rPr>
            </w:pPr>
            <w:r w:rsidRPr="00FE472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480A48" w14:textId="77777777" w:rsidR="00C34A53" w:rsidRPr="00FE4729" w:rsidRDefault="00C34A53" w:rsidP="0010284D">
            <w:pPr>
              <w:pStyle w:val="ROWTABELLA"/>
              <w:rPr>
                <w:color w:val="002060"/>
              </w:rPr>
            </w:pPr>
            <w:r w:rsidRPr="00FE4729">
              <w:rPr>
                <w:color w:val="002060"/>
              </w:rPr>
              <w:t>VIA DELL IRIS</w:t>
            </w:r>
          </w:p>
        </w:tc>
      </w:tr>
      <w:tr w:rsidR="00C34A53" w:rsidRPr="00FE4729" w14:paraId="3DB6CECF"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C27DC8" w14:textId="77777777" w:rsidR="00C34A53" w:rsidRPr="00FE4729" w:rsidRDefault="00C34A53" w:rsidP="0010284D">
            <w:pPr>
              <w:pStyle w:val="ROWTABELLA"/>
              <w:rPr>
                <w:color w:val="002060"/>
              </w:rPr>
            </w:pPr>
            <w:r w:rsidRPr="00FE4729">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601FED" w14:textId="77777777" w:rsidR="00C34A53" w:rsidRPr="00FE4729" w:rsidRDefault="00C34A53" w:rsidP="0010284D">
            <w:pPr>
              <w:pStyle w:val="ROWTABELLA"/>
              <w:rPr>
                <w:color w:val="002060"/>
              </w:rPr>
            </w:pPr>
            <w:r w:rsidRPr="00FE4729">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B57867"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D8CED3" w14:textId="77777777" w:rsidR="00C34A53" w:rsidRPr="00FE4729" w:rsidRDefault="00C34A53" w:rsidP="0010284D">
            <w:pPr>
              <w:pStyle w:val="ROWTABELLA"/>
              <w:rPr>
                <w:color w:val="002060"/>
              </w:rPr>
            </w:pPr>
            <w:r w:rsidRPr="00FE4729">
              <w:rPr>
                <w:color w:val="002060"/>
              </w:rPr>
              <w:t>17/01/2020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835277" w14:textId="77777777" w:rsidR="00C34A53" w:rsidRPr="00FE4729" w:rsidRDefault="00C34A53" w:rsidP="0010284D">
            <w:pPr>
              <w:pStyle w:val="ROWTABELLA"/>
              <w:rPr>
                <w:color w:val="002060"/>
              </w:rPr>
            </w:pPr>
            <w:r w:rsidRPr="00FE4729">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FF6298" w14:textId="77777777" w:rsidR="00C34A53" w:rsidRPr="00FE4729" w:rsidRDefault="00C34A53" w:rsidP="0010284D">
            <w:pPr>
              <w:pStyle w:val="ROWTABELLA"/>
              <w:rPr>
                <w:color w:val="002060"/>
              </w:rPr>
            </w:pPr>
            <w:r w:rsidRPr="00FE472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762002" w14:textId="77777777" w:rsidR="00C34A53" w:rsidRPr="00FE4729" w:rsidRDefault="00C34A53" w:rsidP="0010284D">
            <w:pPr>
              <w:pStyle w:val="ROWTABELLA"/>
              <w:rPr>
                <w:color w:val="002060"/>
              </w:rPr>
            </w:pPr>
            <w:r w:rsidRPr="00FE4729">
              <w:rPr>
                <w:color w:val="002060"/>
              </w:rPr>
              <w:t>VIALE TRENTO SNC</w:t>
            </w:r>
          </w:p>
        </w:tc>
      </w:tr>
      <w:tr w:rsidR="00C34A53" w:rsidRPr="00FE4729" w14:paraId="04DBBB61"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28AC20" w14:textId="77777777" w:rsidR="00C34A53" w:rsidRPr="00FE4729" w:rsidRDefault="00C34A53" w:rsidP="0010284D">
            <w:pPr>
              <w:pStyle w:val="ROWTABELLA"/>
              <w:rPr>
                <w:color w:val="002060"/>
              </w:rPr>
            </w:pPr>
            <w:r w:rsidRPr="00FE472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6001B2" w14:textId="77777777" w:rsidR="00C34A53" w:rsidRPr="00FE4729" w:rsidRDefault="00C34A53" w:rsidP="0010284D">
            <w:pPr>
              <w:pStyle w:val="ROWTABELLA"/>
              <w:rPr>
                <w:color w:val="002060"/>
              </w:rPr>
            </w:pPr>
            <w:r w:rsidRPr="00FE4729">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2DDABD"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2D4CAB" w14:textId="77777777" w:rsidR="00C34A53" w:rsidRPr="00FE4729" w:rsidRDefault="00C34A53" w:rsidP="0010284D">
            <w:pPr>
              <w:pStyle w:val="ROWTABELLA"/>
              <w:rPr>
                <w:color w:val="002060"/>
              </w:rPr>
            </w:pPr>
            <w:r w:rsidRPr="00FE4729">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E304F4" w14:textId="77777777" w:rsidR="00C34A53" w:rsidRPr="00FE4729" w:rsidRDefault="00C34A53" w:rsidP="0010284D">
            <w:pPr>
              <w:pStyle w:val="ROWTABELLA"/>
              <w:rPr>
                <w:color w:val="002060"/>
              </w:rPr>
            </w:pPr>
            <w:r w:rsidRPr="00FE4729">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41CD65" w14:textId="77777777" w:rsidR="00C34A53" w:rsidRPr="00FE4729" w:rsidRDefault="00C34A53" w:rsidP="0010284D">
            <w:pPr>
              <w:pStyle w:val="ROWTABELLA"/>
              <w:rPr>
                <w:color w:val="002060"/>
              </w:rPr>
            </w:pPr>
            <w:r w:rsidRPr="00FE472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7183D8" w14:textId="77777777" w:rsidR="00C34A53" w:rsidRPr="00FE4729" w:rsidRDefault="00C34A53" w:rsidP="0010284D">
            <w:pPr>
              <w:pStyle w:val="ROWTABELLA"/>
              <w:rPr>
                <w:color w:val="002060"/>
              </w:rPr>
            </w:pPr>
            <w:r w:rsidRPr="00FE4729">
              <w:rPr>
                <w:color w:val="002060"/>
              </w:rPr>
              <w:t>VIA COLLE GIOIOSO</w:t>
            </w:r>
          </w:p>
        </w:tc>
      </w:tr>
      <w:tr w:rsidR="00C34A53" w:rsidRPr="00FE4729" w14:paraId="0E8949C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B03DC5" w14:textId="77777777" w:rsidR="00C34A53" w:rsidRPr="00FE4729" w:rsidRDefault="00C34A53" w:rsidP="0010284D">
            <w:pPr>
              <w:pStyle w:val="ROWTABELLA"/>
              <w:rPr>
                <w:color w:val="002060"/>
              </w:rPr>
            </w:pPr>
            <w:r w:rsidRPr="00FE4729">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3E9DFD" w14:textId="77777777" w:rsidR="00C34A53" w:rsidRPr="00FE4729" w:rsidRDefault="00C34A53" w:rsidP="0010284D">
            <w:pPr>
              <w:pStyle w:val="ROWTABELLA"/>
              <w:rPr>
                <w:color w:val="002060"/>
              </w:rPr>
            </w:pPr>
            <w:r w:rsidRPr="00FE4729">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3FAA4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746EEA" w14:textId="77777777" w:rsidR="00C34A53" w:rsidRPr="00FE4729" w:rsidRDefault="00C34A53" w:rsidP="0010284D">
            <w:pPr>
              <w:pStyle w:val="ROWTABELLA"/>
              <w:rPr>
                <w:color w:val="002060"/>
              </w:rPr>
            </w:pPr>
            <w:r w:rsidRPr="00FE4729">
              <w:rPr>
                <w:color w:val="002060"/>
              </w:rPr>
              <w:t>17/01/2020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CFC9EA" w14:textId="77777777" w:rsidR="00C34A53" w:rsidRPr="00FE4729" w:rsidRDefault="00C34A53" w:rsidP="0010284D">
            <w:pPr>
              <w:pStyle w:val="ROWTABELLA"/>
              <w:rPr>
                <w:color w:val="002060"/>
              </w:rPr>
            </w:pPr>
            <w:r w:rsidRPr="00FE4729">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821E15" w14:textId="77777777" w:rsidR="00C34A53" w:rsidRPr="00FE4729" w:rsidRDefault="00C34A53" w:rsidP="0010284D">
            <w:pPr>
              <w:pStyle w:val="ROWTABELLA"/>
              <w:rPr>
                <w:color w:val="002060"/>
              </w:rPr>
            </w:pPr>
            <w:r w:rsidRPr="00FE4729">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C8B9B5" w14:textId="77777777" w:rsidR="00C34A53" w:rsidRPr="00FE4729" w:rsidRDefault="00C34A53" w:rsidP="0010284D">
            <w:pPr>
              <w:pStyle w:val="ROWTABELLA"/>
              <w:rPr>
                <w:color w:val="002060"/>
              </w:rPr>
            </w:pPr>
            <w:r w:rsidRPr="00FE4729">
              <w:rPr>
                <w:color w:val="002060"/>
              </w:rPr>
              <w:t>VIA SALVO D'ACQUISTO</w:t>
            </w:r>
          </w:p>
        </w:tc>
      </w:tr>
      <w:tr w:rsidR="00C34A53" w:rsidRPr="00FE4729" w14:paraId="7C98EE83"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E0C018" w14:textId="77777777" w:rsidR="00C34A53" w:rsidRPr="00FE4729" w:rsidRDefault="00C34A53" w:rsidP="0010284D">
            <w:pPr>
              <w:pStyle w:val="ROWTABELLA"/>
              <w:rPr>
                <w:color w:val="002060"/>
              </w:rPr>
            </w:pPr>
            <w:r w:rsidRPr="00FE472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364046" w14:textId="77777777" w:rsidR="00C34A53" w:rsidRPr="00FE4729" w:rsidRDefault="00C34A53" w:rsidP="0010284D">
            <w:pPr>
              <w:pStyle w:val="ROWTABELLA"/>
              <w:rPr>
                <w:color w:val="002060"/>
              </w:rPr>
            </w:pPr>
            <w:r w:rsidRPr="00FE4729">
              <w:rPr>
                <w:color w:val="002060"/>
              </w:rPr>
              <w:t>AMICI 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C4C71F4"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BC8424" w14:textId="77777777" w:rsidR="00C34A53" w:rsidRPr="00FE4729" w:rsidRDefault="00C34A53" w:rsidP="0010284D">
            <w:pPr>
              <w:pStyle w:val="ROWTABELLA"/>
              <w:rPr>
                <w:color w:val="002060"/>
              </w:rPr>
            </w:pPr>
            <w:r w:rsidRPr="00FE4729">
              <w:rPr>
                <w:color w:val="002060"/>
              </w:rPr>
              <w:t>17/01/2020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264581" w14:textId="77777777" w:rsidR="00C34A53" w:rsidRPr="00FE4729" w:rsidRDefault="00C34A53" w:rsidP="0010284D">
            <w:pPr>
              <w:pStyle w:val="ROWTABELLA"/>
              <w:rPr>
                <w:color w:val="002060"/>
              </w:rPr>
            </w:pPr>
            <w:r w:rsidRPr="00FE4729">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45130B" w14:textId="77777777" w:rsidR="00C34A53" w:rsidRPr="00FE4729" w:rsidRDefault="00C34A53" w:rsidP="0010284D">
            <w:pPr>
              <w:pStyle w:val="ROWTABELLA"/>
              <w:rPr>
                <w:color w:val="002060"/>
              </w:rPr>
            </w:pPr>
            <w:r w:rsidRPr="00FE472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F87B23" w14:textId="77777777" w:rsidR="00C34A53" w:rsidRPr="00FE4729" w:rsidRDefault="00C34A53" w:rsidP="0010284D">
            <w:pPr>
              <w:pStyle w:val="ROWTABELLA"/>
              <w:rPr>
                <w:color w:val="002060"/>
              </w:rPr>
            </w:pPr>
            <w:r w:rsidRPr="00FE4729">
              <w:rPr>
                <w:color w:val="002060"/>
              </w:rPr>
              <w:t>VIA DELLE REGIONI, 8</w:t>
            </w:r>
          </w:p>
        </w:tc>
      </w:tr>
    </w:tbl>
    <w:p w14:paraId="12032103" w14:textId="77777777" w:rsidR="00C34A53" w:rsidRPr="00E876E0" w:rsidRDefault="00C34A53" w:rsidP="00C34A53">
      <w:pPr>
        <w:pStyle w:val="breakline"/>
        <w:divId w:val="527259509"/>
        <w:rPr>
          <w:color w:val="002060"/>
        </w:rPr>
      </w:pPr>
    </w:p>
    <w:p w14:paraId="1D1628AA"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lastRenderedPageBreak/>
        <w:t>REGIONALE CALCIO A 5 FEMMINILE</w:t>
      </w:r>
    </w:p>
    <w:p w14:paraId="7622BA8D" w14:textId="77777777" w:rsidR="00C34A53" w:rsidRPr="00E876E0" w:rsidRDefault="00C34A53" w:rsidP="00C34A53">
      <w:pPr>
        <w:pStyle w:val="TITOLOPRINC"/>
        <w:divId w:val="527259509"/>
        <w:rPr>
          <w:color w:val="002060"/>
        </w:rPr>
      </w:pPr>
      <w:r w:rsidRPr="00E876E0">
        <w:rPr>
          <w:color w:val="002060"/>
        </w:rPr>
        <w:t>RISULTATI</w:t>
      </w:r>
    </w:p>
    <w:p w14:paraId="2D5BA74A" w14:textId="77777777" w:rsidR="00C34A53" w:rsidRPr="00E876E0" w:rsidRDefault="00C34A53" w:rsidP="00C34A53">
      <w:pPr>
        <w:pStyle w:val="breakline"/>
        <w:divId w:val="527259509"/>
        <w:rPr>
          <w:color w:val="002060"/>
        </w:rPr>
      </w:pPr>
    </w:p>
    <w:p w14:paraId="302D834C" w14:textId="77777777" w:rsidR="00C34A53" w:rsidRPr="00E876E0" w:rsidRDefault="00C34A53" w:rsidP="00C34A53">
      <w:pPr>
        <w:pStyle w:val="SOTTOTITOLOCAMPIONATO1"/>
        <w:divId w:val="527259509"/>
        <w:rPr>
          <w:color w:val="002060"/>
        </w:rPr>
      </w:pPr>
      <w:r w:rsidRPr="00E876E0">
        <w:rPr>
          <w:color w:val="002060"/>
        </w:rPr>
        <w:t>RISULTATI UFFICIALI GARE DEL 10/01/2020</w:t>
      </w:r>
    </w:p>
    <w:p w14:paraId="5D12C40A"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33F78DC6"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7949BD0A"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A059D72"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6AC1D"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4BA5D306"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75C7C7" w14:textId="77777777" w:rsidR="00C34A53" w:rsidRPr="00E876E0" w:rsidRDefault="00C34A53" w:rsidP="0010284D">
                  <w:pPr>
                    <w:pStyle w:val="ROWTABELLA"/>
                    <w:rPr>
                      <w:color w:val="002060"/>
                    </w:rPr>
                  </w:pPr>
                  <w:r w:rsidRPr="00E876E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7DDAF6" w14:textId="77777777" w:rsidR="00C34A53" w:rsidRPr="00E876E0" w:rsidRDefault="00C34A53" w:rsidP="0010284D">
                  <w:pPr>
                    <w:pStyle w:val="ROWTABELLA"/>
                    <w:rPr>
                      <w:color w:val="002060"/>
                    </w:rPr>
                  </w:pPr>
                  <w:r w:rsidRPr="00E876E0">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45D5A6" w14:textId="77777777" w:rsidR="00C34A53" w:rsidRPr="00E876E0" w:rsidRDefault="00C34A53" w:rsidP="0010284D">
                  <w:pPr>
                    <w:pStyle w:val="ROWTABELLA"/>
                    <w:jc w:val="center"/>
                    <w:rPr>
                      <w:color w:val="002060"/>
                    </w:rPr>
                  </w:pPr>
                  <w:r w:rsidRPr="00E876E0">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2229AE" w14:textId="77777777" w:rsidR="00C34A53" w:rsidRPr="00E876E0" w:rsidRDefault="00C34A53" w:rsidP="0010284D">
                  <w:pPr>
                    <w:pStyle w:val="ROWTABELLA"/>
                    <w:jc w:val="center"/>
                    <w:rPr>
                      <w:color w:val="002060"/>
                    </w:rPr>
                  </w:pPr>
                  <w:r w:rsidRPr="00E876E0">
                    <w:rPr>
                      <w:color w:val="002060"/>
                    </w:rPr>
                    <w:t> </w:t>
                  </w:r>
                </w:p>
              </w:tc>
            </w:tr>
            <w:tr w:rsidR="00C34A53" w:rsidRPr="00E876E0" w14:paraId="6B285CD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9D6CB7" w14:textId="77777777" w:rsidR="00C34A53" w:rsidRPr="00E876E0" w:rsidRDefault="00C34A53" w:rsidP="0010284D">
                  <w:pPr>
                    <w:pStyle w:val="ROWTABELLA"/>
                    <w:rPr>
                      <w:color w:val="002060"/>
                    </w:rPr>
                  </w:pPr>
                  <w:r w:rsidRPr="00E876E0">
                    <w:rPr>
                      <w:color w:val="002060"/>
                    </w:rPr>
                    <w:t>(1) 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6072A9" w14:textId="77777777" w:rsidR="00C34A53" w:rsidRPr="00E876E0" w:rsidRDefault="00C34A53" w:rsidP="0010284D">
                  <w:pPr>
                    <w:pStyle w:val="ROWTABELLA"/>
                    <w:rPr>
                      <w:color w:val="002060"/>
                    </w:rPr>
                  </w:pPr>
                  <w:r w:rsidRPr="00E876E0">
                    <w:rPr>
                      <w:color w:val="002060"/>
                    </w:rPr>
                    <w:t>- SAN MICHELE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41B907D" w14:textId="77777777" w:rsidR="00C34A53" w:rsidRPr="00E876E0" w:rsidRDefault="00C34A53" w:rsidP="0010284D">
                  <w:pPr>
                    <w:pStyle w:val="ROWTABELLA"/>
                    <w:jc w:val="center"/>
                    <w:rPr>
                      <w:color w:val="002060"/>
                    </w:rPr>
                  </w:pPr>
                  <w:r w:rsidRPr="00E876E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82F61B" w14:textId="77777777" w:rsidR="00C34A53" w:rsidRPr="00E876E0" w:rsidRDefault="00C34A53" w:rsidP="0010284D">
                  <w:pPr>
                    <w:pStyle w:val="ROWTABELLA"/>
                    <w:jc w:val="center"/>
                    <w:rPr>
                      <w:color w:val="002060"/>
                    </w:rPr>
                  </w:pPr>
                  <w:r w:rsidRPr="00E876E0">
                    <w:rPr>
                      <w:color w:val="002060"/>
                    </w:rPr>
                    <w:t> </w:t>
                  </w:r>
                </w:p>
              </w:tc>
            </w:tr>
            <w:tr w:rsidR="00C34A53" w:rsidRPr="00E876E0" w14:paraId="544975D2"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7DDD9A" w14:textId="77777777" w:rsidR="00C34A53" w:rsidRPr="00E876E0" w:rsidRDefault="00C34A53" w:rsidP="0010284D">
                  <w:pPr>
                    <w:pStyle w:val="ROWTABELLA"/>
                    <w:rPr>
                      <w:color w:val="002060"/>
                    </w:rPr>
                  </w:pPr>
                  <w:r w:rsidRPr="00E876E0">
                    <w:rPr>
                      <w:color w:val="002060"/>
                    </w:rPr>
                    <w:t>LF JESINA FEMMINILE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AB136C" w14:textId="77777777" w:rsidR="00C34A53" w:rsidRPr="00E876E0" w:rsidRDefault="00C34A53" w:rsidP="0010284D">
                  <w:pPr>
                    <w:pStyle w:val="ROWTABELLA"/>
                    <w:rPr>
                      <w:color w:val="002060"/>
                    </w:rPr>
                  </w:pPr>
                  <w:r w:rsidRPr="00E876E0">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14CBBC" w14:textId="77777777" w:rsidR="00C34A53" w:rsidRPr="00E876E0" w:rsidRDefault="00C34A53" w:rsidP="0010284D">
                  <w:pPr>
                    <w:pStyle w:val="ROWTABELLA"/>
                    <w:jc w:val="center"/>
                    <w:rPr>
                      <w:color w:val="002060"/>
                    </w:rPr>
                  </w:pPr>
                  <w:r w:rsidRPr="00E876E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D8B94C" w14:textId="77777777" w:rsidR="00C34A53" w:rsidRPr="00E876E0" w:rsidRDefault="00C34A53" w:rsidP="0010284D">
                  <w:pPr>
                    <w:pStyle w:val="ROWTABELLA"/>
                    <w:jc w:val="center"/>
                    <w:rPr>
                      <w:color w:val="002060"/>
                    </w:rPr>
                  </w:pPr>
                  <w:r w:rsidRPr="00E876E0">
                    <w:rPr>
                      <w:color w:val="002060"/>
                    </w:rPr>
                    <w:t> </w:t>
                  </w:r>
                </w:p>
              </w:tc>
            </w:tr>
            <w:tr w:rsidR="00C34A53" w:rsidRPr="00E876E0" w14:paraId="422BED3F"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2139D1A2" w14:textId="77777777" w:rsidR="00C34A53" w:rsidRPr="00E876E0" w:rsidRDefault="00C34A53" w:rsidP="0010284D">
                  <w:pPr>
                    <w:pStyle w:val="ROWTABELLA"/>
                    <w:rPr>
                      <w:color w:val="002060"/>
                    </w:rPr>
                  </w:pPr>
                  <w:r w:rsidRPr="00E876E0">
                    <w:rPr>
                      <w:color w:val="002060"/>
                    </w:rPr>
                    <w:t>(1) - disputata il 11/01/2020</w:t>
                  </w:r>
                </w:p>
              </w:tc>
            </w:tr>
          </w:tbl>
          <w:p w14:paraId="2A3968F9"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C8B2043"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CDF30"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3A55E1A7"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616C80" w14:textId="77777777" w:rsidR="00C34A53" w:rsidRPr="00E876E0" w:rsidRDefault="00C34A53" w:rsidP="0010284D">
                  <w:pPr>
                    <w:pStyle w:val="ROWTABELLA"/>
                    <w:rPr>
                      <w:color w:val="002060"/>
                    </w:rPr>
                  </w:pPr>
                  <w:r w:rsidRPr="00E876E0">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8C5340" w14:textId="77777777" w:rsidR="00C34A53" w:rsidRPr="00E876E0" w:rsidRDefault="00C34A53" w:rsidP="0010284D">
                  <w:pPr>
                    <w:pStyle w:val="ROWTABELLA"/>
                    <w:rPr>
                      <w:color w:val="002060"/>
                    </w:rPr>
                  </w:pPr>
                  <w:r w:rsidRPr="00E876E0">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62958A" w14:textId="77777777" w:rsidR="00C34A53" w:rsidRPr="00E876E0" w:rsidRDefault="00C34A53" w:rsidP="0010284D">
                  <w:pPr>
                    <w:pStyle w:val="ROWTABELLA"/>
                    <w:jc w:val="center"/>
                    <w:rPr>
                      <w:color w:val="002060"/>
                    </w:rPr>
                  </w:pPr>
                  <w:r w:rsidRPr="00E876E0">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0FC06D" w14:textId="77777777" w:rsidR="00C34A53" w:rsidRPr="00E876E0" w:rsidRDefault="00C34A53" w:rsidP="0010284D">
                  <w:pPr>
                    <w:pStyle w:val="ROWTABELLA"/>
                    <w:jc w:val="center"/>
                    <w:rPr>
                      <w:color w:val="002060"/>
                    </w:rPr>
                  </w:pPr>
                  <w:r w:rsidRPr="00E876E0">
                    <w:rPr>
                      <w:color w:val="002060"/>
                    </w:rPr>
                    <w:t> </w:t>
                  </w:r>
                </w:p>
              </w:tc>
            </w:tr>
            <w:tr w:rsidR="00C34A53" w:rsidRPr="00E876E0" w14:paraId="1F60C8E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BE8529" w14:textId="77777777" w:rsidR="00C34A53" w:rsidRPr="00E876E0" w:rsidRDefault="00C34A53" w:rsidP="0010284D">
                  <w:pPr>
                    <w:pStyle w:val="ROWTABELLA"/>
                    <w:rPr>
                      <w:color w:val="002060"/>
                    </w:rPr>
                  </w:pPr>
                  <w:r w:rsidRPr="00E876E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071FEE" w14:textId="77777777" w:rsidR="00C34A53" w:rsidRPr="00E876E0" w:rsidRDefault="00C34A53" w:rsidP="0010284D">
                  <w:pPr>
                    <w:pStyle w:val="ROWTABELLA"/>
                    <w:rPr>
                      <w:color w:val="002060"/>
                    </w:rPr>
                  </w:pPr>
                  <w:r w:rsidRPr="00E876E0">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60C37A" w14:textId="77777777" w:rsidR="00C34A53" w:rsidRPr="00E876E0" w:rsidRDefault="00C34A53" w:rsidP="0010284D">
                  <w:pPr>
                    <w:pStyle w:val="ROWTABELLA"/>
                    <w:jc w:val="center"/>
                    <w:rPr>
                      <w:color w:val="002060"/>
                    </w:rPr>
                  </w:pPr>
                  <w:r w:rsidRPr="00E876E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380D3E" w14:textId="77777777" w:rsidR="00C34A53" w:rsidRPr="00E876E0" w:rsidRDefault="00C34A53" w:rsidP="0010284D">
                  <w:pPr>
                    <w:pStyle w:val="ROWTABELLA"/>
                    <w:jc w:val="center"/>
                    <w:rPr>
                      <w:color w:val="002060"/>
                    </w:rPr>
                  </w:pPr>
                  <w:r w:rsidRPr="00E876E0">
                    <w:rPr>
                      <w:color w:val="002060"/>
                    </w:rPr>
                    <w:t> </w:t>
                  </w:r>
                </w:p>
              </w:tc>
            </w:tr>
            <w:tr w:rsidR="00C34A53" w:rsidRPr="00E876E0" w14:paraId="69C1D6C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084DC3" w14:textId="77777777" w:rsidR="00C34A53" w:rsidRPr="00E876E0" w:rsidRDefault="00C34A53" w:rsidP="0010284D">
                  <w:pPr>
                    <w:pStyle w:val="ROWTABELLA"/>
                    <w:rPr>
                      <w:color w:val="002060"/>
                    </w:rPr>
                  </w:pPr>
                  <w:r w:rsidRPr="00E876E0">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C9C17BE" w14:textId="77777777" w:rsidR="00C34A53" w:rsidRPr="00E876E0" w:rsidRDefault="00C34A53" w:rsidP="0010284D">
                  <w:pPr>
                    <w:pStyle w:val="ROWTABELLA"/>
                    <w:rPr>
                      <w:color w:val="002060"/>
                    </w:rPr>
                  </w:pPr>
                  <w:r w:rsidRPr="00E876E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47AF0F" w14:textId="77777777" w:rsidR="00C34A53" w:rsidRPr="00E876E0" w:rsidRDefault="00C34A53" w:rsidP="0010284D">
                  <w:pPr>
                    <w:pStyle w:val="ROWTABELLA"/>
                    <w:jc w:val="center"/>
                    <w:rPr>
                      <w:color w:val="002060"/>
                    </w:rPr>
                  </w:pPr>
                  <w:r w:rsidRPr="00E876E0">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13C6E3" w14:textId="77777777" w:rsidR="00C34A53" w:rsidRPr="00E876E0" w:rsidRDefault="00C34A53" w:rsidP="0010284D">
                  <w:pPr>
                    <w:pStyle w:val="ROWTABELLA"/>
                    <w:jc w:val="center"/>
                    <w:rPr>
                      <w:color w:val="002060"/>
                    </w:rPr>
                  </w:pPr>
                  <w:r w:rsidRPr="00E876E0">
                    <w:rPr>
                      <w:color w:val="002060"/>
                    </w:rPr>
                    <w:t> </w:t>
                  </w:r>
                </w:p>
              </w:tc>
            </w:tr>
            <w:tr w:rsidR="00C34A53" w:rsidRPr="00E876E0" w14:paraId="5ABFF81E"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5A0BE7" w14:textId="77777777" w:rsidR="00C34A53" w:rsidRPr="00E876E0" w:rsidRDefault="00C34A53" w:rsidP="0010284D">
                  <w:pPr>
                    <w:pStyle w:val="ROWTABELLA"/>
                    <w:rPr>
                      <w:color w:val="002060"/>
                    </w:rPr>
                  </w:pPr>
                  <w:r w:rsidRPr="00E876E0">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774CF" w14:textId="77777777" w:rsidR="00C34A53" w:rsidRPr="00E876E0" w:rsidRDefault="00C34A53" w:rsidP="0010284D">
                  <w:pPr>
                    <w:pStyle w:val="ROWTABELLA"/>
                    <w:rPr>
                      <w:color w:val="002060"/>
                    </w:rPr>
                  </w:pPr>
                  <w:r w:rsidRPr="00E876E0">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990583" w14:textId="77777777" w:rsidR="00C34A53" w:rsidRPr="00E876E0" w:rsidRDefault="00C34A53" w:rsidP="0010284D">
                  <w:pPr>
                    <w:pStyle w:val="ROWTABELLA"/>
                    <w:jc w:val="center"/>
                    <w:rPr>
                      <w:color w:val="002060"/>
                    </w:rPr>
                  </w:pPr>
                  <w:r w:rsidRPr="00E876E0">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75440A" w14:textId="77777777" w:rsidR="00C34A53" w:rsidRPr="00E876E0" w:rsidRDefault="00C34A53" w:rsidP="0010284D">
                  <w:pPr>
                    <w:pStyle w:val="ROWTABELLA"/>
                    <w:jc w:val="center"/>
                    <w:rPr>
                      <w:color w:val="002060"/>
                    </w:rPr>
                  </w:pPr>
                  <w:r w:rsidRPr="00E876E0">
                    <w:rPr>
                      <w:color w:val="002060"/>
                    </w:rPr>
                    <w:t> </w:t>
                  </w:r>
                </w:p>
              </w:tc>
            </w:tr>
            <w:tr w:rsidR="00C34A53" w:rsidRPr="00E876E0" w14:paraId="0674930B"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119E717D" w14:textId="77777777" w:rsidR="00C34A53" w:rsidRPr="00E876E0" w:rsidRDefault="00C34A53" w:rsidP="0010284D">
                  <w:pPr>
                    <w:pStyle w:val="ROWTABELLA"/>
                    <w:rPr>
                      <w:color w:val="002060"/>
                    </w:rPr>
                  </w:pPr>
                  <w:r w:rsidRPr="00E876E0">
                    <w:rPr>
                      <w:color w:val="002060"/>
                    </w:rPr>
                    <w:t>(1) - disputata il 11/01/2020</w:t>
                  </w:r>
                </w:p>
              </w:tc>
            </w:tr>
            <w:tr w:rsidR="00C34A53" w:rsidRPr="00E876E0" w14:paraId="5F1B3951"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4139BD2D" w14:textId="77777777" w:rsidR="00C34A53" w:rsidRPr="00E876E0" w:rsidRDefault="00C34A53" w:rsidP="0010284D">
                  <w:pPr>
                    <w:pStyle w:val="ROWTABELLA"/>
                    <w:rPr>
                      <w:color w:val="002060"/>
                    </w:rPr>
                  </w:pPr>
                  <w:r w:rsidRPr="00E876E0">
                    <w:rPr>
                      <w:color w:val="002060"/>
                    </w:rPr>
                    <w:t>(2) - disputata il 12/01/2020</w:t>
                  </w:r>
                </w:p>
              </w:tc>
            </w:tr>
          </w:tbl>
          <w:p w14:paraId="3272CDB1" w14:textId="77777777" w:rsidR="00C34A53" w:rsidRPr="00E876E0" w:rsidRDefault="00C34A53" w:rsidP="0010284D">
            <w:pPr>
              <w:rPr>
                <w:color w:val="002060"/>
              </w:rPr>
            </w:pPr>
          </w:p>
        </w:tc>
      </w:tr>
    </w:tbl>
    <w:p w14:paraId="1CE61C40" w14:textId="77777777" w:rsidR="00C34A53" w:rsidRPr="00E876E0" w:rsidRDefault="00C34A53" w:rsidP="00C34A53">
      <w:pPr>
        <w:pStyle w:val="breakline"/>
        <w:divId w:val="527259509"/>
        <w:rPr>
          <w:color w:val="002060"/>
        </w:rPr>
      </w:pPr>
    </w:p>
    <w:p w14:paraId="42D68137" w14:textId="77777777" w:rsidR="00C34A53" w:rsidRPr="00E876E0" w:rsidRDefault="00C34A53" w:rsidP="00C34A53">
      <w:pPr>
        <w:pStyle w:val="breakline"/>
        <w:divId w:val="527259509"/>
        <w:rPr>
          <w:color w:val="002060"/>
        </w:rPr>
      </w:pPr>
    </w:p>
    <w:p w14:paraId="3A27FD23" w14:textId="77777777" w:rsidR="00C34A53" w:rsidRPr="00E876E0" w:rsidRDefault="00C34A53" w:rsidP="00C34A53">
      <w:pPr>
        <w:pStyle w:val="TITOLOPRINC"/>
        <w:divId w:val="527259509"/>
        <w:rPr>
          <w:color w:val="002060"/>
        </w:rPr>
      </w:pPr>
      <w:r w:rsidRPr="00E876E0">
        <w:rPr>
          <w:color w:val="002060"/>
        </w:rPr>
        <w:t>GIUDICE SPORTIVO</w:t>
      </w:r>
    </w:p>
    <w:p w14:paraId="2B26FF9B"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1228B9A0" w14:textId="77777777" w:rsidR="00C34A53" w:rsidRPr="00E876E0" w:rsidRDefault="00C34A53" w:rsidP="00C34A53">
      <w:pPr>
        <w:pStyle w:val="titolo10"/>
        <w:divId w:val="527259509"/>
        <w:rPr>
          <w:color w:val="002060"/>
        </w:rPr>
      </w:pPr>
      <w:r w:rsidRPr="00E876E0">
        <w:rPr>
          <w:color w:val="002060"/>
        </w:rPr>
        <w:t xml:space="preserve">GARE DEL 10/ 1/2020 </w:t>
      </w:r>
    </w:p>
    <w:p w14:paraId="3F65DA36"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41710E1A"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2936D609" w14:textId="77777777" w:rsidR="00C34A53" w:rsidRPr="00E876E0" w:rsidRDefault="00C34A53" w:rsidP="00C34A53">
      <w:pPr>
        <w:pStyle w:val="titolo3"/>
        <w:divId w:val="527259509"/>
        <w:rPr>
          <w:color w:val="002060"/>
        </w:rPr>
      </w:pPr>
      <w:r w:rsidRPr="00E876E0">
        <w:rPr>
          <w:color w:val="002060"/>
        </w:rPr>
        <w:t xml:space="preserve">CALCIATORI NON ESPULSI </w:t>
      </w:r>
    </w:p>
    <w:p w14:paraId="37BDE1E6"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B5DF49F" w14:textId="77777777" w:rsidTr="00C34A53">
        <w:trPr>
          <w:divId w:val="527259509"/>
        </w:trPr>
        <w:tc>
          <w:tcPr>
            <w:tcW w:w="2200" w:type="dxa"/>
            <w:tcMar>
              <w:top w:w="20" w:type="dxa"/>
              <w:left w:w="20" w:type="dxa"/>
              <w:bottom w:w="20" w:type="dxa"/>
              <w:right w:w="20" w:type="dxa"/>
            </w:tcMar>
            <w:vAlign w:val="center"/>
          </w:tcPr>
          <w:p w14:paraId="0A900B1A" w14:textId="77777777" w:rsidR="00C34A53" w:rsidRPr="00E876E0" w:rsidRDefault="00C34A53" w:rsidP="0010284D">
            <w:pPr>
              <w:pStyle w:val="movimento"/>
              <w:rPr>
                <w:color w:val="002060"/>
              </w:rPr>
            </w:pPr>
            <w:r w:rsidRPr="00E876E0">
              <w:rPr>
                <w:color w:val="002060"/>
              </w:rPr>
              <w:t>MANNELLA ANGELA MARIA</w:t>
            </w:r>
          </w:p>
        </w:tc>
        <w:tc>
          <w:tcPr>
            <w:tcW w:w="2200" w:type="dxa"/>
            <w:tcMar>
              <w:top w:w="20" w:type="dxa"/>
              <w:left w:w="20" w:type="dxa"/>
              <w:bottom w:w="20" w:type="dxa"/>
              <w:right w:w="20" w:type="dxa"/>
            </w:tcMar>
            <w:vAlign w:val="center"/>
          </w:tcPr>
          <w:p w14:paraId="5306900E" w14:textId="77777777" w:rsidR="00C34A53" w:rsidRPr="00E876E0" w:rsidRDefault="00C34A53" w:rsidP="0010284D">
            <w:pPr>
              <w:pStyle w:val="movimento2"/>
              <w:rPr>
                <w:color w:val="002060"/>
              </w:rPr>
            </w:pPr>
            <w:r w:rsidRPr="00E876E0">
              <w:rPr>
                <w:color w:val="002060"/>
              </w:rPr>
              <w:t xml:space="preserve">(CANTINE RIUNITE CSI) </w:t>
            </w:r>
          </w:p>
        </w:tc>
        <w:tc>
          <w:tcPr>
            <w:tcW w:w="800" w:type="dxa"/>
            <w:tcMar>
              <w:top w:w="20" w:type="dxa"/>
              <w:left w:w="20" w:type="dxa"/>
              <w:bottom w:w="20" w:type="dxa"/>
              <w:right w:w="20" w:type="dxa"/>
            </w:tcMar>
            <w:vAlign w:val="center"/>
          </w:tcPr>
          <w:p w14:paraId="3DD137F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E5DA2A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935ADEC" w14:textId="77777777" w:rsidR="00C34A53" w:rsidRPr="00E876E0" w:rsidRDefault="00C34A53" w:rsidP="0010284D">
            <w:pPr>
              <w:pStyle w:val="movimento2"/>
              <w:rPr>
                <w:color w:val="002060"/>
              </w:rPr>
            </w:pPr>
            <w:r w:rsidRPr="00E876E0">
              <w:rPr>
                <w:color w:val="002060"/>
              </w:rPr>
              <w:t> </w:t>
            </w:r>
          </w:p>
        </w:tc>
      </w:tr>
    </w:tbl>
    <w:p w14:paraId="0E7E7951"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ED43520" w14:textId="77777777" w:rsidTr="00C34A53">
        <w:trPr>
          <w:divId w:val="527259509"/>
        </w:trPr>
        <w:tc>
          <w:tcPr>
            <w:tcW w:w="2200" w:type="dxa"/>
            <w:tcMar>
              <w:top w:w="20" w:type="dxa"/>
              <w:left w:w="20" w:type="dxa"/>
              <w:bottom w:w="20" w:type="dxa"/>
              <w:right w:w="20" w:type="dxa"/>
            </w:tcMar>
            <w:vAlign w:val="center"/>
          </w:tcPr>
          <w:p w14:paraId="2500CE27" w14:textId="77777777" w:rsidR="00C34A53" w:rsidRPr="00E876E0" w:rsidRDefault="00C34A53" w:rsidP="0010284D">
            <w:pPr>
              <w:pStyle w:val="movimento"/>
              <w:rPr>
                <w:color w:val="002060"/>
              </w:rPr>
            </w:pPr>
            <w:r w:rsidRPr="00E876E0">
              <w:rPr>
                <w:color w:val="002060"/>
              </w:rPr>
              <w:t>CUSIMANO VALENTINA</w:t>
            </w:r>
          </w:p>
        </w:tc>
        <w:tc>
          <w:tcPr>
            <w:tcW w:w="2200" w:type="dxa"/>
            <w:tcMar>
              <w:top w:w="20" w:type="dxa"/>
              <w:left w:w="20" w:type="dxa"/>
              <w:bottom w:w="20" w:type="dxa"/>
              <w:right w:w="20" w:type="dxa"/>
            </w:tcMar>
            <w:vAlign w:val="center"/>
          </w:tcPr>
          <w:p w14:paraId="2AF16AB6" w14:textId="77777777" w:rsidR="00C34A53" w:rsidRPr="00E876E0" w:rsidRDefault="00C34A53" w:rsidP="0010284D">
            <w:pPr>
              <w:pStyle w:val="movimento2"/>
              <w:rPr>
                <w:color w:val="002060"/>
              </w:rPr>
            </w:pPr>
            <w:r w:rsidRPr="00E876E0">
              <w:rPr>
                <w:color w:val="002060"/>
              </w:rPr>
              <w:t xml:space="preserve">(ACLI MANTOVANI CALCIO A 5) </w:t>
            </w:r>
          </w:p>
        </w:tc>
        <w:tc>
          <w:tcPr>
            <w:tcW w:w="800" w:type="dxa"/>
            <w:tcMar>
              <w:top w:w="20" w:type="dxa"/>
              <w:left w:w="20" w:type="dxa"/>
              <w:bottom w:w="20" w:type="dxa"/>
              <w:right w:w="20" w:type="dxa"/>
            </w:tcMar>
            <w:vAlign w:val="center"/>
          </w:tcPr>
          <w:p w14:paraId="0A9798F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4D41531" w14:textId="77777777" w:rsidR="00C34A53" w:rsidRPr="00E876E0" w:rsidRDefault="00C34A53" w:rsidP="0010284D">
            <w:pPr>
              <w:pStyle w:val="movimento"/>
              <w:rPr>
                <w:color w:val="002060"/>
              </w:rPr>
            </w:pPr>
            <w:r w:rsidRPr="00E876E0">
              <w:rPr>
                <w:color w:val="002060"/>
              </w:rPr>
              <w:t>GAGLIARDI VALENTINA</w:t>
            </w:r>
          </w:p>
        </w:tc>
        <w:tc>
          <w:tcPr>
            <w:tcW w:w="2200" w:type="dxa"/>
            <w:tcMar>
              <w:top w:w="20" w:type="dxa"/>
              <w:left w:w="20" w:type="dxa"/>
              <w:bottom w:w="20" w:type="dxa"/>
              <w:right w:w="20" w:type="dxa"/>
            </w:tcMar>
            <w:vAlign w:val="center"/>
          </w:tcPr>
          <w:p w14:paraId="073DF45D" w14:textId="77777777" w:rsidR="00C34A53" w:rsidRPr="00E876E0" w:rsidRDefault="00C34A53" w:rsidP="0010284D">
            <w:pPr>
              <w:pStyle w:val="movimento2"/>
              <w:rPr>
                <w:color w:val="002060"/>
              </w:rPr>
            </w:pPr>
            <w:r w:rsidRPr="00E876E0">
              <w:rPr>
                <w:color w:val="002060"/>
              </w:rPr>
              <w:t xml:space="preserve">(LF JESINA FEMMINILE) </w:t>
            </w:r>
          </w:p>
        </w:tc>
      </w:tr>
      <w:tr w:rsidR="00C34A53" w:rsidRPr="00E876E0" w14:paraId="08A5C86A" w14:textId="77777777" w:rsidTr="00C34A53">
        <w:trPr>
          <w:divId w:val="527259509"/>
        </w:trPr>
        <w:tc>
          <w:tcPr>
            <w:tcW w:w="2200" w:type="dxa"/>
            <w:tcMar>
              <w:top w:w="20" w:type="dxa"/>
              <w:left w:w="20" w:type="dxa"/>
              <w:bottom w:w="20" w:type="dxa"/>
              <w:right w:w="20" w:type="dxa"/>
            </w:tcMar>
            <w:vAlign w:val="center"/>
          </w:tcPr>
          <w:p w14:paraId="5E07064F" w14:textId="77777777" w:rsidR="00C34A53" w:rsidRPr="00E876E0" w:rsidRDefault="00C34A53" w:rsidP="0010284D">
            <w:pPr>
              <w:pStyle w:val="movimento"/>
              <w:rPr>
                <w:color w:val="002060"/>
              </w:rPr>
            </w:pPr>
            <w:r w:rsidRPr="00E876E0">
              <w:rPr>
                <w:color w:val="002060"/>
              </w:rPr>
              <w:t>LANI ELISA</w:t>
            </w:r>
          </w:p>
        </w:tc>
        <w:tc>
          <w:tcPr>
            <w:tcW w:w="2200" w:type="dxa"/>
            <w:tcMar>
              <w:top w:w="20" w:type="dxa"/>
              <w:left w:w="20" w:type="dxa"/>
              <w:bottom w:w="20" w:type="dxa"/>
              <w:right w:w="20" w:type="dxa"/>
            </w:tcMar>
            <w:vAlign w:val="center"/>
          </w:tcPr>
          <w:p w14:paraId="4E89DDF0" w14:textId="77777777" w:rsidR="00C34A53" w:rsidRPr="00E876E0" w:rsidRDefault="00C34A53" w:rsidP="0010284D">
            <w:pPr>
              <w:pStyle w:val="movimento2"/>
              <w:rPr>
                <w:color w:val="002060"/>
              </w:rPr>
            </w:pPr>
            <w:r w:rsidRPr="00E876E0">
              <w:rPr>
                <w:color w:val="002060"/>
              </w:rPr>
              <w:t xml:space="preserve">(PIANDIROSE) </w:t>
            </w:r>
          </w:p>
        </w:tc>
        <w:tc>
          <w:tcPr>
            <w:tcW w:w="800" w:type="dxa"/>
            <w:tcMar>
              <w:top w:w="20" w:type="dxa"/>
              <w:left w:w="20" w:type="dxa"/>
              <w:bottom w:w="20" w:type="dxa"/>
              <w:right w:w="20" w:type="dxa"/>
            </w:tcMar>
            <w:vAlign w:val="center"/>
          </w:tcPr>
          <w:p w14:paraId="1A1426D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222DA1A" w14:textId="77777777" w:rsidR="00C34A53" w:rsidRPr="00E876E0" w:rsidRDefault="00C34A53" w:rsidP="0010284D">
            <w:pPr>
              <w:pStyle w:val="movimento"/>
              <w:rPr>
                <w:color w:val="002060"/>
              </w:rPr>
            </w:pPr>
            <w:r w:rsidRPr="00E876E0">
              <w:rPr>
                <w:color w:val="002060"/>
              </w:rPr>
              <w:t>NESPOLA GLORIA</w:t>
            </w:r>
          </w:p>
        </w:tc>
        <w:tc>
          <w:tcPr>
            <w:tcW w:w="2200" w:type="dxa"/>
            <w:tcMar>
              <w:top w:w="20" w:type="dxa"/>
              <w:left w:w="20" w:type="dxa"/>
              <w:bottom w:w="20" w:type="dxa"/>
              <w:right w:w="20" w:type="dxa"/>
            </w:tcMar>
            <w:vAlign w:val="center"/>
          </w:tcPr>
          <w:p w14:paraId="5E15E2AC" w14:textId="77777777" w:rsidR="00C34A53" w:rsidRPr="00E876E0" w:rsidRDefault="00C34A53" w:rsidP="0010284D">
            <w:pPr>
              <w:pStyle w:val="movimento2"/>
              <w:rPr>
                <w:color w:val="002060"/>
              </w:rPr>
            </w:pPr>
            <w:r w:rsidRPr="00E876E0">
              <w:rPr>
                <w:color w:val="002060"/>
              </w:rPr>
              <w:t xml:space="preserve">(PIANDIROSE) </w:t>
            </w:r>
          </w:p>
        </w:tc>
      </w:tr>
    </w:tbl>
    <w:p w14:paraId="5B063B82"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810D093" w14:textId="77777777" w:rsidTr="00C34A53">
        <w:trPr>
          <w:divId w:val="527259509"/>
        </w:trPr>
        <w:tc>
          <w:tcPr>
            <w:tcW w:w="2200" w:type="dxa"/>
            <w:tcMar>
              <w:top w:w="20" w:type="dxa"/>
              <w:left w:w="20" w:type="dxa"/>
              <w:bottom w:w="20" w:type="dxa"/>
              <w:right w:w="20" w:type="dxa"/>
            </w:tcMar>
            <w:vAlign w:val="center"/>
          </w:tcPr>
          <w:p w14:paraId="1925E27D" w14:textId="77777777" w:rsidR="00C34A53" w:rsidRPr="00E876E0" w:rsidRDefault="00C34A53" w:rsidP="0010284D">
            <w:pPr>
              <w:pStyle w:val="movimento"/>
              <w:rPr>
                <w:color w:val="002060"/>
              </w:rPr>
            </w:pPr>
            <w:r w:rsidRPr="00E876E0">
              <w:rPr>
                <w:color w:val="002060"/>
              </w:rPr>
              <w:t>AMEDANO MICHELA</w:t>
            </w:r>
          </w:p>
        </w:tc>
        <w:tc>
          <w:tcPr>
            <w:tcW w:w="2200" w:type="dxa"/>
            <w:tcMar>
              <w:top w:w="20" w:type="dxa"/>
              <w:left w:w="20" w:type="dxa"/>
              <w:bottom w:w="20" w:type="dxa"/>
              <w:right w:w="20" w:type="dxa"/>
            </w:tcMar>
            <w:vAlign w:val="center"/>
          </w:tcPr>
          <w:p w14:paraId="5D6E9D57" w14:textId="77777777" w:rsidR="00C34A53" w:rsidRPr="00E876E0" w:rsidRDefault="00C34A53" w:rsidP="0010284D">
            <w:pPr>
              <w:pStyle w:val="movimento2"/>
              <w:rPr>
                <w:color w:val="002060"/>
              </w:rPr>
            </w:pPr>
            <w:r w:rsidRPr="00E876E0">
              <w:rPr>
                <w:color w:val="002060"/>
              </w:rPr>
              <w:t xml:space="preserve">(CALCIO A 5 CORINALDO) </w:t>
            </w:r>
          </w:p>
        </w:tc>
        <w:tc>
          <w:tcPr>
            <w:tcW w:w="800" w:type="dxa"/>
            <w:tcMar>
              <w:top w:w="20" w:type="dxa"/>
              <w:left w:w="20" w:type="dxa"/>
              <w:bottom w:w="20" w:type="dxa"/>
              <w:right w:w="20" w:type="dxa"/>
            </w:tcMar>
            <w:vAlign w:val="center"/>
          </w:tcPr>
          <w:p w14:paraId="7796FAD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6218A41" w14:textId="77777777" w:rsidR="00C34A53" w:rsidRPr="00E876E0" w:rsidRDefault="00C34A53" w:rsidP="0010284D">
            <w:pPr>
              <w:pStyle w:val="movimento"/>
              <w:rPr>
                <w:color w:val="002060"/>
              </w:rPr>
            </w:pPr>
            <w:r w:rsidRPr="00E876E0">
              <w:rPr>
                <w:color w:val="002060"/>
              </w:rPr>
              <w:t>AQUINATI ALESSANDRA</w:t>
            </w:r>
          </w:p>
        </w:tc>
        <w:tc>
          <w:tcPr>
            <w:tcW w:w="2200" w:type="dxa"/>
            <w:tcMar>
              <w:top w:w="20" w:type="dxa"/>
              <w:left w:w="20" w:type="dxa"/>
              <w:bottom w:w="20" w:type="dxa"/>
              <w:right w:w="20" w:type="dxa"/>
            </w:tcMar>
            <w:vAlign w:val="center"/>
          </w:tcPr>
          <w:p w14:paraId="7FC1C789" w14:textId="77777777" w:rsidR="00C34A53" w:rsidRPr="00E876E0" w:rsidRDefault="00C34A53" w:rsidP="0010284D">
            <w:pPr>
              <w:pStyle w:val="movimento2"/>
              <w:rPr>
                <w:color w:val="002060"/>
              </w:rPr>
            </w:pPr>
            <w:r w:rsidRPr="00E876E0">
              <w:rPr>
                <w:color w:val="002060"/>
              </w:rPr>
              <w:t xml:space="preserve">(CALCIO A 5 CORINALDO) </w:t>
            </w:r>
          </w:p>
        </w:tc>
      </w:tr>
    </w:tbl>
    <w:p w14:paraId="481E7058" w14:textId="77777777" w:rsidR="00C34A53" w:rsidRPr="00E876E0" w:rsidRDefault="00C34A53" w:rsidP="00C34A53">
      <w:pPr>
        <w:pStyle w:val="titolo10"/>
        <w:divId w:val="527259509"/>
        <w:rPr>
          <w:color w:val="002060"/>
        </w:rPr>
      </w:pPr>
      <w:r w:rsidRPr="00E876E0">
        <w:rPr>
          <w:color w:val="002060"/>
        </w:rPr>
        <w:t xml:space="preserve">GARE DEL 11/ 1/2020 </w:t>
      </w:r>
    </w:p>
    <w:p w14:paraId="52C8AABF"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774B45DD" w14:textId="77777777" w:rsidR="00C34A53" w:rsidRPr="00E876E0" w:rsidRDefault="00C34A53" w:rsidP="00C34A53">
      <w:pPr>
        <w:pStyle w:val="TITOLO7B"/>
        <w:divId w:val="527259509"/>
        <w:rPr>
          <w:color w:val="002060"/>
        </w:rPr>
      </w:pPr>
      <w:r w:rsidRPr="00E876E0">
        <w:rPr>
          <w:color w:val="002060"/>
        </w:rPr>
        <w:lastRenderedPageBreak/>
        <w:t xml:space="preserve">In base alle risultanze degli atti ufficiali sono state deliberate le seguenti sanzioni disciplinari. </w:t>
      </w:r>
    </w:p>
    <w:p w14:paraId="1DC41F61" w14:textId="77777777" w:rsidR="00C34A53" w:rsidRPr="00E876E0" w:rsidRDefault="00C34A53" w:rsidP="00C34A53">
      <w:pPr>
        <w:pStyle w:val="titolo3"/>
        <w:divId w:val="527259509"/>
        <w:rPr>
          <w:color w:val="002060"/>
        </w:rPr>
      </w:pPr>
      <w:r w:rsidRPr="00E876E0">
        <w:rPr>
          <w:color w:val="002060"/>
        </w:rPr>
        <w:t xml:space="preserve">CALCIATORI NON ESPULSI </w:t>
      </w:r>
    </w:p>
    <w:p w14:paraId="07F49BE4"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F056B32" w14:textId="77777777" w:rsidTr="00C34A53">
        <w:trPr>
          <w:divId w:val="527259509"/>
        </w:trPr>
        <w:tc>
          <w:tcPr>
            <w:tcW w:w="2200" w:type="dxa"/>
            <w:tcMar>
              <w:top w:w="20" w:type="dxa"/>
              <w:left w:w="20" w:type="dxa"/>
              <w:bottom w:w="20" w:type="dxa"/>
              <w:right w:w="20" w:type="dxa"/>
            </w:tcMar>
            <w:vAlign w:val="center"/>
          </w:tcPr>
          <w:p w14:paraId="4E0D3086" w14:textId="77777777" w:rsidR="00C34A53" w:rsidRPr="00E876E0" w:rsidRDefault="00C34A53" w:rsidP="0010284D">
            <w:pPr>
              <w:pStyle w:val="movimento"/>
              <w:rPr>
                <w:color w:val="002060"/>
              </w:rPr>
            </w:pPr>
            <w:r w:rsidRPr="00E876E0">
              <w:rPr>
                <w:color w:val="002060"/>
              </w:rPr>
              <w:t>MONTIRONI FEDERICA</w:t>
            </w:r>
          </w:p>
        </w:tc>
        <w:tc>
          <w:tcPr>
            <w:tcW w:w="2200" w:type="dxa"/>
            <w:tcMar>
              <w:top w:w="20" w:type="dxa"/>
              <w:left w:w="20" w:type="dxa"/>
              <w:bottom w:w="20" w:type="dxa"/>
              <w:right w:w="20" w:type="dxa"/>
            </w:tcMar>
            <w:vAlign w:val="center"/>
          </w:tcPr>
          <w:p w14:paraId="6B0B7572"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31A57E6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4EF86D8" w14:textId="77777777" w:rsidR="00C34A53" w:rsidRPr="00E876E0" w:rsidRDefault="00C34A53" w:rsidP="0010284D">
            <w:pPr>
              <w:pStyle w:val="movimento"/>
              <w:rPr>
                <w:color w:val="002060"/>
              </w:rPr>
            </w:pPr>
            <w:r w:rsidRPr="00E876E0">
              <w:rPr>
                <w:color w:val="002060"/>
              </w:rPr>
              <w:t>VERDIGLIONE LAURA</w:t>
            </w:r>
          </w:p>
        </w:tc>
        <w:tc>
          <w:tcPr>
            <w:tcW w:w="2200" w:type="dxa"/>
            <w:tcMar>
              <w:top w:w="20" w:type="dxa"/>
              <w:left w:w="20" w:type="dxa"/>
              <w:bottom w:w="20" w:type="dxa"/>
              <w:right w:w="20" w:type="dxa"/>
            </w:tcMar>
            <w:vAlign w:val="center"/>
          </w:tcPr>
          <w:p w14:paraId="6414DA3E" w14:textId="77777777" w:rsidR="00C34A53" w:rsidRPr="00E876E0" w:rsidRDefault="00C34A53" w:rsidP="0010284D">
            <w:pPr>
              <w:pStyle w:val="movimento2"/>
              <w:rPr>
                <w:color w:val="002060"/>
              </w:rPr>
            </w:pPr>
            <w:r w:rsidRPr="00E876E0">
              <w:rPr>
                <w:color w:val="002060"/>
              </w:rPr>
              <w:t xml:space="preserve">(SAN MICHELE) </w:t>
            </w:r>
          </w:p>
        </w:tc>
      </w:tr>
    </w:tbl>
    <w:p w14:paraId="5DEE1B81" w14:textId="77777777" w:rsidR="00C34A53" w:rsidRPr="00E876E0" w:rsidRDefault="00C34A53" w:rsidP="00C34A53">
      <w:pPr>
        <w:pStyle w:val="breakline"/>
        <w:divId w:val="527259509"/>
        <w:rPr>
          <w:color w:val="002060"/>
        </w:rPr>
      </w:pPr>
    </w:p>
    <w:p w14:paraId="12A20280"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6C46ABC9"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6E391C34" w14:textId="77777777" w:rsidR="00C34A53" w:rsidRPr="00E876E0" w:rsidRDefault="00C34A53" w:rsidP="00C34A53">
      <w:pPr>
        <w:pStyle w:val="breakline"/>
        <w:divId w:val="527259509"/>
        <w:rPr>
          <w:color w:val="002060"/>
        </w:rPr>
      </w:pPr>
    </w:p>
    <w:p w14:paraId="1FFBDD2C" w14:textId="77777777" w:rsidR="00C34A53" w:rsidRPr="00E876E0" w:rsidRDefault="00C34A53" w:rsidP="00C34A53">
      <w:pPr>
        <w:pStyle w:val="TITOLOPRINC"/>
        <w:divId w:val="527259509"/>
        <w:rPr>
          <w:color w:val="002060"/>
        </w:rPr>
      </w:pPr>
      <w:r w:rsidRPr="00E876E0">
        <w:rPr>
          <w:color w:val="002060"/>
        </w:rPr>
        <w:t>CLASSIFICA</w:t>
      </w:r>
    </w:p>
    <w:p w14:paraId="1C609237" w14:textId="77777777" w:rsidR="00C34A53" w:rsidRPr="00E876E0" w:rsidRDefault="00C34A53" w:rsidP="00C34A53">
      <w:pPr>
        <w:pStyle w:val="breakline"/>
        <w:divId w:val="527259509"/>
        <w:rPr>
          <w:color w:val="002060"/>
        </w:rPr>
      </w:pPr>
    </w:p>
    <w:p w14:paraId="3FD6086B" w14:textId="77777777" w:rsidR="00C34A53" w:rsidRPr="00E876E0" w:rsidRDefault="00C34A53" w:rsidP="00C34A53">
      <w:pPr>
        <w:pStyle w:val="breakline"/>
        <w:divId w:val="527259509"/>
        <w:rPr>
          <w:color w:val="002060"/>
        </w:rPr>
      </w:pPr>
    </w:p>
    <w:p w14:paraId="110DD2CE" w14:textId="77777777" w:rsidR="00C34A53" w:rsidRPr="00886C99" w:rsidRDefault="00C34A53" w:rsidP="00C34A53">
      <w:pPr>
        <w:pStyle w:val="SOTTOTITOLOCAMPIONATO1"/>
        <w:divId w:val="527259509"/>
        <w:rPr>
          <w:color w:val="002060"/>
        </w:rPr>
      </w:pPr>
      <w:r w:rsidRPr="00886C9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886C99" w14:paraId="3EF35013"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CEBD2" w14:textId="77777777" w:rsidR="00C34A53" w:rsidRPr="00886C99" w:rsidRDefault="00C34A53" w:rsidP="0010284D">
            <w:pPr>
              <w:pStyle w:val="HEADERTABELLA"/>
              <w:rPr>
                <w:color w:val="002060"/>
              </w:rPr>
            </w:pPr>
            <w:r w:rsidRPr="00886C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CFBFF7" w14:textId="77777777" w:rsidR="00C34A53" w:rsidRPr="00886C99" w:rsidRDefault="00C34A53" w:rsidP="0010284D">
            <w:pPr>
              <w:pStyle w:val="HEADERTABELLA"/>
              <w:rPr>
                <w:color w:val="002060"/>
              </w:rPr>
            </w:pPr>
            <w:r w:rsidRPr="00886C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4370D" w14:textId="77777777" w:rsidR="00C34A53" w:rsidRPr="00886C99" w:rsidRDefault="00C34A53" w:rsidP="0010284D">
            <w:pPr>
              <w:pStyle w:val="HEADERTABELLA"/>
              <w:rPr>
                <w:color w:val="002060"/>
              </w:rPr>
            </w:pPr>
            <w:r w:rsidRPr="00886C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0E323" w14:textId="77777777" w:rsidR="00C34A53" w:rsidRPr="00886C99" w:rsidRDefault="00C34A53" w:rsidP="0010284D">
            <w:pPr>
              <w:pStyle w:val="HEADERTABELLA"/>
              <w:rPr>
                <w:color w:val="002060"/>
              </w:rPr>
            </w:pPr>
            <w:r w:rsidRPr="00886C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68177" w14:textId="77777777" w:rsidR="00C34A53" w:rsidRPr="00886C99" w:rsidRDefault="00C34A53" w:rsidP="0010284D">
            <w:pPr>
              <w:pStyle w:val="HEADERTABELLA"/>
              <w:rPr>
                <w:color w:val="002060"/>
              </w:rPr>
            </w:pPr>
            <w:r w:rsidRPr="00886C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1A492" w14:textId="77777777" w:rsidR="00C34A53" w:rsidRPr="00886C99" w:rsidRDefault="00C34A53" w:rsidP="0010284D">
            <w:pPr>
              <w:pStyle w:val="HEADERTABELLA"/>
              <w:rPr>
                <w:color w:val="002060"/>
              </w:rPr>
            </w:pPr>
            <w:r w:rsidRPr="00886C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8355ED" w14:textId="77777777" w:rsidR="00C34A53" w:rsidRPr="00886C99" w:rsidRDefault="00C34A53" w:rsidP="0010284D">
            <w:pPr>
              <w:pStyle w:val="HEADERTABELLA"/>
              <w:rPr>
                <w:color w:val="002060"/>
              </w:rPr>
            </w:pPr>
            <w:r w:rsidRPr="00886C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841342" w14:textId="77777777" w:rsidR="00C34A53" w:rsidRPr="00886C99" w:rsidRDefault="00C34A53" w:rsidP="0010284D">
            <w:pPr>
              <w:pStyle w:val="HEADERTABELLA"/>
              <w:rPr>
                <w:color w:val="002060"/>
              </w:rPr>
            </w:pPr>
            <w:r w:rsidRPr="00886C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37A42" w14:textId="77777777" w:rsidR="00C34A53" w:rsidRPr="00886C99" w:rsidRDefault="00C34A53" w:rsidP="0010284D">
            <w:pPr>
              <w:pStyle w:val="HEADERTABELLA"/>
              <w:rPr>
                <w:color w:val="002060"/>
              </w:rPr>
            </w:pPr>
            <w:r w:rsidRPr="00886C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D6010E" w14:textId="77777777" w:rsidR="00C34A53" w:rsidRPr="00886C99" w:rsidRDefault="00C34A53" w:rsidP="0010284D">
            <w:pPr>
              <w:pStyle w:val="HEADERTABELLA"/>
              <w:rPr>
                <w:color w:val="002060"/>
              </w:rPr>
            </w:pPr>
            <w:r w:rsidRPr="00886C99">
              <w:rPr>
                <w:color w:val="002060"/>
              </w:rPr>
              <w:t>PE</w:t>
            </w:r>
          </w:p>
        </w:tc>
      </w:tr>
      <w:tr w:rsidR="00C34A53" w:rsidRPr="00886C99" w14:paraId="2D1A4A3E"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53C883" w14:textId="77777777" w:rsidR="00C34A53" w:rsidRPr="00886C99" w:rsidRDefault="00C34A53" w:rsidP="0010284D">
            <w:pPr>
              <w:pStyle w:val="ROWTABELLA"/>
              <w:rPr>
                <w:color w:val="002060"/>
              </w:rPr>
            </w:pPr>
            <w:r w:rsidRPr="00886C99">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01ABE"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E93A3"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298ED" w14:textId="77777777" w:rsidR="00C34A53" w:rsidRPr="00886C99" w:rsidRDefault="00C34A53" w:rsidP="0010284D">
            <w:pPr>
              <w:pStyle w:val="ROWTABELLA"/>
              <w:jc w:val="center"/>
              <w:rPr>
                <w:color w:val="002060"/>
              </w:rPr>
            </w:pPr>
            <w:r w:rsidRPr="00886C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1853A"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0E6B3"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F38B2" w14:textId="77777777" w:rsidR="00C34A53" w:rsidRPr="00886C99" w:rsidRDefault="00C34A53" w:rsidP="0010284D">
            <w:pPr>
              <w:pStyle w:val="ROWTABELLA"/>
              <w:jc w:val="center"/>
              <w:rPr>
                <w:color w:val="002060"/>
              </w:rPr>
            </w:pPr>
            <w:r w:rsidRPr="00886C9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ECC11" w14:textId="77777777" w:rsidR="00C34A53" w:rsidRPr="00886C99" w:rsidRDefault="00C34A53" w:rsidP="0010284D">
            <w:pPr>
              <w:pStyle w:val="ROWTABELLA"/>
              <w:jc w:val="center"/>
              <w:rPr>
                <w:color w:val="002060"/>
              </w:rPr>
            </w:pPr>
            <w:r w:rsidRPr="00886C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7AC59" w14:textId="77777777" w:rsidR="00C34A53" w:rsidRPr="00886C99" w:rsidRDefault="00C34A53" w:rsidP="0010284D">
            <w:pPr>
              <w:pStyle w:val="ROWTABELLA"/>
              <w:jc w:val="center"/>
              <w:rPr>
                <w:color w:val="002060"/>
              </w:rPr>
            </w:pPr>
            <w:r w:rsidRPr="00886C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BBC0E" w14:textId="77777777" w:rsidR="00C34A53" w:rsidRPr="00886C99" w:rsidRDefault="00C34A53" w:rsidP="0010284D">
            <w:pPr>
              <w:pStyle w:val="ROWTABELLA"/>
              <w:jc w:val="center"/>
              <w:rPr>
                <w:color w:val="002060"/>
              </w:rPr>
            </w:pPr>
            <w:r w:rsidRPr="00886C99">
              <w:rPr>
                <w:color w:val="002060"/>
              </w:rPr>
              <w:t>0</w:t>
            </w:r>
          </w:p>
        </w:tc>
      </w:tr>
      <w:tr w:rsidR="00C34A53" w:rsidRPr="00886C99" w14:paraId="10E3AC6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EE83D" w14:textId="77777777" w:rsidR="00C34A53" w:rsidRPr="00886C99" w:rsidRDefault="00C34A53" w:rsidP="0010284D">
            <w:pPr>
              <w:pStyle w:val="ROWTABELLA"/>
              <w:rPr>
                <w:color w:val="002060"/>
              </w:rPr>
            </w:pPr>
            <w:r w:rsidRPr="00886C9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06372" w14:textId="77777777" w:rsidR="00C34A53" w:rsidRPr="00886C99" w:rsidRDefault="00C34A53" w:rsidP="0010284D">
            <w:pPr>
              <w:pStyle w:val="ROWTABELLA"/>
              <w:jc w:val="center"/>
              <w:rPr>
                <w:color w:val="002060"/>
              </w:rPr>
            </w:pPr>
            <w:r w:rsidRPr="00886C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3ECD9"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211E7" w14:textId="77777777" w:rsidR="00C34A53" w:rsidRPr="00886C99" w:rsidRDefault="00C34A53" w:rsidP="0010284D">
            <w:pPr>
              <w:pStyle w:val="ROWTABELLA"/>
              <w:jc w:val="center"/>
              <w:rPr>
                <w:color w:val="002060"/>
              </w:rPr>
            </w:pPr>
            <w:r w:rsidRPr="00886C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5B94A"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214CB"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4591B"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B44D6"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CB264" w14:textId="77777777" w:rsidR="00C34A53" w:rsidRPr="00886C99" w:rsidRDefault="00C34A53" w:rsidP="0010284D">
            <w:pPr>
              <w:pStyle w:val="ROWTABELLA"/>
              <w:jc w:val="center"/>
              <w:rPr>
                <w:color w:val="002060"/>
              </w:rPr>
            </w:pPr>
            <w:r w:rsidRPr="00886C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46857" w14:textId="77777777" w:rsidR="00C34A53" w:rsidRPr="00886C99" w:rsidRDefault="00C34A53" w:rsidP="0010284D">
            <w:pPr>
              <w:pStyle w:val="ROWTABELLA"/>
              <w:jc w:val="center"/>
              <w:rPr>
                <w:color w:val="002060"/>
              </w:rPr>
            </w:pPr>
            <w:r w:rsidRPr="00886C99">
              <w:rPr>
                <w:color w:val="002060"/>
              </w:rPr>
              <w:t>0</w:t>
            </w:r>
          </w:p>
        </w:tc>
      </w:tr>
      <w:tr w:rsidR="00C34A53" w:rsidRPr="00886C99" w14:paraId="3EF8FEE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5A6469" w14:textId="77777777" w:rsidR="00C34A53" w:rsidRPr="00886C99" w:rsidRDefault="00C34A53" w:rsidP="0010284D">
            <w:pPr>
              <w:pStyle w:val="ROWTABELLA"/>
              <w:rPr>
                <w:color w:val="002060"/>
              </w:rPr>
            </w:pPr>
            <w:r w:rsidRPr="00886C99">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AB3F5" w14:textId="77777777" w:rsidR="00C34A53" w:rsidRPr="00886C99" w:rsidRDefault="00C34A53" w:rsidP="0010284D">
            <w:pPr>
              <w:pStyle w:val="ROWTABELLA"/>
              <w:jc w:val="center"/>
              <w:rPr>
                <w:color w:val="002060"/>
              </w:rPr>
            </w:pPr>
            <w:r w:rsidRPr="00886C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6B776"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914A4"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9AB32"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99246"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D83F6"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C49DC" w14:textId="77777777" w:rsidR="00C34A53" w:rsidRPr="00886C99" w:rsidRDefault="00C34A53" w:rsidP="0010284D">
            <w:pPr>
              <w:pStyle w:val="ROWTABELLA"/>
              <w:jc w:val="center"/>
              <w:rPr>
                <w:color w:val="002060"/>
              </w:rPr>
            </w:pPr>
            <w:r w:rsidRPr="00886C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A606E" w14:textId="77777777" w:rsidR="00C34A53" w:rsidRPr="00886C99" w:rsidRDefault="00C34A53" w:rsidP="0010284D">
            <w:pPr>
              <w:pStyle w:val="ROWTABELLA"/>
              <w:jc w:val="center"/>
              <w:rPr>
                <w:color w:val="002060"/>
              </w:rPr>
            </w:pPr>
            <w:r w:rsidRPr="00886C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217D5" w14:textId="77777777" w:rsidR="00C34A53" w:rsidRPr="00886C99" w:rsidRDefault="00C34A53" w:rsidP="0010284D">
            <w:pPr>
              <w:pStyle w:val="ROWTABELLA"/>
              <w:jc w:val="center"/>
              <w:rPr>
                <w:color w:val="002060"/>
              </w:rPr>
            </w:pPr>
            <w:r w:rsidRPr="00886C99">
              <w:rPr>
                <w:color w:val="002060"/>
              </w:rPr>
              <w:t>0</w:t>
            </w:r>
          </w:p>
        </w:tc>
      </w:tr>
      <w:tr w:rsidR="00C34A53" w:rsidRPr="00886C99" w14:paraId="2B345D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56AF90" w14:textId="77777777" w:rsidR="00C34A53" w:rsidRPr="00886C99" w:rsidRDefault="00C34A53" w:rsidP="0010284D">
            <w:pPr>
              <w:pStyle w:val="ROWTABELLA"/>
              <w:rPr>
                <w:color w:val="002060"/>
              </w:rPr>
            </w:pPr>
            <w:r w:rsidRPr="00886C9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A1F80" w14:textId="77777777" w:rsidR="00C34A53" w:rsidRPr="00886C99" w:rsidRDefault="00C34A53" w:rsidP="0010284D">
            <w:pPr>
              <w:pStyle w:val="ROWTABELLA"/>
              <w:jc w:val="center"/>
              <w:rPr>
                <w:color w:val="002060"/>
              </w:rPr>
            </w:pPr>
            <w:r w:rsidRPr="00886C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73277"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7C537"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59B7B"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AA8FC"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18337"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3D39C" w14:textId="77777777" w:rsidR="00C34A53" w:rsidRPr="00886C99" w:rsidRDefault="00C34A53" w:rsidP="0010284D">
            <w:pPr>
              <w:pStyle w:val="ROWTABELLA"/>
              <w:jc w:val="center"/>
              <w:rPr>
                <w:color w:val="002060"/>
              </w:rPr>
            </w:pPr>
            <w:r w:rsidRPr="00886C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9E09E" w14:textId="77777777" w:rsidR="00C34A53" w:rsidRPr="00886C99" w:rsidRDefault="00C34A53" w:rsidP="0010284D">
            <w:pPr>
              <w:pStyle w:val="ROWTABELLA"/>
              <w:jc w:val="center"/>
              <w:rPr>
                <w:color w:val="002060"/>
              </w:rPr>
            </w:pPr>
            <w:r w:rsidRPr="00886C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AB1D1" w14:textId="77777777" w:rsidR="00C34A53" w:rsidRPr="00886C99" w:rsidRDefault="00C34A53" w:rsidP="0010284D">
            <w:pPr>
              <w:pStyle w:val="ROWTABELLA"/>
              <w:jc w:val="center"/>
              <w:rPr>
                <w:color w:val="002060"/>
              </w:rPr>
            </w:pPr>
            <w:r w:rsidRPr="00886C99">
              <w:rPr>
                <w:color w:val="002060"/>
              </w:rPr>
              <w:t>0</w:t>
            </w:r>
          </w:p>
        </w:tc>
      </w:tr>
      <w:tr w:rsidR="00C34A53" w:rsidRPr="00886C99" w14:paraId="33868C4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E238BB" w14:textId="77777777" w:rsidR="00C34A53" w:rsidRPr="00886C99" w:rsidRDefault="00C34A53" w:rsidP="0010284D">
            <w:pPr>
              <w:pStyle w:val="ROWTABELLA"/>
              <w:rPr>
                <w:color w:val="002060"/>
              </w:rPr>
            </w:pPr>
            <w:r w:rsidRPr="00886C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70739" w14:textId="77777777" w:rsidR="00C34A53" w:rsidRPr="00886C99" w:rsidRDefault="00C34A53" w:rsidP="0010284D">
            <w:pPr>
              <w:pStyle w:val="ROWTABELLA"/>
              <w:jc w:val="center"/>
              <w:rPr>
                <w:color w:val="002060"/>
              </w:rPr>
            </w:pPr>
            <w:r w:rsidRPr="00886C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CCC68"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A7C2F"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AFF14"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85A3E"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AA3EF" w14:textId="77777777" w:rsidR="00C34A53" w:rsidRPr="00886C99" w:rsidRDefault="00C34A53" w:rsidP="0010284D">
            <w:pPr>
              <w:pStyle w:val="ROWTABELLA"/>
              <w:jc w:val="center"/>
              <w:rPr>
                <w:color w:val="002060"/>
              </w:rPr>
            </w:pPr>
            <w:r w:rsidRPr="00886C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FF67E" w14:textId="77777777" w:rsidR="00C34A53" w:rsidRPr="00886C99" w:rsidRDefault="00C34A53" w:rsidP="0010284D">
            <w:pPr>
              <w:pStyle w:val="ROWTABELLA"/>
              <w:jc w:val="center"/>
              <w:rPr>
                <w:color w:val="002060"/>
              </w:rPr>
            </w:pPr>
            <w:r w:rsidRPr="00886C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0247B"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3AF5" w14:textId="77777777" w:rsidR="00C34A53" w:rsidRPr="00886C99" w:rsidRDefault="00C34A53" w:rsidP="0010284D">
            <w:pPr>
              <w:pStyle w:val="ROWTABELLA"/>
              <w:jc w:val="center"/>
              <w:rPr>
                <w:color w:val="002060"/>
              </w:rPr>
            </w:pPr>
            <w:r w:rsidRPr="00886C99">
              <w:rPr>
                <w:color w:val="002060"/>
              </w:rPr>
              <w:t>0</w:t>
            </w:r>
          </w:p>
        </w:tc>
      </w:tr>
      <w:tr w:rsidR="00C34A53" w:rsidRPr="00886C99" w14:paraId="5A038EB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C0E810" w14:textId="77777777" w:rsidR="00C34A53" w:rsidRPr="00F72435" w:rsidRDefault="00C34A53" w:rsidP="0010284D">
            <w:pPr>
              <w:pStyle w:val="ROWTABELLA"/>
              <w:rPr>
                <w:color w:val="002060"/>
                <w:lang w:val="en-US"/>
              </w:rPr>
            </w:pPr>
            <w:r w:rsidRPr="00F72435">
              <w:rPr>
                <w:color w:val="002060"/>
                <w:lang w:val="en-US"/>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37BB3"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D67EE"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8F080"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F2C94"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DE794" w14:textId="77777777" w:rsidR="00C34A53" w:rsidRPr="00886C99" w:rsidRDefault="00C34A53" w:rsidP="0010284D">
            <w:pPr>
              <w:pStyle w:val="ROWTABELLA"/>
              <w:jc w:val="center"/>
              <w:rPr>
                <w:color w:val="002060"/>
              </w:rPr>
            </w:pPr>
            <w:r w:rsidRPr="00886C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A135A"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53478" w14:textId="77777777" w:rsidR="00C34A53" w:rsidRPr="00886C99" w:rsidRDefault="00C34A53" w:rsidP="0010284D">
            <w:pPr>
              <w:pStyle w:val="ROWTABELLA"/>
              <w:jc w:val="center"/>
              <w:rPr>
                <w:color w:val="002060"/>
              </w:rPr>
            </w:pPr>
            <w:r w:rsidRPr="00886C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AB217"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EF5AB" w14:textId="77777777" w:rsidR="00C34A53" w:rsidRPr="00886C99" w:rsidRDefault="00C34A53" w:rsidP="0010284D">
            <w:pPr>
              <w:pStyle w:val="ROWTABELLA"/>
              <w:jc w:val="center"/>
              <w:rPr>
                <w:color w:val="002060"/>
              </w:rPr>
            </w:pPr>
            <w:r w:rsidRPr="00886C99">
              <w:rPr>
                <w:color w:val="002060"/>
              </w:rPr>
              <w:t>0</w:t>
            </w:r>
          </w:p>
        </w:tc>
      </w:tr>
      <w:tr w:rsidR="00C34A53" w:rsidRPr="00886C99" w14:paraId="5A972E08"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87DEE5" w14:textId="77777777" w:rsidR="00C34A53" w:rsidRPr="00886C99" w:rsidRDefault="00C34A53" w:rsidP="0010284D">
            <w:pPr>
              <w:pStyle w:val="ROWTABELLA"/>
              <w:rPr>
                <w:color w:val="002060"/>
              </w:rPr>
            </w:pPr>
            <w:r w:rsidRPr="00886C99">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EE928"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387F0"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2C4F3"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A720B" w14:textId="77777777" w:rsidR="00C34A53" w:rsidRPr="00886C99" w:rsidRDefault="00C34A53" w:rsidP="0010284D">
            <w:pPr>
              <w:pStyle w:val="ROWTABELLA"/>
              <w:jc w:val="center"/>
              <w:rPr>
                <w:color w:val="002060"/>
              </w:rPr>
            </w:pPr>
            <w:r w:rsidRPr="00886C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6130C" w14:textId="77777777" w:rsidR="00C34A53" w:rsidRPr="00886C99" w:rsidRDefault="00C34A53" w:rsidP="0010284D">
            <w:pPr>
              <w:pStyle w:val="ROWTABELLA"/>
              <w:jc w:val="center"/>
              <w:rPr>
                <w:color w:val="002060"/>
              </w:rPr>
            </w:pPr>
            <w:r w:rsidRPr="00886C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5815D" w14:textId="77777777" w:rsidR="00C34A53" w:rsidRPr="00886C99" w:rsidRDefault="00C34A53" w:rsidP="0010284D">
            <w:pPr>
              <w:pStyle w:val="ROWTABELLA"/>
              <w:jc w:val="center"/>
              <w:rPr>
                <w:color w:val="002060"/>
              </w:rPr>
            </w:pPr>
            <w:r w:rsidRPr="00886C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083A2" w14:textId="77777777" w:rsidR="00C34A53" w:rsidRPr="00886C99" w:rsidRDefault="00C34A53" w:rsidP="0010284D">
            <w:pPr>
              <w:pStyle w:val="ROWTABELLA"/>
              <w:jc w:val="center"/>
              <w:rPr>
                <w:color w:val="002060"/>
              </w:rPr>
            </w:pPr>
            <w:r w:rsidRPr="00886C9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6B631" w14:textId="77777777" w:rsidR="00C34A53" w:rsidRPr="00886C99" w:rsidRDefault="00C34A53" w:rsidP="0010284D">
            <w:pPr>
              <w:pStyle w:val="ROWTABELLA"/>
              <w:jc w:val="center"/>
              <w:rPr>
                <w:color w:val="002060"/>
              </w:rPr>
            </w:pPr>
            <w:r w:rsidRPr="00886C9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8558F" w14:textId="77777777" w:rsidR="00C34A53" w:rsidRPr="00886C99" w:rsidRDefault="00C34A53" w:rsidP="0010284D">
            <w:pPr>
              <w:pStyle w:val="ROWTABELLA"/>
              <w:jc w:val="center"/>
              <w:rPr>
                <w:color w:val="002060"/>
              </w:rPr>
            </w:pPr>
            <w:r w:rsidRPr="00886C99">
              <w:rPr>
                <w:color w:val="002060"/>
              </w:rPr>
              <w:t>0</w:t>
            </w:r>
          </w:p>
        </w:tc>
      </w:tr>
    </w:tbl>
    <w:p w14:paraId="74CDD600" w14:textId="77777777" w:rsidR="00C34A53" w:rsidRPr="00886C99" w:rsidRDefault="00C34A53" w:rsidP="00C34A53">
      <w:pPr>
        <w:pStyle w:val="breakline"/>
        <w:divId w:val="527259509"/>
        <w:rPr>
          <w:color w:val="002060"/>
        </w:rPr>
      </w:pPr>
    </w:p>
    <w:p w14:paraId="1797A9D3" w14:textId="77777777" w:rsidR="00C34A53" w:rsidRPr="00886C99" w:rsidRDefault="00C34A53" w:rsidP="00C34A53">
      <w:pPr>
        <w:pStyle w:val="breakline"/>
        <w:divId w:val="527259509"/>
        <w:rPr>
          <w:color w:val="002060"/>
        </w:rPr>
      </w:pPr>
    </w:p>
    <w:p w14:paraId="305AC5D1" w14:textId="77777777" w:rsidR="00C34A53" w:rsidRPr="00886C99" w:rsidRDefault="00C34A53" w:rsidP="00C34A53">
      <w:pPr>
        <w:pStyle w:val="SOTTOTITOLOCAMPIONATO1"/>
        <w:divId w:val="527259509"/>
        <w:rPr>
          <w:color w:val="002060"/>
        </w:rPr>
      </w:pPr>
      <w:r w:rsidRPr="00886C9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886C99" w14:paraId="2151F04F"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63A550" w14:textId="77777777" w:rsidR="00C34A53" w:rsidRPr="00886C99" w:rsidRDefault="00C34A53" w:rsidP="0010284D">
            <w:pPr>
              <w:pStyle w:val="HEADERTABELLA"/>
              <w:rPr>
                <w:color w:val="002060"/>
              </w:rPr>
            </w:pPr>
            <w:r w:rsidRPr="00886C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C9C55A" w14:textId="77777777" w:rsidR="00C34A53" w:rsidRPr="00886C99" w:rsidRDefault="00C34A53" w:rsidP="0010284D">
            <w:pPr>
              <w:pStyle w:val="HEADERTABELLA"/>
              <w:rPr>
                <w:color w:val="002060"/>
              </w:rPr>
            </w:pPr>
            <w:r w:rsidRPr="00886C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A4FEFD" w14:textId="77777777" w:rsidR="00C34A53" w:rsidRPr="00886C99" w:rsidRDefault="00C34A53" w:rsidP="0010284D">
            <w:pPr>
              <w:pStyle w:val="HEADERTABELLA"/>
              <w:rPr>
                <w:color w:val="002060"/>
              </w:rPr>
            </w:pPr>
            <w:r w:rsidRPr="00886C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6FBF7" w14:textId="77777777" w:rsidR="00C34A53" w:rsidRPr="00886C99" w:rsidRDefault="00C34A53" w:rsidP="0010284D">
            <w:pPr>
              <w:pStyle w:val="HEADERTABELLA"/>
              <w:rPr>
                <w:color w:val="002060"/>
              </w:rPr>
            </w:pPr>
            <w:r w:rsidRPr="00886C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8CF439" w14:textId="77777777" w:rsidR="00C34A53" w:rsidRPr="00886C99" w:rsidRDefault="00C34A53" w:rsidP="0010284D">
            <w:pPr>
              <w:pStyle w:val="HEADERTABELLA"/>
              <w:rPr>
                <w:color w:val="002060"/>
              </w:rPr>
            </w:pPr>
            <w:r w:rsidRPr="00886C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1D8BE" w14:textId="77777777" w:rsidR="00C34A53" w:rsidRPr="00886C99" w:rsidRDefault="00C34A53" w:rsidP="0010284D">
            <w:pPr>
              <w:pStyle w:val="HEADERTABELLA"/>
              <w:rPr>
                <w:color w:val="002060"/>
              </w:rPr>
            </w:pPr>
            <w:r w:rsidRPr="00886C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64C70B" w14:textId="77777777" w:rsidR="00C34A53" w:rsidRPr="00886C99" w:rsidRDefault="00C34A53" w:rsidP="0010284D">
            <w:pPr>
              <w:pStyle w:val="HEADERTABELLA"/>
              <w:rPr>
                <w:color w:val="002060"/>
              </w:rPr>
            </w:pPr>
            <w:r w:rsidRPr="00886C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4B88E" w14:textId="77777777" w:rsidR="00C34A53" w:rsidRPr="00886C99" w:rsidRDefault="00C34A53" w:rsidP="0010284D">
            <w:pPr>
              <w:pStyle w:val="HEADERTABELLA"/>
              <w:rPr>
                <w:color w:val="002060"/>
              </w:rPr>
            </w:pPr>
            <w:r w:rsidRPr="00886C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98E4F9" w14:textId="77777777" w:rsidR="00C34A53" w:rsidRPr="00886C99" w:rsidRDefault="00C34A53" w:rsidP="0010284D">
            <w:pPr>
              <w:pStyle w:val="HEADERTABELLA"/>
              <w:rPr>
                <w:color w:val="002060"/>
              </w:rPr>
            </w:pPr>
            <w:r w:rsidRPr="00886C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94DF94" w14:textId="77777777" w:rsidR="00C34A53" w:rsidRPr="00886C99" w:rsidRDefault="00C34A53" w:rsidP="0010284D">
            <w:pPr>
              <w:pStyle w:val="HEADERTABELLA"/>
              <w:rPr>
                <w:color w:val="002060"/>
              </w:rPr>
            </w:pPr>
            <w:r w:rsidRPr="00886C99">
              <w:rPr>
                <w:color w:val="002060"/>
              </w:rPr>
              <w:t>PE</w:t>
            </w:r>
          </w:p>
        </w:tc>
      </w:tr>
      <w:tr w:rsidR="00C34A53" w:rsidRPr="00886C99" w14:paraId="1471EE8B"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7CBB5F" w14:textId="77777777" w:rsidR="00C34A53" w:rsidRPr="00886C99" w:rsidRDefault="00C34A53" w:rsidP="0010284D">
            <w:pPr>
              <w:pStyle w:val="ROWTABELLA"/>
              <w:rPr>
                <w:color w:val="002060"/>
              </w:rPr>
            </w:pPr>
            <w:r w:rsidRPr="00886C99">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D1FF3"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F9176"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C09B9" w14:textId="77777777" w:rsidR="00C34A53" w:rsidRPr="00886C99" w:rsidRDefault="00C34A53" w:rsidP="0010284D">
            <w:pPr>
              <w:pStyle w:val="ROWTABELLA"/>
              <w:jc w:val="center"/>
              <w:rPr>
                <w:color w:val="002060"/>
              </w:rPr>
            </w:pPr>
            <w:r w:rsidRPr="00886C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DDE57"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78B2B"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2C91D" w14:textId="77777777" w:rsidR="00C34A53" w:rsidRPr="00886C99" w:rsidRDefault="00C34A53" w:rsidP="0010284D">
            <w:pPr>
              <w:pStyle w:val="ROWTABELLA"/>
              <w:jc w:val="center"/>
              <w:rPr>
                <w:color w:val="002060"/>
              </w:rPr>
            </w:pPr>
            <w:r w:rsidRPr="00886C9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A24DE" w14:textId="77777777" w:rsidR="00C34A53" w:rsidRPr="00886C99" w:rsidRDefault="00C34A53" w:rsidP="0010284D">
            <w:pPr>
              <w:pStyle w:val="ROWTABELLA"/>
              <w:jc w:val="center"/>
              <w:rPr>
                <w:color w:val="002060"/>
              </w:rPr>
            </w:pPr>
            <w:r w:rsidRPr="00886C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52F7D" w14:textId="77777777" w:rsidR="00C34A53" w:rsidRPr="00886C99" w:rsidRDefault="00C34A53" w:rsidP="0010284D">
            <w:pPr>
              <w:pStyle w:val="ROWTABELLA"/>
              <w:jc w:val="center"/>
              <w:rPr>
                <w:color w:val="002060"/>
              </w:rPr>
            </w:pPr>
            <w:r w:rsidRPr="00886C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BBC41" w14:textId="77777777" w:rsidR="00C34A53" w:rsidRPr="00886C99" w:rsidRDefault="00C34A53" w:rsidP="0010284D">
            <w:pPr>
              <w:pStyle w:val="ROWTABELLA"/>
              <w:jc w:val="center"/>
              <w:rPr>
                <w:color w:val="002060"/>
              </w:rPr>
            </w:pPr>
            <w:r w:rsidRPr="00886C99">
              <w:rPr>
                <w:color w:val="002060"/>
              </w:rPr>
              <w:t>0</w:t>
            </w:r>
          </w:p>
        </w:tc>
      </w:tr>
      <w:tr w:rsidR="00C34A53" w:rsidRPr="00886C99" w14:paraId="6D714FB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D917AB" w14:textId="77777777" w:rsidR="00C34A53" w:rsidRPr="00886C99" w:rsidRDefault="00C34A53" w:rsidP="0010284D">
            <w:pPr>
              <w:pStyle w:val="ROWTABELLA"/>
              <w:rPr>
                <w:color w:val="002060"/>
              </w:rPr>
            </w:pPr>
            <w:r w:rsidRPr="00886C99">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DFEC5" w14:textId="77777777" w:rsidR="00C34A53" w:rsidRPr="00886C99" w:rsidRDefault="00C34A53" w:rsidP="0010284D">
            <w:pPr>
              <w:pStyle w:val="ROWTABELLA"/>
              <w:jc w:val="center"/>
              <w:rPr>
                <w:color w:val="002060"/>
              </w:rPr>
            </w:pPr>
            <w:r w:rsidRPr="00886C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3AAF4"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20EE3" w14:textId="77777777" w:rsidR="00C34A53" w:rsidRPr="00886C99" w:rsidRDefault="00C34A53" w:rsidP="0010284D">
            <w:pPr>
              <w:pStyle w:val="ROWTABELLA"/>
              <w:jc w:val="center"/>
              <w:rPr>
                <w:color w:val="002060"/>
              </w:rPr>
            </w:pPr>
            <w:r w:rsidRPr="00886C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1CF70"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FE5A2"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97D5F" w14:textId="77777777" w:rsidR="00C34A53" w:rsidRPr="00886C99" w:rsidRDefault="00C34A53" w:rsidP="0010284D">
            <w:pPr>
              <w:pStyle w:val="ROWTABELLA"/>
              <w:jc w:val="center"/>
              <w:rPr>
                <w:color w:val="002060"/>
              </w:rPr>
            </w:pPr>
            <w:r w:rsidRPr="00886C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B99B9" w14:textId="77777777" w:rsidR="00C34A53" w:rsidRPr="00886C99" w:rsidRDefault="00C34A53" w:rsidP="0010284D">
            <w:pPr>
              <w:pStyle w:val="ROWTABELLA"/>
              <w:jc w:val="center"/>
              <w:rPr>
                <w:color w:val="002060"/>
              </w:rPr>
            </w:pPr>
            <w:r w:rsidRPr="00886C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543D9" w14:textId="77777777" w:rsidR="00C34A53" w:rsidRPr="00886C99" w:rsidRDefault="00C34A53" w:rsidP="0010284D">
            <w:pPr>
              <w:pStyle w:val="ROWTABELLA"/>
              <w:jc w:val="center"/>
              <w:rPr>
                <w:color w:val="002060"/>
              </w:rPr>
            </w:pPr>
            <w:r w:rsidRPr="00886C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8960E" w14:textId="77777777" w:rsidR="00C34A53" w:rsidRPr="00886C99" w:rsidRDefault="00C34A53" w:rsidP="0010284D">
            <w:pPr>
              <w:pStyle w:val="ROWTABELLA"/>
              <w:jc w:val="center"/>
              <w:rPr>
                <w:color w:val="002060"/>
              </w:rPr>
            </w:pPr>
            <w:r w:rsidRPr="00886C99">
              <w:rPr>
                <w:color w:val="002060"/>
              </w:rPr>
              <w:t>0</w:t>
            </w:r>
          </w:p>
        </w:tc>
      </w:tr>
      <w:tr w:rsidR="00C34A53" w:rsidRPr="00886C99" w14:paraId="086E418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0C9F10" w14:textId="77777777" w:rsidR="00C34A53" w:rsidRPr="00886C99" w:rsidRDefault="00C34A53" w:rsidP="0010284D">
            <w:pPr>
              <w:pStyle w:val="ROWTABELLA"/>
              <w:rPr>
                <w:color w:val="002060"/>
              </w:rPr>
            </w:pPr>
            <w:r w:rsidRPr="00886C9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EF278" w14:textId="77777777" w:rsidR="00C34A53" w:rsidRPr="00886C99" w:rsidRDefault="00C34A53" w:rsidP="0010284D">
            <w:pPr>
              <w:pStyle w:val="ROWTABELLA"/>
              <w:jc w:val="center"/>
              <w:rPr>
                <w:color w:val="002060"/>
              </w:rPr>
            </w:pPr>
            <w:r w:rsidRPr="00886C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8AE47"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2949C"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C1511"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0F256"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D99D2" w14:textId="77777777" w:rsidR="00C34A53" w:rsidRPr="00886C99" w:rsidRDefault="00C34A53" w:rsidP="0010284D">
            <w:pPr>
              <w:pStyle w:val="ROWTABELLA"/>
              <w:jc w:val="center"/>
              <w:rPr>
                <w:color w:val="002060"/>
              </w:rPr>
            </w:pPr>
            <w:r w:rsidRPr="00886C9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2D931" w14:textId="77777777" w:rsidR="00C34A53" w:rsidRPr="00886C99" w:rsidRDefault="00C34A53" w:rsidP="0010284D">
            <w:pPr>
              <w:pStyle w:val="ROWTABELLA"/>
              <w:jc w:val="center"/>
              <w:rPr>
                <w:color w:val="002060"/>
              </w:rPr>
            </w:pPr>
            <w:r w:rsidRPr="00886C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306B8" w14:textId="77777777" w:rsidR="00C34A53" w:rsidRPr="00886C99" w:rsidRDefault="00C34A53" w:rsidP="0010284D">
            <w:pPr>
              <w:pStyle w:val="ROWTABELLA"/>
              <w:jc w:val="center"/>
              <w:rPr>
                <w:color w:val="002060"/>
              </w:rPr>
            </w:pPr>
            <w:r w:rsidRPr="00886C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5731F" w14:textId="77777777" w:rsidR="00C34A53" w:rsidRPr="00886C99" w:rsidRDefault="00C34A53" w:rsidP="0010284D">
            <w:pPr>
              <w:pStyle w:val="ROWTABELLA"/>
              <w:jc w:val="center"/>
              <w:rPr>
                <w:color w:val="002060"/>
              </w:rPr>
            </w:pPr>
            <w:r w:rsidRPr="00886C99">
              <w:rPr>
                <w:color w:val="002060"/>
              </w:rPr>
              <w:t>0</w:t>
            </w:r>
          </w:p>
        </w:tc>
      </w:tr>
      <w:tr w:rsidR="00C34A53" w:rsidRPr="00886C99" w14:paraId="7B88829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D4CD02" w14:textId="77777777" w:rsidR="00C34A53" w:rsidRPr="00886C99" w:rsidRDefault="00C34A53" w:rsidP="0010284D">
            <w:pPr>
              <w:pStyle w:val="ROWTABELLA"/>
              <w:rPr>
                <w:color w:val="002060"/>
              </w:rPr>
            </w:pPr>
            <w:r w:rsidRPr="00886C9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98DF5" w14:textId="77777777" w:rsidR="00C34A53" w:rsidRPr="00886C99" w:rsidRDefault="00C34A53" w:rsidP="0010284D">
            <w:pPr>
              <w:pStyle w:val="ROWTABELLA"/>
              <w:jc w:val="center"/>
              <w:rPr>
                <w:color w:val="002060"/>
              </w:rPr>
            </w:pPr>
            <w:r w:rsidRPr="00886C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7CDBD"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CAE6B"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C01C9" w14:textId="77777777" w:rsidR="00C34A53" w:rsidRPr="00886C99" w:rsidRDefault="00C34A53" w:rsidP="0010284D">
            <w:pPr>
              <w:pStyle w:val="ROWTABELLA"/>
              <w:jc w:val="center"/>
              <w:rPr>
                <w:color w:val="002060"/>
              </w:rPr>
            </w:pPr>
            <w:r w:rsidRPr="00886C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D375C" w14:textId="77777777" w:rsidR="00C34A53" w:rsidRPr="00886C99" w:rsidRDefault="00C34A53" w:rsidP="0010284D">
            <w:pPr>
              <w:pStyle w:val="ROWTABELLA"/>
              <w:jc w:val="center"/>
              <w:rPr>
                <w:color w:val="002060"/>
              </w:rPr>
            </w:pPr>
            <w:r w:rsidRPr="00886C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1BF3A" w14:textId="77777777" w:rsidR="00C34A53" w:rsidRPr="00886C99" w:rsidRDefault="00C34A53" w:rsidP="0010284D">
            <w:pPr>
              <w:pStyle w:val="ROWTABELLA"/>
              <w:jc w:val="center"/>
              <w:rPr>
                <w:color w:val="002060"/>
              </w:rPr>
            </w:pPr>
            <w:r w:rsidRPr="00886C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2091B" w14:textId="77777777" w:rsidR="00C34A53" w:rsidRPr="00886C99" w:rsidRDefault="00C34A53" w:rsidP="0010284D">
            <w:pPr>
              <w:pStyle w:val="ROWTABELLA"/>
              <w:jc w:val="center"/>
              <w:rPr>
                <w:color w:val="002060"/>
              </w:rPr>
            </w:pPr>
            <w:r w:rsidRPr="00886C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44660"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C8433" w14:textId="77777777" w:rsidR="00C34A53" w:rsidRPr="00886C99" w:rsidRDefault="00C34A53" w:rsidP="0010284D">
            <w:pPr>
              <w:pStyle w:val="ROWTABELLA"/>
              <w:jc w:val="center"/>
              <w:rPr>
                <w:color w:val="002060"/>
              </w:rPr>
            </w:pPr>
            <w:r w:rsidRPr="00886C99">
              <w:rPr>
                <w:color w:val="002060"/>
              </w:rPr>
              <w:t>0</w:t>
            </w:r>
          </w:p>
        </w:tc>
      </w:tr>
      <w:tr w:rsidR="00C34A53" w:rsidRPr="00886C99" w14:paraId="48926F4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0815C2" w14:textId="77777777" w:rsidR="00C34A53" w:rsidRPr="00F72435" w:rsidRDefault="00C34A53" w:rsidP="0010284D">
            <w:pPr>
              <w:pStyle w:val="ROWTABELLA"/>
              <w:rPr>
                <w:color w:val="002060"/>
                <w:lang w:val="en-US"/>
              </w:rPr>
            </w:pPr>
            <w:r w:rsidRPr="00F72435">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78107" w14:textId="77777777" w:rsidR="00C34A53" w:rsidRPr="00886C99" w:rsidRDefault="00C34A53" w:rsidP="0010284D">
            <w:pPr>
              <w:pStyle w:val="ROWTABELLA"/>
              <w:jc w:val="center"/>
              <w:rPr>
                <w:color w:val="002060"/>
              </w:rPr>
            </w:pPr>
            <w:r w:rsidRPr="00886C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DC34E"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A7867" w14:textId="77777777" w:rsidR="00C34A53" w:rsidRPr="00886C99" w:rsidRDefault="00C34A53" w:rsidP="0010284D">
            <w:pPr>
              <w:pStyle w:val="ROWTABELLA"/>
              <w:jc w:val="center"/>
              <w:rPr>
                <w:color w:val="002060"/>
              </w:rPr>
            </w:pPr>
            <w:r w:rsidRPr="00886C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9E4ED"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04C50"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C6856" w14:textId="77777777" w:rsidR="00C34A53" w:rsidRPr="00886C99" w:rsidRDefault="00C34A53" w:rsidP="0010284D">
            <w:pPr>
              <w:pStyle w:val="ROWTABELLA"/>
              <w:jc w:val="center"/>
              <w:rPr>
                <w:color w:val="002060"/>
              </w:rPr>
            </w:pPr>
            <w:r w:rsidRPr="00886C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B8BD4" w14:textId="77777777" w:rsidR="00C34A53" w:rsidRPr="00886C99" w:rsidRDefault="00C34A53" w:rsidP="0010284D">
            <w:pPr>
              <w:pStyle w:val="ROWTABELLA"/>
              <w:jc w:val="center"/>
              <w:rPr>
                <w:color w:val="002060"/>
              </w:rPr>
            </w:pPr>
            <w:r w:rsidRPr="00886C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FFCA9" w14:textId="77777777" w:rsidR="00C34A53" w:rsidRPr="00886C99" w:rsidRDefault="00C34A53" w:rsidP="0010284D">
            <w:pPr>
              <w:pStyle w:val="ROWTABELLA"/>
              <w:jc w:val="center"/>
              <w:rPr>
                <w:color w:val="002060"/>
              </w:rPr>
            </w:pPr>
            <w:r w:rsidRPr="00886C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CC585" w14:textId="77777777" w:rsidR="00C34A53" w:rsidRPr="00886C99" w:rsidRDefault="00C34A53" w:rsidP="0010284D">
            <w:pPr>
              <w:pStyle w:val="ROWTABELLA"/>
              <w:jc w:val="center"/>
              <w:rPr>
                <w:color w:val="002060"/>
              </w:rPr>
            </w:pPr>
            <w:r w:rsidRPr="00886C99">
              <w:rPr>
                <w:color w:val="002060"/>
              </w:rPr>
              <w:t>0</w:t>
            </w:r>
          </w:p>
        </w:tc>
      </w:tr>
      <w:tr w:rsidR="00C34A53" w:rsidRPr="00886C99" w14:paraId="733654B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C31F34" w14:textId="77777777" w:rsidR="00C34A53" w:rsidRPr="00886C99" w:rsidRDefault="00C34A53" w:rsidP="0010284D">
            <w:pPr>
              <w:pStyle w:val="ROWTABELLA"/>
              <w:rPr>
                <w:color w:val="002060"/>
              </w:rPr>
            </w:pPr>
            <w:r w:rsidRPr="00886C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0DAC5"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578FB"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EFE9D"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AA72D"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C3088" w14:textId="77777777" w:rsidR="00C34A53" w:rsidRPr="00886C99" w:rsidRDefault="00C34A53" w:rsidP="0010284D">
            <w:pPr>
              <w:pStyle w:val="ROWTABELLA"/>
              <w:jc w:val="center"/>
              <w:rPr>
                <w:color w:val="002060"/>
              </w:rPr>
            </w:pPr>
            <w:r w:rsidRPr="00886C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E9A4F" w14:textId="77777777" w:rsidR="00C34A53" w:rsidRPr="00886C99" w:rsidRDefault="00C34A53" w:rsidP="0010284D">
            <w:pPr>
              <w:pStyle w:val="ROWTABELLA"/>
              <w:jc w:val="center"/>
              <w:rPr>
                <w:color w:val="002060"/>
              </w:rPr>
            </w:pPr>
            <w:r w:rsidRPr="00886C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2BECA" w14:textId="77777777" w:rsidR="00C34A53" w:rsidRPr="00886C99" w:rsidRDefault="00C34A53" w:rsidP="0010284D">
            <w:pPr>
              <w:pStyle w:val="ROWTABELLA"/>
              <w:jc w:val="center"/>
              <w:rPr>
                <w:color w:val="002060"/>
              </w:rPr>
            </w:pPr>
            <w:r w:rsidRPr="00886C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E090D" w14:textId="77777777" w:rsidR="00C34A53" w:rsidRPr="00886C99" w:rsidRDefault="00C34A53" w:rsidP="0010284D">
            <w:pPr>
              <w:pStyle w:val="ROWTABELLA"/>
              <w:jc w:val="center"/>
              <w:rPr>
                <w:color w:val="002060"/>
              </w:rPr>
            </w:pPr>
            <w:r w:rsidRPr="00886C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DFE02" w14:textId="77777777" w:rsidR="00C34A53" w:rsidRPr="00886C99" w:rsidRDefault="00C34A53" w:rsidP="0010284D">
            <w:pPr>
              <w:pStyle w:val="ROWTABELLA"/>
              <w:jc w:val="center"/>
              <w:rPr>
                <w:color w:val="002060"/>
              </w:rPr>
            </w:pPr>
            <w:r w:rsidRPr="00886C99">
              <w:rPr>
                <w:color w:val="002060"/>
              </w:rPr>
              <w:t>0</w:t>
            </w:r>
          </w:p>
        </w:tc>
      </w:tr>
      <w:tr w:rsidR="00C34A53" w:rsidRPr="00886C99" w14:paraId="3135B46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5DB17A" w14:textId="77777777" w:rsidR="00C34A53" w:rsidRPr="00886C99" w:rsidRDefault="00C34A53" w:rsidP="0010284D">
            <w:pPr>
              <w:pStyle w:val="ROWTABELLA"/>
              <w:rPr>
                <w:color w:val="002060"/>
              </w:rPr>
            </w:pPr>
            <w:r w:rsidRPr="00886C99">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E4E7D"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601F4"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5C0BC"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FD6FF" w14:textId="77777777" w:rsidR="00C34A53" w:rsidRPr="00886C99" w:rsidRDefault="00C34A53" w:rsidP="0010284D">
            <w:pPr>
              <w:pStyle w:val="ROWTABELLA"/>
              <w:jc w:val="center"/>
              <w:rPr>
                <w:color w:val="002060"/>
              </w:rPr>
            </w:pPr>
            <w:r w:rsidRPr="00886C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7C14A" w14:textId="77777777" w:rsidR="00C34A53" w:rsidRPr="00886C99" w:rsidRDefault="00C34A53" w:rsidP="0010284D">
            <w:pPr>
              <w:pStyle w:val="ROWTABELLA"/>
              <w:jc w:val="center"/>
              <w:rPr>
                <w:color w:val="002060"/>
              </w:rPr>
            </w:pPr>
            <w:r w:rsidRPr="00886C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F06C1" w14:textId="77777777" w:rsidR="00C34A53" w:rsidRPr="00886C99" w:rsidRDefault="00C34A53" w:rsidP="0010284D">
            <w:pPr>
              <w:pStyle w:val="ROWTABELLA"/>
              <w:jc w:val="center"/>
              <w:rPr>
                <w:color w:val="002060"/>
              </w:rPr>
            </w:pPr>
            <w:r w:rsidRPr="00886C9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2EFE8" w14:textId="77777777" w:rsidR="00C34A53" w:rsidRPr="00886C99" w:rsidRDefault="00C34A53" w:rsidP="0010284D">
            <w:pPr>
              <w:pStyle w:val="ROWTABELLA"/>
              <w:jc w:val="center"/>
              <w:rPr>
                <w:color w:val="002060"/>
              </w:rPr>
            </w:pPr>
            <w:r w:rsidRPr="00886C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A704D" w14:textId="77777777" w:rsidR="00C34A53" w:rsidRPr="00886C99" w:rsidRDefault="00C34A53" w:rsidP="0010284D">
            <w:pPr>
              <w:pStyle w:val="ROWTABELLA"/>
              <w:jc w:val="center"/>
              <w:rPr>
                <w:color w:val="002060"/>
              </w:rPr>
            </w:pPr>
            <w:r w:rsidRPr="00886C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2E55B" w14:textId="77777777" w:rsidR="00C34A53" w:rsidRPr="00886C99" w:rsidRDefault="00C34A53" w:rsidP="0010284D">
            <w:pPr>
              <w:pStyle w:val="ROWTABELLA"/>
              <w:jc w:val="center"/>
              <w:rPr>
                <w:color w:val="002060"/>
              </w:rPr>
            </w:pPr>
            <w:r w:rsidRPr="00886C99">
              <w:rPr>
                <w:color w:val="002060"/>
              </w:rPr>
              <w:t>0</w:t>
            </w:r>
          </w:p>
        </w:tc>
      </w:tr>
      <w:tr w:rsidR="00C34A53" w:rsidRPr="00886C99" w14:paraId="50A88AA7"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5736F9" w14:textId="77777777" w:rsidR="00C34A53" w:rsidRPr="00886C99" w:rsidRDefault="00C34A53" w:rsidP="0010284D">
            <w:pPr>
              <w:pStyle w:val="ROWTABELLA"/>
              <w:rPr>
                <w:color w:val="002060"/>
              </w:rPr>
            </w:pPr>
            <w:r w:rsidRPr="00886C9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4E0F2" w14:textId="77777777" w:rsidR="00C34A53" w:rsidRPr="00886C99" w:rsidRDefault="00C34A53" w:rsidP="0010284D">
            <w:pPr>
              <w:pStyle w:val="ROWTABELLA"/>
              <w:jc w:val="center"/>
              <w:rPr>
                <w:color w:val="002060"/>
              </w:rPr>
            </w:pPr>
            <w:r w:rsidRPr="00886C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692BB" w14:textId="77777777" w:rsidR="00C34A53" w:rsidRPr="00886C99" w:rsidRDefault="00C34A53" w:rsidP="0010284D">
            <w:pPr>
              <w:pStyle w:val="ROWTABELLA"/>
              <w:jc w:val="center"/>
              <w:rPr>
                <w:color w:val="002060"/>
              </w:rPr>
            </w:pPr>
            <w:r w:rsidRPr="00886C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80292" w14:textId="77777777" w:rsidR="00C34A53" w:rsidRPr="00886C99" w:rsidRDefault="00C34A53" w:rsidP="0010284D">
            <w:pPr>
              <w:pStyle w:val="ROWTABELLA"/>
              <w:jc w:val="center"/>
              <w:rPr>
                <w:color w:val="002060"/>
              </w:rPr>
            </w:pPr>
            <w:r w:rsidRPr="00886C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797F3" w14:textId="77777777" w:rsidR="00C34A53" w:rsidRPr="00886C99" w:rsidRDefault="00C34A53" w:rsidP="0010284D">
            <w:pPr>
              <w:pStyle w:val="ROWTABELLA"/>
              <w:jc w:val="center"/>
              <w:rPr>
                <w:color w:val="002060"/>
              </w:rPr>
            </w:pPr>
            <w:r w:rsidRPr="00886C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CF0E4" w14:textId="77777777" w:rsidR="00C34A53" w:rsidRPr="00886C99" w:rsidRDefault="00C34A53" w:rsidP="0010284D">
            <w:pPr>
              <w:pStyle w:val="ROWTABELLA"/>
              <w:jc w:val="center"/>
              <w:rPr>
                <w:color w:val="002060"/>
              </w:rPr>
            </w:pPr>
            <w:r w:rsidRPr="00886C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2035E" w14:textId="77777777" w:rsidR="00C34A53" w:rsidRPr="00886C99" w:rsidRDefault="00C34A53" w:rsidP="0010284D">
            <w:pPr>
              <w:pStyle w:val="ROWTABELLA"/>
              <w:jc w:val="center"/>
              <w:rPr>
                <w:color w:val="002060"/>
              </w:rPr>
            </w:pPr>
            <w:r w:rsidRPr="00886C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7EAE4" w14:textId="77777777" w:rsidR="00C34A53" w:rsidRPr="00886C99" w:rsidRDefault="00C34A53" w:rsidP="0010284D">
            <w:pPr>
              <w:pStyle w:val="ROWTABELLA"/>
              <w:jc w:val="center"/>
              <w:rPr>
                <w:color w:val="002060"/>
              </w:rPr>
            </w:pPr>
            <w:r w:rsidRPr="00886C9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AFA14" w14:textId="77777777" w:rsidR="00C34A53" w:rsidRPr="00886C99" w:rsidRDefault="00C34A53" w:rsidP="0010284D">
            <w:pPr>
              <w:pStyle w:val="ROWTABELLA"/>
              <w:jc w:val="center"/>
              <w:rPr>
                <w:color w:val="002060"/>
              </w:rPr>
            </w:pPr>
            <w:r w:rsidRPr="00886C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8B586" w14:textId="77777777" w:rsidR="00C34A53" w:rsidRPr="00886C99" w:rsidRDefault="00C34A53" w:rsidP="0010284D">
            <w:pPr>
              <w:pStyle w:val="ROWTABELLA"/>
              <w:jc w:val="center"/>
              <w:rPr>
                <w:color w:val="002060"/>
              </w:rPr>
            </w:pPr>
            <w:r w:rsidRPr="00886C99">
              <w:rPr>
                <w:color w:val="002060"/>
              </w:rPr>
              <w:t>0</w:t>
            </w:r>
          </w:p>
        </w:tc>
      </w:tr>
    </w:tbl>
    <w:p w14:paraId="6CDC129D" w14:textId="77777777" w:rsidR="00C34A53" w:rsidRPr="00E876E0" w:rsidRDefault="00C34A53" w:rsidP="00C34A53">
      <w:pPr>
        <w:pStyle w:val="breakline"/>
        <w:divId w:val="527259509"/>
        <w:rPr>
          <w:color w:val="002060"/>
        </w:rPr>
      </w:pPr>
    </w:p>
    <w:p w14:paraId="51C30B18" w14:textId="77777777" w:rsidR="00C34A53" w:rsidRPr="00E876E0" w:rsidRDefault="00C34A53" w:rsidP="00C34A53">
      <w:pPr>
        <w:pStyle w:val="TITOLOPRINC"/>
        <w:divId w:val="527259509"/>
        <w:rPr>
          <w:color w:val="002060"/>
        </w:rPr>
      </w:pPr>
      <w:r>
        <w:rPr>
          <w:color w:val="002060"/>
        </w:rPr>
        <w:t>PROGRAMMA GARE</w:t>
      </w:r>
    </w:p>
    <w:p w14:paraId="428D6D83"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C34A53" w:rsidRPr="00FE4729" w14:paraId="48EE5E46"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F139B"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FF30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C4072"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F11F8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52FD72"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1C6DF"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7254A"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367049FB"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A38DD3" w14:textId="77777777" w:rsidR="00C34A53" w:rsidRPr="00FE4729" w:rsidRDefault="00C34A53" w:rsidP="0010284D">
            <w:pPr>
              <w:pStyle w:val="ROWTABELLA"/>
              <w:rPr>
                <w:color w:val="002060"/>
              </w:rPr>
            </w:pPr>
            <w:r w:rsidRPr="00FE4729">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84D528" w14:textId="77777777" w:rsidR="00C34A53" w:rsidRPr="00FE4729" w:rsidRDefault="00C34A53" w:rsidP="0010284D">
            <w:pPr>
              <w:pStyle w:val="ROWTABELLA"/>
              <w:rPr>
                <w:color w:val="002060"/>
              </w:rPr>
            </w:pPr>
            <w:r w:rsidRPr="00FE4729">
              <w:rPr>
                <w:color w:val="002060"/>
              </w:rPr>
              <w:t>LF JESINA FEMMINILE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EF242F7"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FFB2A1" w14:textId="77777777" w:rsidR="00C34A53" w:rsidRPr="00FE4729" w:rsidRDefault="00C34A53" w:rsidP="0010284D">
            <w:pPr>
              <w:pStyle w:val="ROWTABELLA"/>
              <w:rPr>
                <w:color w:val="002060"/>
              </w:rPr>
            </w:pPr>
            <w:r w:rsidRPr="00FE4729">
              <w:rPr>
                <w:color w:val="002060"/>
              </w:rPr>
              <w:t>17/01/2020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74AD78" w14:textId="77777777" w:rsidR="00C34A53" w:rsidRPr="00FE4729" w:rsidRDefault="00C34A53" w:rsidP="0010284D">
            <w:pPr>
              <w:pStyle w:val="ROWTABELLA"/>
              <w:rPr>
                <w:color w:val="002060"/>
              </w:rPr>
            </w:pPr>
            <w:r w:rsidRPr="00FE4729">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2FAC6A" w14:textId="77777777" w:rsidR="00C34A53" w:rsidRPr="00FE4729" w:rsidRDefault="00C34A53" w:rsidP="0010284D">
            <w:pPr>
              <w:pStyle w:val="ROWTABELLA"/>
              <w:rPr>
                <w:color w:val="002060"/>
              </w:rPr>
            </w:pPr>
            <w:r w:rsidRPr="00FE4729">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F60D7C" w14:textId="77777777" w:rsidR="00C34A53" w:rsidRPr="00FE4729" w:rsidRDefault="00C34A53" w:rsidP="0010284D">
            <w:pPr>
              <w:pStyle w:val="ROWTABELLA"/>
              <w:rPr>
                <w:color w:val="002060"/>
              </w:rPr>
            </w:pPr>
            <w:r w:rsidRPr="00FE4729">
              <w:rPr>
                <w:color w:val="002060"/>
              </w:rPr>
              <w:t>VIA ROMA, SNC</w:t>
            </w:r>
          </w:p>
        </w:tc>
      </w:tr>
      <w:tr w:rsidR="00C34A53" w:rsidRPr="00FE4729" w14:paraId="0A622A0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D2E672" w14:textId="77777777" w:rsidR="00C34A53" w:rsidRPr="00FE4729" w:rsidRDefault="00C34A53" w:rsidP="0010284D">
            <w:pPr>
              <w:pStyle w:val="ROWTABELLA"/>
              <w:rPr>
                <w:color w:val="002060"/>
              </w:rPr>
            </w:pPr>
            <w:r w:rsidRPr="00FE4729">
              <w:rPr>
                <w:color w:val="002060"/>
              </w:rPr>
              <w:t>S.ORSO 1980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DF691A" w14:textId="77777777" w:rsidR="00C34A53" w:rsidRPr="00FE4729" w:rsidRDefault="00C34A53" w:rsidP="0010284D">
            <w:pPr>
              <w:pStyle w:val="ROWTABELLA"/>
              <w:rPr>
                <w:color w:val="002060"/>
              </w:rPr>
            </w:pPr>
            <w:r w:rsidRPr="00FE4729">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CFBB1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489D52" w14:textId="77777777" w:rsidR="00C34A53" w:rsidRPr="00FE4729" w:rsidRDefault="00C34A53" w:rsidP="0010284D">
            <w:pPr>
              <w:pStyle w:val="ROWTABELLA"/>
              <w:rPr>
                <w:color w:val="002060"/>
              </w:rPr>
            </w:pPr>
            <w:r w:rsidRPr="00FE4729">
              <w:rPr>
                <w:color w:val="002060"/>
              </w:rPr>
              <w:t>18/01/2020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C82F54" w14:textId="77777777" w:rsidR="00C34A53" w:rsidRPr="00FE4729" w:rsidRDefault="00C34A53" w:rsidP="0010284D">
            <w:pPr>
              <w:pStyle w:val="ROWTABELLA"/>
              <w:rPr>
                <w:color w:val="002060"/>
              </w:rPr>
            </w:pPr>
            <w:r w:rsidRPr="00FE472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CC6982"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F8585A" w14:textId="77777777" w:rsidR="00C34A53" w:rsidRPr="00FE4729" w:rsidRDefault="00C34A53" w:rsidP="0010284D">
            <w:pPr>
              <w:pStyle w:val="ROWTABELLA"/>
              <w:rPr>
                <w:color w:val="002060"/>
              </w:rPr>
            </w:pPr>
            <w:r w:rsidRPr="00FE4729">
              <w:rPr>
                <w:color w:val="002060"/>
              </w:rPr>
              <w:t>VIA VILLA TOMBARI</w:t>
            </w:r>
          </w:p>
        </w:tc>
      </w:tr>
      <w:tr w:rsidR="00C34A53" w:rsidRPr="00FE4729" w14:paraId="731F689D"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F3CE6C" w14:textId="77777777" w:rsidR="00C34A53" w:rsidRPr="00FE4729" w:rsidRDefault="00C34A53" w:rsidP="0010284D">
            <w:pPr>
              <w:pStyle w:val="ROWTABELLA"/>
              <w:rPr>
                <w:color w:val="002060"/>
              </w:rPr>
            </w:pPr>
            <w:r w:rsidRPr="00FE4729">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42EAB1" w14:textId="77777777" w:rsidR="00C34A53" w:rsidRPr="00FE4729" w:rsidRDefault="00C34A53" w:rsidP="0010284D">
            <w:pPr>
              <w:pStyle w:val="ROWTABELLA"/>
              <w:rPr>
                <w:color w:val="002060"/>
              </w:rPr>
            </w:pPr>
            <w:r w:rsidRPr="00FE4729">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239AE"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DB9695"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2CD22E" w14:textId="77777777" w:rsidR="00C34A53" w:rsidRPr="00FE4729" w:rsidRDefault="00C34A53" w:rsidP="0010284D">
            <w:pPr>
              <w:pStyle w:val="ROWTABELLA"/>
              <w:rPr>
                <w:color w:val="002060"/>
              </w:rPr>
            </w:pPr>
            <w:r w:rsidRPr="00FE4729">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8818E2" w14:textId="77777777" w:rsidR="00C34A53" w:rsidRPr="00FE4729" w:rsidRDefault="00C34A53" w:rsidP="0010284D">
            <w:pPr>
              <w:pStyle w:val="ROWTABELLA"/>
              <w:rPr>
                <w:color w:val="002060"/>
              </w:rPr>
            </w:pPr>
            <w:r w:rsidRPr="00FE4729">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2F7EC8" w14:textId="77777777" w:rsidR="00C34A53" w:rsidRPr="00FE4729" w:rsidRDefault="00C34A53" w:rsidP="0010284D">
            <w:pPr>
              <w:pStyle w:val="ROWTABELLA"/>
              <w:rPr>
                <w:color w:val="002060"/>
              </w:rPr>
            </w:pPr>
            <w:r w:rsidRPr="00FE4729">
              <w:rPr>
                <w:color w:val="002060"/>
              </w:rPr>
              <w:t>VIA BORGO DI SOTTO</w:t>
            </w:r>
          </w:p>
        </w:tc>
      </w:tr>
    </w:tbl>
    <w:p w14:paraId="16FD4474" w14:textId="77777777" w:rsidR="00C34A53" w:rsidRPr="00FE4729" w:rsidRDefault="00C34A53" w:rsidP="00C34A53">
      <w:pPr>
        <w:pStyle w:val="breakline"/>
        <w:divId w:val="527259509"/>
        <w:rPr>
          <w:color w:val="002060"/>
        </w:rPr>
      </w:pPr>
    </w:p>
    <w:p w14:paraId="0D37D276" w14:textId="77777777" w:rsidR="00C34A53" w:rsidRPr="00FE4729" w:rsidRDefault="00C34A53" w:rsidP="00C34A53">
      <w:pPr>
        <w:pStyle w:val="breakline"/>
        <w:divId w:val="527259509"/>
        <w:rPr>
          <w:color w:val="002060"/>
        </w:rPr>
      </w:pPr>
    </w:p>
    <w:p w14:paraId="3191B4D0" w14:textId="77777777" w:rsidR="00C34A53" w:rsidRPr="00FE4729" w:rsidRDefault="00C34A53" w:rsidP="00C34A53">
      <w:pPr>
        <w:pStyle w:val="breakline"/>
        <w:divId w:val="527259509"/>
        <w:rPr>
          <w:color w:val="002060"/>
        </w:rPr>
      </w:pPr>
    </w:p>
    <w:p w14:paraId="3DD24F07"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0"/>
        <w:gridCol w:w="385"/>
        <w:gridCol w:w="898"/>
        <w:gridCol w:w="1199"/>
        <w:gridCol w:w="1545"/>
        <w:gridCol w:w="1545"/>
      </w:tblGrid>
      <w:tr w:rsidR="00C34A53" w:rsidRPr="00FE4729" w14:paraId="7660FD5D"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2E939D"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E1C03B"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987B3E"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CAAE7"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52E4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FDCCEF"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ABD6EC"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2C1D5F71"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E4CCA1" w14:textId="77777777" w:rsidR="00C34A53" w:rsidRPr="00FE4729" w:rsidRDefault="00C34A53" w:rsidP="0010284D">
            <w:pPr>
              <w:pStyle w:val="ROWTABELLA"/>
              <w:rPr>
                <w:color w:val="002060"/>
              </w:rPr>
            </w:pPr>
            <w:r w:rsidRPr="00FE4729">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8AE912" w14:textId="77777777" w:rsidR="00C34A53" w:rsidRPr="00FE4729" w:rsidRDefault="00C34A53" w:rsidP="0010284D">
            <w:pPr>
              <w:pStyle w:val="ROWTABELLA"/>
              <w:rPr>
                <w:color w:val="002060"/>
              </w:rPr>
            </w:pPr>
            <w:r w:rsidRPr="00FE4729">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91C344E"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0F59DF" w14:textId="77777777" w:rsidR="00C34A53" w:rsidRPr="00FE4729" w:rsidRDefault="00C34A53" w:rsidP="0010284D">
            <w:pPr>
              <w:pStyle w:val="ROWTABELLA"/>
              <w:rPr>
                <w:color w:val="002060"/>
              </w:rPr>
            </w:pPr>
            <w:r w:rsidRPr="00FE4729">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F78911" w14:textId="77777777" w:rsidR="00C34A53" w:rsidRPr="00FE4729" w:rsidRDefault="00C34A53" w:rsidP="0010284D">
            <w:pPr>
              <w:pStyle w:val="ROWTABELLA"/>
              <w:rPr>
                <w:color w:val="002060"/>
              </w:rPr>
            </w:pPr>
            <w:r w:rsidRPr="00FE4729">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522ED7" w14:textId="77777777" w:rsidR="00C34A53" w:rsidRPr="00FE4729" w:rsidRDefault="00C34A53" w:rsidP="0010284D">
            <w:pPr>
              <w:pStyle w:val="ROWTABELLA"/>
              <w:rPr>
                <w:color w:val="002060"/>
              </w:rPr>
            </w:pPr>
            <w:r w:rsidRPr="00FE4729">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DBA387" w14:textId="77777777" w:rsidR="00C34A53" w:rsidRPr="00FE4729" w:rsidRDefault="00C34A53" w:rsidP="0010284D">
            <w:pPr>
              <w:pStyle w:val="ROWTABELLA"/>
              <w:rPr>
                <w:color w:val="002060"/>
              </w:rPr>
            </w:pPr>
            <w:r w:rsidRPr="00FE4729">
              <w:rPr>
                <w:color w:val="002060"/>
              </w:rPr>
              <w:t>VIA ALDO MORO</w:t>
            </w:r>
          </w:p>
        </w:tc>
      </w:tr>
      <w:tr w:rsidR="00C34A53" w:rsidRPr="00FE4729" w14:paraId="0B92FC9B"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E32D04" w14:textId="77777777" w:rsidR="00C34A53" w:rsidRPr="00FE4729" w:rsidRDefault="00C34A53" w:rsidP="0010284D">
            <w:pPr>
              <w:pStyle w:val="ROWTABELLA"/>
              <w:rPr>
                <w:color w:val="002060"/>
              </w:rPr>
            </w:pPr>
            <w:r w:rsidRPr="00FE4729">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42F0C9" w14:textId="77777777" w:rsidR="00C34A53" w:rsidRPr="00FE4729" w:rsidRDefault="00C34A53" w:rsidP="0010284D">
            <w:pPr>
              <w:pStyle w:val="ROWTABELLA"/>
              <w:rPr>
                <w:color w:val="002060"/>
              </w:rPr>
            </w:pPr>
            <w:r w:rsidRPr="00FE4729">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1C0C17"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088341" w14:textId="77777777" w:rsidR="00C34A53" w:rsidRPr="00FE4729" w:rsidRDefault="00C34A53" w:rsidP="0010284D">
            <w:pPr>
              <w:pStyle w:val="ROWTABELLA"/>
              <w:rPr>
                <w:color w:val="002060"/>
              </w:rPr>
            </w:pPr>
            <w:r w:rsidRPr="00FE4729">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A03798" w14:textId="77777777" w:rsidR="00C34A53" w:rsidRPr="00FE4729" w:rsidRDefault="00C34A53" w:rsidP="0010284D">
            <w:pPr>
              <w:pStyle w:val="ROWTABELLA"/>
              <w:rPr>
                <w:color w:val="002060"/>
              </w:rPr>
            </w:pPr>
            <w:r w:rsidRPr="00FE4729">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819A09" w14:textId="77777777" w:rsidR="00C34A53" w:rsidRPr="00FE4729" w:rsidRDefault="00C34A53" w:rsidP="0010284D">
            <w:pPr>
              <w:pStyle w:val="ROWTABELLA"/>
              <w:rPr>
                <w:color w:val="002060"/>
              </w:rPr>
            </w:pPr>
            <w:r w:rsidRPr="00FE472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FF209D" w14:textId="77777777" w:rsidR="00C34A53" w:rsidRPr="00FE4729" w:rsidRDefault="00C34A53" w:rsidP="0010284D">
            <w:pPr>
              <w:pStyle w:val="ROWTABELLA"/>
              <w:rPr>
                <w:color w:val="002060"/>
              </w:rPr>
            </w:pPr>
            <w:r w:rsidRPr="00FE4729">
              <w:rPr>
                <w:color w:val="002060"/>
              </w:rPr>
              <w:t>CONTRADA CIGLIANO 14</w:t>
            </w:r>
          </w:p>
        </w:tc>
      </w:tr>
      <w:tr w:rsidR="00C34A53" w:rsidRPr="00FE4729" w14:paraId="460CFE31"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F18A6C" w14:textId="77777777" w:rsidR="00C34A53" w:rsidRPr="00FE4729" w:rsidRDefault="00C34A53" w:rsidP="0010284D">
            <w:pPr>
              <w:pStyle w:val="ROWTABELLA"/>
              <w:rPr>
                <w:color w:val="002060"/>
              </w:rPr>
            </w:pPr>
            <w:r w:rsidRPr="00FE4729">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5808FB" w14:textId="77777777" w:rsidR="00C34A53" w:rsidRPr="00FE4729" w:rsidRDefault="00C34A53" w:rsidP="0010284D">
            <w:pPr>
              <w:pStyle w:val="ROWTABELLA"/>
              <w:rPr>
                <w:color w:val="002060"/>
              </w:rPr>
            </w:pPr>
            <w:r w:rsidRPr="00FE4729">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5D646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E2319D"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963E95" w14:textId="77777777" w:rsidR="00C34A53" w:rsidRPr="00FE4729" w:rsidRDefault="00C34A53" w:rsidP="0010284D">
            <w:pPr>
              <w:pStyle w:val="ROWTABELLA"/>
              <w:rPr>
                <w:color w:val="002060"/>
              </w:rPr>
            </w:pPr>
            <w:r w:rsidRPr="00FE472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EBBF35" w14:textId="77777777" w:rsidR="00C34A53" w:rsidRPr="00FE4729" w:rsidRDefault="00C34A53" w:rsidP="0010284D">
            <w:pPr>
              <w:pStyle w:val="ROWTABELLA"/>
              <w:rPr>
                <w:color w:val="002060"/>
              </w:rPr>
            </w:pPr>
            <w:r w:rsidRPr="00FE472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132F5E" w14:textId="77777777" w:rsidR="00C34A53" w:rsidRPr="00FE4729" w:rsidRDefault="00C34A53" w:rsidP="0010284D">
            <w:pPr>
              <w:pStyle w:val="ROWTABELLA"/>
              <w:rPr>
                <w:color w:val="002060"/>
              </w:rPr>
            </w:pPr>
            <w:r w:rsidRPr="00FE4729">
              <w:rPr>
                <w:color w:val="002060"/>
              </w:rPr>
              <w:t>VIA DELLO SPORT</w:t>
            </w:r>
          </w:p>
        </w:tc>
      </w:tr>
      <w:tr w:rsidR="00C34A53" w:rsidRPr="00FE4729" w14:paraId="4327576C"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807DDB" w14:textId="77777777" w:rsidR="00C34A53" w:rsidRPr="00FE4729" w:rsidRDefault="00C34A53" w:rsidP="0010284D">
            <w:pPr>
              <w:pStyle w:val="ROWTABELLA"/>
              <w:rPr>
                <w:color w:val="002060"/>
              </w:rPr>
            </w:pPr>
            <w:r w:rsidRPr="00FE4729">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693585" w14:textId="77777777" w:rsidR="00C34A53" w:rsidRPr="00FE4729" w:rsidRDefault="00C34A53" w:rsidP="0010284D">
            <w:pPr>
              <w:pStyle w:val="ROWTABELLA"/>
              <w:rPr>
                <w:color w:val="002060"/>
              </w:rPr>
            </w:pPr>
            <w:r w:rsidRPr="00FE472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E36E5A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149280"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45351B" w14:textId="77777777" w:rsidR="00C34A53" w:rsidRPr="00FE4729" w:rsidRDefault="00C34A53" w:rsidP="0010284D">
            <w:pPr>
              <w:pStyle w:val="ROWTABELLA"/>
              <w:rPr>
                <w:color w:val="002060"/>
              </w:rPr>
            </w:pPr>
            <w:r w:rsidRPr="00FE4729">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132957" w14:textId="77777777" w:rsidR="00C34A53" w:rsidRPr="00FE4729" w:rsidRDefault="00C34A53" w:rsidP="0010284D">
            <w:pPr>
              <w:pStyle w:val="ROWTABELLA"/>
              <w:rPr>
                <w:color w:val="002060"/>
              </w:rPr>
            </w:pPr>
            <w:r w:rsidRPr="00FE4729">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25FB52" w14:textId="77777777" w:rsidR="00C34A53" w:rsidRPr="00FE4729" w:rsidRDefault="00C34A53" w:rsidP="0010284D">
            <w:pPr>
              <w:pStyle w:val="ROWTABELLA"/>
              <w:rPr>
                <w:color w:val="002060"/>
              </w:rPr>
            </w:pPr>
            <w:r w:rsidRPr="00FE4729">
              <w:rPr>
                <w:color w:val="002060"/>
              </w:rPr>
              <w:t>VIA DON GIUSEPPE MARUCCI</w:t>
            </w:r>
          </w:p>
        </w:tc>
      </w:tr>
    </w:tbl>
    <w:p w14:paraId="5751B3E2" w14:textId="77777777" w:rsidR="00C34A53" w:rsidRPr="00E876E0" w:rsidRDefault="00C34A53" w:rsidP="00C34A53">
      <w:pPr>
        <w:pStyle w:val="breakline"/>
        <w:divId w:val="527259509"/>
        <w:rPr>
          <w:color w:val="002060"/>
        </w:rPr>
      </w:pPr>
    </w:p>
    <w:p w14:paraId="746EC349"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21 CALCIO A 5 REGIONALE</w:t>
      </w:r>
    </w:p>
    <w:p w14:paraId="5846ADB8" w14:textId="77777777" w:rsidR="00C34A53" w:rsidRPr="00E876E0" w:rsidRDefault="00C34A53" w:rsidP="00C34A53">
      <w:pPr>
        <w:pStyle w:val="TITOLOPRINC"/>
        <w:divId w:val="527259509"/>
        <w:rPr>
          <w:color w:val="002060"/>
        </w:rPr>
      </w:pPr>
      <w:r w:rsidRPr="00E876E0">
        <w:rPr>
          <w:color w:val="002060"/>
        </w:rPr>
        <w:t>RISULTATI</w:t>
      </w:r>
    </w:p>
    <w:p w14:paraId="2A8362C2" w14:textId="77777777" w:rsidR="00C34A53" w:rsidRPr="00E876E0" w:rsidRDefault="00C34A53" w:rsidP="00C34A53">
      <w:pPr>
        <w:pStyle w:val="breakline"/>
        <w:divId w:val="527259509"/>
        <w:rPr>
          <w:color w:val="002060"/>
        </w:rPr>
      </w:pPr>
    </w:p>
    <w:p w14:paraId="0D706A12" w14:textId="77777777" w:rsidR="00C34A53" w:rsidRPr="00E876E0" w:rsidRDefault="00C34A53" w:rsidP="00C34A53">
      <w:pPr>
        <w:pStyle w:val="SOTTOTITOLOCAMPIONATO1"/>
        <w:divId w:val="527259509"/>
        <w:rPr>
          <w:color w:val="002060"/>
        </w:rPr>
      </w:pPr>
      <w:r w:rsidRPr="00E876E0">
        <w:rPr>
          <w:color w:val="002060"/>
        </w:rPr>
        <w:t>RISULTATI UFFICIALI GARE DEL 11/01/2020</w:t>
      </w:r>
    </w:p>
    <w:p w14:paraId="2CA1F3DB"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5C14DEB1"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8"/>
        <w:gridCol w:w="4792"/>
      </w:tblGrid>
      <w:tr w:rsidR="00C34A53" w:rsidRPr="00E876E0" w14:paraId="48AAAD8F"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26FF63B8"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006BE"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4A5DC2DE"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A14244" w14:textId="77777777" w:rsidR="00C34A53" w:rsidRPr="00E876E0" w:rsidRDefault="00C34A53" w:rsidP="0010284D">
                  <w:pPr>
                    <w:pStyle w:val="ROWTABELLA"/>
                    <w:rPr>
                      <w:color w:val="002060"/>
                    </w:rPr>
                  </w:pPr>
                  <w:r w:rsidRPr="00E876E0">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77FBEC" w14:textId="77777777" w:rsidR="00C34A53" w:rsidRPr="00E876E0" w:rsidRDefault="00C34A53" w:rsidP="0010284D">
                  <w:pPr>
                    <w:pStyle w:val="ROWTABELLA"/>
                    <w:rPr>
                      <w:color w:val="002060"/>
                    </w:rPr>
                  </w:pPr>
                  <w:r w:rsidRPr="00E876E0">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08890A" w14:textId="77777777" w:rsidR="00C34A53" w:rsidRPr="00E876E0" w:rsidRDefault="00C34A53" w:rsidP="0010284D">
                  <w:pPr>
                    <w:pStyle w:val="ROWTABELLA"/>
                    <w:jc w:val="center"/>
                    <w:rPr>
                      <w:color w:val="002060"/>
                    </w:rPr>
                  </w:pPr>
                  <w:r w:rsidRPr="00E876E0">
                    <w:rPr>
                      <w:color w:val="002060"/>
                    </w:rPr>
                    <w:t>9 - 5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7E2BA8" w14:textId="77777777" w:rsidR="00C34A53" w:rsidRPr="00E876E0" w:rsidRDefault="00C34A53" w:rsidP="0010284D">
                  <w:pPr>
                    <w:pStyle w:val="ROWTABELLA"/>
                    <w:jc w:val="center"/>
                    <w:rPr>
                      <w:color w:val="002060"/>
                    </w:rPr>
                  </w:pPr>
                  <w:r w:rsidRPr="00E876E0">
                    <w:rPr>
                      <w:color w:val="002060"/>
                    </w:rPr>
                    <w:t> </w:t>
                  </w:r>
                </w:p>
              </w:tc>
            </w:tr>
            <w:tr w:rsidR="00C34A53" w:rsidRPr="00E876E0" w14:paraId="58491BF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099BCA" w14:textId="77777777" w:rsidR="00C34A53" w:rsidRPr="00E876E0" w:rsidRDefault="00C34A53" w:rsidP="0010284D">
                  <w:pPr>
                    <w:pStyle w:val="ROWTABELLA"/>
                    <w:rPr>
                      <w:color w:val="002060"/>
                    </w:rPr>
                  </w:pPr>
                  <w:r w:rsidRPr="00E876E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AA3F65" w14:textId="77777777" w:rsidR="00C34A53" w:rsidRPr="00E876E0" w:rsidRDefault="00C34A53" w:rsidP="0010284D">
                  <w:pPr>
                    <w:pStyle w:val="ROWTABELLA"/>
                    <w:rPr>
                      <w:color w:val="002060"/>
                    </w:rPr>
                  </w:pPr>
                  <w:r w:rsidRPr="00E876E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4EC334" w14:textId="77777777" w:rsidR="00C34A53" w:rsidRPr="00E876E0" w:rsidRDefault="00C34A53" w:rsidP="0010284D">
                  <w:pPr>
                    <w:pStyle w:val="ROWTABELLA"/>
                    <w:jc w:val="center"/>
                    <w:rPr>
                      <w:color w:val="002060"/>
                    </w:rPr>
                  </w:pPr>
                  <w:r w:rsidRPr="00E876E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A3A6F7" w14:textId="77777777" w:rsidR="00C34A53" w:rsidRPr="00E876E0" w:rsidRDefault="00C34A53" w:rsidP="0010284D">
                  <w:pPr>
                    <w:pStyle w:val="ROWTABELLA"/>
                    <w:jc w:val="center"/>
                    <w:rPr>
                      <w:color w:val="002060"/>
                    </w:rPr>
                  </w:pPr>
                  <w:r w:rsidRPr="00E876E0">
                    <w:rPr>
                      <w:color w:val="002060"/>
                    </w:rPr>
                    <w:t> </w:t>
                  </w:r>
                </w:p>
              </w:tc>
            </w:tr>
            <w:tr w:rsidR="00C34A53" w:rsidRPr="00E876E0" w14:paraId="313E26A1"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C36C9D" w14:textId="77777777" w:rsidR="00C34A53" w:rsidRPr="00E876E0" w:rsidRDefault="00C34A53" w:rsidP="0010284D">
                  <w:pPr>
                    <w:pStyle w:val="ROWTABELLA"/>
                    <w:rPr>
                      <w:color w:val="002060"/>
                    </w:rPr>
                  </w:pPr>
                  <w:r w:rsidRPr="00E876E0">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A833F" w14:textId="77777777" w:rsidR="00C34A53" w:rsidRPr="00E876E0" w:rsidRDefault="00C34A53" w:rsidP="0010284D">
                  <w:pPr>
                    <w:pStyle w:val="ROWTABELLA"/>
                    <w:rPr>
                      <w:color w:val="002060"/>
                    </w:rPr>
                  </w:pPr>
                  <w:r w:rsidRPr="00E876E0">
                    <w:rPr>
                      <w:color w:val="002060"/>
                    </w:rPr>
                    <w:t>- SPORTLAND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F9FB47" w14:textId="77777777" w:rsidR="00C34A53" w:rsidRPr="00E876E0" w:rsidRDefault="00C34A53" w:rsidP="0010284D">
                  <w:pPr>
                    <w:pStyle w:val="ROWTABELLA"/>
                    <w:jc w:val="center"/>
                    <w:rPr>
                      <w:color w:val="002060"/>
                    </w:rPr>
                  </w:pPr>
                  <w:r w:rsidRPr="00E876E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29A225" w14:textId="77777777" w:rsidR="00C34A53" w:rsidRPr="00E876E0" w:rsidRDefault="00C34A53" w:rsidP="0010284D">
                  <w:pPr>
                    <w:pStyle w:val="ROWTABELLA"/>
                    <w:jc w:val="center"/>
                    <w:rPr>
                      <w:color w:val="002060"/>
                    </w:rPr>
                  </w:pPr>
                  <w:r w:rsidRPr="00E876E0">
                    <w:rPr>
                      <w:color w:val="002060"/>
                    </w:rPr>
                    <w:t> </w:t>
                  </w:r>
                </w:p>
              </w:tc>
            </w:tr>
          </w:tbl>
          <w:p w14:paraId="385CC961"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3919A54C"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64E60"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5439FD38"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E72815" w14:textId="77777777" w:rsidR="00C34A53" w:rsidRPr="00E876E0" w:rsidRDefault="00C34A53" w:rsidP="0010284D">
                  <w:pPr>
                    <w:pStyle w:val="ROWTABELLA"/>
                    <w:rPr>
                      <w:color w:val="002060"/>
                    </w:rPr>
                  </w:pPr>
                  <w:r w:rsidRPr="00E876E0">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F96E71" w14:textId="77777777" w:rsidR="00C34A53" w:rsidRPr="00E876E0" w:rsidRDefault="00C34A53" w:rsidP="0010284D">
                  <w:pPr>
                    <w:pStyle w:val="ROWTABELLA"/>
                    <w:rPr>
                      <w:color w:val="002060"/>
                    </w:rPr>
                  </w:pPr>
                  <w:r w:rsidRPr="00E876E0">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EC376"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D5A9C" w14:textId="77777777" w:rsidR="00C34A53" w:rsidRPr="00E876E0" w:rsidRDefault="00C34A53" w:rsidP="0010284D">
                  <w:pPr>
                    <w:pStyle w:val="ROWTABELLA"/>
                    <w:jc w:val="center"/>
                    <w:rPr>
                      <w:color w:val="002060"/>
                    </w:rPr>
                  </w:pPr>
                  <w:r w:rsidRPr="00E876E0">
                    <w:rPr>
                      <w:color w:val="002060"/>
                    </w:rPr>
                    <w:t> </w:t>
                  </w:r>
                </w:p>
              </w:tc>
            </w:tr>
            <w:tr w:rsidR="00C34A53" w:rsidRPr="00E876E0" w14:paraId="75CA666A"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B4326C" w14:textId="77777777" w:rsidR="00C34A53" w:rsidRPr="00E876E0" w:rsidRDefault="00C34A53" w:rsidP="0010284D">
                  <w:pPr>
                    <w:pStyle w:val="ROWTABELLA"/>
                    <w:rPr>
                      <w:color w:val="002060"/>
                    </w:rPr>
                  </w:pPr>
                  <w:r w:rsidRPr="00E876E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FF3459" w14:textId="77777777" w:rsidR="00C34A53" w:rsidRPr="00E876E0" w:rsidRDefault="00C34A53" w:rsidP="0010284D">
                  <w:pPr>
                    <w:pStyle w:val="ROWTABELLA"/>
                    <w:rPr>
                      <w:color w:val="002060"/>
                    </w:rPr>
                  </w:pPr>
                  <w:r w:rsidRPr="00E876E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880F61" w14:textId="77777777" w:rsidR="00C34A53" w:rsidRPr="00E876E0" w:rsidRDefault="00C34A53" w:rsidP="0010284D">
                  <w:pPr>
                    <w:pStyle w:val="ROWTABELLA"/>
                    <w:jc w:val="center"/>
                    <w:rPr>
                      <w:color w:val="002060"/>
                    </w:rPr>
                  </w:pPr>
                  <w:r w:rsidRPr="00E876E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C2B5F0" w14:textId="77777777" w:rsidR="00C34A53" w:rsidRPr="00E876E0" w:rsidRDefault="00C34A53" w:rsidP="0010284D">
                  <w:pPr>
                    <w:pStyle w:val="ROWTABELLA"/>
                    <w:jc w:val="center"/>
                    <w:rPr>
                      <w:color w:val="002060"/>
                    </w:rPr>
                  </w:pPr>
                  <w:r w:rsidRPr="00E876E0">
                    <w:rPr>
                      <w:color w:val="002060"/>
                    </w:rPr>
                    <w:t> </w:t>
                  </w:r>
                </w:p>
              </w:tc>
            </w:tr>
            <w:tr w:rsidR="00C34A53" w:rsidRPr="00E876E0" w14:paraId="0AAE97D5"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C7F37B" w14:textId="77777777" w:rsidR="00C34A53" w:rsidRPr="00E876E0" w:rsidRDefault="00C34A53" w:rsidP="0010284D">
                  <w:pPr>
                    <w:pStyle w:val="ROWTABELLA"/>
                    <w:rPr>
                      <w:color w:val="002060"/>
                    </w:rPr>
                  </w:pPr>
                  <w:r w:rsidRPr="00E876E0">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D4A301" w14:textId="77777777" w:rsidR="00C34A53" w:rsidRPr="00E876E0" w:rsidRDefault="00C34A53" w:rsidP="0010284D">
                  <w:pPr>
                    <w:pStyle w:val="ROWTABELLA"/>
                    <w:rPr>
                      <w:color w:val="002060"/>
                    </w:rPr>
                  </w:pPr>
                  <w:r w:rsidRPr="00E876E0">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7E37CE" w14:textId="77777777" w:rsidR="00C34A53" w:rsidRPr="00E876E0" w:rsidRDefault="00C34A53" w:rsidP="0010284D">
                  <w:pPr>
                    <w:pStyle w:val="ROWTABELLA"/>
                    <w:jc w:val="center"/>
                    <w:rPr>
                      <w:color w:val="002060"/>
                    </w:rPr>
                  </w:pPr>
                  <w:r w:rsidRPr="00E876E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2F9688" w14:textId="77777777" w:rsidR="00C34A53" w:rsidRPr="00E876E0" w:rsidRDefault="00C34A53" w:rsidP="0010284D">
                  <w:pPr>
                    <w:pStyle w:val="ROWTABELLA"/>
                    <w:jc w:val="center"/>
                    <w:rPr>
                      <w:color w:val="002060"/>
                    </w:rPr>
                  </w:pPr>
                  <w:r w:rsidRPr="00E876E0">
                    <w:rPr>
                      <w:color w:val="002060"/>
                    </w:rPr>
                    <w:t> </w:t>
                  </w:r>
                </w:p>
              </w:tc>
            </w:tr>
            <w:tr w:rsidR="00C34A53" w:rsidRPr="00E876E0" w14:paraId="0A1C071B"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6703713C" w14:textId="77777777" w:rsidR="00C34A53" w:rsidRPr="00E876E0" w:rsidRDefault="00C34A53" w:rsidP="0010284D">
                  <w:pPr>
                    <w:pStyle w:val="ROWTABELLA"/>
                    <w:rPr>
                      <w:color w:val="002060"/>
                    </w:rPr>
                  </w:pPr>
                  <w:r w:rsidRPr="00E876E0">
                    <w:rPr>
                      <w:color w:val="002060"/>
                    </w:rPr>
                    <w:t>(1) - disputata il 12/01/2020</w:t>
                  </w:r>
                </w:p>
              </w:tc>
            </w:tr>
          </w:tbl>
          <w:p w14:paraId="70495765" w14:textId="77777777" w:rsidR="00C34A53" w:rsidRPr="00E876E0" w:rsidRDefault="00C34A53" w:rsidP="0010284D">
            <w:pPr>
              <w:rPr>
                <w:color w:val="002060"/>
              </w:rPr>
            </w:pPr>
          </w:p>
        </w:tc>
      </w:tr>
    </w:tbl>
    <w:p w14:paraId="56D12821"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6FA537F8"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4E6F6C4"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FD6A62" w14:textId="77777777" w:rsidR="00C34A53" w:rsidRPr="00E876E0" w:rsidRDefault="00C34A53" w:rsidP="0010284D">
                  <w:pPr>
                    <w:pStyle w:val="HEADERTABELLA"/>
                    <w:rPr>
                      <w:color w:val="002060"/>
                    </w:rPr>
                  </w:pPr>
                  <w:r w:rsidRPr="00E876E0">
                    <w:rPr>
                      <w:color w:val="002060"/>
                    </w:rPr>
                    <w:t>GIRONE C - 6 Giornata - R</w:t>
                  </w:r>
                </w:p>
              </w:tc>
            </w:tr>
            <w:tr w:rsidR="00C34A53" w:rsidRPr="00E876E0" w14:paraId="7D366670"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95636B" w14:textId="77777777" w:rsidR="00C34A53" w:rsidRPr="00E876E0" w:rsidRDefault="00C34A53" w:rsidP="0010284D">
                  <w:pPr>
                    <w:pStyle w:val="ROWTABELLA"/>
                    <w:rPr>
                      <w:color w:val="002060"/>
                    </w:rPr>
                  </w:pPr>
                  <w:r w:rsidRPr="00E876E0">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13CBC7" w14:textId="77777777" w:rsidR="00C34A53" w:rsidRPr="00E876E0" w:rsidRDefault="00C34A53" w:rsidP="0010284D">
                  <w:pPr>
                    <w:pStyle w:val="ROWTABELLA"/>
                    <w:rPr>
                      <w:color w:val="002060"/>
                    </w:rPr>
                  </w:pPr>
                  <w:r w:rsidRPr="00E876E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7D44D9" w14:textId="77777777" w:rsidR="00C34A53" w:rsidRPr="00E876E0" w:rsidRDefault="00C34A53" w:rsidP="0010284D">
                  <w:pPr>
                    <w:pStyle w:val="ROWTABELLA"/>
                    <w:jc w:val="center"/>
                    <w:rPr>
                      <w:color w:val="002060"/>
                    </w:rPr>
                  </w:pPr>
                  <w:r w:rsidRPr="00E876E0">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C6EB1C" w14:textId="77777777" w:rsidR="00C34A53" w:rsidRPr="00E876E0" w:rsidRDefault="00C34A53" w:rsidP="0010284D">
                  <w:pPr>
                    <w:pStyle w:val="ROWTABELLA"/>
                    <w:jc w:val="center"/>
                    <w:rPr>
                      <w:color w:val="002060"/>
                    </w:rPr>
                  </w:pPr>
                  <w:r w:rsidRPr="00E876E0">
                    <w:rPr>
                      <w:color w:val="002060"/>
                    </w:rPr>
                    <w:t> </w:t>
                  </w:r>
                </w:p>
              </w:tc>
            </w:tr>
            <w:tr w:rsidR="00C34A53" w:rsidRPr="00E876E0" w14:paraId="014B99B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04CBA7" w14:textId="77777777" w:rsidR="00C34A53" w:rsidRPr="00E876E0" w:rsidRDefault="00C34A53" w:rsidP="0010284D">
                  <w:pPr>
                    <w:pStyle w:val="ROWTABELLA"/>
                    <w:rPr>
                      <w:color w:val="002060"/>
                    </w:rPr>
                  </w:pPr>
                  <w:r w:rsidRPr="00E876E0">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2058DF9" w14:textId="77777777" w:rsidR="00C34A53" w:rsidRPr="00E876E0" w:rsidRDefault="00C34A53" w:rsidP="0010284D">
                  <w:pPr>
                    <w:pStyle w:val="ROWTABELLA"/>
                    <w:rPr>
                      <w:color w:val="002060"/>
                    </w:rPr>
                  </w:pPr>
                  <w:r w:rsidRPr="00E876E0">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246E29" w14:textId="77777777" w:rsidR="00C34A53" w:rsidRPr="00E876E0" w:rsidRDefault="00C34A53" w:rsidP="0010284D">
                  <w:pPr>
                    <w:pStyle w:val="ROWTABELLA"/>
                    <w:jc w:val="center"/>
                    <w:rPr>
                      <w:color w:val="002060"/>
                    </w:rPr>
                  </w:pPr>
                  <w:r w:rsidRPr="00E876E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A2F987" w14:textId="77777777" w:rsidR="00C34A53" w:rsidRPr="00E876E0" w:rsidRDefault="00C34A53" w:rsidP="0010284D">
                  <w:pPr>
                    <w:pStyle w:val="ROWTABELLA"/>
                    <w:jc w:val="center"/>
                    <w:rPr>
                      <w:color w:val="002060"/>
                    </w:rPr>
                  </w:pPr>
                  <w:r w:rsidRPr="00E876E0">
                    <w:rPr>
                      <w:color w:val="002060"/>
                    </w:rPr>
                    <w:t> </w:t>
                  </w:r>
                </w:p>
              </w:tc>
            </w:tr>
            <w:tr w:rsidR="00C34A53" w:rsidRPr="00E876E0" w14:paraId="378701C3"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53F97C" w14:textId="77777777" w:rsidR="00C34A53" w:rsidRPr="00E876E0" w:rsidRDefault="00C34A53" w:rsidP="0010284D">
                  <w:pPr>
                    <w:pStyle w:val="ROWTABELLA"/>
                    <w:rPr>
                      <w:color w:val="002060"/>
                    </w:rPr>
                  </w:pPr>
                  <w:r w:rsidRPr="00E876E0">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96F040" w14:textId="77777777" w:rsidR="00C34A53" w:rsidRPr="00E876E0" w:rsidRDefault="00C34A53" w:rsidP="0010284D">
                  <w:pPr>
                    <w:pStyle w:val="ROWTABELLA"/>
                    <w:rPr>
                      <w:color w:val="002060"/>
                    </w:rPr>
                  </w:pPr>
                  <w:r w:rsidRPr="00E876E0">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8BA343" w14:textId="77777777" w:rsidR="00C34A53" w:rsidRPr="00E876E0" w:rsidRDefault="00C34A53" w:rsidP="0010284D">
                  <w:pPr>
                    <w:pStyle w:val="ROWTABELLA"/>
                    <w:jc w:val="center"/>
                    <w:rPr>
                      <w:color w:val="002060"/>
                    </w:rPr>
                  </w:pPr>
                  <w:r w:rsidRPr="00E876E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31D46" w14:textId="77777777" w:rsidR="00C34A53" w:rsidRPr="00E876E0" w:rsidRDefault="00C34A53" w:rsidP="0010284D">
                  <w:pPr>
                    <w:pStyle w:val="ROWTABELLA"/>
                    <w:jc w:val="center"/>
                    <w:rPr>
                      <w:color w:val="002060"/>
                    </w:rPr>
                  </w:pPr>
                  <w:r w:rsidRPr="00E876E0">
                    <w:rPr>
                      <w:color w:val="002060"/>
                    </w:rPr>
                    <w:t> </w:t>
                  </w:r>
                </w:p>
              </w:tc>
            </w:tr>
            <w:tr w:rsidR="00C34A53" w:rsidRPr="00E876E0" w14:paraId="3BBB792D"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515B6EEE" w14:textId="77777777" w:rsidR="00C34A53" w:rsidRPr="00E876E0" w:rsidRDefault="00C34A53" w:rsidP="0010284D">
                  <w:pPr>
                    <w:pStyle w:val="ROWTABELLA"/>
                    <w:rPr>
                      <w:color w:val="002060"/>
                    </w:rPr>
                  </w:pPr>
                  <w:r w:rsidRPr="00E876E0">
                    <w:rPr>
                      <w:color w:val="002060"/>
                    </w:rPr>
                    <w:t>(1) - disputata il 12/01/2020</w:t>
                  </w:r>
                </w:p>
              </w:tc>
            </w:tr>
          </w:tbl>
          <w:p w14:paraId="22248F96" w14:textId="77777777" w:rsidR="00C34A53" w:rsidRPr="00E876E0" w:rsidRDefault="00C34A53" w:rsidP="0010284D">
            <w:pPr>
              <w:rPr>
                <w:color w:val="002060"/>
              </w:rPr>
            </w:pPr>
          </w:p>
        </w:tc>
      </w:tr>
    </w:tbl>
    <w:p w14:paraId="30611410" w14:textId="77777777" w:rsidR="00C34A53" w:rsidRPr="00E876E0" w:rsidRDefault="00C34A53" w:rsidP="00C34A53">
      <w:pPr>
        <w:pStyle w:val="breakline"/>
        <w:divId w:val="527259509"/>
        <w:rPr>
          <w:color w:val="002060"/>
        </w:rPr>
      </w:pPr>
    </w:p>
    <w:p w14:paraId="174B841B" w14:textId="77777777" w:rsidR="00C34A53" w:rsidRPr="00E876E0" w:rsidRDefault="00C34A53" w:rsidP="00C34A53">
      <w:pPr>
        <w:pStyle w:val="breakline"/>
        <w:divId w:val="527259509"/>
        <w:rPr>
          <w:color w:val="002060"/>
        </w:rPr>
      </w:pPr>
    </w:p>
    <w:p w14:paraId="4717AE90" w14:textId="77777777" w:rsidR="00C34A53" w:rsidRPr="00E876E0" w:rsidRDefault="00C34A53" w:rsidP="00C34A53">
      <w:pPr>
        <w:pStyle w:val="TITOLOPRINC"/>
        <w:divId w:val="527259509"/>
        <w:rPr>
          <w:color w:val="002060"/>
        </w:rPr>
      </w:pPr>
      <w:r w:rsidRPr="00E876E0">
        <w:rPr>
          <w:color w:val="002060"/>
        </w:rPr>
        <w:t>GIUDICE SPORTIVO</w:t>
      </w:r>
    </w:p>
    <w:p w14:paraId="7290B156"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33F02714" w14:textId="77777777" w:rsidR="00C34A53" w:rsidRPr="00E876E0" w:rsidRDefault="00C34A53" w:rsidP="00C34A53">
      <w:pPr>
        <w:pStyle w:val="titolo10"/>
        <w:divId w:val="527259509"/>
        <w:rPr>
          <w:color w:val="002060"/>
        </w:rPr>
      </w:pPr>
      <w:r w:rsidRPr="00E876E0">
        <w:rPr>
          <w:color w:val="002060"/>
        </w:rPr>
        <w:t xml:space="preserve">GARE DEL 11/ 1/2020 </w:t>
      </w:r>
    </w:p>
    <w:p w14:paraId="1F180767"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77E0CBC9"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05F6E844" w14:textId="77777777" w:rsidR="00C34A53" w:rsidRPr="00E876E0" w:rsidRDefault="00C34A53" w:rsidP="00C34A53">
      <w:pPr>
        <w:pStyle w:val="titolo3"/>
        <w:divId w:val="527259509"/>
        <w:rPr>
          <w:color w:val="002060"/>
        </w:rPr>
      </w:pPr>
      <w:r w:rsidRPr="00E876E0">
        <w:rPr>
          <w:color w:val="002060"/>
        </w:rPr>
        <w:t xml:space="preserve">ALLENATORI </w:t>
      </w:r>
    </w:p>
    <w:p w14:paraId="6C39311F"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88D42F0" w14:textId="77777777" w:rsidTr="00C34A53">
        <w:trPr>
          <w:divId w:val="527259509"/>
        </w:trPr>
        <w:tc>
          <w:tcPr>
            <w:tcW w:w="2200" w:type="dxa"/>
            <w:tcMar>
              <w:top w:w="20" w:type="dxa"/>
              <w:left w:w="20" w:type="dxa"/>
              <w:bottom w:w="20" w:type="dxa"/>
              <w:right w:w="20" w:type="dxa"/>
            </w:tcMar>
            <w:vAlign w:val="center"/>
          </w:tcPr>
          <w:p w14:paraId="691E69D8" w14:textId="77777777" w:rsidR="00C34A53" w:rsidRPr="00E876E0" w:rsidRDefault="00C34A53" w:rsidP="0010284D">
            <w:pPr>
              <w:pStyle w:val="movimento"/>
              <w:rPr>
                <w:color w:val="002060"/>
              </w:rPr>
            </w:pPr>
            <w:r w:rsidRPr="00E876E0">
              <w:rPr>
                <w:color w:val="002060"/>
              </w:rPr>
              <w:t>PURGATORI LORENZO</w:t>
            </w:r>
          </w:p>
        </w:tc>
        <w:tc>
          <w:tcPr>
            <w:tcW w:w="2200" w:type="dxa"/>
            <w:tcMar>
              <w:top w:w="20" w:type="dxa"/>
              <w:left w:w="20" w:type="dxa"/>
              <w:bottom w:w="20" w:type="dxa"/>
              <w:right w:w="20" w:type="dxa"/>
            </w:tcMar>
            <w:vAlign w:val="center"/>
          </w:tcPr>
          <w:p w14:paraId="4ECF7FC6" w14:textId="77777777" w:rsidR="00C34A53" w:rsidRPr="00E876E0" w:rsidRDefault="00C34A53" w:rsidP="0010284D">
            <w:pPr>
              <w:pStyle w:val="movimento2"/>
              <w:rPr>
                <w:color w:val="002060"/>
              </w:rPr>
            </w:pPr>
            <w:r w:rsidRPr="00E876E0">
              <w:rPr>
                <w:color w:val="002060"/>
              </w:rPr>
              <w:t xml:space="preserve">(CALCIO A 5 CORINALDO) </w:t>
            </w:r>
          </w:p>
        </w:tc>
        <w:tc>
          <w:tcPr>
            <w:tcW w:w="800" w:type="dxa"/>
            <w:tcMar>
              <w:top w:w="20" w:type="dxa"/>
              <w:left w:w="20" w:type="dxa"/>
              <w:bottom w:w="20" w:type="dxa"/>
              <w:right w:w="20" w:type="dxa"/>
            </w:tcMar>
            <w:vAlign w:val="center"/>
          </w:tcPr>
          <w:p w14:paraId="0965B5E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DFF689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A5CE36A" w14:textId="77777777" w:rsidR="00C34A53" w:rsidRPr="00E876E0" w:rsidRDefault="00C34A53" w:rsidP="0010284D">
            <w:pPr>
              <w:pStyle w:val="movimento2"/>
              <w:rPr>
                <w:color w:val="002060"/>
              </w:rPr>
            </w:pPr>
            <w:r w:rsidRPr="00E876E0">
              <w:rPr>
                <w:color w:val="002060"/>
              </w:rPr>
              <w:t> </w:t>
            </w:r>
          </w:p>
        </w:tc>
      </w:tr>
    </w:tbl>
    <w:p w14:paraId="2E4D941B" w14:textId="77777777" w:rsidR="00C34A53" w:rsidRPr="00E876E0" w:rsidRDefault="00C34A53" w:rsidP="00C34A53">
      <w:pPr>
        <w:pStyle w:val="diffida"/>
        <w:spacing w:before="80" w:beforeAutospacing="0" w:after="40" w:afterAutospacing="0"/>
        <w:divId w:val="527259509"/>
        <w:rPr>
          <w:color w:val="002060"/>
        </w:rPr>
      </w:pPr>
      <w:r w:rsidRPr="00E876E0">
        <w:rPr>
          <w:color w:val="002060"/>
        </w:rPr>
        <w:t xml:space="preserve">Per proteste nei confronti dell'arbitro </w:t>
      </w:r>
    </w:p>
    <w:p w14:paraId="71379C02" w14:textId="77777777" w:rsidR="00C34A53" w:rsidRPr="00E876E0" w:rsidRDefault="00C34A53" w:rsidP="00C34A53">
      <w:pPr>
        <w:pStyle w:val="titolo3"/>
        <w:divId w:val="527259509"/>
        <w:rPr>
          <w:color w:val="002060"/>
        </w:rPr>
      </w:pPr>
      <w:r w:rsidRPr="00E876E0">
        <w:rPr>
          <w:color w:val="002060"/>
        </w:rPr>
        <w:t xml:space="preserve">CALCIATORI ESPULSI </w:t>
      </w:r>
    </w:p>
    <w:p w14:paraId="7D68EE83"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3573963" w14:textId="77777777" w:rsidTr="00C34A53">
        <w:trPr>
          <w:divId w:val="527259509"/>
        </w:trPr>
        <w:tc>
          <w:tcPr>
            <w:tcW w:w="2200" w:type="dxa"/>
            <w:tcMar>
              <w:top w:w="20" w:type="dxa"/>
              <w:left w:w="20" w:type="dxa"/>
              <w:bottom w:w="20" w:type="dxa"/>
              <w:right w:w="20" w:type="dxa"/>
            </w:tcMar>
            <w:vAlign w:val="center"/>
          </w:tcPr>
          <w:p w14:paraId="3D93061C" w14:textId="77777777" w:rsidR="00C34A53" w:rsidRPr="00E876E0" w:rsidRDefault="00C34A53" w:rsidP="0010284D">
            <w:pPr>
              <w:pStyle w:val="movimento"/>
              <w:rPr>
                <w:color w:val="002060"/>
              </w:rPr>
            </w:pPr>
            <w:r w:rsidRPr="00E876E0">
              <w:rPr>
                <w:color w:val="002060"/>
              </w:rPr>
              <w:t>ANTONELLI ADRIANO</w:t>
            </w:r>
          </w:p>
        </w:tc>
        <w:tc>
          <w:tcPr>
            <w:tcW w:w="2200" w:type="dxa"/>
            <w:tcMar>
              <w:top w:w="20" w:type="dxa"/>
              <w:left w:w="20" w:type="dxa"/>
              <w:bottom w:w="20" w:type="dxa"/>
              <w:right w:w="20" w:type="dxa"/>
            </w:tcMar>
            <w:vAlign w:val="center"/>
          </w:tcPr>
          <w:p w14:paraId="4C5E3703"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55715BE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8E0C49A" w14:textId="77777777" w:rsidR="00C34A53" w:rsidRPr="00E876E0" w:rsidRDefault="00C34A53" w:rsidP="0010284D">
            <w:pPr>
              <w:pStyle w:val="movimento"/>
              <w:rPr>
                <w:color w:val="002060"/>
              </w:rPr>
            </w:pPr>
            <w:r w:rsidRPr="00E876E0">
              <w:rPr>
                <w:color w:val="002060"/>
              </w:rPr>
              <w:t>LORENZONI LUCA</w:t>
            </w:r>
          </w:p>
        </w:tc>
        <w:tc>
          <w:tcPr>
            <w:tcW w:w="2200" w:type="dxa"/>
            <w:tcMar>
              <w:top w:w="20" w:type="dxa"/>
              <w:left w:w="20" w:type="dxa"/>
              <w:bottom w:w="20" w:type="dxa"/>
              <w:right w:w="20" w:type="dxa"/>
            </w:tcMar>
            <w:vAlign w:val="center"/>
          </w:tcPr>
          <w:p w14:paraId="61E32D8C" w14:textId="77777777" w:rsidR="00C34A53" w:rsidRPr="00E876E0" w:rsidRDefault="00C34A53" w:rsidP="0010284D">
            <w:pPr>
              <w:pStyle w:val="movimento2"/>
              <w:rPr>
                <w:color w:val="002060"/>
              </w:rPr>
            </w:pPr>
            <w:r w:rsidRPr="00E876E0">
              <w:rPr>
                <w:color w:val="002060"/>
              </w:rPr>
              <w:t xml:space="preserve">(ATL URBINO C5 1999) </w:t>
            </w:r>
          </w:p>
        </w:tc>
      </w:tr>
      <w:tr w:rsidR="00C34A53" w:rsidRPr="00E876E0" w14:paraId="171EE6B2" w14:textId="77777777" w:rsidTr="00C34A53">
        <w:trPr>
          <w:divId w:val="527259509"/>
        </w:trPr>
        <w:tc>
          <w:tcPr>
            <w:tcW w:w="2200" w:type="dxa"/>
            <w:tcMar>
              <w:top w:w="20" w:type="dxa"/>
              <w:left w:w="20" w:type="dxa"/>
              <w:bottom w:w="20" w:type="dxa"/>
              <w:right w:w="20" w:type="dxa"/>
            </w:tcMar>
            <w:vAlign w:val="center"/>
          </w:tcPr>
          <w:p w14:paraId="24416987" w14:textId="77777777" w:rsidR="00C34A53" w:rsidRPr="00E876E0" w:rsidRDefault="00C34A53" w:rsidP="0010284D">
            <w:pPr>
              <w:pStyle w:val="movimento"/>
              <w:rPr>
                <w:color w:val="002060"/>
              </w:rPr>
            </w:pPr>
            <w:r w:rsidRPr="00E876E0">
              <w:rPr>
                <w:color w:val="002060"/>
              </w:rPr>
              <w:t>SARRECCHIA TOMMASO</w:t>
            </w:r>
          </w:p>
        </w:tc>
        <w:tc>
          <w:tcPr>
            <w:tcW w:w="2200" w:type="dxa"/>
            <w:tcMar>
              <w:top w:w="20" w:type="dxa"/>
              <w:left w:w="20" w:type="dxa"/>
              <w:bottom w:w="20" w:type="dxa"/>
              <w:right w:w="20" w:type="dxa"/>
            </w:tcMar>
            <w:vAlign w:val="center"/>
          </w:tcPr>
          <w:p w14:paraId="7C7A1C5B" w14:textId="77777777" w:rsidR="00C34A53" w:rsidRPr="00E876E0" w:rsidRDefault="00C34A53" w:rsidP="0010284D">
            <w:pPr>
              <w:pStyle w:val="movimento2"/>
              <w:rPr>
                <w:color w:val="002060"/>
              </w:rPr>
            </w:pPr>
            <w:r w:rsidRPr="00E876E0">
              <w:rPr>
                <w:color w:val="002060"/>
              </w:rPr>
              <w:t xml:space="preserve">(ATL URBINO C5 1999) </w:t>
            </w:r>
          </w:p>
        </w:tc>
        <w:tc>
          <w:tcPr>
            <w:tcW w:w="800" w:type="dxa"/>
            <w:tcMar>
              <w:top w:w="20" w:type="dxa"/>
              <w:left w:w="20" w:type="dxa"/>
              <w:bottom w:w="20" w:type="dxa"/>
              <w:right w:w="20" w:type="dxa"/>
            </w:tcMar>
            <w:vAlign w:val="center"/>
          </w:tcPr>
          <w:p w14:paraId="739ED7B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FC6E06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B9B7D32" w14:textId="77777777" w:rsidR="00C34A53" w:rsidRPr="00E876E0" w:rsidRDefault="00C34A53" w:rsidP="0010284D">
            <w:pPr>
              <w:pStyle w:val="movimento2"/>
              <w:rPr>
                <w:color w:val="002060"/>
              </w:rPr>
            </w:pPr>
            <w:r w:rsidRPr="00E876E0">
              <w:rPr>
                <w:color w:val="002060"/>
              </w:rPr>
              <w:t> </w:t>
            </w:r>
          </w:p>
        </w:tc>
      </w:tr>
    </w:tbl>
    <w:p w14:paraId="1784F423" w14:textId="77777777" w:rsidR="00C34A53" w:rsidRPr="00E876E0" w:rsidRDefault="00C34A53" w:rsidP="00C34A53">
      <w:pPr>
        <w:pStyle w:val="titolo3"/>
        <w:divId w:val="527259509"/>
        <w:rPr>
          <w:color w:val="002060"/>
        </w:rPr>
      </w:pPr>
      <w:r w:rsidRPr="00E876E0">
        <w:rPr>
          <w:color w:val="002060"/>
        </w:rPr>
        <w:t xml:space="preserve">CALCIATORI NON ESPULSI </w:t>
      </w:r>
    </w:p>
    <w:p w14:paraId="6296A267"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83ADC36" w14:textId="77777777" w:rsidTr="00C34A53">
        <w:trPr>
          <w:divId w:val="527259509"/>
        </w:trPr>
        <w:tc>
          <w:tcPr>
            <w:tcW w:w="2200" w:type="dxa"/>
            <w:tcMar>
              <w:top w:w="20" w:type="dxa"/>
              <w:left w:w="20" w:type="dxa"/>
              <w:bottom w:w="20" w:type="dxa"/>
              <w:right w:w="20" w:type="dxa"/>
            </w:tcMar>
            <w:vAlign w:val="center"/>
          </w:tcPr>
          <w:p w14:paraId="47E13264" w14:textId="77777777" w:rsidR="00C34A53" w:rsidRPr="00E876E0" w:rsidRDefault="00C34A53" w:rsidP="0010284D">
            <w:pPr>
              <w:pStyle w:val="movimento"/>
              <w:rPr>
                <w:color w:val="002060"/>
              </w:rPr>
            </w:pPr>
            <w:r w:rsidRPr="00E876E0">
              <w:rPr>
                <w:color w:val="002060"/>
              </w:rPr>
              <w:t>ANDRIULO ALFONSO</w:t>
            </w:r>
          </w:p>
        </w:tc>
        <w:tc>
          <w:tcPr>
            <w:tcW w:w="2200" w:type="dxa"/>
            <w:tcMar>
              <w:top w:w="20" w:type="dxa"/>
              <w:left w:w="20" w:type="dxa"/>
              <w:bottom w:w="20" w:type="dxa"/>
              <w:right w:w="20" w:type="dxa"/>
            </w:tcMar>
            <w:vAlign w:val="center"/>
          </w:tcPr>
          <w:p w14:paraId="25571287"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186E839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2BBC4D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87B961E" w14:textId="77777777" w:rsidR="00C34A53" w:rsidRPr="00E876E0" w:rsidRDefault="00C34A53" w:rsidP="0010284D">
            <w:pPr>
              <w:pStyle w:val="movimento2"/>
              <w:rPr>
                <w:color w:val="002060"/>
              </w:rPr>
            </w:pPr>
            <w:r w:rsidRPr="00E876E0">
              <w:rPr>
                <w:color w:val="002060"/>
              </w:rPr>
              <w:t> </w:t>
            </w:r>
          </w:p>
        </w:tc>
      </w:tr>
    </w:tbl>
    <w:p w14:paraId="251EB8E5"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A006D4D" w14:textId="77777777" w:rsidTr="00C34A53">
        <w:trPr>
          <w:divId w:val="527259509"/>
        </w:trPr>
        <w:tc>
          <w:tcPr>
            <w:tcW w:w="2200" w:type="dxa"/>
            <w:tcMar>
              <w:top w:w="20" w:type="dxa"/>
              <w:left w:w="20" w:type="dxa"/>
              <w:bottom w:w="20" w:type="dxa"/>
              <w:right w:w="20" w:type="dxa"/>
            </w:tcMar>
            <w:vAlign w:val="center"/>
          </w:tcPr>
          <w:p w14:paraId="26A7E24A" w14:textId="77777777" w:rsidR="00C34A53" w:rsidRPr="00E876E0" w:rsidRDefault="00C34A53" w:rsidP="0010284D">
            <w:pPr>
              <w:pStyle w:val="movimento"/>
              <w:rPr>
                <w:color w:val="002060"/>
              </w:rPr>
            </w:pPr>
            <w:r w:rsidRPr="00E876E0">
              <w:rPr>
                <w:color w:val="002060"/>
              </w:rPr>
              <w:t>CAMILLETTI ALEX</w:t>
            </w:r>
          </w:p>
        </w:tc>
        <w:tc>
          <w:tcPr>
            <w:tcW w:w="2200" w:type="dxa"/>
            <w:tcMar>
              <w:top w:w="20" w:type="dxa"/>
              <w:left w:w="20" w:type="dxa"/>
              <w:bottom w:w="20" w:type="dxa"/>
              <w:right w:w="20" w:type="dxa"/>
            </w:tcMar>
            <w:vAlign w:val="center"/>
          </w:tcPr>
          <w:p w14:paraId="11A0F419" w14:textId="77777777" w:rsidR="00C34A53" w:rsidRPr="00E876E0" w:rsidRDefault="00C34A53" w:rsidP="0010284D">
            <w:pPr>
              <w:pStyle w:val="movimento2"/>
              <w:rPr>
                <w:color w:val="002060"/>
              </w:rPr>
            </w:pPr>
            <w:r w:rsidRPr="00E876E0">
              <w:rPr>
                <w:color w:val="002060"/>
              </w:rPr>
              <w:t xml:space="preserve">(CASENUOVE) </w:t>
            </w:r>
          </w:p>
        </w:tc>
        <w:tc>
          <w:tcPr>
            <w:tcW w:w="800" w:type="dxa"/>
            <w:tcMar>
              <w:top w:w="20" w:type="dxa"/>
              <w:left w:w="20" w:type="dxa"/>
              <w:bottom w:w="20" w:type="dxa"/>
              <w:right w:w="20" w:type="dxa"/>
            </w:tcMar>
            <w:vAlign w:val="center"/>
          </w:tcPr>
          <w:p w14:paraId="66C113E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826A226" w14:textId="77777777" w:rsidR="00C34A53" w:rsidRPr="00E876E0" w:rsidRDefault="00C34A53" w:rsidP="0010284D">
            <w:pPr>
              <w:pStyle w:val="movimento"/>
              <w:rPr>
                <w:color w:val="002060"/>
              </w:rPr>
            </w:pPr>
            <w:r w:rsidRPr="00E876E0">
              <w:rPr>
                <w:color w:val="002060"/>
              </w:rPr>
              <w:t>TONTARELLI ALESSANDRO</w:t>
            </w:r>
          </w:p>
        </w:tc>
        <w:tc>
          <w:tcPr>
            <w:tcW w:w="2200" w:type="dxa"/>
            <w:tcMar>
              <w:top w:w="20" w:type="dxa"/>
              <w:left w:w="20" w:type="dxa"/>
              <w:bottom w:w="20" w:type="dxa"/>
              <w:right w:w="20" w:type="dxa"/>
            </w:tcMar>
            <w:vAlign w:val="center"/>
          </w:tcPr>
          <w:p w14:paraId="1D275BFB" w14:textId="77777777" w:rsidR="00C34A53" w:rsidRPr="00E876E0" w:rsidRDefault="00C34A53" w:rsidP="0010284D">
            <w:pPr>
              <w:pStyle w:val="movimento2"/>
              <w:rPr>
                <w:color w:val="002060"/>
              </w:rPr>
            </w:pPr>
            <w:r w:rsidRPr="00E876E0">
              <w:rPr>
                <w:color w:val="002060"/>
              </w:rPr>
              <w:t xml:space="preserve">(PIETRALACROCE 73) </w:t>
            </w:r>
          </w:p>
        </w:tc>
      </w:tr>
      <w:tr w:rsidR="00C34A53" w:rsidRPr="00E876E0" w14:paraId="53262BBB" w14:textId="77777777" w:rsidTr="00C34A53">
        <w:trPr>
          <w:divId w:val="527259509"/>
        </w:trPr>
        <w:tc>
          <w:tcPr>
            <w:tcW w:w="2200" w:type="dxa"/>
            <w:tcMar>
              <w:top w:w="20" w:type="dxa"/>
              <w:left w:w="20" w:type="dxa"/>
              <w:bottom w:w="20" w:type="dxa"/>
              <w:right w:w="20" w:type="dxa"/>
            </w:tcMar>
            <w:vAlign w:val="center"/>
          </w:tcPr>
          <w:p w14:paraId="4D6DD087" w14:textId="77777777" w:rsidR="00C34A53" w:rsidRPr="00E876E0" w:rsidRDefault="00C34A53" w:rsidP="0010284D">
            <w:pPr>
              <w:pStyle w:val="movimento"/>
              <w:rPr>
                <w:color w:val="002060"/>
              </w:rPr>
            </w:pPr>
            <w:r w:rsidRPr="00E876E0">
              <w:rPr>
                <w:color w:val="002060"/>
              </w:rPr>
              <w:t>BRASILI ALESSANDRO</w:t>
            </w:r>
          </w:p>
        </w:tc>
        <w:tc>
          <w:tcPr>
            <w:tcW w:w="2200" w:type="dxa"/>
            <w:tcMar>
              <w:top w:w="20" w:type="dxa"/>
              <w:left w:w="20" w:type="dxa"/>
              <w:bottom w:w="20" w:type="dxa"/>
              <w:right w:w="20" w:type="dxa"/>
            </w:tcMar>
            <w:vAlign w:val="center"/>
          </w:tcPr>
          <w:p w14:paraId="08E5B5AB" w14:textId="77777777" w:rsidR="00C34A53" w:rsidRPr="00E876E0" w:rsidRDefault="00C34A53" w:rsidP="0010284D">
            <w:pPr>
              <w:pStyle w:val="movimento2"/>
              <w:rPr>
                <w:color w:val="002060"/>
              </w:rPr>
            </w:pPr>
            <w:r w:rsidRPr="00E876E0">
              <w:rPr>
                <w:color w:val="002060"/>
              </w:rPr>
              <w:t xml:space="preserve">(VERBENA C5 ANCONA) </w:t>
            </w:r>
          </w:p>
        </w:tc>
        <w:tc>
          <w:tcPr>
            <w:tcW w:w="800" w:type="dxa"/>
            <w:tcMar>
              <w:top w:w="20" w:type="dxa"/>
              <w:left w:w="20" w:type="dxa"/>
              <w:bottom w:w="20" w:type="dxa"/>
              <w:right w:w="20" w:type="dxa"/>
            </w:tcMar>
            <w:vAlign w:val="center"/>
          </w:tcPr>
          <w:p w14:paraId="6F7726C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91883D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C863182" w14:textId="77777777" w:rsidR="00C34A53" w:rsidRPr="00E876E0" w:rsidRDefault="00C34A53" w:rsidP="0010284D">
            <w:pPr>
              <w:pStyle w:val="movimento2"/>
              <w:rPr>
                <w:color w:val="002060"/>
              </w:rPr>
            </w:pPr>
            <w:r w:rsidRPr="00E876E0">
              <w:rPr>
                <w:color w:val="002060"/>
              </w:rPr>
              <w:t> </w:t>
            </w:r>
          </w:p>
        </w:tc>
      </w:tr>
    </w:tbl>
    <w:p w14:paraId="7A688729"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23C099F" w14:textId="77777777" w:rsidTr="00C34A53">
        <w:trPr>
          <w:divId w:val="527259509"/>
        </w:trPr>
        <w:tc>
          <w:tcPr>
            <w:tcW w:w="2200" w:type="dxa"/>
            <w:tcMar>
              <w:top w:w="20" w:type="dxa"/>
              <w:left w:w="20" w:type="dxa"/>
              <w:bottom w:w="20" w:type="dxa"/>
              <w:right w:w="20" w:type="dxa"/>
            </w:tcMar>
            <w:vAlign w:val="center"/>
          </w:tcPr>
          <w:p w14:paraId="1716351F" w14:textId="77777777" w:rsidR="00C34A53" w:rsidRPr="00E876E0" w:rsidRDefault="00C34A53" w:rsidP="0010284D">
            <w:pPr>
              <w:pStyle w:val="movimento"/>
              <w:rPr>
                <w:color w:val="002060"/>
              </w:rPr>
            </w:pPr>
            <w:r w:rsidRPr="00E876E0">
              <w:rPr>
                <w:color w:val="002060"/>
              </w:rPr>
              <w:lastRenderedPageBreak/>
              <w:t>MARINGOLO DARIO</w:t>
            </w:r>
          </w:p>
        </w:tc>
        <w:tc>
          <w:tcPr>
            <w:tcW w:w="2200" w:type="dxa"/>
            <w:tcMar>
              <w:top w:w="20" w:type="dxa"/>
              <w:left w:w="20" w:type="dxa"/>
              <w:bottom w:w="20" w:type="dxa"/>
              <w:right w:w="20" w:type="dxa"/>
            </w:tcMar>
            <w:vAlign w:val="center"/>
          </w:tcPr>
          <w:p w14:paraId="4A00983D"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13DD3BE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9508575" w14:textId="77777777" w:rsidR="00C34A53" w:rsidRPr="00E876E0" w:rsidRDefault="00C34A53" w:rsidP="0010284D">
            <w:pPr>
              <w:pStyle w:val="movimento"/>
              <w:rPr>
                <w:color w:val="002060"/>
              </w:rPr>
            </w:pPr>
            <w:r w:rsidRPr="00E876E0">
              <w:rPr>
                <w:color w:val="002060"/>
              </w:rPr>
              <w:t>ZIPPILLI MATTIA</w:t>
            </w:r>
          </w:p>
        </w:tc>
        <w:tc>
          <w:tcPr>
            <w:tcW w:w="2200" w:type="dxa"/>
            <w:tcMar>
              <w:top w:w="20" w:type="dxa"/>
              <w:left w:w="20" w:type="dxa"/>
              <w:bottom w:w="20" w:type="dxa"/>
              <w:right w:w="20" w:type="dxa"/>
            </w:tcMar>
            <w:vAlign w:val="center"/>
          </w:tcPr>
          <w:p w14:paraId="111CA03D" w14:textId="77777777" w:rsidR="00C34A53" w:rsidRPr="00E876E0" w:rsidRDefault="00C34A53" w:rsidP="0010284D">
            <w:pPr>
              <w:pStyle w:val="movimento2"/>
              <w:rPr>
                <w:color w:val="002060"/>
              </w:rPr>
            </w:pPr>
            <w:r w:rsidRPr="00E876E0">
              <w:rPr>
                <w:color w:val="002060"/>
              </w:rPr>
              <w:t xml:space="preserve">(ACLI VILLA MUSONE) </w:t>
            </w:r>
          </w:p>
        </w:tc>
      </w:tr>
      <w:tr w:rsidR="00C34A53" w:rsidRPr="00E876E0" w14:paraId="1C05CC3C" w14:textId="77777777" w:rsidTr="00C34A53">
        <w:trPr>
          <w:divId w:val="527259509"/>
        </w:trPr>
        <w:tc>
          <w:tcPr>
            <w:tcW w:w="2200" w:type="dxa"/>
            <w:tcMar>
              <w:top w:w="20" w:type="dxa"/>
              <w:left w:w="20" w:type="dxa"/>
              <w:bottom w:w="20" w:type="dxa"/>
              <w:right w:w="20" w:type="dxa"/>
            </w:tcMar>
            <w:vAlign w:val="center"/>
          </w:tcPr>
          <w:p w14:paraId="2449DADA" w14:textId="77777777" w:rsidR="00C34A53" w:rsidRPr="00E876E0" w:rsidRDefault="00C34A53" w:rsidP="0010284D">
            <w:pPr>
              <w:pStyle w:val="movimento"/>
              <w:rPr>
                <w:color w:val="002060"/>
              </w:rPr>
            </w:pPr>
            <w:r w:rsidRPr="00E876E0">
              <w:rPr>
                <w:color w:val="002060"/>
              </w:rPr>
              <w:t>CONTI MATTIA</w:t>
            </w:r>
          </w:p>
        </w:tc>
        <w:tc>
          <w:tcPr>
            <w:tcW w:w="2200" w:type="dxa"/>
            <w:tcMar>
              <w:top w:w="20" w:type="dxa"/>
              <w:left w:w="20" w:type="dxa"/>
              <w:bottom w:w="20" w:type="dxa"/>
              <w:right w:w="20" w:type="dxa"/>
            </w:tcMar>
            <w:vAlign w:val="center"/>
          </w:tcPr>
          <w:p w14:paraId="405D989D"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61B49A7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895F854" w14:textId="77777777" w:rsidR="00C34A53" w:rsidRPr="00E876E0" w:rsidRDefault="00C34A53" w:rsidP="0010284D">
            <w:pPr>
              <w:pStyle w:val="movimento"/>
              <w:rPr>
                <w:color w:val="002060"/>
              </w:rPr>
            </w:pPr>
            <w:r w:rsidRPr="00E876E0">
              <w:rPr>
                <w:color w:val="002060"/>
              </w:rPr>
              <w:t>PUGNALONI ALEX</w:t>
            </w:r>
          </w:p>
        </w:tc>
        <w:tc>
          <w:tcPr>
            <w:tcW w:w="2200" w:type="dxa"/>
            <w:tcMar>
              <w:top w:w="20" w:type="dxa"/>
              <w:left w:w="20" w:type="dxa"/>
              <w:bottom w:w="20" w:type="dxa"/>
              <w:right w:w="20" w:type="dxa"/>
            </w:tcMar>
            <w:vAlign w:val="center"/>
          </w:tcPr>
          <w:p w14:paraId="5C64A474" w14:textId="77777777" w:rsidR="00C34A53" w:rsidRPr="00E876E0" w:rsidRDefault="00C34A53" w:rsidP="0010284D">
            <w:pPr>
              <w:pStyle w:val="movimento2"/>
              <w:rPr>
                <w:color w:val="002060"/>
              </w:rPr>
            </w:pPr>
            <w:r w:rsidRPr="00E876E0">
              <w:rPr>
                <w:color w:val="002060"/>
              </w:rPr>
              <w:t xml:space="preserve">(CASENUOVE) </w:t>
            </w:r>
          </w:p>
        </w:tc>
      </w:tr>
      <w:tr w:rsidR="00C34A53" w:rsidRPr="00E876E0" w14:paraId="28BC9FE8" w14:textId="77777777" w:rsidTr="00C34A53">
        <w:trPr>
          <w:divId w:val="527259509"/>
        </w:trPr>
        <w:tc>
          <w:tcPr>
            <w:tcW w:w="2200" w:type="dxa"/>
            <w:tcMar>
              <w:top w:w="20" w:type="dxa"/>
              <w:left w:w="20" w:type="dxa"/>
              <w:bottom w:w="20" w:type="dxa"/>
              <w:right w:w="20" w:type="dxa"/>
            </w:tcMar>
            <w:vAlign w:val="center"/>
          </w:tcPr>
          <w:p w14:paraId="2578E853" w14:textId="77777777" w:rsidR="00C34A53" w:rsidRPr="00E876E0" w:rsidRDefault="00C34A53" w:rsidP="0010284D">
            <w:pPr>
              <w:pStyle w:val="movimento"/>
              <w:rPr>
                <w:color w:val="002060"/>
              </w:rPr>
            </w:pPr>
            <w:r w:rsidRPr="00E876E0">
              <w:rPr>
                <w:color w:val="002060"/>
              </w:rPr>
              <w:t>BACCHIOCCHI DAVIDE</w:t>
            </w:r>
          </w:p>
        </w:tc>
        <w:tc>
          <w:tcPr>
            <w:tcW w:w="2200" w:type="dxa"/>
            <w:tcMar>
              <w:top w:w="20" w:type="dxa"/>
              <w:left w:w="20" w:type="dxa"/>
              <w:bottom w:w="20" w:type="dxa"/>
              <w:right w:w="20" w:type="dxa"/>
            </w:tcMar>
            <w:vAlign w:val="center"/>
          </w:tcPr>
          <w:p w14:paraId="2A75796B" w14:textId="77777777" w:rsidR="00C34A53" w:rsidRPr="00E876E0" w:rsidRDefault="00C34A53" w:rsidP="0010284D">
            <w:pPr>
              <w:pStyle w:val="movimento2"/>
              <w:rPr>
                <w:color w:val="002060"/>
              </w:rPr>
            </w:pPr>
            <w:r w:rsidRPr="00E876E0">
              <w:rPr>
                <w:color w:val="002060"/>
              </w:rPr>
              <w:t xml:space="preserve">(OLYMPIA FANO C5) </w:t>
            </w:r>
          </w:p>
        </w:tc>
        <w:tc>
          <w:tcPr>
            <w:tcW w:w="800" w:type="dxa"/>
            <w:tcMar>
              <w:top w:w="20" w:type="dxa"/>
              <w:left w:w="20" w:type="dxa"/>
              <w:bottom w:w="20" w:type="dxa"/>
              <w:right w:w="20" w:type="dxa"/>
            </w:tcMar>
            <w:vAlign w:val="center"/>
          </w:tcPr>
          <w:p w14:paraId="77BFB95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137072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71AC322" w14:textId="77777777" w:rsidR="00C34A53" w:rsidRPr="00E876E0" w:rsidRDefault="00C34A53" w:rsidP="0010284D">
            <w:pPr>
              <w:pStyle w:val="movimento2"/>
              <w:rPr>
                <w:color w:val="002060"/>
              </w:rPr>
            </w:pPr>
            <w:r w:rsidRPr="00E876E0">
              <w:rPr>
                <w:color w:val="002060"/>
              </w:rPr>
              <w:t> </w:t>
            </w:r>
          </w:p>
        </w:tc>
      </w:tr>
    </w:tbl>
    <w:p w14:paraId="674F55BB" w14:textId="77777777" w:rsidR="00C34A53" w:rsidRPr="00E876E0" w:rsidRDefault="00C34A53" w:rsidP="00C34A53">
      <w:pPr>
        <w:pStyle w:val="titolo10"/>
        <w:divId w:val="527259509"/>
        <w:rPr>
          <w:color w:val="002060"/>
        </w:rPr>
      </w:pPr>
      <w:r w:rsidRPr="00E876E0">
        <w:rPr>
          <w:color w:val="002060"/>
        </w:rPr>
        <w:lastRenderedPageBreak/>
        <w:t xml:space="preserve">GARE DEL 12/ 1/2020 </w:t>
      </w:r>
    </w:p>
    <w:p w14:paraId="6998C797"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252DD1D6"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69D7BA62" w14:textId="77777777" w:rsidR="00C34A53" w:rsidRPr="00E876E0" w:rsidRDefault="00C34A53" w:rsidP="00C34A53">
      <w:pPr>
        <w:pStyle w:val="titolo3"/>
        <w:divId w:val="527259509"/>
        <w:rPr>
          <w:color w:val="002060"/>
        </w:rPr>
      </w:pPr>
      <w:r w:rsidRPr="00E876E0">
        <w:rPr>
          <w:color w:val="002060"/>
        </w:rPr>
        <w:t xml:space="preserve">SOCIETA' </w:t>
      </w:r>
    </w:p>
    <w:p w14:paraId="141631EC" w14:textId="77777777" w:rsidR="00C34A53" w:rsidRPr="00E876E0" w:rsidRDefault="00C34A53" w:rsidP="00C34A53">
      <w:pPr>
        <w:pStyle w:val="titolo20"/>
        <w:divId w:val="527259509"/>
        <w:rPr>
          <w:color w:val="002060"/>
        </w:rPr>
      </w:pPr>
      <w:r w:rsidRPr="00E876E0">
        <w:rPr>
          <w:color w:val="002060"/>
        </w:rPr>
        <w:t xml:space="preserve">AMMENDA </w:t>
      </w:r>
    </w:p>
    <w:p w14:paraId="3285E8ED"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Euro 80,00 CERRETO D ESI C5 A.S.D. </w:t>
      </w:r>
      <w:r w:rsidRPr="00E876E0">
        <w:rPr>
          <w:color w:val="002060"/>
        </w:rPr>
        <w:br/>
        <w:t xml:space="preserve">Per aver alcuni propri sostenitori durante la gara rivolto frasi offensive all'arbitro ed a calciatori squadra avversaria. </w:t>
      </w:r>
    </w:p>
    <w:p w14:paraId="56459CCB" w14:textId="77777777" w:rsidR="00C34A53" w:rsidRPr="00E876E0" w:rsidRDefault="00C34A53" w:rsidP="00C34A53">
      <w:pPr>
        <w:pStyle w:val="titolo3"/>
        <w:divId w:val="527259509"/>
        <w:rPr>
          <w:color w:val="002060"/>
        </w:rPr>
      </w:pPr>
      <w:r w:rsidRPr="00E876E0">
        <w:rPr>
          <w:color w:val="002060"/>
        </w:rPr>
        <w:t xml:space="preserve">ALLENATORI </w:t>
      </w:r>
    </w:p>
    <w:p w14:paraId="479D09A3" w14:textId="77777777" w:rsidR="00C34A53" w:rsidRPr="00E876E0" w:rsidRDefault="00C34A53" w:rsidP="00C34A53">
      <w:pPr>
        <w:pStyle w:val="titolo20"/>
        <w:divId w:val="527259509"/>
        <w:rPr>
          <w:color w:val="002060"/>
        </w:rPr>
      </w:pPr>
      <w:r w:rsidRPr="00E876E0">
        <w:rPr>
          <w:color w:val="002060"/>
        </w:rPr>
        <w:t xml:space="preserve">SQUALIFICA FINO AL 22/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4FC11E2" w14:textId="77777777" w:rsidTr="00C34A53">
        <w:trPr>
          <w:divId w:val="527259509"/>
        </w:trPr>
        <w:tc>
          <w:tcPr>
            <w:tcW w:w="2200" w:type="dxa"/>
            <w:tcMar>
              <w:top w:w="20" w:type="dxa"/>
              <w:left w:w="20" w:type="dxa"/>
              <w:bottom w:w="20" w:type="dxa"/>
              <w:right w:w="20" w:type="dxa"/>
            </w:tcMar>
            <w:vAlign w:val="center"/>
          </w:tcPr>
          <w:p w14:paraId="6E878FA6" w14:textId="77777777" w:rsidR="00C34A53" w:rsidRPr="00E876E0" w:rsidRDefault="00C34A53" w:rsidP="0010284D">
            <w:pPr>
              <w:pStyle w:val="movimento"/>
              <w:rPr>
                <w:color w:val="002060"/>
              </w:rPr>
            </w:pPr>
            <w:r w:rsidRPr="00E876E0">
              <w:rPr>
                <w:color w:val="002060"/>
              </w:rPr>
              <w:t>PASCUCCI NICOLA</w:t>
            </w:r>
          </w:p>
        </w:tc>
        <w:tc>
          <w:tcPr>
            <w:tcW w:w="2200" w:type="dxa"/>
            <w:tcMar>
              <w:top w:w="20" w:type="dxa"/>
              <w:left w:w="20" w:type="dxa"/>
              <w:bottom w:w="20" w:type="dxa"/>
              <w:right w:w="20" w:type="dxa"/>
            </w:tcMar>
            <w:vAlign w:val="center"/>
          </w:tcPr>
          <w:p w14:paraId="619EC08C"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224DB4C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1CB15A"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9CC7D9F" w14:textId="77777777" w:rsidR="00C34A53" w:rsidRPr="00E876E0" w:rsidRDefault="00C34A53" w:rsidP="0010284D">
            <w:pPr>
              <w:pStyle w:val="movimento2"/>
              <w:rPr>
                <w:color w:val="002060"/>
              </w:rPr>
            </w:pPr>
            <w:r w:rsidRPr="00E876E0">
              <w:rPr>
                <w:color w:val="002060"/>
              </w:rPr>
              <w:t> </w:t>
            </w:r>
          </w:p>
        </w:tc>
      </w:tr>
    </w:tbl>
    <w:p w14:paraId="2546CBC4"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proteste nei confronti dell'arbitro. Allontanato. </w:t>
      </w:r>
    </w:p>
    <w:p w14:paraId="2803EEAE" w14:textId="77777777" w:rsidR="00C34A53" w:rsidRPr="00E876E0" w:rsidRDefault="00C34A53" w:rsidP="00C34A53">
      <w:pPr>
        <w:pStyle w:val="titolo3"/>
        <w:divId w:val="527259509"/>
        <w:rPr>
          <w:color w:val="002060"/>
        </w:rPr>
      </w:pPr>
      <w:r w:rsidRPr="00E876E0">
        <w:rPr>
          <w:color w:val="002060"/>
        </w:rPr>
        <w:t xml:space="preserve">CALCIATORI ESPULSI </w:t>
      </w:r>
    </w:p>
    <w:p w14:paraId="39E83FD6" w14:textId="77777777" w:rsidR="00C34A53" w:rsidRPr="00E876E0" w:rsidRDefault="00C34A53" w:rsidP="00C34A53">
      <w:pPr>
        <w:pStyle w:val="titolo20"/>
        <w:divId w:val="527259509"/>
        <w:rPr>
          <w:color w:val="002060"/>
        </w:rPr>
      </w:pPr>
      <w:r w:rsidRPr="00E876E0">
        <w:rPr>
          <w:color w:val="002060"/>
        </w:rPr>
        <w:t xml:space="preserve">SQUALIFICA PER UNA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DA77BEB" w14:textId="77777777" w:rsidTr="00C34A53">
        <w:trPr>
          <w:divId w:val="527259509"/>
        </w:trPr>
        <w:tc>
          <w:tcPr>
            <w:tcW w:w="2200" w:type="dxa"/>
            <w:tcMar>
              <w:top w:w="20" w:type="dxa"/>
              <w:left w:w="20" w:type="dxa"/>
              <w:bottom w:w="20" w:type="dxa"/>
              <w:right w:w="20" w:type="dxa"/>
            </w:tcMar>
            <w:vAlign w:val="center"/>
          </w:tcPr>
          <w:p w14:paraId="1DE5B82E" w14:textId="77777777" w:rsidR="00C34A53" w:rsidRPr="00E876E0" w:rsidRDefault="00C34A53" w:rsidP="0010284D">
            <w:pPr>
              <w:pStyle w:val="movimento"/>
              <w:rPr>
                <w:color w:val="002060"/>
              </w:rPr>
            </w:pPr>
            <w:r w:rsidRPr="00E876E0">
              <w:rPr>
                <w:color w:val="002060"/>
              </w:rPr>
              <w:t>LO MUZIO PASQUALE</w:t>
            </w:r>
          </w:p>
        </w:tc>
        <w:tc>
          <w:tcPr>
            <w:tcW w:w="2200" w:type="dxa"/>
            <w:tcMar>
              <w:top w:w="20" w:type="dxa"/>
              <w:left w:w="20" w:type="dxa"/>
              <w:bottom w:w="20" w:type="dxa"/>
              <w:right w:w="20" w:type="dxa"/>
            </w:tcMar>
            <w:vAlign w:val="center"/>
          </w:tcPr>
          <w:p w14:paraId="10D78279"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36B5138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BBBFFE2" w14:textId="77777777" w:rsidR="00C34A53" w:rsidRPr="00E876E0" w:rsidRDefault="00C34A53" w:rsidP="0010284D">
            <w:pPr>
              <w:pStyle w:val="movimento"/>
              <w:rPr>
                <w:color w:val="002060"/>
              </w:rPr>
            </w:pPr>
            <w:r w:rsidRPr="00E876E0">
              <w:rPr>
                <w:color w:val="002060"/>
              </w:rPr>
              <w:t>FIRMANI GUGLIELMO</w:t>
            </w:r>
          </w:p>
        </w:tc>
        <w:tc>
          <w:tcPr>
            <w:tcW w:w="2200" w:type="dxa"/>
            <w:tcMar>
              <w:top w:w="20" w:type="dxa"/>
              <w:left w:w="20" w:type="dxa"/>
              <w:bottom w:w="20" w:type="dxa"/>
              <w:right w:w="20" w:type="dxa"/>
            </w:tcMar>
            <w:vAlign w:val="center"/>
          </w:tcPr>
          <w:p w14:paraId="56545E03" w14:textId="77777777" w:rsidR="00C34A53" w:rsidRPr="00E876E0" w:rsidRDefault="00C34A53" w:rsidP="0010284D">
            <w:pPr>
              <w:pStyle w:val="movimento2"/>
              <w:rPr>
                <w:color w:val="002060"/>
              </w:rPr>
            </w:pPr>
            <w:r w:rsidRPr="00E876E0">
              <w:rPr>
                <w:color w:val="002060"/>
              </w:rPr>
              <w:t xml:space="preserve">(REAL ANCARIA) </w:t>
            </w:r>
          </w:p>
        </w:tc>
      </w:tr>
    </w:tbl>
    <w:p w14:paraId="1D49D69E" w14:textId="77777777" w:rsidR="00C34A53" w:rsidRPr="00E876E0" w:rsidRDefault="00C34A53" w:rsidP="00C34A53">
      <w:pPr>
        <w:pStyle w:val="titolo3"/>
        <w:divId w:val="527259509"/>
        <w:rPr>
          <w:color w:val="002060"/>
        </w:rPr>
      </w:pPr>
      <w:r w:rsidRPr="00E876E0">
        <w:rPr>
          <w:color w:val="002060"/>
        </w:rPr>
        <w:t xml:space="preserve">CALCIATORI NON ESPULSI </w:t>
      </w:r>
    </w:p>
    <w:p w14:paraId="34BB22C5"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5C61426" w14:textId="77777777" w:rsidTr="00C34A53">
        <w:trPr>
          <w:divId w:val="527259509"/>
        </w:trPr>
        <w:tc>
          <w:tcPr>
            <w:tcW w:w="2200" w:type="dxa"/>
            <w:tcMar>
              <w:top w:w="20" w:type="dxa"/>
              <w:left w:w="20" w:type="dxa"/>
              <w:bottom w:w="20" w:type="dxa"/>
              <w:right w:w="20" w:type="dxa"/>
            </w:tcMar>
            <w:vAlign w:val="center"/>
          </w:tcPr>
          <w:p w14:paraId="0A31C253" w14:textId="77777777" w:rsidR="00C34A53" w:rsidRPr="00E876E0" w:rsidRDefault="00C34A53" w:rsidP="0010284D">
            <w:pPr>
              <w:pStyle w:val="movimento"/>
              <w:rPr>
                <w:color w:val="002060"/>
              </w:rPr>
            </w:pPr>
            <w:r w:rsidRPr="00E876E0">
              <w:rPr>
                <w:color w:val="002060"/>
              </w:rPr>
              <w:t>REKA DANIEL</w:t>
            </w:r>
          </w:p>
        </w:tc>
        <w:tc>
          <w:tcPr>
            <w:tcW w:w="2200" w:type="dxa"/>
            <w:tcMar>
              <w:top w:w="20" w:type="dxa"/>
              <w:left w:w="20" w:type="dxa"/>
              <w:bottom w:w="20" w:type="dxa"/>
              <w:right w:w="20" w:type="dxa"/>
            </w:tcMar>
            <w:vAlign w:val="center"/>
          </w:tcPr>
          <w:p w14:paraId="31F8AD11"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2C142085"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B3062C3" w14:textId="77777777" w:rsidR="00C34A53" w:rsidRPr="00E876E0" w:rsidRDefault="00C34A53" w:rsidP="0010284D">
            <w:pPr>
              <w:pStyle w:val="movimento"/>
              <w:rPr>
                <w:color w:val="002060"/>
              </w:rPr>
            </w:pPr>
            <w:r w:rsidRPr="00E876E0">
              <w:rPr>
                <w:color w:val="002060"/>
              </w:rPr>
              <w:t>CHIAPPINI MANUEL</w:t>
            </w:r>
          </w:p>
        </w:tc>
        <w:tc>
          <w:tcPr>
            <w:tcW w:w="2200" w:type="dxa"/>
            <w:tcMar>
              <w:top w:w="20" w:type="dxa"/>
              <w:left w:w="20" w:type="dxa"/>
              <w:bottom w:w="20" w:type="dxa"/>
              <w:right w:w="20" w:type="dxa"/>
            </w:tcMar>
            <w:vAlign w:val="center"/>
          </w:tcPr>
          <w:p w14:paraId="2A49A184" w14:textId="77777777" w:rsidR="00C34A53" w:rsidRPr="00E876E0" w:rsidRDefault="00C34A53" w:rsidP="0010284D">
            <w:pPr>
              <w:pStyle w:val="movimento2"/>
              <w:rPr>
                <w:color w:val="002060"/>
              </w:rPr>
            </w:pPr>
            <w:r w:rsidRPr="00E876E0">
              <w:rPr>
                <w:color w:val="002060"/>
              </w:rPr>
              <w:t xml:space="preserve">(REAL ANCARIA) </w:t>
            </w:r>
          </w:p>
        </w:tc>
      </w:tr>
    </w:tbl>
    <w:p w14:paraId="7AFFF5C7"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3204559" w14:textId="77777777" w:rsidTr="00C34A53">
        <w:trPr>
          <w:divId w:val="527259509"/>
        </w:trPr>
        <w:tc>
          <w:tcPr>
            <w:tcW w:w="2200" w:type="dxa"/>
            <w:tcMar>
              <w:top w:w="20" w:type="dxa"/>
              <w:left w:w="20" w:type="dxa"/>
              <w:bottom w:w="20" w:type="dxa"/>
              <w:right w:w="20" w:type="dxa"/>
            </w:tcMar>
            <w:vAlign w:val="center"/>
          </w:tcPr>
          <w:p w14:paraId="4884DCC9" w14:textId="77777777" w:rsidR="00C34A53" w:rsidRPr="00E876E0" w:rsidRDefault="00C34A53" w:rsidP="0010284D">
            <w:pPr>
              <w:pStyle w:val="movimento"/>
              <w:rPr>
                <w:color w:val="002060"/>
              </w:rPr>
            </w:pPr>
            <w:r w:rsidRPr="00E876E0">
              <w:rPr>
                <w:color w:val="002060"/>
              </w:rPr>
              <w:t>MORESCHI LEONARDO</w:t>
            </w:r>
          </w:p>
        </w:tc>
        <w:tc>
          <w:tcPr>
            <w:tcW w:w="2200" w:type="dxa"/>
            <w:tcMar>
              <w:top w:w="20" w:type="dxa"/>
              <w:left w:w="20" w:type="dxa"/>
              <w:bottom w:w="20" w:type="dxa"/>
              <w:right w:w="20" w:type="dxa"/>
            </w:tcMar>
            <w:vAlign w:val="center"/>
          </w:tcPr>
          <w:p w14:paraId="2C16F0D9" w14:textId="77777777" w:rsidR="00C34A53" w:rsidRPr="00E876E0" w:rsidRDefault="00C34A53" w:rsidP="0010284D">
            <w:pPr>
              <w:pStyle w:val="movimento2"/>
              <w:rPr>
                <w:color w:val="002060"/>
              </w:rPr>
            </w:pPr>
            <w:r w:rsidRPr="00E876E0">
              <w:rPr>
                <w:color w:val="002060"/>
              </w:rPr>
              <w:t xml:space="preserve">(CANDIA BARACCOLA ASPIO) </w:t>
            </w:r>
          </w:p>
        </w:tc>
        <w:tc>
          <w:tcPr>
            <w:tcW w:w="800" w:type="dxa"/>
            <w:tcMar>
              <w:top w:w="20" w:type="dxa"/>
              <w:left w:w="20" w:type="dxa"/>
              <w:bottom w:w="20" w:type="dxa"/>
              <w:right w:w="20" w:type="dxa"/>
            </w:tcMar>
            <w:vAlign w:val="center"/>
          </w:tcPr>
          <w:p w14:paraId="072288E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2EAD81D" w14:textId="77777777" w:rsidR="00C34A53" w:rsidRPr="00E876E0" w:rsidRDefault="00C34A53" w:rsidP="0010284D">
            <w:pPr>
              <w:pStyle w:val="movimento"/>
              <w:rPr>
                <w:color w:val="002060"/>
              </w:rPr>
            </w:pPr>
            <w:r w:rsidRPr="00E876E0">
              <w:rPr>
                <w:color w:val="002060"/>
              </w:rPr>
              <w:t>MERCANTI SAMUELE</w:t>
            </w:r>
          </w:p>
        </w:tc>
        <w:tc>
          <w:tcPr>
            <w:tcW w:w="2200" w:type="dxa"/>
            <w:tcMar>
              <w:top w:w="20" w:type="dxa"/>
              <w:left w:w="20" w:type="dxa"/>
              <w:bottom w:w="20" w:type="dxa"/>
              <w:right w:w="20" w:type="dxa"/>
            </w:tcMar>
            <w:vAlign w:val="center"/>
          </w:tcPr>
          <w:p w14:paraId="1671B458" w14:textId="77777777" w:rsidR="00C34A53" w:rsidRPr="00E876E0" w:rsidRDefault="00C34A53" w:rsidP="0010284D">
            <w:pPr>
              <w:pStyle w:val="movimento2"/>
              <w:rPr>
                <w:color w:val="002060"/>
              </w:rPr>
            </w:pPr>
            <w:r w:rsidRPr="00E876E0">
              <w:rPr>
                <w:color w:val="002060"/>
              </w:rPr>
              <w:t xml:space="preserve">(CERRETO D ESI C5 A.S.D.) </w:t>
            </w:r>
          </w:p>
        </w:tc>
      </w:tr>
      <w:tr w:rsidR="00C34A53" w:rsidRPr="00E876E0" w14:paraId="53FB9E0D" w14:textId="77777777" w:rsidTr="00C34A53">
        <w:trPr>
          <w:divId w:val="527259509"/>
        </w:trPr>
        <w:tc>
          <w:tcPr>
            <w:tcW w:w="2200" w:type="dxa"/>
            <w:tcMar>
              <w:top w:w="20" w:type="dxa"/>
              <w:left w:w="20" w:type="dxa"/>
              <w:bottom w:w="20" w:type="dxa"/>
              <w:right w:w="20" w:type="dxa"/>
            </w:tcMar>
            <w:vAlign w:val="center"/>
          </w:tcPr>
          <w:p w14:paraId="281135B5" w14:textId="77777777" w:rsidR="00C34A53" w:rsidRPr="00E876E0" w:rsidRDefault="00C34A53" w:rsidP="0010284D">
            <w:pPr>
              <w:pStyle w:val="movimento"/>
              <w:rPr>
                <w:color w:val="002060"/>
              </w:rPr>
            </w:pPr>
            <w:r w:rsidRPr="00E876E0">
              <w:rPr>
                <w:color w:val="002060"/>
              </w:rPr>
              <w:t>PIZZUTI ALESSANDRO</w:t>
            </w:r>
          </w:p>
        </w:tc>
        <w:tc>
          <w:tcPr>
            <w:tcW w:w="2200" w:type="dxa"/>
            <w:tcMar>
              <w:top w:w="20" w:type="dxa"/>
              <w:left w:w="20" w:type="dxa"/>
              <w:bottom w:w="20" w:type="dxa"/>
              <w:right w:w="20" w:type="dxa"/>
            </w:tcMar>
            <w:vAlign w:val="center"/>
          </w:tcPr>
          <w:p w14:paraId="37463A72" w14:textId="77777777" w:rsidR="00C34A53" w:rsidRPr="00E876E0" w:rsidRDefault="00C34A53" w:rsidP="0010284D">
            <w:pPr>
              <w:pStyle w:val="movimento2"/>
              <w:rPr>
                <w:color w:val="002060"/>
              </w:rPr>
            </w:pPr>
            <w:r w:rsidRPr="00E876E0">
              <w:rPr>
                <w:color w:val="002060"/>
              </w:rPr>
              <w:t xml:space="preserve">(U.MANDOLESI CALCIO) </w:t>
            </w:r>
          </w:p>
        </w:tc>
        <w:tc>
          <w:tcPr>
            <w:tcW w:w="800" w:type="dxa"/>
            <w:tcMar>
              <w:top w:w="20" w:type="dxa"/>
              <w:left w:w="20" w:type="dxa"/>
              <w:bottom w:w="20" w:type="dxa"/>
              <w:right w:w="20" w:type="dxa"/>
            </w:tcMar>
            <w:vAlign w:val="center"/>
          </w:tcPr>
          <w:p w14:paraId="1C3CEB2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815F26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02802A" w14:textId="77777777" w:rsidR="00C34A53" w:rsidRPr="00E876E0" w:rsidRDefault="00C34A53" w:rsidP="0010284D">
            <w:pPr>
              <w:pStyle w:val="movimento2"/>
              <w:rPr>
                <w:color w:val="002060"/>
              </w:rPr>
            </w:pPr>
            <w:r w:rsidRPr="00E876E0">
              <w:rPr>
                <w:color w:val="002060"/>
              </w:rPr>
              <w:t> </w:t>
            </w:r>
          </w:p>
        </w:tc>
      </w:tr>
    </w:tbl>
    <w:p w14:paraId="76EB4DE8"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9E6C80D" w14:textId="77777777" w:rsidTr="00C34A53">
        <w:trPr>
          <w:divId w:val="527259509"/>
        </w:trPr>
        <w:tc>
          <w:tcPr>
            <w:tcW w:w="2200" w:type="dxa"/>
            <w:tcMar>
              <w:top w:w="20" w:type="dxa"/>
              <w:left w:w="20" w:type="dxa"/>
              <w:bottom w:w="20" w:type="dxa"/>
              <w:right w:w="20" w:type="dxa"/>
            </w:tcMar>
            <w:vAlign w:val="center"/>
          </w:tcPr>
          <w:p w14:paraId="3C18C0C8" w14:textId="77777777" w:rsidR="00C34A53" w:rsidRPr="00E876E0" w:rsidRDefault="00C34A53" w:rsidP="0010284D">
            <w:pPr>
              <w:pStyle w:val="movimento"/>
              <w:rPr>
                <w:color w:val="002060"/>
              </w:rPr>
            </w:pPr>
            <w:r w:rsidRPr="00E876E0">
              <w:rPr>
                <w:color w:val="002060"/>
              </w:rPr>
              <w:t>GALDELLI MATTIA</w:t>
            </w:r>
          </w:p>
        </w:tc>
        <w:tc>
          <w:tcPr>
            <w:tcW w:w="2200" w:type="dxa"/>
            <w:tcMar>
              <w:top w:w="20" w:type="dxa"/>
              <w:left w:w="20" w:type="dxa"/>
              <w:bottom w:w="20" w:type="dxa"/>
              <w:right w:w="20" w:type="dxa"/>
            </w:tcMar>
            <w:vAlign w:val="center"/>
          </w:tcPr>
          <w:p w14:paraId="1CA88A1B"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08C6F2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4A01D5" w14:textId="77777777" w:rsidR="00C34A53" w:rsidRPr="00E876E0" w:rsidRDefault="00C34A53" w:rsidP="0010284D">
            <w:pPr>
              <w:pStyle w:val="movimento"/>
              <w:rPr>
                <w:color w:val="002060"/>
              </w:rPr>
            </w:pPr>
            <w:r w:rsidRPr="00E876E0">
              <w:rPr>
                <w:color w:val="002060"/>
              </w:rPr>
              <w:t>RASINO ELIA</w:t>
            </w:r>
          </w:p>
        </w:tc>
        <w:tc>
          <w:tcPr>
            <w:tcW w:w="2200" w:type="dxa"/>
            <w:tcMar>
              <w:top w:w="20" w:type="dxa"/>
              <w:left w:w="20" w:type="dxa"/>
              <w:bottom w:w="20" w:type="dxa"/>
              <w:right w:w="20" w:type="dxa"/>
            </w:tcMar>
            <w:vAlign w:val="center"/>
          </w:tcPr>
          <w:p w14:paraId="5935395F" w14:textId="77777777" w:rsidR="00C34A53" w:rsidRPr="00E876E0" w:rsidRDefault="00C34A53" w:rsidP="0010284D">
            <w:pPr>
              <w:pStyle w:val="movimento2"/>
              <w:rPr>
                <w:color w:val="002060"/>
              </w:rPr>
            </w:pPr>
            <w:r w:rsidRPr="00E876E0">
              <w:rPr>
                <w:color w:val="002060"/>
              </w:rPr>
              <w:t xml:space="preserve">(CERRETO D ESI C5 A.S.D.) </w:t>
            </w:r>
          </w:p>
        </w:tc>
      </w:tr>
      <w:tr w:rsidR="00C34A53" w:rsidRPr="00E876E0" w14:paraId="3EC9DD1C" w14:textId="77777777" w:rsidTr="00C34A53">
        <w:trPr>
          <w:divId w:val="527259509"/>
        </w:trPr>
        <w:tc>
          <w:tcPr>
            <w:tcW w:w="2200" w:type="dxa"/>
            <w:tcMar>
              <w:top w:w="20" w:type="dxa"/>
              <w:left w:w="20" w:type="dxa"/>
              <w:bottom w:w="20" w:type="dxa"/>
              <w:right w:w="20" w:type="dxa"/>
            </w:tcMar>
            <w:vAlign w:val="center"/>
          </w:tcPr>
          <w:p w14:paraId="5595930E" w14:textId="77777777" w:rsidR="00C34A53" w:rsidRPr="00E876E0" w:rsidRDefault="00C34A53" w:rsidP="0010284D">
            <w:pPr>
              <w:pStyle w:val="movimento"/>
              <w:rPr>
                <w:color w:val="002060"/>
              </w:rPr>
            </w:pPr>
            <w:r w:rsidRPr="00E876E0">
              <w:rPr>
                <w:color w:val="002060"/>
              </w:rPr>
              <w:t>STAZI GIANMARCO</w:t>
            </w:r>
          </w:p>
        </w:tc>
        <w:tc>
          <w:tcPr>
            <w:tcW w:w="2200" w:type="dxa"/>
            <w:tcMar>
              <w:top w:w="20" w:type="dxa"/>
              <w:left w:w="20" w:type="dxa"/>
              <w:bottom w:w="20" w:type="dxa"/>
              <w:right w:w="20" w:type="dxa"/>
            </w:tcMar>
            <w:vAlign w:val="center"/>
          </w:tcPr>
          <w:p w14:paraId="66377559" w14:textId="77777777" w:rsidR="00C34A53" w:rsidRPr="00E876E0" w:rsidRDefault="00C34A53" w:rsidP="0010284D">
            <w:pPr>
              <w:pStyle w:val="movimento2"/>
              <w:rPr>
                <w:color w:val="002060"/>
              </w:rPr>
            </w:pPr>
            <w:r w:rsidRPr="00E876E0">
              <w:rPr>
                <w:color w:val="002060"/>
              </w:rPr>
              <w:t xml:space="preserve">(CERRETO D ESI C5 A.S.D.) </w:t>
            </w:r>
          </w:p>
        </w:tc>
        <w:tc>
          <w:tcPr>
            <w:tcW w:w="800" w:type="dxa"/>
            <w:tcMar>
              <w:top w:w="20" w:type="dxa"/>
              <w:left w:w="20" w:type="dxa"/>
              <w:bottom w:w="20" w:type="dxa"/>
              <w:right w:w="20" w:type="dxa"/>
            </w:tcMar>
            <w:vAlign w:val="center"/>
          </w:tcPr>
          <w:p w14:paraId="789DBB6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62C84F0" w14:textId="77777777" w:rsidR="00C34A53" w:rsidRPr="00E876E0" w:rsidRDefault="00C34A53" w:rsidP="0010284D">
            <w:pPr>
              <w:pStyle w:val="movimento"/>
              <w:rPr>
                <w:color w:val="002060"/>
              </w:rPr>
            </w:pPr>
            <w:r w:rsidRPr="00E876E0">
              <w:rPr>
                <w:color w:val="002060"/>
              </w:rPr>
              <w:t>CONCETTI SAVERIO</w:t>
            </w:r>
          </w:p>
        </w:tc>
        <w:tc>
          <w:tcPr>
            <w:tcW w:w="2200" w:type="dxa"/>
            <w:tcMar>
              <w:top w:w="20" w:type="dxa"/>
              <w:left w:w="20" w:type="dxa"/>
              <w:bottom w:w="20" w:type="dxa"/>
              <w:right w:w="20" w:type="dxa"/>
            </w:tcMar>
            <w:vAlign w:val="center"/>
          </w:tcPr>
          <w:p w14:paraId="04F4CF85" w14:textId="77777777" w:rsidR="00C34A53" w:rsidRPr="00E876E0" w:rsidRDefault="00C34A53" w:rsidP="0010284D">
            <w:pPr>
              <w:pStyle w:val="movimento2"/>
              <w:rPr>
                <w:color w:val="002060"/>
              </w:rPr>
            </w:pPr>
            <w:r w:rsidRPr="00E876E0">
              <w:rPr>
                <w:color w:val="002060"/>
              </w:rPr>
              <w:t xml:space="preserve">(U.MANDOLESI CALCIO) </w:t>
            </w:r>
          </w:p>
        </w:tc>
      </w:tr>
    </w:tbl>
    <w:p w14:paraId="61345310" w14:textId="77777777" w:rsidR="00C34A53" w:rsidRPr="00E876E0" w:rsidRDefault="00C34A53" w:rsidP="00C34A53">
      <w:pPr>
        <w:pStyle w:val="breakline"/>
        <w:divId w:val="527259509"/>
        <w:rPr>
          <w:color w:val="002060"/>
        </w:rPr>
      </w:pPr>
    </w:p>
    <w:p w14:paraId="2F636920"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3C4C213"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E561762" w14:textId="77777777" w:rsidR="00C34A53" w:rsidRPr="00E876E0" w:rsidRDefault="00C34A53" w:rsidP="00C34A53">
      <w:pPr>
        <w:pStyle w:val="breakline"/>
        <w:divId w:val="527259509"/>
        <w:rPr>
          <w:color w:val="002060"/>
        </w:rPr>
      </w:pPr>
    </w:p>
    <w:p w14:paraId="47CC0B8E" w14:textId="77777777" w:rsidR="00C34A53" w:rsidRPr="00E876E0" w:rsidRDefault="00C34A53" w:rsidP="00C34A53">
      <w:pPr>
        <w:pStyle w:val="TITOLOPRINC"/>
        <w:divId w:val="527259509"/>
        <w:rPr>
          <w:color w:val="002060"/>
        </w:rPr>
      </w:pPr>
      <w:r w:rsidRPr="00E876E0">
        <w:rPr>
          <w:color w:val="002060"/>
        </w:rPr>
        <w:t>CLASSIFICA</w:t>
      </w:r>
    </w:p>
    <w:p w14:paraId="79E41149" w14:textId="77777777" w:rsidR="00C34A53" w:rsidRPr="00E876E0" w:rsidRDefault="00C34A53" w:rsidP="00C34A53">
      <w:pPr>
        <w:pStyle w:val="breakline"/>
        <w:divId w:val="527259509"/>
        <w:rPr>
          <w:color w:val="002060"/>
        </w:rPr>
      </w:pPr>
    </w:p>
    <w:p w14:paraId="3D782165" w14:textId="77777777" w:rsidR="00C34A53" w:rsidRPr="00E876E0" w:rsidRDefault="00C34A53" w:rsidP="00C34A53">
      <w:pPr>
        <w:pStyle w:val="breakline"/>
        <w:divId w:val="527259509"/>
        <w:rPr>
          <w:color w:val="002060"/>
        </w:rPr>
      </w:pPr>
    </w:p>
    <w:p w14:paraId="44A5ED8B"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379A953"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6BCC6"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4B227"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33AD0"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423B2"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CA06E2"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76CDD0"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289DD"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FD34E"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CA2003"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B1AA2" w14:textId="77777777" w:rsidR="00C34A53" w:rsidRPr="00E876E0" w:rsidRDefault="00C34A53" w:rsidP="0010284D">
            <w:pPr>
              <w:pStyle w:val="HEADERTABELLA"/>
              <w:rPr>
                <w:color w:val="002060"/>
              </w:rPr>
            </w:pPr>
            <w:r w:rsidRPr="00E876E0">
              <w:rPr>
                <w:color w:val="002060"/>
              </w:rPr>
              <w:t>PE</w:t>
            </w:r>
          </w:p>
        </w:tc>
      </w:tr>
      <w:tr w:rsidR="00C34A53" w:rsidRPr="00E876E0" w14:paraId="7572FB07"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617AFD"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831B2"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7682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4A9D6"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483FB"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81D2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373CD"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E6B5F"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9E492"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26C56" w14:textId="77777777" w:rsidR="00C34A53" w:rsidRPr="00E876E0" w:rsidRDefault="00C34A53" w:rsidP="0010284D">
            <w:pPr>
              <w:pStyle w:val="ROWTABELLA"/>
              <w:jc w:val="center"/>
              <w:rPr>
                <w:color w:val="002060"/>
              </w:rPr>
            </w:pPr>
            <w:r w:rsidRPr="00E876E0">
              <w:rPr>
                <w:color w:val="002060"/>
              </w:rPr>
              <w:t>0</w:t>
            </w:r>
          </w:p>
        </w:tc>
      </w:tr>
      <w:tr w:rsidR="00C34A53" w:rsidRPr="00E876E0" w14:paraId="3D653E8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1528F0" w14:textId="77777777" w:rsidR="00C34A53" w:rsidRPr="00F72435" w:rsidRDefault="00C34A53" w:rsidP="0010284D">
            <w:pPr>
              <w:pStyle w:val="ROWTABELLA"/>
              <w:rPr>
                <w:color w:val="002060"/>
                <w:lang w:val="en-US"/>
              </w:rPr>
            </w:pPr>
            <w:r w:rsidRPr="00F72435">
              <w:rPr>
                <w:color w:val="002060"/>
                <w:lang w:val="en-US"/>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0608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3A64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EFB70"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0C50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2EF50"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3A720"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F795F"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0305E"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C4D7C" w14:textId="77777777" w:rsidR="00C34A53" w:rsidRPr="00E876E0" w:rsidRDefault="00C34A53" w:rsidP="0010284D">
            <w:pPr>
              <w:pStyle w:val="ROWTABELLA"/>
              <w:jc w:val="center"/>
              <w:rPr>
                <w:color w:val="002060"/>
              </w:rPr>
            </w:pPr>
            <w:r w:rsidRPr="00E876E0">
              <w:rPr>
                <w:color w:val="002060"/>
              </w:rPr>
              <w:t>0</w:t>
            </w:r>
          </w:p>
        </w:tc>
      </w:tr>
      <w:tr w:rsidR="00C34A53" w:rsidRPr="00E876E0" w14:paraId="603251C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1C8886" w14:textId="77777777" w:rsidR="00C34A53" w:rsidRPr="00E876E0" w:rsidRDefault="00C34A53" w:rsidP="0010284D">
            <w:pPr>
              <w:pStyle w:val="ROWTABELLA"/>
              <w:rPr>
                <w:color w:val="002060"/>
              </w:rPr>
            </w:pPr>
            <w:r w:rsidRPr="00E876E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E6176"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DAB2E"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CF034"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7FBB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F986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799B7"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0CE94"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20071"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7F8D9" w14:textId="77777777" w:rsidR="00C34A53" w:rsidRPr="00E876E0" w:rsidRDefault="00C34A53" w:rsidP="0010284D">
            <w:pPr>
              <w:pStyle w:val="ROWTABELLA"/>
              <w:jc w:val="center"/>
              <w:rPr>
                <w:color w:val="002060"/>
              </w:rPr>
            </w:pPr>
            <w:r w:rsidRPr="00E876E0">
              <w:rPr>
                <w:color w:val="002060"/>
              </w:rPr>
              <w:t>0</w:t>
            </w:r>
          </w:p>
        </w:tc>
      </w:tr>
      <w:tr w:rsidR="00C34A53" w:rsidRPr="00E876E0" w14:paraId="7E35200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7935CA" w14:textId="77777777" w:rsidR="00C34A53" w:rsidRPr="00E876E0" w:rsidRDefault="00C34A53" w:rsidP="0010284D">
            <w:pPr>
              <w:pStyle w:val="ROWTABELLA"/>
              <w:rPr>
                <w:color w:val="002060"/>
              </w:rPr>
            </w:pPr>
            <w:r w:rsidRPr="00E876E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133B8"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9C93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87B9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98C46"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7130D"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2A759"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AE211"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F6CD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0C3B" w14:textId="77777777" w:rsidR="00C34A53" w:rsidRPr="00E876E0" w:rsidRDefault="00C34A53" w:rsidP="0010284D">
            <w:pPr>
              <w:pStyle w:val="ROWTABELLA"/>
              <w:jc w:val="center"/>
              <w:rPr>
                <w:color w:val="002060"/>
              </w:rPr>
            </w:pPr>
            <w:r w:rsidRPr="00E876E0">
              <w:rPr>
                <w:color w:val="002060"/>
              </w:rPr>
              <w:t>0</w:t>
            </w:r>
          </w:p>
        </w:tc>
      </w:tr>
      <w:tr w:rsidR="00C34A53" w:rsidRPr="00E876E0" w14:paraId="31F7DA0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19A7C5" w14:textId="77777777" w:rsidR="00C34A53" w:rsidRPr="00E876E0" w:rsidRDefault="00C34A53" w:rsidP="0010284D">
            <w:pPr>
              <w:pStyle w:val="ROWTABELLA"/>
              <w:rPr>
                <w:color w:val="002060"/>
              </w:rPr>
            </w:pPr>
            <w:r w:rsidRPr="00E876E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60F8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D80A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DA11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9FD6C"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BDAB1"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1BCED"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970D"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4CE72"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0EE04" w14:textId="77777777" w:rsidR="00C34A53" w:rsidRPr="00E876E0" w:rsidRDefault="00C34A53" w:rsidP="0010284D">
            <w:pPr>
              <w:pStyle w:val="ROWTABELLA"/>
              <w:jc w:val="center"/>
              <w:rPr>
                <w:color w:val="002060"/>
              </w:rPr>
            </w:pPr>
            <w:r w:rsidRPr="00E876E0">
              <w:rPr>
                <w:color w:val="002060"/>
              </w:rPr>
              <w:t>0</w:t>
            </w:r>
          </w:p>
        </w:tc>
      </w:tr>
      <w:tr w:rsidR="00C34A53" w:rsidRPr="00E876E0" w14:paraId="37A19F7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734E4E" w14:textId="77777777" w:rsidR="00C34A53" w:rsidRPr="00E876E0" w:rsidRDefault="00C34A53" w:rsidP="0010284D">
            <w:pPr>
              <w:pStyle w:val="ROWTABELLA"/>
              <w:rPr>
                <w:color w:val="002060"/>
              </w:rPr>
            </w:pPr>
            <w:r w:rsidRPr="00E876E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FB611"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878B4"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52A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EB28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3A10F"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6A93F"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7A5D6"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1D55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13E59" w14:textId="77777777" w:rsidR="00C34A53" w:rsidRPr="00E876E0" w:rsidRDefault="00C34A53" w:rsidP="0010284D">
            <w:pPr>
              <w:pStyle w:val="ROWTABELLA"/>
              <w:jc w:val="center"/>
              <w:rPr>
                <w:color w:val="002060"/>
              </w:rPr>
            </w:pPr>
            <w:r w:rsidRPr="00E876E0">
              <w:rPr>
                <w:color w:val="002060"/>
              </w:rPr>
              <w:t>0</w:t>
            </w:r>
          </w:p>
        </w:tc>
      </w:tr>
      <w:tr w:rsidR="00C34A53" w:rsidRPr="00E876E0" w14:paraId="44975B51"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6F8ED7" w14:textId="77777777" w:rsidR="00C34A53" w:rsidRPr="00E876E0" w:rsidRDefault="00C34A53" w:rsidP="0010284D">
            <w:pPr>
              <w:pStyle w:val="ROWTABELLA"/>
              <w:rPr>
                <w:color w:val="002060"/>
              </w:rPr>
            </w:pPr>
            <w:r w:rsidRPr="00E876E0">
              <w:rPr>
                <w:color w:val="002060"/>
              </w:rPr>
              <w:lastRenderedPageBreak/>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7BC8D"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93D06"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6D3D0"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8BB1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E23BF"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E0778"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13919" w14:textId="77777777" w:rsidR="00C34A53" w:rsidRPr="00E876E0" w:rsidRDefault="00C34A53" w:rsidP="0010284D">
            <w:pPr>
              <w:pStyle w:val="ROWTABELLA"/>
              <w:jc w:val="center"/>
              <w:rPr>
                <w:color w:val="002060"/>
              </w:rPr>
            </w:pPr>
            <w:r w:rsidRPr="00E876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837E5"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50E6D" w14:textId="77777777" w:rsidR="00C34A53" w:rsidRPr="00E876E0" w:rsidRDefault="00C34A53" w:rsidP="0010284D">
            <w:pPr>
              <w:pStyle w:val="ROWTABELLA"/>
              <w:jc w:val="center"/>
              <w:rPr>
                <w:color w:val="002060"/>
              </w:rPr>
            </w:pPr>
            <w:r w:rsidRPr="00E876E0">
              <w:rPr>
                <w:color w:val="002060"/>
              </w:rPr>
              <w:t>0</w:t>
            </w:r>
          </w:p>
        </w:tc>
      </w:tr>
    </w:tbl>
    <w:p w14:paraId="7D9705AB" w14:textId="77777777" w:rsidR="00C34A53" w:rsidRPr="00E876E0" w:rsidRDefault="00C34A53" w:rsidP="00C34A53">
      <w:pPr>
        <w:pStyle w:val="breakline"/>
        <w:divId w:val="527259509"/>
        <w:rPr>
          <w:color w:val="002060"/>
        </w:rPr>
      </w:pPr>
    </w:p>
    <w:p w14:paraId="25C169C2" w14:textId="77777777" w:rsidR="00C34A53" w:rsidRPr="00E876E0" w:rsidRDefault="00C34A53" w:rsidP="00C34A53">
      <w:pPr>
        <w:pStyle w:val="breakline"/>
        <w:divId w:val="527259509"/>
        <w:rPr>
          <w:color w:val="002060"/>
        </w:rPr>
      </w:pPr>
    </w:p>
    <w:p w14:paraId="0802FC0A"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6655613A"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BC6D3"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577987"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DE0AC"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0FBE6"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CA973"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DAD91"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87934"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5E9E87"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46454"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9C8B4" w14:textId="77777777" w:rsidR="00C34A53" w:rsidRPr="00E876E0" w:rsidRDefault="00C34A53" w:rsidP="0010284D">
            <w:pPr>
              <w:pStyle w:val="HEADERTABELLA"/>
              <w:rPr>
                <w:color w:val="002060"/>
              </w:rPr>
            </w:pPr>
            <w:r w:rsidRPr="00E876E0">
              <w:rPr>
                <w:color w:val="002060"/>
              </w:rPr>
              <w:t>PE</w:t>
            </w:r>
          </w:p>
        </w:tc>
      </w:tr>
      <w:tr w:rsidR="00C34A53" w:rsidRPr="00E876E0" w14:paraId="41DF8690"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7FE4FB" w14:textId="77777777" w:rsidR="00C34A53" w:rsidRPr="00E876E0" w:rsidRDefault="00C34A53" w:rsidP="0010284D">
            <w:pPr>
              <w:pStyle w:val="ROWTABELLA"/>
              <w:rPr>
                <w:color w:val="002060"/>
              </w:rPr>
            </w:pPr>
            <w:r w:rsidRPr="00E876E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05523"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F058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47991"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88205"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0EB8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99C72" w14:textId="77777777" w:rsidR="00C34A53" w:rsidRPr="00E876E0" w:rsidRDefault="00C34A53" w:rsidP="0010284D">
            <w:pPr>
              <w:pStyle w:val="ROWTABELLA"/>
              <w:jc w:val="center"/>
              <w:rPr>
                <w:color w:val="002060"/>
              </w:rPr>
            </w:pPr>
            <w:r w:rsidRPr="00E876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3B6E6"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C8E91"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611A3" w14:textId="77777777" w:rsidR="00C34A53" w:rsidRPr="00E876E0" w:rsidRDefault="00C34A53" w:rsidP="0010284D">
            <w:pPr>
              <w:pStyle w:val="ROWTABELLA"/>
              <w:jc w:val="center"/>
              <w:rPr>
                <w:color w:val="002060"/>
              </w:rPr>
            </w:pPr>
            <w:r w:rsidRPr="00E876E0">
              <w:rPr>
                <w:color w:val="002060"/>
              </w:rPr>
              <w:t>0</w:t>
            </w:r>
          </w:p>
        </w:tc>
      </w:tr>
      <w:tr w:rsidR="00C34A53" w:rsidRPr="00E876E0" w14:paraId="02A8D89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3A0ED1" w14:textId="77777777" w:rsidR="00C34A53" w:rsidRPr="00E876E0" w:rsidRDefault="00C34A53" w:rsidP="0010284D">
            <w:pPr>
              <w:pStyle w:val="ROWTABELLA"/>
              <w:rPr>
                <w:color w:val="002060"/>
              </w:rPr>
            </w:pPr>
            <w:r w:rsidRPr="00E876E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72CDC"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0D1F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37C46"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33BD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C23C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4DC8F"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E494A"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E98F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E0F2C" w14:textId="77777777" w:rsidR="00C34A53" w:rsidRPr="00E876E0" w:rsidRDefault="00C34A53" w:rsidP="0010284D">
            <w:pPr>
              <w:pStyle w:val="ROWTABELLA"/>
              <w:jc w:val="center"/>
              <w:rPr>
                <w:color w:val="002060"/>
              </w:rPr>
            </w:pPr>
            <w:r w:rsidRPr="00E876E0">
              <w:rPr>
                <w:color w:val="002060"/>
              </w:rPr>
              <w:t>0</w:t>
            </w:r>
          </w:p>
        </w:tc>
      </w:tr>
      <w:tr w:rsidR="00C34A53" w:rsidRPr="00E876E0" w14:paraId="1F9C6C2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8AB968" w14:textId="77777777" w:rsidR="00C34A53" w:rsidRPr="00E876E0" w:rsidRDefault="00C34A53" w:rsidP="0010284D">
            <w:pPr>
              <w:pStyle w:val="ROWTABELLA"/>
              <w:rPr>
                <w:color w:val="002060"/>
              </w:rPr>
            </w:pPr>
            <w:r w:rsidRPr="00E876E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7915E"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091AD"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15B1C"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1230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9A5ED"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F3B89"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BA05C"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395A0"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021C6" w14:textId="77777777" w:rsidR="00C34A53" w:rsidRPr="00E876E0" w:rsidRDefault="00C34A53" w:rsidP="0010284D">
            <w:pPr>
              <w:pStyle w:val="ROWTABELLA"/>
              <w:jc w:val="center"/>
              <w:rPr>
                <w:color w:val="002060"/>
              </w:rPr>
            </w:pPr>
            <w:r w:rsidRPr="00E876E0">
              <w:rPr>
                <w:color w:val="002060"/>
              </w:rPr>
              <w:t>0</w:t>
            </w:r>
          </w:p>
        </w:tc>
      </w:tr>
      <w:tr w:rsidR="00C34A53" w:rsidRPr="00E876E0" w14:paraId="443A9B0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ED784B" w14:textId="77777777" w:rsidR="00C34A53" w:rsidRPr="00E876E0" w:rsidRDefault="00C34A53" w:rsidP="0010284D">
            <w:pPr>
              <w:pStyle w:val="ROWTABELLA"/>
              <w:rPr>
                <w:color w:val="002060"/>
              </w:rPr>
            </w:pPr>
            <w:r w:rsidRPr="00E876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CBF93"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E1436"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A4318"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CC3A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A2ED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3B3CA"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5235F"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AEF4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AECC9" w14:textId="77777777" w:rsidR="00C34A53" w:rsidRPr="00E876E0" w:rsidRDefault="00C34A53" w:rsidP="0010284D">
            <w:pPr>
              <w:pStyle w:val="ROWTABELLA"/>
              <w:jc w:val="center"/>
              <w:rPr>
                <w:color w:val="002060"/>
              </w:rPr>
            </w:pPr>
            <w:r w:rsidRPr="00E876E0">
              <w:rPr>
                <w:color w:val="002060"/>
              </w:rPr>
              <w:t>0</w:t>
            </w:r>
          </w:p>
        </w:tc>
      </w:tr>
      <w:tr w:rsidR="00C34A53" w:rsidRPr="00E876E0" w14:paraId="3630EF1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597A37"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24554"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A8DF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43C01"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ECA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C3C2E"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DB0C3"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31304"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D42C3"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72986" w14:textId="77777777" w:rsidR="00C34A53" w:rsidRPr="00E876E0" w:rsidRDefault="00C34A53" w:rsidP="0010284D">
            <w:pPr>
              <w:pStyle w:val="ROWTABELLA"/>
              <w:jc w:val="center"/>
              <w:rPr>
                <w:color w:val="002060"/>
              </w:rPr>
            </w:pPr>
            <w:r w:rsidRPr="00E876E0">
              <w:rPr>
                <w:color w:val="002060"/>
              </w:rPr>
              <w:t>0</w:t>
            </w:r>
          </w:p>
        </w:tc>
      </w:tr>
      <w:tr w:rsidR="00C34A53" w:rsidRPr="00E876E0" w14:paraId="6F3B004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13766" w14:textId="77777777" w:rsidR="00C34A53" w:rsidRPr="00E876E0" w:rsidRDefault="00C34A53" w:rsidP="0010284D">
            <w:pPr>
              <w:pStyle w:val="ROWTABELLA"/>
              <w:rPr>
                <w:color w:val="002060"/>
              </w:rPr>
            </w:pPr>
            <w:r w:rsidRPr="00E876E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70910"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38FD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11912"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BA0B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0F912"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02605" w14:textId="77777777" w:rsidR="00C34A53" w:rsidRPr="00E876E0" w:rsidRDefault="00C34A53" w:rsidP="0010284D">
            <w:pPr>
              <w:pStyle w:val="ROWTABELLA"/>
              <w:jc w:val="center"/>
              <w:rPr>
                <w:color w:val="002060"/>
              </w:rPr>
            </w:pPr>
            <w:r w:rsidRPr="00E876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F670E"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16AB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8A8A8" w14:textId="77777777" w:rsidR="00C34A53" w:rsidRPr="00E876E0" w:rsidRDefault="00C34A53" w:rsidP="0010284D">
            <w:pPr>
              <w:pStyle w:val="ROWTABELLA"/>
              <w:jc w:val="center"/>
              <w:rPr>
                <w:color w:val="002060"/>
              </w:rPr>
            </w:pPr>
            <w:r w:rsidRPr="00E876E0">
              <w:rPr>
                <w:color w:val="002060"/>
              </w:rPr>
              <w:t>0</w:t>
            </w:r>
          </w:p>
        </w:tc>
      </w:tr>
      <w:tr w:rsidR="00C34A53" w:rsidRPr="00E876E0" w14:paraId="4A9B1C14"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85CBE7" w14:textId="77777777" w:rsidR="00C34A53" w:rsidRPr="00E876E0" w:rsidRDefault="00C34A53" w:rsidP="0010284D">
            <w:pPr>
              <w:pStyle w:val="ROWTABELLA"/>
              <w:rPr>
                <w:color w:val="002060"/>
              </w:rPr>
            </w:pPr>
            <w:r w:rsidRPr="00E876E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C345C"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1864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988B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DD6E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2546"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4C199"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3FC3F"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0EBD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50AC7" w14:textId="77777777" w:rsidR="00C34A53" w:rsidRPr="00E876E0" w:rsidRDefault="00C34A53" w:rsidP="0010284D">
            <w:pPr>
              <w:pStyle w:val="ROWTABELLA"/>
              <w:jc w:val="center"/>
              <w:rPr>
                <w:color w:val="002060"/>
              </w:rPr>
            </w:pPr>
            <w:r w:rsidRPr="00E876E0">
              <w:rPr>
                <w:color w:val="002060"/>
              </w:rPr>
              <w:t>0</w:t>
            </w:r>
          </w:p>
        </w:tc>
      </w:tr>
    </w:tbl>
    <w:p w14:paraId="3B91166A" w14:textId="77777777" w:rsidR="00C34A53" w:rsidRPr="00E876E0" w:rsidRDefault="00C34A53" w:rsidP="00C34A53">
      <w:pPr>
        <w:pStyle w:val="breakline"/>
        <w:divId w:val="527259509"/>
        <w:rPr>
          <w:color w:val="002060"/>
        </w:rPr>
      </w:pPr>
    </w:p>
    <w:p w14:paraId="4815B09B" w14:textId="77777777" w:rsidR="00C34A53" w:rsidRPr="00E876E0" w:rsidRDefault="00C34A53" w:rsidP="00C34A53">
      <w:pPr>
        <w:pStyle w:val="breakline"/>
        <w:divId w:val="527259509"/>
        <w:rPr>
          <w:color w:val="002060"/>
        </w:rPr>
      </w:pPr>
    </w:p>
    <w:p w14:paraId="03250AD2"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69C1B7C1"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CCBF8"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C9ACFB"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DF965"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5553DD"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7EF34A"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84BF4"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6A2F6"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6909B"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1670F7"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F86184" w14:textId="77777777" w:rsidR="00C34A53" w:rsidRPr="00E876E0" w:rsidRDefault="00C34A53" w:rsidP="0010284D">
            <w:pPr>
              <w:pStyle w:val="HEADERTABELLA"/>
              <w:rPr>
                <w:color w:val="002060"/>
              </w:rPr>
            </w:pPr>
            <w:r w:rsidRPr="00E876E0">
              <w:rPr>
                <w:color w:val="002060"/>
              </w:rPr>
              <w:t>PE</w:t>
            </w:r>
          </w:p>
        </w:tc>
      </w:tr>
      <w:tr w:rsidR="00C34A53" w:rsidRPr="00E876E0" w14:paraId="5CE96647"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B35DCD" w14:textId="77777777" w:rsidR="00C34A53" w:rsidRPr="00E876E0" w:rsidRDefault="00C34A53" w:rsidP="0010284D">
            <w:pPr>
              <w:pStyle w:val="ROWTABELLA"/>
              <w:rPr>
                <w:color w:val="002060"/>
              </w:rPr>
            </w:pPr>
            <w:r w:rsidRPr="00E876E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25086"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7F05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CBE6F"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266F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4E5E0"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39B8B"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2DCD0"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E160C"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06ED9" w14:textId="77777777" w:rsidR="00C34A53" w:rsidRPr="00E876E0" w:rsidRDefault="00C34A53" w:rsidP="0010284D">
            <w:pPr>
              <w:pStyle w:val="ROWTABELLA"/>
              <w:jc w:val="center"/>
              <w:rPr>
                <w:color w:val="002060"/>
              </w:rPr>
            </w:pPr>
            <w:r w:rsidRPr="00E876E0">
              <w:rPr>
                <w:color w:val="002060"/>
              </w:rPr>
              <w:t>0</w:t>
            </w:r>
          </w:p>
        </w:tc>
      </w:tr>
      <w:tr w:rsidR="00C34A53" w:rsidRPr="00E876E0" w14:paraId="43FA302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059DC5"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2383A"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3E29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9624B"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CDF7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5BAC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A9F49" w14:textId="77777777" w:rsidR="00C34A53" w:rsidRPr="00E876E0" w:rsidRDefault="00C34A53" w:rsidP="0010284D">
            <w:pPr>
              <w:pStyle w:val="ROWTABELLA"/>
              <w:jc w:val="center"/>
              <w:rPr>
                <w:color w:val="002060"/>
              </w:rPr>
            </w:pPr>
            <w:r w:rsidRPr="00E876E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D8232"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8875D"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DD466" w14:textId="77777777" w:rsidR="00C34A53" w:rsidRPr="00E876E0" w:rsidRDefault="00C34A53" w:rsidP="0010284D">
            <w:pPr>
              <w:pStyle w:val="ROWTABELLA"/>
              <w:jc w:val="center"/>
              <w:rPr>
                <w:color w:val="002060"/>
              </w:rPr>
            </w:pPr>
            <w:r w:rsidRPr="00E876E0">
              <w:rPr>
                <w:color w:val="002060"/>
              </w:rPr>
              <w:t>0</w:t>
            </w:r>
          </w:p>
        </w:tc>
      </w:tr>
      <w:tr w:rsidR="00C34A53" w:rsidRPr="00E876E0" w14:paraId="1E006A9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1760D3" w14:textId="77777777" w:rsidR="00C34A53" w:rsidRPr="00E876E0" w:rsidRDefault="00C34A53" w:rsidP="0010284D">
            <w:pPr>
              <w:pStyle w:val="ROWTABELLA"/>
              <w:rPr>
                <w:color w:val="002060"/>
              </w:rPr>
            </w:pPr>
            <w:r w:rsidRPr="00E876E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A721E"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8BF4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F6448"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6F54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D47F6"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EA307"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10449"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E159A"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F6772" w14:textId="77777777" w:rsidR="00C34A53" w:rsidRPr="00E876E0" w:rsidRDefault="00C34A53" w:rsidP="0010284D">
            <w:pPr>
              <w:pStyle w:val="ROWTABELLA"/>
              <w:jc w:val="center"/>
              <w:rPr>
                <w:color w:val="002060"/>
              </w:rPr>
            </w:pPr>
            <w:r w:rsidRPr="00E876E0">
              <w:rPr>
                <w:color w:val="002060"/>
              </w:rPr>
              <w:t>0</w:t>
            </w:r>
          </w:p>
        </w:tc>
      </w:tr>
      <w:tr w:rsidR="00C34A53" w:rsidRPr="00E876E0" w14:paraId="0D8B2111"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5E518" w14:textId="77777777" w:rsidR="00C34A53" w:rsidRPr="00E876E0" w:rsidRDefault="00C34A53" w:rsidP="0010284D">
            <w:pPr>
              <w:pStyle w:val="ROWTABELLA"/>
              <w:rPr>
                <w:color w:val="002060"/>
              </w:rPr>
            </w:pPr>
            <w:r w:rsidRPr="00E876E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29313"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11312"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58B34"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A38DB"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42A22"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14EDD"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B5F6F"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8F56D"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C10BE" w14:textId="77777777" w:rsidR="00C34A53" w:rsidRPr="00E876E0" w:rsidRDefault="00C34A53" w:rsidP="0010284D">
            <w:pPr>
              <w:pStyle w:val="ROWTABELLA"/>
              <w:jc w:val="center"/>
              <w:rPr>
                <w:color w:val="002060"/>
              </w:rPr>
            </w:pPr>
            <w:r w:rsidRPr="00E876E0">
              <w:rPr>
                <w:color w:val="002060"/>
              </w:rPr>
              <w:t>0</w:t>
            </w:r>
          </w:p>
        </w:tc>
      </w:tr>
      <w:tr w:rsidR="00C34A53" w:rsidRPr="00E876E0" w14:paraId="2CE9946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804D10" w14:textId="77777777" w:rsidR="00C34A53" w:rsidRPr="00F72435" w:rsidRDefault="00C34A53" w:rsidP="0010284D">
            <w:pPr>
              <w:pStyle w:val="ROWTABELLA"/>
              <w:rPr>
                <w:color w:val="002060"/>
                <w:lang w:val="en-US"/>
              </w:rPr>
            </w:pPr>
            <w:r w:rsidRPr="00F72435">
              <w:rPr>
                <w:color w:val="002060"/>
                <w:lang w:val="en-US"/>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9280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10D0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E7F45"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541DA"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BFC1F"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40662"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59E43" w14:textId="77777777" w:rsidR="00C34A53" w:rsidRPr="00E876E0" w:rsidRDefault="00C34A53" w:rsidP="0010284D">
            <w:pPr>
              <w:pStyle w:val="ROWTABELLA"/>
              <w:jc w:val="center"/>
              <w:rPr>
                <w:color w:val="002060"/>
              </w:rPr>
            </w:pPr>
            <w:r w:rsidRPr="00E876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5672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4067B" w14:textId="77777777" w:rsidR="00C34A53" w:rsidRPr="00E876E0" w:rsidRDefault="00C34A53" w:rsidP="0010284D">
            <w:pPr>
              <w:pStyle w:val="ROWTABELLA"/>
              <w:jc w:val="center"/>
              <w:rPr>
                <w:color w:val="002060"/>
              </w:rPr>
            </w:pPr>
            <w:r w:rsidRPr="00E876E0">
              <w:rPr>
                <w:color w:val="002060"/>
              </w:rPr>
              <w:t>0</w:t>
            </w:r>
          </w:p>
        </w:tc>
      </w:tr>
      <w:tr w:rsidR="00C34A53" w:rsidRPr="00E876E0" w14:paraId="7A99FF9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EFB0E7" w14:textId="77777777" w:rsidR="00C34A53" w:rsidRPr="00E876E0" w:rsidRDefault="00C34A53" w:rsidP="0010284D">
            <w:pPr>
              <w:pStyle w:val="ROWTABELLA"/>
              <w:rPr>
                <w:color w:val="002060"/>
              </w:rPr>
            </w:pPr>
            <w:r w:rsidRPr="00E876E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2543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510E8"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648B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0D7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E7EC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24507" w14:textId="77777777" w:rsidR="00C34A53" w:rsidRPr="00E876E0" w:rsidRDefault="00C34A53" w:rsidP="0010284D">
            <w:pPr>
              <w:pStyle w:val="ROWTABELLA"/>
              <w:jc w:val="center"/>
              <w:rPr>
                <w:color w:val="002060"/>
              </w:rPr>
            </w:pPr>
            <w:r w:rsidRPr="00E876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EE1E1" w14:textId="77777777" w:rsidR="00C34A53" w:rsidRPr="00E876E0" w:rsidRDefault="00C34A53" w:rsidP="0010284D">
            <w:pPr>
              <w:pStyle w:val="ROWTABELLA"/>
              <w:jc w:val="center"/>
              <w:rPr>
                <w:color w:val="002060"/>
              </w:rPr>
            </w:pPr>
            <w:r w:rsidRPr="00E876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C4CDB"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D3869" w14:textId="77777777" w:rsidR="00C34A53" w:rsidRPr="00E876E0" w:rsidRDefault="00C34A53" w:rsidP="0010284D">
            <w:pPr>
              <w:pStyle w:val="ROWTABELLA"/>
              <w:jc w:val="center"/>
              <w:rPr>
                <w:color w:val="002060"/>
              </w:rPr>
            </w:pPr>
            <w:r w:rsidRPr="00E876E0">
              <w:rPr>
                <w:color w:val="002060"/>
              </w:rPr>
              <w:t>0</w:t>
            </w:r>
          </w:p>
        </w:tc>
      </w:tr>
      <w:tr w:rsidR="00C34A53" w:rsidRPr="00E876E0" w14:paraId="3FD116FA"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EF2FFB" w14:textId="77777777" w:rsidR="00C34A53" w:rsidRPr="00E876E0" w:rsidRDefault="00C34A53" w:rsidP="0010284D">
            <w:pPr>
              <w:pStyle w:val="ROWTABELLA"/>
              <w:rPr>
                <w:color w:val="002060"/>
              </w:rPr>
            </w:pPr>
            <w:r w:rsidRPr="00E876E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067DA"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D14D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4C6F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26D5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7A80"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D3672"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EAB3A" w14:textId="77777777" w:rsidR="00C34A53" w:rsidRPr="00E876E0" w:rsidRDefault="00C34A53" w:rsidP="0010284D">
            <w:pPr>
              <w:pStyle w:val="ROWTABELLA"/>
              <w:jc w:val="center"/>
              <w:rPr>
                <w:color w:val="002060"/>
              </w:rPr>
            </w:pPr>
            <w:r w:rsidRPr="00E876E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B948E"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EE62D" w14:textId="77777777" w:rsidR="00C34A53" w:rsidRPr="00E876E0" w:rsidRDefault="00C34A53" w:rsidP="0010284D">
            <w:pPr>
              <w:pStyle w:val="ROWTABELLA"/>
              <w:jc w:val="center"/>
              <w:rPr>
                <w:color w:val="002060"/>
              </w:rPr>
            </w:pPr>
            <w:r w:rsidRPr="00E876E0">
              <w:rPr>
                <w:color w:val="002060"/>
              </w:rPr>
              <w:t>0</w:t>
            </w:r>
          </w:p>
        </w:tc>
      </w:tr>
    </w:tbl>
    <w:p w14:paraId="536B4B5D" w14:textId="77777777" w:rsidR="00C34A53" w:rsidRPr="00E876E0" w:rsidRDefault="00C34A53" w:rsidP="00C34A53">
      <w:pPr>
        <w:pStyle w:val="breakline"/>
        <w:divId w:val="527259509"/>
        <w:rPr>
          <w:color w:val="002060"/>
        </w:rPr>
      </w:pPr>
    </w:p>
    <w:p w14:paraId="563700C1" w14:textId="77777777" w:rsidR="00C34A53" w:rsidRPr="00E876E0" w:rsidRDefault="00C34A53" w:rsidP="00C34A53">
      <w:pPr>
        <w:pStyle w:val="TITOLOPRINC"/>
        <w:divId w:val="527259509"/>
        <w:rPr>
          <w:color w:val="002060"/>
        </w:rPr>
      </w:pPr>
      <w:r>
        <w:rPr>
          <w:color w:val="002060"/>
        </w:rPr>
        <w:t>PROGRAMMA GARE</w:t>
      </w:r>
    </w:p>
    <w:p w14:paraId="1724E161"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17"/>
        <w:gridCol w:w="385"/>
        <w:gridCol w:w="898"/>
        <w:gridCol w:w="1188"/>
        <w:gridCol w:w="1544"/>
        <w:gridCol w:w="1564"/>
      </w:tblGrid>
      <w:tr w:rsidR="00C34A53" w:rsidRPr="00FE4729" w14:paraId="7E3BEFC9"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703FA"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0816F"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263A7"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75DFD2"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8798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BA5D0"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4C7A5"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2CC67E77"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6AF31F" w14:textId="77777777" w:rsidR="00C34A53" w:rsidRPr="00FE4729" w:rsidRDefault="00C34A53" w:rsidP="0010284D">
            <w:pPr>
              <w:pStyle w:val="ROWTABELLA"/>
              <w:rPr>
                <w:color w:val="002060"/>
              </w:rPr>
            </w:pPr>
            <w:r w:rsidRPr="00FE4729">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FDC4E8" w14:textId="77777777" w:rsidR="00C34A53" w:rsidRPr="00FE4729" w:rsidRDefault="00C34A53" w:rsidP="0010284D">
            <w:pPr>
              <w:pStyle w:val="ROWTABELLA"/>
              <w:rPr>
                <w:color w:val="002060"/>
              </w:rPr>
            </w:pPr>
            <w:r w:rsidRPr="00FE4729">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77A72F"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55AB0A"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8F66DE" w14:textId="77777777" w:rsidR="00C34A53" w:rsidRPr="00FE4729" w:rsidRDefault="00C34A53" w:rsidP="0010284D">
            <w:pPr>
              <w:pStyle w:val="ROWTABELLA"/>
              <w:rPr>
                <w:color w:val="002060"/>
              </w:rPr>
            </w:pPr>
            <w:r w:rsidRPr="00FE4729">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A0A04" w14:textId="77777777" w:rsidR="00C34A53" w:rsidRPr="00FE4729" w:rsidRDefault="00C34A53" w:rsidP="0010284D">
            <w:pPr>
              <w:pStyle w:val="ROWTABELLA"/>
              <w:rPr>
                <w:color w:val="002060"/>
              </w:rPr>
            </w:pPr>
            <w:r w:rsidRPr="00FE4729">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F4492" w14:textId="77777777" w:rsidR="00C34A53" w:rsidRPr="00FE4729" w:rsidRDefault="00C34A53" w:rsidP="0010284D">
            <w:pPr>
              <w:pStyle w:val="ROWTABELLA"/>
              <w:rPr>
                <w:color w:val="002060"/>
              </w:rPr>
            </w:pPr>
            <w:r w:rsidRPr="00FE4729">
              <w:rPr>
                <w:color w:val="002060"/>
              </w:rPr>
              <w:t>VIA DELL'ANNUNZIATA</w:t>
            </w:r>
          </w:p>
        </w:tc>
      </w:tr>
      <w:tr w:rsidR="00C34A53" w:rsidRPr="00FE4729" w14:paraId="1B180DE1"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EE6482" w14:textId="77777777" w:rsidR="00C34A53" w:rsidRPr="00FE4729" w:rsidRDefault="00C34A53" w:rsidP="0010284D">
            <w:pPr>
              <w:pStyle w:val="ROWTABELLA"/>
              <w:rPr>
                <w:color w:val="002060"/>
              </w:rPr>
            </w:pPr>
            <w:r w:rsidRPr="00FE4729">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92C1CB" w14:textId="77777777" w:rsidR="00C34A53" w:rsidRPr="00FE4729" w:rsidRDefault="00C34A53" w:rsidP="0010284D">
            <w:pPr>
              <w:pStyle w:val="ROWTABELLA"/>
              <w:rPr>
                <w:color w:val="002060"/>
              </w:rPr>
            </w:pPr>
            <w:r w:rsidRPr="00FE4729">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21582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405824"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8233D8" w14:textId="77777777" w:rsidR="00C34A53" w:rsidRPr="00FE4729" w:rsidRDefault="00C34A53" w:rsidP="0010284D">
            <w:pPr>
              <w:pStyle w:val="ROWTABELLA"/>
              <w:rPr>
                <w:color w:val="002060"/>
              </w:rPr>
            </w:pPr>
            <w:r w:rsidRPr="00FE4729">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0BCC59"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AB34DE" w14:textId="77777777" w:rsidR="00C34A53" w:rsidRPr="00FE4729" w:rsidRDefault="00C34A53" w:rsidP="0010284D">
            <w:pPr>
              <w:pStyle w:val="ROWTABELLA"/>
              <w:rPr>
                <w:color w:val="002060"/>
              </w:rPr>
            </w:pPr>
            <w:r w:rsidRPr="00FE4729">
              <w:rPr>
                <w:color w:val="002060"/>
              </w:rPr>
              <w:t>VIA D.ALIGHIERI</w:t>
            </w:r>
          </w:p>
        </w:tc>
      </w:tr>
      <w:tr w:rsidR="00C34A53" w:rsidRPr="00FE4729" w14:paraId="352D4E41"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D9336E" w14:textId="77777777" w:rsidR="00C34A53" w:rsidRPr="00FE4729" w:rsidRDefault="00C34A53" w:rsidP="0010284D">
            <w:pPr>
              <w:pStyle w:val="ROWTABELLA"/>
              <w:rPr>
                <w:color w:val="002060"/>
              </w:rPr>
            </w:pPr>
            <w:r w:rsidRPr="00FE4729">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96A967" w14:textId="77777777" w:rsidR="00C34A53" w:rsidRPr="00FE4729" w:rsidRDefault="00C34A53" w:rsidP="0010284D">
            <w:pPr>
              <w:pStyle w:val="ROWTABELLA"/>
              <w:rPr>
                <w:color w:val="002060"/>
              </w:rPr>
            </w:pPr>
            <w:r w:rsidRPr="00FE4729">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DED8EDC"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8E81D7" w14:textId="77777777" w:rsidR="00C34A53" w:rsidRPr="00FE4729" w:rsidRDefault="00C34A53" w:rsidP="0010284D">
            <w:pPr>
              <w:pStyle w:val="ROWTABELLA"/>
              <w:rPr>
                <w:color w:val="002060"/>
              </w:rPr>
            </w:pPr>
            <w:r w:rsidRPr="00FE4729">
              <w:rPr>
                <w:color w:val="002060"/>
              </w:rPr>
              <w:t>19/01/2020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7C894"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76CDCD"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C20B03" w14:textId="77777777" w:rsidR="00C34A53" w:rsidRPr="00FE4729" w:rsidRDefault="00C34A53" w:rsidP="0010284D">
            <w:pPr>
              <w:pStyle w:val="ROWTABELLA"/>
              <w:rPr>
                <w:color w:val="002060"/>
              </w:rPr>
            </w:pPr>
            <w:r w:rsidRPr="00FE4729">
              <w:rPr>
                <w:color w:val="002060"/>
              </w:rPr>
              <w:t>VIA DELLA SANTA SELVINO</w:t>
            </w:r>
          </w:p>
        </w:tc>
      </w:tr>
    </w:tbl>
    <w:p w14:paraId="261FD720" w14:textId="77777777" w:rsidR="00C34A53" w:rsidRPr="00FE4729" w:rsidRDefault="00C34A53" w:rsidP="00C34A53">
      <w:pPr>
        <w:pStyle w:val="breakline"/>
        <w:divId w:val="527259509"/>
        <w:rPr>
          <w:color w:val="002060"/>
        </w:rPr>
      </w:pPr>
    </w:p>
    <w:p w14:paraId="2E8CB35A" w14:textId="77777777" w:rsidR="00C34A53" w:rsidRPr="00FE4729" w:rsidRDefault="00C34A53" w:rsidP="00C34A53">
      <w:pPr>
        <w:pStyle w:val="breakline"/>
        <w:divId w:val="527259509"/>
        <w:rPr>
          <w:color w:val="002060"/>
        </w:rPr>
      </w:pPr>
    </w:p>
    <w:p w14:paraId="66C95D88" w14:textId="77777777" w:rsidR="00C34A53" w:rsidRPr="00FE4729" w:rsidRDefault="00C34A53" w:rsidP="00C34A53">
      <w:pPr>
        <w:pStyle w:val="breakline"/>
        <w:divId w:val="527259509"/>
        <w:rPr>
          <w:color w:val="002060"/>
        </w:rPr>
      </w:pPr>
    </w:p>
    <w:p w14:paraId="56162271"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9"/>
        <w:gridCol w:w="385"/>
        <w:gridCol w:w="898"/>
        <w:gridCol w:w="1182"/>
        <w:gridCol w:w="1547"/>
        <w:gridCol w:w="1554"/>
      </w:tblGrid>
      <w:tr w:rsidR="00C34A53" w:rsidRPr="00FE4729" w14:paraId="1A9D5893"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42271"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1A1747"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BCA8B"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9628D6"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97AA1"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220A5"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B2F96"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8E1431D"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5BB308" w14:textId="77777777" w:rsidR="00C34A53" w:rsidRPr="00FE4729" w:rsidRDefault="00C34A53" w:rsidP="0010284D">
            <w:pPr>
              <w:pStyle w:val="ROWTABELLA"/>
              <w:rPr>
                <w:color w:val="002060"/>
              </w:rPr>
            </w:pPr>
            <w:r w:rsidRPr="00FE472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EFF327" w14:textId="77777777" w:rsidR="00C34A53" w:rsidRPr="00FE4729" w:rsidRDefault="00C34A53" w:rsidP="0010284D">
            <w:pPr>
              <w:pStyle w:val="ROWTABELLA"/>
              <w:rPr>
                <w:color w:val="002060"/>
              </w:rPr>
            </w:pPr>
            <w:r w:rsidRPr="00FE4729">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4FF050"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C32267"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0B8E47" w14:textId="77777777" w:rsidR="00C34A53" w:rsidRPr="00FE4729" w:rsidRDefault="00C34A53" w:rsidP="0010284D">
            <w:pPr>
              <w:pStyle w:val="ROWTABELLA"/>
              <w:rPr>
                <w:color w:val="002060"/>
              </w:rPr>
            </w:pPr>
            <w:r w:rsidRPr="00FE472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5E10DC" w14:textId="77777777" w:rsidR="00C34A53" w:rsidRPr="00FE4729" w:rsidRDefault="00C34A53" w:rsidP="0010284D">
            <w:pPr>
              <w:pStyle w:val="ROWTABELLA"/>
              <w:rPr>
                <w:color w:val="002060"/>
              </w:rPr>
            </w:pPr>
            <w:r w:rsidRPr="00FE47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9A44E" w14:textId="77777777" w:rsidR="00C34A53" w:rsidRPr="00FE4729" w:rsidRDefault="00C34A53" w:rsidP="0010284D">
            <w:pPr>
              <w:pStyle w:val="ROWTABELLA"/>
              <w:rPr>
                <w:color w:val="002060"/>
              </w:rPr>
            </w:pPr>
            <w:r w:rsidRPr="00FE4729">
              <w:rPr>
                <w:color w:val="002060"/>
              </w:rPr>
              <w:t>VIA MADRE TERESA DI CALCUTTA</w:t>
            </w:r>
          </w:p>
        </w:tc>
      </w:tr>
      <w:tr w:rsidR="00C34A53" w:rsidRPr="00FE4729" w14:paraId="041B4432"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D89642" w14:textId="77777777" w:rsidR="00C34A53" w:rsidRPr="00FE4729" w:rsidRDefault="00C34A53" w:rsidP="0010284D">
            <w:pPr>
              <w:pStyle w:val="ROWTABELLA"/>
              <w:rPr>
                <w:color w:val="002060"/>
              </w:rPr>
            </w:pPr>
            <w:r w:rsidRPr="00FE4729">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096361" w14:textId="77777777" w:rsidR="00C34A53" w:rsidRPr="00FE4729" w:rsidRDefault="00C34A53" w:rsidP="0010284D">
            <w:pPr>
              <w:pStyle w:val="ROWTABELLA"/>
              <w:rPr>
                <w:color w:val="002060"/>
              </w:rPr>
            </w:pPr>
            <w:r w:rsidRPr="00FE4729">
              <w:rPr>
                <w:color w:val="002060"/>
              </w:rPr>
              <w:t>CASENUOVE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364E6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6A171D"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0583A2" w14:textId="77777777" w:rsidR="00C34A53" w:rsidRPr="00FE4729" w:rsidRDefault="00C34A53" w:rsidP="0010284D">
            <w:pPr>
              <w:pStyle w:val="ROWTABELLA"/>
              <w:rPr>
                <w:color w:val="002060"/>
              </w:rPr>
            </w:pPr>
            <w:r w:rsidRPr="00FE4729">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97BE5B"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6EA776" w14:textId="77777777" w:rsidR="00C34A53" w:rsidRPr="00FE4729" w:rsidRDefault="00C34A53" w:rsidP="0010284D">
            <w:pPr>
              <w:pStyle w:val="ROWTABELLA"/>
              <w:rPr>
                <w:color w:val="002060"/>
              </w:rPr>
            </w:pPr>
            <w:r w:rsidRPr="00FE4729">
              <w:rPr>
                <w:color w:val="002060"/>
              </w:rPr>
              <w:t>LOCALITA' CANDIA</w:t>
            </w:r>
          </w:p>
        </w:tc>
      </w:tr>
      <w:tr w:rsidR="00C34A53" w:rsidRPr="00FE4729" w14:paraId="4B8C5CA6"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13DBFA" w14:textId="77777777" w:rsidR="00C34A53" w:rsidRPr="00FE4729" w:rsidRDefault="00C34A53" w:rsidP="0010284D">
            <w:pPr>
              <w:pStyle w:val="ROWTABELLA"/>
              <w:rPr>
                <w:color w:val="002060"/>
              </w:rPr>
            </w:pPr>
            <w:r w:rsidRPr="00FE4729">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EAC6F0" w14:textId="77777777" w:rsidR="00C34A53" w:rsidRPr="00FE4729" w:rsidRDefault="00C34A53" w:rsidP="0010284D">
            <w:pPr>
              <w:pStyle w:val="ROWTABELLA"/>
              <w:rPr>
                <w:color w:val="002060"/>
              </w:rPr>
            </w:pPr>
            <w:r w:rsidRPr="00FE4729">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ADE92B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B06DA5"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6B3EFC" w14:textId="77777777" w:rsidR="00C34A53" w:rsidRPr="00FE4729" w:rsidRDefault="00C34A53" w:rsidP="0010284D">
            <w:pPr>
              <w:pStyle w:val="ROWTABELLA"/>
              <w:rPr>
                <w:color w:val="002060"/>
              </w:rPr>
            </w:pPr>
            <w:r w:rsidRPr="00FE4729">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5C46E8" w14:textId="77777777" w:rsidR="00C34A53" w:rsidRPr="00FE4729" w:rsidRDefault="00C34A53" w:rsidP="0010284D">
            <w:pPr>
              <w:pStyle w:val="ROWTABELLA"/>
              <w:rPr>
                <w:color w:val="002060"/>
              </w:rPr>
            </w:pPr>
            <w:r w:rsidRPr="00FE472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18E169" w14:textId="77777777" w:rsidR="00C34A53" w:rsidRPr="00FE4729" w:rsidRDefault="00C34A53" w:rsidP="0010284D">
            <w:pPr>
              <w:pStyle w:val="ROWTABELLA"/>
              <w:rPr>
                <w:color w:val="002060"/>
              </w:rPr>
            </w:pPr>
            <w:r w:rsidRPr="00FE4729">
              <w:rPr>
                <w:color w:val="002060"/>
              </w:rPr>
              <w:t>VIA MONTEPELAGO</w:t>
            </w:r>
          </w:p>
        </w:tc>
      </w:tr>
    </w:tbl>
    <w:p w14:paraId="62CB2E89" w14:textId="77777777" w:rsidR="00C34A53" w:rsidRPr="00FE4729" w:rsidRDefault="00C34A53" w:rsidP="00C34A53">
      <w:pPr>
        <w:pStyle w:val="breakline"/>
        <w:divId w:val="527259509"/>
        <w:rPr>
          <w:color w:val="002060"/>
        </w:rPr>
      </w:pPr>
    </w:p>
    <w:p w14:paraId="27C51CA1" w14:textId="77777777" w:rsidR="00C34A53" w:rsidRPr="00FE4729" w:rsidRDefault="00C34A53" w:rsidP="00C34A53">
      <w:pPr>
        <w:pStyle w:val="breakline"/>
        <w:divId w:val="527259509"/>
        <w:rPr>
          <w:color w:val="002060"/>
        </w:rPr>
      </w:pPr>
    </w:p>
    <w:p w14:paraId="4FE824AE" w14:textId="77777777" w:rsidR="00C34A53" w:rsidRPr="00FE4729" w:rsidRDefault="00C34A53" w:rsidP="00C34A53">
      <w:pPr>
        <w:pStyle w:val="breakline"/>
        <w:divId w:val="527259509"/>
        <w:rPr>
          <w:color w:val="002060"/>
        </w:rPr>
      </w:pPr>
    </w:p>
    <w:p w14:paraId="17D3F909" w14:textId="77777777" w:rsidR="00C34A53" w:rsidRPr="00FE4729" w:rsidRDefault="00C34A53" w:rsidP="00C34A53">
      <w:pPr>
        <w:pStyle w:val="SOTTOTITOLOCAMPIONATO1"/>
        <w:divId w:val="527259509"/>
        <w:rPr>
          <w:color w:val="002060"/>
        </w:rPr>
      </w:pPr>
      <w:r w:rsidRPr="00FE4729">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C34A53" w:rsidRPr="00FE4729" w14:paraId="64406987"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58F3C"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54B6C9"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4E329"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B60D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7E9A0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87E6C"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6DAB0"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190C3562"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1D46D9" w14:textId="77777777" w:rsidR="00C34A53" w:rsidRPr="00FE4729" w:rsidRDefault="00C34A53" w:rsidP="0010284D">
            <w:pPr>
              <w:pStyle w:val="ROWTABELLA"/>
              <w:rPr>
                <w:color w:val="002060"/>
              </w:rPr>
            </w:pPr>
            <w:r w:rsidRPr="00FE4729">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33AE66" w14:textId="77777777" w:rsidR="00C34A53" w:rsidRPr="00FE4729" w:rsidRDefault="00C34A53" w:rsidP="0010284D">
            <w:pPr>
              <w:pStyle w:val="ROWTABELLA"/>
              <w:rPr>
                <w:color w:val="002060"/>
              </w:rPr>
            </w:pPr>
            <w:r w:rsidRPr="00FE4729">
              <w:rPr>
                <w:color w:val="002060"/>
              </w:rPr>
              <w:t>REAL ANCARIA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B66867"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D0203F" w14:textId="77777777" w:rsidR="00C34A53" w:rsidRPr="00FE4729" w:rsidRDefault="00C34A53" w:rsidP="0010284D">
            <w:pPr>
              <w:pStyle w:val="ROWTABELLA"/>
              <w:rPr>
                <w:color w:val="002060"/>
              </w:rPr>
            </w:pPr>
            <w:r w:rsidRPr="00FE4729">
              <w:rPr>
                <w:color w:val="002060"/>
              </w:rPr>
              <w:t>18/01/2020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71C8C8" w14:textId="77777777" w:rsidR="00C34A53" w:rsidRPr="00FE4729" w:rsidRDefault="00C34A53" w:rsidP="0010284D">
            <w:pPr>
              <w:pStyle w:val="ROWTABELLA"/>
              <w:rPr>
                <w:color w:val="002060"/>
              </w:rPr>
            </w:pPr>
            <w:r w:rsidRPr="00FE4729">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308DD3" w14:textId="77777777" w:rsidR="00C34A53" w:rsidRPr="00FE4729" w:rsidRDefault="00C34A53" w:rsidP="0010284D">
            <w:pPr>
              <w:pStyle w:val="ROWTABELLA"/>
              <w:rPr>
                <w:color w:val="002060"/>
              </w:rPr>
            </w:pPr>
            <w:r w:rsidRPr="00FE4729">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BDCA71" w14:textId="77777777" w:rsidR="00C34A53" w:rsidRPr="00FE4729" w:rsidRDefault="00C34A53" w:rsidP="0010284D">
            <w:pPr>
              <w:pStyle w:val="ROWTABELLA"/>
              <w:rPr>
                <w:color w:val="002060"/>
              </w:rPr>
            </w:pPr>
            <w:r w:rsidRPr="00FE4729">
              <w:rPr>
                <w:color w:val="002060"/>
              </w:rPr>
              <w:t>VIA OLIMPIADI</w:t>
            </w:r>
          </w:p>
        </w:tc>
      </w:tr>
      <w:tr w:rsidR="00C34A53" w:rsidRPr="00FE4729" w14:paraId="1603767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468AC79" w14:textId="77777777" w:rsidR="00C34A53" w:rsidRPr="00FE4729" w:rsidRDefault="00C34A53" w:rsidP="0010284D">
            <w:pPr>
              <w:pStyle w:val="ROWTABELLA"/>
              <w:rPr>
                <w:color w:val="002060"/>
              </w:rPr>
            </w:pPr>
            <w:r w:rsidRPr="00FE4729">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AD5674" w14:textId="77777777" w:rsidR="00C34A53" w:rsidRPr="00FE4729" w:rsidRDefault="00C34A53" w:rsidP="0010284D">
            <w:pPr>
              <w:pStyle w:val="ROWTABELLA"/>
              <w:rPr>
                <w:color w:val="002060"/>
              </w:rPr>
            </w:pPr>
            <w:r w:rsidRPr="00FE4729">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DA7855"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4726B3" w14:textId="77777777" w:rsidR="00C34A53" w:rsidRPr="00FE4729" w:rsidRDefault="00C34A53" w:rsidP="0010284D">
            <w:pPr>
              <w:pStyle w:val="ROWTABELLA"/>
              <w:rPr>
                <w:color w:val="002060"/>
              </w:rPr>
            </w:pPr>
            <w:r w:rsidRPr="00FE4729">
              <w:rPr>
                <w:color w:val="002060"/>
              </w:rPr>
              <w:t>18/01/2020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A4885B" w14:textId="77777777" w:rsidR="00C34A53" w:rsidRPr="00FE4729" w:rsidRDefault="00C34A53" w:rsidP="0010284D">
            <w:pPr>
              <w:pStyle w:val="ROWTABELLA"/>
              <w:rPr>
                <w:color w:val="002060"/>
              </w:rPr>
            </w:pPr>
            <w:r w:rsidRPr="00FE472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0FD10B" w14:textId="77777777" w:rsidR="00C34A53" w:rsidRPr="00FE4729" w:rsidRDefault="00C34A53" w:rsidP="0010284D">
            <w:pPr>
              <w:pStyle w:val="ROWTABELLA"/>
              <w:rPr>
                <w:color w:val="002060"/>
              </w:rPr>
            </w:pPr>
            <w:r w:rsidRPr="00FE472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D35F80" w14:textId="77777777" w:rsidR="00C34A53" w:rsidRPr="00FE4729" w:rsidRDefault="00C34A53" w:rsidP="0010284D">
            <w:pPr>
              <w:pStyle w:val="ROWTABELLA"/>
              <w:rPr>
                <w:color w:val="002060"/>
              </w:rPr>
            </w:pPr>
            <w:r w:rsidRPr="00FE4729">
              <w:rPr>
                <w:color w:val="002060"/>
              </w:rPr>
              <w:t>VIA ALDO MORO</w:t>
            </w:r>
          </w:p>
        </w:tc>
      </w:tr>
      <w:tr w:rsidR="00C34A53" w:rsidRPr="00FE4729" w14:paraId="30D75C8C"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E35E5D" w14:textId="77777777" w:rsidR="00C34A53" w:rsidRPr="00FE4729" w:rsidRDefault="00C34A53" w:rsidP="0010284D">
            <w:pPr>
              <w:pStyle w:val="ROWTABELLA"/>
              <w:rPr>
                <w:color w:val="002060"/>
              </w:rPr>
            </w:pPr>
            <w:r w:rsidRPr="00FE4729">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A7C7B0" w14:textId="77777777" w:rsidR="00C34A53" w:rsidRPr="00FE4729" w:rsidRDefault="00C34A53" w:rsidP="0010284D">
            <w:pPr>
              <w:pStyle w:val="ROWTABELLA"/>
              <w:rPr>
                <w:color w:val="002060"/>
              </w:rPr>
            </w:pPr>
            <w:r w:rsidRPr="00FE472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DA483B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5E59C7" w14:textId="77777777" w:rsidR="00C34A53" w:rsidRPr="00FE4729" w:rsidRDefault="00C34A53" w:rsidP="0010284D">
            <w:pPr>
              <w:pStyle w:val="ROWTABELLA"/>
              <w:rPr>
                <w:color w:val="002060"/>
              </w:rPr>
            </w:pPr>
            <w:r w:rsidRPr="00FE4729">
              <w:rPr>
                <w:color w:val="002060"/>
              </w:rPr>
              <w:t>19/01/2020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A6EDA7" w14:textId="77777777" w:rsidR="00C34A53" w:rsidRPr="00FE4729" w:rsidRDefault="00C34A53" w:rsidP="0010284D">
            <w:pPr>
              <w:pStyle w:val="ROWTABELLA"/>
              <w:rPr>
                <w:color w:val="002060"/>
              </w:rPr>
            </w:pPr>
            <w:r w:rsidRPr="00FE4729">
              <w:rPr>
                <w:color w:val="002060"/>
              </w:rPr>
              <w:t>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F7E8A6" w14:textId="77777777" w:rsidR="00C34A53" w:rsidRPr="00FE4729" w:rsidRDefault="00C34A53" w:rsidP="0010284D">
            <w:pPr>
              <w:pStyle w:val="ROWTABELLA"/>
              <w:rPr>
                <w:color w:val="002060"/>
              </w:rPr>
            </w:pPr>
            <w:r w:rsidRPr="00FE4729">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A4FF00" w14:textId="77777777" w:rsidR="00C34A53" w:rsidRPr="00FE4729" w:rsidRDefault="00C34A53" w:rsidP="0010284D">
            <w:pPr>
              <w:pStyle w:val="ROWTABELLA"/>
              <w:rPr>
                <w:color w:val="002060"/>
              </w:rPr>
            </w:pPr>
            <w:r w:rsidRPr="00FE4729">
              <w:rPr>
                <w:color w:val="002060"/>
              </w:rPr>
              <w:t>VIA DELLO SPORT</w:t>
            </w:r>
          </w:p>
        </w:tc>
      </w:tr>
    </w:tbl>
    <w:p w14:paraId="51062D84" w14:textId="77777777" w:rsidR="00C34A53" w:rsidRPr="00E876E0" w:rsidRDefault="00C34A53" w:rsidP="00C34A53">
      <w:pPr>
        <w:pStyle w:val="breakline"/>
        <w:divId w:val="527259509"/>
        <w:rPr>
          <w:color w:val="002060"/>
        </w:rPr>
      </w:pPr>
    </w:p>
    <w:p w14:paraId="750D05CE"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19 CALCIO A 5 REGIONALE</w:t>
      </w:r>
    </w:p>
    <w:p w14:paraId="0FA49C69" w14:textId="77777777" w:rsidR="00C34A53" w:rsidRPr="00E876E0" w:rsidRDefault="00C34A53" w:rsidP="00C34A53">
      <w:pPr>
        <w:pStyle w:val="TITOLOPRINC"/>
        <w:divId w:val="527259509"/>
        <w:rPr>
          <w:color w:val="002060"/>
        </w:rPr>
      </w:pPr>
      <w:r w:rsidRPr="00E876E0">
        <w:rPr>
          <w:color w:val="002060"/>
        </w:rPr>
        <w:t>VARIAZIONI AL PROGRAMMA GARE</w:t>
      </w:r>
    </w:p>
    <w:p w14:paraId="39112344" w14:textId="77777777" w:rsidR="00C34A53" w:rsidRPr="00E876E0" w:rsidRDefault="00C34A53" w:rsidP="00C34A53">
      <w:pPr>
        <w:pStyle w:val="breakline"/>
        <w:divId w:val="527259509"/>
        <w:rPr>
          <w:color w:val="002060"/>
        </w:rPr>
      </w:pPr>
    </w:p>
    <w:p w14:paraId="6182A73E" w14:textId="77777777" w:rsidR="00C34A53" w:rsidRPr="00E876E0" w:rsidRDefault="00C34A53" w:rsidP="00C34A53">
      <w:pPr>
        <w:pStyle w:val="breakline"/>
        <w:divId w:val="527259509"/>
        <w:rPr>
          <w:color w:val="002060"/>
        </w:rPr>
      </w:pPr>
    </w:p>
    <w:p w14:paraId="6C56D08F"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173BEE8B"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BF263"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DEA44B" w14:textId="77777777" w:rsidR="00C34A53" w:rsidRPr="00E876E0" w:rsidRDefault="00C34A53" w:rsidP="0010284D">
            <w:pPr>
              <w:pStyle w:val="HEADERTABELLA"/>
              <w:rPr>
                <w:color w:val="002060"/>
              </w:rPr>
            </w:pPr>
            <w:r w:rsidRPr="00E876E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51B367"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C4E50"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50904" w14:textId="77777777" w:rsidR="00C34A53" w:rsidRPr="00E876E0" w:rsidRDefault="00C34A53" w:rsidP="0010284D">
            <w:pPr>
              <w:pStyle w:val="HEADERTABELLA"/>
              <w:rPr>
                <w:color w:val="002060"/>
              </w:rPr>
            </w:pPr>
            <w:r w:rsidRPr="00E876E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78989" w14:textId="77777777" w:rsidR="00C34A53" w:rsidRPr="00E876E0" w:rsidRDefault="00C34A53" w:rsidP="0010284D">
            <w:pPr>
              <w:pStyle w:val="HEADERTABELLA"/>
              <w:rPr>
                <w:color w:val="002060"/>
              </w:rPr>
            </w:pPr>
            <w:r w:rsidRPr="00E876E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4379E" w14:textId="77777777" w:rsidR="00C34A53" w:rsidRPr="00E876E0" w:rsidRDefault="00C34A53" w:rsidP="0010284D">
            <w:pPr>
              <w:pStyle w:val="HEADERTABELLA"/>
              <w:rPr>
                <w:color w:val="002060"/>
              </w:rPr>
            </w:pPr>
            <w:r w:rsidRPr="00E876E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682FD" w14:textId="77777777" w:rsidR="00C34A53" w:rsidRPr="00E876E0" w:rsidRDefault="00C34A53" w:rsidP="0010284D">
            <w:pPr>
              <w:pStyle w:val="HEADERTABELLA"/>
              <w:rPr>
                <w:color w:val="002060"/>
              </w:rPr>
            </w:pPr>
            <w:r w:rsidRPr="00E876E0">
              <w:rPr>
                <w:color w:val="002060"/>
              </w:rPr>
              <w:t>Impianto</w:t>
            </w:r>
          </w:p>
        </w:tc>
      </w:tr>
      <w:tr w:rsidR="00C34A53" w:rsidRPr="00E876E0" w14:paraId="6B97DA35"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AFAAC" w14:textId="77777777" w:rsidR="00C34A53" w:rsidRPr="00E876E0" w:rsidRDefault="00C34A53" w:rsidP="0010284D">
            <w:pPr>
              <w:pStyle w:val="ROWTABELLA"/>
              <w:rPr>
                <w:color w:val="002060"/>
                <w:highlight w:val="yellow"/>
              </w:rPr>
            </w:pPr>
            <w:r w:rsidRPr="00E876E0">
              <w:rPr>
                <w:color w:val="002060"/>
                <w:highlight w:val="yellow"/>
              </w:rPr>
              <w:t>16/01/2020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F90D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39757" w14:textId="77777777" w:rsidR="00C34A53" w:rsidRPr="00E876E0" w:rsidRDefault="00C34A53" w:rsidP="0010284D">
            <w:pPr>
              <w:pStyle w:val="ROWTABELLA"/>
              <w:rPr>
                <w:color w:val="002060"/>
                <w:highlight w:val="yellow"/>
              </w:rPr>
            </w:pPr>
            <w:r w:rsidRPr="00E876E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1B05C" w14:textId="77777777" w:rsidR="00C34A53" w:rsidRPr="00E876E0" w:rsidRDefault="00C34A53" w:rsidP="0010284D">
            <w:pPr>
              <w:pStyle w:val="ROWTABELLA"/>
              <w:rPr>
                <w:color w:val="002060"/>
                <w:highlight w:val="yellow"/>
              </w:rPr>
            </w:pPr>
            <w:r w:rsidRPr="00E876E0">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78567" w14:textId="77777777" w:rsidR="00C34A53" w:rsidRPr="00E876E0" w:rsidRDefault="00C34A53" w:rsidP="0010284D">
            <w:pPr>
              <w:pStyle w:val="ROWTABELLA"/>
              <w:rPr>
                <w:color w:val="002060"/>
              </w:rPr>
            </w:pPr>
            <w:r>
              <w:rPr>
                <w:color w:val="002060"/>
              </w:rPr>
              <w:t>18</w:t>
            </w:r>
            <w:r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57AEF" w14:textId="77777777" w:rsidR="00C34A53" w:rsidRPr="00E876E0" w:rsidRDefault="00C34A53" w:rsidP="0010284D">
            <w:pPr>
              <w:pStyle w:val="ROWTABELLA"/>
              <w:jc w:val="center"/>
              <w:rPr>
                <w:color w:val="002060"/>
              </w:rPr>
            </w:pPr>
            <w:r w:rsidRPr="00E876E0">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A1DB4" w14:textId="77777777" w:rsidR="00C34A53" w:rsidRPr="00E876E0" w:rsidRDefault="00C34A53" w:rsidP="0010284D">
            <w:pPr>
              <w:pStyle w:val="ROWTABELLA"/>
              <w:jc w:val="center"/>
              <w:rPr>
                <w:color w:val="002060"/>
              </w:rPr>
            </w:pPr>
            <w:r w:rsidRPr="00E876E0">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27E65" w14:textId="77777777" w:rsidR="00C34A53" w:rsidRPr="00E876E0" w:rsidRDefault="00C34A53" w:rsidP="0010284D">
            <w:pPr>
              <w:rPr>
                <w:color w:val="002060"/>
              </w:rPr>
            </w:pPr>
          </w:p>
        </w:tc>
      </w:tr>
      <w:tr w:rsidR="00C34A53" w:rsidRPr="00E876E0" w14:paraId="3600D129"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B0436" w14:textId="77777777" w:rsidR="00C34A53" w:rsidRPr="00E876E0" w:rsidRDefault="00C34A53" w:rsidP="0010284D">
            <w:pPr>
              <w:pStyle w:val="ROWTABELLA"/>
              <w:rPr>
                <w:color w:val="002060"/>
                <w:highlight w:val="yellow"/>
              </w:rPr>
            </w:pPr>
            <w:r w:rsidRPr="00E876E0">
              <w:rPr>
                <w:color w:val="002060"/>
                <w:highlight w:val="yellow"/>
              </w:rPr>
              <w:t>18/01/2020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D674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F0812" w14:textId="77777777" w:rsidR="00C34A53" w:rsidRPr="00E876E0" w:rsidRDefault="00C34A53" w:rsidP="0010284D">
            <w:pPr>
              <w:pStyle w:val="ROWTABELLA"/>
              <w:rPr>
                <w:color w:val="002060"/>
                <w:highlight w:val="yellow"/>
              </w:rPr>
            </w:pPr>
            <w:r w:rsidRPr="00E876E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5841C" w14:textId="77777777" w:rsidR="00C34A53" w:rsidRPr="00E876E0" w:rsidRDefault="00C34A53" w:rsidP="0010284D">
            <w:pPr>
              <w:pStyle w:val="ROWTABELLA"/>
              <w:rPr>
                <w:color w:val="002060"/>
                <w:highlight w:val="yellow"/>
              </w:rPr>
            </w:pPr>
            <w:r w:rsidRPr="00E876E0">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A23C1"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A6712" w14:textId="77777777" w:rsidR="00C34A53" w:rsidRPr="00E876E0" w:rsidRDefault="00C34A53" w:rsidP="0010284D">
            <w:pPr>
              <w:pStyle w:val="ROWTABELLA"/>
              <w:jc w:val="center"/>
              <w:rPr>
                <w:color w:val="002060"/>
              </w:rPr>
            </w:pPr>
            <w:r w:rsidRPr="00E876E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11413" w14:textId="77777777" w:rsidR="00C34A53" w:rsidRPr="00E876E0" w:rsidRDefault="00C34A53" w:rsidP="0010284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C0461" w14:textId="77777777" w:rsidR="00C34A53" w:rsidRPr="00E876E0" w:rsidRDefault="00C34A53" w:rsidP="0010284D">
            <w:pPr>
              <w:pStyle w:val="ROWTABELLA"/>
              <w:rPr>
                <w:color w:val="002060"/>
              </w:rPr>
            </w:pPr>
            <w:r w:rsidRPr="00E876E0">
              <w:rPr>
                <w:color w:val="002060"/>
                <w:highlight w:val="yellow"/>
              </w:rPr>
              <w:t>CAMPO DI C5 ENTRO PAL OLIMPIA MONTEPORZIO VIA RISORGIMENTO 16</w:t>
            </w:r>
          </w:p>
        </w:tc>
      </w:tr>
    </w:tbl>
    <w:p w14:paraId="5864D627" w14:textId="77777777" w:rsidR="00C34A53" w:rsidRPr="00E876E0" w:rsidRDefault="00C34A53" w:rsidP="00C34A53">
      <w:pPr>
        <w:pStyle w:val="breakline"/>
        <w:divId w:val="527259509"/>
        <w:rPr>
          <w:color w:val="002060"/>
        </w:rPr>
      </w:pPr>
    </w:p>
    <w:p w14:paraId="2F788237" w14:textId="77777777" w:rsidR="00C34A53" w:rsidRPr="00E876E0" w:rsidRDefault="00C34A53" w:rsidP="00C34A53">
      <w:pPr>
        <w:pStyle w:val="TITOLOPRINC"/>
        <w:divId w:val="527259509"/>
        <w:rPr>
          <w:color w:val="002060"/>
        </w:rPr>
      </w:pPr>
      <w:r w:rsidRPr="00E876E0">
        <w:rPr>
          <w:color w:val="002060"/>
        </w:rPr>
        <w:t>RISULTATI</w:t>
      </w:r>
    </w:p>
    <w:p w14:paraId="3D284EF9" w14:textId="77777777" w:rsidR="00C34A53" w:rsidRPr="00E876E0" w:rsidRDefault="00C34A53" w:rsidP="00C34A53">
      <w:pPr>
        <w:pStyle w:val="breakline"/>
        <w:divId w:val="527259509"/>
        <w:rPr>
          <w:color w:val="002060"/>
        </w:rPr>
      </w:pPr>
    </w:p>
    <w:p w14:paraId="4E6A7BE0" w14:textId="77777777" w:rsidR="00C34A53" w:rsidRPr="00E876E0" w:rsidRDefault="00C34A53" w:rsidP="00C34A53">
      <w:pPr>
        <w:pStyle w:val="SOTTOTITOLOCAMPIONATO1"/>
        <w:divId w:val="527259509"/>
        <w:rPr>
          <w:color w:val="002060"/>
        </w:rPr>
      </w:pPr>
      <w:r w:rsidRPr="00E876E0">
        <w:rPr>
          <w:color w:val="002060"/>
        </w:rPr>
        <w:t>RISULTATI UFFICIALI GARE DEL 11/01/2020</w:t>
      </w:r>
    </w:p>
    <w:p w14:paraId="661F1CE9"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52A4FCFF"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C34A53" w:rsidRPr="00E876E0" w14:paraId="014B3C1A"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4753FDF9"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AA120"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7574CD84"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431FE1" w14:textId="77777777" w:rsidR="00C34A53" w:rsidRPr="00E876E0" w:rsidRDefault="00C34A53" w:rsidP="0010284D">
                  <w:pPr>
                    <w:pStyle w:val="ROWTABELLA"/>
                    <w:rPr>
                      <w:color w:val="002060"/>
                    </w:rPr>
                  </w:pPr>
                  <w:r w:rsidRPr="00E876E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2B068E" w14:textId="77777777" w:rsidR="00C34A53" w:rsidRPr="00E876E0" w:rsidRDefault="00C34A53" w:rsidP="0010284D">
                  <w:pPr>
                    <w:pStyle w:val="ROWTABELLA"/>
                    <w:rPr>
                      <w:color w:val="002060"/>
                    </w:rPr>
                  </w:pPr>
                  <w:r w:rsidRPr="00E876E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A74D54" w14:textId="77777777" w:rsidR="00C34A53" w:rsidRPr="00E876E0" w:rsidRDefault="00C34A53" w:rsidP="0010284D">
                  <w:pPr>
                    <w:pStyle w:val="ROWTABELLA"/>
                    <w:jc w:val="center"/>
                    <w:rPr>
                      <w:color w:val="002060"/>
                    </w:rPr>
                  </w:pPr>
                  <w:r w:rsidRPr="00E876E0">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4E5DE4" w14:textId="77777777" w:rsidR="00C34A53" w:rsidRPr="00E876E0" w:rsidRDefault="00C34A53" w:rsidP="0010284D">
                  <w:pPr>
                    <w:pStyle w:val="ROWTABELLA"/>
                    <w:jc w:val="center"/>
                    <w:rPr>
                      <w:color w:val="002060"/>
                    </w:rPr>
                  </w:pPr>
                  <w:r w:rsidRPr="00E876E0">
                    <w:rPr>
                      <w:color w:val="002060"/>
                    </w:rPr>
                    <w:t> </w:t>
                  </w:r>
                </w:p>
              </w:tc>
            </w:tr>
            <w:tr w:rsidR="00C34A53" w:rsidRPr="00E876E0" w14:paraId="05F56A81"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FD2B0E" w14:textId="77777777" w:rsidR="00C34A53" w:rsidRPr="00E876E0" w:rsidRDefault="00C34A53" w:rsidP="0010284D">
                  <w:pPr>
                    <w:pStyle w:val="ROWTABELLA"/>
                    <w:rPr>
                      <w:color w:val="002060"/>
                    </w:rPr>
                  </w:pPr>
                  <w:r w:rsidRPr="00E876E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69735B" w14:textId="77777777" w:rsidR="00C34A53" w:rsidRPr="00E876E0" w:rsidRDefault="00C34A53" w:rsidP="0010284D">
                  <w:pPr>
                    <w:pStyle w:val="ROWTABELLA"/>
                    <w:rPr>
                      <w:color w:val="002060"/>
                    </w:rPr>
                  </w:pPr>
                  <w:r w:rsidRPr="00E876E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7B3788" w14:textId="77777777" w:rsidR="00C34A53" w:rsidRPr="00E876E0" w:rsidRDefault="00C34A53" w:rsidP="0010284D">
                  <w:pPr>
                    <w:pStyle w:val="ROWTABELLA"/>
                    <w:jc w:val="center"/>
                    <w:rPr>
                      <w:color w:val="002060"/>
                    </w:rPr>
                  </w:pPr>
                  <w:r w:rsidRPr="00E876E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0E5592" w14:textId="77777777" w:rsidR="00C34A53" w:rsidRPr="00E876E0" w:rsidRDefault="00C34A53" w:rsidP="0010284D">
                  <w:pPr>
                    <w:pStyle w:val="ROWTABELLA"/>
                    <w:jc w:val="center"/>
                    <w:rPr>
                      <w:color w:val="002060"/>
                    </w:rPr>
                  </w:pPr>
                  <w:r w:rsidRPr="00E876E0">
                    <w:rPr>
                      <w:color w:val="002060"/>
                    </w:rPr>
                    <w:t> </w:t>
                  </w:r>
                </w:p>
              </w:tc>
            </w:tr>
            <w:tr w:rsidR="00C34A53" w:rsidRPr="00E876E0" w14:paraId="74E644F5"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038DA3" w14:textId="77777777" w:rsidR="00C34A53" w:rsidRPr="00E876E0" w:rsidRDefault="00C34A53" w:rsidP="0010284D">
                  <w:pPr>
                    <w:pStyle w:val="ROWTABELLA"/>
                    <w:rPr>
                      <w:color w:val="002060"/>
                    </w:rPr>
                  </w:pPr>
                  <w:r w:rsidRPr="00E876E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5D7797" w14:textId="77777777" w:rsidR="00C34A53" w:rsidRPr="00E876E0" w:rsidRDefault="00C34A53" w:rsidP="0010284D">
                  <w:pPr>
                    <w:pStyle w:val="ROWTABELLA"/>
                    <w:rPr>
                      <w:color w:val="002060"/>
                    </w:rPr>
                  </w:pPr>
                  <w:r w:rsidRPr="00E876E0">
                    <w:rPr>
                      <w:color w:val="002060"/>
                    </w:rPr>
                    <w:t>- CAMPOCAVALLO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C1995F" w14:textId="77777777" w:rsidR="00C34A53" w:rsidRPr="00E876E0" w:rsidRDefault="00C34A53" w:rsidP="0010284D">
                  <w:pPr>
                    <w:pStyle w:val="ROWTABELLA"/>
                    <w:jc w:val="center"/>
                    <w:rPr>
                      <w:color w:val="002060"/>
                    </w:rPr>
                  </w:pPr>
                  <w:r w:rsidRPr="00E876E0">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25B039" w14:textId="77777777" w:rsidR="00C34A53" w:rsidRPr="00E876E0" w:rsidRDefault="00C34A53" w:rsidP="0010284D">
                  <w:pPr>
                    <w:pStyle w:val="ROWTABELLA"/>
                    <w:jc w:val="center"/>
                    <w:rPr>
                      <w:color w:val="002060"/>
                    </w:rPr>
                  </w:pPr>
                  <w:r w:rsidRPr="00E876E0">
                    <w:rPr>
                      <w:color w:val="002060"/>
                    </w:rPr>
                    <w:t> </w:t>
                  </w:r>
                </w:p>
              </w:tc>
            </w:tr>
            <w:tr w:rsidR="00C34A53" w:rsidRPr="00E876E0" w14:paraId="625641B0"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40F06B6E" w14:textId="77777777" w:rsidR="00C34A53" w:rsidRPr="00E876E0" w:rsidRDefault="00C34A53" w:rsidP="0010284D">
                  <w:pPr>
                    <w:pStyle w:val="ROWTABELLA"/>
                    <w:rPr>
                      <w:color w:val="002060"/>
                    </w:rPr>
                  </w:pPr>
                  <w:r w:rsidRPr="00E876E0">
                    <w:rPr>
                      <w:color w:val="002060"/>
                    </w:rPr>
                    <w:t>(1) - disputata il 12/01/2020</w:t>
                  </w:r>
                </w:p>
              </w:tc>
            </w:tr>
          </w:tbl>
          <w:p w14:paraId="2222D7E7"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73594E7A"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C18007"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12CAA6C8"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249887" w14:textId="77777777" w:rsidR="00C34A53" w:rsidRPr="00E876E0" w:rsidRDefault="00C34A53" w:rsidP="0010284D">
                  <w:pPr>
                    <w:pStyle w:val="ROWTABELLA"/>
                    <w:rPr>
                      <w:color w:val="002060"/>
                    </w:rPr>
                  </w:pPr>
                  <w:r w:rsidRPr="00E876E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FC56C6" w14:textId="77777777" w:rsidR="00C34A53" w:rsidRPr="00E876E0" w:rsidRDefault="00C34A53" w:rsidP="0010284D">
                  <w:pPr>
                    <w:pStyle w:val="ROWTABELLA"/>
                    <w:rPr>
                      <w:color w:val="002060"/>
                    </w:rPr>
                  </w:pPr>
                  <w:r w:rsidRPr="00E876E0">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99BAB4" w14:textId="77777777" w:rsidR="00C34A53" w:rsidRPr="00E876E0" w:rsidRDefault="00C34A53" w:rsidP="0010284D">
                  <w:pPr>
                    <w:pStyle w:val="ROWTABELLA"/>
                    <w:jc w:val="center"/>
                    <w:rPr>
                      <w:color w:val="002060"/>
                    </w:rPr>
                  </w:pPr>
                  <w:r w:rsidRPr="00E876E0">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9C5DE4" w14:textId="77777777" w:rsidR="00C34A53" w:rsidRPr="00E876E0" w:rsidRDefault="00C34A53" w:rsidP="0010284D">
                  <w:pPr>
                    <w:pStyle w:val="ROWTABELLA"/>
                    <w:jc w:val="center"/>
                    <w:rPr>
                      <w:color w:val="002060"/>
                    </w:rPr>
                  </w:pPr>
                  <w:r w:rsidRPr="00E876E0">
                    <w:rPr>
                      <w:color w:val="002060"/>
                    </w:rPr>
                    <w:t> </w:t>
                  </w:r>
                </w:p>
              </w:tc>
            </w:tr>
            <w:tr w:rsidR="00C34A53" w:rsidRPr="00E876E0" w14:paraId="200E4BDF"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6D0DEB" w14:textId="77777777" w:rsidR="00C34A53" w:rsidRPr="00E876E0" w:rsidRDefault="00C34A53" w:rsidP="0010284D">
                  <w:pPr>
                    <w:pStyle w:val="ROWTABELLA"/>
                    <w:rPr>
                      <w:color w:val="002060"/>
                    </w:rPr>
                  </w:pPr>
                  <w:r w:rsidRPr="00E876E0">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BB99E3" w14:textId="77777777" w:rsidR="00C34A53" w:rsidRPr="00E876E0" w:rsidRDefault="00C34A53" w:rsidP="0010284D">
                  <w:pPr>
                    <w:pStyle w:val="ROWTABELLA"/>
                    <w:rPr>
                      <w:color w:val="002060"/>
                    </w:rPr>
                  </w:pPr>
                  <w:r w:rsidRPr="00E876E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0B3EB3" w14:textId="77777777" w:rsidR="00C34A53" w:rsidRPr="00E876E0" w:rsidRDefault="00C34A53" w:rsidP="0010284D">
                  <w:pPr>
                    <w:pStyle w:val="ROWTABELLA"/>
                    <w:jc w:val="center"/>
                    <w:rPr>
                      <w:color w:val="002060"/>
                    </w:rPr>
                  </w:pPr>
                  <w:r w:rsidRPr="00E876E0">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7163CC" w14:textId="77777777" w:rsidR="00C34A53" w:rsidRPr="00E876E0" w:rsidRDefault="00C34A53" w:rsidP="0010284D">
                  <w:pPr>
                    <w:pStyle w:val="ROWTABELLA"/>
                    <w:jc w:val="center"/>
                    <w:rPr>
                      <w:color w:val="002060"/>
                    </w:rPr>
                  </w:pPr>
                  <w:r w:rsidRPr="00E876E0">
                    <w:rPr>
                      <w:color w:val="002060"/>
                    </w:rPr>
                    <w:t> </w:t>
                  </w:r>
                </w:p>
              </w:tc>
            </w:tr>
            <w:tr w:rsidR="00C34A53" w:rsidRPr="00E876E0" w14:paraId="747984C8"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F817DC8" w14:textId="77777777" w:rsidR="00C34A53" w:rsidRPr="00E876E0" w:rsidRDefault="00C34A53" w:rsidP="0010284D">
                  <w:pPr>
                    <w:pStyle w:val="ROWTABELLA"/>
                    <w:rPr>
                      <w:color w:val="002060"/>
                    </w:rPr>
                  </w:pPr>
                  <w:r w:rsidRPr="00E876E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C33E59" w14:textId="77777777" w:rsidR="00C34A53" w:rsidRPr="00E876E0" w:rsidRDefault="00C34A53" w:rsidP="0010284D">
                  <w:pPr>
                    <w:pStyle w:val="ROWTABELLA"/>
                    <w:rPr>
                      <w:color w:val="002060"/>
                    </w:rPr>
                  </w:pPr>
                  <w:r w:rsidRPr="00E876E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3B83E5" w14:textId="77777777" w:rsidR="00C34A53" w:rsidRPr="00E876E0" w:rsidRDefault="00C34A53" w:rsidP="0010284D">
                  <w:pPr>
                    <w:pStyle w:val="ROWTABELLA"/>
                    <w:jc w:val="center"/>
                    <w:rPr>
                      <w:color w:val="002060"/>
                    </w:rPr>
                  </w:pPr>
                  <w:r w:rsidRPr="00E876E0">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3FBE6F" w14:textId="77777777" w:rsidR="00C34A53" w:rsidRPr="00E876E0" w:rsidRDefault="00C34A53" w:rsidP="0010284D">
                  <w:pPr>
                    <w:pStyle w:val="ROWTABELLA"/>
                    <w:jc w:val="center"/>
                    <w:rPr>
                      <w:color w:val="002060"/>
                    </w:rPr>
                  </w:pPr>
                  <w:r w:rsidRPr="00E876E0">
                    <w:rPr>
                      <w:color w:val="002060"/>
                    </w:rPr>
                    <w:t> </w:t>
                  </w:r>
                </w:p>
              </w:tc>
            </w:tr>
          </w:tbl>
          <w:p w14:paraId="74E7F266" w14:textId="77777777" w:rsidR="00C34A53" w:rsidRPr="00E876E0" w:rsidRDefault="00C34A53" w:rsidP="0010284D">
            <w:pPr>
              <w:rPr>
                <w:color w:val="002060"/>
              </w:rPr>
            </w:pPr>
          </w:p>
        </w:tc>
      </w:tr>
    </w:tbl>
    <w:p w14:paraId="3E4D6D77" w14:textId="77777777" w:rsidR="00C34A53" w:rsidRPr="00E876E0" w:rsidRDefault="00C34A53" w:rsidP="00C34A53">
      <w:pPr>
        <w:pStyle w:val="breakline"/>
        <w:divId w:val="527259509"/>
        <w:rPr>
          <w:color w:val="002060"/>
        </w:rPr>
      </w:pPr>
    </w:p>
    <w:p w14:paraId="3B6D34AA" w14:textId="77777777" w:rsidR="00C34A53" w:rsidRPr="00E876E0" w:rsidRDefault="00C34A53" w:rsidP="00C34A53">
      <w:pPr>
        <w:pStyle w:val="breakline"/>
        <w:divId w:val="527259509"/>
        <w:rPr>
          <w:color w:val="002060"/>
        </w:rPr>
      </w:pPr>
    </w:p>
    <w:p w14:paraId="678A392B" w14:textId="77777777" w:rsidR="00C34A53" w:rsidRPr="00E876E0" w:rsidRDefault="00C34A53" w:rsidP="00C34A53">
      <w:pPr>
        <w:pStyle w:val="TITOLOPRINC"/>
        <w:divId w:val="527259509"/>
        <w:rPr>
          <w:color w:val="002060"/>
        </w:rPr>
      </w:pPr>
      <w:r w:rsidRPr="00E876E0">
        <w:rPr>
          <w:color w:val="002060"/>
        </w:rPr>
        <w:t>GIUDICE SPORTIVO</w:t>
      </w:r>
    </w:p>
    <w:p w14:paraId="3CC0178A"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3053D8B5" w14:textId="77777777" w:rsidR="00C34A53" w:rsidRPr="00E876E0" w:rsidRDefault="00C34A53" w:rsidP="00C34A53">
      <w:pPr>
        <w:pStyle w:val="titolo10"/>
        <w:divId w:val="527259509"/>
        <w:rPr>
          <w:color w:val="002060"/>
        </w:rPr>
      </w:pPr>
      <w:r w:rsidRPr="00E876E0">
        <w:rPr>
          <w:color w:val="002060"/>
        </w:rPr>
        <w:t xml:space="preserve">GARE DEL 11/ 1/2020 </w:t>
      </w:r>
    </w:p>
    <w:p w14:paraId="1BAD6DD9"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675BEC5B"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4C8746AF" w14:textId="77777777" w:rsidR="00C34A53" w:rsidRPr="00E876E0" w:rsidRDefault="00C34A53" w:rsidP="00C34A53">
      <w:pPr>
        <w:pStyle w:val="titolo3"/>
        <w:divId w:val="527259509"/>
        <w:rPr>
          <w:color w:val="002060"/>
        </w:rPr>
      </w:pPr>
      <w:r w:rsidRPr="00E876E0">
        <w:rPr>
          <w:color w:val="002060"/>
        </w:rPr>
        <w:t xml:space="preserve">SOCIETA' </w:t>
      </w:r>
    </w:p>
    <w:p w14:paraId="7CAF896D" w14:textId="77777777" w:rsidR="00C34A53" w:rsidRPr="00E876E0" w:rsidRDefault="00C34A53" w:rsidP="00C34A53">
      <w:pPr>
        <w:pStyle w:val="titolo20"/>
        <w:divId w:val="527259509"/>
        <w:rPr>
          <w:color w:val="002060"/>
        </w:rPr>
      </w:pPr>
      <w:r w:rsidRPr="00E876E0">
        <w:rPr>
          <w:color w:val="002060"/>
        </w:rPr>
        <w:t xml:space="preserve">AMMENDA </w:t>
      </w:r>
    </w:p>
    <w:p w14:paraId="75382357"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Euro 80,00 CANTINE RIUNITE CSI </w:t>
      </w:r>
      <w:r w:rsidRPr="00E876E0">
        <w:rPr>
          <w:color w:val="002060"/>
        </w:rPr>
        <w:br/>
        <w:t xml:space="preserve">Per comportamento offensivo del proprio pubblico nei confronti dei giocatori della squadra avversaria. </w:t>
      </w:r>
    </w:p>
    <w:p w14:paraId="05B0AD7B" w14:textId="77777777" w:rsidR="00C34A53" w:rsidRPr="00E876E0" w:rsidRDefault="00C34A53" w:rsidP="00C34A53">
      <w:pPr>
        <w:pStyle w:val="titolo3"/>
        <w:divId w:val="527259509"/>
        <w:rPr>
          <w:color w:val="002060"/>
        </w:rPr>
      </w:pPr>
      <w:r w:rsidRPr="00E876E0">
        <w:rPr>
          <w:color w:val="002060"/>
        </w:rPr>
        <w:t xml:space="preserve">CALCIATORI ESPULSI </w:t>
      </w:r>
    </w:p>
    <w:p w14:paraId="65FBF84F" w14:textId="77777777" w:rsidR="00C34A53" w:rsidRPr="00E876E0" w:rsidRDefault="00C34A53" w:rsidP="00C34A53">
      <w:pPr>
        <w:pStyle w:val="titolo20"/>
        <w:divId w:val="527259509"/>
        <w:rPr>
          <w:color w:val="002060"/>
        </w:rPr>
      </w:pPr>
      <w:r w:rsidRPr="00E876E0">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40B85961" w14:textId="77777777" w:rsidTr="00C34A53">
        <w:trPr>
          <w:divId w:val="527259509"/>
        </w:trPr>
        <w:tc>
          <w:tcPr>
            <w:tcW w:w="2200" w:type="dxa"/>
            <w:tcMar>
              <w:top w:w="20" w:type="dxa"/>
              <w:left w:w="20" w:type="dxa"/>
              <w:bottom w:w="20" w:type="dxa"/>
              <w:right w:w="20" w:type="dxa"/>
            </w:tcMar>
            <w:vAlign w:val="center"/>
          </w:tcPr>
          <w:p w14:paraId="0E71EA7C" w14:textId="77777777" w:rsidR="00C34A53" w:rsidRPr="00E876E0" w:rsidRDefault="00C34A53" w:rsidP="0010284D">
            <w:pPr>
              <w:pStyle w:val="movimento"/>
              <w:rPr>
                <w:color w:val="002060"/>
              </w:rPr>
            </w:pPr>
            <w:r w:rsidRPr="00E876E0">
              <w:rPr>
                <w:color w:val="002060"/>
              </w:rPr>
              <w:t>ZOBOLETTI STEFANO</w:t>
            </w:r>
          </w:p>
        </w:tc>
        <w:tc>
          <w:tcPr>
            <w:tcW w:w="2200" w:type="dxa"/>
            <w:tcMar>
              <w:top w:w="20" w:type="dxa"/>
              <w:left w:w="20" w:type="dxa"/>
              <w:bottom w:w="20" w:type="dxa"/>
              <w:right w:w="20" w:type="dxa"/>
            </w:tcMar>
            <w:vAlign w:val="center"/>
          </w:tcPr>
          <w:p w14:paraId="433D4D38" w14:textId="77777777" w:rsidR="00C34A53" w:rsidRPr="00E876E0" w:rsidRDefault="00C34A53" w:rsidP="0010284D">
            <w:pPr>
              <w:pStyle w:val="movimento2"/>
              <w:rPr>
                <w:color w:val="002060"/>
              </w:rPr>
            </w:pPr>
            <w:r w:rsidRPr="00E876E0">
              <w:rPr>
                <w:color w:val="002060"/>
              </w:rPr>
              <w:t xml:space="preserve">(CSI STELLA A.S.D.) </w:t>
            </w:r>
          </w:p>
        </w:tc>
        <w:tc>
          <w:tcPr>
            <w:tcW w:w="800" w:type="dxa"/>
            <w:tcMar>
              <w:top w:w="20" w:type="dxa"/>
              <w:left w:w="20" w:type="dxa"/>
              <w:bottom w:w="20" w:type="dxa"/>
              <w:right w:w="20" w:type="dxa"/>
            </w:tcMar>
            <w:vAlign w:val="center"/>
          </w:tcPr>
          <w:p w14:paraId="21C843B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D9E22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3C5A785" w14:textId="77777777" w:rsidR="00C34A53" w:rsidRPr="00E876E0" w:rsidRDefault="00C34A53" w:rsidP="0010284D">
            <w:pPr>
              <w:pStyle w:val="movimento2"/>
              <w:rPr>
                <w:color w:val="002060"/>
              </w:rPr>
            </w:pPr>
            <w:r w:rsidRPr="00E876E0">
              <w:rPr>
                <w:color w:val="002060"/>
              </w:rPr>
              <w:t> </w:t>
            </w:r>
          </w:p>
        </w:tc>
      </w:tr>
    </w:tbl>
    <w:p w14:paraId="7B49C3B0" w14:textId="77777777" w:rsidR="00C34A53" w:rsidRPr="00E876E0" w:rsidRDefault="00C34A53" w:rsidP="00C34A53">
      <w:pPr>
        <w:pStyle w:val="diffida"/>
        <w:spacing w:before="80" w:beforeAutospacing="0" w:after="40" w:afterAutospacing="0"/>
        <w:jc w:val="left"/>
        <w:divId w:val="527259509"/>
        <w:rPr>
          <w:color w:val="002060"/>
        </w:rPr>
      </w:pPr>
      <w:r w:rsidRPr="00E876E0">
        <w:rPr>
          <w:color w:val="002060"/>
        </w:rPr>
        <w:t xml:space="preserve">Per aver colpito al volto un giocatore avversario a gioco fermo. </w:t>
      </w:r>
    </w:p>
    <w:p w14:paraId="57E534E4" w14:textId="77777777" w:rsidR="00C34A53" w:rsidRPr="00E876E0" w:rsidRDefault="00C34A53" w:rsidP="00C34A53">
      <w:pPr>
        <w:pStyle w:val="titolo20"/>
        <w:divId w:val="527259509"/>
        <w:rPr>
          <w:color w:val="002060"/>
        </w:rPr>
      </w:pPr>
      <w:r w:rsidRPr="00E876E0">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DF4D2ED" w14:textId="77777777" w:rsidTr="00C34A53">
        <w:trPr>
          <w:divId w:val="527259509"/>
        </w:trPr>
        <w:tc>
          <w:tcPr>
            <w:tcW w:w="2200" w:type="dxa"/>
            <w:tcMar>
              <w:top w:w="20" w:type="dxa"/>
              <w:left w:w="20" w:type="dxa"/>
              <w:bottom w:w="20" w:type="dxa"/>
              <w:right w:w="20" w:type="dxa"/>
            </w:tcMar>
            <w:vAlign w:val="center"/>
          </w:tcPr>
          <w:p w14:paraId="0F2AF5B5" w14:textId="77777777" w:rsidR="00C34A53" w:rsidRPr="00E876E0" w:rsidRDefault="00C34A53" w:rsidP="0010284D">
            <w:pPr>
              <w:pStyle w:val="movimento"/>
              <w:rPr>
                <w:color w:val="002060"/>
              </w:rPr>
            </w:pPr>
            <w:r w:rsidRPr="00E876E0">
              <w:rPr>
                <w:color w:val="002060"/>
              </w:rPr>
              <w:t>MARCONI FRANCESCO</w:t>
            </w:r>
          </w:p>
        </w:tc>
        <w:tc>
          <w:tcPr>
            <w:tcW w:w="2200" w:type="dxa"/>
            <w:tcMar>
              <w:top w:w="20" w:type="dxa"/>
              <w:left w:w="20" w:type="dxa"/>
              <w:bottom w:w="20" w:type="dxa"/>
              <w:right w:w="20" w:type="dxa"/>
            </w:tcMar>
            <w:vAlign w:val="center"/>
          </w:tcPr>
          <w:p w14:paraId="7E20E349" w14:textId="77777777" w:rsidR="00C34A53" w:rsidRPr="00E876E0" w:rsidRDefault="00C34A53" w:rsidP="0010284D">
            <w:pPr>
              <w:pStyle w:val="movimento2"/>
              <w:rPr>
                <w:color w:val="002060"/>
              </w:rPr>
            </w:pPr>
            <w:r w:rsidRPr="00E876E0">
              <w:rPr>
                <w:color w:val="002060"/>
              </w:rPr>
              <w:t xml:space="preserve">(CANTINE RIUNITE CSI) </w:t>
            </w:r>
          </w:p>
        </w:tc>
        <w:tc>
          <w:tcPr>
            <w:tcW w:w="800" w:type="dxa"/>
            <w:tcMar>
              <w:top w:w="20" w:type="dxa"/>
              <w:left w:w="20" w:type="dxa"/>
              <w:bottom w:w="20" w:type="dxa"/>
              <w:right w:w="20" w:type="dxa"/>
            </w:tcMar>
            <w:vAlign w:val="center"/>
          </w:tcPr>
          <w:p w14:paraId="4EBC731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E98E24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A2E5161" w14:textId="77777777" w:rsidR="00C34A53" w:rsidRPr="00E876E0" w:rsidRDefault="00C34A53" w:rsidP="0010284D">
            <w:pPr>
              <w:pStyle w:val="movimento2"/>
              <w:rPr>
                <w:color w:val="002060"/>
              </w:rPr>
            </w:pPr>
            <w:r w:rsidRPr="00E876E0">
              <w:rPr>
                <w:color w:val="002060"/>
              </w:rPr>
              <w:t> </w:t>
            </w:r>
          </w:p>
        </w:tc>
      </w:tr>
    </w:tbl>
    <w:p w14:paraId="544C9C06" w14:textId="77777777" w:rsidR="00C34A53" w:rsidRPr="00E876E0" w:rsidRDefault="00C34A53" w:rsidP="00C34A53">
      <w:pPr>
        <w:pStyle w:val="titolo3"/>
        <w:divId w:val="527259509"/>
        <w:rPr>
          <w:color w:val="002060"/>
        </w:rPr>
      </w:pPr>
      <w:r w:rsidRPr="00E876E0">
        <w:rPr>
          <w:color w:val="002060"/>
        </w:rPr>
        <w:t xml:space="preserve">CALCIATORI NON ESPULSI </w:t>
      </w:r>
    </w:p>
    <w:p w14:paraId="1A0A686D"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5509D52" w14:textId="77777777" w:rsidTr="00C34A53">
        <w:trPr>
          <w:divId w:val="527259509"/>
        </w:trPr>
        <w:tc>
          <w:tcPr>
            <w:tcW w:w="2200" w:type="dxa"/>
            <w:tcMar>
              <w:top w:w="20" w:type="dxa"/>
              <w:left w:w="20" w:type="dxa"/>
              <w:bottom w:w="20" w:type="dxa"/>
              <w:right w:w="20" w:type="dxa"/>
            </w:tcMar>
            <w:vAlign w:val="center"/>
          </w:tcPr>
          <w:p w14:paraId="1C54D3B3" w14:textId="77777777" w:rsidR="00C34A53" w:rsidRPr="00E876E0" w:rsidRDefault="00C34A53" w:rsidP="0010284D">
            <w:pPr>
              <w:pStyle w:val="movimento"/>
              <w:rPr>
                <w:color w:val="002060"/>
              </w:rPr>
            </w:pPr>
            <w:r w:rsidRPr="00E876E0">
              <w:rPr>
                <w:color w:val="002060"/>
              </w:rPr>
              <w:t>CONTI ALESSANDRO</w:t>
            </w:r>
          </w:p>
        </w:tc>
        <w:tc>
          <w:tcPr>
            <w:tcW w:w="2200" w:type="dxa"/>
            <w:tcMar>
              <w:top w:w="20" w:type="dxa"/>
              <w:left w:w="20" w:type="dxa"/>
              <w:bottom w:w="20" w:type="dxa"/>
              <w:right w:w="20" w:type="dxa"/>
            </w:tcMar>
            <w:vAlign w:val="center"/>
          </w:tcPr>
          <w:p w14:paraId="7D4A330B"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229535F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144201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D8F1620" w14:textId="77777777" w:rsidR="00C34A53" w:rsidRPr="00E876E0" w:rsidRDefault="00C34A53" w:rsidP="0010284D">
            <w:pPr>
              <w:pStyle w:val="movimento2"/>
              <w:rPr>
                <w:color w:val="002060"/>
              </w:rPr>
            </w:pPr>
            <w:r w:rsidRPr="00E876E0">
              <w:rPr>
                <w:color w:val="002060"/>
              </w:rPr>
              <w:t> </w:t>
            </w:r>
          </w:p>
        </w:tc>
      </w:tr>
    </w:tbl>
    <w:p w14:paraId="70B02881"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21AC2D7" w14:textId="77777777" w:rsidTr="00C34A53">
        <w:trPr>
          <w:divId w:val="527259509"/>
        </w:trPr>
        <w:tc>
          <w:tcPr>
            <w:tcW w:w="2200" w:type="dxa"/>
            <w:tcMar>
              <w:top w:w="20" w:type="dxa"/>
              <w:left w:w="20" w:type="dxa"/>
              <w:bottom w:w="20" w:type="dxa"/>
              <w:right w:w="20" w:type="dxa"/>
            </w:tcMar>
            <w:vAlign w:val="center"/>
          </w:tcPr>
          <w:p w14:paraId="310ED546" w14:textId="77777777" w:rsidR="00C34A53" w:rsidRPr="00E876E0" w:rsidRDefault="00C34A53" w:rsidP="0010284D">
            <w:pPr>
              <w:pStyle w:val="movimento"/>
              <w:rPr>
                <w:color w:val="002060"/>
              </w:rPr>
            </w:pPr>
            <w:r w:rsidRPr="00E876E0">
              <w:rPr>
                <w:color w:val="002060"/>
              </w:rPr>
              <w:t>ATTILI ANDREA</w:t>
            </w:r>
          </w:p>
        </w:tc>
        <w:tc>
          <w:tcPr>
            <w:tcW w:w="2200" w:type="dxa"/>
            <w:tcMar>
              <w:top w:w="20" w:type="dxa"/>
              <w:left w:w="20" w:type="dxa"/>
              <w:bottom w:w="20" w:type="dxa"/>
              <w:right w:w="20" w:type="dxa"/>
            </w:tcMar>
            <w:vAlign w:val="center"/>
          </w:tcPr>
          <w:p w14:paraId="2118B460" w14:textId="77777777" w:rsidR="00C34A53" w:rsidRPr="00E876E0" w:rsidRDefault="00C34A53" w:rsidP="0010284D">
            <w:pPr>
              <w:pStyle w:val="movimento2"/>
              <w:rPr>
                <w:color w:val="002060"/>
              </w:rPr>
            </w:pPr>
            <w:r w:rsidRPr="00E876E0">
              <w:rPr>
                <w:color w:val="002060"/>
              </w:rPr>
              <w:t xml:space="preserve">(CANTINE RIUNITE CSI) </w:t>
            </w:r>
          </w:p>
        </w:tc>
        <w:tc>
          <w:tcPr>
            <w:tcW w:w="800" w:type="dxa"/>
            <w:tcMar>
              <w:top w:w="20" w:type="dxa"/>
              <w:left w:w="20" w:type="dxa"/>
              <w:bottom w:w="20" w:type="dxa"/>
              <w:right w:w="20" w:type="dxa"/>
            </w:tcMar>
            <w:vAlign w:val="center"/>
          </w:tcPr>
          <w:p w14:paraId="4BCC877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075A9BD" w14:textId="77777777" w:rsidR="00C34A53" w:rsidRPr="00E876E0" w:rsidRDefault="00C34A53" w:rsidP="0010284D">
            <w:pPr>
              <w:pStyle w:val="movimento"/>
              <w:rPr>
                <w:color w:val="002060"/>
              </w:rPr>
            </w:pPr>
            <w:r w:rsidRPr="00E876E0">
              <w:rPr>
                <w:color w:val="002060"/>
              </w:rPr>
              <w:t>CAPOCASA MATTIA</w:t>
            </w:r>
          </w:p>
        </w:tc>
        <w:tc>
          <w:tcPr>
            <w:tcW w:w="2200" w:type="dxa"/>
            <w:tcMar>
              <w:top w:w="20" w:type="dxa"/>
              <w:left w:w="20" w:type="dxa"/>
              <w:bottom w:w="20" w:type="dxa"/>
              <w:right w:w="20" w:type="dxa"/>
            </w:tcMar>
            <w:vAlign w:val="center"/>
          </w:tcPr>
          <w:p w14:paraId="3CFD7268" w14:textId="77777777" w:rsidR="00C34A53" w:rsidRPr="00E876E0" w:rsidRDefault="00C34A53" w:rsidP="0010284D">
            <w:pPr>
              <w:pStyle w:val="movimento2"/>
              <w:rPr>
                <w:color w:val="002060"/>
              </w:rPr>
            </w:pPr>
            <w:r w:rsidRPr="00E876E0">
              <w:rPr>
                <w:color w:val="002060"/>
              </w:rPr>
              <w:t xml:space="preserve">(CSI STELLA A.S.D.) </w:t>
            </w:r>
          </w:p>
        </w:tc>
      </w:tr>
      <w:tr w:rsidR="00C34A53" w:rsidRPr="00E876E0" w14:paraId="71584680" w14:textId="77777777" w:rsidTr="00C34A53">
        <w:trPr>
          <w:divId w:val="527259509"/>
        </w:trPr>
        <w:tc>
          <w:tcPr>
            <w:tcW w:w="2200" w:type="dxa"/>
            <w:tcMar>
              <w:top w:w="20" w:type="dxa"/>
              <w:left w:w="20" w:type="dxa"/>
              <w:bottom w:w="20" w:type="dxa"/>
              <w:right w:w="20" w:type="dxa"/>
            </w:tcMar>
            <w:vAlign w:val="center"/>
          </w:tcPr>
          <w:p w14:paraId="37B1AD37" w14:textId="77777777" w:rsidR="00C34A53" w:rsidRPr="00E876E0" w:rsidRDefault="00C34A53" w:rsidP="0010284D">
            <w:pPr>
              <w:pStyle w:val="movimento"/>
              <w:rPr>
                <w:color w:val="002060"/>
              </w:rPr>
            </w:pPr>
            <w:r w:rsidRPr="00E876E0">
              <w:rPr>
                <w:color w:val="002060"/>
              </w:rPr>
              <w:lastRenderedPageBreak/>
              <w:t>ZOBOLETTI STEFANO</w:t>
            </w:r>
          </w:p>
        </w:tc>
        <w:tc>
          <w:tcPr>
            <w:tcW w:w="2200" w:type="dxa"/>
            <w:tcMar>
              <w:top w:w="20" w:type="dxa"/>
              <w:left w:w="20" w:type="dxa"/>
              <w:bottom w:w="20" w:type="dxa"/>
              <w:right w:w="20" w:type="dxa"/>
            </w:tcMar>
            <w:vAlign w:val="center"/>
          </w:tcPr>
          <w:p w14:paraId="364EDB2B" w14:textId="77777777" w:rsidR="00C34A53" w:rsidRPr="00E876E0" w:rsidRDefault="00C34A53" w:rsidP="0010284D">
            <w:pPr>
              <w:pStyle w:val="movimento2"/>
              <w:rPr>
                <w:color w:val="002060"/>
              </w:rPr>
            </w:pPr>
            <w:r w:rsidRPr="00E876E0">
              <w:rPr>
                <w:color w:val="002060"/>
              </w:rPr>
              <w:t xml:space="preserve">(CSI STELLA A.S.D.) </w:t>
            </w:r>
          </w:p>
        </w:tc>
        <w:tc>
          <w:tcPr>
            <w:tcW w:w="800" w:type="dxa"/>
            <w:tcMar>
              <w:top w:w="20" w:type="dxa"/>
              <w:left w:w="20" w:type="dxa"/>
              <w:bottom w:w="20" w:type="dxa"/>
              <w:right w:w="20" w:type="dxa"/>
            </w:tcMar>
            <w:vAlign w:val="center"/>
          </w:tcPr>
          <w:p w14:paraId="0A3ABF5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ACB215C"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CB751B" w14:textId="77777777" w:rsidR="00C34A53" w:rsidRPr="00E876E0" w:rsidRDefault="00C34A53" w:rsidP="0010284D">
            <w:pPr>
              <w:pStyle w:val="movimento2"/>
              <w:rPr>
                <w:color w:val="002060"/>
              </w:rPr>
            </w:pPr>
            <w:r w:rsidRPr="00E876E0">
              <w:rPr>
                <w:color w:val="002060"/>
              </w:rPr>
              <w:t> </w:t>
            </w:r>
          </w:p>
        </w:tc>
      </w:tr>
    </w:tbl>
    <w:p w14:paraId="62959775" w14:textId="77777777" w:rsidR="00C34A53" w:rsidRPr="00E876E0" w:rsidRDefault="00C34A53" w:rsidP="00C34A53">
      <w:pPr>
        <w:pStyle w:val="titolo10"/>
        <w:divId w:val="527259509"/>
        <w:rPr>
          <w:color w:val="002060"/>
        </w:rPr>
      </w:pPr>
      <w:r w:rsidRPr="00E876E0">
        <w:rPr>
          <w:color w:val="002060"/>
        </w:rPr>
        <w:lastRenderedPageBreak/>
        <w:t xml:space="preserve">GARE DEL 12/ 1/2020 </w:t>
      </w:r>
    </w:p>
    <w:p w14:paraId="1FE04031"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790B65B9"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454A66D0" w14:textId="77777777" w:rsidR="00C34A53" w:rsidRPr="00E876E0" w:rsidRDefault="00C34A53" w:rsidP="00C34A53">
      <w:pPr>
        <w:pStyle w:val="titolo3"/>
        <w:divId w:val="527259509"/>
        <w:rPr>
          <w:color w:val="002060"/>
        </w:rPr>
      </w:pPr>
      <w:r w:rsidRPr="00E876E0">
        <w:rPr>
          <w:color w:val="002060"/>
        </w:rPr>
        <w:t xml:space="preserve">CALCIATORI NON ESPULSI </w:t>
      </w:r>
    </w:p>
    <w:p w14:paraId="52571619"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0D1F311" w14:textId="77777777" w:rsidTr="00C34A53">
        <w:trPr>
          <w:divId w:val="527259509"/>
        </w:trPr>
        <w:tc>
          <w:tcPr>
            <w:tcW w:w="2200" w:type="dxa"/>
            <w:tcMar>
              <w:top w:w="20" w:type="dxa"/>
              <w:left w:w="20" w:type="dxa"/>
              <w:bottom w:w="20" w:type="dxa"/>
              <w:right w:w="20" w:type="dxa"/>
            </w:tcMar>
            <w:vAlign w:val="center"/>
          </w:tcPr>
          <w:p w14:paraId="71F7A36E" w14:textId="77777777" w:rsidR="00C34A53" w:rsidRPr="00E876E0" w:rsidRDefault="00C34A53" w:rsidP="0010284D">
            <w:pPr>
              <w:pStyle w:val="movimento"/>
              <w:rPr>
                <w:color w:val="002060"/>
              </w:rPr>
            </w:pPr>
            <w:r w:rsidRPr="00E876E0">
              <w:rPr>
                <w:color w:val="002060"/>
              </w:rPr>
              <w:t>HAMOLLI MATEO</w:t>
            </w:r>
          </w:p>
        </w:tc>
        <w:tc>
          <w:tcPr>
            <w:tcW w:w="2200" w:type="dxa"/>
            <w:tcMar>
              <w:top w:w="20" w:type="dxa"/>
              <w:left w:w="20" w:type="dxa"/>
              <w:bottom w:w="20" w:type="dxa"/>
              <w:right w:w="20" w:type="dxa"/>
            </w:tcMar>
            <w:vAlign w:val="center"/>
          </w:tcPr>
          <w:p w14:paraId="4445B7CF" w14:textId="77777777" w:rsidR="00C34A53" w:rsidRPr="00E876E0" w:rsidRDefault="00C34A53" w:rsidP="0010284D">
            <w:pPr>
              <w:pStyle w:val="movimento2"/>
              <w:rPr>
                <w:color w:val="002060"/>
              </w:rPr>
            </w:pPr>
            <w:r w:rsidRPr="00E876E0">
              <w:rPr>
                <w:color w:val="002060"/>
              </w:rPr>
              <w:t xml:space="preserve">(ACLI VILLA MUSONE) </w:t>
            </w:r>
          </w:p>
        </w:tc>
        <w:tc>
          <w:tcPr>
            <w:tcW w:w="800" w:type="dxa"/>
            <w:tcMar>
              <w:top w:w="20" w:type="dxa"/>
              <w:left w:w="20" w:type="dxa"/>
              <w:bottom w:w="20" w:type="dxa"/>
              <w:right w:w="20" w:type="dxa"/>
            </w:tcMar>
            <w:vAlign w:val="center"/>
          </w:tcPr>
          <w:p w14:paraId="41A95BF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93ABFF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DE261E1" w14:textId="77777777" w:rsidR="00C34A53" w:rsidRPr="00E876E0" w:rsidRDefault="00C34A53" w:rsidP="0010284D">
            <w:pPr>
              <w:pStyle w:val="movimento2"/>
              <w:rPr>
                <w:color w:val="002060"/>
              </w:rPr>
            </w:pPr>
            <w:r w:rsidRPr="00E876E0">
              <w:rPr>
                <w:color w:val="002060"/>
              </w:rPr>
              <w:t> </w:t>
            </w:r>
          </w:p>
        </w:tc>
      </w:tr>
    </w:tbl>
    <w:p w14:paraId="4166B69B"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61478450" w14:textId="77777777" w:rsidTr="00C34A53">
        <w:trPr>
          <w:divId w:val="527259509"/>
        </w:trPr>
        <w:tc>
          <w:tcPr>
            <w:tcW w:w="2200" w:type="dxa"/>
            <w:tcMar>
              <w:top w:w="20" w:type="dxa"/>
              <w:left w:w="20" w:type="dxa"/>
              <w:bottom w:w="20" w:type="dxa"/>
              <w:right w:w="20" w:type="dxa"/>
            </w:tcMar>
            <w:vAlign w:val="center"/>
          </w:tcPr>
          <w:p w14:paraId="1C7833A6" w14:textId="77777777" w:rsidR="00C34A53" w:rsidRPr="00E876E0" w:rsidRDefault="00C34A53" w:rsidP="0010284D">
            <w:pPr>
              <w:pStyle w:val="movimento"/>
              <w:rPr>
                <w:color w:val="002060"/>
              </w:rPr>
            </w:pPr>
            <w:r w:rsidRPr="00E876E0">
              <w:rPr>
                <w:color w:val="002060"/>
              </w:rPr>
              <w:t>POLVERARI BENIAMINO</w:t>
            </w:r>
          </w:p>
        </w:tc>
        <w:tc>
          <w:tcPr>
            <w:tcW w:w="2200" w:type="dxa"/>
            <w:tcMar>
              <w:top w:w="20" w:type="dxa"/>
              <w:left w:w="20" w:type="dxa"/>
              <w:bottom w:w="20" w:type="dxa"/>
              <w:right w:w="20" w:type="dxa"/>
            </w:tcMar>
            <w:vAlign w:val="center"/>
          </w:tcPr>
          <w:p w14:paraId="4A622AE4" w14:textId="77777777" w:rsidR="00C34A53" w:rsidRPr="00E876E0" w:rsidRDefault="00C34A53" w:rsidP="0010284D">
            <w:pPr>
              <w:pStyle w:val="movimento2"/>
              <w:rPr>
                <w:color w:val="002060"/>
              </w:rPr>
            </w:pPr>
            <w:r w:rsidRPr="00E876E0">
              <w:rPr>
                <w:color w:val="002060"/>
              </w:rPr>
              <w:t xml:space="preserve">(AMICI DEL CENTROSOCIO SP.) </w:t>
            </w:r>
          </w:p>
        </w:tc>
        <w:tc>
          <w:tcPr>
            <w:tcW w:w="800" w:type="dxa"/>
            <w:tcMar>
              <w:top w:w="20" w:type="dxa"/>
              <w:left w:w="20" w:type="dxa"/>
              <w:bottom w:w="20" w:type="dxa"/>
              <w:right w:w="20" w:type="dxa"/>
            </w:tcMar>
            <w:vAlign w:val="center"/>
          </w:tcPr>
          <w:p w14:paraId="3314408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AFC2A66"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6F35D1A" w14:textId="77777777" w:rsidR="00C34A53" w:rsidRPr="00E876E0" w:rsidRDefault="00C34A53" w:rsidP="0010284D">
            <w:pPr>
              <w:pStyle w:val="movimento2"/>
              <w:rPr>
                <w:color w:val="002060"/>
              </w:rPr>
            </w:pPr>
            <w:r w:rsidRPr="00E876E0">
              <w:rPr>
                <w:color w:val="002060"/>
              </w:rPr>
              <w:t> </w:t>
            </w:r>
          </w:p>
        </w:tc>
      </w:tr>
    </w:tbl>
    <w:p w14:paraId="0FABD10D" w14:textId="77777777" w:rsidR="00C34A53" w:rsidRPr="00E876E0" w:rsidRDefault="00C34A53" w:rsidP="00C34A53">
      <w:pPr>
        <w:pStyle w:val="breakline"/>
        <w:divId w:val="527259509"/>
        <w:rPr>
          <w:color w:val="002060"/>
        </w:rPr>
      </w:pPr>
    </w:p>
    <w:p w14:paraId="4D7F86FC"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306A5248"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9E35ABC" w14:textId="77777777" w:rsidR="00C34A53" w:rsidRPr="00E876E0" w:rsidRDefault="00C34A53" w:rsidP="00C34A53">
      <w:pPr>
        <w:pStyle w:val="breakline"/>
        <w:divId w:val="527259509"/>
        <w:rPr>
          <w:color w:val="002060"/>
        </w:rPr>
      </w:pPr>
    </w:p>
    <w:p w14:paraId="221CE28C" w14:textId="77777777" w:rsidR="00C34A53" w:rsidRPr="00E876E0" w:rsidRDefault="00C34A53" w:rsidP="00C34A53">
      <w:pPr>
        <w:pStyle w:val="TITOLOPRINC"/>
        <w:divId w:val="527259509"/>
        <w:rPr>
          <w:color w:val="002060"/>
        </w:rPr>
      </w:pPr>
      <w:r w:rsidRPr="00E876E0">
        <w:rPr>
          <w:color w:val="002060"/>
        </w:rPr>
        <w:t>CLASSIFICA</w:t>
      </w:r>
    </w:p>
    <w:p w14:paraId="492BDF43" w14:textId="77777777" w:rsidR="00C34A53" w:rsidRPr="00E876E0" w:rsidRDefault="00C34A53" w:rsidP="00C34A53">
      <w:pPr>
        <w:pStyle w:val="breakline"/>
        <w:divId w:val="527259509"/>
        <w:rPr>
          <w:color w:val="002060"/>
        </w:rPr>
      </w:pPr>
    </w:p>
    <w:p w14:paraId="3320F557" w14:textId="77777777" w:rsidR="00C34A53" w:rsidRPr="00E876E0" w:rsidRDefault="00C34A53" w:rsidP="00C34A53">
      <w:pPr>
        <w:pStyle w:val="breakline"/>
        <w:divId w:val="527259509"/>
        <w:rPr>
          <w:color w:val="002060"/>
        </w:rPr>
      </w:pPr>
    </w:p>
    <w:p w14:paraId="1270E8F1"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3AB3CDE"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53354"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EE5D3"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B38DFE"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B27E9"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16D8EF"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D00A6"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5EA025"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27BFD"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B7CDE"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820FF6" w14:textId="77777777" w:rsidR="00C34A53" w:rsidRPr="00E876E0" w:rsidRDefault="00C34A53" w:rsidP="0010284D">
            <w:pPr>
              <w:pStyle w:val="HEADERTABELLA"/>
              <w:rPr>
                <w:color w:val="002060"/>
              </w:rPr>
            </w:pPr>
            <w:r w:rsidRPr="00E876E0">
              <w:rPr>
                <w:color w:val="002060"/>
              </w:rPr>
              <w:t>PE</w:t>
            </w:r>
          </w:p>
        </w:tc>
      </w:tr>
      <w:tr w:rsidR="00C34A53" w:rsidRPr="00E876E0" w14:paraId="565F3436"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4AC4B9" w14:textId="77777777" w:rsidR="00C34A53" w:rsidRPr="00F72435" w:rsidRDefault="00C34A53" w:rsidP="0010284D">
            <w:pPr>
              <w:pStyle w:val="ROWTABELLA"/>
              <w:rPr>
                <w:color w:val="002060"/>
                <w:lang w:val="en-US"/>
              </w:rPr>
            </w:pPr>
            <w:r w:rsidRPr="00F7243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9D043"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77920"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E91D9"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E07C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D1DE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0309C"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58B7D"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2ACE"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7E5FE" w14:textId="77777777" w:rsidR="00C34A53" w:rsidRPr="00E876E0" w:rsidRDefault="00C34A53" w:rsidP="0010284D">
            <w:pPr>
              <w:pStyle w:val="ROWTABELLA"/>
              <w:jc w:val="center"/>
              <w:rPr>
                <w:color w:val="002060"/>
              </w:rPr>
            </w:pPr>
            <w:r w:rsidRPr="00E876E0">
              <w:rPr>
                <w:color w:val="002060"/>
              </w:rPr>
              <w:t>0</w:t>
            </w:r>
          </w:p>
        </w:tc>
      </w:tr>
      <w:tr w:rsidR="00C34A53" w:rsidRPr="00E876E0" w14:paraId="51B5EBD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62EDE3"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CD103"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B5F18"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BF110"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BC862"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31BB7"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AF33A"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1D74E"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DA000" w14:textId="77777777" w:rsidR="00C34A53" w:rsidRPr="00E876E0" w:rsidRDefault="00C34A53" w:rsidP="0010284D">
            <w:pPr>
              <w:pStyle w:val="ROWTABELLA"/>
              <w:jc w:val="center"/>
              <w:rPr>
                <w:color w:val="002060"/>
              </w:rPr>
            </w:pPr>
            <w:r w:rsidRPr="00E876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029F2" w14:textId="77777777" w:rsidR="00C34A53" w:rsidRPr="00E876E0" w:rsidRDefault="00C34A53" w:rsidP="0010284D">
            <w:pPr>
              <w:pStyle w:val="ROWTABELLA"/>
              <w:jc w:val="center"/>
              <w:rPr>
                <w:color w:val="002060"/>
              </w:rPr>
            </w:pPr>
            <w:r w:rsidRPr="00E876E0">
              <w:rPr>
                <w:color w:val="002060"/>
              </w:rPr>
              <w:t>0</w:t>
            </w:r>
          </w:p>
        </w:tc>
      </w:tr>
      <w:tr w:rsidR="00C34A53" w:rsidRPr="00E876E0" w14:paraId="423716F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24DF5C"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9A0DD"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D3354"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6C659"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4445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D795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5EFDB"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F73D5" w14:textId="77777777" w:rsidR="00C34A53" w:rsidRPr="00E876E0" w:rsidRDefault="00C34A53" w:rsidP="0010284D">
            <w:pPr>
              <w:pStyle w:val="ROWTABELLA"/>
              <w:jc w:val="center"/>
              <w:rPr>
                <w:color w:val="002060"/>
              </w:rPr>
            </w:pPr>
            <w:r w:rsidRPr="00E876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B92F5"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1C674" w14:textId="77777777" w:rsidR="00C34A53" w:rsidRPr="00E876E0" w:rsidRDefault="00C34A53" w:rsidP="0010284D">
            <w:pPr>
              <w:pStyle w:val="ROWTABELLA"/>
              <w:jc w:val="center"/>
              <w:rPr>
                <w:color w:val="002060"/>
              </w:rPr>
            </w:pPr>
            <w:r w:rsidRPr="00E876E0">
              <w:rPr>
                <w:color w:val="002060"/>
              </w:rPr>
              <w:t>0</w:t>
            </w:r>
          </w:p>
        </w:tc>
      </w:tr>
      <w:tr w:rsidR="00C34A53" w:rsidRPr="00E876E0" w14:paraId="45A1A7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7834B4" w14:textId="77777777" w:rsidR="00C34A53" w:rsidRPr="00E876E0" w:rsidRDefault="00C34A53" w:rsidP="0010284D">
            <w:pPr>
              <w:pStyle w:val="ROWTABELLA"/>
              <w:rPr>
                <w:color w:val="002060"/>
              </w:rPr>
            </w:pPr>
            <w:r w:rsidRPr="00E876E0">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AC1B8"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69200"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BE1E5"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5C424"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6A8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D8188"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EF2A1" w14:textId="77777777" w:rsidR="00C34A53" w:rsidRPr="00E876E0" w:rsidRDefault="00C34A53" w:rsidP="0010284D">
            <w:pPr>
              <w:pStyle w:val="ROWTABELLA"/>
              <w:jc w:val="center"/>
              <w:rPr>
                <w:color w:val="002060"/>
              </w:rPr>
            </w:pPr>
            <w:r w:rsidRPr="00E876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EFB7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2743A" w14:textId="77777777" w:rsidR="00C34A53" w:rsidRPr="00E876E0" w:rsidRDefault="00C34A53" w:rsidP="0010284D">
            <w:pPr>
              <w:pStyle w:val="ROWTABELLA"/>
              <w:jc w:val="center"/>
              <w:rPr>
                <w:color w:val="002060"/>
              </w:rPr>
            </w:pPr>
            <w:r w:rsidRPr="00E876E0">
              <w:rPr>
                <w:color w:val="002060"/>
              </w:rPr>
              <w:t>0</w:t>
            </w:r>
          </w:p>
        </w:tc>
      </w:tr>
      <w:tr w:rsidR="00C34A53" w:rsidRPr="00E876E0" w14:paraId="08B3E88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921FE5" w14:textId="77777777" w:rsidR="00C34A53" w:rsidRPr="00E876E0" w:rsidRDefault="00C34A53" w:rsidP="0010284D">
            <w:pPr>
              <w:pStyle w:val="ROWTABELLA"/>
              <w:rPr>
                <w:color w:val="002060"/>
              </w:rPr>
            </w:pPr>
            <w:r w:rsidRPr="00E876E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E784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9C8D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B842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A8D8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49CDB"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26076"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B8615" w14:textId="77777777" w:rsidR="00C34A53" w:rsidRPr="00E876E0" w:rsidRDefault="00C34A53" w:rsidP="0010284D">
            <w:pPr>
              <w:pStyle w:val="ROWTABELLA"/>
              <w:jc w:val="center"/>
              <w:rPr>
                <w:color w:val="002060"/>
              </w:rPr>
            </w:pPr>
            <w:r w:rsidRPr="00E876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386CF"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768FF" w14:textId="77777777" w:rsidR="00C34A53" w:rsidRPr="00E876E0" w:rsidRDefault="00C34A53" w:rsidP="0010284D">
            <w:pPr>
              <w:pStyle w:val="ROWTABELLA"/>
              <w:jc w:val="center"/>
              <w:rPr>
                <w:color w:val="002060"/>
              </w:rPr>
            </w:pPr>
            <w:r w:rsidRPr="00E876E0">
              <w:rPr>
                <w:color w:val="002060"/>
              </w:rPr>
              <w:t>0</w:t>
            </w:r>
          </w:p>
        </w:tc>
      </w:tr>
      <w:tr w:rsidR="00C34A53" w:rsidRPr="00E876E0" w14:paraId="376AEAA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EBB650" w14:textId="77777777" w:rsidR="00C34A53" w:rsidRPr="00E876E0" w:rsidRDefault="00C34A53" w:rsidP="0010284D">
            <w:pPr>
              <w:pStyle w:val="ROWTABELLA"/>
              <w:rPr>
                <w:color w:val="002060"/>
              </w:rPr>
            </w:pPr>
            <w:r w:rsidRPr="00E876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E1B4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8D17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80922"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34DD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D3D6B"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9FA54"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534CB"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72623"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EF71C" w14:textId="77777777" w:rsidR="00C34A53" w:rsidRPr="00E876E0" w:rsidRDefault="00C34A53" w:rsidP="0010284D">
            <w:pPr>
              <w:pStyle w:val="ROWTABELLA"/>
              <w:jc w:val="center"/>
              <w:rPr>
                <w:color w:val="002060"/>
              </w:rPr>
            </w:pPr>
            <w:r w:rsidRPr="00E876E0">
              <w:rPr>
                <w:color w:val="002060"/>
              </w:rPr>
              <w:t>0</w:t>
            </w:r>
          </w:p>
        </w:tc>
      </w:tr>
      <w:tr w:rsidR="00C34A53" w:rsidRPr="00E876E0" w14:paraId="27822BD0"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B9D248"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4C90E"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20112"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FC0FE"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BA59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D73F7"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6B534" w14:textId="77777777" w:rsidR="00C34A53" w:rsidRPr="00E876E0" w:rsidRDefault="00C34A53" w:rsidP="0010284D">
            <w:pPr>
              <w:pStyle w:val="ROWTABELLA"/>
              <w:jc w:val="center"/>
              <w:rPr>
                <w:color w:val="002060"/>
              </w:rPr>
            </w:pPr>
            <w:r w:rsidRPr="00E876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26A01" w14:textId="77777777" w:rsidR="00C34A53" w:rsidRPr="00E876E0" w:rsidRDefault="00C34A53" w:rsidP="0010284D">
            <w:pPr>
              <w:pStyle w:val="ROWTABELLA"/>
              <w:jc w:val="center"/>
              <w:rPr>
                <w:color w:val="002060"/>
              </w:rPr>
            </w:pPr>
            <w:r w:rsidRPr="00E876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9613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40F77" w14:textId="77777777" w:rsidR="00C34A53" w:rsidRPr="00E876E0" w:rsidRDefault="00C34A53" w:rsidP="0010284D">
            <w:pPr>
              <w:pStyle w:val="ROWTABELLA"/>
              <w:jc w:val="center"/>
              <w:rPr>
                <w:color w:val="002060"/>
              </w:rPr>
            </w:pPr>
            <w:r w:rsidRPr="00E876E0">
              <w:rPr>
                <w:color w:val="002060"/>
              </w:rPr>
              <w:t>0</w:t>
            </w:r>
          </w:p>
        </w:tc>
      </w:tr>
    </w:tbl>
    <w:p w14:paraId="47D78D66" w14:textId="77777777" w:rsidR="00C34A53" w:rsidRPr="00E876E0" w:rsidRDefault="00C34A53" w:rsidP="00C34A53">
      <w:pPr>
        <w:pStyle w:val="breakline"/>
        <w:divId w:val="527259509"/>
        <w:rPr>
          <w:color w:val="002060"/>
        </w:rPr>
      </w:pPr>
    </w:p>
    <w:p w14:paraId="33585CCB" w14:textId="77777777" w:rsidR="00C34A53" w:rsidRPr="00E876E0" w:rsidRDefault="00C34A53" w:rsidP="00C34A53">
      <w:pPr>
        <w:pStyle w:val="breakline"/>
        <w:divId w:val="527259509"/>
        <w:rPr>
          <w:color w:val="002060"/>
        </w:rPr>
      </w:pPr>
    </w:p>
    <w:p w14:paraId="5FECB04F"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32469DC9"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34BB5E"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4B183"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A9015"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656E3"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102152"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DB4557"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012DD"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E096A8"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073DD"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9AE0B" w14:textId="77777777" w:rsidR="00C34A53" w:rsidRPr="00E876E0" w:rsidRDefault="00C34A53" w:rsidP="0010284D">
            <w:pPr>
              <w:pStyle w:val="HEADERTABELLA"/>
              <w:rPr>
                <w:color w:val="002060"/>
              </w:rPr>
            </w:pPr>
            <w:r w:rsidRPr="00E876E0">
              <w:rPr>
                <w:color w:val="002060"/>
              </w:rPr>
              <w:t>PE</w:t>
            </w:r>
          </w:p>
        </w:tc>
      </w:tr>
      <w:tr w:rsidR="00C34A53" w:rsidRPr="00E876E0" w14:paraId="58CD6670"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1FEDED"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788FF"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F67B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9CEF7"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58F2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1B89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24DA5" w14:textId="77777777" w:rsidR="00C34A53" w:rsidRPr="00E876E0" w:rsidRDefault="00C34A53" w:rsidP="0010284D">
            <w:pPr>
              <w:pStyle w:val="ROWTABELLA"/>
              <w:jc w:val="center"/>
              <w:rPr>
                <w:color w:val="002060"/>
              </w:rPr>
            </w:pPr>
            <w:r w:rsidRPr="00E876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98AE8"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2C990" w14:textId="77777777" w:rsidR="00C34A53" w:rsidRPr="00E876E0" w:rsidRDefault="00C34A53" w:rsidP="0010284D">
            <w:pPr>
              <w:pStyle w:val="ROWTABELLA"/>
              <w:jc w:val="center"/>
              <w:rPr>
                <w:color w:val="002060"/>
              </w:rPr>
            </w:pPr>
            <w:r w:rsidRPr="00E876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B66A3" w14:textId="77777777" w:rsidR="00C34A53" w:rsidRPr="00E876E0" w:rsidRDefault="00C34A53" w:rsidP="0010284D">
            <w:pPr>
              <w:pStyle w:val="ROWTABELLA"/>
              <w:jc w:val="center"/>
              <w:rPr>
                <w:color w:val="002060"/>
              </w:rPr>
            </w:pPr>
            <w:r w:rsidRPr="00E876E0">
              <w:rPr>
                <w:color w:val="002060"/>
              </w:rPr>
              <w:t>0</w:t>
            </w:r>
          </w:p>
        </w:tc>
      </w:tr>
      <w:tr w:rsidR="00C34A53" w:rsidRPr="00E876E0" w14:paraId="1DAEF9F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DFADC1" w14:textId="77777777" w:rsidR="00C34A53" w:rsidRPr="00E876E0" w:rsidRDefault="00C34A53" w:rsidP="0010284D">
            <w:pPr>
              <w:pStyle w:val="ROWTABELLA"/>
              <w:rPr>
                <w:color w:val="002060"/>
              </w:rPr>
            </w:pPr>
            <w:r w:rsidRPr="00E876E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9A180"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583E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28EBC"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A9D4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FDA7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C2FB7" w14:textId="77777777" w:rsidR="00C34A53" w:rsidRPr="00E876E0" w:rsidRDefault="00C34A53" w:rsidP="0010284D">
            <w:pPr>
              <w:pStyle w:val="ROWTABELLA"/>
              <w:jc w:val="center"/>
              <w:rPr>
                <w:color w:val="002060"/>
              </w:rPr>
            </w:pPr>
            <w:r w:rsidRPr="00E876E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F5353" w14:textId="77777777" w:rsidR="00C34A53" w:rsidRPr="00E876E0" w:rsidRDefault="00C34A53" w:rsidP="0010284D">
            <w:pPr>
              <w:pStyle w:val="ROWTABELLA"/>
              <w:jc w:val="center"/>
              <w:rPr>
                <w:color w:val="002060"/>
              </w:rPr>
            </w:pPr>
            <w:r w:rsidRPr="00E876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C7AD0"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02101" w14:textId="77777777" w:rsidR="00C34A53" w:rsidRPr="00E876E0" w:rsidRDefault="00C34A53" w:rsidP="0010284D">
            <w:pPr>
              <w:pStyle w:val="ROWTABELLA"/>
              <w:jc w:val="center"/>
              <w:rPr>
                <w:color w:val="002060"/>
              </w:rPr>
            </w:pPr>
            <w:r w:rsidRPr="00E876E0">
              <w:rPr>
                <w:color w:val="002060"/>
              </w:rPr>
              <w:t>0</w:t>
            </w:r>
          </w:p>
        </w:tc>
      </w:tr>
      <w:tr w:rsidR="00C34A53" w:rsidRPr="00E876E0" w14:paraId="10F22DD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B8EB1F" w14:textId="77777777" w:rsidR="00C34A53" w:rsidRPr="00E876E0" w:rsidRDefault="00C34A53" w:rsidP="0010284D">
            <w:pPr>
              <w:pStyle w:val="ROWTABELLA"/>
              <w:rPr>
                <w:color w:val="002060"/>
              </w:rPr>
            </w:pPr>
            <w:r w:rsidRPr="00E876E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0F567"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354E6"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CC549"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9512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BBBAF"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BF321"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B088F"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4526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A2E62" w14:textId="77777777" w:rsidR="00C34A53" w:rsidRPr="00E876E0" w:rsidRDefault="00C34A53" w:rsidP="0010284D">
            <w:pPr>
              <w:pStyle w:val="ROWTABELLA"/>
              <w:jc w:val="center"/>
              <w:rPr>
                <w:color w:val="002060"/>
              </w:rPr>
            </w:pPr>
            <w:r w:rsidRPr="00E876E0">
              <w:rPr>
                <w:color w:val="002060"/>
              </w:rPr>
              <w:t>0</w:t>
            </w:r>
          </w:p>
        </w:tc>
      </w:tr>
      <w:tr w:rsidR="00C34A53" w:rsidRPr="00E876E0" w14:paraId="2C69EC2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D5221D" w14:textId="77777777" w:rsidR="00C34A53" w:rsidRPr="00E876E0" w:rsidRDefault="00C34A53" w:rsidP="0010284D">
            <w:pPr>
              <w:pStyle w:val="ROWTABELLA"/>
              <w:rPr>
                <w:color w:val="002060"/>
              </w:rPr>
            </w:pPr>
            <w:r w:rsidRPr="00E876E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A954A" w14:textId="77777777" w:rsidR="00C34A53" w:rsidRPr="00E876E0" w:rsidRDefault="00C34A53" w:rsidP="0010284D">
            <w:pPr>
              <w:pStyle w:val="ROWTABELLA"/>
              <w:jc w:val="center"/>
              <w:rPr>
                <w:color w:val="002060"/>
              </w:rPr>
            </w:pPr>
            <w:r w:rsidRPr="00E876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E212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ADD3E"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6419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FA5FC"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F83BE"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E1000"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8B32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CDEBE" w14:textId="77777777" w:rsidR="00C34A53" w:rsidRPr="00E876E0" w:rsidRDefault="00C34A53" w:rsidP="0010284D">
            <w:pPr>
              <w:pStyle w:val="ROWTABELLA"/>
              <w:jc w:val="center"/>
              <w:rPr>
                <w:color w:val="002060"/>
              </w:rPr>
            </w:pPr>
            <w:r w:rsidRPr="00E876E0">
              <w:rPr>
                <w:color w:val="002060"/>
              </w:rPr>
              <w:t>0</w:t>
            </w:r>
          </w:p>
        </w:tc>
      </w:tr>
      <w:tr w:rsidR="00C34A53" w:rsidRPr="00E876E0" w14:paraId="2D9AC82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945DF0" w14:textId="77777777" w:rsidR="00C34A53" w:rsidRPr="00E876E0" w:rsidRDefault="00C34A53" w:rsidP="0010284D">
            <w:pPr>
              <w:pStyle w:val="ROWTABELLA"/>
              <w:rPr>
                <w:color w:val="002060"/>
              </w:rPr>
            </w:pPr>
            <w:r w:rsidRPr="00E876E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4C9FB"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57D8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D414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DA16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59BC6"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5CCFA" w14:textId="77777777" w:rsidR="00C34A53" w:rsidRPr="00E876E0" w:rsidRDefault="00C34A53" w:rsidP="0010284D">
            <w:pPr>
              <w:pStyle w:val="ROWTABELLA"/>
              <w:jc w:val="center"/>
              <w:rPr>
                <w:color w:val="002060"/>
              </w:rPr>
            </w:pPr>
            <w:r w:rsidRPr="00E876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568B1" w14:textId="77777777" w:rsidR="00C34A53" w:rsidRPr="00E876E0" w:rsidRDefault="00C34A53" w:rsidP="0010284D">
            <w:pPr>
              <w:pStyle w:val="ROWTABELLA"/>
              <w:jc w:val="center"/>
              <w:rPr>
                <w:color w:val="002060"/>
              </w:rPr>
            </w:pPr>
            <w:r w:rsidRPr="00E876E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E07ED"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2B65D" w14:textId="77777777" w:rsidR="00C34A53" w:rsidRPr="00E876E0" w:rsidRDefault="00C34A53" w:rsidP="0010284D">
            <w:pPr>
              <w:pStyle w:val="ROWTABELLA"/>
              <w:jc w:val="center"/>
              <w:rPr>
                <w:color w:val="002060"/>
              </w:rPr>
            </w:pPr>
            <w:r w:rsidRPr="00E876E0">
              <w:rPr>
                <w:color w:val="002060"/>
              </w:rPr>
              <w:t>0</w:t>
            </w:r>
          </w:p>
        </w:tc>
      </w:tr>
      <w:tr w:rsidR="00C34A53" w:rsidRPr="00E876E0" w14:paraId="182702B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FD789E" w14:textId="77777777" w:rsidR="00C34A53" w:rsidRPr="00E876E0" w:rsidRDefault="00C34A53" w:rsidP="0010284D">
            <w:pPr>
              <w:pStyle w:val="ROWTABELLA"/>
              <w:rPr>
                <w:color w:val="002060"/>
              </w:rPr>
            </w:pPr>
            <w:r w:rsidRPr="00E876E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90B93"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DAAC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D887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9429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CF412"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C467C"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8C4C2" w14:textId="77777777" w:rsidR="00C34A53" w:rsidRPr="00E876E0" w:rsidRDefault="00C34A53" w:rsidP="0010284D">
            <w:pPr>
              <w:pStyle w:val="ROWTABELLA"/>
              <w:jc w:val="center"/>
              <w:rPr>
                <w:color w:val="002060"/>
              </w:rPr>
            </w:pPr>
            <w:r w:rsidRPr="00E876E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12BC9" w14:textId="77777777" w:rsidR="00C34A53" w:rsidRPr="00E876E0" w:rsidRDefault="00C34A53" w:rsidP="0010284D">
            <w:pPr>
              <w:pStyle w:val="ROWTABELLA"/>
              <w:jc w:val="center"/>
              <w:rPr>
                <w:color w:val="002060"/>
              </w:rPr>
            </w:pPr>
            <w:r w:rsidRPr="00E876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96150" w14:textId="77777777" w:rsidR="00C34A53" w:rsidRPr="00E876E0" w:rsidRDefault="00C34A53" w:rsidP="0010284D">
            <w:pPr>
              <w:pStyle w:val="ROWTABELLA"/>
              <w:jc w:val="center"/>
              <w:rPr>
                <w:color w:val="002060"/>
              </w:rPr>
            </w:pPr>
            <w:r w:rsidRPr="00E876E0">
              <w:rPr>
                <w:color w:val="002060"/>
              </w:rPr>
              <w:t>0</w:t>
            </w:r>
          </w:p>
        </w:tc>
      </w:tr>
      <w:tr w:rsidR="00C34A53" w:rsidRPr="00E876E0" w14:paraId="49F3C860"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A12B36" w14:textId="77777777" w:rsidR="00C34A53" w:rsidRPr="00E876E0" w:rsidRDefault="00C34A53" w:rsidP="0010284D">
            <w:pPr>
              <w:pStyle w:val="ROWTABELLA"/>
              <w:rPr>
                <w:color w:val="002060"/>
              </w:rPr>
            </w:pPr>
            <w:r w:rsidRPr="00E876E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37794"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F551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1060A"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1729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502B5"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5D862" w14:textId="77777777" w:rsidR="00C34A53" w:rsidRPr="00E876E0" w:rsidRDefault="00C34A53" w:rsidP="0010284D">
            <w:pPr>
              <w:pStyle w:val="ROWTABELLA"/>
              <w:jc w:val="center"/>
              <w:rPr>
                <w:color w:val="002060"/>
              </w:rPr>
            </w:pPr>
            <w:r w:rsidRPr="00E876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B008B" w14:textId="77777777" w:rsidR="00C34A53" w:rsidRPr="00E876E0" w:rsidRDefault="00C34A53" w:rsidP="0010284D">
            <w:pPr>
              <w:pStyle w:val="ROWTABELLA"/>
              <w:jc w:val="center"/>
              <w:rPr>
                <w:color w:val="002060"/>
              </w:rPr>
            </w:pPr>
            <w:r w:rsidRPr="00E876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9F47"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B24E9" w14:textId="77777777" w:rsidR="00C34A53" w:rsidRPr="00E876E0" w:rsidRDefault="00C34A53" w:rsidP="0010284D">
            <w:pPr>
              <w:pStyle w:val="ROWTABELLA"/>
              <w:jc w:val="center"/>
              <w:rPr>
                <w:color w:val="002060"/>
              </w:rPr>
            </w:pPr>
            <w:r w:rsidRPr="00E876E0">
              <w:rPr>
                <w:color w:val="002060"/>
              </w:rPr>
              <w:t>0</w:t>
            </w:r>
          </w:p>
        </w:tc>
      </w:tr>
    </w:tbl>
    <w:p w14:paraId="285ADA87" w14:textId="77777777" w:rsidR="00C34A53" w:rsidRPr="00E876E0" w:rsidRDefault="00C34A53" w:rsidP="00C34A53">
      <w:pPr>
        <w:pStyle w:val="breakline"/>
        <w:divId w:val="527259509"/>
        <w:rPr>
          <w:color w:val="002060"/>
        </w:rPr>
      </w:pPr>
    </w:p>
    <w:p w14:paraId="407E23BE" w14:textId="77777777" w:rsidR="00C34A53" w:rsidRPr="00E876E0" w:rsidRDefault="00C34A53" w:rsidP="00C34A53">
      <w:pPr>
        <w:pStyle w:val="TITOLOPRINC"/>
        <w:divId w:val="527259509"/>
        <w:rPr>
          <w:color w:val="002060"/>
        </w:rPr>
      </w:pPr>
      <w:r>
        <w:rPr>
          <w:color w:val="002060"/>
        </w:rPr>
        <w:t>PROGRAMMA GARE</w:t>
      </w:r>
    </w:p>
    <w:p w14:paraId="422DFA6D"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77"/>
        <w:gridCol w:w="1552"/>
        <w:gridCol w:w="1555"/>
      </w:tblGrid>
      <w:tr w:rsidR="00C34A53" w:rsidRPr="00FE4729" w14:paraId="4A6A291D"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ED0F98"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C3EEB"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868B38"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7D8FB"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6BF5EA"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C5FEF4"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2B4AD"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665435B"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B81653" w14:textId="77777777" w:rsidR="00C34A53" w:rsidRPr="00FE4729" w:rsidRDefault="00C34A53" w:rsidP="0010284D">
            <w:pPr>
              <w:pStyle w:val="ROWTABELLA"/>
              <w:rPr>
                <w:color w:val="002060"/>
              </w:rPr>
            </w:pPr>
            <w:r w:rsidRPr="00FE4729">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3D515B" w14:textId="77777777" w:rsidR="00C34A53" w:rsidRPr="00FE4729" w:rsidRDefault="00C34A53" w:rsidP="0010284D">
            <w:pPr>
              <w:pStyle w:val="ROWTABELLA"/>
              <w:rPr>
                <w:color w:val="002060"/>
              </w:rPr>
            </w:pPr>
            <w:r w:rsidRPr="00FE4729">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566FCC7"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FC4DA3" w14:textId="77777777" w:rsidR="00C34A53" w:rsidRPr="00FE4729" w:rsidRDefault="00C34A53" w:rsidP="0010284D">
            <w:pPr>
              <w:pStyle w:val="ROWTABELLA"/>
              <w:rPr>
                <w:color w:val="002060"/>
              </w:rPr>
            </w:pPr>
            <w:r w:rsidRPr="00FE4729">
              <w:rPr>
                <w:color w:val="002060"/>
              </w:rPr>
              <w:t>16/01/2020 19:45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3B3CE7" w14:textId="77777777" w:rsidR="00C34A53" w:rsidRPr="00FE4729" w:rsidRDefault="00C34A53" w:rsidP="0010284D">
            <w:pPr>
              <w:pStyle w:val="ROWTABELLA"/>
              <w:rPr>
                <w:color w:val="002060"/>
              </w:rPr>
            </w:pPr>
            <w:r w:rsidRPr="00FE4729">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9C7031" w14:textId="77777777" w:rsidR="00C34A53" w:rsidRPr="00FE4729" w:rsidRDefault="00C34A53" w:rsidP="0010284D">
            <w:pPr>
              <w:pStyle w:val="ROWTABELLA"/>
              <w:rPr>
                <w:color w:val="002060"/>
              </w:rPr>
            </w:pPr>
            <w:r w:rsidRPr="00FE4729">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8CE76" w14:textId="77777777" w:rsidR="00C34A53" w:rsidRPr="00FE4729" w:rsidRDefault="00C34A53" w:rsidP="0010284D">
            <w:pPr>
              <w:pStyle w:val="ROWTABELLA"/>
              <w:rPr>
                <w:color w:val="002060"/>
              </w:rPr>
            </w:pPr>
            <w:r w:rsidRPr="00FE4729">
              <w:rPr>
                <w:color w:val="002060"/>
              </w:rPr>
              <w:t>VIA B.BUOZZI</w:t>
            </w:r>
          </w:p>
        </w:tc>
      </w:tr>
      <w:tr w:rsidR="00C34A53" w:rsidRPr="00FE4729" w14:paraId="02422835"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D5E6A2" w14:textId="77777777" w:rsidR="00C34A53" w:rsidRPr="00FE4729" w:rsidRDefault="00C34A53" w:rsidP="0010284D">
            <w:pPr>
              <w:pStyle w:val="ROWTABELLA"/>
              <w:rPr>
                <w:color w:val="002060"/>
              </w:rPr>
            </w:pPr>
            <w:r w:rsidRPr="00FE4729">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9FD8FF9" w14:textId="77777777" w:rsidR="00C34A53" w:rsidRPr="00FE4729" w:rsidRDefault="00C34A53" w:rsidP="0010284D">
            <w:pPr>
              <w:pStyle w:val="ROWTABELLA"/>
              <w:rPr>
                <w:color w:val="002060"/>
              </w:rPr>
            </w:pPr>
            <w:r w:rsidRPr="00FE4729">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8902F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44CBAD" w14:textId="77777777" w:rsidR="00C34A53" w:rsidRPr="00FE4729" w:rsidRDefault="00C34A53" w:rsidP="0010284D">
            <w:pPr>
              <w:pStyle w:val="ROWTABELLA"/>
              <w:rPr>
                <w:color w:val="002060"/>
              </w:rPr>
            </w:pPr>
            <w:r w:rsidRPr="00FE4729">
              <w:rPr>
                <w:color w:val="002060"/>
              </w:rPr>
              <w:t>18/01/2020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4679ED" w14:textId="77777777" w:rsidR="00C34A53" w:rsidRPr="00FE4729" w:rsidRDefault="00C34A53" w:rsidP="0010284D">
            <w:pPr>
              <w:pStyle w:val="ROWTABELLA"/>
              <w:rPr>
                <w:color w:val="002060"/>
              </w:rPr>
            </w:pPr>
            <w:r w:rsidRPr="00FE4729">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C036EB" w14:textId="77777777" w:rsidR="00C34A53" w:rsidRPr="00FE4729" w:rsidRDefault="00C34A53" w:rsidP="0010284D">
            <w:pPr>
              <w:pStyle w:val="ROWTABELLA"/>
              <w:rPr>
                <w:color w:val="002060"/>
              </w:rPr>
            </w:pPr>
            <w:r w:rsidRPr="00FE4729">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078339" w14:textId="77777777" w:rsidR="00C34A53" w:rsidRPr="00FE4729" w:rsidRDefault="00C34A53" w:rsidP="0010284D">
            <w:pPr>
              <w:pStyle w:val="ROWTABELLA"/>
              <w:rPr>
                <w:color w:val="002060"/>
              </w:rPr>
            </w:pPr>
            <w:r w:rsidRPr="00FE4729">
              <w:rPr>
                <w:color w:val="002060"/>
              </w:rPr>
              <w:t>VIA RISORGIMENTO 16</w:t>
            </w:r>
          </w:p>
        </w:tc>
      </w:tr>
      <w:tr w:rsidR="00C34A53" w:rsidRPr="00FE4729" w14:paraId="46B95061"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0D2E87" w14:textId="77777777" w:rsidR="00C34A53" w:rsidRPr="00FE4729" w:rsidRDefault="00C34A53" w:rsidP="0010284D">
            <w:pPr>
              <w:pStyle w:val="ROWTABELLA"/>
              <w:rPr>
                <w:color w:val="002060"/>
              </w:rPr>
            </w:pPr>
            <w:r w:rsidRPr="00FE4729">
              <w:rPr>
                <w:color w:val="002060"/>
              </w:rPr>
              <w:t>CAMPOCAVALLO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BED080" w14:textId="77777777" w:rsidR="00C34A53" w:rsidRPr="00FE4729" w:rsidRDefault="00C34A53" w:rsidP="0010284D">
            <w:pPr>
              <w:pStyle w:val="ROWTABELLA"/>
              <w:rPr>
                <w:color w:val="002060"/>
              </w:rPr>
            </w:pPr>
            <w:r w:rsidRPr="00FE4729">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E51BF1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1C306A" w14:textId="77777777" w:rsidR="00C34A53" w:rsidRPr="00FE4729" w:rsidRDefault="00C34A53" w:rsidP="0010284D">
            <w:pPr>
              <w:pStyle w:val="ROWTABELLA"/>
              <w:rPr>
                <w:color w:val="002060"/>
              </w:rPr>
            </w:pPr>
            <w:r w:rsidRPr="00FE4729">
              <w:rPr>
                <w:color w:val="002060"/>
              </w:rPr>
              <w:t>18/01/2020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7A3DBB" w14:textId="77777777" w:rsidR="00C34A53" w:rsidRPr="00FE4729" w:rsidRDefault="00C34A53" w:rsidP="0010284D">
            <w:pPr>
              <w:pStyle w:val="ROWTABELLA"/>
              <w:rPr>
                <w:color w:val="002060"/>
              </w:rPr>
            </w:pPr>
            <w:r w:rsidRPr="00FE4729">
              <w:rPr>
                <w:color w:val="002060"/>
              </w:rPr>
              <w:t>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9F0601" w14:textId="77777777" w:rsidR="00C34A53" w:rsidRPr="00FE4729" w:rsidRDefault="00C34A53" w:rsidP="0010284D">
            <w:pPr>
              <w:pStyle w:val="ROWTABELLA"/>
              <w:rPr>
                <w:color w:val="002060"/>
              </w:rPr>
            </w:pPr>
            <w:r w:rsidRPr="00FE472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B60A63" w14:textId="77777777" w:rsidR="00C34A53" w:rsidRPr="00FE4729" w:rsidRDefault="00C34A53" w:rsidP="0010284D">
            <w:pPr>
              <w:pStyle w:val="ROWTABELLA"/>
              <w:rPr>
                <w:color w:val="002060"/>
              </w:rPr>
            </w:pPr>
            <w:r w:rsidRPr="00FE4729">
              <w:rPr>
                <w:color w:val="002060"/>
              </w:rPr>
              <w:t>VIA VESCOVARA, 7</w:t>
            </w:r>
          </w:p>
        </w:tc>
      </w:tr>
    </w:tbl>
    <w:p w14:paraId="4E4D7FF7" w14:textId="77777777" w:rsidR="00C34A53" w:rsidRPr="00FE4729" w:rsidRDefault="00C34A53" w:rsidP="00C34A53">
      <w:pPr>
        <w:pStyle w:val="breakline"/>
        <w:divId w:val="527259509"/>
        <w:rPr>
          <w:color w:val="002060"/>
        </w:rPr>
      </w:pPr>
    </w:p>
    <w:p w14:paraId="0E3301B2" w14:textId="77777777" w:rsidR="00C34A53" w:rsidRPr="00FE4729" w:rsidRDefault="00C34A53" w:rsidP="00C34A53">
      <w:pPr>
        <w:pStyle w:val="breakline"/>
        <w:divId w:val="527259509"/>
        <w:rPr>
          <w:color w:val="002060"/>
        </w:rPr>
      </w:pPr>
    </w:p>
    <w:p w14:paraId="55D4D0C5" w14:textId="77777777" w:rsidR="00C34A53" w:rsidRPr="00FE4729" w:rsidRDefault="00C34A53" w:rsidP="00C34A53">
      <w:pPr>
        <w:pStyle w:val="breakline"/>
        <w:divId w:val="527259509"/>
        <w:rPr>
          <w:color w:val="002060"/>
        </w:rPr>
      </w:pPr>
    </w:p>
    <w:p w14:paraId="6059FDDD"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C34A53" w:rsidRPr="00FE4729" w14:paraId="2A97D9A0"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D017D" w14:textId="77777777" w:rsidR="00C34A53" w:rsidRPr="00FE4729" w:rsidRDefault="00C34A53" w:rsidP="0010284D">
            <w:pPr>
              <w:pStyle w:val="HEADERTABELLA"/>
              <w:rPr>
                <w:color w:val="002060"/>
              </w:rPr>
            </w:pPr>
            <w:r w:rsidRPr="00FE472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F226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89FEB"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5BB88F"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43D03"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5679E"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44F5D7"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38149AB3"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84A286" w14:textId="77777777" w:rsidR="00C34A53" w:rsidRPr="00FE4729" w:rsidRDefault="00C34A53" w:rsidP="0010284D">
            <w:pPr>
              <w:pStyle w:val="ROWTABELLA"/>
              <w:rPr>
                <w:color w:val="002060"/>
              </w:rPr>
            </w:pPr>
            <w:r w:rsidRPr="00FE472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5BBF87" w14:textId="77777777" w:rsidR="00C34A53" w:rsidRPr="00FE4729" w:rsidRDefault="00C34A53" w:rsidP="0010284D">
            <w:pPr>
              <w:pStyle w:val="ROWTABELLA"/>
              <w:rPr>
                <w:color w:val="002060"/>
              </w:rPr>
            </w:pPr>
            <w:r w:rsidRPr="00FE4729">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7CF7783"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88B6C" w14:textId="77777777" w:rsidR="00C34A53" w:rsidRPr="00FE4729" w:rsidRDefault="00C34A53" w:rsidP="0010284D">
            <w:pPr>
              <w:pStyle w:val="ROWTABELLA"/>
              <w:rPr>
                <w:color w:val="002060"/>
              </w:rPr>
            </w:pPr>
            <w:r w:rsidRPr="00FE4729">
              <w:rPr>
                <w:color w:val="002060"/>
              </w:rPr>
              <w:t>18/01/2020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7975DD" w14:textId="77777777" w:rsidR="00C34A53" w:rsidRPr="00FE4729" w:rsidRDefault="00C34A53" w:rsidP="0010284D">
            <w:pPr>
              <w:pStyle w:val="ROWTABELLA"/>
              <w:rPr>
                <w:color w:val="002060"/>
              </w:rPr>
            </w:pPr>
            <w:r w:rsidRPr="00FE4729">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AB9200" w14:textId="77777777" w:rsidR="00C34A53" w:rsidRPr="00FE4729" w:rsidRDefault="00C34A53" w:rsidP="0010284D">
            <w:pPr>
              <w:pStyle w:val="ROWTABELLA"/>
              <w:rPr>
                <w:color w:val="002060"/>
              </w:rPr>
            </w:pPr>
            <w:r w:rsidRPr="00FE472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0CE75D" w14:textId="77777777" w:rsidR="00C34A53" w:rsidRPr="00FE4729" w:rsidRDefault="00C34A53" w:rsidP="0010284D">
            <w:pPr>
              <w:pStyle w:val="ROWTABELLA"/>
              <w:rPr>
                <w:color w:val="002060"/>
              </w:rPr>
            </w:pPr>
            <w:r w:rsidRPr="00FE4729">
              <w:rPr>
                <w:color w:val="002060"/>
              </w:rPr>
              <w:t>VIA ROSSINI</w:t>
            </w:r>
          </w:p>
        </w:tc>
      </w:tr>
      <w:tr w:rsidR="00C34A53" w:rsidRPr="00FE4729" w14:paraId="76CA75BC"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7F9C8C" w14:textId="77777777" w:rsidR="00C34A53" w:rsidRPr="00FE4729" w:rsidRDefault="00C34A53" w:rsidP="0010284D">
            <w:pPr>
              <w:pStyle w:val="ROWTABELLA"/>
              <w:rPr>
                <w:color w:val="002060"/>
              </w:rPr>
            </w:pPr>
            <w:r w:rsidRPr="00FE4729">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A56053" w14:textId="77777777" w:rsidR="00C34A53" w:rsidRPr="00FE4729" w:rsidRDefault="00C34A53" w:rsidP="0010284D">
            <w:pPr>
              <w:pStyle w:val="ROWTABELLA"/>
              <w:rPr>
                <w:color w:val="002060"/>
              </w:rPr>
            </w:pPr>
            <w:r w:rsidRPr="00FE4729">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6D5C92"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850FCD" w14:textId="77777777" w:rsidR="00C34A53" w:rsidRPr="00FE4729" w:rsidRDefault="00C34A53" w:rsidP="0010284D">
            <w:pPr>
              <w:pStyle w:val="ROWTABELLA"/>
              <w:rPr>
                <w:color w:val="002060"/>
              </w:rPr>
            </w:pPr>
            <w:r w:rsidRPr="00FE4729">
              <w:rPr>
                <w:color w:val="002060"/>
              </w:rPr>
              <w:t>18/01/2020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BBFF3F" w14:textId="77777777" w:rsidR="00C34A53" w:rsidRPr="00FE4729" w:rsidRDefault="00C34A53" w:rsidP="0010284D">
            <w:pPr>
              <w:pStyle w:val="ROWTABELLA"/>
              <w:rPr>
                <w:color w:val="002060"/>
              </w:rPr>
            </w:pPr>
            <w:r w:rsidRPr="00FE4729">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3BCA35" w14:textId="77777777" w:rsidR="00C34A53" w:rsidRPr="00FE4729" w:rsidRDefault="00C34A53" w:rsidP="0010284D">
            <w:pPr>
              <w:pStyle w:val="ROWTABELLA"/>
              <w:rPr>
                <w:color w:val="002060"/>
              </w:rPr>
            </w:pPr>
            <w:r w:rsidRPr="00FE4729">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C9478B" w14:textId="77777777" w:rsidR="00C34A53" w:rsidRPr="00FE4729" w:rsidRDefault="00C34A53" w:rsidP="0010284D">
            <w:pPr>
              <w:pStyle w:val="ROWTABELLA"/>
              <w:rPr>
                <w:color w:val="002060"/>
              </w:rPr>
            </w:pPr>
            <w:r w:rsidRPr="00FE4729">
              <w:rPr>
                <w:color w:val="002060"/>
              </w:rPr>
              <w:t>VIA CORRADI</w:t>
            </w:r>
          </w:p>
        </w:tc>
      </w:tr>
      <w:tr w:rsidR="00C34A53" w:rsidRPr="00FE4729" w14:paraId="77660D85"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13B01F" w14:textId="77777777" w:rsidR="00C34A53" w:rsidRPr="00FE4729" w:rsidRDefault="00C34A53" w:rsidP="0010284D">
            <w:pPr>
              <w:pStyle w:val="ROWTABELLA"/>
              <w:rPr>
                <w:color w:val="002060"/>
              </w:rPr>
            </w:pPr>
            <w:r w:rsidRPr="00FE4729">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5874CC" w14:textId="77777777" w:rsidR="00C34A53" w:rsidRPr="00FE4729" w:rsidRDefault="00C34A53" w:rsidP="0010284D">
            <w:pPr>
              <w:pStyle w:val="ROWTABELLA"/>
              <w:rPr>
                <w:color w:val="002060"/>
              </w:rPr>
            </w:pPr>
            <w:r w:rsidRPr="00FE4729">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285804A"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9769FB" w14:textId="77777777" w:rsidR="00C34A53" w:rsidRPr="00FE4729" w:rsidRDefault="00C34A53" w:rsidP="0010284D">
            <w:pPr>
              <w:pStyle w:val="ROWTABELLA"/>
              <w:rPr>
                <w:color w:val="002060"/>
              </w:rPr>
            </w:pPr>
            <w:r w:rsidRPr="00FE4729">
              <w:rPr>
                <w:color w:val="002060"/>
              </w:rPr>
              <w:t>19/01/2020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C98685" w14:textId="77777777" w:rsidR="00C34A53" w:rsidRPr="00FE4729" w:rsidRDefault="00C34A53" w:rsidP="0010284D">
            <w:pPr>
              <w:pStyle w:val="ROWTABELLA"/>
              <w:rPr>
                <w:color w:val="002060"/>
              </w:rPr>
            </w:pPr>
            <w:r w:rsidRPr="00FE4729">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3A68F8" w14:textId="77777777" w:rsidR="00C34A53" w:rsidRPr="00FE4729" w:rsidRDefault="00C34A53" w:rsidP="0010284D">
            <w:pPr>
              <w:pStyle w:val="ROWTABELLA"/>
              <w:rPr>
                <w:color w:val="002060"/>
              </w:rPr>
            </w:pPr>
            <w:r w:rsidRPr="00FE4729">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D9C4F8" w14:textId="77777777" w:rsidR="00C34A53" w:rsidRPr="00FE4729" w:rsidRDefault="00C34A53" w:rsidP="0010284D">
            <w:pPr>
              <w:pStyle w:val="ROWTABELLA"/>
              <w:rPr>
                <w:color w:val="002060"/>
              </w:rPr>
            </w:pPr>
            <w:r w:rsidRPr="00FE4729">
              <w:rPr>
                <w:color w:val="002060"/>
              </w:rPr>
              <w:t>VIA FRATELLI CERVI</w:t>
            </w:r>
          </w:p>
        </w:tc>
      </w:tr>
    </w:tbl>
    <w:p w14:paraId="2121A6B3" w14:textId="77777777" w:rsidR="00C34A53" w:rsidRPr="00E876E0" w:rsidRDefault="00C34A53" w:rsidP="00C34A53">
      <w:pPr>
        <w:pStyle w:val="breakline"/>
        <w:divId w:val="527259509"/>
        <w:rPr>
          <w:color w:val="002060"/>
        </w:rPr>
      </w:pPr>
    </w:p>
    <w:p w14:paraId="2304E37E"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lastRenderedPageBreak/>
        <w:t>UNDER 17 C5 REGIONALI MASCHILI</w:t>
      </w:r>
    </w:p>
    <w:p w14:paraId="0D9810AC" w14:textId="77777777" w:rsidR="00C34A53" w:rsidRPr="00E876E0" w:rsidRDefault="00C34A53" w:rsidP="00C34A53">
      <w:pPr>
        <w:pStyle w:val="TITOLOPRINC"/>
        <w:divId w:val="527259509"/>
        <w:rPr>
          <w:color w:val="002060"/>
        </w:rPr>
      </w:pPr>
      <w:r w:rsidRPr="00E876E0">
        <w:rPr>
          <w:color w:val="002060"/>
        </w:rPr>
        <w:t>VARIAZIONI AL PROGRAMMA GARE</w:t>
      </w:r>
    </w:p>
    <w:p w14:paraId="1DC45D4B" w14:textId="77777777" w:rsidR="00C34A53" w:rsidRPr="00E876E0" w:rsidRDefault="00C34A53" w:rsidP="00C34A53">
      <w:pPr>
        <w:pStyle w:val="breakline"/>
        <w:divId w:val="527259509"/>
        <w:rPr>
          <w:color w:val="002060"/>
        </w:rPr>
      </w:pPr>
    </w:p>
    <w:p w14:paraId="113BD2AD" w14:textId="77777777" w:rsidR="00C34A53" w:rsidRPr="00E876E0" w:rsidRDefault="00C34A53" w:rsidP="00C34A53">
      <w:pPr>
        <w:pStyle w:val="SOTTOTITOLOCAMPIONATO1"/>
        <w:divId w:val="527259509"/>
        <w:rPr>
          <w:color w:val="002060"/>
        </w:rPr>
      </w:pPr>
      <w:r w:rsidRPr="00E876E0">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2A29D652"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DF4D0"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75B1B9" w14:textId="77777777" w:rsidR="00C34A53" w:rsidRPr="00E876E0" w:rsidRDefault="00C34A53" w:rsidP="0010284D">
            <w:pPr>
              <w:pStyle w:val="HEADERTABELLA"/>
              <w:rPr>
                <w:color w:val="002060"/>
              </w:rPr>
            </w:pPr>
            <w:r w:rsidRPr="00E876E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FB7BC"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A8839C"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DC91F" w14:textId="77777777" w:rsidR="00C34A53" w:rsidRPr="00E876E0" w:rsidRDefault="00C34A53" w:rsidP="0010284D">
            <w:pPr>
              <w:pStyle w:val="HEADERTABELLA"/>
              <w:rPr>
                <w:color w:val="002060"/>
              </w:rPr>
            </w:pPr>
            <w:r w:rsidRPr="00E876E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96EBF" w14:textId="77777777" w:rsidR="00C34A53" w:rsidRPr="00E876E0" w:rsidRDefault="00C34A53" w:rsidP="0010284D">
            <w:pPr>
              <w:pStyle w:val="HEADERTABELLA"/>
              <w:rPr>
                <w:color w:val="002060"/>
              </w:rPr>
            </w:pPr>
            <w:r w:rsidRPr="00E876E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0A6FF9" w14:textId="77777777" w:rsidR="00C34A53" w:rsidRPr="00E876E0" w:rsidRDefault="00C34A53" w:rsidP="0010284D">
            <w:pPr>
              <w:pStyle w:val="HEADERTABELLA"/>
              <w:rPr>
                <w:color w:val="002060"/>
              </w:rPr>
            </w:pPr>
            <w:r w:rsidRPr="00E876E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69473" w14:textId="77777777" w:rsidR="00C34A53" w:rsidRPr="00E876E0" w:rsidRDefault="00C34A53" w:rsidP="0010284D">
            <w:pPr>
              <w:pStyle w:val="HEADERTABELLA"/>
              <w:rPr>
                <w:color w:val="002060"/>
              </w:rPr>
            </w:pPr>
            <w:r w:rsidRPr="00E876E0">
              <w:rPr>
                <w:color w:val="002060"/>
              </w:rPr>
              <w:t>Impianto</w:t>
            </w:r>
          </w:p>
        </w:tc>
      </w:tr>
      <w:tr w:rsidR="00C34A53" w:rsidRPr="00E876E0" w14:paraId="324641FB"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FD9C3" w14:textId="77777777" w:rsidR="00C34A53" w:rsidRPr="00E876E0" w:rsidRDefault="00C34A53" w:rsidP="0010284D">
            <w:pPr>
              <w:pStyle w:val="ROWTABELLA"/>
              <w:rPr>
                <w:color w:val="002060"/>
                <w:highlight w:val="yellow"/>
              </w:rPr>
            </w:pPr>
            <w:r w:rsidRPr="00E876E0">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1DCBD" w14:textId="77777777" w:rsidR="00C34A53" w:rsidRPr="00E876E0" w:rsidRDefault="00C34A53" w:rsidP="0010284D">
            <w:pPr>
              <w:pStyle w:val="ROWTABELLA"/>
              <w:jc w:val="center"/>
              <w:rPr>
                <w:color w:val="002060"/>
                <w:highlight w:val="yellow"/>
              </w:rPr>
            </w:pPr>
            <w:r w:rsidRPr="00E876E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E22C5" w14:textId="77777777" w:rsidR="00C34A53" w:rsidRPr="00E876E0" w:rsidRDefault="00C34A53" w:rsidP="0010284D">
            <w:pPr>
              <w:pStyle w:val="ROWTABELLA"/>
              <w:rPr>
                <w:color w:val="002060"/>
                <w:highlight w:val="yellow"/>
              </w:rPr>
            </w:pPr>
            <w:r w:rsidRPr="00E876E0">
              <w:rPr>
                <w:color w:val="002060"/>
                <w:highlight w:val="yellow"/>
              </w:rPr>
              <w:t>FUTSAL COBA SPORTIVA DIL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88675" w14:textId="77777777" w:rsidR="00C34A53" w:rsidRPr="00E876E0" w:rsidRDefault="00C34A53" w:rsidP="0010284D">
            <w:pPr>
              <w:pStyle w:val="ROWTABELLA"/>
              <w:rPr>
                <w:color w:val="002060"/>
                <w:highlight w:val="yellow"/>
              </w:rPr>
            </w:pPr>
            <w:r w:rsidRPr="00E876E0">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F465"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EA1E2" w14:textId="77777777" w:rsidR="00C34A53" w:rsidRPr="00E876E0" w:rsidRDefault="00C34A53" w:rsidP="0010284D">
            <w:pPr>
              <w:pStyle w:val="ROWTABELLA"/>
              <w:jc w:val="center"/>
              <w:rPr>
                <w:color w:val="002060"/>
              </w:rPr>
            </w:pPr>
            <w:r w:rsidRPr="00E876E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510BF" w14:textId="77777777" w:rsidR="00C34A53" w:rsidRPr="00E876E0" w:rsidRDefault="00C34A53" w:rsidP="0010284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071B0" w14:textId="77777777" w:rsidR="00C34A53" w:rsidRPr="00E876E0" w:rsidRDefault="00C34A53" w:rsidP="0010284D">
            <w:pPr>
              <w:pStyle w:val="ROWTABELLA"/>
              <w:rPr>
                <w:color w:val="002060"/>
              </w:rPr>
            </w:pPr>
            <w:r w:rsidRPr="00E876E0">
              <w:rPr>
                <w:color w:val="002060"/>
                <w:highlight w:val="yellow"/>
              </w:rPr>
              <w:t>CAMPO COPERTO RIONE MURATO FERMO VIA SIBILLA 2C</w:t>
            </w:r>
          </w:p>
        </w:tc>
      </w:tr>
    </w:tbl>
    <w:p w14:paraId="4C5E1A3E" w14:textId="77777777" w:rsidR="00C34A53" w:rsidRPr="00E876E0" w:rsidRDefault="00C34A53" w:rsidP="00C34A53">
      <w:pPr>
        <w:pStyle w:val="breakline"/>
        <w:divId w:val="527259509"/>
        <w:rPr>
          <w:color w:val="002060"/>
        </w:rPr>
      </w:pPr>
    </w:p>
    <w:p w14:paraId="5121911E" w14:textId="77777777" w:rsidR="00C34A53" w:rsidRPr="00E876E0" w:rsidRDefault="00C34A53" w:rsidP="00C34A53">
      <w:pPr>
        <w:pStyle w:val="breakline"/>
        <w:divId w:val="527259509"/>
        <w:rPr>
          <w:color w:val="002060"/>
        </w:rPr>
      </w:pPr>
    </w:p>
    <w:p w14:paraId="0FC90883" w14:textId="77777777" w:rsidR="00C34A53" w:rsidRPr="00E876E0" w:rsidRDefault="00C34A53" w:rsidP="00C34A53">
      <w:pPr>
        <w:pStyle w:val="SOTTOTITOLOCAMPIONATO1"/>
        <w:divId w:val="527259509"/>
        <w:rPr>
          <w:color w:val="002060"/>
        </w:rPr>
      </w:pPr>
      <w:r w:rsidRPr="00E876E0">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6BE19B3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58508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16E53A" w14:textId="77777777" w:rsidR="00C34A53" w:rsidRPr="00E876E0" w:rsidRDefault="00C34A53" w:rsidP="0010284D">
            <w:pPr>
              <w:pStyle w:val="HEADERTABELLA"/>
              <w:rPr>
                <w:color w:val="002060"/>
              </w:rPr>
            </w:pPr>
            <w:r w:rsidRPr="00E876E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497CB"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2029A7"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ABC83" w14:textId="77777777" w:rsidR="00C34A53" w:rsidRPr="00E876E0" w:rsidRDefault="00C34A53" w:rsidP="0010284D">
            <w:pPr>
              <w:pStyle w:val="HEADERTABELLA"/>
              <w:rPr>
                <w:color w:val="002060"/>
              </w:rPr>
            </w:pPr>
            <w:r w:rsidRPr="00E876E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EED6A" w14:textId="77777777" w:rsidR="00C34A53" w:rsidRPr="00E876E0" w:rsidRDefault="00C34A53" w:rsidP="0010284D">
            <w:pPr>
              <w:pStyle w:val="HEADERTABELLA"/>
              <w:rPr>
                <w:color w:val="002060"/>
              </w:rPr>
            </w:pPr>
            <w:r w:rsidRPr="00E876E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6F737" w14:textId="77777777" w:rsidR="00C34A53" w:rsidRPr="00E876E0" w:rsidRDefault="00C34A53" w:rsidP="0010284D">
            <w:pPr>
              <w:pStyle w:val="HEADERTABELLA"/>
              <w:rPr>
                <w:color w:val="002060"/>
              </w:rPr>
            </w:pPr>
            <w:r w:rsidRPr="00E876E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76CE9F" w14:textId="77777777" w:rsidR="00C34A53" w:rsidRPr="00E876E0" w:rsidRDefault="00C34A53" w:rsidP="0010284D">
            <w:pPr>
              <w:pStyle w:val="HEADERTABELLA"/>
              <w:rPr>
                <w:color w:val="002060"/>
              </w:rPr>
            </w:pPr>
            <w:r w:rsidRPr="00E876E0">
              <w:rPr>
                <w:color w:val="002060"/>
              </w:rPr>
              <w:t>Impianto</w:t>
            </w:r>
          </w:p>
        </w:tc>
      </w:tr>
      <w:tr w:rsidR="00C34A53" w:rsidRPr="00E876E0" w14:paraId="3F4A974F"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BF3E1" w14:textId="77777777" w:rsidR="00C34A53" w:rsidRPr="00E876E0" w:rsidRDefault="00C34A53" w:rsidP="0010284D">
            <w:pPr>
              <w:pStyle w:val="ROWTABELLA"/>
              <w:rPr>
                <w:color w:val="002060"/>
                <w:highlight w:val="yellow"/>
              </w:rPr>
            </w:pPr>
            <w:r w:rsidRPr="00E876E0">
              <w:rPr>
                <w:color w:val="002060"/>
                <w:highlight w:val="yellow"/>
              </w:rPr>
              <w:t>18/01/2020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7DE6B" w14:textId="77777777" w:rsidR="00C34A53" w:rsidRPr="00E876E0" w:rsidRDefault="00C34A53" w:rsidP="0010284D">
            <w:pPr>
              <w:pStyle w:val="ROWTABELLA"/>
              <w:jc w:val="center"/>
              <w:rPr>
                <w:color w:val="002060"/>
                <w:highlight w:val="yellow"/>
              </w:rPr>
            </w:pPr>
            <w:r w:rsidRPr="00E876E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CAD59" w14:textId="77777777" w:rsidR="00C34A53" w:rsidRPr="00E876E0" w:rsidRDefault="00C34A53" w:rsidP="0010284D">
            <w:pPr>
              <w:pStyle w:val="ROWTABELLA"/>
              <w:rPr>
                <w:color w:val="002060"/>
                <w:highlight w:val="yellow"/>
              </w:rPr>
            </w:pPr>
            <w:r w:rsidRPr="00E876E0">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3208D" w14:textId="77777777" w:rsidR="00C34A53" w:rsidRPr="00E876E0" w:rsidRDefault="00C34A53" w:rsidP="0010284D">
            <w:pPr>
              <w:pStyle w:val="ROWTABELLA"/>
              <w:rPr>
                <w:color w:val="002060"/>
                <w:highlight w:val="yellow"/>
              </w:rPr>
            </w:pPr>
            <w:r w:rsidRPr="00E876E0">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4864E"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14A4E" w14:textId="77777777" w:rsidR="00C34A53" w:rsidRPr="00E876E0" w:rsidRDefault="00C34A53" w:rsidP="0010284D">
            <w:pPr>
              <w:pStyle w:val="ROWTABELLA"/>
              <w:jc w:val="center"/>
              <w:rPr>
                <w:color w:val="002060"/>
              </w:rPr>
            </w:pPr>
            <w:r w:rsidRPr="00E876E0">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C88CC" w14:textId="77777777" w:rsidR="00C34A53" w:rsidRPr="00E876E0" w:rsidRDefault="00C34A53" w:rsidP="0010284D">
            <w:pPr>
              <w:pStyle w:val="ROWTABELLA"/>
              <w:jc w:val="center"/>
              <w:rPr>
                <w:color w:val="002060"/>
              </w:rPr>
            </w:pPr>
            <w:r w:rsidRPr="00E876E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8DAB1" w14:textId="77777777" w:rsidR="00C34A53" w:rsidRPr="00E876E0" w:rsidRDefault="00C34A53" w:rsidP="0010284D">
            <w:pPr>
              <w:rPr>
                <w:color w:val="002060"/>
              </w:rPr>
            </w:pPr>
          </w:p>
        </w:tc>
      </w:tr>
    </w:tbl>
    <w:p w14:paraId="2B9B97D4" w14:textId="77777777" w:rsidR="00C34A53" w:rsidRPr="00E876E0" w:rsidRDefault="00C34A53" w:rsidP="00C34A53">
      <w:pPr>
        <w:pStyle w:val="breakline"/>
        <w:divId w:val="527259509"/>
        <w:rPr>
          <w:color w:val="002060"/>
        </w:rPr>
      </w:pPr>
    </w:p>
    <w:p w14:paraId="0B1C6999" w14:textId="77777777" w:rsidR="00C34A53" w:rsidRPr="00E876E0" w:rsidRDefault="00C34A53" w:rsidP="00C34A53">
      <w:pPr>
        <w:pStyle w:val="breakline"/>
        <w:divId w:val="527259509"/>
        <w:rPr>
          <w:color w:val="002060"/>
        </w:rPr>
      </w:pPr>
    </w:p>
    <w:p w14:paraId="5C0BD44B" w14:textId="77777777" w:rsidR="00C34A53" w:rsidRPr="00E876E0" w:rsidRDefault="00C34A53" w:rsidP="00C34A53">
      <w:pPr>
        <w:pStyle w:val="SOTTOTITOLOCAMPIONATO1"/>
        <w:divId w:val="527259509"/>
        <w:rPr>
          <w:color w:val="002060"/>
        </w:rPr>
      </w:pPr>
      <w:r w:rsidRPr="00E876E0">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1F837412"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C268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FB8E1" w14:textId="77777777" w:rsidR="00C34A53" w:rsidRPr="00E876E0" w:rsidRDefault="00C34A53" w:rsidP="0010284D">
            <w:pPr>
              <w:pStyle w:val="HEADERTABELLA"/>
              <w:rPr>
                <w:color w:val="002060"/>
              </w:rPr>
            </w:pPr>
            <w:r w:rsidRPr="00E876E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4586B"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60E20E"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CFD1D" w14:textId="77777777" w:rsidR="00C34A53" w:rsidRPr="00E876E0" w:rsidRDefault="00C34A53" w:rsidP="0010284D">
            <w:pPr>
              <w:pStyle w:val="HEADERTABELLA"/>
              <w:rPr>
                <w:color w:val="002060"/>
              </w:rPr>
            </w:pPr>
            <w:r w:rsidRPr="00E876E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172D0E" w14:textId="77777777" w:rsidR="00C34A53" w:rsidRPr="00E876E0" w:rsidRDefault="00C34A53" w:rsidP="0010284D">
            <w:pPr>
              <w:pStyle w:val="HEADERTABELLA"/>
              <w:rPr>
                <w:color w:val="002060"/>
              </w:rPr>
            </w:pPr>
            <w:r w:rsidRPr="00E876E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86507" w14:textId="77777777" w:rsidR="00C34A53" w:rsidRPr="00E876E0" w:rsidRDefault="00C34A53" w:rsidP="0010284D">
            <w:pPr>
              <w:pStyle w:val="HEADERTABELLA"/>
              <w:rPr>
                <w:color w:val="002060"/>
              </w:rPr>
            </w:pPr>
            <w:r w:rsidRPr="00E876E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88999" w14:textId="77777777" w:rsidR="00C34A53" w:rsidRPr="00E876E0" w:rsidRDefault="00C34A53" w:rsidP="0010284D">
            <w:pPr>
              <w:pStyle w:val="HEADERTABELLA"/>
              <w:rPr>
                <w:color w:val="002060"/>
              </w:rPr>
            </w:pPr>
            <w:r w:rsidRPr="00E876E0">
              <w:rPr>
                <w:color w:val="002060"/>
              </w:rPr>
              <w:t>Impianto</w:t>
            </w:r>
          </w:p>
        </w:tc>
      </w:tr>
      <w:tr w:rsidR="00C34A53" w:rsidRPr="00E876E0" w14:paraId="101FCE4C"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8A6F1" w14:textId="77777777" w:rsidR="00C34A53" w:rsidRPr="00E876E0" w:rsidRDefault="00C34A53" w:rsidP="0010284D">
            <w:pPr>
              <w:pStyle w:val="ROWTABELLA"/>
              <w:rPr>
                <w:color w:val="002060"/>
                <w:highlight w:val="yellow"/>
              </w:rPr>
            </w:pPr>
            <w:r w:rsidRPr="00E876E0">
              <w:rPr>
                <w:color w:val="002060"/>
                <w:highlight w:val="yellow"/>
              </w:rPr>
              <w:t>19/01/2020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3236" w14:textId="77777777" w:rsidR="00C34A53" w:rsidRPr="00E876E0" w:rsidRDefault="00C34A53" w:rsidP="0010284D">
            <w:pPr>
              <w:pStyle w:val="ROWTABELLA"/>
              <w:jc w:val="center"/>
              <w:rPr>
                <w:color w:val="002060"/>
                <w:highlight w:val="yellow"/>
              </w:rPr>
            </w:pPr>
            <w:r w:rsidRPr="00E876E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8001B" w14:textId="77777777" w:rsidR="00C34A53" w:rsidRPr="00E876E0" w:rsidRDefault="00C34A53" w:rsidP="0010284D">
            <w:pPr>
              <w:pStyle w:val="ROWTABELLA"/>
              <w:rPr>
                <w:color w:val="002060"/>
                <w:highlight w:val="yellow"/>
              </w:rPr>
            </w:pPr>
            <w:r w:rsidRPr="00E876E0">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8F860" w14:textId="77777777" w:rsidR="00C34A53" w:rsidRPr="00E876E0" w:rsidRDefault="00C34A53" w:rsidP="0010284D">
            <w:pPr>
              <w:pStyle w:val="ROWTABELLA"/>
              <w:rPr>
                <w:color w:val="002060"/>
                <w:highlight w:val="yellow"/>
              </w:rPr>
            </w:pPr>
            <w:r w:rsidRPr="00E876E0">
              <w:rPr>
                <w:color w:val="002060"/>
                <w:highlight w:val="yellow"/>
              </w:rPr>
              <w:t>TENAX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D82A6" w14:textId="77777777" w:rsidR="00C34A53" w:rsidRPr="00E876E0" w:rsidRDefault="00C34A53" w:rsidP="0010284D">
            <w:pPr>
              <w:pStyle w:val="ROWTABELLA"/>
              <w:rPr>
                <w:color w:val="002060"/>
              </w:rPr>
            </w:pPr>
            <w:r w:rsidRPr="00E876E0">
              <w:rPr>
                <w:color w:val="002060"/>
              </w:rPr>
              <w:t>1</w:t>
            </w:r>
            <w:r>
              <w:rPr>
                <w:color w:val="002060"/>
              </w:rPr>
              <w:t>8</w:t>
            </w:r>
            <w:r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9D2E0" w14:textId="77777777" w:rsidR="00C34A53" w:rsidRPr="00E876E0" w:rsidRDefault="00C34A53" w:rsidP="0010284D">
            <w:pPr>
              <w:pStyle w:val="ROWTABELLA"/>
              <w:jc w:val="center"/>
              <w:rPr>
                <w:color w:val="002060"/>
              </w:rPr>
            </w:pPr>
            <w:r w:rsidRPr="00E876E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BBA89" w14:textId="77777777" w:rsidR="00C34A53" w:rsidRPr="00E876E0" w:rsidRDefault="00C34A53" w:rsidP="0010284D">
            <w:pPr>
              <w:pStyle w:val="ROWTABELLA"/>
              <w:jc w:val="center"/>
              <w:rPr>
                <w:color w:val="002060"/>
              </w:rPr>
            </w:pPr>
            <w:r w:rsidRPr="00E876E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FE778" w14:textId="77777777" w:rsidR="00C34A53" w:rsidRPr="00E876E0" w:rsidRDefault="00C34A53" w:rsidP="0010284D">
            <w:pPr>
              <w:pStyle w:val="ROWTABELLA"/>
              <w:rPr>
                <w:color w:val="002060"/>
              </w:rPr>
            </w:pPr>
            <w:r w:rsidRPr="00E876E0">
              <w:rPr>
                <w:color w:val="002060"/>
                <w:highlight w:val="yellow"/>
              </w:rPr>
              <w:t>PALESTRA SCUOLA "CARLO URBANI" POLLENZA VIA EUROPA - CASETTE VERDINI</w:t>
            </w:r>
          </w:p>
        </w:tc>
      </w:tr>
    </w:tbl>
    <w:p w14:paraId="2F39FC12" w14:textId="77777777" w:rsidR="00C34A53" w:rsidRPr="00E876E0" w:rsidRDefault="00C34A53" w:rsidP="00C34A53">
      <w:pPr>
        <w:pStyle w:val="breakline"/>
        <w:divId w:val="527259509"/>
        <w:rPr>
          <w:color w:val="002060"/>
        </w:rPr>
      </w:pPr>
    </w:p>
    <w:p w14:paraId="5E881CCC" w14:textId="77777777" w:rsidR="00C34A53" w:rsidRPr="00E876E0" w:rsidRDefault="00C34A53" w:rsidP="00C34A53">
      <w:pPr>
        <w:pStyle w:val="breakline"/>
        <w:divId w:val="527259509"/>
        <w:rPr>
          <w:color w:val="002060"/>
        </w:rPr>
      </w:pPr>
    </w:p>
    <w:p w14:paraId="26C5AB48" w14:textId="77777777" w:rsidR="00C34A53" w:rsidRPr="00E876E0" w:rsidRDefault="00C34A53" w:rsidP="00C34A53">
      <w:pPr>
        <w:pStyle w:val="TITOLOPRINC"/>
        <w:divId w:val="527259509"/>
        <w:rPr>
          <w:color w:val="002060"/>
        </w:rPr>
      </w:pPr>
      <w:r w:rsidRPr="00E876E0">
        <w:rPr>
          <w:color w:val="002060"/>
        </w:rPr>
        <w:t>RISULTATI</w:t>
      </w:r>
    </w:p>
    <w:p w14:paraId="0848B596" w14:textId="77777777" w:rsidR="00C34A53" w:rsidRPr="00E876E0" w:rsidRDefault="00C34A53" w:rsidP="00C34A53">
      <w:pPr>
        <w:pStyle w:val="breakline"/>
        <w:divId w:val="527259509"/>
        <w:rPr>
          <w:color w:val="002060"/>
        </w:rPr>
      </w:pPr>
    </w:p>
    <w:p w14:paraId="686AF975" w14:textId="77777777" w:rsidR="00C34A53" w:rsidRPr="00E876E0" w:rsidRDefault="00C34A53" w:rsidP="00C34A53">
      <w:pPr>
        <w:pStyle w:val="SOTTOTITOLOCAMPIONATO1"/>
        <w:divId w:val="527259509"/>
        <w:rPr>
          <w:color w:val="002060"/>
        </w:rPr>
      </w:pPr>
      <w:r w:rsidRPr="00E876E0">
        <w:rPr>
          <w:color w:val="002060"/>
        </w:rPr>
        <w:t>RISULTATI UFFICIALI GARE DEL 11/01/2020</w:t>
      </w:r>
    </w:p>
    <w:p w14:paraId="6AF0DFA8"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35C12E49"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C34A53" w:rsidRPr="00E876E0" w14:paraId="74FDF706"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20BFD6B3"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982E8" w14:textId="77777777" w:rsidR="00C34A53" w:rsidRPr="00E876E0" w:rsidRDefault="00C34A53" w:rsidP="0010284D">
                  <w:pPr>
                    <w:pStyle w:val="HEADERTABELLA"/>
                    <w:rPr>
                      <w:color w:val="002060"/>
                    </w:rPr>
                  </w:pPr>
                  <w:r w:rsidRPr="00E876E0">
                    <w:rPr>
                      <w:color w:val="002060"/>
                    </w:rPr>
                    <w:t>GIRONE G - 1 Giornata - A</w:t>
                  </w:r>
                </w:p>
              </w:tc>
            </w:tr>
            <w:tr w:rsidR="00C34A53" w:rsidRPr="00E876E0" w14:paraId="52B5AA43"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9C5163" w14:textId="77777777" w:rsidR="00C34A53" w:rsidRPr="00E876E0" w:rsidRDefault="00C34A53" w:rsidP="0010284D">
                  <w:pPr>
                    <w:pStyle w:val="ROWTABELLA"/>
                    <w:rPr>
                      <w:color w:val="002060"/>
                    </w:rPr>
                  </w:pPr>
                  <w:r w:rsidRPr="00E876E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EB444A" w14:textId="77777777" w:rsidR="00C34A53" w:rsidRPr="00E876E0" w:rsidRDefault="00C34A53" w:rsidP="0010284D">
                  <w:pPr>
                    <w:pStyle w:val="ROWTABELLA"/>
                    <w:rPr>
                      <w:color w:val="002060"/>
                    </w:rPr>
                  </w:pPr>
                  <w:r w:rsidRPr="00E876E0">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A7B881" w14:textId="77777777" w:rsidR="00C34A53" w:rsidRPr="00E876E0" w:rsidRDefault="00C34A53" w:rsidP="0010284D">
                  <w:pPr>
                    <w:pStyle w:val="ROWTABELLA"/>
                    <w:jc w:val="center"/>
                    <w:rPr>
                      <w:color w:val="002060"/>
                    </w:rPr>
                  </w:pPr>
                  <w:r w:rsidRPr="00E876E0">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5DFCBE" w14:textId="77777777" w:rsidR="00C34A53" w:rsidRPr="00E876E0" w:rsidRDefault="00C34A53" w:rsidP="0010284D">
                  <w:pPr>
                    <w:pStyle w:val="ROWTABELLA"/>
                    <w:jc w:val="center"/>
                    <w:rPr>
                      <w:color w:val="002060"/>
                    </w:rPr>
                  </w:pPr>
                  <w:r w:rsidRPr="00E876E0">
                    <w:rPr>
                      <w:color w:val="002060"/>
                    </w:rPr>
                    <w:t> </w:t>
                  </w:r>
                </w:p>
              </w:tc>
            </w:tr>
            <w:tr w:rsidR="00C34A53" w:rsidRPr="00E876E0" w14:paraId="0E301B4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51B0BF" w14:textId="77777777" w:rsidR="00C34A53" w:rsidRPr="00E876E0" w:rsidRDefault="00C34A53" w:rsidP="0010284D">
                  <w:pPr>
                    <w:pStyle w:val="ROWTABELLA"/>
                    <w:rPr>
                      <w:color w:val="002060"/>
                    </w:rPr>
                  </w:pPr>
                  <w:r w:rsidRPr="00E876E0">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F65226" w14:textId="77777777" w:rsidR="00C34A53" w:rsidRPr="00E876E0" w:rsidRDefault="00C34A53" w:rsidP="0010284D">
                  <w:pPr>
                    <w:pStyle w:val="ROWTABELLA"/>
                    <w:rPr>
                      <w:color w:val="002060"/>
                    </w:rPr>
                  </w:pPr>
                  <w:r w:rsidRPr="00E876E0">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ABA4F94" w14:textId="77777777" w:rsidR="00C34A53" w:rsidRPr="00E876E0" w:rsidRDefault="00C34A53" w:rsidP="0010284D">
                  <w:pPr>
                    <w:pStyle w:val="ROWTABELLA"/>
                    <w:jc w:val="center"/>
                    <w:rPr>
                      <w:color w:val="002060"/>
                    </w:rPr>
                  </w:pPr>
                  <w:r w:rsidRPr="00E876E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8B9717" w14:textId="77777777" w:rsidR="00C34A53" w:rsidRPr="00E876E0" w:rsidRDefault="00C34A53" w:rsidP="0010284D">
                  <w:pPr>
                    <w:pStyle w:val="ROWTABELLA"/>
                    <w:jc w:val="center"/>
                    <w:rPr>
                      <w:color w:val="002060"/>
                    </w:rPr>
                  </w:pPr>
                  <w:r w:rsidRPr="00E876E0">
                    <w:rPr>
                      <w:color w:val="002060"/>
                    </w:rPr>
                    <w:t> </w:t>
                  </w:r>
                </w:p>
              </w:tc>
            </w:tr>
            <w:tr w:rsidR="00C34A53" w:rsidRPr="00E876E0" w14:paraId="3B31682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936F66" w14:textId="77777777" w:rsidR="00C34A53" w:rsidRPr="00E876E0" w:rsidRDefault="00C34A53" w:rsidP="0010284D">
                  <w:pPr>
                    <w:pStyle w:val="ROWTABELLA"/>
                    <w:rPr>
                      <w:color w:val="002060"/>
                    </w:rPr>
                  </w:pPr>
                  <w:r w:rsidRPr="00E876E0">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1257884" w14:textId="77777777" w:rsidR="00C34A53" w:rsidRPr="00E876E0" w:rsidRDefault="00C34A53" w:rsidP="0010284D">
                  <w:pPr>
                    <w:pStyle w:val="ROWTABELLA"/>
                    <w:rPr>
                      <w:color w:val="002060"/>
                    </w:rPr>
                  </w:pPr>
                  <w:r w:rsidRPr="00E876E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8D3F56" w14:textId="77777777" w:rsidR="00C34A53" w:rsidRPr="00E876E0" w:rsidRDefault="00C34A53" w:rsidP="0010284D">
                  <w:pPr>
                    <w:pStyle w:val="ROWTABELLA"/>
                    <w:jc w:val="center"/>
                    <w:rPr>
                      <w:color w:val="002060"/>
                    </w:rPr>
                  </w:pPr>
                  <w:r w:rsidRPr="00E876E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C3A8DA" w14:textId="77777777" w:rsidR="00C34A53" w:rsidRPr="00E876E0" w:rsidRDefault="00C34A53" w:rsidP="0010284D">
                  <w:pPr>
                    <w:pStyle w:val="ROWTABELLA"/>
                    <w:jc w:val="center"/>
                    <w:rPr>
                      <w:color w:val="002060"/>
                    </w:rPr>
                  </w:pPr>
                  <w:r w:rsidRPr="00E876E0">
                    <w:rPr>
                      <w:color w:val="002060"/>
                    </w:rPr>
                    <w:t> </w:t>
                  </w:r>
                </w:p>
              </w:tc>
            </w:tr>
            <w:tr w:rsidR="00C34A53" w:rsidRPr="00E876E0" w14:paraId="7CA9F641"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762391" w14:textId="77777777" w:rsidR="00C34A53" w:rsidRPr="00E876E0" w:rsidRDefault="00C34A53" w:rsidP="0010284D">
                  <w:pPr>
                    <w:pStyle w:val="ROWTABELLA"/>
                    <w:rPr>
                      <w:color w:val="002060"/>
                    </w:rPr>
                  </w:pPr>
                  <w:r w:rsidRPr="00E876E0">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3F6BBC" w14:textId="77777777" w:rsidR="00C34A53" w:rsidRPr="00E876E0" w:rsidRDefault="00C34A53" w:rsidP="0010284D">
                  <w:pPr>
                    <w:pStyle w:val="ROWTABELLA"/>
                    <w:rPr>
                      <w:color w:val="002060"/>
                    </w:rPr>
                  </w:pPr>
                  <w:r w:rsidRPr="00E876E0">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14E118" w14:textId="77777777" w:rsidR="00C34A53" w:rsidRPr="00E876E0" w:rsidRDefault="00C34A53" w:rsidP="0010284D">
                  <w:pPr>
                    <w:pStyle w:val="ROWTABELLA"/>
                    <w:jc w:val="center"/>
                    <w:rPr>
                      <w:color w:val="002060"/>
                    </w:rPr>
                  </w:pPr>
                  <w:r w:rsidRPr="00E876E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0C085F" w14:textId="77777777" w:rsidR="00C34A53" w:rsidRPr="00E876E0" w:rsidRDefault="00C34A53" w:rsidP="0010284D">
                  <w:pPr>
                    <w:pStyle w:val="ROWTABELLA"/>
                    <w:jc w:val="center"/>
                    <w:rPr>
                      <w:color w:val="002060"/>
                    </w:rPr>
                  </w:pPr>
                  <w:r w:rsidRPr="00E876E0">
                    <w:rPr>
                      <w:color w:val="002060"/>
                    </w:rPr>
                    <w:t> </w:t>
                  </w:r>
                </w:p>
              </w:tc>
            </w:tr>
            <w:tr w:rsidR="00C34A53" w:rsidRPr="00E876E0" w14:paraId="3987077F"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1F592256" w14:textId="77777777" w:rsidR="00C34A53" w:rsidRPr="00E876E0" w:rsidRDefault="00C34A53" w:rsidP="0010284D">
                  <w:pPr>
                    <w:pStyle w:val="ROWTABELLA"/>
                    <w:rPr>
                      <w:color w:val="002060"/>
                    </w:rPr>
                  </w:pPr>
                  <w:r w:rsidRPr="00E876E0">
                    <w:rPr>
                      <w:color w:val="002060"/>
                    </w:rPr>
                    <w:t>(1) - disputata il 12/01/2020</w:t>
                  </w:r>
                </w:p>
              </w:tc>
            </w:tr>
          </w:tbl>
          <w:p w14:paraId="0C376D34"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5426ECD5"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65241B" w14:textId="77777777" w:rsidR="00C34A53" w:rsidRPr="00E876E0" w:rsidRDefault="00C34A53" w:rsidP="0010284D">
                  <w:pPr>
                    <w:pStyle w:val="HEADERTABELLA"/>
                    <w:rPr>
                      <w:color w:val="002060"/>
                    </w:rPr>
                  </w:pPr>
                  <w:r w:rsidRPr="00E876E0">
                    <w:rPr>
                      <w:color w:val="002060"/>
                    </w:rPr>
                    <w:t>GIRONE SA - 1 Giornata - A</w:t>
                  </w:r>
                </w:p>
              </w:tc>
            </w:tr>
            <w:tr w:rsidR="00C34A53" w:rsidRPr="00E876E0" w14:paraId="39D91E77"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589D17" w14:textId="77777777" w:rsidR="00C34A53" w:rsidRPr="00E876E0" w:rsidRDefault="00C34A53" w:rsidP="0010284D">
                  <w:pPr>
                    <w:pStyle w:val="ROWTABELLA"/>
                    <w:rPr>
                      <w:color w:val="002060"/>
                    </w:rPr>
                  </w:pPr>
                  <w:r w:rsidRPr="00E876E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8F62E9" w14:textId="77777777" w:rsidR="00C34A53" w:rsidRPr="00E876E0" w:rsidRDefault="00C34A53" w:rsidP="0010284D">
                  <w:pPr>
                    <w:pStyle w:val="ROWTABELLA"/>
                    <w:rPr>
                      <w:color w:val="002060"/>
                    </w:rPr>
                  </w:pPr>
                  <w:r w:rsidRPr="00E876E0">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23952" w14:textId="77777777" w:rsidR="00C34A53" w:rsidRPr="00E876E0" w:rsidRDefault="00C34A53" w:rsidP="0010284D">
                  <w:pPr>
                    <w:pStyle w:val="ROWTABELLA"/>
                    <w:jc w:val="center"/>
                    <w:rPr>
                      <w:color w:val="002060"/>
                    </w:rPr>
                  </w:pPr>
                  <w:r w:rsidRPr="00E876E0">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EDCCDE" w14:textId="77777777" w:rsidR="00C34A53" w:rsidRPr="00E876E0" w:rsidRDefault="00C34A53" w:rsidP="0010284D">
                  <w:pPr>
                    <w:pStyle w:val="ROWTABELLA"/>
                    <w:jc w:val="center"/>
                    <w:rPr>
                      <w:color w:val="002060"/>
                    </w:rPr>
                  </w:pPr>
                  <w:r w:rsidRPr="00E876E0">
                    <w:rPr>
                      <w:color w:val="002060"/>
                    </w:rPr>
                    <w:t> </w:t>
                  </w:r>
                </w:p>
              </w:tc>
            </w:tr>
            <w:tr w:rsidR="00C34A53" w:rsidRPr="00E876E0" w14:paraId="2AFB27CC"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728F73" w14:textId="77777777" w:rsidR="00C34A53" w:rsidRPr="00E876E0" w:rsidRDefault="00C34A53" w:rsidP="0010284D">
                  <w:pPr>
                    <w:pStyle w:val="ROWTABELLA"/>
                    <w:rPr>
                      <w:color w:val="002060"/>
                    </w:rPr>
                  </w:pPr>
                  <w:r w:rsidRPr="00E876E0">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F60EEA" w14:textId="77777777" w:rsidR="00C34A53" w:rsidRPr="00E876E0" w:rsidRDefault="00C34A53" w:rsidP="0010284D">
                  <w:pPr>
                    <w:pStyle w:val="ROWTABELLA"/>
                    <w:rPr>
                      <w:color w:val="002060"/>
                    </w:rPr>
                  </w:pPr>
                  <w:r w:rsidRPr="00E876E0">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A6DC34" w14:textId="77777777" w:rsidR="00C34A53" w:rsidRPr="00E876E0" w:rsidRDefault="00C34A53" w:rsidP="0010284D">
                  <w:pPr>
                    <w:pStyle w:val="ROWTABELLA"/>
                    <w:jc w:val="center"/>
                    <w:rPr>
                      <w:color w:val="002060"/>
                    </w:rPr>
                  </w:pPr>
                  <w:r w:rsidRPr="00E876E0">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5AB5BE" w14:textId="77777777" w:rsidR="00C34A53" w:rsidRPr="00E876E0" w:rsidRDefault="00C34A53" w:rsidP="0010284D">
                  <w:pPr>
                    <w:pStyle w:val="ROWTABELLA"/>
                    <w:jc w:val="center"/>
                    <w:rPr>
                      <w:color w:val="002060"/>
                    </w:rPr>
                  </w:pPr>
                  <w:r w:rsidRPr="00E876E0">
                    <w:rPr>
                      <w:color w:val="002060"/>
                    </w:rPr>
                    <w:t> </w:t>
                  </w:r>
                </w:p>
              </w:tc>
            </w:tr>
            <w:tr w:rsidR="00C34A53" w:rsidRPr="00E876E0" w14:paraId="640310F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32748F" w14:textId="77777777" w:rsidR="00C34A53" w:rsidRPr="00E876E0" w:rsidRDefault="00C34A53" w:rsidP="0010284D">
                  <w:pPr>
                    <w:pStyle w:val="ROWTABELLA"/>
                    <w:rPr>
                      <w:color w:val="002060"/>
                    </w:rPr>
                  </w:pPr>
                  <w:r w:rsidRPr="00E876E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AE5550" w14:textId="77777777" w:rsidR="00C34A53" w:rsidRPr="00E876E0" w:rsidRDefault="00C34A53" w:rsidP="0010284D">
                  <w:pPr>
                    <w:pStyle w:val="ROWTABELLA"/>
                    <w:rPr>
                      <w:color w:val="002060"/>
                    </w:rPr>
                  </w:pPr>
                  <w:r w:rsidRPr="00E876E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0B9CDA" w14:textId="77777777" w:rsidR="00C34A53" w:rsidRPr="00E876E0" w:rsidRDefault="00C34A53" w:rsidP="0010284D">
                  <w:pPr>
                    <w:pStyle w:val="ROWTABELLA"/>
                    <w:jc w:val="center"/>
                    <w:rPr>
                      <w:color w:val="002060"/>
                    </w:rPr>
                  </w:pPr>
                  <w:r w:rsidRPr="00E876E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18D47AA" w14:textId="77777777" w:rsidR="00C34A53" w:rsidRPr="00E876E0" w:rsidRDefault="00C34A53" w:rsidP="0010284D">
                  <w:pPr>
                    <w:pStyle w:val="ROWTABELLA"/>
                    <w:jc w:val="center"/>
                    <w:rPr>
                      <w:color w:val="002060"/>
                    </w:rPr>
                  </w:pPr>
                  <w:r w:rsidRPr="00E876E0">
                    <w:rPr>
                      <w:color w:val="002060"/>
                    </w:rPr>
                    <w:t> </w:t>
                  </w:r>
                </w:p>
              </w:tc>
            </w:tr>
            <w:tr w:rsidR="00C34A53" w:rsidRPr="00E876E0" w14:paraId="6B0213AD"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AE7CCA" w14:textId="77777777" w:rsidR="00C34A53" w:rsidRPr="00E876E0" w:rsidRDefault="00C34A53" w:rsidP="0010284D">
                  <w:pPr>
                    <w:pStyle w:val="ROWTABELLA"/>
                    <w:rPr>
                      <w:color w:val="002060"/>
                    </w:rPr>
                  </w:pPr>
                  <w:r w:rsidRPr="00E876E0">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F63FE8" w14:textId="77777777" w:rsidR="00C34A53" w:rsidRPr="00E876E0" w:rsidRDefault="00C34A53" w:rsidP="0010284D">
                  <w:pPr>
                    <w:pStyle w:val="ROWTABELLA"/>
                    <w:rPr>
                      <w:color w:val="002060"/>
                    </w:rPr>
                  </w:pPr>
                  <w:r w:rsidRPr="00E876E0">
                    <w:rPr>
                      <w:color w:val="002060"/>
                    </w:rPr>
                    <w:t>- REAL S.COSTANZO CALCIsq.B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FE57AF" w14:textId="77777777" w:rsidR="00C34A53" w:rsidRPr="00E876E0" w:rsidRDefault="00C34A53" w:rsidP="0010284D">
                  <w:pPr>
                    <w:pStyle w:val="ROWTABELLA"/>
                    <w:jc w:val="center"/>
                    <w:rPr>
                      <w:color w:val="002060"/>
                    </w:rPr>
                  </w:pPr>
                  <w:r w:rsidRPr="00E876E0">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76BB73" w14:textId="77777777" w:rsidR="00C34A53" w:rsidRPr="00E876E0" w:rsidRDefault="00C34A53" w:rsidP="0010284D">
                  <w:pPr>
                    <w:pStyle w:val="ROWTABELLA"/>
                    <w:jc w:val="center"/>
                    <w:rPr>
                      <w:color w:val="002060"/>
                    </w:rPr>
                  </w:pPr>
                  <w:r w:rsidRPr="00E876E0">
                    <w:rPr>
                      <w:color w:val="002060"/>
                    </w:rPr>
                    <w:t> </w:t>
                  </w:r>
                </w:p>
              </w:tc>
            </w:tr>
          </w:tbl>
          <w:p w14:paraId="49B9B913" w14:textId="77777777" w:rsidR="00C34A53" w:rsidRPr="00E876E0" w:rsidRDefault="00C34A53" w:rsidP="0010284D">
            <w:pPr>
              <w:rPr>
                <w:color w:val="002060"/>
              </w:rPr>
            </w:pPr>
          </w:p>
        </w:tc>
      </w:tr>
    </w:tbl>
    <w:p w14:paraId="4DFA9B50"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6DD693FB"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069EDB6C"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2528E7" w14:textId="77777777" w:rsidR="00C34A53" w:rsidRPr="00E876E0" w:rsidRDefault="00C34A53" w:rsidP="0010284D">
                  <w:pPr>
                    <w:pStyle w:val="HEADERTABELLA"/>
                    <w:rPr>
                      <w:color w:val="002060"/>
                    </w:rPr>
                  </w:pPr>
                  <w:r w:rsidRPr="00E876E0">
                    <w:rPr>
                      <w:color w:val="002060"/>
                    </w:rPr>
                    <w:t>GIRONE SB - 1 Giornata - A</w:t>
                  </w:r>
                </w:p>
              </w:tc>
            </w:tr>
            <w:tr w:rsidR="00C34A53" w:rsidRPr="00E876E0" w14:paraId="308071FC"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5465E0" w14:textId="77777777" w:rsidR="00C34A53" w:rsidRPr="00E876E0" w:rsidRDefault="00C34A53" w:rsidP="0010284D">
                  <w:pPr>
                    <w:pStyle w:val="ROWTABELLA"/>
                    <w:rPr>
                      <w:color w:val="002060"/>
                    </w:rPr>
                  </w:pPr>
                  <w:r w:rsidRPr="00E876E0">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D4F93A" w14:textId="77777777" w:rsidR="00C34A53" w:rsidRPr="00E876E0" w:rsidRDefault="00C34A53" w:rsidP="0010284D">
                  <w:pPr>
                    <w:pStyle w:val="ROWTABELLA"/>
                    <w:rPr>
                      <w:color w:val="002060"/>
                    </w:rPr>
                  </w:pPr>
                  <w:r w:rsidRPr="00E876E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69D80C" w14:textId="77777777" w:rsidR="00C34A53" w:rsidRPr="00E876E0" w:rsidRDefault="00C34A53" w:rsidP="0010284D">
                  <w:pPr>
                    <w:pStyle w:val="ROWTABELLA"/>
                    <w:jc w:val="center"/>
                    <w:rPr>
                      <w:color w:val="002060"/>
                    </w:rPr>
                  </w:pPr>
                  <w:r w:rsidRPr="00E876E0">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92241D" w14:textId="77777777" w:rsidR="00C34A53" w:rsidRPr="00E876E0" w:rsidRDefault="00C34A53" w:rsidP="0010284D">
                  <w:pPr>
                    <w:pStyle w:val="ROWTABELLA"/>
                    <w:jc w:val="center"/>
                    <w:rPr>
                      <w:color w:val="002060"/>
                    </w:rPr>
                  </w:pPr>
                  <w:r w:rsidRPr="00E876E0">
                    <w:rPr>
                      <w:color w:val="002060"/>
                    </w:rPr>
                    <w:t> </w:t>
                  </w:r>
                </w:p>
              </w:tc>
            </w:tr>
            <w:tr w:rsidR="00C34A53" w:rsidRPr="00E876E0" w14:paraId="4C288EF2"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A1975B" w14:textId="77777777" w:rsidR="00C34A53" w:rsidRPr="00E876E0" w:rsidRDefault="00C34A53" w:rsidP="0010284D">
                  <w:pPr>
                    <w:pStyle w:val="ROWTABELLA"/>
                    <w:rPr>
                      <w:color w:val="002060"/>
                    </w:rPr>
                  </w:pPr>
                  <w:r w:rsidRPr="00E876E0">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384A7D" w14:textId="77777777" w:rsidR="00C34A53" w:rsidRPr="00E876E0" w:rsidRDefault="00C34A53" w:rsidP="0010284D">
                  <w:pPr>
                    <w:pStyle w:val="ROWTABELLA"/>
                    <w:rPr>
                      <w:color w:val="002060"/>
                    </w:rPr>
                  </w:pPr>
                  <w:r w:rsidRPr="00E876E0">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8E5B60" w14:textId="77777777" w:rsidR="00C34A53" w:rsidRPr="00E876E0" w:rsidRDefault="00C34A53" w:rsidP="0010284D">
                  <w:pPr>
                    <w:pStyle w:val="ROWTABELLA"/>
                    <w:jc w:val="center"/>
                    <w:rPr>
                      <w:color w:val="002060"/>
                    </w:rPr>
                  </w:pPr>
                  <w:r w:rsidRPr="00E876E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545407" w14:textId="77777777" w:rsidR="00C34A53" w:rsidRPr="00E876E0" w:rsidRDefault="00C34A53" w:rsidP="0010284D">
                  <w:pPr>
                    <w:pStyle w:val="ROWTABELLA"/>
                    <w:jc w:val="center"/>
                    <w:rPr>
                      <w:color w:val="002060"/>
                    </w:rPr>
                  </w:pPr>
                  <w:r w:rsidRPr="00E876E0">
                    <w:rPr>
                      <w:color w:val="002060"/>
                    </w:rPr>
                    <w:t> </w:t>
                  </w:r>
                </w:p>
              </w:tc>
            </w:tr>
            <w:tr w:rsidR="00C34A53" w:rsidRPr="00E876E0" w14:paraId="4071F426"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00C429" w14:textId="77777777" w:rsidR="00C34A53" w:rsidRPr="00E876E0" w:rsidRDefault="00C34A53" w:rsidP="0010284D">
                  <w:pPr>
                    <w:pStyle w:val="ROWTABELLA"/>
                    <w:rPr>
                      <w:color w:val="002060"/>
                    </w:rPr>
                  </w:pPr>
                  <w:r w:rsidRPr="00E876E0">
                    <w:rPr>
                      <w:color w:val="002060"/>
                    </w:rPr>
                    <w:t>(1) 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724876" w14:textId="77777777" w:rsidR="00C34A53" w:rsidRPr="00E876E0" w:rsidRDefault="00C34A53" w:rsidP="0010284D">
                  <w:pPr>
                    <w:pStyle w:val="ROWTABELLA"/>
                    <w:rPr>
                      <w:color w:val="002060"/>
                    </w:rPr>
                  </w:pPr>
                  <w:r w:rsidRPr="00E876E0">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52C276" w14:textId="77777777" w:rsidR="00C34A53" w:rsidRPr="00E876E0" w:rsidRDefault="00C34A53" w:rsidP="0010284D">
                  <w:pPr>
                    <w:pStyle w:val="ROWTABELLA"/>
                    <w:jc w:val="center"/>
                    <w:rPr>
                      <w:color w:val="002060"/>
                    </w:rPr>
                  </w:pPr>
                  <w:r w:rsidRPr="00E876E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FB22C6" w14:textId="77777777" w:rsidR="00C34A53" w:rsidRPr="00E876E0" w:rsidRDefault="00C34A53" w:rsidP="0010284D">
                  <w:pPr>
                    <w:pStyle w:val="ROWTABELLA"/>
                    <w:jc w:val="center"/>
                    <w:rPr>
                      <w:color w:val="002060"/>
                    </w:rPr>
                  </w:pPr>
                  <w:r w:rsidRPr="00E876E0">
                    <w:rPr>
                      <w:color w:val="002060"/>
                    </w:rPr>
                    <w:t> </w:t>
                  </w:r>
                </w:p>
              </w:tc>
            </w:tr>
            <w:tr w:rsidR="00C34A53" w:rsidRPr="00E876E0" w14:paraId="1EF32AB3"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B0370F" w14:textId="77777777" w:rsidR="00C34A53" w:rsidRPr="00E876E0" w:rsidRDefault="00C34A53" w:rsidP="0010284D">
                  <w:pPr>
                    <w:pStyle w:val="ROWTABELLA"/>
                    <w:rPr>
                      <w:color w:val="002060"/>
                    </w:rPr>
                  </w:pPr>
                  <w:r w:rsidRPr="00E876E0">
                    <w:rPr>
                      <w:color w:val="002060"/>
                    </w:rPr>
                    <w:t>(1) 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3D31CF" w14:textId="77777777" w:rsidR="00C34A53" w:rsidRPr="00E876E0" w:rsidRDefault="00C34A53" w:rsidP="0010284D">
                  <w:pPr>
                    <w:pStyle w:val="ROWTABELLA"/>
                    <w:rPr>
                      <w:color w:val="002060"/>
                    </w:rPr>
                  </w:pPr>
                  <w:r w:rsidRPr="00E876E0">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ACB9AD" w14:textId="77777777" w:rsidR="00C34A53" w:rsidRPr="00E876E0" w:rsidRDefault="00C34A53" w:rsidP="0010284D">
                  <w:pPr>
                    <w:pStyle w:val="ROWTABELLA"/>
                    <w:jc w:val="center"/>
                    <w:rPr>
                      <w:color w:val="002060"/>
                    </w:rPr>
                  </w:pPr>
                  <w:r w:rsidRPr="00E876E0">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5BF5D7" w14:textId="77777777" w:rsidR="00C34A53" w:rsidRPr="00E876E0" w:rsidRDefault="00C34A53" w:rsidP="0010284D">
                  <w:pPr>
                    <w:pStyle w:val="ROWTABELLA"/>
                    <w:jc w:val="center"/>
                    <w:rPr>
                      <w:color w:val="002060"/>
                    </w:rPr>
                  </w:pPr>
                  <w:r w:rsidRPr="00E876E0">
                    <w:rPr>
                      <w:color w:val="002060"/>
                    </w:rPr>
                    <w:t> </w:t>
                  </w:r>
                </w:p>
              </w:tc>
            </w:tr>
            <w:tr w:rsidR="00C34A53" w:rsidRPr="00E876E0" w14:paraId="016A363A"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1B9D696" w14:textId="77777777" w:rsidR="00C34A53" w:rsidRPr="00E876E0" w:rsidRDefault="00C34A53" w:rsidP="0010284D">
                  <w:pPr>
                    <w:pStyle w:val="ROWTABELLA"/>
                    <w:rPr>
                      <w:color w:val="002060"/>
                    </w:rPr>
                  </w:pPr>
                  <w:r w:rsidRPr="00E876E0">
                    <w:rPr>
                      <w:color w:val="002060"/>
                    </w:rPr>
                    <w:t>(1) - disputata il 12/01/2020</w:t>
                  </w:r>
                </w:p>
              </w:tc>
            </w:tr>
          </w:tbl>
          <w:p w14:paraId="62AEFAC0" w14:textId="77777777" w:rsidR="00C34A53" w:rsidRPr="00E876E0" w:rsidRDefault="00C34A53" w:rsidP="0010284D">
            <w:pPr>
              <w:rPr>
                <w:color w:val="002060"/>
              </w:rPr>
            </w:pPr>
          </w:p>
        </w:tc>
      </w:tr>
    </w:tbl>
    <w:p w14:paraId="5BF7EFA1" w14:textId="77777777" w:rsidR="00C34A53" w:rsidRPr="00E876E0" w:rsidRDefault="00C34A53" w:rsidP="00C34A53">
      <w:pPr>
        <w:pStyle w:val="breakline"/>
        <w:divId w:val="527259509"/>
        <w:rPr>
          <w:color w:val="002060"/>
        </w:rPr>
      </w:pPr>
    </w:p>
    <w:p w14:paraId="51B0DF9C" w14:textId="77777777" w:rsidR="00C34A53" w:rsidRPr="00E876E0" w:rsidRDefault="00C34A53" w:rsidP="00C34A53">
      <w:pPr>
        <w:pStyle w:val="breakline"/>
        <w:divId w:val="527259509"/>
        <w:rPr>
          <w:color w:val="002060"/>
        </w:rPr>
      </w:pPr>
    </w:p>
    <w:p w14:paraId="097F41A3" w14:textId="77777777" w:rsidR="00C34A53" w:rsidRPr="00E876E0" w:rsidRDefault="00C34A53" w:rsidP="00C34A53">
      <w:pPr>
        <w:pStyle w:val="TITOLOPRINC"/>
        <w:divId w:val="527259509"/>
        <w:rPr>
          <w:color w:val="002060"/>
        </w:rPr>
      </w:pPr>
      <w:r w:rsidRPr="00E876E0">
        <w:rPr>
          <w:color w:val="002060"/>
        </w:rPr>
        <w:t>GIUDICE SPORTIVO</w:t>
      </w:r>
    </w:p>
    <w:p w14:paraId="7205B525" w14:textId="77777777" w:rsidR="00C34A53" w:rsidRPr="00E876E0" w:rsidRDefault="00C34A53" w:rsidP="00C34A53">
      <w:pPr>
        <w:pStyle w:val="diffida"/>
        <w:divId w:val="527259509"/>
        <w:rPr>
          <w:color w:val="002060"/>
        </w:rPr>
      </w:pPr>
      <w:r w:rsidRPr="00E876E0">
        <w:rPr>
          <w:color w:val="002060"/>
        </w:rPr>
        <w:lastRenderedPageBreak/>
        <w:t>Il Giudice Sportivo, Avv. Claudio Romagnoli, nella seduta del 15/01/2020 ha adottato le decisioni che di seguito integralmente si riportano:</w:t>
      </w:r>
    </w:p>
    <w:p w14:paraId="60034FB7" w14:textId="77777777" w:rsidR="00C34A53" w:rsidRPr="00E876E0" w:rsidRDefault="00C34A53" w:rsidP="00C34A53">
      <w:pPr>
        <w:pStyle w:val="titolo10"/>
        <w:divId w:val="527259509"/>
        <w:rPr>
          <w:color w:val="002060"/>
        </w:rPr>
      </w:pPr>
      <w:r w:rsidRPr="00E876E0">
        <w:rPr>
          <w:color w:val="002060"/>
        </w:rPr>
        <w:t xml:space="preserve">GARE DEL 11/ 1/2020 </w:t>
      </w:r>
    </w:p>
    <w:p w14:paraId="7A16024F"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396380F1"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39567B49" w14:textId="77777777" w:rsidR="00C34A53" w:rsidRPr="00E876E0" w:rsidRDefault="00C34A53" w:rsidP="00C34A53">
      <w:pPr>
        <w:pStyle w:val="titolo3"/>
        <w:divId w:val="527259509"/>
        <w:rPr>
          <w:color w:val="002060"/>
        </w:rPr>
      </w:pPr>
      <w:r w:rsidRPr="00E876E0">
        <w:rPr>
          <w:color w:val="002060"/>
        </w:rPr>
        <w:t xml:space="preserve">CALCIATORI NON ESPULSI </w:t>
      </w:r>
    </w:p>
    <w:p w14:paraId="45C48246" w14:textId="77777777" w:rsidR="00C34A53" w:rsidRPr="00E876E0" w:rsidRDefault="00C34A53" w:rsidP="00C34A53">
      <w:pPr>
        <w:pStyle w:val="titolo20"/>
        <w:divId w:val="527259509"/>
        <w:rPr>
          <w:color w:val="002060"/>
        </w:rPr>
      </w:pPr>
      <w:r w:rsidRPr="00E876E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20EF49D" w14:textId="77777777" w:rsidTr="00C34A53">
        <w:trPr>
          <w:divId w:val="527259509"/>
        </w:trPr>
        <w:tc>
          <w:tcPr>
            <w:tcW w:w="2200" w:type="dxa"/>
            <w:tcMar>
              <w:top w:w="20" w:type="dxa"/>
              <w:left w:w="20" w:type="dxa"/>
              <w:bottom w:w="20" w:type="dxa"/>
              <w:right w:w="20" w:type="dxa"/>
            </w:tcMar>
            <w:vAlign w:val="center"/>
          </w:tcPr>
          <w:p w14:paraId="1EC6A0B5" w14:textId="77777777" w:rsidR="00C34A53" w:rsidRPr="00E876E0" w:rsidRDefault="00C34A53" w:rsidP="0010284D">
            <w:pPr>
              <w:pStyle w:val="movimento"/>
              <w:rPr>
                <w:color w:val="002060"/>
              </w:rPr>
            </w:pPr>
            <w:r w:rsidRPr="00E876E0">
              <w:rPr>
                <w:color w:val="002060"/>
              </w:rPr>
              <w:t>TRINEI JACOPO</w:t>
            </w:r>
          </w:p>
        </w:tc>
        <w:tc>
          <w:tcPr>
            <w:tcW w:w="2200" w:type="dxa"/>
            <w:tcMar>
              <w:top w:w="20" w:type="dxa"/>
              <w:left w:w="20" w:type="dxa"/>
              <w:bottom w:w="20" w:type="dxa"/>
              <w:right w:w="20" w:type="dxa"/>
            </w:tcMar>
            <w:vAlign w:val="center"/>
          </w:tcPr>
          <w:p w14:paraId="450FFB19" w14:textId="77777777" w:rsidR="00C34A53" w:rsidRPr="00E876E0" w:rsidRDefault="00C34A53" w:rsidP="0010284D">
            <w:pPr>
              <w:pStyle w:val="movimento2"/>
              <w:rPr>
                <w:color w:val="002060"/>
              </w:rPr>
            </w:pPr>
            <w:r w:rsidRPr="00E876E0">
              <w:rPr>
                <w:color w:val="002060"/>
              </w:rPr>
              <w:t xml:space="preserve">(REAL FABRIANO) </w:t>
            </w:r>
          </w:p>
        </w:tc>
        <w:tc>
          <w:tcPr>
            <w:tcW w:w="800" w:type="dxa"/>
            <w:tcMar>
              <w:top w:w="20" w:type="dxa"/>
              <w:left w:w="20" w:type="dxa"/>
              <w:bottom w:w="20" w:type="dxa"/>
              <w:right w:w="20" w:type="dxa"/>
            </w:tcMar>
            <w:vAlign w:val="center"/>
          </w:tcPr>
          <w:p w14:paraId="1120C28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0D383B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D70F90B" w14:textId="77777777" w:rsidR="00C34A53" w:rsidRPr="00E876E0" w:rsidRDefault="00C34A53" w:rsidP="0010284D">
            <w:pPr>
              <w:pStyle w:val="movimento2"/>
              <w:rPr>
                <w:color w:val="002060"/>
              </w:rPr>
            </w:pPr>
            <w:r w:rsidRPr="00E876E0">
              <w:rPr>
                <w:color w:val="002060"/>
              </w:rPr>
              <w:t> </w:t>
            </w:r>
          </w:p>
        </w:tc>
      </w:tr>
    </w:tbl>
    <w:p w14:paraId="02CAE7CE"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570D7470" w14:textId="77777777" w:rsidTr="00C34A53">
        <w:trPr>
          <w:divId w:val="527259509"/>
        </w:trPr>
        <w:tc>
          <w:tcPr>
            <w:tcW w:w="2200" w:type="dxa"/>
            <w:tcMar>
              <w:top w:w="20" w:type="dxa"/>
              <w:left w:w="20" w:type="dxa"/>
              <w:bottom w:w="20" w:type="dxa"/>
              <w:right w:w="20" w:type="dxa"/>
            </w:tcMar>
            <w:vAlign w:val="center"/>
          </w:tcPr>
          <w:p w14:paraId="3D2B893A" w14:textId="77777777" w:rsidR="00C34A53" w:rsidRPr="00E876E0" w:rsidRDefault="00C34A53" w:rsidP="0010284D">
            <w:pPr>
              <w:pStyle w:val="movimento"/>
              <w:rPr>
                <w:color w:val="002060"/>
              </w:rPr>
            </w:pPr>
            <w:r w:rsidRPr="00E876E0">
              <w:rPr>
                <w:color w:val="002060"/>
              </w:rPr>
              <w:t>TOPPI SIMONE</w:t>
            </w:r>
          </w:p>
        </w:tc>
        <w:tc>
          <w:tcPr>
            <w:tcW w:w="2200" w:type="dxa"/>
            <w:tcMar>
              <w:top w:w="20" w:type="dxa"/>
              <w:left w:w="20" w:type="dxa"/>
              <w:bottom w:w="20" w:type="dxa"/>
              <w:right w:w="20" w:type="dxa"/>
            </w:tcMar>
            <w:vAlign w:val="center"/>
          </w:tcPr>
          <w:p w14:paraId="4A3C432C" w14:textId="77777777" w:rsidR="00C34A53" w:rsidRPr="00E876E0" w:rsidRDefault="00C34A53" w:rsidP="0010284D">
            <w:pPr>
              <w:pStyle w:val="movimento2"/>
              <w:rPr>
                <w:color w:val="002060"/>
              </w:rPr>
            </w:pPr>
            <w:r w:rsidRPr="00E876E0">
              <w:rPr>
                <w:color w:val="002060"/>
              </w:rPr>
              <w:t xml:space="preserve">(AUDAX 1970 S.ANGELO) </w:t>
            </w:r>
          </w:p>
        </w:tc>
        <w:tc>
          <w:tcPr>
            <w:tcW w:w="800" w:type="dxa"/>
            <w:tcMar>
              <w:top w:w="20" w:type="dxa"/>
              <w:left w:w="20" w:type="dxa"/>
              <w:bottom w:w="20" w:type="dxa"/>
              <w:right w:w="20" w:type="dxa"/>
            </w:tcMar>
            <w:vAlign w:val="center"/>
          </w:tcPr>
          <w:p w14:paraId="04E9DC4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AB576B4"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E978D1D" w14:textId="77777777" w:rsidR="00C34A53" w:rsidRPr="00E876E0" w:rsidRDefault="00C34A53" w:rsidP="0010284D">
            <w:pPr>
              <w:pStyle w:val="movimento2"/>
              <w:rPr>
                <w:color w:val="002060"/>
              </w:rPr>
            </w:pPr>
            <w:r w:rsidRPr="00E876E0">
              <w:rPr>
                <w:color w:val="002060"/>
              </w:rPr>
              <w:t> </w:t>
            </w:r>
          </w:p>
        </w:tc>
      </w:tr>
    </w:tbl>
    <w:p w14:paraId="3A38E3E6"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C9557FA" w14:textId="77777777" w:rsidTr="00C34A53">
        <w:trPr>
          <w:divId w:val="527259509"/>
        </w:trPr>
        <w:tc>
          <w:tcPr>
            <w:tcW w:w="2200" w:type="dxa"/>
            <w:tcMar>
              <w:top w:w="20" w:type="dxa"/>
              <w:left w:w="20" w:type="dxa"/>
              <w:bottom w:w="20" w:type="dxa"/>
              <w:right w:w="20" w:type="dxa"/>
            </w:tcMar>
            <w:vAlign w:val="center"/>
          </w:tcPr>
          <w:p w14:paraId="338BC805" w14:textId="77777777" w:rsidR="00C34A53" w:rsidRPr="00E876E0" w:rsidRDefault="00C34A53" w:rsidP="0010284D">
            <w:pPr>
              <w:pStyle w:val="movimento"/>
              <w:rPr>
                <w:color w:val="002060"/>
              </w:rPr>
            </w:pPr>
            <w:r w:rsidRPr="00E876E0">
              <w:rPr>
                <w:color w:val="002060"/>
              </w:rPr>
              <w:t>MARZIONI NICOLA</w:t>
            </w:r>
          </w:p>
        </w:tc>
        <w:tc>
          <w:tcPr>
            <w:tcW w:w="2200" w:type="dxa"/>
            <w:tcMar>
              <w:top w:w="20" w:type="dxa"/>
              <w:left w:w="20" w:type="dxa"/>
              <w:bottom w:w="20" w:type="dxa"/>
              <w:right w:w="20" w:type="dxa"/>
            </w:tcMar>
            <w:vAlign w:val="center"/>
          </w:tcPr>
          <w:p w14:paraId="14853D03" w14:textId="77777777" w:rsidR="00C34A53" w:rsidRPr="00E876E0" w:rsidRDefault="00C34A53" w:rsidP="0010284D">
            <w:pPr>
              <w:pStyle w:val="movimento2"/>
              <w:rPr>
                <w:color w:val="002060"/>
              </w:rPr>
            </w:pPr>
            <w:r w:rsidRPr="00E876E0">
              <w:rPr>
                <w:color w:val="002060"/>
              </w:rPr>
              <w:t xml:space="preserve">(FFJ CALCIO A 5) </w:t>
            </w:r>
          </w:p>
        </w:tc>
        <w:tc>
          <w:tcPr>
            <w:tcW w:w="800" w:type="dxa"/>
            <w:tcMar>
              <w:top w:w="20" w:type="dxa"/>
              <w:left w:w="20" w:type="dxa"/>
              <w:bottom w:w="20" w:type="dxa"/>
              <w:right w:w="20" w:type="dxa"/>
            </w:tcMar>
            <w:vAlign w:val="center"/>
          </w:tcPr>
          <w:p w14:paraId="568263B8"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3387C8F"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090F5750" w14:textId="77777777" w:rsidR="00C34A53" w:rsidRPr="00E876E0" w:rsidRDefault="00C34A53" w:rsidP="0010284D">
            <w:pPr>
              <w:pStyle w:val="movimento2"/>
              <w:rPr>
                <w:color w:val="002060"/>
              </w:rPr>
            </w:pPr>
            <w:r w:rsidRPr="00E876E0">
              <w:rPr>
                <w:color w:val="002060"/>
              </w:rPr>
              <w:t> </w:t>
            </w:r>
          </w:p>
        </w:tc>
      </w:tr>
    </w:tbl>
    <w:p w14:paraId="785CE955" w14:textId="77777777" w:rsidR="00C34A53" w:rsidRPr="00E876E0" w:rsidRDefault="00C34A53" w:rsidP="00C34A53">
      <w:pPr>
        <w:pStyle w:val="titolo10"/>
        <w:divId w:val="527259509"/>
        <w:rPr>
          <w:color w:val="002060"/>
        </w:rPr>
      </w:pPr>
      <w:r w:rsidRPr="00E876E0">
        <w:rPr>
          <w:color w:val="002060"/>
        </w:rPr>
        <w:t xml:space="preserve">GARE DEL 12/ 1/2020 </w:t>
      </w:r>
    </w:p>
    <w:p w14:paraId="1F706814" w14:textId="77777777" w:rsidR="00C34A53" w:rsidRPr="00E876E0" w:rsidRDefault="00C34A53" w:rsidP="00C34A53">
      <w:pPr>
        <w:pStyle w:val="titolo7a"/>
        <w:divId w:val="527259509"/>
        <w:rPr>
          <w:color w:val="002060"/>
        </w:rPr>
      </w:pPr>
      <w:r w:rsidRPr="00E876E0">
        <w:rPr>
          <w:color w:val="002060"/>
        </w:rPr>
        <w:t xml:space="preserve">PROVVEDIMENTI DISCIPLINARI </w:t>
      </w:r>
    </w:p>
    <w:p w14:paraId="36558708"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0A2A077D" w14:textId="77777777" w:rsidR="00C34A53" w:rsidRPr="00E876E0" w:rsidRDefault="00C34A53" w:rsidP="00C34A53">
      <w:pPr>
        <w:pStyle w:val="titolo3"/>
        <w:divId w:val="527259509"/>
        <w:rPr>
          <w:color w:val="002060"/>
        </w:rPr>
      </w:pPr>
      <w:r w:rsidRPr="00E876E0">
        <w:rPr>
          <w:color w:val="002060"/>
        </w:rPr>
        <w:t xml:space="preserve">CALCIATORI NON ESPULSI </w:t>
      </w:r>
    </w:p>
    <w:p w14:paraId="096E0820" w14:textId="77777777" w:rsidR="00C34A53" w:rsidRPr="00E876E0" w:rsidRDefault="00C34A53" w:rsidP="00C34A53">
      <w:pPr>
        <w:pStyle w:val="titolo20"/>
        <w:divId w:val="527259509"/>
        <w:rPr>
          <w:color w:val="002060"/>
        </w:rPr>
      </w:pPr>
      <w:r w:rsidRPr="00E876E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02F15CB6" w14:textId="77777777" w:rsidTr="00C34A53">
        <w:trPr>
          <w:divId w:val="527259509"/>
        </w:trPr>
        <w:tc>
          <w:tcPr>
            <w:tcW w:w="2200" w:type="dxa"/>
            <w:tcMar>
              <w:top w:w="20" w:type="dxa"/>
              <w:left w:w="20" w:type="dxa"/>
              <w:bottom w:w="20" w:type="dxa"/>
              <w:right w:w="20" w:type="dxa"/>
            </w:tcMar>
            <w:vAlign w:val="center"/>
          </w:tcPr>
          <w:p w14:paraId="5D3A7290" w14:textId="77777777" w:rsidR="00C34A53" w:rsidRPr="00E876E0" w:rsidRDefault="00C34A53" w:rsidP="0010284D">
            <w:pPr>
              <w:pStyle w:val="movimento"/>
              <w:rPr>
                <w:color w:val="002060"/>
              </w:rPr>
            </w:pPr>
            <w:r w:rsidRPr="00E876E0">
              <w:rPr>
                <w:color w:val="002060"/>
              </w:rPr>
              <w:t>GIACOMOZZI MICHELE</w:t>
            </w:r>
          </w:p>
        </w:tc>
        <w:tc>
          <w:tcPr>
            <w:tcW w:w="2200" w:type="dxa"/>
            <w:tcMar>
              <w:top w:w="20" w:type="dxa"/>
              <w:left w:w="20" w:type="dxa"/>
              <w:bottom w:w="20" w:type="dxa"/>
              <w:right w:w="20" w:type="dxa"/>
            </w:tcMar>
            <w:vAlign w:val="center"/>
          </w:tcPr>
          <w:p w14:paraId="2649EE55" w14:textId="77777777" w:rsidR="00C34A53" w:rsidRPr="00E876E0" w:rsidRDefault="00C34A53" w:rsidP="0010284D">
            <w:pPr>
              <w:pStyle w:val="movimento2"/>
              <w:rPr>
                <w:color w:val="002060"/>
              </w:rPr>
            </w:pPr>
            <w:r w:rsidRPr="00E876E0">
              <w:rPr>
                <w:color w:val="002060"/>
              </w:rPr>
              <w:t xml:space="preserve">(MOGLIANESE) </w:t>
            </w:r>
          </w:p>
        </w:tc>
        <w:tc>
          <w:tcPr>
            <w:tcW w:w="800" w:type="dxa"/>
            <w:tcMar>
              <w:top w:w="20" w:type="dxa"/>
              <w:left w:w="20" w:type="dxa"/>
              <w:bottom w:w="20" w:type="dxa"/>
              <w:right w:w="20" w:type="dxa"/>
            </w:tcMar>
            <w:vAlign w:val="center"/>
          </w:tcPr>
          <w:p w14:paraId="7D48FB8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73E77E21" w14:textId="77777777" w:rsidR="00C34A53" w:rsidRPr="00E876E0" w:rsidRDefault="00C34A53" w:rsidP="0010284D">
            <w:pPr>
              <w:pStyle w:val="movimento"/>
              <w:rPr>
                <w:color w:val="002060"/>
              </w:rPr>
            </w:pPr>
            <w:r w:rsidRPr="00E876E0">
              <w:rPr>
                <w:color w:val="002060"/>
              </w:rPr>
              <w:t>MATTIOLI CRISTIAN</w:t>
            </w:r>
          </w:p>
        </w:tc>
        <w:tc>
          <w:tcPr>
            <w:tcW w:w="2200" w:type="dxa"/>
            <w:tcMar>
              <w:top w:w="20" w:type="dxa"/>
              <w:left w:w="20" w:type="dxa"/>
              <w:bottom w:w="20" w:type="dxa"/>
              <w:right w:w="20" w:type="dxa"/>
            </w:tcMar>
            <w:vAlign w:val="center"/>
          </w:tcPr>
          <w:p w14:paraId="12DEA875" w14:textId="77777777" w:rsidR="00C34A53" w:rsidRPr="00E876E0" w:rsidRDefault="00C34A53" w:rsidP="0010284D">
            <w:pPr>
              <w:pStyle w:val="movimento2"/>
              <w:rPr>
                <w:color w:val="002060"/>
              </w:rPr>
            </w:pPr>
            <w:r w:rsidRPr="00E876E0">
              <w:rPr>
                <w:color w:val="002060"/>
              </w:rPr>
              <w:t xml:space="preserve">(REAL S.COSTANZO CALCIO 5) </w:t>
            </w:r>
          </w:p>
        </w:tc>
      </w:tr>
      <w:tr w:rsidR="00C34A53" w:rsidRPr="00E876E0" w14:paraId="6EC15855" w14:textId="77777777" w:rsidTr="00C34A53">
        <w:trPr>
          <w:divId w:val="527259509"/>
        </w:trPr>
        <w:tc>
          <w:tcPr>
            <w:tcW w:w="2200" w:type="dxa"/>
            <w:tcMar>
              <w:top w:w="20" w:type="dxa"/>
              <w:left w:w="20" w:type="dxa"/>
              <w:bottom w:w="20" w:type="dxa"/>
              <w:right w:w="20" w:type="dxa"/>
            </w:tcMar>
            <w:vAlign w:val="center"/>
          </w:tcPr>
          <w:p w14:paraId="007E5B2F" w14:textId="77777777" w:rsidR="00C34A53" w:rsidRPr="00E876E0" w:rsidRDefault="00C34A53" w:rsidP="0010284D">
            <w:pPr>
              <w:pStyle w:val="movimento"/>
              <w:rPr>
                <w:color w:val="002060"/>
              </w:rPr>
            </w:pPr>
            <w:r w:rsidRPr="00E876E0">
              <w:rPr>
                <w:color w:val="002060"/>
              </w:rPr>
              <w:t>FEDELI DANIELE</w:t>
            </w:r>
          </w:p>
        </w:tc>
        <w:tc>
          <w:tcPr>
            <w:tcW w:w="2200" w:type="dxa"/>
            <w:tcMar>
              <w:top w:w="20" w:type="dxa"/>
              <w:left w:w="20" w:type="dxa"/>
              <w:bottom w:w="20" w:type="dxa"/>
              <w:right w:w="20" w:type="dxa"/>
            </w:tcMar>
            <w:vAlign w:val="center"/>
          </w:tcPr>
          <w:p w14:paraId="0A7CBBDF" w14:textId="77777777" w:rsidR="00C34A53" w:rsidRPr="00E876E0" w:rsidRDefault="00C34A53" w:rsidP="0010284D">
            <w:pPr>
              <w:pStyle w:val="movimento2"/>
              <w:rPr>
                <w:color w:val="002060"/>
              </w:rPr>
            </w:pPr>
            <w:r w:rsidRPr="00E876E0">
              <w:rPr>
                <w:color w:val="002060"/>
              </w:rPr>
              <w:t xml:space="preserve">(TENAX CASTELFIDARDO) </w:t>
            </w:r>
          </w:p>
        </w:tc>
        <w:tc>
          <w:tcPr>
            <w:tcW w:w="800" w:type="dxa"/>
            <w:tcMar>
              <w:top w:w="20" w:type="dxa"/>
              <w:left w:w="20" w:type="dxa"/>
              <w:bottom w:w="20" w:type="dxa"/>
              <w:right w:w="20" w:type="dxa"/>
            </w:tcMar>
            <w:vAlign w:val="center"/>
          </w:tcPr>
          <w:p w14:paraId="6E40216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2D4EAA3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DE3FF2E" w14:textId="77777777" w:rsidR="00C34A53" w:rsidRPr="00E876E0" w:rsidRDefault="00C34A53" w:rsidP="0010284D">
            <w:pPr>
              <w:pStyle w:val="movimento2"/>
              <w:rPr>
                <w:color w:val="002060"/>
              </w:rPr>
            </w:pPr>
            <w:r w:rsidRPr="00E876E0">
              <w:rPr>
                <w:color w:val="002060"/>
              </w:rPr>
              <w:t> </w:t>
            </w:r>
          </w:p>
        </w:tc>
      </w:tr>
    </w:tbl>
    <w:p w14:paraId="0A669FCE"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33B856A3" w14:textId="77777777" w:rsidTr="00C34A53">
        <w:trPr>
          <w:divId w:val="527259509"/>
        </w:trPr>
        <w:tc>
          <w:tcPr>
            <w:tcW w:w="2200" w:type="dxa"/>
            <w:tcMar>
              <w:top w:w="20" w:type="dxa"/>
              <w:left w:w="20" w:type="dxa"/>
              <w:bottom w:w="20" w:type="dxa"/>
              <w:right w:w="20" w:type="dxa"/>
            </w:tcMar>
            <w:vAlign w:val="center"/>
          </w:tcPr>
          <w:p w14:paraId="1E0D5D1B" w14:textId="77777777" w:rsidR="00C34A53" w:rsidRPr="00E876E0" w:rsidRDefault="00C34A53" w:rsidP="0010284D">
            <w:pPr>
              <w:pStyle w:val="movimento"/>
              <w:rPr>
                <w:color w:val="002060"/>
              </w:rPr>
            </w:pPr>
            <w:r w:rsidRPr="00E876E0">
              <w:rPr>
                <w:color w:val="002060"/>
              </w:rPr>
              <w:t>BALDELLI NICCOLO</w:t>
            </w:r>
          </w:p>
        </w:tc>
        <w:tc>
          <w:tcPr>
            <w:tcW w:w="2200" w:type="dxa"/>
            <w:tcMar>
              <w:top w:w="20" w:type="dxa"/>
              <w:left w:w="20" w:type="dxa"/>
              <w:bottom w:w="20" w:type="dxa"/>
              <w:right w:w="20" w:type="dxa"/>
            </w:tcMar>
            <w:vAlign w:val="center"/>
          </w:tcPr>
          <w:p w14:paraId="01B9A24A" w14:textId="77777777" w:rsidR="00C34A53" w:rsidRPr="00E876E0" w:rsidRDefault="00C34A53" w:rsidP="0010284D">
            <w:pPr>
              <w:pStyle w:val="movimento2"/>
              <w:rPr>
                <w:color w:val="002060"/>
              </w:rPr>
            </w:pPr>
            <w:r w:rsidRPr="00E876E0">
              <w:rPr>
                <w:color w:val="002060"/>
              </w:rPr>
              <w:t xml:space="preserve">(C.U.S. MACERATA CALCIO A5) </w:t>
            </w:r>
          </w:p>
        </w:tc>
        <w:tc>
          <w:tcPr>
            <w:tcW w:w="800" w:type="dxa"/>
            <w:tcMar>
              <w:top w:w="20" w:type="dxa"/>
              <w:left w:w="20" w:type="dxa"/>
              <w:bottom w:w="20" w:type="dxa"/>
              <w:right w:w="20" w:type="dxa"/>
            </w:tcMar>
            <w:vAlign w:val="center"/>
          </w:tcPr>
          <w:p w14:paraId="49939D5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F06FB41" w14:textId="77777777" w:rsidR="00C34A53" w:rsidRPr="00E876E0" w:rsidRDefault="00C34A53" w:rsidP="0010284D">
            <w:pPr>
              <w:pStyle w:val="movimento"/>
              <w:rPr>
                <w:color w:val="002060"/>
              </w:rPr>
            </w:pPr>
            <w:r w:rsidRPr="00E876E0">
              <w:rPr>
                <w:color w:val="002060"/>
              </w:rPr>
              <w:t>PANTANETTI DIEGO</w:t>
            </w:r>
          </w:p>
        </w:tc>
        <w:tc>
          <w:tcPr>
            <w:tcW w:w="2200" w:type="dxa"/>
            <w:tcMar>
              <w:top w:w="20" w:type="dxa"/>
              <w:left w:w="20" w:type="dxa"/>
              <w:bottom w:w="20" w:type="dxa"/>
              <w:right w:w="20" w:type="dxa"/>
            </w:tcMar>
            <w:vAlign w:val="center"/>
          </w:tcPr>
          <w:p w14:paraId="09E1BA64" w14:textId="77777777" w:rsidR="00C34A53" w:rsidRPr="00E876E0" w:rsidRDefault="00C34A53" w:rsidP="0010284D">
            <w:pPr>
              <w:pStyle w:val="movimento2"/>
              <w:rPr>
                <w:color w:val="002060"/>
              </w:rPr>
            </w:pPr>
            <w:r w:rsidRPr="00E876E0">
              <w:rPr>
                <w:color w:val="002060"/>
              </w:rPr>
              <w:t xml:space="preserve">(C.U.S. MACERATA CALCIO A5) </w:t>
            </w:r>
          </w:p>
        </w:tc>
      </w:tr>
      <w:tr w:rsidR="00C34A53" w:rsidRPr="00E876E0" w14:paraId="6ED7804D" w14:textId="77777777" w:rsidTr="00C34A53">
        <w:trPr>
          <w:divId w:val="527259509"/>
        </w:trPr>
        <w:tc>
          <w:tcPr>
            <w:tcW w:w="2200" w:type="dxa"/>
            <w:tcMar>
              <w:top w:w="20" w:type="dxa"/>
              <w:left w:w="20" w:type="dxa"/>
              <w:bottom w:w="20" w:type="dxa"/>
              <w:right w:w="20" w:type="dxa"/>
            </w:tcMar>
            <w:vAlign w:val="center"/>
          </w:tcPr>
          <w:p w14:paraId="41E0698E" w14:textId="77777777" w:rsidR="00C34A53" w:rsidRPr="00E876E0" w:rsidRDefault="00C34A53" w:rsidP="0010284D">
            <w:pPr>
              <w:pStyle w:val="movimento"/>
              <w:rPr>
                <w:color w:val="002060"/>
              </w:rPr>
            </w:pPr>
            <w:r w:rsidRPr="00E876E0">
              <w:rPr>
                <w:color w:val="002060"/>
              </w:rPr>
              <w:t>PROPERZI ELIA</w:t>
            </w:r>
          </w:p>
        </w:tc>
        <w:tc>
          <w:tcPr>
            <w:tcW w:w="2200" w:type="dxa"/>
            <w:tcMar>
              <w:top w:w="20" w:type="dxa"/>
              <w:left w:w="20" w:type="dxa"/>
              <w:bottom w:w="20" w:type="dxa"/>
              <w:right w:w="20" w:type="dxa"/>
            </w:tcMar>
            <w:vAlign w:val="center"/>
          </w:tcPr>
          <w:p w14:paraId="593E4B38" w14:textId="77777777" w:rsidR="00C34A53" w:rsidRPr="00E876E0" w:rsidRDefault="00C34A53" w:rsidP="0010284D">
            <w:pPr>
              <w:pStyle w:val="movimento2"/>
              <w:rPr>
                <w:color w:val="002060"/>
              </w:rPr>
            </w:pPr>
            <w:r w:rsidRPr="00E876E0">
              <w:rPr>
                <w:color w:val="002060"/>
              </w:rPr>
              <w:t xml:space="preserve">(FUTSAL FBC) </w:t>
            </w:r>
          </w:p>
        </w:tc>
        <w:tc>
          <w:tcPr>
            <w:tcW w:w="800" w:type="dxa"/>
            <w:tcMar>
              <w:top w:w="20" w:type="dxa"/>
              <w:left w:w="20" w:type="dxa"/>
              <w:bottom w:w="20" w:type="dxa"/>
              <w:right w:w="20" w:type="dxa"/>
            </w:tcMar>
            <w:vAlign w:val="center"/>
          </w:tcPr>
          <w:p w14:paraId="45D88CFE"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FA5CA76" w14:textId="77777777" w:rsidR="00C34A53" w:rsidRPr="00E876E0" w:rsidRDefault="00C34A53" w:rsidP="0010284D">
            <w:pPr>
              <w:pStyle w:val="movimento"/>
              <w:rPr>
                <w:color w:val="002060"/>
              </w:rPr>
            </w:pPr>
            <w:r w:rsidRPr="00E876E0">
              <w:rPr>
                <w:color w:val="002060"/>
              </w:rPr>
              <w:t>ZAPPASODI GIOVANNI</w:t>
            </w:r>
          </w:p>
        </w:tc>
        <w:tc>
          <w:tcPr>
            <w:tcW w:w="2200" w:type="dxa"/>
            <w:tcMar>
              <w:top w:w="20" w:type="dxa"/>
              <w:left w:w="20" w:type="dxa"/>
              <w:bottom w:w="20" w:type="dxa"/>
              <w:right w:w="20" w:type="dxa"/>
            </w:tcMar>
            <w:vAlign w:val="center"/>
          </w:tcPr>
          <w:p w14:paraId="3654D0B5" w14:textId="77777777" w:rsidR="00C34A53" w:rsidRPr="00E876E0" w:rsidRDefault="00C34A53" w:rsidP="0010284D">
            <w:pPr>
              <w:pStyle w:val="movimento2"/>
              <w:rPr>
                <w:color w:val="002060"/>
              </w:rPr>
            </w:pPr>
            <w:r w:rsidRPr="00E876E0">
              <w:rPr>
                <w:color w:val="002060"/>
              </w:rPr>
              <w:t xml:space="preserve">(POLISPORTIVA GAGLIARDA) </w:t>
            </w:r>
          </w:p>
        </w:tc>
      </w:tr>
      <w:tr w:rsidR="00C34A53" w:rsidRPr="00E876E0" w14:paraId="29D793AD" w14:textId="77777777" w:rsidTr="00C34A53">
        <w:trPr>
          <w:divId w:val="527259509"/>
        </w:trPr>
        <w:tc>
          <w:tcPr>
            <w:tcW w:w="2200" w:type="dxa"/>
            <w:tcMar>
              <w:top w:w="20" w:type="dxa"/>
              <w:left w:w="20" w:type="dxa"/>
              <w:bottom w:w="20" w:type="dxa"/>
              <w:right w:w="20" w:type="dxa"/>
            </w:tcMar>
            <w:vAlign w:val="center"/>
          </w:tcPr>
          <w:p w14:paraId="5C61EDED" w14:textId="77777777" w:rsidR="00C34A53" w:rsidRPr="00E876E0" w:rsidRDefault="00C34A53" w:rsidP="0010284D">
            <w:pPr>
              <w:pStyle w:val="movimento"/>
              <w:rPr>
                <w:color w:val="002060"/>
              </w:rPr>
            </w:pPr>
            <w:r w:rsidRPr="00E876E0">
              <w:rPr>
                <w:color w:val="002060"/>
              </w:rPr>
              <w:t>VESPRINI ALEX</w:t>
            </w:r>
          </w:p>
        </w:tc>
        <w:tc>
          <w:tcPr>
            <w:tcW w:w="2200" w:type="dxa"/>
            <w:tcMar>
              <w:top w:w="20" w:type="dxa"/>
              <w:left w:w="20" w:type="dxa"/>
              <w:bottom w:w="20" w:type="dxa"/>
              <w:right w:w="20" w:type="dxa"/>
            </w:tcMar>
            <w:vAlign w:val="center"/>
          </w:tcPr>
          <w:p w14:paraId="33F182ED"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5338922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C4C4DD1"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6522EBB" w14:textId="77777777" w:rsidR="00C34A53" w:rsidRPr="00E876E0" w:rsidRDefault="00C34A53" w:rsidP="0010284D">
            <w:pPr>
              <w:pStyle w:val="movimento2"/>
              <w:rPr>
                <w:color w:val="002060"/>
              </w:rPr>
            </w:pPr>
            <w:r w:rsidRPr="00E876E0">
              <w:rPr>
                <w:color w:val="002060"/>
              </w:rPr>
              <w:t> </w:t>
            </w:r>
          </w:p>
        </w:tc>
      </w:tr>
    </w:tbl>
    <w:p w14:paraId="4E492239"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2169F091" w14:textId="77777777" w:rsidTr="00C34A53">
        <w:trPr>
          <w:divId w:val="527259509"/>
        </w:trPr>
        <w:tc>
          <w:tcPr>
            <w:tcW w:w="2200" w:type="dxa"/>
            <w:tcMar>
              <w:top w:w="20" w:type="dxa"/>
              <w:left w:w="20" w:type="dxa"/>
              <w:bottom w:w="20" w:type="dxa"/>
              <w:right w:w="20" w:type="dxa"/>
            </w:tcMar>
            <w:vAlign w:val="center"/>
          </w:tcPr>
          <w:p w14:paraId="66B2BE65" w14:textId="77777777" w:rsidR="00C34A53" w:rsidRPr="00E876E0" w:rsidRDefault="00C34A53" w:rsidP="0010284D">
            <w:pPr>
              <w:pStyle w:val="movimento"/>
              <w:rPr>
                <w:color w:val="002060"/>
              </w:rPr>
            </w:pPr>
            <w:r w:rsidRPr="00E876E0">
              <w:rPr>
                <w:color w:val="002060"/>
              </w:rPr>
              <w:t>PETRINI FEDERICO</w:t>
            </w:r>
          </w:p>
        </w:tc>
        <w:tc>
          <w:tcPr>
            <w:tcW w:w="2200" w:type="dxa"/>
            <w:tcMar>
              <w:top w:w="20" w:type="dxa"/>
              <w:left w:w="20" w:type="dxa"/>
              <w:bottom w:w="20" w:type="dxa"/>
              <w:right w:w="20" w:type="dxa"/>
            </w:tcMar>
            <w:vAlign w:val="center"/>
          </w:tcPr>
          <w:p w14:paraId="723F12CA" w14:textId="77777777" w:rsidR="00C34A53" w:rsidRPr="00E876E0" w:rsidRDefault="00C34A53" w:rsidP="0010284D">
            <w:pPr>
              <w:pStyle w:val="movimento2"/>
              <w:rPr>
                <w:color w:val="002060"/>
              </w:rPr>
            </w:pPr>
            <w:r w:rsidRPr="00E876E0">
              <w:rPr>
                <w:color w:val="002060"/>
              </w:rPr>
              <w:t xml:space="preserve">(NUOVA JUVENTINA FFC) </w:t>
            </w:r>
          </w:p>
        </w:tc>
        <w:tc>
          <w:tcPr>
            <w:tcW w:w="800" w:type="dxa"/>
            <w:tcMar>
              <w:top w:w="20" w:type="dxa"/>
              <w:left w:w="20" w:type="dxa"/>
              <w:bottom w:w="20" w:type="dxa"/>
              <w:right w:w="20" w:type="dxa"/>
            </w:tcMar>
            <w:vAlign w:val="center"/>
          </w:tcPr>
          <w:p w14:paraId="78C0B10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353B402" w14:textId="77777777" w:rsidR="00C34A53" w:rsidRPr="00E876E0" w:rsidRDefault="00C34A53" w:rsidP="0010284D">
            <w:pPr>
              <w:pStyle w:val="movimento"/>
              <w:rPr>
                <w:color w:val="002060"/>
              </w:rPr>
            </w:pPr>
            <w:r w:rsidRPr="00E876E0">
              <w:rPr>
                <w:color w:val="002060"/>
              </w:rPr>
              <w:t>TRIFARI GUGLIELO</w:t>
            </w:r>
          </w:p>
        </w:tc>
        <w:tc>
          <w:tcPr>
            <w:tcW w:w="2200" w:type="dxa"/>
            <w:tcMar>
              <w:top w:w="20" w:type="dxa"/>
              <w:left w:w="20" w:type="dxa"/>
              <w:bottom w:w="20" w:type="dxa"/>
              <w:right w:w="20" w:type="dxa"/>
            </w:tcMar>
            <w:vAlign w:val="center"/>
          </w:tcPr>
          <w:p w14:paraId="0D2D6435" w14:textId="77777777" w:rsidR="00C34A53" w:rsidRPr="00E876E0" w:rsidRDefault="00C34A53" w:rsidP="0010284D">
            <w:pPr>
              <w:pStyle w:val="movimento2"/>
              <w:rPr>
                <w:color w:val="002060"/>
              </w:rPr>
            </w:pPr>
            <w:r w:rsidRPr="00E876E0">
              <w:rPr>
                <w:color w:val="002060"/>
              </w:rPr>
              <w:t xml:space="preserve">(POLISPORTIVA GAGLIARDA) </w:t>
            </w:r>
          </w:p>
        </w:tc>
      </w:tr>
      <w:tr w:rsidR="00C34A53" w:rsidRPr="00E876E0" w14:paraId="5E9571AB" w14:textId="77777777" w:rsidTr="00C34A53">
        <w:trPr>
          <w:divId w:val="527259509"/>
        </w:trPr>
        <w:tc>
          <w:tcPr>
            <w:tcW w:w="2200" w:type="dxa"/>
            <w:tcMar>
              <w:top w:w="20" w:type="dxa"/>
              <w:left w:w="20" w:type="dxa"/>
              <w:bottom w:w="20" w:type="dxa"/>
              <w:right w:w="20" w:type="dxa"/>
            </w:tcMar>
            <w:vAlign w:val="center"/>
          </w:tcPr>
          <w:p w14:paraId="783E9DB3" w14:textId="77777777" w:rsidR="00C34A53" w:rsidRPr="00E876E0" w:rsidRDefault="00C34A53" w:rsidP="0010284D">
            <w:pPr>
              <w:pStyle w:val="movimento"/>
              <w:rPr>
                <w:color w:val="002060"/>
              </w:rPr>
            </w:pPr>
            <w:r w:rsidRPr="00E876E0">
              <w:rPr>
                <w:color w:val="002060"/>
              </w:rPr>
              <w:t>BUCALO ANTONIO</w:t>
            </w:r>
          </w:p>
        </w:tc>
        <w:tc>
          <w:tcPr>
            <w:tcW w:w="2200" w:type="dxa"/>
            <w:tcMar>
              <w:top w:w="20" w:type="dxa"/>
              <w:left w:w="20" w:type="dxa"/>
              <w:bottom w:w="20" w:type="dxa"/>
              <w:right w:w="20" w:type="dxa"/>
            </w:tcMar>
            <w:vAlign w:val="center"/>
          </w:tcPr>
          <w:p w14:paraId="1534D09E" w14:textId="77777777" w:rsidR="00C34A53" w:rsidRPr="00E876E0" w:rsidRDefault="00C34A53" w:rsidP="0010284D">
            <w:pPr>
              <w:pStyle w:val="movimento2"/>
              <w:rPr>
                <w:color w:val="002060"/>
              </w:rPr>
            </w:pPr>
            <w:r w:rsidRPr="00E876E0">
              <w:rPr>
                <w:color w:val="002060"/>
              </w:rPr>
              <w:t xml:space="preserve">(REAL S.COSTANZO CALCIO 5) </w:t>
            </w:r>
          </w:p>
        </w:tc>
        <w:tc>
          <w:tcPr>
            <w:tcW w:w="800" w:type="dxa"/>
            <w:tcMar>
              <w:top w:w="20" w:type="dxa"/>
              <w:left w:w="20" w:type="dxa"/>
              <w:bottom w:w="20" w:type="dxa"/>
              <w:right w:w="20" w:type="dxa"/>
            </w:tcMar>
            <w:vAlign w:val="center"/>
          </w:tcPr>
          <w:p w14:paraId="26340927"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354FE925" w14:textId="77777777" w:rsidR="00C34A53" w:rsidRPr="00E876E0" w:rsidRDefault="00C34A53" w:rsidP="0010284D">
            <w:pPr>
              <w:pStyle w:val="movimento"/>
              <w:rPr>
                <w:color w:val="002060"/>
              </w:rPr>
            </w:pPr>
            <w:r w:rsidRPr="00E876E0">
              <w:rPr>
                <w:color w:val="002060"/>
              </w:rPr>
              <w:t>SCOCCO FRANCESCO</w:t>
            </w:r>
          </w:p>
        </w:tc>
        <w:tc>
          <w:tcPr>
            <w:tcW w:w="2200" w:type="dxa"/>
            <w:tcMar>
              <w:top w:w="20" w:type="dxa"/>
              <w:left w:w="20" w:type="dxa"/>
              <w:bottom w:w="20" w:type="dxa"/>
              <w:right w:w="20" w:type="dxa"/>
            </w:tcMar>
            <w:vAlign w:val="center"/>
          </w:tcPr>
          <w:p w14:paraId="55B01153" w14:textId="77777777" w:rsidR="00C34A53" w:rsidRPr="00E876E0" w:rsidRDefault="00C34A53" w:rsidP="0010284D">
            <w:pPr>
              <w:pStyle w:val="movimento2"/>
              <w:rPr>
                <w:color w:val="002060"/>
              </w:rPr>
            </w:pPr>
            <w:r w:rsidRPr="00E876E0">
              <w:rPr>
                <w:color w:val="002060"/>
              </w:rPr>
              <w:t xml:space="preserve">(RECANATI CALCIO A 5) </w:t>
            </w:r>
          </w:p>
        </w:tc>
      </w:tr>
      <w:tr w:rsidR="00C34A53" w:rsidRPr="00E876E0" w14:paraId="704EBC15" w14:textId="77777777" w:rsidTr="00C34A53">
        <w:trPr>
          <w:divId w:val="527259509"/>
        </w:trPr>
        <w:tc>
          <w:tcPr>
            <w:tcW w:w="2200" w:type="dxa"/>
            <w:tcMar>
              <w:top w:w="20" w:type="dxa"/>
              <w:left w:w="20" w:type="dxa"/>
              <w:bottom w:w="20" w:type="dxa"/>
              <w:right w:w="20" w:type="dxa"/>
            </w:tcMar>
            <w:vAlign w:val="center"/>
          </w:tcPr>
          <w:p w14:paraId="2636A921" w14:textId="77777777" w:rsidR="00C34A53" w:rsidRPr="00E876E0" w:rsidRDefault="00C34A53" w:rsidP="0010284D">
            <w:pPr>
              <w:pStyle w:val="movimento"/>
              <w:rPr>
                <w:color w:val="002060"/>
              </w:rPr>
            </w:pPr>
            <w:r w:rsidRPr="00E876E0">
              <w:rPr>
                <w:color w:val="002060"/>
              </w:rPr>
              <w:t>BRUNELLO GABRIELE</w:t>
            </w:r>
          </w:p>
        </w:tc>
        <w:tc>
          <w:tcPr>
            <w:tcW w:w="2200" w:type="dxa"/>
            <w:tcMar>
              <w:top w:w="20" w:type="dxa"/>
              <w:left w:w="20" w:type="dxa"/>
              <w:bottom w:w="20" w:type="dxa"/>
              <w:right w:w="20" w:type="dxa"/>
            </w:tcMar>
            <w:vAlign w:val="center"/>
          </w:tcPr>
          <w:p w14:paraId="1A032212" w14:textId="77777777" w:rsidR="00C34A53" w:rsidRPr="00E876E0" w:rsidRDefault="00C34A53" w:rsidP="0010284D">
            <w:pPr>
              <w:pStyle w:val="movimento2"/>
              <w:rPr>
                <w:color w:val="002060"/>
              </w:rPr>
            </w:pPr>
            <w:r w:rsidRPr="00E876E0">
              <w:rPr>
                <w:color w:val="002060"/>
              </w:rPr>
              <w:t xml:space="preserve">(SENIGALLIA CALCIO) </w:t>
            </w:r>
          </w:p>
        </w:tc>
        <w:tc>
          <w:tcPr>
            <w:tcW w:w="800" w:type="dxa"/>
            <w:tcMar>
              <w:top w:w="20" w:type="dxa"/>
              <w:left w:w="20" w:type="dxa"/>
              <w:bottom w:w="20" w:type="dxa"/>
              <w:right w:w="20" w:type="dxa"/>
            </w:tcMar>
            <w:vAlign w:val="center"/>
          </w:tcPr>
          <w:p w14:paraId="053EC02B"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535EEADE" w14:textId="77777777" w:rsidR="00C34A53" w:rsidRPr="00E876E0" w:rsidRDefault="00C34A53" w:rsidP="0010284D">
            <w:pPr>
              <w:pStyle w:val="movimento"/>
              <w:rPr>
                <w:color w:val="002060"/>
              </w:rPr>
            </w:pPr>
            <w:r w:rsidRPr="00E876E0">
              <w:rPr>
                <w:color w:val="002060"/>
              </w:rPr>
              <w:t>MASSIDDA ANDREA</w:t>
            </w:r>
          </w:p>
        </w:tc>
        <w:tc>
          <w:tcPr>
            <w:tcW w:w="2200" w:type="dxa"/>
            <w:tcMar>
              <w:top w:w="20" w:type="dxa"/>
              <w:left w:w="20" w:type="dxa"/>
              <w:bottom w:w="20" w:type="dxa"/>
              <w:right w:w="20" w:type="dxa"/>
            </w:tcMar>
            <w:vAlign w:val="center"/>
          </w:tcPr>
          <w:p w14:paraId="7B6517CB" w14:textId="77777777" w:rsidR="00C34A53" w:rsidRPr="00E876E0" w:rsidRDefault="00C34A53" w:rsidP="0010284D">
            <w:pPr>
              <w:pStyle w:val="movimento2"/>
              <w:rPr>
                <w:color w:val="002060"/>
              </w:rPr>
            </w:pPr>
            <w:r w:rsidRPr="00E876E0">
              <w:rPr>
                <w:color w:val="002060"/>
              </w:rPr>
              <w:t xml:space="preserve">(SENIGALLIA CALCIO) </w:t>
            </w:r>
          </w:p>
        </w:tc>
      </w:tr>
    </w:tbl>
    <w:p w14:paraId="17925CDB" w14:textId="77777777" w:rsidR="00C34A53" w:rsidRPr="00E876E0" w:rsidRDefault="00C34A53" w:rsidP="00C34A53">
      <w:pPr>
        <w:pStyle w:val="breakline"/>
        <w:divId w:val="527259509"/>
        <w:rPr>
          <w:color w:val="002060"/>
        </w:rPr>
      </w:pPr>
    </w:p>
    <w:p w14:paraId="6500EE56"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6FC43C98"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56558DE0" w14:textId="77777777" w:rsidR="00C34A53" w:rsidRPr="00E876E0" w:rsidRDefault="00C34A53" w:rsidP="00C34A53">
      <w:pPr>
        <w:pStyle w:val="breakline"/>
        <w:divId w:val="527259509"/>
        <w:rPr>
          <w:color w:val="002060"/>
        </w:rPr>
      </w:pPr>
    </w:p>
    <w:p w14:paraId="2B30B18E" w14:textId="77777777" w:rsidR="00C34A53" w:rsidRPr="00E876E0" w:rsidRDefault="00C34A53" w:rsidP="00C34A53">
      <w:pPr>
        <w:pStyle w:val="TITOLOPRINC"/>
        <w:divId w:val="527259509"/>
        <w:rPr>
          <w:color w:val="002060"/>
        </w:rPr>
      </w:pPr>
      <w:r w:rsidRPr="00E876E0">
        <w:rPr>
          <w:color w:val="002060"/>
        </w:rPr>
        <w:t>CLASSIFICA</w:t>
      </w:r>
    </w:p>
    <w:p w14:paraId="06184CA3" w14:textId="77777777" w:rsidR="00C34A53" w:rsidRPr="00E876E0" w:rsidRDefault="00C34A53" w:rsidP="00C34A53">
      <w:pPr>
        <w:pStyle w:val="breakline"/>
        <w:divId w:val="527259509"/>
        <w:rPr>
          <w:color w:val="002060"/>
        </w:rPr>
      </w:pPr>
    </w:p>
    <w:p w14:paraId="6D40B798" w14:textId="77777777" w:rsidR="00C34A53" w:rsidRPr="00E876E0" w:rsidRDefault="00C34A53" w:rsidP="00C34A53">
      <w:pPr>
        <w:pStyle w:val="breakline"/>
        <w:divId w:val="527259509"/>
        <w:rPr>
          <w:color w:val="002060"/>
        </w:rPr>
      </w:pPr>
    </w:p>
    <w:p w14:paraId="66D02CC4" w14:textId="77777777" w:rsidR="00C34A53" w:rsidRPr="00E876E0" w:rsidRDefault="00C34A53" w:rsidP="00C34A53">
      <w:pPr>
        <w:pStyle w:val="SOTTOTITOLOCAMPIONATO1"/>
        <w:divId w:val="527259509"/>
        <w:rPr>
          <w:color w:val="002060"/>
        </w:rPr>
      </w:pPr>
      <w:r w:rsidRPr="00E876E0">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41DDC35C"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2406E"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EA502"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8D30E3"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97BB7"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2BC9B6"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627BB"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EF7E4"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8C032"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1F3E3"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62E5F" w14:textId="77777777" w:rsidR="00C34A53" w:rsidRPr="00E876E0" w:rsidRDefault="00C34A53" w:rsidP="0010284D">
            <w:pPr>
              <w:pStyle w:val="HEADERTABELLA"/>
              <w:rPr>
                <w:color w:val="002060"/>
              </w:rPr>
            </w:pPr>
            <w:r w:rsidRPr="00E876E0">
              <w:rPr>
                <w:color w:val="002060"/>
              </w:rPr>
              <w:t>PE</w:t>
            </w:r>
          </w:p>
        </w:tc>
      </w:tr>
      <w:tr w:rsidR="00C34A53" w:rsidRPr="00E876E0" w14:paraId="0DA79BC8"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9C79E2" w14:textId="77777777" w:rsidR="00C34A53" w:rsidRPr="00E876E0" w:rsidRDefault="00C34A53" w:rsidP="0010284D">
            <w:pPr>
              <w:pStyle w:val="ROWTABELLA"/>
              <w:rPr>
                <w:color w:val="002060"/>
              </w:rPr>
            </w:pPr>
            <w:r w:rsidRPr="00E876E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CCEA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0F11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E45C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749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9663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2BB9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2B25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0BFC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AC941" w14:textId="77777777" w:rsidR="00C34A53" w:rsidRPr="00E876E0" w:rsidRDefault="00C34A53" w:rsidP="0010284D">
            <w:pPr>
              <w:pStyle w:val="ROWTABELLA"/>
              <w:jc w:val="center"/>
              <w:rPr>
                <w:color w:val="002060"/>
              </w:rPr>
            </w:pPr>
            <w:r w:rsidRPr="00E876E0">
              <w:rPr>
                <w:color w:val="002060"/>
              </w:rPr>
              <w:t>0</w:t>
            </w:r>
          </w:p>
        </w:tc>
      </w:tr>
      <w:tr w:rsidR="00C34A53" w:rsidRPr="00E876E0" w14:paraId="35E8599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1000F9" w14:textId="77777777" w:rsidR="00C34A53" w:rsidRPr="00E876E0" w:rsidRDefault="00C34A53" w:rsidP="0010284D">
            <w:pPr>
              <w:pStyle w:val="ROWTABELLA"/>
              <w:rPr>
                <w:color w:val="002060"/>
              </w:rPr>
            </w:pPr>
            <w:r w:rsidRPr="00E876E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24EE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B180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6232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F821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F381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70AD1"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6CC9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2C2F2"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DA9CF" w14:textId="77777777" w:rsidR="00C34A53" w:rsidRPr="00E876E0" w:rsidRDefault="00C34A53" w:rsidP="0010284D">
            <w:pPr>
              <w:pStyle w:val="ROWTABELLA"/>
              <w:jc w:val="center"/>
              <w:rPr>
                <w:color w:val="002060"/>
              </w:rPr>
            </w:pPr>
            <w:r w:rsidRPr="00E876E0">
              <w:rPr>
                <w:color w:val="002060"/>
              </w:rPr>
              <w:t>0</w:t>
            </w:r>
          </w:p>
        </w:tc>
      </w:tr>
      <w:tr w:rsidR="00C34A53" w:rsidRPr="00E876E0" w14:paraId="6E439B2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C2E023" w14:textId="77777777" w:rsidR="00C34A53" w:rsidRPr="00E876E0" w:rsidRDefault="00C34A53" w:rsidP="0010284D">
            <w:pPr>
              <w:pStyle w:val="ROWTABELLA"/>
              <w:rPr>
                <w:color w:val="002060"/>
              </w:rPr>
            </w:pPr>
            <w:r w:rsidRPr="00E876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D5B1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D041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27B5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266B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3C9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4223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23169"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E6C4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C9F2F" w14:textId="77777777" w:rsidR="00C34A53" w:rsidRPr="00E876E0" w:rsidRDefault="00C34A53" w:rsidP="0010284D">
            <w:pPr>
              <w:pStyle w:val="ROWTABELLA"/>
              <w:jc w:val="center"/>
              <w:rPr>
                <w:color w:val="002060"/>
              </w:rPr>
            </w:pPr>
            <w:r w:rsidRPr="00E876E0">
              <w:rPr>
                <w:color w:val="002060"/>
              </w:rPr>
              <w:t>0</w:t>
            </w:r>
          </w:p>
        </w:tc>
      </w:tr>
      <w:tr w:rsidR="00C34A53" w:rsidRPr="00E876E0" w14:paraId="21F06FD3"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A4E3AB" w14:textId="77777777" w:rsidR="00C34A53" w:rsidRPr="00E876E0" w:rsidRDefault="00C34A53" w:rsidP="0010284D">
            <w:pPr>
              <w:pStyle w:val="ROWTABELLA"/>
              <w:rPr>
                <w:color w:val="002060"/>
              </w:rPr>
            </w:pPr>
            <w:r w:rsidRPr="00E876E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ED42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F10B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0862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7924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3C79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DF51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FE3B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EFEE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6AD3B" w14:textId="77777777" w:rsidR="00C34A53" w:rsidRPr="00E876E0" w:rsidRDefault="00C34A53" w:rsidP="0010284D">
            <w:pPr>
              <w:pStyle w:val="ROWTABELLA"/>
              <w:jc w:val="center"/>
              <w:rPr>
                <w:color w:val="002060"/>
              </w:rPr>
            </w:pPr>
            <w:r w:rsidRPr="00E876E0">
              <w:rPr>
                <w:color w:val="002060"/>
              </w:rPr>
              <w:t>0</w:t>
            </w:r>
          </w:p>
        </w:tc>
      </w:tr>
      <w:tr w:rsidR="00C34A53" w:rsidRPr="00E876E0" w14:paraId="7C6A836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FEBEC1"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8C86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E076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E629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91DD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A72A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C8D2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055B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4C53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F8FC0" w14:textId="77777777" w:rsidR="00C34A53" w:rsidRPr="00E876E0" w:rsidRDefault="00C34A53" w:rsidP="0010284D">
            <w:pPr>
              <w:pStyle w:val="ROWTABELLA"/>
              <w:jc w:val="center"/>
              <w:rPr>
                <w:color w:val="002060"/>
              </w:rPr>
            </w:pPr>
            <w:r w:rsidRPr="00E876E0">
              <w:rPr>
                <w:color w:val="002060"/>
              </w:rPr>
              <w:t>0</w:t>
            </w:r>
          </w:p>
        </w:tc>
      </w:tr>
      <w:tr w:rsidR="00C34A53" w:rsidRPr="00E876E0" w14:paraId="51C164D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3EF6C8" w14:textId="77777777" w:rsidR="00C34A53" w:rsidRPr="00E876E0" w:rsidRDefault="00C34A53" w:rsidP="0010284D">
            <w:pPr>
              <w:pStyle w:val="ROWTABELLA"/>
              <w:rPr>
                <w:color w:val="002060"/>
              </w:rPr>
            </w:pPr>
            <w:r w:rsidRPr="00E876E0">
              <w:rPr>
                <w:color w:val="002060"/>
              </w:rPr>
              <w:lastRenderedPageBreak/>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E28B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C574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C5EF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3D0F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5810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2F04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9E497"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318D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C1153" w14:textId="77777777" w:rsidR="00C34A53" w:rsidRPr="00E876E0" w:rsidRDefault="00C34A53" w:rsidP="0010284D">
            <w:pPr>
              <w:pStyle w:val="ROWTABELLA"/>
              <w:jc w:val="center"/>
              <w:rPr>
                <w:color w:val="002060"/>
              </w:rPr>
            </w:pPr>
            <w:r w:rsidRPr="00E876E0">
              <w:rPr>
                <w:color w:val="002060"/>
              </w:rPr>
              <w:t>0</w:t>
            </w:r>
          </w:p>
        </w:tc>
      </w:tr>
      <w:tr w:rsidR="00C34A53" w:rsidRPr="00E876E0" w14:paraId="315DBAC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471F3F" w14:textId="77777777" w:rsidR="00C34A53" w:rsidRPr="00F72435" w:rsidRDefault="00C34A53" w:rsidP="0010284D">
            <w:pPr>
              <w:pStyle w:val="ROWTABELLA"/>
              <w:rPr>
                <w:color w:val="002060"/>
                <w:lang w:val="en-US"/>
              </w:rPr>
            </w:pPr>
            <w:r w:rsidRPr="00F72435">
              <w:rPr>
                <w:color w:val="002060"/>
                <w:lang w:val="en-US"/>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666C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12D7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B25C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4DF1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F5E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A091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BF57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40FD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1C8B6" w14:textId="77777777" w:rsidR="00C34A53" w:rsidRPr="00E876E0" w:rsidRDefault="00C34A53" w:rsidP="0010284D">
            <w:pPr>
              <w:pStyle w:val="ROWTABELLA"/>
              <w:jc w:val="center"/>
              <w:rPr>
                <w:color w:val="002060"/>
              </w:rPr>
            </w:pPr>
            <w:r w:rsidRPr="00E876E0">
              <w:rPr>
                <w:color w:val="002060"/>
              </w:rPr>
              <w:t>0</w:t>
            </w:r>
          </w:p>
        </w:tc>
      </w:tr>
      <w:tr w:rsidR="00C34A53" w:rsidRPr="00E876E0" w14:paraId="5B19AD8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D2EA6F" w14:textId="77777777" w:rsidR="00C34A53" w:rsidRPr="00E876E0" w:rsidRDefault="00C34A53" w:rsidP="0010284D">
            <w:pPr>
              <w:pStyle w:val="ROWTABELLA"/>
              <w:rPr>
                <w:color w:val="002060"/>
              </w:rPr>
            </w:pPr>
            <w:r w:rsidRPr="00E876E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8A07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167C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6EFB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7490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A3E15"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C749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25B5D"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DEC5"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9F931" w14:textId="77777777" w:rsidR="00C34A53" w:rsidRPr="00E876E0" w:rsidRDefault="00C34A53" w:rsidP="0010284D">
            <w:pPr>
              <w:pStyle w:val="ROWTABELLA"/>
              <w:jc w:val="center"/>
              <w:rPr>
                <w:color w:val="002060"/>
              </w:rPr>
            </w:pPr>
            <w:r w:rsidRPr="00E876E0">
              <w:rPr>
                <w:color w:val="002060"/>
              </w:rPr>
              <w:t>0</w:t>
            </w:r>
          </w:p>
        </w:tc>
      </w:tr>
      <w:tr w:rsidR="00C34A53" w:rsidRPr="00E876E0" w14:paraId="6248F213"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23275B" w14:textId="77777777" w:rsidR="00C34A53" w:rsidRPr="00E876E0" w:rsidRDefault="00C34A53" w:rsidP="0010284D">
            <w:pPr>
              <w:pStyle w:val="ROWTABELLA"/>
              <w:rPr>
                <w:color w:val="002060"/>
              </w:rPr>
            </w:pPr>
            <w:r w:rsidRPr="00E876E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9859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66F75"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ED39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90E6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02C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A185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3847C"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E7790"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DCC71" w14:textId="77777777" w:rsidR="00C34A53" w:rsidRPr="00E876E0" w:rsidRDefault="00C34A53" w:rsidP="0010284D">
            <w:pPr>
              <w:pStyle w:val="ROWTABELLA"/>
              <w:jc w:val="center"/>
              <w:rPr>
                <w:color w:val="002060"/>
              </w:rPr>
            </w:pPr>
            <w:r w:rsidRPr="00E876E0">
              <w:rPr>
                <w:color w:val="002060"/>
              </w:rPr>
              <w:t>0</w:t>
            </w:r>
          </w:p>
        </w:tc>
      </w:tr>
    </w:tbl>
    <w:p w14:paraId="237BB9D1" w14:textId="77777777" w:rsidR="00C34A53" w:rsidRPr="00E876E0" w:rsidRDefault="00C34A53" w:rsidP="00C34A53">
      <w:pPr>
        <w:pStyle w:val="breakline"/>
        <w:divId w:val="527259509"/>
        <w:rPr>
          <w:color w:val="002060"/>
        </w:rPr>
      </w:pPr>
    </w:p>
    <w:p w14:paraId="5C944484" w14:textId="77777777" w:rsidR="00C34A53" w:rsidRPr="00E876E0" w:rsidRDefault="00C34A53" w:rsidP="00C34A53">
      <w:pPr>
        <w:pStyle w:val="breakline"/>
        <w:divId w:val="527259509"/>
        <w:rPr>
          <w:color w:val="002060"/>
        </w:rPr>
      </w:pPr>
    </w:p>
    <w:p w14:paraId="3F1561A2" w14:textId="77777777" w:rsidR="00C34A53" w:rsidRPr="00E876E0" w:rsidRDefault="00C34A53" w:rsidP="00C34A53">
      <w:pPr>
        <w:pStyle w:val="SOTTOTITOLOCAMPIONATO1"/>
        <w:divId w:val="527259509"/>
        <w:rPr>
          <w:color w:val="002060"/>
        </w:rPr>
      </w:pPr>
      <w:r w:rsidRPr="00E876E0">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4AE4892D"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4F49FC"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622FD"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9009B"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8F2BA"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34C127"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2FF42"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77E30"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60D0FA"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DE2FB"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9A10E" w14:textId="77777777" w:rsidR="00C34A53" w:rsidRPr="00E876E0" w:rsidRDefault="00C34A53" w:rsidP="0010284D">
            <w:pPr>
              <w:pStyle w:val="HEADERTABELLA"/>
              <w:rPr>
                <w:color w:val="002060"/>
              </w:rPr>
            </w:pPr>
            <w:r w:rsidRPr="00E876E0">
              <w:rPr>
                <w:color w:val="002060"/>
              </w:rPr>
              <w:t>PE</w:t>
            </w:r>
          </w:p>
        </w:tc>
      </w:tr>
      <w:tr w:rsidR="00C34A53" w:rsidRPr="00E876E0" w14:paraId="0047F366"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6F5D30" w14:textId="77777777" w:rsidR="00C34A53" w:rsidRPr="00F72435" w:rsidRDefault="00C34A53" w:rsidP="0010284D">
            <w:pPr>
              <w:pStyle w:val="ROWTABELLA"/>
              <w:rPr>
                <w:color w:val="002060"/>
                <w:lang w:val="en-US"/>
              </w:rPr>
            </w:pPr>
            <w:r w:rsidRPr="00F72435">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6CC1D"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1278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78D8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DB2E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7A7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21EF"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4A257"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4DF9D"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35530" w14:textId="77777777" w:rsidR="00C34A53" w:rsidRPr="00E876E0" w:rsidRDefault="00C34A53" w:rsidP="0010284D">
            <w:pPr>
              <w:pStyle w:val="ROWTABELLA"/>
              <w:jc w:val="center"/>
              <w:rPr>
                <w:color w:val="002060"/>
              </w:rPr>
            </w:pPr>
            <w:r w:rsidRPr="00E876E0">
              <w:rPr>
                <w:color w:val="002060"/>
              </w:rPr>
              <w:t>0</w:t>
            </w:r>
          </w:p>
        </w:tc>
      </w:tr>
      <w:tr w:rsidR="00C34A53" w:rsidRPr="00E876E0" w14:paraId="30E814F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51452D"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7C73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322A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498E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A15D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540C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32AC5"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CB9E8"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4DA2A"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251C7" w14:textId="77777777" w:rsidR="00C34A53" w:rsidRPr="00E876E0" w:rsidRDefault="00C34A53" w:rsidP="0010284D">
            <w:pPr>
              <w:pStyle w:val="ROWTABELLA"/>
              <w:jc w:val="center"/>
              <w:rPr>
                <w:color w:val="002060"/>
              </w:rPr>
            </w:pPr>
            <w:r w:rsidRPr="00E876E0">
              <w:rPr>
                <w:color w:val="002060"/>
              </w:rPr>
              <w:t>0</w:t>
            </w:r>
          </w:p>
        </w:tc>
      </w:tr>
      <w:tr w:rsidR="00C34A53" w:rsidRPr="00E876E0" w14:paraId="051EE90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780644" w14:textId="77777777" w:rsidR="00C34A53" w:rsidRPr="00E876E0" w:rsidRDefault="00C34A53" w:rsidP="0010284D">
            <w:pPr>
              <w:pStyle w:val="ROWTABELLA"/>
              <w:rPr>
                <w:color w:val="002060"/>
              </w:rPr>
            </w:pPr>
            <w:r w:rsidRPr="00E876E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538B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CBDE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E64C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8EB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913E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DE794"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9DE0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6798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1B7A4" w14:textId="77777777" w:rsidR="00C34A53" w:rsidRPr="00E876E0" w:rsidRDefault="00C34A53" w:rsidP="0010284D">
            <w:pPr>
              <w:pStyle w:val="ROWTABELLA"/>
              <w:jc w:val="center"/>
              <w:rPr>
                <w:color w:val="002060"/>
              </w:rPr>
            </w:pPr>
            <w:r w:rsidRPr="00E876E0">
              <w:rPr>
                <w:color w:val="002060"/>
              </w:rPr>
              <w:t>0</w:t>
            </w:r>
          </w:p>
        </w:tc>
      </w:tr>
      <w:tr w:rsidR="00C34A53" w:rsidRPr="00E876E0" w14:paraId="3F261D8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DE2183" w14:textId="77777777" w:rsidR="00C34A53" w:rsidRPr="00F72435" w:rsidRDefault="00C34A53" w:rsidP="0010284D">
            <w:pPr>
              <w:pStyle w:val="ROWTABELLA"/>
              <w:rPr>
                <w:color w:val="002060"/>
                <w:lang w:val="en-US"/>
              </w:rPr>
            </w:pPr>
            <w:r w:rsidRPr="00F7243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8570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EDF5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9D60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3CB5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BABE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FAA9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F661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CBCB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1062A" w14:textId="77777777" w:rsidR="00C34A53" w:rsidRPr="00E876E0" w:rsidRDefault="00C34A53" w:rsidP="0010284D">
            <w:pPr>
              <w:pStyle w:val="ROWTABELLA"/>
              <w:jc w:val="center"/>
              <w:rPr>
                <w:color w:val="002060"/>
              </w:rPr>
            </w:pPr>
            <w:r w:rsidRPr="00E876E0">
              <w:rPr>
                <w:color w:val="002060"/>
              </w:rPr>
              <w:t>0</w:t>
            </w:r>
          </w:p>
        </w:tc>
      </w:tr>
      <w:tr w:rsidR="00C34A53" w:rsidRPr="00E876E0" w14:paraId="6D39191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47743A" w14:textId="77777777" w:rsidR="00C34A53" w:rsidRPr="00E876E0" w:rsidRDefault="00C34A53" w:rsidP="0010284D">
            <w:pPr>
              <w:pStyle w:val="ROWTABELLA"/>
              <w:rPr>
                <w:color w:val="002060"/>
              </w:rPr>
            </w:pPr>
            <w:r w:rsidRPr="00E876E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297A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1DA6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ACB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28F5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2ED6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A639C"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C0D5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7DEB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85A9D" w14:textId="77777777" w:rsidR="00C34A53" w:rsidRPr="00E876E0" w:rsidRDefault="00C34A53" w:rsidP="0010284D">
            <w:pPr>
              <w:pStyle w:val="ROWTABELLA"/>
              <w:jc w:val="center"/>
              <w:rPr>
                <w:color w:val="002060"/>
              </w:rPr>
            </w:pPr>
            <w:r w:rsidRPr="00E876E0">
              <w:rPr>
                <w:color w:val="002060"/>
              </w:rPr>
              <w:t>0</w:t>
            </w:r>
          </w:p>
        </w:tc>
      </w:tr>
      <w:tr w:rsidR="00C34A53" w:rsidRPr="00E876E0" w14:paraId="1365178A"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848250" w14:textId="77777777" w:rsidR="00C34A53" w:rsidRPr="00F72435" w:rsidRDefault="00C34A53" w:rsidP="0010284D">
            <w:pPr>
              <w:pStyle w:val="ROWTABELLA"/>
              <w:rPr>
                <w:color w:val="002060"/>
                <w:lang w:val="en-US"/>
              </w:rPr>
            </w:pPr>
            <w:r w:rsidRPr="00F72435">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813B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A7AAD"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1151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2EFD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7044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D2D4E"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FE4AC"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4846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96A04" w14:textId="77777777" w:rsidR="00C34A53" w:rsidRPr="00E876E0" w:rsidRDefault="00C34A53" w:rsidP="0010284D">
            <w:pPr>
              <w:pStyle w:val="ROWTABELLA"/>
              <w:jc w:val="center"/>
              <w:rPr>
                <w:color w:val="002060"/>
              </w:rPr>
            </w:pPr>
            <w:r w:rsidRPr="00E876E0">
              <w:rPr>
                <w:color w:val="002060"/>
              </w:rPr>
              <w:t>0</w:t>
            </w:r>
          </w:p>
        </w:tc>
      </w:tr>
      <w:tr w:rsidR="00C34A53" w:rsidRPr="00E876E0" w14:paraId="089D66A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44B4D1" w14:textId="77777777" w:rsidR="00C34A53" w:rsidRPr="00E876E0" w:rsidRDefault="00C34A53" w:rsidP="0010284D">
            <w:pPr>
              <w:pStyle w:val="ROWTABELLA"/>
              <w:rPr>
                <w:color w:val="002060"/>
              </w:rPr>
            </w:pPr>
            <w:r w:rsidRPr="00E876E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98BC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4CAB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235A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06F8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45D0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273B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D4184"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7343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B75A7" w14:textId="77777777" w:rsidR="00C34A53" w:rsidRPr="00E876E0" w:rsidRDefault="00C34A53" w:rsidP="0010284D">
            <w:pPr>
              <w:pStyle w:val="ROWTABELLA"/>
              <w:jc w:val="center"/>
              <w:rPr>
                <w:color w:val="002060"/>
              </w:rPr>
            </w:pPr>
            <w:r w:rsidRPr="00E876E0">
              <w:rPr>
                <w:color w:val="002060"/>
              </w:rPr>
              <w:t>0</w:t>
            </w:r>
          </w:p>
        </w:tc>
      </w:tr>
      <w:tr w:rsidR="00C34A53" w:rsidRPr="00E876E0" w14:paraId="367A9C08"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78E0FA" w14:textId="77777777" w:rsidR="00C34A53" w:rsidRPr="00E876E0" w:rsidRDefault="00C34A53" w:rsidP="0010284D">
            <w:pPr>
              <w:pStyle w:val="ROWTABELLA"/>
              <w:rPr>
                <w:color w:val="002060"/>
              </w:rPr>
            </w:pPr>
            <w:r w:rsidRPr="00E876E0">
              <w:rPr>
                <w:color w:val="00206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BA06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5512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6444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6BAE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CF89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9E6C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6B73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03DF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5AC95" w14:textId="77777777" w:rsidR="00C34A53" w:rsidRPr="00E876E0" w:rsidRDefault="00C34A53" w:rsidP="0010284D">
            <w:pPr>
              <w:pStyle w:val="ROWTABELLA"/>
              <w:jc w:val="center"/>
              <w:rPr>
                <w:color w:val="002060"/>
              </w:rPr>
            </w:pPr>
            <w:r w:rsidRPr="00E876E0">
              <w:rPr>
                <w:color w:val="002060"/>
              </w:rPr>
              <w:t>0</w:t>
            </w:r>
          </w:p>
        </w:tc>
      </w:tr>
    </w:tbl>
    <w:p w14:paraId="18C0B8D3" w14:textId="77777777" w:rsidR="00C34A53" w:rsidRPr="00E876E0" w:rsidRDefault="00C34A53" w:rsidP="00C34A53">
      <w:pPr>
        <w:pStyle w:val="breakline"/>
        <w:divId w:val="527259509"/>
        <w:rPr>
          <w:color w:val="002060"/>
        </w:rPr>
      </w:pPr>
    </w:p>
    <w:p w14:paraId="347F28EE" w14:textId="77777777" w:rsidR="00C34A53" w:rsidRPr="00E876E0" w:rsidRDefault="00C34A53" w:rsidP="00C34A53">
      <w:pPr>
        <w:pStyle w:val="breakline"/>
        <w:divId w:val="527259509"/>
        <w:rPr>
          <w:color w:val="002060"/>
        </w:rPr>
      </w:pPr>
    </w:p>
    <w:p w14:paraId="0D5207BC" w14:textId="77777777" w:rsidR="00C34A53" w:rsidRPr="00E876E0" w:rsidRDefault="00C34A53" w:rsidP="00C34A53">
      <w:pPr>
        <w:pStyle w:val="SOTTOTITOLOCAMPIONATO1"/>
        <w:divId w:val="527259509"/>
        <w:rPr>
          <w:color w:val="002060"/>
        </w:rPr>
      </w:pPr>
      <w:r w:rsidRPr="00E876E0">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7D39E11F"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FF5F89"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00D300"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B84BD"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10030D"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51F300"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E40259"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3ABE69"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7B72E"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B5546"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3380B" w14:textId="77777777" w:rsidR="00C34A53" w:rsidRPr="00E876E0" w:rsidRDefault="00C34A53" w:rsidP="0010284D">
            <w:pPr>
              <w:pStyle w:val="HEADERTABELLA"/>
              <w:rPr>
                <w:color w:val="002060"/>
              </w:rPr>
            </w:pPr>
            <w:r w:rsidRPr="00E876E0">
              <w:rPr>
                <w:color w:val="002060"/>
              </w:rPr>
              <w:t>PE</w:t>
            </w:r>
          </w:p>
        </w:tc>
      </w:tr>
      <w:tr w:rsidR="00C34A53" w:rsidRPr="00E876E0" w14:paraId="71689D92"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7E6E61"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D4C7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C3BA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9C41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4B6B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371B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D3E8A"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E03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98A27"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59F2F" w14:textId="77777777" w:rsidR="00C34A53" w:rsidRPr="00E876E0" w:rsidRDefault="00C34A53" w:rsidP="0010284D">
            <w:pPr>
              <w:pStyle w:val="ROWTABELLA"/>
              <w:jc w:val="center"/>
              <w:rPr>
                <w:color w:val="002060"/>
              </w:rPr>
            </w:pPr>
            <w:r w:rsidRPr="00E876E0">
              <w:rPr>
                <w:color w:val="002060"/>
              </w:rPr>
              <w:t>0</w:t>
            </w:r>
          </w:p>
        </w:tc>
      </w:tr>
      <w:tr w:rsidR="00C34A53" w:rsidRPr="00E876E0" w14:paraId="791CEA47"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71DF87" w14:textId="77777777" w:rsidR="00C34A53" w:rsidRPr="00E876E0" w:rsidRDefault="00C34A53" w:rsidP="0010284D">
            <w:pPr>
              <w:pStyle w:val="ROWTABELLA"/>
              <w:rPr>
                <w:color w:val="002060"/>
              </w:rPr>
            </w:pPr>
            <w:r w:rsidRPr="00E876E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910B1"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2173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071D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B2F8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BF8C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3F236"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FEE7D"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D086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82CD7" w14:textId="77777777" w:rsidR="00C34A53" w:rsidRPr="00E876E0" w:rsidRDefault="00C34A53" w:rsidP="0010284D">
            <w:pPr>
              <w:pStyle w:val="ROWTABELLA"/>
              <w:jc w:val="center"/>
              <w:rPr>
                <w:color w:val="002060"/>
              </w:rPr>
            </w:pPr>
            <w:r w:rsidRPr="00E876E0">
              <w:rPr>
                <w:color w:val="002060"/>
              </w:rPr>
              <w:t>0</w:t>
            </w:r>
          </w:p>
        </w:tc>
      </w:tr>
      <w:tr w:rsidR="00C34A53" w:rsidRPr="00E876E0" w14:paraId="2B6DC55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48C25" w14:textId="77777777" w:rsidR="00C34A53" w:rsidRPr="00E876E0" w:rsidRDefault="00C34A53" w:rsidP="0010284D">
            <w:pPr>
              <w:pStyle w:val="ROWTABELLA"/>
              <w:rPr>
                <w:color w:val="002060"/>
              </w:rPr>
            </w:pPr>
            <w:r w:rsidRPr="00E876E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1461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A308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56F8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58EB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13DE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F9F15"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6A0E6"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7813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49D28" w14:textId="77777777" w:rsidR="00C34A53" w:rsidRPr="00E876E0" w:rsidRDefault="00C34A53" w:rsidP="0010284D">
            <w:pPr>
              <w:pStyle w:val="ROWTABELLA"/>
              <w:jc w:val="center"/>
              <w:rPr>
                <w:color w:val="002060"/>
              </w:rPr>
            </w:pPr>
            <w:r w:rsidRPr="00E876E0">
              <w:rPr>
                <w:color w:val="002060"/>
              </w:rPr>
              <w:t>0</w:t>
            </w:r>
          </w:p>
        </w:tc>
      </w:tr>
      <w:tr w:rsidR="00C34A53" w:rsidRPr="00E876E0" w14:paraId="0390506D"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38BB8E" w14:textId="77777777" w:rsidR="00C34A53" w:rsidRPr="00E876E0" w:rsidRDefault="00C34A53" w:rsidP="0010284D">
            <w:pPr>
              <w:pStyle w:val="ROWTABELLA"/>
              <w:rPr>
                <w:color w:val="002060"/>
              </w:rPr>
            </w:pPr>
            <w:r w:rsidRPr="00E876E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FF05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4AE9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BE26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95EC3"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5346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8644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AEFB9"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B6B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5A2B9" w14:textId="77777777" w:rsidR="00C34A53" w:rsidRPr="00E876E0" w:rsidRDefault="00C34A53" w:rsidP="0010284D">
            <w:pPr>
              <w:pStyle w:val="ROWTABELLA"/>
              <w:jc w:val="center"/>
              <w:rPr>
                <w:color w:val="002060"/>
              </w:rPr>
            </w:pPr>
            <w:r w:rsidRPr="00E876E0">
              <w:rPr>
                <w:color w:val="002060"/>
              </w:rPr>
              <w:t>0</w:t>
            </w:r>
          </w:p>
        </w:tc>
      </w:tr>
      <w:tr w:rsidR="00C34A53" w:rsidRPr="00E876E0" w14:paraId="42F3834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6A286F"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E051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50F6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BCA8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5E2D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CB36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BCAC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E925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155A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06C32" w14:textId="77777777" w:rsidR="00C34A53" w:rsidRPr="00E876E0" w:rsidRDefault="00C34A53" w:rsidP="0010284D">
            <w:pPr>
              <w:pStyle w:val="ROWTABELLA"/>
              <w:jc w:val="center"/>
              <w:rPr>
                <w:color w:val="002060"/>
              </w:rPr>
            </w:pPr>
            <w:r w:rsidRPr="00E876E0">
              <w:rPr>
                <w:color w:val="002060"/>
              </w:rPr>
              <w:t>0</w:t>
            </w:r>
          </w:p>
        </w:tc>
      </w:tr>
      <w:tr w:rsidR="00C34A53" w:rsidRPr="00E876E0" w14:paraId="659FD2F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00B8E1" w14:textId="77777777" w:rsidR="00C34A53" w:rsidRPr="00E876E0" w:rsidRDefault="00C34A53" w:rsidP="0010284D">
            <w:pPr>
              <w:pStyle w:val="ROWTABELLA"/>
              <w:rPr>
                <w:color w:val="002060"/>
              </w:rPr>
            </w:pPr>
            <w:r w:rsidRPr="00E876E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1410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90A68"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0EF3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66DC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EE9E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FFEA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89B2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48B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66650" w14:textId="77777777" w:rsidR="00C34A53" w:rsidRPr="00E876E0" w:rsidRDefault="00C34A53" w:rsidP="0010284D">
            <w:pPr>
              <w:pStyle w:val="ROWTABELLA"/>
              <w:jc w:val="center"/>
              <w:rPr>
                <w:color w:val="002060"/>
              </w:rPr>
            </w:pPr>
            <w:r w:rsidRPr="00E876E0">
              <w:rPr>
                <w:color w:val="002060"/>
              </w:rPr>
              <w:t>0</w:t>
            </w:r>
          </w:p>
        </w:tc>
      </w:tr>
      <w:tr w:rsidR="00C34A53" w:rsidRPr="00E876E0" w14:paraId="4BF643F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6E4280" w14:textId="77777777" w:rsidR="00C34A53" w:rsidRPr="00F72435" w:rsidRDefault="00C34A53" w:rsidP="0010284D">
            <w:pPr>
              <w:pStyle w:val="ROWTABELLA"/>
              <w:rPr>
                <w:color w:val="002060"/>
                <w:lang w:val="en-US"/>
              </w:rPr>
            </w:pPr>
            <w:r w:rsidRPr="00F72435">
              <w:rPr>
                <w:color w:val="002060"/>
                <w:lang w:val="en-US"/>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9F56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74BA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E0F1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60C3A"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FADF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1AC9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798E9"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22459"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92DFF" w14:textId="77777777" w:rsidR="00C34A53" w:rsidRPr="00E876E0" w:rsidRDefault="00C34A53" w:rsidP="0010284D">
            <w:pPr>
              <w:pStyle w:val="ROWTABELLA"/>
              <w:jc w:val="center"/>
              <w:rPr>
                <w:color w:val="002060"/>
              </w:rPr>
            </w:pPr>
            <w:r w:rsidRPr="00E876E0">
              <w:rPr>
                <w:color w:val="002060"/>
              </w:rPr>
              <w:t>0</w:t>
            </w:r>
          </w:p>
        </w:tc>
      </w:tr>
      <w:tr w:rsidR="00C34A53" w:rsidRPr="00E876E0" w14:paraId="178F3873"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991FC9" w14:textId="77777777" w:rsidR="00C34A53" w:rsidRPr="00E876E0" w:rsidRDefault="00C34A53" w:rsidP="0010284D">
            <w:pPr>
              <w:pStyle w:val="ROWTABELLA"/>
              <w:rPr>
                <w:color w:val="002060"/>
              </w:rPr>
            </w:pPr>
            <w:r w:rsidRPr="00E876E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5347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9A567"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B056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C42D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C67C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60FF1"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E5183"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FAF0"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CA126" w14:textId="77777777" w:rsidR="00C34A53" w:rsidRPr="00E876E0" w:rsidRDefault="00C34A53" w:rsidP="0010284D">
            <w:pPr>
              <w:pStyle w:val="ROWTABELLA"/>
              <w:jc w:val="center"/>
              <w:rPr>
                <w:color w:val="002060"/>
              </w:rPr>
            </w:pPr>
            <w:r w:rsidRPr="00E876E0">
              <w:rPr>
                <w:color w:val="002060"/>
              </w:rPr>
              <w:t>0</w:t>
            </w:r>
          </w:p>
        </w:tc>
      </w:tr>
    </w:tbl>
    <w:p w14:paraId="6C75612D" w14:textId="77777777" w:rsidR="00C34A53" w:rsidRPr="00E876E0" w:rsidRDefault="00C34A53" w:rsidP="00C34A53">
      <w:pPr>
        <w:pStyle w:val="breakline"/>
        <w:divId w:val="527259509"/>
        <w:rPr>
          <w:color w:val="002060"/>
        </w:rPr>
      </w:pPr>
    </w:p>
    <w:p w14:paraId="6E1DED89" w14:textId="77777777" w:rsidR="00C34A53" w:rsidRPr="00E876E0" w:rsidRDefault="00C34A53" w:rsidP="00C34A53">
      <w:pPr>
        <w:pStyle w:val="TITOLOPRINC"/>
        <w:divId w:val="527259509"/>
        <w:rPr>
          <w:color w:val="002060"/>
        </w:rPr>
      </w:pPr>
      <w:r>
        <w:rPr>
          <w:color w:val="002060"/>
        </w:rPr>
        <w:t>PROGRAMMA GARE</w:t>
      </w:r>
    </w:p>
    <w:p w14:paraId="0D2E9A15" w14:textId="77777777" w:rsidR="00C34A53" w:rsidRPr="00FE4729" w:rsidRDefault="00C34A53" w:rsidP="00C34A53">
      <w:pPr>
        <w:pStyle w:val="SOTTOTITOLOCAMPIONATO1"/>
        <w:divId w:val="527259509"/>
        <w:rPr>
          <w:color w:val="002060"/>
        </w:rPr>
      </w:pPr>
      <w:r w:rsidRPr="00FE4729">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C34A53" w:rsidRPr="00FE4729" w14:paraId="3E11E7C9"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D9CE1A"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C4974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D7FB4"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8D350"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DF835E"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FAF26"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F2457"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F306143"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F5DD1D" w14:textId="77777777" w:rsidR="00C34A53" w:rsidRPr="00FE4729" w:rsidRDefault="00C34A53" w:rsidP="0010284D">
            <w:pPr>
              <w:pStyle w:val="ROWTABELLA"/>
              <w:rPr>
                <w:color w:val="002060"/>
              </w:rPr>
            </w:pPr>
            <w:r w:rsidRPr="00FE472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308C3C" w14:textId="77777777" w:rsidR="00C34A53" w:rsidRPr="00FE4729" w:rsidRDefault="00C34A53" w:rsidP="0010284D">
            <w:pPr>
              <w:pStyle w:val="ROWTABELLA"/>
              <w:rPr>
                <w:color w:val="002060"/>
              </w:rPr>
            </w:pPr>
            <w:r w:rsidRPr="00FE4729">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0A673" w14:textId="77777777" w:rsidR="00C34A53" w:rsidRPr="00FE4729" w:rsidRDefault="00C34A53" w:rsidP="0010284D">
            <w:pPr>
              <w:pStyle w:val="ROWTABELLA"/>
              <w:jc w:val="center"/>
              <w:rPr>
                <w:color w:val="002060"/>
              </w:rPr>
            </w:pPr>
            <w:r w:rsidRPr="00FE47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E5CA5"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B5221A" w14:textId="77777777" w:rsidR="00C34A53" w:rsidRPr="00FE4729" w:rsidRDefault="00C34A53" w:rsidP="0010284D">
            <w:pPr>
              <w:pStyle w:val="ROWTABELLA"/>
              <w:rPr>
                <w:color w:val="002060"/>
              </w:rPr>
            </w:pPr>
            <w:r w:rsidRPr="00FE4729">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E9F22C" w14:textId="77777777" w:rsidR="00C34A53" w:rsidRPr="00FE4729" w:rsidRDefault="00C34A53" w:rsidP="0010284D">
            <w:pPr>
              <w:pStyle w:val="ROWTABELLA"/>
              <w:rPr>
                <w:color w:val="002060"/>
              </w:rPr>
            </w:pPr>
            <w:r w:rsidRPr="00FE472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FC5AB3" w14:textId="77777777" w:rsidR="00C34A53" w:rsidRPr="00FE4729" w:rsidRDefault="00C34A53" w:rsidP="0010284D">
            <w:pPr>
              <w:pStyle w:val="ROWTABELLA"/>
              <w:rPr>
                <w:color w:val="002060"/>
              </w:rPr>
            </w:pPr>
            <w:r w:rsidRPr="00FE4729">
              <w:rPr>
                <w:color w:val="002060"/>
              </w:rPr>
              <w:t>VIA DELLA REPUBBLICA</w:t>
            </w:r>
          </w:p>
        </w:tc>
      </w:tr>
      <w:tr w:rsidR="00C34A53" w:rsidRPr="00FE4729" w14:paraId="62DC3AC9"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E10382E" w14:textId="77777777" w:rsidR="00C34A53" w:rsidRPr="00FE4729" w:rsidRDefault="00C34A53" w:rsidP="0010284D">
            <w:pPr>
              <w:pStyle w:val="ROWTABELLA"/>
              <w:rPr>
                <w:color w:val="002060"/>
              </w:rPr>
            </w:pPr>
            <w:r w:rsidRPr="00FE472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482BD4" w14:textId="77777777" w:rsidR="00C34A53" w:rsidRPr="00FE4729" w:rsidRDefault="00C34A53" w:rsidP="0010284D">
            <w:pPr>
              <w:pStyle w:val="ROWTABELLA"/>
              <w:rPr>
                <w:color w:val="002060"/>
              </w:rPr>
            </w:pPr>
            <w:r w:rsidRPr="00FE4729">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C64C3E"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67B367" w14:textId="77777777" w:rsidR="00C34A53" w:rsidRPr="00FE4729" w:rsidRDefault="00C34A53" w:rsidP="0010284D">
            <w:pPr>
              <w:pStyle w:val="ROWTABELLA"/>
              <w:rPr>
                <w:color w:val="002060"/>
              </w:rPr>
            </w:pPr>
            <w:r w:rsidRPr="00FE4729">
              <w:rPr>
                <w:color w:val="002060"/>
              </w:rPr>
              <w:t>18/01/2020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D5A37D4"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1CAFD0"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917257" w14:textId="77777777" w:rsidR="00C34A53" w:rsidRPr="00FE4729" w:rsidRDefault="00C34A53" w:rsidP="0010284D">
            <w:pPr>
              <w:pStyle w:val="ROWTABELLA"/>
              <w:rPr>
                <w:color w:val="002060"/>
              </w:rPr>
            </w:pPr>
            <w:r w:rsidRPr="00FE4729">
              <w:rPr>
                <w:color w:val="002060"/>
              </w:rPr>
              <w:t>VIA DELLA SANTA SELVINO</w:t>
            </w:r>
          </w:p>
        </w:tc>
      </w:tr>
      <w:tr w:rsidR="00C34A53" w:rsidRPr="00FE4729" w14:paraId="04362577"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C8204A" w14:textId="77777777" w:rsidR="00C34A53" w:rsidRPr="00FE4729" w:rsidRDefault="00C34A53" w:rsidP="0010284D">
            <w:pPr>
              <w:pStyle w:val="ROWTABELLA"/>
              <w:rPr>
                <w:color w:val="002060"/>
              </w:rPr>
            </w:pPr>
            <w:r w:rsidRPr="00FE4729">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8B869B" w14:textId="77777777" w:rsidR="00C34A53" w:rsidRPr="00FE4729" w:rsidRDefault="00C34A53" w:rsidP="0010284D">
            <w:pPr>
              <w:pStyle w:val="ROWTABELLA"/>
              <w:rPr>
                <w:color w:val="002060"/>
              </w:rPr>
            </w:pPr>
            <w:r w:rsidRPr="00FE4729">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B7CC56"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26EBE4" w14:textId="77777777" w:rsidR="00C34A53" w:rsidRPr="00FE4729" w:rsidRDefault="00C34A53" w:rsidP="0010284D">
            <w:pPr>
              <w:pStyle w:val="ROWTABELLA"/>
              <w:rPr>
                <w:color w:val="002060"/>
              </w:rPr>
            </w:pPr>
            <w:r w:rsidRPr="00FE4729">
              <w:rPr>
                <w:color w:val="002060"/>
              </w:rPr>
              <w:t>19/01/2020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344BD7" w14:textId="77777777" w:rsidR="00C34A53" w:rsidRPr="00FE4729" w:rsidRDefault="00C34A53" w:rsidP="0010284D">
            <w:pPr>
              <w:pStyle w:val="ROWTABELLA"/>
              <w:rPr>
                <w:color w:val="002060"/>
              </w:rPr>
            </w:pPr>
            <w:r w:rsidRPr="00FE4729">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4E51EB" w14:textId="77777777" w:rsidR="00C34A53" w:rsidRPr="00FE4729" w:rsidRDefault="00C34A53" w:rsidP="0010284D">
            <w:pPr>
              <w:pStyle w:val="ROWTABELLA"/>
              <w:rPr>
                <w:color w:val="002060"/>
              </w:rPr>
            </w:pPr>
            <w:r w:rsidRPr="00FE472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A983E7" w14:textId="77777777" w:rsidR="00C34A53" w:rsidRPr="00FE4729" w:rsidRDefault="00C34A53" w:rsidP="0010284D">
            <w:pPr>
              <w:pStyle w:val="ROWTABELLA"/>
              <w:rPr>
                <w:color w:val="002060"/>
              </w:rPr>
            </w:pPr>
            <w:r w:rsidRPr="00FE4729">
              <w:rPr>
                <w:color w:val="002060"/>
              </w:rPr>
              <w:t>LOC.MONTEROCCO VIA A.MANCINI</w:t>
            </w:r>
          </w:p>
        </w:tc>
      </w:tr>
      <w:tr w:rsidR="00C34A53" w:rsidRPr="00FE4729" w14:paraId="25E3B940"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47F2F7" w14:textId="77777777" w:rsidR="00C34A53" w:rsidRPr="00FE4729" w:rsidRDefault="00C34A53" w:rsidP="0010284D">
            <w:pPr>
              <w:pStyle w:val="ROWTABELLA"/>
              <w:rPr>
                <w:color w:val="002060"/>
              </w:rPr>
            </w:pPr>
            <w:r w:rsidRPr="00FE4729">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40B210" w14:textId="77777777" w:rsidR="00C34A53" w:rsidRPr="00FE4729" w:rsidRDefault="00C34A53" w:rsidP="0010284D">
            <w:pPr>
              <w:pStyle w:val="ROWTABELLA"/>
              <w:rPr>
                <w:color w:val="002060"/>
              </w:rPr>
            </w:pPr>
            <w:r w:rsidRPr="00FE4729">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FFC02D4"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0551E4" w14:textId="77777777" w:rsidR="00C34A53" w:rsidRPr="00FE4729" w:rsidRDefault="00C34A53" w:rsidP="0010284D">
            <w:pPr>
              <w:pStyle w:val="ROWTABELLA"/>
              <w:rPr>
                <w:color w:val="002060"/>
              </w:rPr>
            </w:pPr>
            <w:r w:rsidRPr="00FE4729">
              <w:rPr>
                <w:color w:val="002060"/>
              </w:rPr>
              <w:t>19/01/2020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234741" w14:textId="77777777" w:rsidR="00C34A53" w:rsidRPr="00FE4729" w:rsidRDefault="00C34A53" w:rsidP="0010284D">
            <w:pPr>
              <w:pStyle w:val="ROWTABELLA"/>
              <w:rPr>
                <w:color w:val="002060"/>
              </w:rPr>
            </w:pPr>
            <w:r w:rsidRPr="00FE4729">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7187FD" w14:textId="77777777" w:rsidR="00C34A53" w:rsidRPr="00FE4729" w:rsidRDefault="00C34A53" w:rsidP="0010284D">
            <w:pPr>
              <w:pStyle w:val="ROWTABELLA"/>
              <w:rPr>
                <w:color w:val="002060"/>
              </w:rPr>
            </w:pPr>
            <w:r w:rsidRPr="00FE4729">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7AED06" w14:textId="77777777" w:rsidR="00C34A53" w:rsidRPr="00FE4729" w:rsidRDefault="00C34A53" w:rsidP="0010284D">
            <w:pPr>
              <w:pStyle w:val="ROWTABELLA"/>
              <w:rPr>
                <w:color w:val="002060"/>
              </w:rPr>
            </w:pPr>
            <w:r w:rsidRPr="00FE4729">
              <w:rPr>
                <w:color w:val="002060"/>
              </w:rPr>
              <w:t>VIA LETI</w:t>
            </w:r>
          </w:p>
        </w:tc>
      </w:tr>
    </w:tbl>
    <w:p w14:paraId="2C469D53" w14:textId="77777777" w:rsidR="00C34A53" w:rsidRPr="00FE4729" w:rsidRDefault="00C34A53" w:rsidP="00C34A53">
      <w:pPr>
        <w:pStyle w:val="breakline"/>
        <w:divId w:val="527259509"/>
        <w:rPr>
          <w:color w:val="002060"/>
        </w:rPr>
      </w:pPr>
    </w:p>
    <w:p w14:paraId="2C0E4129" w14:textId="77777777" w:rsidR="00C34A53" w:rsidRPr="00FE4729" w:rsidRDefault="00C34A53" w:rsidP="00C34A53">
      <w:pPr>
        <w:pStyle w:val="breakline"/>
        <w:divId w:val="527259509"/>
        <w:rPr>
          <w:color w:val="002060"/>
        </w:rPr>
      </w:pPr>
    </w:p>
    <w:p w14:paraId="39E68ABA" w14:textId="77777777" w:rsidR="00C34A53" w:rsidRPr="00FE4729" w:rsidRDefault="00C34A53" w:rsidP="00C34A53">
      <w:pPr>
        <w:pStyle w:val="breakline"/>
        <w:divId w:val="527259509"/>
        <w:rPr>
          <w:color w:val="002060"/>
        </w:rPr>
      </w:pPr>
    </w:p>
    <w:p w14:paraId="5C64CA53" w14:textId="77777777" w:rsidR="00C34A53" w:rsidRPr="00FE4729" w:rsidRDefault="00C34A53" w:rsidP="00C34A53">
      <w:pPr>
        <w:pStyle w:val="SOTTOTITOLOCAMPIONATO1"/>
        <w:divId w:val="527259509"/>
        <w:rPr>
          <w:color w:val="002060"/>
        </w:rPr>
      </w:pPr>
      <w:r w:rsidRPr="00FE4729">
        <w:rPr>
          <w:color w:val="002060"/>
        </w:rPr>
        <w:t>GIRONE SA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4A53" w:rsidRPr="00FE4729" w14:paraId="6E5DAF8D"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2BA4E"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2083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231E6C"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52DE4A"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69A8B"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3A249"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5918D"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34C51A73"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24B28E" w14:textId="77777777" w:rsidR="00C34A53" w:rsidRPr="00FE4729" w:rsidRDefault="00C34A53" w:rsidP="0010284D">
            <w:pPr>
              <w:pStyle w:val="ROWTABELLA"/>
              <w:rPr>
                <w:color w:val="002060"/>
              </w:rPr>
            </w:pPr>
            <w:r w:rsidRPr="00FE472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E2AEA6" w14:textId="77777777" w:rsidR="00C34A53" w:rsidRPr="00FE4729" w:rsidRDefault="00C34A53" w:rsidP="0010284D">
            <w:pPr>
              <w:pStyle w:val="ROWTABELLA"/>
              <w:rPr>
                <w:color w:val="002060"/>
              </w:rPr>
            </w:pPr>
            <w:r w:rsidRPr="00FE4729">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85317EE" w14:textId="77777777" w:rsidR="00C34A53" w:rsidRPr="00FE4729" w:rsidRDefault="00C34A53" w:rsidP="0010284D">
            <w:pPr>
              <w:pStyle w:val="ROWTABELLA"/>
              <w:jc w:val="center"/>
              <w:rPr>
                <w:color w:val="002060"/>
              </w:rPr>
            </w:pPr>
            <w:r w:rsidRPr="00FE47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C9E870" w14:textId="77777777" w:rsidR="00C34A53" w:rsidRPr="00FE4729" w:rsidRDefault="00C34A53" w:rsidP="0010284D">
            <w:pPr>
              <w:pStyle w:val="ROWTABELLA"/>
              <w:rPr>
                <w:color w:val="002060"/>
              </w:rPr>
            </w:pPr>
            <w:r w:rsidRPr="00FE4729">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E70EDD" w14:textId="77777777" w:rsidR="00C34A53" w:rsidRPr="00FE4729" w:rsidRDefault="00C34A53" w:rsidP="0010284D">
            <w:pPr>
              <w:pStyle w:val="ROWTABELLA"/>
              <w:rPr>
                <w:color w:val="002060"/>
              </w:rPr>
            </w:pPr>
            <w:r w:rsidRPr="00FE4729">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322FFE" w14:textId="77777777" w:rsidR="00C34A53" w:rsidRPr="00FE4729" w:rsidRDefault="00C34A53" w:rsidP="0010284D">
            <w:pPr>
              <w:pStyle w:val="ROWTABELLA"/>
              <w:rPr>
                <w:color w:val="002060"/>
              </w:rPr>
            </w:pPr>
            <w:r w:rsidRPr="00FE472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67F8EB" w14:textId="77777777" w:rsidR="00C34A53" w:rsidRPr="00FE4729" w:rsidRDefault="00C34A53" w:rsidP="0010284D">
            <w:pPr>
              <w:pStyle w:val="ROWTABELLA"/>
              <w:rPr>
                <w:color w:val="002060"/>
              </w:rPr>
            </w:pPr>
            <w:r w:rsidRPr="00FE4729">
              <w:rPr>
                <w:color w:val="002060"/>
              </w:rPr>
              <w:t>VIA ANTONIO ROSMINI 22/B</w:t>
            </w:r>
          </w:p>
        </w:tc>
      </w:tr>
      <w:tr w:rsidR="00C34A53" w:rsidRPr="00FE4729" w14:paraId="17186937"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9487C5" w14:textId="77777777" w:rsidR="00C34A53" w:rsidRPr="00FE4729" w:rsidRDefault="00C34A53" w:rsidP="0010284D">
            <w:pPr>
              <w:pStyle w:val="ROWTABELLA"/>
              <w:rPr>
                <w:color w:val="002060"/>
              </w:rPr>
            </w:pPr>
            <w:r w:rsidRPr="00FE4729">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52949D0" w14:textId="77777777" w:rsidR="00C34A53" w:rsidRPr="00FE4729" w:rsidRDefault="00C34A53" w:rsidP="0010284D">
            <w:pPr>
              <w:pStyle w:val="ROWTABELLA"/>
              <w:rPr>
                <w:color w:val="002060"/>
              </w:rPr>
            </w:pPr>
            <w:r w:rsidRPr="00FE4729">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0181B5"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D9F218" w14:textId="77777777" w:rsidR="00C34A53" w:rsidRPr="00FE4729" w:rsidRDefault="00C34A53" w:rsidP="0010284D">
            <w:pPr>
              <w:pStyle w:val="ROWTABELLA"/>
              <w:rPr>
                <w:color w:val="002060"/>
              </w:rPr>
            </w:pPr>
            <w:r w:rsidRPr="00FE4729">
              <w:rPr>
                <w:color w:val="002060"/>
              </w:rPr>
              <w:t>18/01/2020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29476F" w14:textId="77777777" w:rsidR="00C34A53" w:rsidRPr="00FE4729" w:rsidRDefault="00C34A53" w:rsidP="0010284D">
            <w:pPr>
              <w:pStyle w:val="ROWTABELLA"/>
              <w:rPr>
                <w:color w:val="002060"/>
              </w:rPr>
            </w:pPr>
            <w:r w:rsidRPr="00FE4729">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A61017" w14:textId="77777777" w:rsidR="00C34A53" w:rsidRPr="00FE4729" w:rsidRDefault="00C34A53" w:rsidP="0010284D">
            <w:pPr>
              <w:pStyle w:val="ROWTABELLA"/>
              <w:rPr>
                <w:color w:val="002060"/>
              </w:rPr>
            </w:pPr>
            <w:r w:rsidRPr="00FE4729">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C426FD" w14:textId="77777777" w:rsidR="00C34A53" w:rsidRPr="00FE4729" w:rsidRDefault="00C34A53" w:rsidP="0010284D">
            <w:pPr>
              <w:pStyle w:val="ROWTABELLA"/>
              <w:rPr>
                <w:color w:val="002060"/>
              </w:rPr>
            </w:pPr>
            <w:r w:rsidRPr="00FE4729">
              <w:rPr>
                <w:color w:val="002060"/>
              </w:rPr>
              <w:t>VIA MARCONI GENGA STAZIONE</w:t>
            </w:r>
          </w:p>
        </w:tc>
      </w:tr>
      <w:tr w:rsidR="00C34A53" w:rsidRPr="00FE4729" w14:paraId="0D2D3772"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892A64" w14:textId="77777777" w:rsidR="00C34A53" w:rsidRPr="00FE4729" w:rsidRDefault="00C34A53" w:rsidP="0010284D">
            <w:pPr>
              <w:pStyle w:val="ROWTABELLA"/>
              <w:rPr>
                <w:color w:val="002060"/>
              </w:rPr>
            </w:pPr>
            <w:r w:rsidRPr="00FE4729">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2BF5C7" w14:textId="77777777" w:rsidR="00C34A53" w:rsidRPr="00FE4729" w:rsidRDefault="00C34A53" w:rsidP="0010284D">
            <w:pPr>
              <w:pStyle w:val="ROWTABELLA"/>
              <w:rPr>
                <w:color w:val="002060"/>
              </w:rPr>
            </w:pPr>
            <w:r w:rsidRPr="00FE472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8096A8"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2069D1" w14:textId="77777777" w:rsidR="00C34A53" w:rsidRPr="00FE4729" w:rsidRDefault="00C34A53" w:rsidP="0010284D">
            <w:pPr>
              <w:pStyle w:val="ROWTABELLA"/>
              <w:rPr>
                <w:color w:val="002060"/>
              </w:rPr>
            </w:pPr>
            <w:r w:rsidRPr="00FE4729">
              <w:rPr>
                <w:color w:val="002060"/>
              </w:rPr>
              <w:t>19/01/2020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887F5F" w14:textId="77777777" w:rsidR="00C34A53" w:rsidRPr="00FE4729" w:rsidRDefault="00C34A53" w:rsidP="0010284D">
            <w:pPr>
              <w:pStyle w:val="ROWTABELLA"/>
              <w:rPr>
                <w:color w:val="002060"/>
              </w:rPr>
            </w:pPr>
            <w:r w:rsidRPr="00FE4729">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8B3083" w14:textId="77777777" w:rsidR="00C34A53" w:rsidRPr="00FE4729" w:rsidRDefault="00C34A53" w:rsidP="0010284D">
            <w:pPr>
              <w:pStyle w:val="ROWTABELLA"/>
              <w:rPr>
                <w:color w:val="002060"/>
              </w:rPr>
            </w:pPr>
            <w:r w:rsidRPr="00FE47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D0D2A0" w14:textId="77777777" w:rsidR="00C34A53" w:rsidRPr="00FE4729" w:rsidRDefault="00C34A53" w:rsidP="0010284D">
            <w:pPr>
              <w:pStyle w:val="ROWTABELLA"/>
              <w:rPr>
                <w:color w:val="002060"/>
              </w:rPr>
            </w:pPr>
            <w:r w:rsidRPr="00FE4729">
              <w:rPr>
                <w:color w:val="002060"/>
              </w:rPr>
              <w:t>CUCCURANO DI FANO</w:t>
            </w:r>
          </w:p>
        </w:tc>
      </w:tr>
      <w:tr w:rsidR="00C34A53" w:rsidRPr="00FE4729" w14:paraId="54519143"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B4BDE6" w14:textId="77777777" w:rsidR="00C34A53" w:rsidRPr="00FE4729" w:rsidRDefault="00C34A53" w:rsidP="0010284D">
            <w:pPr>
              <w:pStyle w:val="ROWTABELLA"/>
              <w:rPr>
                <w:color w:val="002060"/>
              </w:rPr>
            </w:pPr>
            <w:r w:rsidRPr="00FE4729">
              <w:rPr>
                <w:color w:val="002060"/>
              </w:rPr>
              <w:t>REAL S.COSTANZO CALCIsq.B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E5DDD9" w14:textId="77777777" w:rsidR="00C34A53" w:rsidRPr="00FE4729" w:rsidRDefault="00C34A53" w:rsidP="0010284D">
            <w:pPr>
              <w:pStyle w:val="ROWTABELLA"/>
              <w:rPr>
                <w:color w:val="002060"/>
              </w:rPr>
            </w:pPr>
            <w:r w:rsidRPr="00FE4729">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C97A2"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D21ED5" w14:textId="77777777" w:rsidR="00C34A53" w:rsidRPr="00FE4729" w:rsidRDefault="00C34A53" w:rsidP="0010284D">
            <w:pPr>
              <w:pStyle w:val="ROWTABELLA"/>
              <w:rPr>
                <w:color w:val="002060"/>
              </w:rPr>
            </w:pPr>
            <w:r w:rsidRPr="00FE4729">
              <w:rPr>
                <w:color w:val="002060"/>
              </w:rPr>
              <w:t>19/01/2020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F5AA51" w14:textId="77777777" w:rsidR="00C34A53" w:rsidRPr="00FE4729" w:rsidRDefault="00C34A53" w:rsidP="0010284D">
            <w:pPr>
              <w:pStyle w:val="ROWTABELLA"/>
              <w:rPr>
                <w:color w:val="002060"/>
              </w:rPr>
            </w:pPr>
            <w:r w:rsidRPr="00FE472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93D691" w14:textId="77777777" w:rsidR="00C34A53" w:rsidRPr="00FE4729" w:rsidRDefault="00C34A53" w:rsidP="0010284D">
            <w:pPr>
              <w:pStyle w:val="ROWTABELLA"/>
              <w:rPr>
                <w:color w:val="002060"/>
              </w:rPr>
            </w:pPr>
            <w:r w:rsidRPr="00FE472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9B5D28" w14:textId="77777777" w:rsidR="00C34A53" w:rsidRPr="00FE4729" w:rsidRDefault="00C34A53" w:rsidP="0010284D">
            <w:pPr>
              <w:pStyle w:val="ROWTABELLA"/>
              <w:rPr>
                <w:color w:val="002060"/>
              </w:rPr>
            </w:pPr>
            <w:r w:rsidRPr="00FE4729">
              <w:rPr>
                <w:color w:val="002060"/>
              </w:rPr>
              <w:t>VIA DELLA SANTA SELVINO</w:t>
            </w:r>
          </w:p>
        </w:tc>
      </w:tr>
    </w:tbl>
    <w:p w14:paraId="583E86FD" w14:textId="77777777" w:rsidR="00C34A53" w:rsidRPr="00FE4729" w:rsidRDefault="00C34A53" w:rsidP="00C34A53">
      <w:pPr>
        <w:pStyle w:val="breakline"/>
        <w:divId w:val="527259509"/>
        <w:rPr>
          <w:color w:val="002060"/>
        </w:rPr>
      </w:pPr>
    </w:p>
    <w:p w14:paraId="71CD74F8" w14:textId="77777777" w:rsidR="00C34A53" w:rsidRPr="00FE4729" w:rsidRDefault="00C34A53" w:rsidP="00C34A53">
      <w:pPr>
        <w:pStyle w:val="breakline"/>
        <w:divId w:val="527259509"/>
        <w:rPr>
          <w:color w:val="002060"/>
        </w:rPr>
      </w:pPr>
    </w:p>
    <w:p w14:paraId="720D3EDC" w14:textId="77777777" w:rsidR="00C34A53" w:rsidRPr="00FE4729" w:rsidRDefault="00C34A53" w:rsidP="00C34A53">
      <w:pPr>
        <w:pStyle w:val="breakline"/>
        <w:divId w:val="527259509"/>
        <w:rPr>
          <w:color w:val="002060"/>
        </w:rPr>
      </w:pPr>
    </w:p>
    <w:p w14:paraId="01316600" w14:textId="77777777" w:rsidR="00C34A53" w:rsidRPr="00FE4729" w:rsidRDefault="00C34A53" w:rsidP="00C34A53">
      <w:pPr>
        <w:pStyle w:val="SOTTOTITOLOCAMPIONATO1"/>
        <w:divId w:val="527259509"/>
        <w:rPr>
          <w:color w:val="002060"/>
        </w:rPr>
      </w:pPr>
      <w:r w:rsidRPr="00FE4729">
        <w:rPr>
          <w:color w:val="002060"/>
        </w:rPr>
        <w:t>GIRONE SB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3"/>
        <w:gridCol w:w="385"/>
        <w:gridCol w:w="898"/>
        <w:gridCol w:w="1176"/>
        <w:gridCol w:w="1562"/>
        <w:gridCol w:w="1547"/>
      </w:tblGrid>
      <w:tr w:rsidR="00C34A53" w:rsidRPr="00FE4729" w14:paraId="150AB543"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2CD03"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FE314"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7464A"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05E6D"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33166"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AAD990"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695C66"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7FB81FED"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D876B9" w14:textId="77777777" w:rsidR="00C34A53" w:rsidRPr="00FE4729" w:rsidRDefault="00C34A53" w:rsidP="0010284D">
            <w:pPr>
              <w:pStyle w:val="ROWTABELLA"/>
              <w:rPr>
                <w:color w:val="002060"/>
              </w:rPr>
            </w:pPr>
            <w:r w:rsidRPr="00FE4729">
              <w:rPr>
                <w:color w:val="002060"/>
              </w:rPr>
              <w:t>MOGLIANESE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4F7791" w14:textId="77777777" w:rsidR="00C34A53" w:rsidRPr="00FE4729" w:rsidRDefault="00C34A53" w:rsidP="0010284D">
            <w:pPr>
              <w:pStyle w:val="ROWTABELLA"/>
              <w:rPr>
                <w:color w:val="002060"/>
              </w:rPr>
            </w:pPr>
            <w:r w:rsidRPr="00FE4729">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AABFC9" w14:textId="77777777" w:rsidR="00C34A53" w:rsidRPr="00FE4729" w:rsidRDefault="00C34A53" w:rsidP="0010284D">
            <w:pPr>
              <w:pStyle w:val="ROWTABELLA"/>
              <w:jc w:val="center"/>
              <w:rPr>
                <w:color w:val="002060"/>
              </w:rPr>
            </w:pPr>
            <w:r w:rsidRPr="00FE47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8C27C9" w14:textId="77777777" w:rsidR="00C34A53" w:rsidRPr="00FE4729" w:rsidRDefault="00C34A53" w:rsidP="0010284D">
            <w:pPr>
              <w:pStyle w:val="ROWTABELLA"/>
              <w:rPr>
                <w:color w:val="002060"/>
              </w:rPr>
            </w:pPr>
            <w:r w:rsidRPr="00FE4729">
              <w:rPr>
                <w:color w:val="002060"/>
              </w:rPr>
              <w:t>18/01/2020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DF127A" w14:textId="77777777" w:rsidR="00C34A53" w:rsidRPr="00FE4729" w:rsidRDefault="00C34A53" w:rsidP="0010284D">
            <w:pPr>
              <w:pStyle w:val="ROWTABELLA"/>
              <w:rPr>
                <w:color w:val="002060"/>
              </w:rPr>
            </w:pPr>
            <w:r w:rsidRPr="00FE4729">
              <w:rPr>
                <w:color w:val="002060"/>
              </w:rPr>
              <w:t>PALAZZETTO C.S.DI 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D49E98" w14:textId="77777777" w:rsidR="00C34A53" w:rsidRPr="00FE4729" w:rsidRDefault="00C34A53" w:rsidP="0010284D">
            <w:pPr>
              <w:pStyle w:val="ROWTABELLA"/>
              <w:rPr>
                <w:color w:val="002060"/>
              </w:rPr>
            </w:pPr>
            <w:r w:rsidRPr="00FE4729">
              <w:rPr>
                <w:color w:val="002060"/>
              </w:rPr>
              <w:t>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D529FA" w14:textId="77777777" w:rsidR="00C34A53" w:rsidRPr="00FE4729" w:rsidRDefault="00C34A53" w:rsidP="0010284D">
            <w:pPr>
              <w:pStyle w:val="ROWTABELLA"/>
              <w:rPr>
                <w:color w:val="002060"/>
              </w:rPr>
            </w:pPr>
            <w:r w:rsidRPr="00FE4729">
              <w:rPr>
                <w:color w:val="002060"/>
              </w:rPr>
              <w:t>VIA PAOLO BORSELLINO</w:t>
            </w:r>
          </w:p>
        </w:tc>
      </w:tr>
      <w:tr w:rsidR="00C34A53" w:rsidRPr="00FE4729" w14:paraId="33AFCA7D"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ADCB92" w14:textId="77777777" w:rsidR="00C34A53" w:rsidRPr="00FE4729" w:rsidRDefault="00C34A53" w:rsidP="0010284D">
            <w:pPr>
              <w:pStyle w:val="ROWTABELLA"/>
              <w:rPr>
                <w:color w:val="002060"/>
              </w:rPr>
            </w:pPr>
            <w:r w:rsidRPr="00FE4729">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677F47" w14:textId="77777777" w:rsidR="00C34A53" w:rsidRPr="00FE4729" w:rsidRDefault="00C34A53" w:rsidP="0010284D">
            <w:pPr>
              <w:pStyle w:val="ROWTABELLA"/>
              <w:rPr>
                <w:color w:val="002060"/>
              </w:rPr>
            </w:pPr>
            <w:r w:rsidRPr="00FE4729">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8A751A"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2BB23A9" w14:textId="77777777" w:rsidR="00C34A53" w:rsidRPr="00FE4729" w:rsidRDefault="00C34A53" w:rsidP="0010284D">
            <w:pPr>
              <w:pStyle w:val="ROWTABELLA"/>
              <w:rPr>
                <w:color w:val="002060"/>
              </w:rPr>
            </w:pPr>
            <w:r w:rsidRPr="00FE4729">
              <w:rPr>
                <w:color w:val="002060"/>
              </w:rPr>
              <w:t>18/01/2020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53F398" w14:textId="77777777" w:rsidR="00C34A53" w:rsidRPr="00FE4729" w:rsidRDefault="00C34A53" w:rsidP="0010284D">
            <w:pPr>
              <w:pStyle w:val="ROWTABELLA"/>
              <w:rPr>
                <w:color w:val="002060"/>
              </w:rPr>
            </w:pPr>
            <w:r w:rsidRPr="00FE4729">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B4E8F4" w14:textId="77777777" w:rsidR="00C34A53" w:rsidRPr="00FE4729" w:rsidRDefault="00C34A53" w:rsidP="0010284D">
            <w:pPr>
              <w:pStyle w:val="ROWTABELLA"/>
              <w:rPr>
                <w:color w:val="002060"/>
              </w:rPr>
            </w:pPr>
            <w:r w:rsidRPr="00FE4729">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59D793" w14:textId="77777777" w:rsidR="00C34A53" w:rsidRPr="00FE4729" w:rsidRDefault="00C34A53" w:rsidP="0010284D">
            <w:pPr>
              <w:pStyle w:val="ROWTABELLA"/>
              <w:rPr>
                <w:color w:val="002060"/>
              </w:rPr>
            </w:pPr>
            <w:r w:rsidRPr="00FE4729">
              <w:rPr>
                <w:color w:val="002060"/>
              </w:rPr>
              <w:t>VIA B.ROSSI SNC</w:t>
            </w:r>
          </w:p>
        </w:tc>
      </w:tr>
      <w:tr w:rsidR="00C34A53" w:rsidRPr="00FE4729" w14:paraId="378CF0A4"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F7FE10" w14:textId="77777777" w:rsidR="00C34A53" w:rsidRPr="00FE4729" w:rsidRDefault="00C34A53" w:rsidP="0010284D">
            <w:pPr>
              <w:pStyle w:val="ROWTABELLA"/>
              <w:rPr>
                <w:color w:val="002060"/>
              </w:rPr>
            </w:pPr>
            <w:r w:rsidRPr="00FE4729">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DAB827" w14:textId="77777777" w:rsidR="00C34A53" w:rsidRPr="00FE4729" w:rsidRDefault="00C34A53" w:rsidP="0010284D">
            <w:pPr>
              <w:pStyle w:val="ROWTABELLA"/>
              <w:rPr>
                <w:color w:val="002060"/>
              </w:rPr>
            </w:pPr>
            <w:r w:rsidRPr="00FE4729">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D79240"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12722C" w14:textId="77777777" w:rsidR="00C34A53" w:rsidRPr="00FE4729" w:rsidRDefault="00C34A53" w:rsidP="0010284D">
            <w:pPr>
              <w:pStyle w:val="ROWTABELLA"/>
              <w:rPr>
                <w:color w:val="002060"/>
              </w:rPr>
            </w:pPr>
            <w:r w:rsidRPr="00FE4729">
              <w:rPr>
                <w:color w:val="002060"/>
              </w:rPr>
              <w:t>18/01/2020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B2E26B" w14:textId="77777777" w:rsidR="00C34A53" w:rsidRPr="00FE4729" w:rsidRDefault="00C34A53" w:rsidP="0010284D">
            <w:pPr>
              <w:pStyle w:val="ROWTABELLA"/>
              <w:rPr>
                <w:color w:val="002060"/>
              </w:rPr>
            </w:pPr>
            <w:r w:rsidRPr="00FE4729">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A4F3F1" w14:textId="77777777" w:rsidR="00C34A53" w:rsidRPr="00FE4729" w:rsidRDefault="00C34A53" w:rsidP="0010284D">
            <w:pPr>
              <w:pStyle w:val="ROWTABELLA"/>
              <w:rPr>
                <w:color w:val="002060"/>
              </w:rPr>
            </w:pPr>
            <w:r w:rsidRPr="00FE472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2F52EC" w14:textId="77777777" w:rsidR="00C34A53" w:rsidRPr="00FE4729" w:rsidRDefault="00C34A53" w:rsidP="0010284D">
            <w:pPr>
              <w:pStyle w:val="ROWTABELLA"/>
              <w:rPr>
                <w:color w:val="002060"/>
              </w:rPr>
            </w:pPr>
            <w:r w:rsidRPr="00FE4729">
              <w:rPr>
                <w:color w:val="002060"/>
              </w:rPr>
              <w:t>VIA ALDO MORO</w:t>
            </w:r>
          </w:p>
        </w:tc>
      </w:tr>
      <w:tr w:rsidR="00C34A53" w:rsidRPr="00FE4729" w14:paraId="2E24EBB7"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F8934E" w14:textId="77777777" w:rsidR="00C34A53" w:rsidRPr="00FE4729" w:rsidRDefault="00C34A53" w:rsidP="0010284D">
            <w:pPr>
              <w:pStyle w:val="ROWTABELLA"/>
              <w:rPr>
                <w:color w:val="002060"/>
              </w:rPr>
            </w:pPr>
            <w:r w:rsidRPr="00FE4729">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37D501" w14:textId="77777777" w:rsidR="00C34A53" w:rsidRPr="00FE4729" w:rsidRDefault="00C34A53" w:rsidP="0010284D">
            <w:pPr>
              <w:pStyle w:val="ROWTABELLA"/>
              <w:rPr>
                <w:color w:val="002060"/>
              </w:rPr>
            </w:pPr>
            <w:r w:rsidRPr="00FE4729">
              <w:rPr>
                <w:color w:val="002060"/>
              </w:rPr>
              <w:t>TENAX CASTELFIDARDO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BF34DA5" w14:textId="77777777" w:rsidR="00C34A53" w:rsidRPr="00FE4729" w:rsidRDefault="00C34A53" w:rsidP="0010284D">
            <w:pPr>
              <w:pStyle w:val="ROWTABELLA"/>
              <w:jc w:val="center"/>
              <w:rPr>
                <w:color w:val="002060"/>
              </w:rPr>
            </w:pPr>
            <w:r w:rsidRPr="00FE47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F69B52" w14:textId="77777777" w:rsidR="00C34A53" w:rsidRPr="00FE4729" w:rsidRDefault="00C34A53" w:rsidP="0010284D">
            <w:pPr>
              <w:pStyle w:val="ROWTABELLA"/>
              <w:rPr>
                <w:color w:val="002060"/>
              </w:rPr>
            </w:pPr>
            <w:r w:rsidRPr="00FE4729">
              <w:rPr>
                <w:color w:val="002060"/>
              </w:rPr>
              <w:t>19/01/2020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B14D3D" w14:textId="77777777" w:rsidR="00C34A53" w:rsidRPr="00FE4729" w:rsidRDefault="00C34A53" w:rsidP="0010284D">
            <w:pPr>
              <w:pStyle w:val="ROWTABELLA"/>
              <w:rPr>
                <w:color w:val="002060"/>
              </w:rPr>
            </w:pPr>
            <w:r w:rsidRPr="00FE4729">
              <w:rPr>
                <w:color w:val="002060"/>
              </w:rPr>
              <w:t>PALESTRA SCUOLA "CARLO URBANI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ECFCB1" w14:textId="77777777" w:rsidR="00C34A53" w:rsidRPr="00FE4729" w:rsidRDefault="00C34A53" w:rsidP="0010284D">
            <w:pPr>
              <w:pStyle w:val="ROWTABELLA"/>
              <w:rPr>
                <w:color w:val="002060"/>
              </w:rPr>
            </w:pPr>
            <w:r w:rsidRPr="00FE4729">
              <w:rPr>
                <w:color w:val="002060"/>
              </w:rPr>
              <w:t>POLLENZA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702D7" w14:textId="77777777" w:rsidR="00C34A53" w:rsidRPr="00FE4729" w:rsidRDefault="00C34A53" w:rsidP="0010284D">
            <w:pPr>
              <w:pStyle w:val="ROWTABELLA"/>
              <w:rPr>
                <w:color w:val="002060"/>
              </w:rPr>
            </w:pPr>
            <w:r w:rsidRPr="00FE4729">
              <w:rPr>
                <w:color w:val="002060"/>
              </w:rPr>
              <w:t>VIA EUROPA - CASETTE VERDINI</w:t>
            </w:r>
          </w:p>
        </w:tc>
      </w:tr>
    </w:tbl>
    <w:p w14:paraId="59739DD3" w14:textId="77777777" w:rsidR="00C34A53" w:rsidRPr="00E876E0" w:rsidRDefault="00C34A53" w:rsidP="00C34A53">
      <w:pPr>
        <w:pStyle w:val="breakline"/>
        <w:divId w:val="527259509"/>
        <w:rPr>
          <w:color w:val="002060"/>
        </w:rPr>
      </w:pPr>
    </w:p>
    <w:p w14:paraId="437A9965"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lastRenderedPageBreak/>
        <w:t>UNDER 15 C5 REGIONALI MASCHILI</w:t>
      </w:r>
    </w:p>
    <w:p w14:paraId="515B8731" w14:textId="77777777" w:rsidR="00C34A53" w:rsidRPr="00E876E0" w:rsidRDefault="00C34A53" w:rsidP="00C34A53">
      <w:pPr>
        <w:pStyle w:val="TITOLOPRINC"/>
        <w:divId w:val="527259509"/>
        <w:rPr>
          <w:color w:val="002060"/>
        </w:rPr>
      </w:pPr>
      <w:r w:rsidRPr="00E876E0">
        <w:rPr>
          <w:color w:val="002060"/>
        </w:rPr>
        <w:t>VARIAZIONI AL PROGRAMMA GARE</w:t>
      </w:r>
    </w:p>
    <w:p w14:paraId="3F5E31ED" w14:textId="77777777" w:rsidR="00C34A53" w:rsidRPr="00E876E0" w:rsidRDefault="00C34A53" w:rsidP="00C34A53">
      <w:pPr>
        <w:pStyle w:val="breakline"/>
        <w:divId w:val="527259509"/>
        <w:rPr>
          <w:color w:val="002060"/>
        </w:rPr>
      </w:pPr>
    </w:p>
    <w:p w14:paraId="1BAE23BF" w14:textId="77777777" w:rsidR="00C34A53" w:rsidRPr="00E876E0" w:rsidRDefault="00C34A53" w:rsidP="00C34A53">
      <w:pPr>
        <w:pStyle w:val="breakline"/>
        <w:divId w:val="527259509"/>
        <w:rPr>
          <w:color w:val="002060"/>
        </w:rPr>
      </w:pPr>
    </w:p>
    <w:p w14:paraId="029E1747"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22B33EE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FBDD0"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517ED3" w14:textId="77777777" w:rsidR="00C34A53" w:rsidRPr="00E876E0" w:rsidRDefault="00C34A53" w:rsidP="0010284D">
            <w:pPr>
              <w:pStyle w:val="HEADERTABELLA"/>
              <w:rPr>
                <w:color w:val="002060"/>
              </w:rPr>
            </w:pPr>
            <w:r w:rsidRPr="00E876E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7B4035"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5AFA75"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74619" w14:textId="77777777" w:rsidR="00C34A53" w:rsidRPr="00E876E0" w:rsidRDefault="00C34A53" w:rsidP="0010284D">
            <w:pPr>
              <w:pStyle w:val="HEADERTABELLA"/>
              <w:rPr>
                <w:color w:val="002060"/>
              </w:rPr>
            </w:pPr>
            <w:r w:rsidRPr="00E876E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926FE" w14:textId="77777777" w:rsidR="00C34A53" w:rsidRPr="00E876E0" w:rsidRDefault="00C34A53" w:rsidP="0010284D">
            <w:pPr>
              <w:pStyle w:val="HEADERTABELLA"/>
              <w:rPr>
                <w:color w:val="002060"/>
              </w:rPr>
            </w:pPr>
            <w:r w:rsidRPr="00E876E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9A621" w14:textId="77777777" w:rsidR="00C34A53" w:rsidRPr="00E876E0" w:rsidRDefault="00C34A53" w:rsidP="0010284D">
            <w:pPr>
              <w:pStyle w:val="HEADERTABELLA"/>
              <w:rPr>
                <w:color w:val="002060"/>
              </w:rPr>
            </w:pPr>
            <w:r w:rsidRPr="00E876E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7213F" w14:textId="77777777" w:rsidR="00C34A53" w:rsidRPr="00E876E0" w:rsidRDefault="00C34A53" w:rsidP="0010284D">
            <w:pPr>
              <w:pStyle w:val="HEADERTABELLA"/>
              <w:rPr>
                <w:color w:val="002060"/>
              </w:rPr>
            </w:pPr>
            <w:r w:rsidRPr="00E876E0">
              <w:rPr>
                <w:color w:val="002060"/>
              </w:rPr>
              <w:t>Impianto</w:t>
            </w:r>
          </w:p>
        </w:tc>
      </w:tr>
      <w:tr w:rsidR="00C34A53" w:rsidRPr="00E876E0" w14:paraId="55724A2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04B80" w14:textId="77777777" w:rsidR="00C34A53" w:rsidRPr="00E876E0" w:rsidRDefault="00C34A53" w:rsidP="0010284D">
            <w:pPr>
              <w:pStyle w:val="ROWTABELLA"/>
              <w:rPr>
                <w:color w:val="002060"/>
                <w:highlight w:val="yellow"/>
              </w:rPr>
            </w:pPr>
            <w:r w:rsidRPr="00E876E0">
              <w:rPr>
                <w:color w:val="002060"/>
                <w:highlight w:val="yellow"/>
              </w:rPr>
              <w:t>15/01/2020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D60D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7FA4E" w14:textId="77777777" w:rsidR="00C34A53" w:rsidRPr="00E876E0" w:rsidRDefault="00C34A53" w:rsidP="0010284D">
            <w:pPr>
              <w:pStyle w:val="ROWTABELLA"/>
              <w:rPr>
                <w:color w:val="002060"/>
                <w:highlight w:val="yellow"/>
              </w:rPr>
            </w:pPr>
            <w:r w:rsidRPr="00E876E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A6E02" w14:textId="77777777" w:rsidR="00C34A53" w:rsidRPr="00E876E0" w:rsidRDefault="00C34A53" w:rsidP="0010284D">
            <w:pPr>
              <w:pStyle w:val="ROWTABELLA"/>
              <w:rPr>
                <w:color w:val="002060"/>
                <w:highlight w:val="yellow"/>
              </w:rPr>
            </w:pPr>
            <w:r w:rsidRPr="00E876E0">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B1D3D" w14:textId="77777777" w:rsidR="00C34A53" w:rsidRPr="00E876E0" w:rsidRDefault="00C34A53" w:rsidP="0010284D">
            <w:pPr>
              <w:pStyle w:val="ROWTABELLA"/>
              <w:rPr>
                <w:color w:val="002060"/>
              </w:rPr>
            </w:pPr>
            <w:r w:rsidRPr="00E876E0">
              <w:rPr>
                <w:color w:val="002060"/>
              </w:rPr>
              <w:t>1</w:t>
            </w:r>
            <w:r>
              <w:rPr>
                <w:color w:val="002060"/>
              </w:rPr>
              <w:t>8</w:t>
            </w:r>
            <w:r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D972E" w14:textId="77777777" w:rsidR="00C34A53" w:rsidRPr="00E876E0" w:rsidRDefault="00C34A53" w:rsidP="0010284D">
            <w:pPr>
              <w:pStyle w:val="ROWTABELLA"/>
              <w:jc w:val="center"/>
              <w:rPr>
                <w:color w:val="002060"/>
              </w:rPr>
            </w:pPr>
            <w:r w:rsidRPr="00E876E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DC0BE" w14:textId="77777777" w:rsidR="00C34A53" w:rsidRPr="00E876E0" w:rsidRDefault="00C34A53" w:rsidP="0010284D">
            <w:pPr>
              <w:pStyle w:val="ROWTABELLA"/>
              <w:jc w:val="center"/>
              <w:rPr>
                <w:color w:val="002060"/>
              </w:rPr>
            </w:pPr>
            <w:r w:rsidRPr="00E876E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7E468" w14:textId="77777777" w:rsidR="00C34A53" w:rsidRPr="00E876E0" w:rsidRDefault="00C34A53" w:rsidP="0010284D">
            <w:pPr>
              <w:pStyle w:val="ROWTABELLA"/>
              <w:rPr>
                <w:color w:val="002060"/>
              </w:rPr>
            </w:pPr>
            <w:r w:rsidRPr="00E876E0">
              <w:rPr>
                <w:color w:val="002060"/>
                <w:highlight w:val="yellow"/>
              </w:rPr>
              <w:t>CAMPO DI C5 ENTRO PAL OLIMPIA MONTEPORZIO VIA RISORGIMENTO 16</w:t>
            </w:r>
          </w:p>
        </w:tc>
      </w:tr>
    </w:tbl>
    <w:p w14:paraId="1C93112F" w14:textId="77777777" w:rsidR="00C34A53" w:rsidRPr="00E876E0" w:rsidRDefault="00C34A53" w:rsidP="00C34A53">
      <w:pPr>
        <w:pStyle w:val="breakline"/>
        <w:divId w:val="527259509"/>
        <w:rPr>
          <w:color w:val="002060"/>
        </w:rPr>
      </w:pPr>
    </w:p>
    <w:p w14:paraId="51070433" w14:textId="77777777" w:rsidR="00C34A53" w:rsidRPr="00E876E0" w:rsidRDefault="00C34A53" w:rsidP="00C34A53">
      <w:pPr>
        <w:pStyle w:val="breakline"/>
        <w:divId w:val="527259509"/>
        <w:rPr>
          <w:color w:val="002060"/>
        </w:rPr>
      </w:pPr>
    </w:p>
    <w:p w14:paraId="15390759"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31C621B1"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DBAD9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A01010" w14:textId="77777777" w:rsidR="00C34A53" w:rsidRPr="00E876E0" w:rsidRDefault="00C34A53" w:rsidP="0010284D">
            <w:pPr>
              <w:pStyle w:val="HEADERTABELLA"/>
              <w:rPr>
                <w:color w:val="002060"/>
              </w:rPr>
            </w:pPr>
            <w:r w:rsidRPr="00E876E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52037"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018EC2"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E8BD5" w14:textId="77777777" w:rsidR="00C34A53" w:rsidRPr="00E876E0" w:rsidRDefault="00C34A53" w:rsidP="0010284D">
            <w:pPr>
              <w:pStyle w:val="HEADERTABELLA"/>
              <w:rPr>
                <w:color w:val="002060"/>
              </w:rPr>
            </w:pPr>
            <w:r w:rsidRPr="00E876E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D73EAC" w14:textId="77777777" w:rsidR="00C34A53" w:rsidRPr="00E876E0" w:rsidRDefault="00C34A53" w:rsidP="0010284D">
            <w:pPr>
              <w:pStyle w:val="HEADERTABELLA"/>
              <w:rPr>
                <w:color w:val="002060"/>
              </w:rPr>
            </w:pPr>
            <w:r w:rsidRPr="00E876E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C3397" w14:textId="77777777" w:rsidR="00C34A53" w:rsidRPr="00E876E0" w:rsidRDefault="00C34A53" w:rsidP="0010284D">
            <w:pPr>
              <w:pStyle w:val="HEADERTABELLA"/>
              <w:rPr>
                <w:color w:val="002060"/>
              </w:rPr>
            </w:pPr>
            <w:r w:rsidRPr="00E876E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A3D8F0" w14:textId="77777777" w:rsidR="00C34A53" w:rsidRPr="00E876E0" w:rsidRDefault="00C34A53" w:rsidP="0010284D">
            <w:pPr>
              <w:pStyle w:val="HEADERTABELLA"/>
              <w:rPr>
                <w:color w:val="002060"/>
              </w:rPr>
            </w:pPr>
            <w:r w:rsidRPr="00E876E0">
              <w:rPr>
                <w:color w:val="002060"/>
              </w:rPr>
              <w:t>Impianto</w:t>
            </w:r>
          </w:p>
        </w:tc>
      </w:tr>
      <w:tr w:rsidR="00C34A53" w:rsidRPr="00E876E0" w14:paraId="56907504"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7529D" w14:textId="77777777" w:rsidR="00C34A53" w:rsidRPr="00E876E0" w:rsidRDefault="00C34A53" w:rsidP="0010284D">
            <w:pPr>
              <w:pStyle w:val="ROWTABELLA"/>
              <w:rPr>
                <w:color w:val="002060"/>
                <w:highlight w:val="yellow"/>
              </w:rPr>
            </w:pPr>
            <w:r w:rsidRPr="00E876E0">
              <w:rPr>
                <w:color w:val="002060"/>
                <w:highlight w:val="yellow"/>
              </w:rPr>
              <w:t>19/01/2020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921EC"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72481" w14:textId="77777777" w:rsidR="00C34A53" w:rsidRPr="00E876E0" w:rsidRDefault="00C34A53" w:rsidP="0010284D">
            <w:pPr>
              <w:pStyle w:val="ROWTABELLA"/>
              <w:rPr>
                <w:color w:val="002060"/>
                <w:highlight w:val="yellow"/>
              </w:rPr>
            </w:pPr>
            <w:r w:rsidRPr="00E876E0">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028D9" w14:textId="77777777" w:rsidR="00C34A53" w:rsidRPr="00E876E0" w:rsidRDefault="00C34A53" w:rsidP="0010284D">
            <w:pPr>
              <w:pStyle w:val="ROWTABELLA"/>
              <w:rPr>
                <w:color w:val="002060"/>
                <w:highlight w:val="yellow"/>
              </w:rPr>
            </w:pPr>
            <w:r w:rsidRPr="00E876E0">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C11AD"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F1BFF" w14:textId="77777777" w:rsidR="00C34A53" w:rsidRPr="00E876E0" w:rsidRDefault="00C34A53" w:rsidP="0010284D">
            <w:pPr>
              <w:pStyle w:val="ROWTABELLA"/>
              <w:jc w:val="center"/>
              <w:rPr>
                <w:color w:val="002060"/>
              </w:rPr>
            </w:pPr>
            <w:r w:rsidRPr="00E876E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1F31B" w14:textId="77777777" w:rsidR="00C34A53" w:rsidRPr="00E876E0" w:rsidRDefault="00C34A53" w:rsidP="0010284D">
            <w:pPr>
              <w:pStyle w:val="ROWTABELLA"/>
              <w:jc w:val="center"/>
              <w:rPr>
                <w:color w:val="002060"/>
              </w:rPr>
            </w:pPr>
            <w:r w:rsidRPr="00E876E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83B1D" w14:textId="77777777" w:rsidR="00C34A53" w:rsidRPr="00E876E0" w:rsidRDefault="00C34A53" w:rsidP="0010284D">
            <w:pPr>
              <w:rPr>
                <w:color w:val="002060"/>
              </w:rPr>
            </w:pPr>
          </w:p>
        </w:tc>
      </w:tr>
    </w:tbl>
    <w:p w14:paraId="7EE5FE1B" w14:textId="77777777" w:rsidR="00C34A53" w:rsidRPr="00E876E0" w:rsidRDefault="00C34A53" w:rsidP="00C34A53">
      <w:pPr>
        <w:pStyle w:val="breakline"/>
        <w:divId w:val="527259509"/>
        <w:rPr>
          <w:color w:val="002060"/>
        </w:rPr>
      </w:pPr>
    </w:p>
    <w:p w14:paraId="585258FA" w14:textId="77777777" w:rsidR="00C34A53" w:rsidRPr="00E876E0" w:rsidRDefault="00C34A53" w:rsidP="00C34A53">
      <w:pPr>
        <w:pStyle w:val="breakline"/>
        <w:divId w:val="527259509"/>
        <w:rPr>
          <w:color w:val="002060"/>
        </w:rPr>
      </w:pPr>
    </w:p>
    <w:p w14:paraId="6A2C62BB" w14:textId="77777777" w:rsidR="00C34A53" w:rsidRPr="00E876E0" w:rsidRDefault="00C34A53" w:rsidP="00C34A53">
      <w:pPr>
        <w:pStyle w:val="TITOLOPRINC"/>
        <w:divId w:val="527259509"/>
        <w:rPr>
          <w:color w:val="002060"/>
        </w:rPr>
      </w:pPr>
      <w:r w:rsidRPr="00E876E0">
        <w:rPr>
          <w:color w:val="002060"/>
        </w:rPr>
        <w:t>RISULTATI</w:t>
      </w:r>
    </w:p>
    <w:p w14:paraId="43D4A010" w14:textId="77777777" w:rsidR="00C34A53" w:rsidRPr="00E876E0" w:rsidRDefault="00C34A53" w:rsidP="00C34A53">
      <w:pPr>
        <w:pStyle w:val="breakline"/>
        <w:divId w:val="527259509"/>
        <w:rPr>
          <w:color w:val="002060"/>
        </w:rPr>
      </w:pPr>
    </w:p>
    <w:p w14:paraId="4F0D5084" w14:textId="77777777" w:rsidR="00C34A53" w:rsidRPr="00E876E0" w:rsidRDefault="00C34A53" w:rsidP="00C34A53">
      <w:pPr>
        <w:pStyle w:val="SOTTOTITOLOCAMPIONATO1"/>
        <w:divId w:val="527259509"/>
        <w:rPr>
          <w:color w:val="002060"/>
        </w:rPr>
      </w:pPr>
      <w:r w:rsidRPr="00E876E0">
        <w:rPr>
          <w:color w:val="002060"/>
        </w:rPr>
        <w:t>RISULTATI UFFICIALI GARE DEL 12/01/2020</w:t>
      </w:r>
    </w:p>
    <w:p w14:paraId="4CD6B577"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63FC6414"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59D1F179"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4131A680"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848E7" w14:textId="77777777" w:rsidR="00C34A53" w:rsidRPr="00E876E0" w:rsidRDefault="00C34A53" w:rsidP="0010284D">
                  <w:pPr>
                    <w:pStyle w:val="HEADERTABELLA"/>
                    <w:rPr>
                      <w:color w:val="002060"/>
                    </w:rPr>
                  </w:pPr>
                  <w:r w:rsidRPr="00E876E0">
                    <w:rPr>
                      <w:color w:val="002060"/>
                    </w:rPr>
                    <w:t>GIRONE B - 7 Giornata - A</w:t>
                  </w:r>
                </w:p>
              </w:tc>
            </w:tr>
            <w:tr w:rsidR="00C34A53" w:rsidRPr="00E876E0" w14:paraId="756ED92F" w14:textId="77777777" w:rsidTr="0010284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CD5B83" w14:textId="77777777" w:rsidR="00C34A53" w:rsidRPr="00E876E0" w:rsidRDefault="00C34A53" w:rsidP="0010284D">
                  <w:pPr>
                    <w:pStyle w:val="ROWTABELLA"/>
                    <w:rPr>
                      <w:color w:val="002060"/>
                    </w:rPr>
                  </w:pPr>
                  <w:r w:rsidRPr="00E876E0">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3C705A" w14:textId="77777777" w:rsidR="00C34A53" w:rsidRPr="00E876E0" w:rsidRDefault="00C34A53" w:rsidP="0010284D">
                  <w:pPr>
                    <w:pStyle w:val="ROWTABELLA"/>
                    <w:rPr>
                      <w:color w:val="002060"/>
                    </w:rPr>
                  </w:pPr>
                  <w:r w:rsidRPr="00E876E0">
                    <w:rPr>
                      <w:color w:val="002060"/>
                    </w:rPr>
                    <w:t>- ITALSERVICE C5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AF1CA3" w14:textId="77777777" w:rsidR="00C34A53" w:rsidRPr="00E876E0" w:rsidRDefault="00C34A53" w:rsidP="0010284D">
                  <w:pPr>
                    <w:pStyle w:val="ROWTABELLA"/>
                    <w:jc w:val="center"/>
                    <w:rPr>
                      <w:color w:val="002060"/>
                    </w:rPr>
                  </w:pPr>
                  <w:r w:rsidRPr="00E876E0">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EA814B" w14:textId="77777777" w:rsidR="00C34A53" w:rsidRPr="00E876E0" w:rsidRDefault="00C34A53" w:rsidP="0010284D">
                  <w:pPr>
                    <w:pStyle w:val="ROWTABELLA"/>
                    <w:jc w:val="center"/>
                    <w:rPr>
                      <w:color w:val="002060"/>
                    </w:rPr>
                  </w:pPr>
                  <w:r w:rsidRPr="00E876E0">
                    <w:rPr>
                      <w:color w:val="002060"/>
                    </w:rPr>
                    <w:t> </w:t>
                  </w:r>
                </w:p>
              </w:tc>
            </w:tr>
          </w:tbl>
          <w:p w14:paraId="388ED018" w14:textId="77777777" w:rsidR="00C34A53" w:rsidRPr="00E876E0" w:rsidRDefault="00C34A53" w:rsidP="0010284D">
            <w:pPr>
              <w:rPr>
                <w:color w:val="002060"/>
              </w:rPr>
            </w:pPr>
          </w:p>
        </w:tc>
      </w:tr>
    </w:tbl>
    <w:p w14:paraId="6629971B" w14:textId="77777777" w:rsidR="00C34A53" w:rsidRPr="00E876E0" w:rsidRDefault="00C34A53" w:rsidP="00C34A53">
      <w:pPr>
        <w:pStyle w:val="breakline"/>
        <w:divId w:val="527259509"/>
        <w:rPr>
          <w:color w:val="002060"/>
        </w:rPr>
      </w:pPr>
    </w:p>
    <w:p w14:paraId="6496D314" w14:textId="77777777" w:rsidR="00C34A53" w:rsidRPr="00E876E0" w:rsidRDefault="00C34A53" w:rsidP="00C34A53">
      <w:pPr>
        <w:pStyle w:val="breakline"/>
        <w:divId w:val="527259509"/>
        <w:rPr>
          <w:color w:val="002060"/>
        </w:rPr>
      </w:pPr>
    </w:p>
    <w:p w14:paraId="092C922B" w14:textId="77777777" w:rsidR="00C34A53" w:rsidRPr="00E876E0" w:rsidRDefault="00C34A53" w:rsidP="00C34A53">
      <w:pPr>
        <w:pStyle w:val="SOTTOTITOLOCAMPIONATO1"/>
        <w:divId w:val="527259509"/>
        <w:rPr>
          <w:color w:val="002060"/>
        </w:rPr>
      </w:pPr>
      <w:r w:rsidRPr="00E876E0">
        <w:rPr>
          <w:color w:val="002060"/>
        </w:rPr>
        <w:t>RISULTATI UFFICIALI GARE DEL 12/01/2020</w:t>
      </w:r>
    </w:p>
    <w:p w14:paraId="0DF01E51" w14:textId="77777777" w:rsidR="00C34A53" w:rsidRPr="00E876E0" w:rsidRDefault="00C34A53" w:rsidP="00C34A53">
      <w:pPr>
        <w:pStyle w:val="SOTTOTITOLOCAMPIONATO2"/>
        <w:divId w:val="527259509"/>
        <w:rPr>
          <w:color w:val="002060"/>
        </w:rPr>
      </w:pPr>
      <w:r w:rsidRPr="00E876E0">
        <w:rPr>
          <w:color w:val="002060"/>
        </w:rPr>
        <w:t>Si trascrivono qui di seguito i risultati ufficiali delle gare disputate</w:t>
      </w:r>
    </w:p>
    <w:p w14:paraId="4FC7C0B9"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34A53" w:rsidRPr="00E876E0" w14:paraId="7474A4F7"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5B7E81AB"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954FF" w14:textId="77777777" w:rsidR="00C34A53" w:rsidRPr="00E876E0" w:rsidRDefault="00C34A53" w:rsidP="0010284D">
                  <w:pPr>
                    <w:pStyle w:val="HEADERTABELLA"/>
                    <w:rPr>
                      <w:color w:val="002060"/>
                    </w:rPr>
                  </w:pPr>
                  <w:r w:rsidRPr="00E876E0">
                    <w:rPr>
                      <w:color w:val="002060"/>
                    </w:rPr>
                    <w:t>GIRONE A - 6 Giornata - R</w:t>
                  </w:r>
                </w:p>
              </w:tc>
            </w:tr>
            <w:tr w:rsidR="00C34A53" w:rsidRPr="00E876E0" w14:paraId="6F3D686E"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415E75" w14:textId="77777777" w:rsidR="00C34A53" w:rsidRPr="00E876E0" w:rsidRDefault="00C34A53" w:rsidP="0010284D">
                  <w:pPr>
                    <w:pStyle w:val="ROWTABELLA"/>
                    <w:rPr>
                      <w:color w:val="002060"/>
                    </w:rPr>
                  </w:pPr>
                  <w:r w:rsidRPr="00E876E0">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D1601C" w14:textId="77777777" w:rsidR="00C34A53" w:rsidRPr="00E876E0" w:rsidRDefault="00C34A53" w:rsidP="0010284D">
                  <w:pPr>
                    <w:pStyle w:val="ROWTABELLA"/>
                    <w:rPr>
                      <w:color w:val="002060"/>
                    </w:rPr>
                  </w:pPr>
                  <w:r w:rsidRPr="00E876E0">
                    <w:rPr>
                      <w:color w:val="002060"/>
                    </w:rPr>
                    <w:t>- CALCIO A 5 CORINALDO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60CF16" w14:textId="77777777" w:rsidR="00C34A53" w:rsidRPr="00E876E0" w:rsidRDefault="00C34A53" w:rsidP="0010284D">
                  <w:pPr>
                    <w:pStyle w:val="ROWTABELLA"/>
                    <w:jc w:val="center"/>
                    <w:rPr>
                      <w:color w:val="002060"/>
                    </w:rPr>
                  </w:pPr>
                  <w:r w:rsidRPr="00E876E0">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F572AE" w14:textId="77777777" w:rsidR="00C34A53" w:rsidRPr="00E876E0" w:rsidRDefault="00C34A53" w:rsidP="0010284D">
                  <w:pPr>
                    <w:pStyle w:val="ROWTABELLA"/>
                    <w:jc w:val="center"/>
                    <w:rPr>
                      <w:color w:val="002060"/>
                    </w:rPr>
                  </w:pPr>
                  <w:r w:rsidRPr="00E876E0">
                    <w:rPr>
                      <w:color w:val="002060"/>
                    </w:rPr>
                    <w:t> </w:t>
                  </w:r>
                </w:p>
              </w:tc>
            </w:tr>
            <w:tr w:rsidR="00C34A53" w:rsidRPr="00E876E0" w14:paraId="0382E1E9"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1DC4178" w14:textId="77777777" w:rsidR="00C34A53" w:rsidRPr="00E876E0" w:rsidRDefault="00C34A53" w:rsidP="0010284D">
                  <w:pPr>
                    <w:pStyle w:val="ROWTABELLA"/>
                    <w:rPr>
                      <w:color w:val="002060"/>
                    </w:rPr>
                  </w:pPr>
                  <w:r w:rsidRPr="00E876E0">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C855AA" w14:textId="77777777" w:rsidR="00C34A53" w:rsidRPr="00E876E0" w:rsidRDefault="00C34A53" w:rsidP="0010284D">
                  <w:pPr>
                    <w:pStyle w:val="ROWTABELLA"/>
                    <w:rPr>
                      <w:color w:val="002060"/>
                    </w:rPr>
                  </w:pPr>
                  <w:r w:rsidRPr="00E876E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58B0FA8" w14:textId="77777777" w:rsidR="00C34A53" w:rsidRPr="00E876E0" w:rsidRDefault="00C34A53" w:rsidP="0010284D">
                  <w:pPr>
                    <w:pStyle w:val="ROWTABELLA"/>
                    <w:jc w:val="center"/>
                    <w:rPr>
                      <w:color w:val="002060"/>
                    </w:rPr>
                  </w:pPr>
                  <w:r w:rsidRPr="00E876E0">
                    <w:rPr>
                      <w:color w:val="002060"/>
                    </w:rPr>
                    <w:t>0 - 17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E48303" w14:textId="77777777" w:rsidR="00C34A53" w:rsidRPr="00E876E0" w:rsidRDefault="00C34A53" w:rsidP="0010284D">
                  <w:pPr>
                    <w:pStyle w:val="ROWTABELLA"/>
                    <w:jc w:val="center"/>
                    <w:rPr>
                      <w:color w:val="002060"/>
                    </w:rPr>
                  </w:pPr>
                  <w:r w:rsidRPr="00E876E0">
                    <w:rPr>
                      <w:color w:val="002060"/>
                    </w:rPr>
                    <w:t> </w:t>
                  </w:r>
                </w:p>
              </w:tc>
            </w:tr>
            <w:tr w:rsidR="00C34A53" w:rsidRPr="00E876E0" w14:paraId="73E6B1DD"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2156A0" w14:textId="77777777" w:rsidR="00C34A53" w:rsidRPr="00E876E0" w:rsidRDefault="00C34A53" w:rsidP="0010284D">
                  <w:pPr>
                    <w:pStyle w:val="ROWTABELLA"/>
                    <w:rPr>
                      <w:color w:val="002060"/>
                    </w:rPr>
                  </w:pPr>
                  <w:r w:rsidRPr="00E876E0">
                    <w:rPr>
                      <w:color w:val="002060"/>
                    </w:rPr>
                    <w:t>(2)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050DB1" w14:textId="77777777" w:rsidR="00C34A53" w:rsidRPr="00E876E0" w:rsidRDefault="00C34A53" w:rsidP="0010284D">
                  <w:pPr>
                    <w:pStyle w:val="ROWTABELLA"/>
                    <w:rPr>
                      <w:color w:val="002060"/>
                    </w:rPr>
                  </w:pPr>
                  <w:r w:rsidRPr="00E876E0">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EB29C6" w14:textId="77777777" w:rsidR="00C34A53" w:rsidRPr="00E876E0" w:rsidRDefault="00C34A53" w:rsidP="0010284D">
                  <w:pPr>
                    <w:pStyle w:val="ROWTABELLA"/>
                    <w:jc w:val="center"/>
                    <w:rPr>
                      <w:color w:val="002060"/>
                    </w:rPr>
                  </w:pPr>
                  <w:r w:rsidRPr="00E876E0">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AE6F0A" w14:textId="77777777" w:rsidR="00C34A53" w:rsidRPr="00E876E0" w:rsidRDefault="00C34A53" w:rsidP="0010284D">
                  <w:pPr>
                    <w:pStyle w:val="ROWTABELLA"/>
                    <w:jc w:val="center"/>
                    <w:rPr>
                      <w:color w:val="002060"/>
                    </w:rPr>
                  </w:pPr>
                  <w:r w:rsidRPr="00E876E0">
                    <w:rPr>
                      <w:color w:val="002060"/>
                    </w:rPr>
                    <w:t> </w:t>
                  </w:r>
                </w:p>
              </w:tc>
            </w:tr>
            <w:tr w:rsidR="00C34A53" w:rsidRPr="00E876E0" w14:paraId="325C1528"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4426651" w14:textId="77777777" w:rsidR="00C34A53" w:rsidRPr="00E876E0" w:rsidRDefault="00C34A53" w:rsidP="0010284D">
                  <w:pPr>
                    <w:pStyle w:val="ROWTABELLA"/>
                    <w:rPr>
                      <w:color w:val="002060"/>
                    </w:rPr>
                  </w:pPr>
                  <w:r w:rsidRPr="00E876E0">
                    <w:rPr>
                      <w:color w:val="002060"/>
                    </w:rPr>
                    <w:t>(1) - disputata il 09/01/2020</w:t>
                  </w:r>
                </w:p>
              </w:tc>
            </w:tr>
            <w:tr w:rsidR="00C34A53" w:rsidRPr="00E876E0" w14:paraId="6C7812B3"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11A47062" w14:textId="77777777" w:rsidR="00C34A53" w:rsidRPr="00E876E0" w:rsidRDefault="00C34A53" w:rsidP="0010284D">
                  <w:pPr>
                    <w:pStyle w:val="ROWTABELLA"/>
                    <w:rPr>
                      <w:color w:val="002060"/>
                    </w:rPr>
                  </w:pPr>
                  <w:r w:rsidRPr="00E876E0">
                    <w:rPr>
                      <w:color w:val="002060"/>
                    </w:rPr>
                    <w:t>(2) - disputata il 11/01/2020</w:t>
                  </w:r>
                </w:p>
              </w:tc>
            </w:tr>
          </w:tbl>
          <w:p w14:paraId="55725895" w14:textId="77777777" w:rsidR="00C34A53" w:rsidRPr="00E876E0" w:rsidRDefault="00C34A53" w:rsidP="0010284D">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5C6E89D9"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D3A33" w14:textId="77777777" w:rsidR="00C34A53" w:rsidRPr="00E876E0" w:rsidRDefault="00C34A53" w:rsidP="0010284D">
                  <w:pPr>
                    <w:pStyle w:val="HEADERTABELLA"/>
                    <w:rPr>
                      <w:color w:val="002060"/>
                    </w:rPr>
                  </w:pPr>
                  <w:r w:rsidRPr="00E876E0">
                    <w:rPr>
                      <w:color w:val="002060"/>
                    </w:rPr>
                    <w:t>GIRONE B - 6 Giornata - R</w:t>
                  </w:r>
                </w:p>
              </w:tc>
            </w:tr>
            <w:tr w:rsidR="00C34A53" w:rsidRPr="00E876E0" w14:paraId="04DFE72C"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AB2313" w14:textId="77777777" w:rsidR="00C34A53" w:rsidRPr="00E876E0" w:rsidRDefault="00C34A53" w:rsidP="0010284D">
                  <w:pPr>
                    <w:pStyle w:val="ROWTABELLA"/>
                    <w:rPr>
                      <w:color w:val="002060"/>
                    </w:rPr>
                  </w:pPr>
                  <w:r w:rsidRPr="00E876E0">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6D5032" w14:textId="77777777" w:rsidR="00C34A53" w:rsidRPr="00E876E0" w:rsidRDefault="00C34A53" w:rsidP="0010284D">
                  <w:pPr>
                    <w:pStyle w:val="ROWTABELLA"/>
                    <w:rPr>
                      <w:color w:val="002060"/>
                    </w:rPr>
                  </w:pPr>
                  <w:r w:rsidRPr="00E876E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AA3BCC" w14:textId="77777777" w:rsidR="00C34A53" w:rsidRPr="00E876E0" w:rsidRDefault="00C34A53" w:rsidP="0010284D">
                  <w:pPr>
                    <w:pStyle w:val="ROWTABELLA"/>
                    <w:jc w:val="center"/>
                    <w:rPr>
                      <w:color w:val="002060"/>
                    </w:rPr>
                  </w:pPr>
                  <w:r w:rsidRPr="00E876E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4CC56" w14:textId="77777777" w:rsidR="00C34A53" w:rsidRPr="00E876E0" w:rsidRDefault="00C34A53" w:rsidP="0010284D">
                  <w:pPr>
                    <w:pStyle w:val="ROWTABELLA"/>
                    <w:jc w:val="center"/>
                    <w:rPr>
                      <w:color w:val="002060"/>
                    </w:rPr>
                  </w:pPr>
                  <w:r w:rsidRPr="00E876E0">
                    <w:rPr>
                      <w:color w:val="002060"/>
                    </w:rPr>
                    <w:t> </w:t>
                  </w:r>
                </w:p>
              </w:tc>
            </w:tr>
            <w:tr w:rsidR="00C34A53" w:rsidRPr="00E876E0" w14:paraId="50627BDB"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B433FD" w14:textId="77777777" w:rsidR="00C34A53" w:rsidRPr="00E876E0" w:rsidRDefault="00C34A53" w:rsidP="0010284D">
                  <w:pPr>
                    <w:pStyle w:val="ROWTABELLA"/>
                    <w:rPr>
                      <w:color w:val="002060"/>
                    </w:rPr>
                  </w:pPr>
                  <w:r w:rsidRPr="00E876E0">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83B42CE" w14:textId="77777777" w:rsidR="00C34A53" w:rsidRPr="00E876E0" w:rsidRDefault="00C34A53" w:rsidP="0010284D">
                  <w:pPr>
                    <w:pStyle w:val="ROWTABELLA"/>
                    <w:rPr>
                      <w:color w:val="002060"/>
                    </w:rPr>
                  </w:pPr>
                  <w:r w:rsidRPr="00E876E0">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7EC722" w14:textId="77777777" w:rsidR="00C34A53" w:rsidRPr="00E876E0" w:rsidRDefault="00C34A53" w:rsidP="0010284D">
                  <w:pPr>
                    <w:pStyle w:val="ROWTABELLA"/>
                    <w:jc w:val="center"/>
                    <w:rPr>
                      <w:color w:val="002060"/>
                    </w:rPr>
                  </w:pPr>
                  <w:r w:rsidRPr="00E876E0">
                    <w:rPr>
                      <w:color w:val="002060"/>
                    </w:rPr>
                    <w:t>24 - 1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AA2537" w14:textId="77777777" w:rsidR="00C34A53" w:rsidRPr="00E876E0" w:rsidRDefault="00C34A53" w:rsidP="0010284D">
                  <w:pPr>
                    <w:pStyle w:val="ROWTABELLA"/>
                    <w:jc w:val="center"/>
                    <w:rPr>
                      <w:color w:val="002060"/>
                    </w:rPr>
                  </w:pPr>
                  <w:r w:rsidRPr="00E876E0">
                    <w:rPr>
                      <w:color w:val="002060"/>
                    </w:rPr>
                    <w:t> </w:t>
                  </w:r>
                </w:p>
              </w:tc>
            </w:tr>
            <w:tr w:rsidR="00C34A53" w:rsidRPr="00E876E0" w14:paraId="08AFA09C"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366855" w14:textId="77777777" w:rsidR="00C34A53" w:rsidRPr="00E876E0" w:rsidRDefault="00C34A53" w:rsidP="0010284D">
                  <w:pPr>
                    <w:pStyle w:val="ROWTABELLA"/>
                    <w:rPr>
                      <w:color w:val="002060"/>
                    </w:rPr>
                  </w:pPr>
                  <w:r w:rsidRPr="00E876E0">
                    <w:rPr>
                      <w:color w:val="002060"/>
                    </w:rPr>
                    <w:t>(1) 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4D74AC" w14:textId="77777777" w:rsidR="00C34A53" w:rsidRPr="00E876E0" w:rsidRDefault="00C34A53" w:rsidP="0010284D">
                  <w:pPr>
                    <w:pStyle w:val="ROWTABELLA"/>
                    <w:rPr>
                      <w:color w:val="002060"/>
                    </w:rPr>
                  </w:pPr>
                  <w:r w:rsidRPr="00E876E0">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1C4A0" w14:textId="77777777" w:rsidR="00C34A53" w:rsidRPr="00E876E0" w:rsidRDefault="00C34A53" w:rsidP="0010284D">
                  <w:pPr>
                    <w:pStyle w:val="ROWTABELLA"/>
                    <w:jc w:val="center"/>
                    <w:rPr>
                      <w:color w:val="002060"/>
                    </w:rPr>
                  </w:pPr>
                  <w:r w:rsidRPr="00E876E0">
                    <w:rPr>
                      <w:color w:val="002060"/>
                    </w:rPr>
                    <w:t>0 - 16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60F54F" w14:textId="77777777" w:rsidR="00C34A53" w:rsidRPr="00E876E0" w:rsidRDefault="00C34A53" w:rsidP="0010284D">
                  <w:pPr>
                    <w:pStyle w:val="ROWTABELLA"/>
                    <w:jc w:val="center"/>
                    <w:rPr>
                      <w:color w:val="002060"/>
                    </w:rPr>
                  </w:pPr>
                  <w:r w:rsidRPr="00E876E0">
                    <w:rPr>
                      <w:color w:val="002060"/>
                    </w:rPr>
                    <w:t> </w:t>
                  </w:r>
                </w:p>
              </w:tc>
            </w:tr>
            <w:tr w:rsidR="00C34A53" w:rsidRPr="00E876E0" w14:paraId="2BA658F0"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54B12A08" w14:textId="77777777" w:rsidR="00C34A53" w:rsidRPr="00E876E0" w:rsidRDefault="00C34A53" w:rsidP="0010284D">
                  <w:pPr>
                    <w:pStyle w:val="ROWTABELLA"/>
                    <w:rPr>
                      <w:color w:val="002060"/>
                    </w:rPr>
                  </w:pPr>
                  <w:r w:rsidRPr="00E876E0">
                    <w:rPr>
                      <w:color w:val="002060"/>
                    </w:rPr>
                    <w:t>(1) - disputata il 11/01/2020</w:t>
                  </w:r>
                </w:p>
              </w:tc>
            </w:tr>
          </w:tbl>
          <w:p w14:paraId="27AEB579" w14:textId="77777777" w:rsidR="00C34A53" w:rsidRPr="00E876E0" w:rsidRDefault="00C34A53" w:rsidP="0010284D">
            <w:pPr>
              <w:rPr>
                <w:color w:val="002060"/>
              </w:rPr>
            </w:pPr>
          </w:p>
        </w:tc>
      </w:tr>
    </w:tbl>
    <w:p w14:paraId="39E998E8" w14:textId="77777777" w:rsidR="00C34A53" w:rsidRPr="00E876E0" w:rsidRDefault="00C34A53" w:rsidP="00C34A5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4A53" w:rsidRPr="00E876E0" w14:paraId="0CFF90C5" w14:textId="77777777" w:rsidTr="00C34A5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4A53" w:rsidRPr="00E876E0" w14:paraId="634CAB1A" w14:textId="77777777" w:rsidTr="001028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9BDBD0" w14:textId="77777777" w:rsidR="00C34A53" w:rsidRPr="00E876E0" w:rsidRDefault="00C34A53" w:rsidP="0010284D">
                  <w:pPr>
                    <w:pStyle w:val="HEADERTABELLA"/>
                    <w:rPr>
                      <w:color w:val="002060"/>
                    </w:rPr>
                  </w:pPr>
                  <w:r w:rsidRPr="00E876E0">
                    <w:rPr>
                      <w:color w:val="002060"/>
                    </w:rPr>
                    <w:t>GIRONE C - 6 Giornata - R</w:t>
                  </w:r>
                </w:p>
              </w:tc>
            </w:tr>
            <w:tr w:rsidR="00C34A53" w:rsidRPr="00E876E0" w14:paraId="3E482D03" w14:textId="77777777" w:rsidTr="001028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4CFDE8" w14:textId="77777777" w:rsidR="00C34A53" w:rsidRPr="00E876E0" w:rsidRDefault="00C34A53" w:rsidP="0010284D">
                  <w:pPr>
                    <w:pStyle w:val="ROWTABELLA"/>
                    <w:rPr>
                      <w:color w:val="002060"/>
                    </w:rPr>
                  </w:pPr>
                  <w:r w:rsidRPr="00E876E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B5719E" w14:textId="77777777" w:rsidR="00C34A53" w:rsidRPr="00E876E0" w:rsidRDefault="00C34A53" w:rsidP="0010284D">
                  <w:pPr>
                    <w:pStyle w:val="ROWTABELLA"/>
                    <w:rPr>
                      <w:color w:val="002060"/>
                    </w:rPr>
                  </w:pPr>
                  <w:r w:rsidRPr="00E876E0">
                    <w:rPr>
                      <w:color w:val="002060"/>
                    </w:rPr>
                    <w:t>- ACLI MANTOVANI CALCIOsq.B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D4870D" w14:textId="77777777" w:rsidR="00C34A53" w:rsidRPr="00E876E0" w:rsidRDefault="00C34A53" w:rsidP="0010284D">
                  <w:pPr>
                    <w:pStyle w:val="ROWTABELLA"/>
                    <w:jc w:val="center"/>
                    <w:rPr>
                      <w:color w:val="002060"/>
                    </w:rPr>
                  </w:pPr>
                  <w:r w:rsidRPr="00E876E0">
                    <w:rPr>
                      <w:color w:val="002060"/>
                    </w:rPr>
                    <w:t>8 - 7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4DD098" w14:textId="77777777" w:rsidR="00C34A53" w:rsidRPr="00E876E0" w:rsidRDefault="00C34A53" w:rsidP="0010284D">
                  <w:pPr>
                    <w:pStyle w:val="ROWTABELLA"/>
                    <w:jc w:val="center"/>
                    <w:rPr>
                      <w:color w:val="002060"/>
                    </w:rPr>
                  </w:pPr>
                  <w:r w:rsidRPr="00E876E0">
                    <w:rPr>
                      <w:color w:val="002060"/>
                    </w:rPr>
                    <w:t> </w:t>
                  </w:r>
                </w:p>
              </w:tc>
            </w:tr>
            <w:tr w:rsidR="00C34A53" w:rsidRPr="00E876E0" w14:paraId="5A1EB0D5" w14:textId="77777777" w:rsidTr="0010284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1F3A51A" w14:textId="77777777" w:rsidR="00C34A53" w:rsidRPr="00E876E0" w:rsidRDefault="00C34A53" w:rsidP="0010284D">
                  <w:pPr>
                    <w:pStyle w:val="ROWTABELLA"/>
                    <w:rPr>
                      <w:color w:val="002060"/>
                    </w:rPr>
                  </w:pPr>
                  <w:r w:rsidRPr="00E876E0">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11CE8F" w14:textId="77777777" w:rsidR="00C34A53" w:rsidRPr="00E876E0" w:rsidRDefault="00C34A53" w:rsidP="0010284D">
                  <w:pPr>
                    <w:pStyle w:val="ROWTABELLA"/>
                    <w:rPr>
                      <w:color w:val="002060"/>
                    </w:rPr>
                  </w:pPr>
                  <w:r w:rsidRPr="00E876E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2DFE04" w14:textId="77777777" w:rsidR="00C34A53" w:rsidRPr="00E876E0" w:rsidRDefault="00C34A53" w:rsidP="0010284D">
                  <w:pPr>
                    <w:pStyle w:val="ROWTABELLA"/>
                    <w:jc w:val="center"/>
                    <w:rPr>
                      <w:color w:val="002060"/>
                    </w:rPr>
                  </w:pPr>
                  <w:r w:rsidRPr="00E876E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76D6E4" w14:textId="77777777" w:rsidR="00C34A53" w:rsidRPr="00E876E0" w:rsidRDefault="00C34A53" w:rsidP="0010284D">
                  <w:pPr>
                    <w:pStyle w:val="ROWTABELLA"/>
                    <w:jc w:val="center"/>
                    <w:rPr>
                      <w:color w:val="002060"/>
                    </w:rPr>
                  </w:pPr>
                  <w:r w:rsidRPr="00E876E0">
                    <w:rPr>
                      <w:color w:val="002060"/>
                    </w:rPr>
                    <w:t> </w:t>
                  </w:r>
                </w:p>
              </w:tc>
            </w:tr>
            <w:tr w:rsidR="00C34A53" w:rsidRPr="00E876E0" w14:paraId="4EF38D94" w14:textId="77777777" w:rsidTr="001028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72CA92" w14:textId="77777777" w:rsidR="00C34A53" w:rsidRPr="00E876E0" w:rsidRDefault="00C34A53" w:rsidP="0010284D">
                  <w:pPr>
                    <w:pStyle w:val="ROWTABELLA"/>
                    <w:rPr>
                      <w:color w:val="002060"/>
                    </w:rPr>
                  </w:pPr>
                  <w:r w:rsidRPr="00E876E0">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D23228" w14:textId="77777777" w:rsidR="00C34A53" w:rsidRPr="00E876E0" w:rsidRDefault="00C34A53" w:rsidP="0010284D">
                  <w:pPr>
                    <w:pStyle w:val="ROWTABELLA"/>
                    <w:rPr>
                      <w:color w:val="002060"/>
                    </w:rPr>
                  </w:pPr>
                  <w:r w:rsidRPr="00E876E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DB10AF" w14:textId="77777777" w:rsidR="00C34A53" w:rsidRPr="00E876E0" w:rsidRDefault="00C34A53" w:rsidP="0010284D">
                  <w:pPr>
                    <w:pStyle w:val="ROWTABELLA"/>
                    <w:jc w:val="center"/>
                    <w:rPr>
                      <w:color w:val="002060"/>
                    </w:rPr>
                  </w:pPr>
                  <w:r w:rsidRPr="00E876E0">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1BCF7C" w14:textId="77777777" w:rsidR="00C34A53" w:rsidRPr="00E876E0" w:rsidRDefault="00C34A53" w:rsidP="0010284D">
                  <w:pPr>
                    <w:pStyle w:val="ROWTABELLA"/>
                    <w:jc w:val="center"/>
                    <w:rPr>
                      <w:color w:val="002060"/>
                    </w:rPr>
                  </w:pPr>
                  <w:r w:rsidRPr="00E876E0">
                    <w:rPr>
                      <w:color w:val="002060"/>
                    </w:rPr>
                    <w:t> </w:t>
                  </w:r>
                </w:p>
              </w:tc>
            </w:tr>
            <w:tr w:rsidR="00C34A53" w:rsidRPr="00E876E0" w14:paraId="2C7626BC" w14:textId="77777777" w:rsidTr="0010284D">
              <w:tc>
                <w:tcPr>
                  <w:tcW w:w="4700" w:type="dxa"/>
                  <w:gridSpan w:val="4"/>
                  <w:tcBorders>
                    <w:top w:val="nil"/>
                    <w:left w:val="nil"/>
                    <w:bottom w:val="nil"/>
                    <w:right w:val="nil"/>
                  </w:tcBorders>
                  <w:tcMar>
                    <w:top w:w="20" w:type="dxa"/>
                    <w:left w:w="20" w:type="dxa"/>
                    <w:bottom w:w="20" w:type="dxa"/>
                    <w:right w:w="20" w:type="dxa"/>
                  </w:tcMar>
                  <w:vAlign w:val="center"/>
                </w:tcPr>
                <w:p w14:paraId="708B562E" w14:textId="77777777" w:rsidR="00C34A53" w:rsidRPr="00E876E0" w:rsidRDefault="00C34A53" w:rsidP="0010284D">
                  <w:pPr>
                    <w:pStyle w:val="ROWTABELLA"/>
                    <w:rPr>
                      <w:color w:val="002060"/>
                    </w:rPr>
                  </w:pPr>
                  <w:r w:rsidRPr="00E876E0">
                    <w:rPr>
                      <w:color w:val="002060"/>
                    </w:rPr>
                    <w:t>(1) - disputata il 11/01/2020</w:t>
                  </w:r>
                </w:p>
              </w:tc>
            </w:tr>
          </w:tbl>
          <w:p w14:paraId="4BB8D63C" w14:textId="77777777" w:rsidR="00C34A53" w:rsidRPr="00E876E0" w:rsidRDefault="00C34A53" w:rsidP="0010284D">
            <w:pPr>
              <w:rPr>
                <w:color w:val="002060"/>
              </w:rPr>
            </w:pPr>
          </w:p>
        </w:tc>
      </w:tr>
    </w:tbl>
    <w:p w14:paraId="4361884B" w14:textId="77777777" w:rsidR="00C34A53" w:rsidRPr="00E876E0" w:rsidRDefault="00C34A53" w:rsidP="00C34A53">
      <w:pPr>
        <w:pStyle w:val="breakline"/>
        <w:divId w:val="527259509"/>
        <w:rPr>
          <w:color w:val="002060"/>
        </w:rPr>
      </w:pPr>
    </w:p>
    <w:p w14:paraId="0FB67DF7" w14:textId="77777777" w:rsidR="00C34A53" w:rsidRPr="00E876E0" w:rsidRDefault="00C34A53" w:rsidP="00C34A53">
      <w:pPr>
        <w:pStyle w:val="breakline"/>
        <w:divId w:val="527259509"/>
        <w:rPr>
          <w:color w:val="002060"/>
        </w:rPr>
      </w:pPr>
    </w:p>
    <w:p w14:paraId="670B229A" w14:textId="77777777" w:rsidR="00C34A53" w:rsidRPr="00E876E0" w:rsidRDefault="00C34A53" w:rsidP="00C34A53">
      <w:pPr>
        <w:pStyle w:val="TITOLOPRINC"/>
        <w:divId w:val="527259509"/>
        <w:rPr>
          <w:color w:val="002060"/>
        </w:rPr>
      </w:pPr>
      <w:r w:rsidRPr="00E876E0">
        <w:rPr>
          <w:color w:val="002060"/>
        </w:rPr>
        <w:t>GIUDICE SPORTIVO</w:t>
      </w:r>
    </w:p>
    <w:p w14:paraId="313B5ECA" w14:textId="77777777" w:rsidR="00C34A53" w:rsidRPr="00E876E0" w:rsidRDefault="00C34A53" w:rsidP="00C34A53">
      <w:pPr>
        <w:pStyle w:val="diffida"/>
        <w:divId w:val="527259509"/>
        <w:rPr>
          <w:color w:val="002060"/>
        </w:rPr>
      </w:pPr>
      <w:r w:rsidRPr="00E876E0">
        <w:rPr>
          <w:color w:val="002060"/>
        </w:rPr>
        <w:t>Il Giudice Sportivo, Avv. Claudio Romagnoli, nella seduta del 15/01/2020 ha adottato le decisioni che di seguito integralmente si riportano:</w:t>
      </w:r>
    </w:p>
    <w:p w14:paraId="4DB033FD" w14:textId="77777777" w:rsidR="00C34A53" w:rsidRPr="00E876E0" w:rsidRDefault="00C34A53" w:rsidP="00C34A53">
      <w:pPr>
        <w:pStyle w:val="titolo10"/>
        <w:divId w:val="527259509"/>
        <w:rPr>
          <w:color w:val="002060"/>
        </w:rPr>
      </w:pPr>
      <w:r w:rsidRPr="00E876E0">
        <w:rPr>
          <w:color w:val="002060"/>
        </w:rPr>
        <w:t xml:space="preserve">GARE DEL 11/ 1/2020 </w:t>
      </w:r>
    </w:p>
    <w:p w14:paraId="7BC74B1F" w14:textId="77777777" w:rsidR="00C34A53" w:rsidRPr="00E876E0" w:rsidRDefault="00C34A53" w:rsidP="00C34A53">
      <w:pPr>
        <w:pStyle w:val="titolo7a"/>
        <w:divId w:val="527259509"/>
        <w:rPr>
          <w:color w:val="002060"/>
        </w:rPr>
      </w:pPr>
      <w:r w:rsidRPr="00E876E0">
        <w:rPr>
          <w:color w:val="002060"/>
        </w:rPr>
        <w:lastRenderedPageBreak/>
        <w:t xml:space="preserve">PROVVEDIMENTI DISCIPLINARI </w:t>
      </w:r>
    </w:p>
    <w:p w14:paraId="2799D8C7" w14:textId="77777777" w:rsidR="00C34A53" w:rsidRPr="00E876E0" w:rsidRDefault="00C34A53" w:rsidP="00C34A53">
      <w:pPr>
        <w:pStyle w:val="TITOLO7B"/>
        <w:divId w:val="527259509"/>
        <w:rPr>
          <w:color w:val="002060"/>
        </w:rPr>
      </w:pPr>
      <w:r w:rsidRPr="00E876E0">
        <w:rPr>
          <w:color w:val="002060"/>
        </w:rPr>
        <w:t xml:space="preserve">In base alle risultanze degli atti ufficiali sono state deliberate le seguenti sanzioni disciplinari. </w:t>
      </w:r>
    </w:p>
    <w:p w14:paraId="541E0F27" w14:textId="77777777" w:rsidR="00C34A53" w:rsidRPr="00E876E0" w:rsidRDefault="00C34A53" w:rsidP="00C34A53">
      <w:pPr>
        <w:pStyle w:val="titolo3"/>
        <w:divId w:val="527259509"/>
        <w:rPr>
          <w:color w:val="002060"/>
        </w:rPr>
      </w:pPr>
      <w:r w:rsidRPr="00E876E0">
        <w:rPr>
          <w:color w:val="002060"/>
        </w:rPr>
        <w:t xml:space="preserve">CALCIATORI NON ESPULSI </w:t>
      </w:r>
    </w:p>
    <w:p w14:paraId="2038223D" w14:textId="77777777" w:rsidR="00C34A53" w:rsidRPr="00E876E0" w:rsidRDefault="00C34A53" w:rsidP="00C34A53">
      <w:pPr>
        <w:pStyle w:val="titolo20"/>
        <w:divId w:val="527259509"/>
        <w:rPr>
          <w:color w:val="002060"/>
        </w:rPr>
      </w:pPr>
      <w:r w:rsidRPr="00E876E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77703F77" w14:textId="77777777" w:rsidTr="00C34A53">
        <w:trPr>
          <w:divId w:val="527259509"/>
        </w:trPr>
        <w:tc>
          <w:tcPr>
            <w:tcW w:w="2200" w:type="dxa"/>
            <w:tcMar>
              <w:top w:w="20" w:type="dxa"/>
              <w:left w:w="20" w:type="dxa"/>
              <w:bottom w:w="20" w:type="dxa"/>
              <w:right w:w="20" w:type="dxa"/>
            </w:tcMar>
            <w:vAlign w:val="center"/>
          </w:tcPr>
          <w:p w14:paraId="2486342F" w14:textId="77777777" w:rsidR="00C34A53" w:rsidRPr="00E876E0" w:rsidRDefault="00C34A53" w:rsidP="0010284D">
            <w:pPr>
              <w:pStyle w:val="movimento"/>
              <w:rPr>
                <w:color w:val="002060"/>
              </w:rPr>
            </w:pPr>
            <w:r w:rsidRPr="00E876E0">
              <w:rPr>
                <w:color w:val="002060"/>
              </w:rPr>
              <w:t>BOLLI SIMONE</w:t>
            </w:r>
          </w:p>
        </w:tc>
        <w:tc>
          <w:tcPr>
            <w:tcW w:w="2200" w:type="dxa"/>
            <w:tcMar>
              <w:top w:w="20" w:type="dxa"/>
              <w:left w:w="20" w:type="dxa"/>
              <w:bottom w:w="20" w:type="dxa"/>
              <w:right w:w="20" w:type="dxa"/>
            </w:tcMar>
            <w:vAlign w:val="center"/>
          </w:tcPr>
          <w:p w14:paraId="4B8CC77D" w14:textId="77777777" w:rsidR="00C34A53" w:rsidRPr="00E876E0" w:rsidRDefault="00C34A53" w:rsidP="0010284D">
            <w:pPr>
              <w:pStyle w:val="movimento2"/>
              <w:rPr>
                <w:color w:val="002060"/>
              </w:rPr>
            </w:pPr>
            <w:r w:rsidRPr="00E876E0">
              <w:rPr>
                <w:color w:val="002060"/>
              </w:rPr>
              <w:t xml:space="preserve">(FUTSAL ASKL) </w:t>
            </w:r>
          </w:p>
        </w:tc>
        <w:tc>
          <w:tcPr>
            <w:tcW w:w="800" w:type="dxa"/>
            <w:tcMar>
              <w:top w:w="20" w:type="dxa"/>
              <w:left w:w="20" w:type="dxa"/>
              <w:bottom w:w="20" w:type="dxa"/>
              <w:right w:w="20" w:type="dxa"/>
            </w:tcMar>
            <w:vAlign w:val="center"/>
          </w:tcPr>
          <w:p w14:paraId="72CDED22"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10F32AD"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1F180478" w14:textId="77777777" w:rsidR="00C34A53" w:rsidRPr="00E876E0" w:rsidRDefault="00C34A53" w:rsidP="0010284D">
            <w:pPr>
              <w:pStyle w:val="movimento2"/>
              <w:rPr>
                <w:color w:val="002060"/>
              </w:rPr>
            </w:pPr>
            <w:r w:rsidRPr="00E876E0">
              <w:rPr>
                <w:color w:val="002060"/>
              </w:rPr>
              <w:t> </w:t>
            </w:r>
          </w:p>
        </w:tc>
      </w:tr>
    </w:tbl>
    <w:p w14:paraId="283FAA33" w14:textId="77777777" w:rsidR="00C34A53" w:rsidRPr="00E876E0" w:rsidRDefault="00C34A53" w:rsidP="00C34A53">
      <w:pPr>
        <w:pStyle w:val="titolo20"/>
        <w:divId w:val="527259509"/>
        <w:rPr>
          <w:color w:val="002060"/>
        </w:rPr>
      </w:pPr>
      <w:r w:rsidRPr="00E876E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34A53" w:rsidRPr="00E876E0" w14:paraId="1490E0A6" w14:textId="77777777" w:rsidTr="00C34A53">
        <w:trPr>
          <w:divId w:val="527259509"/>
        </w:trPr>
        <w:tc>
          <w:tcPr>
            <w:tcW w:w="2200" w:type="dxa"/>
            <w:tcMar>
              <w:top w:w="20" w:type="dxa"/>
              <w:left w:w="20" w:type="dxa"/>
              <w:bottom w:w="20" w:type="dxa"/>
              <w:right w:w="20" w:type="dxa"/>
            </w:tcMar>
            <w:vAlign w:val="center"/>
          </w:tcPr>
          <w:p w14:paraId="2D7124A5" w14:textId="77777777" w:rsidR="00C34A53" w:rsidRPr="00E876E0" w:rsidRDefault="00C34A53" w:rsidP="0010284D">
            <w:pPr>
              <w:pStyle w:val="movimento"/>
              <w:rPr>
                <w:color w:val="002060"/>
              </w:rPr>
            </w:pPr>
            <w:r w:rsidRPr="00E876E0">
              <w:rPr>
                <w:color w:val="002060"/>
              </w:rPr>
              <w:t>RADICCHI MATTIA</w:t>
            </w:r>
          </w:p>
        </w:tc>
        <w:tc>
          <w:tcPr>
            <w:tcW w:w="2200" w:type="dxa"/>
            <w:tcMar>
              <w:top w:w="20" w:type="dxa"/>
              <w:left w:w="20" w:type="dxa"/>
              <w:bottom w:w="20" w:type="dxa"/>
              <w:right w:w="20" w:type="dxa"/>
            </w:tcMar>
            <w:vAlign w:val="center"/>
          </w:tcPr>
          <w:p w14:paraId="689797AB" w14:textId="77777777" w:rsidR="00C34A53" w:rsidRPr="00E876E0" w:rsidRDefault="00C34A53" w:rsidP="0010284D">
            <w:pPr>
              <w:pStyle w:val="movimento2"/>
              <w:rPr>
                <w:color w:val="002060"/>
              </w:rPr>
            </w:pPr>
            <w:r w:rsidRPr="00E876E0">
              <w:rPr>
                <w:color w:val="002060"/>
              </w:rPr>
              <w:t xml:space="preserve">(POL.CAGLI SPORT ASSOCIATI) </w:t>
            </w:r>
          </w:p>
        </w:tc>
        <w:tc>
          <w:tcPr>
            <w:tcW w:w="800" w:type="dxa"/>
            <w:tcMar>
              <w:top w:w="20" w:type="dxa"/>
              <w:left w:w="20" w:type="dxa"/>
              <w:bottom w:w="20" w:type="dxa"/>
              <w:right w:w="20" w:type="dxa"/>
            </w:tcMar>
            <w:vAlign w:val="center"/>
          </w:tcPr>
          <w:p w14:paraId="1AA27123"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64DB0269" w14:textId="77777777" w:rsidR="00C34A53" w:rsidRPr="00E876E0" w:rsidRDefault="00C34A53" w:rsidP="0010284D">
            <w:pPr>
              <w:pStyle w:val="movimento"/>
              <w:rPr>
                <w:color w:val="002060"/>
              </w:rPr>
            </w:pPr>
            <w:r w:rsidRPr="00E876E0">
              <w:rPr>
                <w:color w:val="002060"/>
              </w:rPr>
              <w:t> </w:t>
            </w:r>
          </w:p>
        </w:tc>
        <w:tc>
          <w:tcPr>
            <w:tcW w:w="2200" w:type="dxa"/>
            <w:tcMar>
              <w:top w:w="20" w:type="dxa"/>
              <w:left w:w="20" w:type="dxa"/>
              <w:bottom w:w="20" w:type="dxa"/>
              <w:right w:w="20" w:type="dxa"/>
            </w:tcMar>
            <w:vAlign w:val="center"/>
          </w:tcPr>
          <w:p w14:paraId="40F866E9" w14:textId="77777777" w:rsidR="00C34A53" w:rsidRPr="00E876E0" w:rsidRDefault="00C34A53" w:rsidP="0010284D">
            <w:pPr>
              <w:pStyle w:val="movimento2"/>
              <w:rPr>
                <w:color w:val="002060"/>
              </w:rPr>
            </w:pPr>
            <w:r w:rsidRPr="00E876E0">
              <w:rPr>
                <w:color w:val="002060"/>
              </w:rPr>
              <w:t> </w:t>
            </w:r>
          </w:p>
        </w:tc>
      </w:tr>
    </w:tbl>
    <w:p w14:paraId="1506F847" w14:textId="77777777" w:rsidR="00C34A53" w:rsidRPr="00E876E0" w:rsidRDefault="00C34A53" w:rsidP="00C34A53">
      <w:pPr>
        <w:pStyle w:val="breakline"/>
        <w:divId w:val="527259509"/>
        <w:rPr>
          <w:color w:val="002060"/>
        </w:rPr>
      </w:pPr>
    </w:p>
    <w:p w14:paraId="476F8992"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1CFD6E59" w14:textId="77777777" w:rsidR="00C34A53" w:rsidRPr="00E876E0" w:rsidRDefault="00C34A53" w:rsidP="00C34A53">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417F0AAC" w14:textId="77777777" w:rsidR="00C34A53" w:rsidRPr="00E876E0" w:rsidRDefault="00C34A53" w:rsidP="00C34A53">
      <w:pPr>
        <w:pStyle w:val="breakline"/>
        <w:divId w:val="527259509"/>
        <w:rPr>
          <w:color w:val="002060"/>
        </w:rPr>
      </w:pPr>
    </w:p>
    <w:p w14:paraId="41C9471E" w14:textId="77777777" w:rsidR="00C34A53" w:rsidRPr="00E876E0" w:rsidRDefault="00C34A53" w:rsidP="00C34A53">
      <w:pPr>
        <w:pStyle w:val="TITOLOPRINC"/>
        <w:divId w:val="527259509"/>
        <w:rPr>
          <w:color w:val="002060"/>
        </w:rPr>
      </w:pPr>
      <w:r w:rsidRPr="00E876E0">
        <w:rPr>
          <w:color w:val="002060"/>
        </w:rPr>
        <w:t>CLASSIFICA</w:t>
      </w:r>
    </w:p>
    <w:p w14:paraId="61BA338C" w14:textId="77777777" w:rsidR="00C34A53" w:rsidRPr="00E876E0" w:rsidRDefault="00C34A53" w:rsidP="00C34A53">
      <w:pPr>
        <w:pStyle w:val="breakline"/>
        <w:divId w:val="527259509"/>
        <w:rPr>
          <w:color w:val="002060"/>
        </w:rPr>
      </w:pPr>
    </w:p>
    <w:p w14:paraId="3F58600B" w14:textId="77777777" w:rsidR="00C34A53" w:rsidRPr="00E876E0" w:rsidRDefault="00C34A53" w:rsidP="00C34A53">
      <w:pPr>
        <w:pStyle w:val="breakline"/>
        <w:divId w:val="527259509"/>
        <w:rPr>
          <w:color w:val="002060"/>
        </w:rPr>
      </w:pPr>
    </w:p>
    <w:p w14:paraId="3C696C33"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386FD8C8"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8B114"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5E09DB"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CFC3C"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55764C"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A7F5AF"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91DA1"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428845"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72B6A7"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D5FA9B"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C199F" w14:textId="77777777" w:rsidR="00C34A53" w:rsidRPr="00E876E0" w:rsidRDefault="00C34A53" w:rsidP="0010284D">
            <w:pPr>
              <w:pStyle w:val="HEADERTABELLA"/>
              <w:rPr>
                <w:color w:val="002060"/>
              </w:rPr>
            </w:pPr>
            <w:r w:rsidRPr="00E876E0">
              <w:rPr>
                <w:color w:val="002060"/>
              </w:rPr>
              <w:t>PE</w:t>
            </w:r>
          </w:p>
        </w:tc>
      </w:tr>
      <w:tr w:rsidR="00C34A53" w:rsidRPr="00E876E0" w14:paraId="022DC786"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DC3956" w14:textId="77777777" w:rsidR="00C34A53" w:rsidRPr="00E876E0" w:rsidRDefault="00C34A53" w:rsidP="0010284D">
            <w:pPr>
              <w:pStyle w:val="ROWTABELLA"/>
              <w:rPr>
                <w:color w:val="002060"/>
              </w:rPr>
            </w:pPr>
            <w:r w:rsidRPr="00E876E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0796C"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F14A1"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729A5"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591E2"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A570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89B47" w14:textId="77777777" w:rsidR="00C34A53" w:rsidRPr="00E876E0" w:rsidRDefault="00C34A53" w:rsidP="0010284D">
            <w:pPr>
              <w:pStyle w:val="ROWTABELLA"/>
              <w:jc w:val="center"/>
              <w:rPr>
                <w:color w:val="002060"/>
              </w:rPr>
            </w:pPr>
            <w:r w:rsidRPr="00E876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9CB6F" w14:textId="77777777" w:rsidR="00C34A53" w:rsidRPr="00E876E0" w:rsidRDefault="00C34A53" w:rsidP="0010284D">
            <w:pPr>
              <w:pStyle w:val="ROWTABELLA"/>
              <w:jc w:val="center"/>
              <w:rPr>
                <w:color w:val="002060"/>
              </w:rPr>
            </w:pPr>
            <w:r w:rsidRPr="00E876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E3698"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133D2" w14:textId="77777777" w:rsidR="00C34A53" w:rsidRPr="00E876E0" w:rsidRDefault="00C34A53" w:rsidP="0010284D">
            <w:pPr>
              <w:pStyle w:val="ROWTABELLA"/>
              <w:jc w:val="center"/>
              <w:rPr>
                <w:color w:val="002060"/>
              </w:rPr>
            </w:pPr>
            <w:r w:rsidRPr="00E876E0">
              <w:rPr>
                <w:color w:val="002060"/>
              </w:rPr>
              <w:t>0</w:t>
            </w:r>
          </w:p>
        </w:tc>
      </w:tr>
      <w:tr w:rsidR="00C34A53" w:rsidRPr="00E876E0" w14:paraId="70A1863C"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4C170E" w14:textId="77777777" w:rsidR="00C34A53" w:rsidRPr="00E876E0" w:rsidRDefault="00C34A53" w:rsidP="0010284D">
            <w:pPr>
              <w:pStyle w:val="ROWTABELLA"/>
              <w:rPr>
                <w:color w:val="002060"/>
              </w:rPr>
            </w:pPr>
            <w:r w:rsidRPr="00E876E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D307B"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9B89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B9E3A"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1C5F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4D66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2B578" w14:textId="77777777" w:rsidR="00C34A53" w:rsidRPr="00E876E0" w:rsidRDefault="00C34A53" w:rsidP="0010284D">
            <w:pPr>
              <w:pStyle w:val="ROWTABELLA"/>
              <w:jc w:val="center"/>
              <w:rPr>
                <w:color w:val="002060"/>
              </w:rPr>
            </w:pPr>
            <w:r w:rsidRPr="00E876E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873F7"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5AD7D" w14:textId="77777777" w:rsidR="00C34A53" w:rsidRPr="00E876E0" w:rsidRDefault="00C34A53" w:rsidP="0010284D">
            <w:pPr>
              <w:pStyle w:val="ROWTABELLA"/>
              <w:jc w:val="center"/>
              <w:rPr>
                <w:color w:val="002060"/>
              </w:rPr>
            </w:pPr>
            <w:r w:rsidRPr="00E876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5778" w14:textId="77777777" w:rsidR="00C34A53" w:rsidRPr="00E876E0" w:rsidRDefault="00C34A53" w:rsidP="0010284D">
            <w:pPr>
              <w:pStyle w:val="ROWTABELLA"/>
              <w:jc w:val="center"/>
              <w:rPr>
                <w:color w:val="002060"/>
              </w:rPr>
            </w:pPr>
            <w:r w:rsidRPr="00E876E0">
              <w:rPr>
                <w:color w:val="002060"/>
              </w:rPr>
              <w:t>0</w:t>
            </w:r>
          </w:p>
        </w:tc>
      </w:tr>
      <w:tr w:rsidR="00C34A53" w:rsidRPr="00E876E0" w14:paraId="5E6721F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A79E5C" w14:textId="77777777" w:rsidR="00C34A53" w:rsidRPr="00E876E0" w:rsidRDefault="00C34A53" w:rsidP="0010284D">
            <w:pPr>
              <w:pStyle w:val="ROWTABELLA"/>
              <w:rPr>
                <w:color w:val="002060"/>
              </w:rPr>
            </w:pPr>
            <w:r w:rsidRPr="00E876E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32548"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A30B8"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BDC76"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557A3"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FC79B"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9526A" w14:textId="77777777" w:rsidR="00C34A53" w:rsidRPr="00E876E0" w:rsidRDefault="00C34A53" w:rsidP="0010284D">
            <w:pPr>
              <w:pStyle w:val="ROWTABELLA"/>
              <w:jc w:val="center"/>
              <w:rPr>
                <w:color w:val="002060"/>
              </w:rPr>
            </w:pPr>
            <w:r w:rsidRPr="00E876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B5C75"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6FE4B" w14:textId="77777777" w:rsidR="00C34A53" w:rsidRPr="00E876E0" w:rsidRDefault="00C34A53" w:rsidP="0010284D">
            <w:pPr>
              <w:pStyle w:val="ROWTABELLA"/>
              <w:jc w:val="center"/>
              <w:rPr>
                <w:color w:val="002060"/>
              </w:rPr>
            </w:pPr>
            <w:r w:rsidRPr="00E876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684F2" w14:textId="77777777" w:rsidR="00C34A53" w:rsidRPr="00E876E0" w:rsidRDefault="00C34A53" w:rsidP="0010284D">
            <w:pPr>
              <w:pStyle w:val="ROWTABELLA"/>
              <w:jc w:val="center"/>
              <w:rPr>
                <w:color w:val="002060"/>
              </w:rPr>
            </w:pPr>
            <w:r w:rsidRPr="00E876E0">
              <w:rPr>
                <w:color w:val="002060"/>
              </w:rPr>
              <w:t>0</w:t>
            </w:r>
          </w:p>
        </w:tc>
      </w:tr>
      <w:tr w:rsidR="00C34A53" w:rsidRPr="00E876E0" w14:paraId="1BDBC72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8DCEDA" w14:textId="77777777" w:rsidR="00C34A53" w:rsidRPr="00E876E0" w:rsidRDefault="00C34A53" w:rsidP="0010284D">
            <w:pPr>
              <w:pStyle w:val="ROWTABELLA"/>
              <w:rPr>
                <w:color w:val="002060"/>
              </w:rPr>
            </w:pPr>
            <w:r w:rsidRPr="00E876E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552CB"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6082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42BF7"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7947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7B59C"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ED860"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F7EEB"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4CA81" w14:textId="77777777" w:rsidR="00C34A53" w:rsidRPr="00E876E0" w:rsidRDefault="00C34A53" w:rsidP="0010284D">
            <w:pPr>
              <w:pStyle w:val="ROWTABELLA"/>
              <w:jc w:val="center"/>
              <w:rPr>
                <w:color w:val="002060"/>
              </w:rPr>
            </w:pPr>
            <w:r w:rsidRPr="00E876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99C3F" w14:textId="77777777" w:rsidR="00C34A53" w:rsidRPr="00E876E0" w:rsidRDefault="00C34A53" w:rsidP="0010284D">
            <w:pPr>
              <w:pStyle w:val="ROWTABELLA"/>
              <w:jc w:val="center"/>
              <w:rPr>
                <w:color w:val="002060"/>
              </w:rPr>
            </w:pPr>
            <w:r w:rsidRPr="00E876E0">
              <w:rPr>
                <w:color w:val="002060"/>
              </w:rPr>
              <w:t>0</w:t>
            </w:r>
          </w:p>
        </w:tc>
      </w:tr>
      <w:tr w:rsidR="00C34A53" w:rsidRPr="00E876E0" w14:paraId="69E635C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73C15D" w14:textId="77777777" w:rsidR="00C34A53" w:rsidRPr="00E876E0" w:rsidRDefault="00C34A53" w:rsidP="0010284D">
            <w:pPr>
              <w:pStyle w:val="ROWTABELLA"/>
              <w:rPr>
                <w:color w:val="002060"/>
              </w:rPr>
            </w:pPr>
            <w:r w:rsidRPr="00E876E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DEE57"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D6C7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75B3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4019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E9E55"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CE27D" w14:textId="77777777" w:rsidR="00C34A53" w:rsidRPr="00E876E0" w:rsidRDefault="00C34A53" w:rsidP="0010284D">
            <w:pPr>
              <w:pStyle w:val="ROWTABELLA"/>
              <w:jc w:val="center"/>
              <w:rPr>
                <w:color w:val="002060"/>
              </w:rPr>
            </w:pPr>
            <w:r w:rsidRPr="00E876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9DDC7" w14:textId="77777777" w:rsidR="00C34A53" w:rsidRPr="00E876E0" w:rsidRDefault="00C34A53" w:rsidP="0010284D">
            <w:pPr>
              <w:pStyle w:val="ROWTABELLA"/>
              <w:jc w:val="center"/>
              <w:rPr>
                <w:color w:val="002060"/>
              </w:rPr>
            </w:pPr>
            <w:r w:rsidRPr="00E876E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E0B9D"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0443A" w14:textId="77777777" w:rsidR="00C34A53" w:rsidRPr="00E876E0" w:rsidRDefault="00C34A53" w:rsidP="0010284D">
            <w:pPr>
              <w:pStyle w:val="ROWTABELLA"/>
              <w:jc w:val="center"/>
              <w:rPr>
                <w:color w:val="002060"/>
              </w:rPr>
            </w:pPr>
            <w:r w:rsidRPr="00E876E0">
              <w:rPr>
                <w:color w:val="002060"/>
              </w:rPr>
              <w:t>0</w:t>
            </w:r>
          </w:p>
        </w:tc>
      </w:tr>
      <w:tr w:rsidR="00C34A53" w:rsidRPr="00E876E0" w14:paraId="396C2680"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A9A07B" w14:textId="77777777" w:rsidR="00C34A53" w:rsidRPr="00E876E0" w:rsidRDefault="00C34A53" w:rsidP="0010284D">
            <w:pPr>
              <w:pStyle w:val="ROWTABELLA"/>
              <w:rPr>
                <w:color w:val="002060"/>
              </w:rPr>
            </w:pPr>
            <w:r w:rsidRPr="00E876E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E6752"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EB06C"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2EDD6"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AF2F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81832"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4F28E" w14:textId="77777777" w:rsidR="00C34A53" w:rsidRPr="00E876E0" w:rsidRDefault="00C34A53" w:rsidP="0010284D">
            <w:pPr>
              <w:pStyle w:val="ROWTABELLA"/>
              <w:jc w:val="center"/>
              <w:rPr>
                <w:color w:val="002060"/>
              </w:rPr>
            </w:pPr>
            <w:r w:rsidRPr="00E876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1ADD" w14:textId="77777777" w:rsidR="00C34A53" w:rsidRPr="00E876E0" w:rsidRDefault="00C34A53" w:rsidP="0010284D">
            <w:pPr>
              <w:pStyle w:val="ROWTABELLA"/>
              <w:jc w:val="center"/>
              <w:rPr>
                <w:color w:val="002060"/>
              </w:rPr>
            </w:pPr>
            <w:r w:rsidRPr="00E876E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54BA2"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333EE" w14:textId="77777777" w:rsidR="00C34A53" w:rsidRPr="00E876E0" w:rsidRDefault="00C34A53" w:rsidP="0010284D">
            <w:pPr>
              <w:pStyle w:val="ROWTABELLA"/>
              <w:jc w:val="center"/>
              <w:rPr>
                <w:color w:val="002060"/>
              </w:rPr>
            </w:pPr>
            <w:r w:rsidRPr="00E876E0">
              <w:rPr>
                <w:color w:val="002060"/>
              </w:rPr>
              <w:t>1</w:t>
            </w:r>
          </w:p>
        </w:tc>
      </w:tr>
      <w:tr w:rsidR="00C34A53" w:rsidRPr="00E876E0" w14:paraId="6167C995"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0DCBDA" w14:textId="77777777" w:rsidR="00C34A53" w:rsidRPr="00E876E0" w:rsidRDefault="00C34A53" w:rsidP="0010284D">
            <w:pPr>
              <w:pStyle w:val="ROWTABELLA"/>
              <w:rPr>
                <w:color w:val="002060"/>
              </w:rPr>
            </w:pPr>
            <w:r w:rsidRPr="00E876E0">
              <w:rPr>
                <w:color w:val="002060"/>
              </w:rPr>
              <w:t>sq.B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22B6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7297D"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F86F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A64F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F1A8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9E15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5E1A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9059"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192C2" w14:textId="77777777" w:rsidR="00C34A53" w:rsidRPr="00E876E0" w:rsidRDefault="00C34A53" w:rsidP="0010284D">
            <w:pPr>
              <w:pStyle w:val="ROWTABELLA"/>
              <w:jc w:val="center"/>
              <w:rPr>
                <w:color w:val="002060"/>
              </w:rPr>
            </w:pPr>
            <w:r w:rsidRPr="00E876E0">
              <w:rPr>
                <w:color w:val="002060"/>
              </w:rPr>
              <w:t>0</w:t>
            </w:r>
          </w:p>
        </w:tc>
      </w:tr>
    </w:tbl>
    <w:p w14:paraId="65AD404E" w14:textId="77777777" w:rsidR="00C34A53" w:rsidRPr="00E876E0" w:rsidRDefault="00C34A53" w:rsidP="00C34A53">
      <w:pPr>
        <w:pStyle w:val="breakline"/>
        <w:divId w:val="527259509"/>
        <w:rPr>
          <w:color w:val="002060"/>
        </w:rPr>
      </w:pPr>
    </w:p>
    <w:p w14:paraId="4288CEBF" w14:textId="77777777" w:rsidR="00C34A53" w:rsidRPr="00E876E0" w:rsidRDefault="00C34A53" w:rsidP="00C34A53">
      <w:pPr>
        <w:pStyle w:val="breakline"/>
        <w:divId w:val="527259509"/>
        <w:rPr>
          <w:color w:val="002060"/>
        </w:rPr>
      </w:pPr>
    </w:p>
    <w:p w14:paraId="15704A22" w14:textId="77777777" w:rsidR="00C34A53" w:rsidRPr="00E876E0" w:rsidRDefault="00C34A53" w:rsidP="00C34A53">
      <w:pPr>
        <w:pStyle w:val="SOTTOTITOLOCAMPIONATO1"/>
        <w:divId w:val="527259509"/>
        <w:rPr>
          <w:color w:val="002060"/>
        </w:rPr>
      </w:pPr>
      <w:r w:rsidRPr="00E876E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0AB8457E"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8BE8A"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272DA"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CCC9F2"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C1DF6"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62011"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C8DA69"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6FBB63"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7499F9"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3AEE3"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99149B" w14:textId="77777777" w:rsidR="00C34A53" w:rsidRPr="00E876E0" w:rsidRDefault="00C34A53" w:rsidP="0010284D">
            <w:pPr>
              <w:pStyle w:val="HEADERTABELLA"/>
              <w:rPr>
                <w:color w:val="002060"/>
              </w:rPr>
            </w:pPr>
            <w:r w:rsidRPr="00E876E0">
              <w:rPr>
                <w:color w:val="002060"/>
              </w:rPr>
              <w:t>PE</w:t>
            </w:r>
          </w:p>
        </w:tc>
      </w:tr>
      <w:tr w:rsidR="00C34A53" w:rsidRPr="00E876E0" w14:paraId="5011AAD8"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4EBBAD" w14:textId="77777777" w:rsidR="00C34A53" w:rsidRPr="00E876E0" w:rsidRDefault="00C34A53" w:rsidP="0010284D">
            <w:pPr>
              <w:pStyle w:val="ROWTABELLA"/>
              <w:rPr>
                <w:color w:val="002060"/>
              </w:rPr>
            </w:pPr>
            <w:r w:rsidRPr="00E876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2D1F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CA1DA"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A14D7"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E647B"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19D7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3F0AC" w14:textId="77777777" w:rsidR="00C34A53" w:rsidRPr="00E876E0" w:rsidRDefault="00C34A53" w:rsidP="0010284D">
            <w:pPr>
              <w:pStyle w:val="ROWTABELLA"/>
              <w:jc w:val="center"/>
              <w:rPr>
                <w:color w:val="002060"/>
              </w:rPr>
            </w:pPr>
            <w:r w:rsidRPr="00E876E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4C0AA"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00CDA" w14:textId="77777777" w:rsidR="00C34A53" w:rsidRPr="00E876E0" w:rsidRDefault="00C34A53" w:rsidP="0010284D">
            <w:pPr>
              <w:pStyle w:val="ROWTABELLA"/>
              <w:jc w:val="center"/>
              <w:rPr>
                <w:color w:val="002060"/>
              </w:rPr>
            </w:pPr>
            <w:r w:rsidRPr="00E876E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9F1E5" w14:textId="77777777" w:rsidR="00C34A53" w:rsidRPr="00E876E0" w:rsidRDefault="00C34A53" w:rsidP="0010284D">
            <w:pPr>
              <w:pStyle w:val="ROWTABELLA"/>
              <w:jc w:val="center"/>
              <w:rPr>
                <w:color w:val="002060"/>
              </w:rPr>
            </w:pPr>
            <w:r w:rsidRPr="00E876E0">
              <w:rPr>
                <w:color w:val="002060"/>
              </w:rPr>
              <w:t>0</w:t>
            </w:r>
          </w:p>
        </w:tc>
      </w:tr>
      <w:tr w:rsidR="00C34A53" w:rsidRPr="00E876E0" w14:paraId="14745C69"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D3F357" w14:textId="77777777" w:rsidR="00C34A53" w:rsidRPr="00E876E0" w:rsidRDefault="00C34A53" w:rsidP="0010284D">
            <w:pPr>
              <w:pStyle w:val="ROWTABELLA"/>
              <w:rPr>
                <w:color w:val="002060"/>
              </w:rPr>
            </w:pPr>
            <w:r w:rsidRPr="00E876E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B266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CF013"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2B449"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B34E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865D8"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7DB99" w14:textId="77777777" w:rsidR="00C34A53" w:rsidRPr="00E876E0" w:rsidRDefault="00C34A53" w:rsidP="0010284D">
            <w:pPr>
              <w:pStyle w:val="ROWTABELLA"/>
              <w:jc w:val="center"/>
              <w:rPr>
                <w:color w:val="002060"/>
              </w:rPr>
            </w:pPr>
            <w:r w:rsidRPr="00E876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4509" w14:textId="77777777" w:rsidR="00C34A53" w:rsidRPr="00E876E0" w:rsidRDefault="00C34A53" w:rsidP="0010284D">
            <w:pPr>
              <w:pStyle w:val="ROWTABELLA"/>
              <w:jc w:val="center"/>
              <w:rPr>
                <w:color w:val="002060"/>
              </w:rPr>
            </w:pPr>
            <w:r w:rsidRPr="00E876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55CE9" w14:textId="77777777" w:rsidR="00C34A53" w:rsidRPr="00E876E0" w:rsidRDefault="00C34A53" w:rsidP="0010284D">
            <w:pPr>
              <w:pStyle w:val="ROWTABELLA"/>
              <w:jc w:val="center"/>
              <w:rPr>
                <w:color w:val="002060"/>
              </w:rPr>
            </w:pPr>
            <w:r w:rsidRPr="00E876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A2D31" w14:textId="77777777" w:rsidR="00C34A53" w:rsidRPr="00E876E0" w:rsidRDefault="00C34A53" w:rsidP="0010284D">
            <w:pPr>
              <w:pStyle w:val="ROWTABELLA"/>
              <w:jc w:val="center"/>
              <w:rPr>
                <w:color w:val="002060"/>
              </w:rPr>
            </w:pPr>
            <w:r w:rsidRPr="00E876E0">
              <w:rPr>
                <w:color w:val="002060"/>
              </w:rPr>
              <w:t>0</w:t>
            </w:r>
          </w:p>
        </w:tc>
      </w:tr>
      <w:tr w:rsidR="00C34A53" w:rsidRPr="00E876E0" w14:paraId="41499C3E"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09F70B" w14:textId="77777777" w:rsidR="00C34A53" w:rsidRPr="00E876E0" w:rsidRDefault="00C34A53" w:rsidP="0010284D">
            <w:pPr>
              <w:pStyle w:val="ROWTABELLA"/>
              <w:rPr>
                <w:color w:val="002060"/>
              </w:rPr>
            </w:pPr>
            <w:r w:rsidRPr="00E876E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7451A" w14:textId="77777777" w:rsidR="00C34A53" w:rsidRPr="00E876E0" w:rsidRDefault="00C34A53" w:rsidP="0010284D">
            <w:pPr>
              <w:pStyle w:val="ROWTABELLA"/>
              <w:jc w:val="center"/>
              <w:rPr>
                <w:color w:val="002060"/>
              </w:rPr>
            </w:pPr>
            <w:r w:rsidRPr="00E876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2C3B2"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A67EB"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17D8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AB2F5"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0634E" w14:textId="77777777" w:rsidR="00C34A53" w:rsidRPr="00E876E0" w:rsidRDefault="00C34A53" w:rsidP="0010284D">
            <w:pPr>
              <w:pStyle w:val="ROWTABELLA"/>
              <w:jc w:val="center"/>
              <w:rPr>
                <w:color w:val="002060"/>
              </w:rPr>
            </w:pPr>
            <w:r w:rsidRPr="00E876E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E7C60" w14:textId="77777777" w:rsidR="00C34A53" w:rsidRPr="00E876E0" w:rsidRDefault="00C34A53" w:rsidP="0010284D">
            <w:pPr>
              <w:pStyle w:val="ROWTABELLA"/>
              <w:jc w:val="center"/>
              <w:rPr>
                <w:color w:val="002060"/>
              </w:rPr>
            </w:pPr>
            <w:r w:rsidRPr="00E876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6754B"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EB95A" w14:textId="77777777" w:rsidR="00C34A53" w:rsidRPr="00E876E0" w:rsidRDefault="00C34A53" w:rsidP="0010284D">
            <w:pPr>
              <w:pStyle w:val="ROWTABELLA"/>
              <w:jc w:val="center"/>
              <w:rPr>
                <w:color w:val="002060"/>
              </w:rPr>
            </w:pPr>
            <w:r w:rsidRPr="00E876E0">
              <w:rPr>
                <w:color w:val="002060"/>
              </w:rPr>
              <w:t>0</w:t>
            </w:r>
          </w:p>
        </w:tc>
      </w:tr>
      <w:tr w:rsidR="00C34A53" w:rsidRPr="00E876E0" w14:paraId="2ECCC70B"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FBDB9A" w14:textId="77777777" w:rsidR="00C34A53" w:rsidRPr="00E876E0" w:rsidRDefault="00C34A53" w:rsidP="0010284D">
            <w:pPr>
              <w:pStyle w:val="ROWTABELLA"/>
              <w:rPr>
                <w:color w:val="002060"/>
              </w:rPr>
            </w:pPr>
            <w:r w:rsidRPr="00E876E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47E0F"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4DA7E"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EF3D5"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D06FA"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15B12"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F887F" w14:textId="77777777" w:rsidR="00C34A53" w:rsidRPr="00E876E0" w:rsidRDefault="00C34A53" w:rsidP="0010284D">
            <w:pPr>
              <w:pStyle w:val="ROWTABELLA"/>
              <w:jc w:val="center"/>
              <w:rPr>
                <w:color w:val="002060"/>
              </w:rPr>
            </w:pPr>
            <w:r w:rsidRPr="00E876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46180"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D64F6" w14:textId="77777777" w:rsidR="00C34A53" w:rsidRPr="00E876E0" w:rsidRDefault="00C34A53" w:rsidP="0010284D">
            <w:pPr>
              <w:pStyle w:val="ROWTABELLA"/>
              <w:jc w:val="center"/>
              <w:rPr>
                <w:color w:val="002060"/>
              </w:rPr>
            </w:pPr>
            <w:r w:rsidRPr="00E876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6F5B4" w14:textId="77777777" w:rsidR="00C34A53" w:rsidRPr="00E876E0" w:rsidRDefault="00C34A53" w:rsidP="0010284D">
            <w:pPr>
              <w:pStyle w:val="ROWTABELLA"/>
              <w:jc w:val="center"/>
              <w:rPr>
                <w:color w:val="002060"/>
              </w:rPr>
            </w:pPr>
            <w:r w:rsidRPr="00E876E0">
              <w:rPr>
                <w:color w:val="002060"/>
              </w:rPr>
              <w:t>0</w:t>
            </w:r>
          </w:p>
        </w:tc>
      </w:tr>
      <w:tr w:rsidR="00C34A53" w:rsidRPr="00E876E0" w14:paraId="0BB24F46"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FCC3DF" w14:textId="77777777" w:rsidR="00C34A53" w:rsidRPr="00F72435" w:rsidRDefault="00C34A53" w:rsidP="0010284D">
            <w:pPr>
              <w:pStyle w:val="ROWTABELLA"/>
              <w:rPr>
                <w:color w:val="002060"/>
                <w:lang w:val="en-US"/>
              </w:rPr>
            </w:pPr>
            <w:r w:rsidRPr="00F72435">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2F170"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5511"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D4A7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E702E"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249FD" w14:textId="77777777" w:rsidR="00C34A53" w:rsidRPr="00E876E0" w:rsidRDefault="00C34A53" w:rsidP="0010284D">
            <w:pPr>
              <w:pStyle w:val="ROWTABELLA"/>
              <w:jc w:val="center"/>
              <w:rPr>
                <w:color w:val="002060"/>
              </w:rPr>
            </w:pPr>
            <w:r w:rsidRPr="00E876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D2801" w14:textId="77777777" w:rsidR="00C34A53" w:rsidRPr="00E876E0" w:rsidRDefault="00C34A53" w:rsidP="0010284D">
            <w:pPr>
              <w:pStyle w:val="ROWTABELLA"/>
              <w:jc w:val="center"/>
              <w:rPr>
                <w:color w:val="002060"/>
              </w:rPr>
            </w:pPr>
            <w:r w:rsidRPr="00E876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497F0" w14:textId="77777777" w:rsidR="00C34A53" w:rsidRPr="00E876E0" w:rsidRDefault="00C34A53" w:rsidP="0010284D">
            <w:pPr>
              <w:pStyle w:val="ROWTABELLA"/>
              <w:jc w:val="center"/>
              <w:rPr>
                <w:color w:val="002060"/>
              </w:rPr>
            </w:pPr>
            <w:r w:rsidRPr="00E876E0">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5A96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0BEBE" w14:textId="77777777" w:rsidR="00C34A53" w:rsidRPr="00E876E0" w:rsidRDefault="00C34A53" w:rsidP="0010284D">
            <w:pPr>
              <w:pStyle w:val="ROWTABELLA"/>
              <w:jc w:val="center"/>
              <w:rPr>
                <w:color w:val="002060"/>
              </w:rPr>
            </w:pPr>
            <w:r w:rsidRPr="00E876E0">
              <w:rPr>
                <w:color w:val="002060"/>
              </w:rPr>
              <w:t>0</w:t>
            </w:r>
          </w:p>
        </w:tc>
      </w:tr>
      <w:tr w:rsidR="00C34A53" w:rsidRPr="00E876E0" w14:paraId="3A1AC154"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97F883" w14:textId="77777777" w:rsidR="00C34A53" w:rsidRPr="00E876E0" w:rsidRDefault="00C34A53" w:rsidP="0010284D">
            <w:pPr>
              <w:pStyle w:val="ROWTABELLA"/>
              <w:rPr>
                <w:color w:val="002060"/>
              </w:rPr>
            </w:pPr>
            <w:r w:rsidRPr="00E876E0">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5896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485F6"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416E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F1193"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2320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7347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4193D"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8FD7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1BDCB" w14:textId="77777777" w:rsidR="00C34A53" w:rsidRPr="00E876E0" w:rsidRDefault="00C34A53" w:rsidP="0010284D">
            <w:pPr>
              <w:pStyle w:val="ROWTABELLA"/>
              <w:jc w:val="center"/>
              <w:rPr>
                <w:color w:val="002060"/>
              </w:rPr>
            </w:pPr>
            <w:r w:rsidRPr="00E876E0">
              <w:rPr>
                <w:color w:val="002060"/>
              </w:rPr>
              <w:t>0</w:t>
            </w:r>
          </w:p>
        </w:tc>
      </w:tr>
      <w:tr w:rsidR="00C34A53" w:rsidRPr="00E876E0" w14:paraId="5480BB36"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779047" w14:textId="77777777" w:rsidR="00C34A53" w:rsidRPr="00F72435" w:rsidRDefault="00C34A53" w:rsidP="0010284D">
            <w:pPr>
              <w:pStyle w:val="ROWTABELLA"/>
              <w:rPr>
                <w:color w:val="002060"/>
                <w:lang w:val="en-US"/>
              </w:rPr>
            </w:pPr>
            <w:r w:rsidRPr="00F72435">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6C8B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DDA0F"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34E4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F2261"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D7C0"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FCBE6"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E06A8"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2152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33764" w14:textId="77777777" w:rsidR="00C34A53" w:rsidRPr="00E876E0" w:rsidRDefault="00C34A53" w:rsidP="0010284D">
            <w:pPr>
              <w:pStyle w:val="ROWTABELLA"/>
              <w:jc w:val="center"/>
              <w:rPr>
                <w:color w:val="002060"/>
              </w:rPr>
            </w:pPr>
            <w:r w:rsidRPr="00E876E0">
              <w:rPr>
                <w:color w:val="002060"/>
              </w:rPr>
              <w:t>0</w:t>
            </w:r>
          </w:p>
        </w:tc>
      </w:tr>
    </w:tbl>
    <w:p w14:paraId="699AF62F" w14:textId="77777777" w:rsidR="00C34A53" w:rsidRPr="00E876E0" w:rsidRDefault="00C34A53" w:rsidP="00C34A53">
      <w:pPr>
        <w:pStyle w:val="breakline"/>
        <w:divId w:val="527259509"/>
        <w:rPr>
          <w:color w:val="002060"/>
        </w:rPr>
      </w:pPr>
    </w:p>
    <w:p w14:paraId="78E354AB" w14:textId="77777777" w:rsidR="00C34A53" w:rsidRPr="00E876E0" w:rsidRDefault="00C34A53" w:rsidP="00C34A53">
      <w:pPr>
        <w:pStyle w:val="breakline"/>
        <w:divId w:val="527259509"/>
        <w:rPr>
          <w:color w:val="002060"/>
        </w:rPr>
      </w:pPr>
    </w:p>
    <w:p w14:paraId="44341E08" w14:textId="77777777" w:rsidR="00C34A53" w:rsidRPr="00E876E0" w:rsidRDefault="00C34A53" w:rsidP="00C34A53">
      <w:pPr>
        <w:pStyle w:val="SOTTOTITOLOCAMPIONATO1"/>
        <w:divId w:val="527259509"/>
        <w:rPr>
          <w:color w:val="002060"/>
        </w:rPr>
      </w:pPr>
      <w:r w:rsidRPr="00E876E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4A53" w:rsidRPr="00E876E0" w14:paraId="44B663A0" w14:textId="77777777" w:rsidTr="00C34A5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70E0C4" w14:textId="77777777" w:rsidR="00C34A53" w:rsidRPr="00E876E0" w:rsidRDefault="00C34A53" w:rsidP="0010284D">
            <w:pPr>
              <w:pStyle w:val="HEADERTABELLA"/>
              <w:rPr>
                <w:color w:val="002060"/>
              </w:rPr>
            </w:pPr>
            <w:r w:rsidRPr="00E876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6B7A18" w14:textId="77777777" w:rsidR="00C34A53" w:rsidRPr="00E876E0" w:rsidRDefault="00C34A53" w:rsidP="0010284D">
            <w:pPr>
              <w:pStyle w:val="HEADERTABELLA"/>
              <w:rPr>
                <w:color w:val="002060"/>
              </w:rPr>
            </w:pPr>
            <w:r w:rsidRPr="00E876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7E215" w14:textId="77777777" w:rsidR="00C34A53" w:rsidRPr="00E876E0" w:rsidRDefault="00C34A53" w:rsidP="0010284D">
            <w:pPr>
              <w:pStyle w:val="HEADERTABELLA"/>
              <w:rPr>
                <w:color w:val="002060"/>
              </w:rPr>
            </w:pPr>
            <w:r w:rsidRPr="00E876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E900BE" w14:textId="77777777" w:rsidR="00C34A53" w:rsidRPr="00E876E0" w:rsidRDefault="00C34A53" w:rsidP="0010284D">
            <w:pPr>
              <w:pStyle w:val="HEADERTABELLA"/>
              <w:rPr>
                <w:color w:val="002060"/>
              </w:rPr>
            </w:pPr>
            <w:r w:rsidRPr="00E876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E4CF1" w14:textId="77777777" w:rsidR="00C34A53" w:rsidRPr="00E876E0" w:rsidRDefault="00C34A53" w:rsidP="0010284D">
            <w:pPr>
              <w:pStyle w:val="HEADERTABELLA"/>
              <w:rPr>
                <w:color w:val="002060"/>
              </w:rPr>
            </w:pPr>
            <w:r w:rsidRPr="00E876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6AA42D" w14:textId="77777777" w:rsidR="00C34A53" w:rsidRPr="00E876E0" w:rsidRDefault="00C34A53" w:rsidP="0010284D">
            <w:pPr>
              <w:pStyle w:val="HEADERTABELLA"/>
              <w:rPr>
                <w:color w:val="002060"/>
              </w:rPr>
            </w:pPr>
            <w:r w:rsidRPr="00E876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91808" w14:textId="77777777" w:rsidR="00C34A53" w:rsidRPr="00E876E0" w:rsidRDefault="00C34A53" w:rsidP="0010284D">
            <w:pPr>
              <w:pStyle w:val="HEADERTABELLA"/>
              <w:rPr>
                <w:color w:val="002060"/>
              </w:rPr>
            </w:pPr>
            <w:r w:rsidRPr="00E876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8BC1E6" w14:textId="77777777" w:rsidR="00C34A53" w:rsidRPr="00E876E0" w:rsidRDefault="00C34A53" w:rsidP="0010284D">
            <w:pPr>
              <w:pStyle w:val="HEADERTABELLA"/>
              <w:rPr>
                <w:color w:val="002060"/>
              </w:rPr>
            </w:pPr>
            <w:r w:rsidRPr="00E876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A69F9" w14:textId="77777777" w:rsidR="00C34A53" w:rsidRPr="00E876E0" w:rsidRDefault="00C34A53" w:rsidP="0010284D">
            <w:pPr>
              <w:pStyle w:val="HEADERTABELLA"/>
              <w:rPr>
                <w:color w:val="002060"/>
              </w:rPr>
            </w:pPr>
            <w:r w:rsidRPr="00E876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051FD" w14:textId="77777777" w:rsidR="00C34A53" w:rsidRPr="00E876E0" w:rsidRDefault="00C34A53" w:rsidP="0010284D">
            <w:pPr>
              <w:pStyle w:val="HEADERTABELLA"/>
              <w:rPr>
                <w:color w:val="002060"/>
              </w:rPr>
            </w:pPr>
            <w:r w:rsidRPr="00E876E0">
              <w:rPr>
                <w:color w:val="002060"/>
              </w:rPr>
              <w:t>PE</w:t>
            </w:r>
          </w:p>
        </w:tc>
      </w:tr>
      <w:tr w:rsidR="00C34A53" w:rsidRPr="00E876E0" w14:paraId="13F53F8B" w14:textId="77777777" w:rsidTr="00C34A5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18CFC3" w14:textId="77777777" w:rsidR="00C34A53" w:rsidRPr="00E876E0" w:rsidRDefault="00C34A53" w:rsidP="0010284D">
            <w:pPr>
              <w:pStyle w:val="ROWTABELLA"/>
              <w:rPr>
                <w:color w:val="002060"/>
              </w:rPr>
            </w:pPr>
            <w:r w:rsidRPr="00E876E0">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72F20" w14:textId="77777777" w:rsidR="00C34A53" w:rsidRPr="00E876E0" w:rsidRDefault="00C34A53" w:rsidP="0010284D">
            <w:pPr>
              <w:pStyle w:val="ROWTABELLA"/>
              <w:jc w:val="center"/>
              <w:rPr>
                <w:color w:val="002060"/>
              </w:rPr>
            </w:pPr>
            <w:r w:rsidRPr="00E876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7BCCF"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33767"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13AF7"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FF9AF"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A9440" w14:textId="77777777" w:rsidR="00C34A53" w:rsidRPr="00E876E0" w:rsidRDefault="00C34A53" w:rsidP="0010284D">
            <w:pPr>
              <w:pStyle w:val="ROWTABELLA"/>
              <w:jc w:val="center"/>
              <w:rPr>
                <w:color w:val="002060"/>
              </w:rPr>
            </w:pPr>
            <w:r w:rsidRPr="00E876E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647BF" w14:textId="77777777" w:rsidR="00C34A53" w:rsidRPr="00E876E0" w:rsidRDefault="00C34A53" w:rsidP="0010284D">
            <w:pPr>
              <w:pStyle w:val="ROWTABELLA"/>
              <w:jc w:val="center"/>
              <w:rPr>
                <w:color w:val="002060"/>
              </w:rPr>
            </w:pPr>
            <w:r w:rsidRPr="00E876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B44D4" w14:textId="77777777" w:rsidR="00C34A53" w:rsidRPr="00E876E0" w:rsidRDefault="00C34A53" w:rsidP="0010284D">
            <w:pPr>
              <w:pStyle w:val="ROWTABELLA"/>
              <w:jc w:val="center"/>
              <w:rPr>
                <w:color w:val="002060"/>
              </w:rPr>
            </w:pPr>
            <w:r w:rsidRPr="00E876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C35B4" w14:textId="77777777" w:rsidR="00C34A53" w:rsidRPr="00E876E0" w:rsidRDefault="00C34A53" w:rsidP="0010284D">
            <w:pPr>
              <w:pStyle w:val="ROWTABELLA"/>
              <w:jc w:val="center"/>
              <w:rPr>
                <w:color w:val="002060"/>
              </w:rPr>
            </w:pPr>
            <w:r w:rsidRPr="00E876E0">
              <w:rPr>
                <w:color w:val="002060"/>
              </w:rPr>
              <w:t>0</w:t>
            </w:r>
          </w:p>
        </w:tc>
      </w:tr>
      <w:tr w:rsidR="00C34A53" w:rsidRPr="00E876E0" w14:paraId="00DF7FB2"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93626E" w14:textId="77777777" w:rsidR="00C34A53" w:rsidRPr="00E876E0" w:rsidRDefault="00C34A53" w:rsidP="0010284D">
            <w:pPr>
              <w:pStyle w:val="ROWTABELLA"/>
              <w:rPr>
                <w:color w:val="002060"/>
              </w:rPr>
            </w:pPr>
            <w:r w:rsidRPr="00E876E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3F2E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937D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02359"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8EAEC" w14:textId="77777777" w:rsidR="00C34A53" w:rsidRPr="00E876E0" w:rsidRDefault="00C34A53" w:rsidP="0010284D">
            <w:pPr>
              <w:pStyle w:val="ROWTABELLA"/>
              <w:jc w:val="center"/>
              <w:rPr>
                <w:color w:val="002060"/>
              </w:rPr>
            </w:pPr>
            <w:r w:rsidRPr="00E876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9253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4B141" w14:textId="77777777" w:rsidR="00C34A53" w:rsidRPr="00E876E0" w:rsidRDefault="00C34A53" w:rsidP="0010284D">
            <w:pPr>
              <w:pStyle w:val="ROWTABELLA"/>
              <w:jc w:val="center"/>
              <w:rPr>
                <w:color w:val="002060"/>
              </w:rPr>
            </w:pPr>
            <w:r w:rsidRPr="00E876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0C62E" w14:textId="77777777" w:rsidR="00C34A53" w:rsidRPr="00E876E0" w:rsidRDefault="00C34A53" w:rsidP="0010284D">
            <w:pPr>
              <w:pStyle w:val="ROWTABELLA"/>
              <w:jc w:val="center"/>
              <w:rPr>
                <w:color w:val="002060"/>
              </w:rPr>
            </w:pPr>
            <w:r w:rsidRPr="00E876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FBC10" w14:textId="77777777" w:rsidR="00C34A53" w:rsidRPr="00E876E0" w:rsidRDefault="00C34A53" w:rsidP="0010284D">
            <w:pPr>
              <w:pStyle w:val="ROWTABELLA"/>
              <w:jc w:val="center"/>
              <w:rPr>
                <w:color w:val="002060"/>
              </w:rPr>
            </w:pPr>
            <w:r w:rsidRPr="00E876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E7446" w14:textId="77777777" w:rsidR="00C34A53" w:rsidRPr="00E876E0" w:rsidRDefault="00C34A53" w:rsidP="0010284D">
            <w:pPr>
              <w:pStyle w:val="ROWTABELLA"/>
              <w:jc w:val="center"/>
              <w:rPr>
                <w:color w:val="002060"/>
              </w:rPr>
            </w:pPr>
            <w:r w:rsidRPr="00E876E0">
              <w:rPr>
                <w:color w:val="002060"/>
              </w:rPr>
              <w:t>0</w:t>
            </w:r>
          </w:p>
        </w:tc>
      </w:tr>
      <w:tr w:rsidR="00C34A53" w:rsidRPr="00E876E0" w14:paraId="5A7F9178"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32701C" w14:textId="77777777" w:rsidR="00C34A53" w:rsidRPr="00E876E0" w:rsidRDefault="00C34A53" w:rsidP="0010284D">
            <w:pPr>
              <w:pStyle w:val="ROWTABELLA"/>
              <w:rPr>
                <w:color w:val="002060"/>
              </w:rPr>
            </w:pPr>
            <w:r w:rsidRPr="00E876E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3AE9A"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E136B"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B93FC"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91983"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4B72B"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3BAC6" w14:textId="77777777" w:rsidR="00C34A53" w:rsidRPr="00E876E0" w:rsidRDefault="00C34A53" w:rsidP="0010284D">
            <w:pPr>
              <w:pStyle w:val="ROWTABELLA"/>
              <w:jc w:val="center"/>
              <w:rPr>
                <w:color w:val="002060"/>
              </w:rPr>
            </w:pPr>
            <w:r w:rsidRPr="00E876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02B7" w14:textId="77777777" w:rsidR="00C34A53" w:rsidRPr="00E876E0" w:rsidRDefault="00C34A53" w:rsidP="0010284D">
            <w:pPr>
              <w:pStyle w:val="ROWTABELLA"/>
              <w:jc w:val="center"/>
              <w:rPr>
                <w:color w:val="002060"/>
              </w:rPr>
            </w:pPr>
            <w:r w:rsidRPr="00E876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1F695" w14:textId="77777777" w:rsidR="00C34A53" w:rsidRPr="00E876E0" w:rsidRDefault="00C34A53" w:rsidP="0010284D">
            <w:pPr>
              <w:pStyle w:val="ROWTABELLA"/>
              <w:jc w:val="center"/>
              <w:rPr>
                <w:color w:val="002060"/>
              </w:rPr>
            </w:pPr>
            <w:r w:rsidRPr="00E876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D6C45" w14:textId="77777777" w:rsidR="00C34A53" w:rsidRPr="00E876E0" w:rsidRDefault="00C34A53" w:rsidP="0010284D">
            <w:pPr>
              <w:pStyle w:val="ROWTABELLA"/>
              <w:jc w:val="center"/>
              <w:rPr>
                <w:color w:val="002060"/>
              </w:rPr>
            </w:pPr>
            <w:r w:rsidRPr="00E876E0">
              <w:rPr>
                <w:color w:val="002060"/>
              </w:rPr>
              <w:t>0</w:t>
            </w:r>
          </w:p>
        </w:tc>
      </w:tr>
      <w:tr w:rsidR="00C34A53" w:rsidRPr="00E876E0" w14:paraId="2545DE6F"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FC92D7" w14:textId="77777777" w:rsidR="00C34A53" w:rsidRPr="00E876E0" w:rsidRDefault="00C34A53" w:rsidP="0010284D">
            <w:pPr>
              <w:pStyle w:val="ROWTABELLA"/>
              <w:rPr>
                <w:color w:val="002060"/>
              </w:rPr>
            </w:pPr>
            <w:r w:rsidRPr="00E876E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A31AC" w14:textId="77777777" w:rsidR="00C34A53" w:rsidRPr="00E876E0" w:rsidRDefault="00C34A53" w:rsidP="0010284D">
            <w:pPr>
              <w:pStyle w:val="ROWTABELLA"/>
              <w:jc w:val="center"/>
              <w:rPr>
                <w:color w:val="002060"/>
              </w:rPr>
            </w:pPr>
            <w:r w:rsidRPr="00E876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07F29"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AFC1F" w14:textId="77777777" w:rsidR="00C34A53" w:rsidRPr="00E876E0" w:rsidRDefault="00C34A53" w:rsidP="0010284D">
            <w:pPr>
              <w:pStyle w:val="ROWTABELLA"/>
              <w:jc w:val="center"/>
              <w:rPr>
                <w:color w:val="002060"/>
              </w:rPr>
            </w:pPr>
            <w:r w:rsidRPr="00E876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6FBE5"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A3060" w14:textId="77777777" w:rsidR="00C34A53" w:rsidRPr="00E876E0" w:rsidRDefault="00C34A53" w:rsidP="0010284D">
            <w:pPr>
              <w:pStyle w:val="ROWTABELLA"/>
              <w:jc w:val="center"/>
              <w:rPr>
                <w:color w:val="002060"/>
              </w:rPr>
            </w:pPr>
            <w:r w:rsidRPr="00E876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E7E7B" w14:textId="77777777" w:rsidR="00C34A53" w:rsidRPr="00E876E0" w:rsidRDefault="00C34A53" w:rsidP="0010284D">
            <w:pPr>
              <w:pStyle w:val="ROWTABELLA"/>
              <w:jc w:val="center"/>
              <w:rPr>
                <w:color w:val="002060"/>
              </w:rPr>
            </w:pPr>
            <w:r w:rsidRPr="00E876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729F3" w14:textId="77777777" w:rsidR="00C34A53" w:rsidRPr="00E876E0" w:rsidRDefault="00C34A53" w:rsidP="0010284D">
            <w:pPr>
              <w:pStyle w:val="ROWTABELLA"/>
              <w:jc w:val="center"/>
              <w:rPr>
                <w:color w:val="002060"/>
              </w:rPr>
            </w:pPr>
            <w:r w:rsidRPr="00E876E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10D05" w14:textId="77777777" w:rsidR="00C34A53" w:rsidRPr="00E876E0" w:rsidRDefault="00C34A53" w:rsidP="0010284D">
            <w:pPr>
              <w:pStyle w:val="ROWTABELLA"/>
              <w:jc w:val="center"/>
              <w:rPr>
                <w:color w:val="002060"/>
              </w:rPr>
            </w:pPr>
            <w:r w:rsidRPr="00E876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D4611" w14:textId="77777777" w:rsidR="00C34A53" w:rsidRPr="00E876E0" w:rsidRDefault="00C34A53" w:rsidP="0010284D">
            <w:pPr>
              <w:pStyle w:val="ROWTABELLA"/>
              <w:jc w:val="center"/>
              <w:rPr>
                <w:color w:val="002060"/>
              </w:rPr>
            </w:pPr>
            <w:r w:rsidRPr="00E876E0">
              <w:rPr>
                <w:color w:val="002060"/>
              </w:rPr>
              <w:t>0</w:t>
            </w:r>
          </w:p>
        </w:tc>
      </w:tr>
      <w:tr w:rsidR="00C34A53" w:rsidRPr="00E876E0" w14:paraId="718B1D0A"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72FD4D" w14:textId="77777777" w:rsidR="00C34A53" w:rsidRPr="00E876E0" w:rsidRDefault="00C34A53" w:rsidP="0010284D">
            <w:pPr>
              <w:pStyle w:val="ROWTABELLA"/>
              <w:rPr>
                <w:color w:val="002060"/>
              </w:rPr>
            </w:pPr>
            <w:r w:rsidRPr="00E876E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C368F" w14:textId="77777777" w:rsidR="00C34A53" w:rsidRPr="00E876E0" w:rsidRDefault="00C34A53" w:rsidP="0010284D">
            <w:pPr>
              <w:pStyle w:val="ROWTABELLA"/>
              <w:jc w:val="center"/>
              <w:rPr>
                <w:color w:val="002060"/>
              </w:rPr>
            </w:pPr>
            <w:r w:rsidRPr="00E876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5DFA5"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192A9"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42F71" w14:textId="77777777" w:rsidR="00C34A53" w:rsidRPr="00E876E0" w:rsidRDefault="00C34A53" w:rsidP="0010284D">
            <w:pPr>
              <w:pStyle w:val="ROWTABELLA"/>
              <w:jc w:val="center"/>
              <w:rPr>
                <w:color w:val="002060"/>
              </w:rPr>
            </w:pPr>
            <w:r w:rsidRPr="00E876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CD7EB"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4325A" w14:textId="77777777" w:rsidR="00C34A53" w:rsidRPr="00E876E0" w:rsidRDefault="00C34A53" w:rsidP="0010284D">
            <w:pPr>
              <w:pStyle w:val="ROWTABELLA"/>
              <w:jc w:val="center"/>
              <w:rPr>
                <w:color w:val="002060"/>
              </w:rPr>
            </w:pPr>
            <w:r w:rsidRPr="00E876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C9AAF" w14:textId="77777777" w:rsidR="00C34A53" w:rsidRPr="00E876E0" w:rsidRDefault="00C34A53" w:rsidP="0010284D">
            <w:pPr>
              <w:pStyle w:val="ROWTABELLA"/>
              <w:jc w:val="center"/>
              <w:rPr>
                <w:color w:val="002060"/>
              </w:rPr>
            </w:pPr>
            <w:r w:rsidRPr="00E876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70C50" w14:textId="77777777" w:rsidR="00C34A53" w:rsidRPr="00E876E0" w:rsidRDefault="00C34A53" w:rsidP="0010284D">
            <w:pPr>
              <w:pStyle w:val="ROWTABELLA"/>
              <w:jc w:val="center"/>
              <w:rPr>
                <w:color w:val="002060"/>
              </w:rPr>
            </w:pPr>
            <w:r w:rsidRPr="00E876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FF948" w14:textId="77777777" w:rsidR="00C34A53" w:rsidRPr="00E876E0" w:rsidRDefault="00C34A53" w:rsidP="0010284D">
            <w:pPr>
              <w:pStyle w:val="ROWTABELLA"/>
              <w:jc w:val="center"/>
              <w:rPr>
                <w:color w:val="002060"/>
              </w:rPr>
            </w:pPr>
            <w:r w:rsidRPr="00E876E0">
              <w:rPr>
                <w:color w:val="002060"/>
              </w:rPr>
              <w:t>0</w:t>
            </w:r>
          </w:p>
        </w:tc>
      </w:tr>
      <w:tr w:rsidR="00C34A53" w:rsidRPr="00E876E0" w14:paraId="16706445" w14:textId="77777777" w:rsidTr="00C34A5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E5F954" w14:textId="77777777" w:rsidR="00C34A53" w:rsidRPr="00F72435" w:rsidRDefault="00C34A53" w:rsidP="0010284D">
            <w:pPr>
              <w:pStyle w:val="ROWTABELLA"/>
              <w:rPr>
                <w:color w:val="002060"/>
                <w:lang w:val="en-US"/>
              </w:rPr>
            </w:pPr>
            <w:r w:rsidRPr="00F72435">
              <w:rPr>
                <w:color w:val="002060"/>
                <w:lang w:val="en-US"/>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AC630"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1DB87" w14:textId="77777777" w:rsidR="00C34A53" w:rsidRPr="00E876E0" w:rsidRDefault="00C34A53" w:rsidP="0010284D">
            <w:pPr>
              <w:pStyle w:val="ROWTABELLA"/>
              <w:jc w:val="center"/>
              <w:rPr>
                <w:color w:val="002060"/>
              </w:rPr>
            </w:pPr>
            <w:r w:rsidRPr="00E876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FC94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AB64A" w14:textId="77777777" w:rsidR="00C34A53" w:rsidRPr="00E876E0" w:rsidRDefault="00C34A53" w:rsidP="0010284D">
            <w:pPr>
              <w:pStyle w:val="ROWTABELLA"/>
              <w:jc w:val="center"/>
              <w:rPr>
                <w:color w:val="002060"/>
              </w:rPr>
            </w:pPr>
            <w:r w:rsidRPr="00E876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FFF84" w14:textId="77777777" w:rsidR="00C34A53" w:rsidRPr="00E876E0" w:rsidRDefault="00C34A53" w:rsidP="0010284D">
            <w:pPr>
              <w:pStyle w:val="ROWTABELLA"/>
              <w:jc w:val="center"/>
              <w:rPr>
                <w:color w:val="002060"/>
              </w:rPr>
            </w:pPr>
            <w:r w:rsidRPr="00E876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A1B22" w14:textId="77777777" w:rsidR="00C34A53" w:rsidRPr="00E876E0" w:rsidRDefault="00C34A53" w:rsidP="0010284D">
            <w:pPr>
              <w:pStyle w:val="ROWTABELLA"/>
              <w:jc w:val="center"/>
              <w:rPr>
                <w:color w:val="002060"/>
              </w:rPr>
            </w:pPr>
            <w:r w:rsidRPr="00E876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FB953" w14:textId="77777777" w:rsidR="00C34A53" w:rsidRPr="00E876E0" w:rsidRDefault="00C34A53" w:rsidP="0010284D">
            <w:pPr>
              <w:pStyle w:val="ROWTABELLA"/>
              <w:jc w:val="center"/>
              <w:rPr>
                <w:color w:val="002060"/>
              </w:rPr>
            </w:pPr>
            <w:r w:rsidRPr="00E876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5740D" w14:textId="77777777" w:rsidR="00C34A53" w:rsidRPr="00E876E0" w:rsidRDefault="00C34A53" w:rsidP="0010284D">
            <w:pPr>
              <w:pStyle w:val="ROWTABELLA"/>
              <w:jc w:val="center"/>
              <w:rPr>
                <w:color w:val="002060"/>
              </w:rPr>
            </w:pPr>
            <w:r w:rsidRPr="00E876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1FAD4" w14:textId="77777777" w:rsidR="00C34A53" w:rsidRPr="00E876E0" w:rsidRDefault="00C34A53" w:rsidP="0010284D">
            <w:pPr>
              <w:pStyle w:val="ROWTABELLA"/>
              <w:jc w:val="center"/>
              <w:rPr>
                <w:color w:val="002060"/>
              </w:rPr>
            </w:pPr>
            <w:r w:rsidRPr="00E876E0">
              <w:rPr>
                <w:color w:val="002060"/>
              </w:rPr>
              <w:t>0</w:t>
            </w:r>
          </w:p>
        </w:tc>
      </w:tr>
      <w:tr w:rsidR="00C34A53" w:rsidRPr="00E876E0" w14:paraId="7D8DCB2E" w14:textId="77777777" w:rsidTr="00C34A5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C368F4" w14:textId="77777777" w:rsidR="00C34A53" w:rsidRPr="00E876E0" w:rsidRDefault="00C34A53" w:rsidP="0010284D">
            <w:pPr>
              <w:pStyle w:val="ROWTABELLA"/>
              <w:rPr>
                <w:color w:val="002060"/>
              </w:rPr>
            </w:pPr>
            <w:r w:rsidRPr="00E876E0">
              <w:rPr>
                <w:color w:val="002060"/>
              </w:rPr>
              <w:t>sq.B ACLI MANTOVANI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E5A32"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6E5E3" w14:textId="77777777" w:rsidR="00C34A53" w:rsidRPr="00E876E0" w:rsidRDefault="00C34A53" w:rsidP="0010284D">
            <w:pPr>
              <w:pStyle w:val="ROWTABELLA"/>
              <w:jc w:val="center"/>
              <w:rPr>
                <w:color w:val="002060"/>
              </w:rPr>
            </w:pPr>
            <w:r w:rsidRPr="00E876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E185E"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9C55B"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533E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460CF"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2BAC4"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3DBAC" w14:textId="77777777" w:rsidR="00C34A53" w:rsidRPr="00E876E0" w:rsidRDefault="00C34A53" w:rsidP="0010284D">
            <w:pPr>
              <w:pStyle w:val="ROWTABELLA"/>
              <w:jc w:val="center"/>
              <w:rPr>
                <w:color w:val="002060"/>
              </w:rPr>
            </w:pPr>
            <w:r w:rsidRPr="00E876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F5A08" w14:textId="77777777" w:rsidR="00C34A53" w:rsidRPr="00E876E0" w:rsidRDefault="00C34A53" w:rsidP="0010284D">
            <w:pPr>
              <w:pStyle w:val="ROWTABELLA"/>
              <w:jc w:val="center"/>
              <w:rPr>
                <w:color w:val="002060"/>
              </w:rPr>
            </w:pPr>
            <w:r w:rsidRPr="00E876E0">
              <w:rPr>
                <w:color w:val="002060"/>
              </w:rPr>
              <w:t>0</w:t>
            </w:r>
          </w:p>
        </w:tc>
      </w:tr>
    </w:tbl>
    <w:p w14:paraId="43B8A1AA" w14:textId="77777777" w:rsidR="00C34A53" w:rsidRPr="00E876E0" w:rsidRDefault="00C34A53" w:rsidP="00C34A53">
      <w:pPr>
        <w:pStyle w:val="breakline"/>
        <w:divId w:val="527259509"/>
        <w:rPr>
          <w:color w:val="002060"/>
        </w:rPr>
      </w:pPr>
    </w:p>
    <w:p w14:paraId="1D1EDDA3" w14:textId="77777777" w:rsidR="00C34A53" w:rsidRPr="00E876E0" w:rsidRDefault="00C34A53" w:rsidP="00C34A53">
      <w:pPr>
        <w:pStyle w:val="TITOLOPRINC"/>
        <w:divId w:val="527259509"/>
        <w:rPr>
          <w:color w:val="002060"/>
        </w:rPr>
      </w:pPr>
      <w:r>
        <w:rPr>
          <w:color w:val="002060"/>
        </w:rPr>
        <w:t>PROGRAMMA GARE</w:t>
      </w:r>
    </w:p>
    <w:p w14:paraId="442978C0" w14:textId="77777777" w:rsidR="00C34A53" w:rsidRPr="00FE4729" w:rsidRDefault="00C34A53" w:rsidP="00C34A53">
      <w:pPr>
        <w:pStyle w:val="SOTTOTITOLOCAMPIONATO1"/>
        <w:divId w:val="527259509"/>
        <w:rPr>
          <w:color w:val="002060"/>
        </w:rPr>
      </w:pPr>
      <w:r w:rsidRPr="00FE4729">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C34A53" w:rsidRPr="00FE4729" w14:paraId="0BBD0D9C"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A42FB"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859D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5C8CD1"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2E85F"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95211"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E0994"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23D78"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5485A2BD"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BFCFC5" w14:textId="77777777" w:rsidR="00C34A53" w:rsidRPr="00FE4729" w:rsidRDefault="00C34A53" w:rsidP="0010284D">
            <w:pPr>
              <w:pStyle w:val="ROWTABELLA"/>
              <w:rPr>
                <w:color w:val="002060"/>
              </w:rPr>
            </w:pPr>
            <w:r w:rsidRPr="00FE472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9297F3" w14:textId="77777777" w:rsidR="00C34A53" w:rsidRPr="00FE4729" w:rsidRDefault="00C34A53" w:rsidP="0010284D">
            <w:pPr>
              <w:pStyle w:val="ROWTABELLA"/>
              <w:rPr>
                <w:color w:val="002060"/>
              </w:rPr>
            </w:pPr>
            <w:r w:rsidRPr="00FE4729">
              <w:rPr>
                <w:color w:val="002060"/>
              </w:rPr>
              <w:t>POL.CAGLI SPORT ASSOCIATI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C27F5"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F5C450" w14:textId="77777777" w:rsidR="00C34A53" w:rsidRPr="00FE4729" w:rsidRDefault="00C34A53" w:rsidP="0010284D">
            <w:pPr>
              <w:pStyle w:val="ROWTABELLA"/>
              <w:rPr>
                <w:color w:val="002060"/>
              </w:rPr>
            </w:pPr>
            <w:r w:rsidRPr="00FE4729">
              <w:rPr>
                <w:color w:val="002060"/>
              </w:rPr>
              <w:t>15/01/2020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78F087" w14:textId="77777777" w:rsidR="00C34A53" w:rsidRPr="00FE4729" w:rsidRDefault="00C34A53" w:rsidP="0010284D">
            <w:pPr>
              <w:pStyle w:val="ROWTABELLA"/>
              <w:rPr>
                <w:color w:val="002060"/>
              </w:rPr>
            </w:pPr>
            <w:r w:rsidRPr="00FE4729">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B03F1D" w14:textId="77777777" w:rsidR="00C34A53" w:rsidRPr="00FE4729" w:rsidRDefault="00C34A53" w:rsidP="0010284D">
            <w:pPr>
              <w:pStyle w:val="ROWTABELLA"/>
              <w:rPr>
                <w:color w:val="002060"/>
              </w:rPr>
            </w:pPr>
            <w:r w:rsidRPr="00FE472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720DBC" w14:textId="77777777" w:rsidR="00C34A53" w:rsidRPr="00FE4729" w:rsidRDefault="00C34A53" w:rsidP="0010284D">
            <w:pPr>
              <w:pStyle w:val="ROWTABELLA"/>
              <w:rPr>
                <w:color w:val="002060"/>
              </w:rPr>
            </w:pPr>
            <w:r w:rsidRPr="00FE4729">
              <w:rPr>
                <w:color w:val="002060"/>
              </w:rPr>
              <w:t>VIA RISORGIMENTO 16</w:t>
            </w:r>
          </w:p>
        </w:tc>
      </w:tr>
      <w:tr w:rsidR="00C34A53" w:rsidRPr="00FE4729" w14:paraId="14B40360"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C10467" w14:textId="77777777" w:rsidR="00C34A53" w:rsidRPr="00FE4729" w:rsidRDefault="00C34A53" w:rsidP="0010284D">
            <w:pPr>
              <w:pStyle w:val="ROWTABELLA"/>
              <w:rPr>
                <w:color w:val="002060"/>
              </w:rPr>
            </w:pPr>
            <w:r w:rsidRPr="00FE4729">
              <w:rPr>
                <w:color w:val="002060"/>
              </w:rPr>
              <w:lastRenderedPageBreak/>
              <w:t>CALCIO A 5 CORINALDO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D2B1CA" w14:textId="77777777" w:rsidR="00C34A53" w:rsidRPr="00FE4729" w:rsidRDefault="00C34A53" w:rsidP="0010284D">
            <w:pPr>
              <w:pStyle w:val="ROWTABELLA"/>
              <w:rPr>
                <w:color w:val="002060"/>
              </w:rPr>
            </w:pPr>
            <w:r w:rsidRPr="00FE4729">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FB926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2D967F" w14:textId="77777777" w:rsidR="00C34A53" w:rsidRPr="00FE4729" w:rsidRDefault="00C34A53" w:rsidP="0010284D">
            <w:pPr>
              <w:pStyle w:val="ROWTABELLA"/>
              <w:rPr>
                <w:color w:val="002060"/>
              </w:rPr>
            </w:pPr>
            <w:r w:rsidRPr="00FE4729">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F36EBC" w14:textId="77777777" w:rsidR="00C34A53" w:rsidRPr="00FE4729" w:rsidRDefault="00C34A53" w:rsidP="0010284D">
            <w:pPr>
              <w:pStyle w:val="ROWTABELLA"/>
              <w:rPr>
                <w:color w:val="002060"/>
              </w:rPr>
            </w:pPr>
            <w:r w:rsidRPr="00FE4729">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EC1203" w14:textId="77777777" w:rsidR="00C34A53" w:rsidRPr="00FE4729" w:rsidRDefault="00C34A53" w:rsidP="0010284D">
            <w:pPr>
              <w:pStyle w:val="ROWTABELLA"/>
              <w:rPr>
                <w:color w:val="002060"/>
              </w:rPr>
            </w:pPr>
            <w:r w:rsidRPr="00FE472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7BF6B3" w14:textId="77777777" w:rsidR="00C34A53" w:rsidRPr="00FE4729" w:rsidRDefault="00C34A53" w:rsidP="0010284D">
            <w:pPr>
              <w:pStyle w:val="ROWTABELLA"/>
              <w:rPr>
                <w:color w:val="002060"/>
              </w:rPr>
            </w:pPr>
            <w:r w:rsidRPr="00FE4729">
              <w:rPr>
                <w:color w:val="002060"/>
              </w:rPr>
              <w:t>VIA BORGO DI SOTTO</w:t>
            </w:r>
          </w:p>
        </w:tc>
      </w:tr>
      <w:tr w:rsidR="00C34A53" w:rsidRPr="00FE4729" w14:paraId="72E7E080"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F24540" w14:textId="77777777" w:rsidR="00C34A53" w:rsidRPr="00FE4729" w:rsidRDefault="00C34A53" w:rsidP="0010284D">
            <w:pPr>
              <w:pStyle w:val="ROWTABELLA"/>
              <w:rPr>
                <w:color w:val="002060"/>
              </w:rPr>
            </w:pPr>
            <w:r w:rsidRPr="00FE4729">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579E1C" w14:textId="77777777" w:rsidR="00C34A53" w:rsidRPr="00FE4729" w:rsidRDefault="00C34A53" w:rsidP="0010284D">
            <w:pPr>
              <w:pStyle w:val="ROWTABELLA"/>
              <w:rPr>
                <w:color w:val="002060"/>
              </w:rPr>
            </w:pPr>
            <w:r w:rsidRPr="00FE4729">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9598DA8"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9C5F0A" w14:textId="77777777" w:rsidR="00C34A53" w:rsidRPr="00FE4729" w:rsidRDefault="00C34A53" w:rsidP="0010284D">
            <w:pPr>
              <w:pStyle w:val="ROWTABELLA"/>
              <w:rPr>
                <w:color w:val="002060"/>
              </w:rPr>
            </w:pPr>
            <w:r w:rsidRPr="00FE4729">
              <w:rPr>
                <w:color w:val="002060"/>
              </w:rPr>
              <w:t>19/01/2020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F6E9F6" w14:textId="77777777" w:rsidR="00C34A53" w:rsidRPr="00FE4729" w:rsidRDefault="00C34A53" w:rsidP="0010284D">
            <w:pPr>
              <w:pStyle w:val="ROWTABELLA"/>
              <w:rPr>
                <w:color w:val="002060"/>
              </w:rPr>
            </w:pPr>
            <w:r w:rsidRPr="00FE4729">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7A486C" w14:textId="77777777" w:rsidR="00C34A53" w:rsidRPr="00FE4729" w:rsidRDefault="00C34A53" w:rsidP="0010284D">
            <w:pPr>
              <w:pStyle w:val="ROWTABELLA"/>
              <w:rPr>
                <w:color w:val="002060"/>
              </w:rPr>
            </w:pPr>
            <w:r w:rsidRPr="00FE4729">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395112" w14:textId="77777777" w:rsidR="00C34A53" w:rsidRPr="00FE4729" w:rsidRDefault="00C34A53" w:rsidP="0010284D">
            <w:pPr>
              <w:pStyle w:val="ROWTABELLA"/>
              <w:rPr>
                <w:color w:val="002060"/>
              </w:rPr>
            </w:pPr>
            <w:r w:rsidRPr="00FE4729">
              <w:rPr>
                <w:color w:val="002060"/>
              </w:rPr>
              <w:t>VIA LORETO</w:t>
            </w:r>
          </w:p>
        </w:tc>
      </w:tr>
    </w:tbl>
    <w:p w14:paraId="449C7AD9" w14:textId="77777777" w:rsidR="00C34A53" w:rsidRPr="00FE4729" w:rsidRDefault="00C34A53" w:rsidP="00C34A53">
      <w:pPr>
        <w:pStyle w:val="breakline"/>
        <w:divId w:val="527259509"/>
        <w:rPr>
          <w:color w:val="002060"/>
        </w:rPr>
      </w:pPr>
    </w:p>
    <w:p w14:paraId="4221A37C" w14:textId="77777777" w:rsidR="00C34A53" w:rsidRPr="00FE4729" w:rsidRDefault="00C34A53" w:rsidP="00C34A53">
      <w:pPr>
        <w:pStyle w:val="breakline"/>
        <w:divId w:val="527259509"/>
        <w:rPr>
          <w:color w:val="002060"/>
        </w:rPr>
      </w:pPr>
    </w:p>
    <w:p w14:paraId="1F899EEB" w14:textId="77777777" w:rsidR="00C34A53" w:rsidRPr="00FE4729" w:rsidRDefault="00C34A53" w:rsidP="00C34A53">
      <w:pPr>
        <w:pStyle w:val="breakline"/>
        <w:divId w:val="527259509"/>
        <w:rPr>
          <w:color w:val="002060"/>
        </w:rPr>
      </w:pPr>
    </w:p>
    <w:p w14:paraId="7DA27329" w14:textId="77777777" w:rsidR="00C34A53" w:rsidRPr="00FE4729" w:rsidRDefault="00C34A53" w:rsidP="00C34A53">
      <w:pPr>
        <w:pStyle w:val="SOTTOTITOLOCAMPIONATO1"/>
        <w:divId w:val="527259509"/>
        <w:rPr>
          <w:color w:val="002060"/>
        </w:rPr>
      </w:pPr>
      <w:r w:rsidRPr="00FE4729">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32"/>
        <w:gridCol w:w="385"/>
        <w:gridCol w:w="898"/>
        <w:gridCol w:w="1182"/>
        <w:gridCol w:w="1547"/>
        <w:gridCol w:w="1547"/>
      </w:tblGrid>
      <w:tr w:rsidR="00C34A53" w:rsidRPr="00FE4729" w14:paraId="5DFDB43F"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28EB45"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6AE2E"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E4D4B4"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0EDDC"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1DD0C"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A042D"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F2510"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4C1DDBBF"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F8C221" w14:textId="77777777" w:rsidR="00C34A53" w:rsidRPr="00FE4729" w:rsidRDefault="00C34A53" w:rsidP="0010284D">
            <w:pPr>
              <w:pStyle w:val="ROWTABELLA"/>
              <w:rPr>
                <w:color w:val="002060"/>
              </w:rPr>
            </w:pPr>
            <w:r w:rsidRPr="00FE472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3C65C0" w14:textId="77777777" w:rsidR="00C34A53" w:rsidRPr="00FE4729" w:rsidRDefault="00C34A53" w:rsidP="0010284D">
            <w:pPr>
              <w:pStyle w:val="ROWTABELLA"/>
              <w:rPr>
                <w:color w:val="002060"/>
              </w:rPr>
            </w:pPr>
            <w:r w:rsidRPr="00FE4729">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183098"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0D19C0" w14:textId="77777777" w:rsidR="00C34A53" w:rsidRPr="00FE4729" w:rsidRDefault="00C34A53" w:rsidP="0010284D">
            <w:pPr>
              <w:pStyle w:val="ROWTABELLA"/>
              <w:rPr>
                <w:color w:val="002060"/>
              </w:rPr>
            </w:pPr>
            <w:r w:rsidRPr="00FE4729">
              <w:rPr>
                <w:color w:val="002060"/>
              </w:rPr>
              <w:t>19/01/2020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1AF1F" w14:textId="77777777" w:rsidR="00C34A53" w:rsidRPr="00FE4729" w:rsidRDefault="00C34A53" w:rsidP="0010284D">
            <w:pPr>
              <w:pStyle w:val="ROWTABELLA"/>
              <w:rPr>
                <w:color w:val="002060"/>
              </w:rPr>
            </w:pPr>
            <w:r w:rsidRPr="00FE472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C7FFF7" w14:textId="77777777" w:rsidR="00C34A53" w:rsidRPr="00FE4729" w:rsidRDefault="00C34A53" w:rsidP="0010284D">
            <w:pPr>
              <w:pStyle w:val="ROWTABELLA"/>
              <w:rPr>
                <w:color w:val="002060"/>
              </w:rPr>
            </w:pPr>
            <w:r w:rsidRPr="00FE47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B3A069" w14:textId="77777777" w:rsidR="00C34A53" w:rsidRPr="00FE4729" w:rsidRDefault="00C34A53" w:rsidP="0010284D">
            <w:pPr>
              <w:pStyle w:val="ROWTABELLA"/>
              <w:rPr>
                <w:color w:val="002060"/>
              </w:rPr>
            </w:pPr>
            <w:r w:rsidRPr="00FE4729">
              <w:rPr>
                <w:color w:val="002060"/>
              </w:rPr>
              <w:t>VIA MADRE TERESA DI CALCUTTA</w:t>
            </w:r>
          </w:p>
        </w:tc>
      </w:tr>
      <w:tr w:rsidR="00C34A53" w:rsidRPr="00FE4729" w14:paraId="68D6EEEF"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84151D" w14:textId="77777777" w:rsidR="00C34A53" w:rsidRPr="00FE4729" w:rsidRDefault="00C34A53" w:rsidP="0010284D">
            <w:pPr>
              <w:pStyle w:val="ROWTABELLA"/>
              <w:rPr>
                <w:color w:val="002060"/>
              </w:rPr>
            </w:pPr>
            <w:r w:rsidRPr="00FE4729">
              <w:rPr>
                <w:color w:val="002060"/>
              </w:rPr>
              <w:t>ITALSERVICE C5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2AD47F" w14:textId="77777777" w:rsidR="00C34A53" w:rsidRPr="00FE4729" w:rsidRDefault="00C34A53" w:rsidP="0010284D">
            <w:pPr>
              <w:pStyle w:val="ROWTABELLA"/>
              <w:rPr>
                <w:color w:val="002060"/>
              </w:rPr>
            </w:pPr>
            <w:r w:rsidRPr="00FE4729">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26F99B"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42979C" w14:textId="77777777" w:rsidR="00C34A53" w:rsidRPr="00FE4729" w:rsidRDefault="00C34A53" w:rsidP="0010284D">
            <w:pPr>
              <w:pStyle w:val="ROWTABELLA"/>
              <w:rPr>
                <w:color w:val="002060"/>
              </w:rPr>
            </w:pPr>
            <w:r w:rsidRPr="00FE4729">
              <w:rPr>
                <w:color w:val="002060"/>
              </w:rPr>
              <w:t>19/01/2020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BF0F84" w14:textId="77777777" w:rsidR="00C34A53" w:rsidRPr="00FE4729" w:rsidRDefault="00C34A53" w:rsidP="0010284D">
            <w:pPr>
              <w:pStyle w:val="ROWTABELLA"/>
              <w:rPr>
                <w:color w:val="002060"/>
              </w:rPr>
            </w:pPr>
            <w:r w:rsidRPr="00FE4729">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C31E9C" w14:textId="77777777" w:rsidR="00C34A53" w:rsidRPr="00FE4729" w:rsidRDefault="00C34A53" w:rsidP="0010284D">
            <w:pPr>
              <w:pStyle w:val="ROWTABELLA"/>
              <w:rPr>
                <w:color w:val="002060"/>
              </w:rPr>
            </w:pPr>
            <w:r w:rsidRPr="00FE4729">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7A107A" w14:textId="77777777" w:rsidR="00C34A53" w:rsidRPr="00FE4729" w:rsidRDefault="00C34A53" w:rsidP="0010284D">
            <w:pPr>
              <w:pStyle w:val="ROWTABELLA"/>
              <w:rPr>
                <w:color w:val="002060"/>
              </w:rPr>
            </w:pPr>
            <w:r w:rsidRPr="00FE4729">
              <w:rPr>
                <w:color w:val="002060"/>
              </w:rPr>
              <w:t>VIA DELLE ESPOSIZIONI, 33</w:t>
            </w:r>
          </w:p>
        </w:tc>
      </w:tr>
      <w:tr w:rsidR="00C34A53" w:rsidRPr="00FE4729" w14:paraId="49320EE7"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994621" w14:textId="77777777" w:rsidR="00C34A53" w:rsidRPr="00FE4729" w:rsidRDefault="00C34A53" w:rsidP="0010284D">
            <w:pPr>
              <w:pStyle w:val="ROWTABELLA"/>
              <w:rPr>
                <w:color w:val="002060"/>
              </w:rPr>
            </w:pPr>
            <w:r w:rsidRPr="00FE4729">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242AC4" w14:textId="77777777" w:rsidR="00C34A53" w:rsidRPr="00FE4729" w:rsidRDefault="00C34A53" w:rsidP="0010284D">
            <w:pPr>
              <w:pStyle w:val="ROWTABELLA"/>
              <w:rPr>
                <w:color w:val="002060"/>
              </w:rPr>
            </w:pPr>
            <w:r w:rsidRPr="00FE4729">
              <w:rPr>
                <w:color w:val="002060"/>
              </w:rPr>
              <w:t>AMICI DEL CENTROSOCIOsq.B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985AF"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DA544E" w14:textId="77777777" w:rsidR="00C34A53" w:rsidRPr="00FE4729" w:rsidRDefault="00C34A53" w:rsidP="0010284D">
            <w:pPr>
              <w:pStyle w:val="ROWTABELLA"/>
              <w:rPr>
                <w:color w:val="002060"/>
              </w:rPr>
            </w:pPr>
            <w:r w:rsidRPr="00FE4729">
              <w:rPr>
                <w:color w:val="002060"/>
              </w:rPr>
              <w:t>19/01/2020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E103FD" w14:textId="77777777" w:rsidR="00C34A53" w:rsidRPr="00FE4729" w:rsidRDefault="00C34A53" w:rsidP="0010284D">
            <w:pPr>
              <w:pStyle w:val="ROWTABELLA"/>
              <w:rPr>
                <w:color w:val="002060"/>
              </w:rPr>
            </w:pPr>
            <w:r w:rsidRPr="00FE4729">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62B79B" w14:textId="77777777" w:rsidR="00C34A53" w:rsidRPr="00FE4729" w:rsidRDefault="00C34A53" w:rsidP="0010284D">
            <w:pPr>
              <w:pStyle w:val="ROWTABELLA"/>
              <w:rPr>
                <w:color w:val="002060"/>
              </w:rPr>
            </w:pPr>
            <w:r w:rsidRPr="00FE4729">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2AA613" w14:textId="77777777" w:rsidR="00C34A53" w:rsidRPr="00FE4729" w:rsidRDefault="00C34A53" w:rsidP="0010284D">
            <w:pPr>
              <w:pStyle w:val="ROWTABELLA"/>
              <w:rPr>
                <w:color w:val="002060"/>
              </w:rPr>
            </w:pPr>
            <w:r w:rsidRPr="00FE4729">
              <w:rPr>
                <w:color w:val="002060"/>
              </w:rPr>
              <w:t>VIA CELLINI</w:t>
            </w:r>
          </w:p>
        </w:tc>
      </w:tr>
    </w:tbl>
    <w:p w14:paraId="20729241" w14:textId="77777777" w:rsidR="00C34A53" w:rsidRPr="00FE4729" w:rsidRDefault="00C34A53" w:rsidP="00C34A53">
      <w:pPr>
        <w:pStyle w:val="breakline"/>
        <w:divId w:val="527259509"/>
        <w:rPr>
          <w:color w:val="002060"/>
        </w:rPr>
      </w:pPr>
    </w:p>
    <w:p w14:paraId="66619563" w14:textId="77777777" w:rsidR="00C34A53" w:rsidRPr="00FE4729" w:rsidRDefault="00C34A53" w:rsidP="00C34A53">
      <w:pPr>
        <w:pStyle w:val="breakline"/>
        <w:divId w:val="527259509"/>
        <w:rPr>
          <w:color w:val="002060"/>
        </w:rPr>
      </w:pPr>
    </w:p>
    <w:p w14:paraId="48ACE5A2" w14:textId="77777777" w:rsidR="00C34A53" w:rsidRPr="00FE4729" w:rsidRDefault="00C34A53" w:rsidP="00C34A53">
      <w:pPr>
        <w:pStyle w:val="breakline"/>
        <w:divId w:val="527259509"/>
        <w:rPr>
          <w:color w:val="002060"/>
        </w:rPr>
      </w:pPr>
    </w:p>
    <w:p w14:paraId="2BF25C8F" w14:textId="77777777" w:rsidR="00C34A53" w:rsidRPr="00FE4729" w:rsidRDefault="00C34A53" w:rsidP="00C34A53">
      <w:pPr>
        <w:pStyle w:val="SOTTOTITOLOCAMPIONATO1"/>
        <w:divId w:val="527259509"/>
        <w:rPr>
          <w:color w:val="002060"/>
        </w:rPr>
      </w:pPr>
      <w:r w:rsidRPr="00FE4729">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C34A53" w:rsidRPr="00FE4729" w14:paraId="109CCE92" w14:textId="77777777" w:rsidTr="00C34A5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D59239" w14:textId="77777777" w:rsidR="00C34A53" w:rsidRPr="00FE4729" w:rsidRDefault="00C34A53" w:rsidP="0010284D">
            <w:pPr>
              <w:pStyle w:val="HEADERTABELLA"/>
              <w:rPr>
                <w:color w:val="002060"/>
              </w:rPr>
            </w:pPr>
            <w:r w:rsidRPr="00FE47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757FF" w14:textId="77777777" w:rsidR="00C34A53" w:rsidRPr="00FE4729" w:rsidRDefault="00C34A53" w:rsidP="0010284D">
            <w:pPr>
              <w:pStyle w:val="HEADERTABELLA"/>
              <w:rPr>
                <w:color w:val="002060"/>
              </w:rPr>
            </w:pPr>
            <w:r w:rsidRPr="00FE472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78976" w14:textId="77777777" w:rsidR="00C34A53" w:rsidRPr="00FE4729" w:rsidRDefault="00C34A53" w:rsidP="0010284D">
            <w:pPr>
              <w:pStyle w:val="HEADERTABELLA"/>
              <w:rPr>
                <w:color w:val="002060"/>
              </w:rPr>
            </w:pPr>
            <w:r w:rsidRPr="00FE47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133B4" w14:textId="77777777" w:rsidR="00C34A53" w:rsidRPr="00FE4729" w:rsidRDefault="00C34A53" w:rsidP="0010284D">
            <w:pPr>
              <w:pStyle w:val="HEADERTABELLA"/>
              <w:rPr>
                <w:color w:val="002060"/>
              </w:rPr>
            </w:pPr>
            <w:r w:rsidRPr="00FE47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E9774D" w14:textId="77777777" w:rsidR="00C34A53" w:rsidRPr="00FE4729" w:rsidRDefault="00C34A53" w:rsidP="0010284D">
            <w:pPr>
              <w:pStyle w:val="HEADERTABELLA"/>
              <w:rPr>
                <w:color w:val="002060"/>
              </w:rPr>
            </w:pPr>
            <w:r w:rsidRPr="00FE47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2B465" w14:textId="77777777" w:rsidR="00C34A53" w:rsidRPr="00FE4729" w:rsidRDefault="00C34A53" w:rsidP="0010284D">
            <w:pPr>
              <w:pStyle w:val="HEADERTABELLA"/>
              <w:rPr>
                <w:color w:val="002060"/>
              </w:rPr>
            </w:pPr>
            <w:r w:rsidRPr="00FE472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F3E10" w14:textId="77777777" w:rsidR="00C34A53" w:rsidRPr="00FE4729" w:rsidRDefault="00C34A53" w:rsidP="0010284D">
            <w:pPr>
              <w:pStyle w:val="HEADERTABELLA"/>
              <w:rPr>
                <w:color w:val="002060"/>
              </w:rPr>
            </w:pPr>
            <w:r w:rsidRPr="00FE4729">
              <w:rPr>
                <w:color w:val="002060"/>
              </w:rPr>
              <w:t>Indirizzo Impianto</w:t>
            </w:r>
          </w:p>
        </w:tc>
      </w:tr>
      <w:tr w:rsidR="00C34A53" w:rsidRPr="00FE4729" w14:paraId="00C5263E" w14:textId="77777777" w:rsidTr="00C34A5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AD7A19" w14:textId="77777777" w:rsidR="00C34A53" w:rsidRPr="00FE4729" w:rsidRDefault="00C34A53" w:rsidP="0010284D">
            <w:pPr>
              <w:pStyle w:val="ROWTABELLA"/>
              <w:rPr>
                <w:color w:val="002060"/>
              </w:rPr>
            </w:pPr>
            <w:r w:rsidRPr="00FE4729">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3200BA" w14:textId="77777777" w:rsidR="00C34A53" w:rsidRPr="00FE4729" w:rsidRDefault="00C34A53" w:rsidP="0010284D">
            <w:pPr>
              <w:pStyle w:val="ROWTABELLA"/>
              <w:rPr>
                <w:color w:val="002060"/>
              </w:rPr>
            </w:pPr>
            <w:r w:rsidRPr="00FE4729">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52ABC6" w14:textId="77777777" w:rsidR="00C34A53" w:rsidRPr="00FE4729" w:rsidRDefault="00C34A53" w:rsidP="0010284D">
            <w:pPr>
              <w:pStyle w:val="ROWTABELLA"/>
              <w:jc w:val="center"/>
              <w:rPr>
                <w:color w:val="002060"/>
              </w:rPr>
            </w:pPr>
            <w:r w:rsidRPr="00FE47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949A5B" w14:textId="77777777" w:rsidR="00C34A53" w:rsidRPr="00FE4729" w:rsidRDefault="00C34A53" w:rsidP="0010284D">
            <w:pPr>
              <w:pStyle w:val="ROWTABELLA"/>
              <w:rPr>
                <w:color w:val="002060"/>
              </w:rPr>
            </w:pPr>
            <w:r w:rsidRPr="00FE4729">
              <w:rPr>
                <w:color w:val="002060"/>
              </w:rPr>
              <w:t>19/01/2020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F25D37" w14:textId="77777777" w:rsidR="00C34A53" w:rsidRPr="00FE4729" w:rsidRDefault="00C34A53" w:rsidP="0010284D">
            <w:pPr>
              <w:pStyle w:val="ROWTABELLA"/>
              <w:rPr>
                <w:color w:val="002060"/>
              </w:rPr>
            </w:pPr>
            <w:r w:rsidRPr="00FE4729">
              <w:rPr>
                <w:color w:val="002060"/>
              </w:rPr>
              <w:t>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EEDDC0" w14:textId="77777777" w:rsidR="00C34A53" w:rsidRPr="00FE4729" w:rsidRDefault="00C34A53" w:rsidP="0010284D">
            <w:pPr>
              <w:pStyle w:val="ROWTABELLA"/>
              <w:rPr>
                <w:color w:val="002060"/>
              </w:rPr>
            </w:pPr>
            <w:r w:rsidRPr="00FE472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BDCF44" w14:textId="77777777" w:rsidR="00C34A53" w:rsidRPr="00FE4729" w:rsidRDefault="00C34A53" w:rsidP="0010284D">
            <w:pPr>
              <w:pStyle w:val="ROWTABELLA"/>
              <w:rPr>
                <w:color w:val="002060"/>
              </w:rPr>
            </w:pPr>
            <w:r w:rsidRPr="00FE4729">
              <w:rPr>
                <w:color w:val="002060"/>
              </w:rPr>
              <w:t>VIA TAGLIAMENTO</w:t>
            </w:r>
          </w:p>
        </w:tc>
      </w:tr>
      <w:tr w:rsidR="00C34A53" w:rsidRPr="00FE4729" w14:paraId="641D1F8A" w14:textId="77777777" w:rsidTr="00C34A5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58D764" w14:textId="77777777" w:rsidR="00C34A53" w:rsidRPr="00FE4729" w:rsidRDefault="00C34A53" w:rsidP="0010284D">
            <w:pPr>
              <w:pStyle w:val="ROWTABELLA"/>
              <w:rPr>
                <w:color w:val="002060"/>
              </w:rPr>
            </w:pPr>
            <w:r w:rsidRPr="00FE472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4BDA04" w14:textId="77777777" w:rsidR="00C34A53" w:rsidRPr="00FE4729" w:rsidRDefault="00C34A53" w:rsidP="0010284D">
            <w:pPr>
              <w:pStyle w:val="ROWTABELLA"/>
              <w:rPr>
                <w:color w:val="002060"/>
              </w:rPr>
            </w:pPr>
            <w:r w:rsidRPr="00FE4729">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F7A3C2"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52129C" w14:textId="77777777" w:rsidR="00C34A53" w:rsidRPr="00FE4729" w:rsidRDefault="00C34A53" w:rsidP="0010284D">
            <w:pPr>
              <w:pStyle w:val="ROWTABELLA"/>
              <w:rPr>
                <w:color w:val="002060"/>
              </w:rPr>
            </w:pPr>
            <w:r w:rsidRPr="00FE4729">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A0A8F0" w14:textId="77777777" w:rsidR="00C34A53" w:rsidRPr="00FE4729" w:rsidRDefault="00C34A53" w:rsidP="0010284D">
            <w:pPr>
              <w:pStyle w:val="ROWTABELLA"/>
              <w:rPr>
                <w:color w:val="002060"/>
              </w:rPr>
            </w:pPr>
            <w:r w:rsidRPr="00FE4729">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7DD6DB" w14:textId="77777777" w:rsidR="00C34A53" w:rsidRPr="00FE4729" w:rsidRDefault="00C34A53" w:rsidP="0010284D">
            <w:pPr>
              <w:pStyle w:val="ROWTABELLA"/>
              <w:rPr>
                <w:color w:val="002060"/>
              </w:rPr>
            </w:pPr>
            <w:r w:rsidRPr="00FE472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A856F7" w14:textId="77777777" w:rsidR="00C34A53" w:rsidRPr="00FE4729" w:rsidRDefault="00C34A53" w:rsidP="0010284D">
            <w:pPr>
              <w:pStyle w:val="ROWTABELLA"/>
              <w:rPr>
                <w:color w:val="002060"/>
              </w:rPr>
            </w:pPr>
            <w:r w:rsidRPr="00FE4729">
              <w:rPr>
                <w:color w:val="002060"/>
              </w:rPr>
              <w:t>VIA FRATELLI CERVI</w:t>
            </w:r>
          </w:p>
        </w:tc>
      </w:tr>
      <w:tr w:rsidR="00C34A53" w:rsidRPr="00FE4729" w14:paraId="4299DE88" w14:textId="77777777" w:rsidTr="00C34A5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4FDADB" w14:textId="77777777" w:rsidR="00C34A53" w:rsidRPr="00FE4729" w:rsidRDefault="00C34A53" w:rsidP="0010284D">
            <w:pPr>
              <w:pStyle w:val="ROWTABELLA"/>
              <w:rPr>
                <w:color w:val="002060"/>
              </w:rPr>
            </w:pPr>
            <w:r w:rsidRPr="00FE4729">
              <w:rPr>
                <w:color w:val="002060"/>
              </w:rPr>
              <w:t>FUTBOL3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8BE8B7" w14:textId="77777777" w:rsidR="00C34A53" w:rsidRPr="00FE4729" w:rsidRDefault="00C34A53" w:rsidP="0010284D">
            <w:pPr>
              <w:pStyle w:val="ROWTABELLA"/>
              <w:rPr>
                <w:color w:val="002060"/>
              </w:rPr>
            </w:pPr>
            <w:r w:rsidRPr="00FE4729">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86B7033" w14:textId="77777777" w:rsidR="00C34A53" w:rsidRPr="00FE4729" w:rsidRDefault="00C34A53" w:rsidP="0010284D">
            <w:pPr>
              <w:pStyle w:val="ROWTABELLA"/>
              <w:jc w:val="center"/>
              <w:rPr>
                <w:color w:val="002060"/>
              </w:rPr>
            </w:pPr>
            <w:r w:rsidRPr="00FE47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BC2573" w14:textId="77777777" w:rsidR="00C34A53" w:rsidRPr="00FE4729" w:rsidRDefault="00C34A53" w:rsidP="0010284D">
            <w:pPr>
              <w:pStyle w:val="ROWTABELLA"/>
              <w:rPr>
                <w:color w:val="002060"/>
              </w:rPr>
            </w:pPr>
            <w:r w:rsidRPr="00FE4729">
              <w:rPr>
                <w:color w:val="002060"/>
              </w:rPr>
              <w:t>19/01/2020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F58D36" w14:textId="77777777" w:rsidR="00C34A53" w:rsidRPr="00FE4729" w:rsidRDefault="00C34A53" w:rsidP="0010284D">
            <w:pPr>
              <w:pStyle w:val="ROWTABELLA"/>
              <w:rPr>
                <w:color w:val="002060"/>
              </w:rPr>
            </w:pPr>
            <w:r w:rsidRPr="00FE4729">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3721B1" w14:textId="77777777" w:rsidR="00C34A53" w:rsidRPr="00FE4729" w:rsidRDefault="00C34A53" w:rsidP="0010284D">
            <w:pPr>
              <w:pStyle w:val="ROWTABELLA"/>
              <w:rPr>
                <w:color w:val="002060"/>
              </w:rPr>
            </w:pPr>
            <w:r w:rsidRPr="00FE4729">
              <w:rPr>
                <w:color w:val="002060"/>
              </w:rPr>
              <w:t>SERRAVALLE DI CHIENTI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144B4F" w14:textId="77777777" w:rsidR="00C34A53" w:rsidRPr="00FE4729" w:rsidRDefault="00C34A53" w:rsidP="0010284D">
            <w:pPr>
              <w:pStyle w:val="ROWTABELLA"/>
              <w:rPr>
                <w:color w:val="002060"/>
              </w:rPr>
            </w:pPr>
            <w:r w:rsidRPr="00FE4729">
              <w:rPr>
                <w:color w:val="002060"/>
              </w:rPr>
              <w:t>"DELLA VALLE"</w:t>
            </w:r>
          </w:p>
        </w:tc>
      </w:tr>
    </w:tbl>
    <w:p w14:paraId="23FAD02A" w14:textId="77777777" w:rsidR="00C34A53" w:rsidRPr="00E876E0" w:rsidRDefault="00C34A53" w:rsidP="00C34A53">
      <w:pPr>
        <w:pStyle w:val="breakline"/>
        <w:divId w:val="527259509"/>
        <w:rPr>
          <w:color w:val="002060"/>
        </w:rPr>
      </w:pPr>
    </w:p>
    <w:p w14:paraId="54A5BB93" w14:textId="77777777" w:rsidR="00770738" w:rsidRPr="00A83BC3" w:rsidRDefault="00770738" w:rsidP="00770738">
      <w:pPr>
        <w:pStyle w:val="breakline"/>
        <w:divId w:val="527259509"/>
        <w:rPr>
          <w:color w:val="002060"/>
        </w:rPr>
      </w:pPr>
    </w:p>
    <w:p w14:paraId="4BDA1B25" w14:textId="09503914" w:rsidR="00485AF3" w:rsidRDefault="00485AF3" w:rsidP="00C34A53">
      <w:pPr>
        <w:pStyle w:val="Corpodeltesto21"/>
        <w:divId w:val="527259509"/>
        <w:rPr>
          <w:rFonts w:ascii="Arial" w:hAnsi="Arial" w:cs="Arial"/>
          <w:b/>
          <w:color w:val="002060"/>
          <w:sz w:val="30"/>
          <w:szCs w:val="30"/>
        </w:rPr>
      </w:pPr>
    </w:p>
    <w:p w14:paraId="57B93A68" w14:textId="77777777" w:rsidR="00485AF3" w:rsidRPr="00AD41A0" w:rsidRDefault="00485AF3" w:rsidP="00485AF3">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8028DFB" w14:textId="77777777" w:rsidR="00485AF3" w:rsidRPr="00D71193" w:rsidRDefault="00485AF3" w:rsidP="00485AF3">
      <w:pPr>
        <w:pStyle w:val="Titolo"/>
        <w:jc w:val="both"/>
        <w:divId w:val="527259509"/>
        <w:rPr>
          <w:rFonts w:cs="Arial"/>
          <w:szCs w:val="22"/>
        </w:rPr>
      </w:pPr>
    </w:p>
    <w:p w14:paraId="150DCD19" w14:textId="77777777" w:rsidR="00485AF3" w:rsidRPr="00485AF3" w:rsidRDefault="00485AF3" w:rsidP="00485AF3">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485AF3">
          <w:rPr>
            <w:rFonts w:cs="Arial"/>
            <w:b w:val="0"/>
            <w:color w:val="002060"/>
            <w:szCs w:val="22"/>
          </w:rPr>
          <w:t>La Corte</w:t>
        </w:r>
      </w:smartTag>
      <w:r w:rsidRPr="00485AF3">
        <w:rPr>
          <w:rFonts w:cs="Arial"/>
          <w:b w:val="0"/>
          <w:color w:val="002060"/>
          <w:szCs w:val="22"/>
        </w:rPr>
        <w:t xml:space="preserve"> sportiva d’appello territoriale presso il Comitato Regionale Marche, composta da</w:t>
      </w:r>
    </w:p>
    <w:p w14:paraId="4D81F5BF"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 xml:space="preserve">Avv. Giammario Schippa - Presidente </w:t>
      </w:r>
    </w:p>
    <w:p w14:paraId="0DBD8D09"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Avv. Piero Paciaroni - Vicepresidente</w:t>
      </w:r>
    </w:p>
    <w:p w14:paraId="3BD85448"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Dott. Giovanni Spanti - Componente</w:t>
      </w:r>
    </w:p>
    <w:p w14:paraId="752628F7" w14:textId="77777777" w:rsidR="00485AF3" w:rsidRPr="00485AF3" w:rsidRDefault="00485AF3" w:rsidP="00485AF3">
      <w:pPr>
        <w:pStyle w:val="Titolo"/>
        <w:jc w:val="both"/>
        <w:divId w:val="527259509"/>
        <w:rPr>
          <w:rFonts w:cs="Arial"/>
          <w:b w:val="0"/>
          <w:color w:val="002060"/>
          <w:szCs w:val="22"/>
        </w:rPr>
      </w:pPr>
      <w:r w:rsidRPr="00485AF3">
        <w:rPr>
          <w:rFonts w:cs="Arial"/>
          <w:b w:val="0"/>
          <w:color w:val="002060"/>
          <w:szCs w:val="22"/>
        </w:rPr>
        <w:t xml:space="preserve">Avv. Francesco Scaloni - Componente </w:t>
      </w:r>
    </w:p>
    <w:p w14:paraId="53FE91A0" w14:textId="77777777" w:rsidR="00485AF3" w:rsidRPr="00485AF3" w:rsidRDefault="00485AF3" w:rsidP="00485AF3">
      <w:pPr>
        <w:pStyle w:val="Titolo"/>
        <w:jc w:val="both"/>
        <w:divId w:val="527259509"/>
        <w:rPr>
          <w:b w:val="0"/>
          <w:color w:val="002060"/>
        </w:rPr>
      </w:pPr>
      <w:r w:rsidRPr="00485AF3">
        <w:rPr>
          <w:b w:val="0"/>
          <w:color w:val="002060"/>
        </w:rPr>
        <w:t xml:space="preserve">Dott. Lorenzo Casagrande Albano - Componente </w:t>
      </w:r>
    </w:p>
    <w:p w14:paraId="682597BD" w14:textId="77777777" w:rsidR="00485AF3" w:rsidRPr="00485AF3" w:rsidRDefault="00485AF3" w:rsidP="00485AF3">
      <w:pPr>
        <w:pStyle w:val="Titolo"/>
        <w:jc w:val="both"/>
        <w:divId w:val="527259509"/>
        <w:rPr>
          <w:b w:val="0"/>
          <w:color w:val="002060"/>
        </w:rPr>
      </w:pPr>
    </w:p>
    <w:p w14:paraId="053B2E17" w14:textId="77777777" w:rsidR="00485AF3" w:rsidRPr="00485AF3" w:rsidRDefault="00485AF3" w:rsidP="00485AF3">
      <w:pPr>
        <w:pStyle w:val="Titolo"/>
        <w:jc w:val="both"/>
        <w:divId w:val="527259509"/>
        <w:rPr>
          <w:b w:val="0"/>
          <w:color w:val="002060"/>
        </w:rPr>
      </w:pPr>
      <w:r w:rsidRPr="00485AF3">
        <w:rPr>
          <w:b w:val="0"/>
          <w:color w:val="002060"/>
        </w:rPr>
        <w:t>nella riunione del 13 gennaio 2020, ha pronunciato</w:t>
      </w:r>
    </w:p>
    <w:p w14:paraId="7C60EFB6" w14:textId="77777777" w:rsidR="00485AF3" w:rsidRPr="00485AF3" w:rsidRDefault="00485AF3" w:rsidP="00485AF3">
      <w:pPr>
        <w:pStyle w:val="LndNormale1"/>
        <w:jc w:val="right"/>
        <w:divId w:val="527259509"/>
        <w:rPr>
          <w:rFonts w:cs="Arial"/>
          <w:color w:val="002060"/>
          <w:szCs w:val="22"/>
        </w:rPr>
      </w:pPr>
      <w:r w:rsidRPr="00485AF3">
        <w:rPr>
          <w:rFonts w:cs="Arial"/>
          <w:b/>
          <w:color w:val="002060"/>
          <w:szCs w:val="22"/>
        </w:rPr>
        <w:t>Dispositivo n. 25/CSAT 2019/2020</w:t>
      </w:r>
    </w:p>
    <w:p w14:paraId="2DD923D0" w14:textId="77777777" w:rsidR="00485AF3" w:rsidRPr="00485AF3" w:rsidRDefault="00485AF3" w:rsidP="00485AF3">
      <w:pPr>
        <w:pStyle w:val="LndNormale1"/>
        <w:jc w:val="right"/>
        <w:divId w:val="527259509"/>
        <w:rPr>
          <w:rFonts w:cs="Arial"/>
          <w:b/>
          <w:color w:val="002060"/>
          <w:szCs w:val="22"/>
        </w:rPr>
      </w:pPr>
      <w:r w:rsidRPr="00485AF3">
        <w:rPr>
          <w:rFonts w:cs="Arial"/>
          <w:b/>
          <w:color w:val="002060"/>
          <w:szCs w:val="22"/>
        </w:rPr>
        <w:t>Reclamo numero 25</w:t>
      </w:r>
    </w:p>
    <w:p w14:paraId="7E3F9E6D" w14:textId="77777777" w:rsidR="00485AF3" w:rsidRPr="00485AF3" w:rsidRDefault="00485AF3" w:rsidP="00485AF3">
      <w:pPr>
        <w:pStyle w:val="LndNormale1"/>
        <w:divId w:val="527259509"/>
        <w:rPr>
          <w:rFonts w:cs="Arial"/>
          <w:b/>
          <w:color w:val="002060"/>
          <w:szCs w:val="22"/>
        </w:rPr>
      </w:pPr>
    </w:p>
    <w:p w14:paraId="69ADC0D1" w14:textId="77777777" w:rsidR="00485AF3" w:rsidRPr="00485AF3" w:rsidRDefault="00485AF3" w:rsidP="00485AF3">
      <w:pPr>
        <w:pStyle w:val="LndNormale1"/>
        <w:spacing w:line="360" w:lineRule="auto"/>
        <w:divId w:val="527259509"/>
        <w:rPr>
          <w:rFonts w:cs="Arial"/>
          <w:color w:val="002060"/>
          <w:szCs w:val="22"/>
        </w:rPr>
      </w:pPr>
      <w:r w:rsidRPr="00485AF3">
        <w:rPr>
          <w:rFonts w:cs="Arial"/>
          <w:color w:val="002060"/>
          <w:szCs w:val="22"/>
        </w:rPr>
        <w:t xml:space="preserve">a seguito del reclamo n. 25 promosso dall’A.S.D. ATL URBINO C5 1999 in data 24 dicembre 2019 e relativa integrazione del 27 dicembre 2019, avverso la sanzione dell’ammenda di € 800,00 applicata alla reclamante dal Giudice sportivo territoriale presso il Comitato Regionale Marche con delibera pubblicata sul Com. Uff. n. 47 Calcio a Cinque del 18 dicembre 2019, il seguente </w:t>
      </w:r>
    </w:p>
    <w:p w14:paraId="49CB10A1" w14:textId="77777777" w:rsidR="00485AF3" w:rsidRPr="00485AF3" w:rsidRDefault="00485AF3" w:rsidP="00485AF3">
      <w:pPr>
        <w:pStyle w:val="LndNormale1"/>
        <w:spacing w:line="360" w:lineRule="auto"/>
        <w:jc w:val="center"/>
        <w:divId w:val="527259509"/>
        <w:rPr>
          <w:rFonts w:cs="Arial"/>
          <w:b/>
          <w:color w:val="002060"/>
          <w:szCs w:val="22"/>
        </w:rPr>
      </w:pPr>
      <w:r w:rsidRPr="00485AF3">
        <w:rPr>
          <w:rFonts w:cs="Arial"/>
          <w:b/>
          <w:color w:val="002060"/>
          <w:szCs w:val="22"/>
        </w:rPr>
        <w:t>DISPOSITIVO</w:t>
      </w:r>
    </w:p>
    <w:p w14:paraId="0E49D040" w14:textId="77777777" w:rsidR="00485AF3" w:rsidRPr="00485AF3" w:rsidRDefault="00485AF3" w:rsidP="00485AF3">
      <w:pPr>
        <w:pStyle w:val="LndNormale1"/>
        <w:spacing w:line="360" w:lineRule="auto"/>
        <w:jc w:val="center"/>
        <w:divId w:val="527259509"/>
        <w:rPr>
          <w:rFonts w:cs="Arial"/>
          <w:color w:val="002060"/>
          <w:szCs w:val="22"/>
        </w:rPr>
      </w:pPr>
      <w:r w:rsidRPr="00485AF3">
        <w:rPr>
          <w:rFonts w:cs="Arial"/>
          <w:b/>
          <w:color w:val="002060"/>
          <w:szCs w:val="22"/>
        </w:rPr>
        <w:t>P.Q.M.</w:t>
      </w:r>
    </w:p>
    <w:p w14:paraId="40C6DFF9" w14:textId="77777777" w:rsidR="00485AF3" w:rsidRPr="00485AF3" w:rsidRDefault="00485AF3" w:rsidP="00485AF3">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485AF3">
          <w:rPr>
            <w:rFonts w:ascii="Arial" w:hAnsi="Arial" w:cs="Arial"/>
            <w:color w:val="002060"/>
            <w:sz w:val="22"/>
            <w:szCs w:val="22"/>
          </w:rPr>
          <w:t>la Corte</w:t>
        </w:r>
      </w:smartTag>
      <w:r w:rsidRPr="00485AF3">
        <w:rPr>
          <w:rFonts w:ascii="Arial" w:hAnsi="Arial" w:cs="Arial"/>
          <w:color w:val="002060"/>
          <w:sz w:val="22"/>
          <w:szCs w:val="22"/>
        </w:rPr>
        <w:t xml:space="preserve"> sportiva d’appello territoriale, all’esito della camera di consiglio, dichiara inammissibile il gravame come proposto in epigrafe.</w:t>
      </w:r>
    </w:p>
    <w:p w14:paraId="288B1A31" w14:textId="77777777" w:rsidR="00485AF3" w:rsidRPr="00485AF3" w:rsidRDefault="00485AF3" w:rsidP="00485AF3">
      <w:pPr>
        <w:spacing w:line="360" w:lineRule="auto"/>
        <w:divId w:val="527259509"/>
        <w:rPr>
          <w:rFonts w:ascii="Arial" w:hAnsi="Arial" w:cs="Arial"/>
          <w:color w:val="002060"/>
          <w:sz w:val="22"/>
          <w:szCs w:val="22"/>
        </w:rPr>
      </w:pPr>
      <w:r w:rsidRPr="00485AF3">
        <w:rPr>
          <w:rFonts w:ascii="Arial" w:hAnsi="Arial" w:cs="Arial"/>
          <w:color w:val="002060"/>
          <w:sz w:val="22"/>
          <w:szCs w:val="22"/>
        </w:rPr>
        <w:t>Nulla per il contributo.</w:t>
      </w:r>
    </w:p>
    <w:p w14:paraId="7B788F42" w14:textId="77777777" w:rsidR="00485AF3" w:rsidRPr="00485AF3" w:rsidRDefault="00485AF3" w:rsidP="00485AF3">
      <w:pPr>
        <w:spacing w:line="360" w:lineRule="auto"/>
        <w:divId w:val="527259509"/>
        <w:rPr>
          <w:rFonts w:ascii="Arial" w:hAnsi="Arial" w:cs="Arial"/>
          <w:color w:val="002060"/>
          <w:sz w:val="22"/>
          <w:szCs w:val="22"/>
        </w:rPr>
      </w:pPr>
      <w:r w:rsidRPr="00485AF3">
        <w:rPr>
          <w:rFonts w:ascii="Arial" w:hAnsi="Arial" w:cs="Arial"/>
          <w:color w:val="002060"/>
          <w:sz w:val="22"/>
          <w:szCs w:val="22"/>
        </w:rPr>
        <w:t>Manda alla Segreteria del Comitato Regionale Marche per gli adempimenti conseguenti, le comunicazioni anche con posta elettronica certificata.</w:t>
      </w:r>
    </w:p>
    <w:p w14:paraId="5B1CBF6D" w14:textId="77777777" w:rsidR="00485AF3" w:rsidRPr="00485AF3" w:rsidRDefault="00485AF3" w:rsidP="00485AF3">
      <w:pPr>
        <w:spacing w:line="360" w:lineRule="auto"/>
        <w:divId w:val="527259509"/>
        <w:rPr>
          <w:rFonts w:ascii="Arial" w:hAnsi="Arial" w:cs="Arial"/>
          <w:color w:val="002060"/>
          <w:sz w:val="22"/>
          <w:szCs w:val="22"/>
        </w:rPr>
      </w:pPr>
      <w:r w:rsidRPr="00485AF3">
        <w:rPr>
          <w:rFonts w:ascii="Arial" w:hAnsi="Arial" w:cs="Arial"/>
          <w:color w:val="002060"/>
          <w:sz w:val="22"/>
          <w:szCs w:val="22"/>
        </w:rPr>
        <w:lastRenderedPageBreak/>
        <w:t xml:space="preserve">Così deciso in Ancona, nella sede della FIGC - LND - Comitato Regionale Marche, in data 13 gennaio 2020.  </w:t>
      </w:r>
    </w:p>
    <w:p w14:paraId="78E89A87" w14:textId="77777777" w:rsidR="00485AF3" w:rsidRPr="00485AF3" w:rsidRDefault="00485AF3" w:rsidP="00485AF3">
      <w:pPr>
        <w:divId w:val="527259509"/>
        <w:rPr>
          <w:rFonts w:ascii="Arial" w:hAnsi="Arial" w:cs="Arial"/>
          <w:color w:val="002060"/>
          <w:sz w:val="22"/>
          <w:szCs w:val="22"/>
        </w:rPr>
      </w:pPr>
      <w:r w:rsidRPr="00485AF3">
        <w:rPr>
          <w:rFonts w:ascii="Arial" w:hAnsi="Arial" w:cs="Arial"/>
          <w:color w:val="002060"/>
          <w:sz w:val="22"/>
          <w:szCs w:val="22"/>
        </w:rPr>
        <w:t xml:space="preserve">Il Relatore                                                                                                          Il Presidente </w:t>
      </w:r>
    </w:p>
    <w:p w14:paraId="0E7D1665" w14:textId="77777777" w:rsidR="00485AF3" w:rsidRPr="00485AF3" w:rsidRDefault="00485AF3" w:rsidP="00485AF3">
      <w:pPr>
        <w:divId w:val="527259509"/>
        <w:rPr>
          <w:rFonts w:ascii="Arial" w:hAnsi="Arial" w:cs="Arial"/>
          <w:color w:val="002060"/>
          <w:sz w:val="22"/>
          <w:szCs w:val="22"/>
        </w:rPr>
      </w:pPr>
      <w:r w:rsidRPr="00485AF3">
        <w:rPr>
          <w:rFonts w:ascii="Arial" w:hAnsi="Arial" w:cs="Arial"/>
          <w:color w:val="002060"/>
          <w:sz w:val="22"/>
          <w:szCs w:val="22"/>
        </w:rPr>
        <w:t xml:space="preserve">F.to in originale                                                                                                  F.to in originale                                                </w:t>
      </w:r>
    </w:p>
    <w:p w14:paraId="6FD0E326" w14:textId="77777777" w:rsidR="00485AF3" w:rsidRPr="00485AF3" w:rsidRDefault="00485AF3" w:rsidP="00485AF3">
      <w:pPr>
        <w:divId w:val="527259509"/>
        <w:rPr>
          <w:rFonts w:ascii="Arial" w:hAnsi="Arial" w:cs="Arial"/>
          <w:color w:val="002060"/>
          <w:sz w:val="22"/>
          <w:szCs w:val="22"/>
        </w:rPr>
      </w:pPr>
      <w:r w:rsidRPr="00485AF3">
        <w:rPr>
          <w:rFonts w:ascii="Arial" w:hAnsi="Arial" w:cs="Arial"/>
          <w:color w:val="002060"/>
          <w:sz w:val="22"/>
          <w:szCs w:val="22"/>
        </w:rPr>
        <w:t xml:space="preserve">Piero Paciaroni                                                                                                  Giammario Schippa                                                                                                                                                                                            </w:t>
      </w:r>
    </w:p>
    <w:p w14:paraId="3BA72D6E" w14:textId="77777777" w:rsidR="00485AF3" w:rsidRPr="00485AF3" w:rsidRDefault="00485AF3" w:rsidP="00485AF3">
      <w:pPr>
        <w:pStyle w:val="LndNormale1"/>
        <w:divId w:val="527259509"/>
        <w:rPr>
          <w:rFonts w:cs="Arial"/>
          <w:color w:val="002060"/>
          <w:szCs w:val="22"/>
        </w:rPr>
      </w:pPr>
      <w:r w:rsidRPr="00485AF3">
        <w:rPr>
          <w:rFonts w:cs="Arial"/>
          <w:noProof w:val="0"/>
          <w:color w:val="002060"/>
          <w:szCs w:val="22"/>
        </w:rPr>
        <w:t xml:space="preserve"> </w:t>
      </w:r>
      <w:r w:rsidRPr="00485AF3">
        <w:rPr>
          <w:rFonts w:cs="Arial"/>
          <w:color w:val="002060"/>
          <w:szCs w:val="22"/>
        </w:rPr>
        <w:t xml:space="preserve">                                                                                                                                                                                                                  </w:t>
      </w:r>
    </w:p>
    <w:p w14:paraId="17869BEC" w14:textId="77777777" w:rsidR="00485AF3" w:rsidRPr="00485AF3" w:rsidRDefault="00485AF3" w:rsidP="00485AF3">
      <w:pPr>
        <w:pStyle w:val="LndNormale1"/>
        <w:divId w:val="527259509"/>
        <w:rPr>
          <w:rFonts w:cs="Arial"/>
          <w:b/>
          <w:color w:val="002060"/>
          <w:szCs w:val="22"/>
          <w:u w:val="single"/>
        </w:rPr>
      </w:pPr>
      <w:r w:rsidRPr="00485AF3">
        <w:rPr>
          <w:rFonts w:cs="Arial"/>
          <w:b/>
          <w:color w:val="002060"/>
          <w:szCs w:val="22"/>
          <w:u w:val="single"/>
        </w:rPr>
        <w:t>Depositato in Ancona in data 13 gennaio 2020</w:t>
      </w:r>
    </w:p>
    <w:p w14:paraId="221860BD" w14:textId="77777777" w:rsidR="00485AF3" w:rsidRPr="00485AF3" w:rsidRDefault="00485AF3" w:rsidP="00485AF3">
      <w:pPr>
        <w:pStyle w:val="LndNormale1"/>
        <w:divId w:val="527259509"/>
        <w:rPr>
          <w:rFonts w:cs="Arial"/>
          <w:b/>
          <w:color w:val="002060"/>
          <w:szCs w:val="22"/>
          <w:u w:val="single"/>
        </w:rPr>
      </w:pPr>
    </w:p>
    <w:p w14:paraId="1C43E863" w14:textId="77777777" w:rsidR="00485AF3" w:rsidRPr="00485AF3" w:rsidRDefault="00485AF3" w:rsidP="00485AF3">
      <w:pPr>
        <w:pStyle w:val="LndNormale1"/>
        <w:divId w:val="527259509"/>
        <w:rPr>
          <w:rFonts w:cs="Arial"/>
          <w:color w:val="002060"/>
          <w:szCs w:val="22"/>
        </w:rPr>
      </w:pPr>
      <w:r w:rsidRPr="00485AF3">
        <w:rPr>
          <w:rFonts w:cs="Arial"/>
          <w:color w:val="002060"/>
          <w:szCs w:val="22"/>
        </w:rPr>
        <w:t xml:space="preserve">Il Segretario f.f.                                                                                            </w:t>
      </w:r>
    </w:p>
    <w:p w14:paraId="7436DA81" w14:textId="77777777" w:rsidR="00485AF3" w:rsidRPr="00485AF3" w:rsidRDefault="00485AF3" w:rsidP="00485AF3">
      <w:pPr>
        <w:pStyle w:val="LndNormale1"/>
        <w:divId w:val="527259509"/>
        <w:rPr>
          <w:rFonts w:cs="Arial"/>
          <w:color w:val="002060"/>
          <w:szCs w:val="22"/>
        </w:rPr>
      </w:pPr>
      <w:r w:rsidRPr="00485AF3">
        <w:rPr>
          <w:rFonts w:cs="Arial"/>
          <w:color w:val="002060"/>
          <w:szCs w:val="22"/>
        </w:rPr>
        <w:t>F.to in originale</w:t>
      </w:r>
    </w:p>
    <w:p w14:paraId="77697E12" w14:textId="77777777" w:rsidR="00485AF3" w:rsidRPr="00485AF3" w:rsidRDefault="00485AF3" w:rsidP="00485AF3">
      <w:pPr>
        <w:pStyle w:val="LndNormale1"/>
        <w:divId w:val="527259509"/>
        <w:rPr>
          <w:rFonts w:cs="Arial"/>
          <w:color w:val="002060"/>
          <w:szCs w:val="22"/>
        </w:rPr>
      </w:pPr>
      <w:r w:rsidRPr="00485AF3">
        <w:rPr>
          <w:rFonts w:cs="Arial"/>
          <w:color w:val="002060"/>
          <w:szCs w:val="22"/>
        </w:rPr>
        <w:t xml:space="preserve">Piero Paciaroni  </w:t>
      </w:r>
    </w:p>
    <w:p w14:paraId="25167872" w14:textId="5E8E1481" w:rsidR="00485AF3" w:rsidRPr="000C14B5" w:rsidRDefault="00485AF3" w:rsidP="00485AF3">
      <w:pPr>
        <w:pStyle w:val="LndNormale1"/>
        <w:divId w:val="527259509"/>
        <w:rPr>
          <w:b/>
          <w:color w:val="002060"/>
          <w:u w:val="single"/>
        </w:rPr>
      </w:pPr>
    </w:p>
    <w:p w14:paraId="4F53C324" w14:textId="77777777" w:rsidR="000C14B5" w:rsidRPr="000C14B5" w:rsidRDefault="000C14B5" w:rsidP="000C14B5">
      <w:pPr>
        <w:jc w:val="center"/>
        <w:divId w:val="527259509"/>
        <w:rPr>
          <w:rFonts w:ascii="Arial" w:hAnsi="Arial"/>
          <w:color w:val="002060"/>
          <w:sz w:val="22"/>
        </w:rPr>
      </w:pPr>
      <w:r w:rsidRPr="000C14B5">
        <w:rPr>
          <w:rFonts w:ascii="Arial" w:hAnsi="Arial"/>
          <w:color w:val="002060"/>
          <w:sz w:val="22"/>
        </w:rPr>
        <w:t xml:space="preserve">                                                                                     N. 25 S.S. 2019/2020 REG. RECLAMI</w:t>
      </w:r>
    </w:p>
    <w:p w14:paraId="5B7229FF" w14:textId="77777777" w:rsidR="000C14B5" w:rsidRPr="000C14B5" w:rsidRDefault="000C14B5" w:rsidP="000C14B5">
      <w:pPr>
        <w:jc w:val="center"/>
        <w:divId w:val="527259509"/>
        <w:rPr>
          <w:rFonts w:ascii="Arial" w:hAnsi="Arial"/>
          <w:color w:val="002060"/>
          <w:sz w:val="22"/>
        </w:rPr>
      </w:pPr>
      <w:r w:rsidRPr="000C14B5">
        <w:rPr>
          <w:rFonts w:ascii="Arial" w:hAnsi="Arial"/>
          <w:color w:val="002060"/>
          <w:sz w:val="22"/>
        </w:rPr>
        <w:t xml:space="preserve">                                                                                        N. 25 S.S. 2019/2020 REG. DECISIONI </w:t>
      </w:r>
    </w:p>
    <w:p w14:paraId="45C20762" w14:textId="77777777" w:rsidR="000C14B5" w:rsidRPr="000C14B5" w:rsidRDefault="000C14B5" w:rsidP="000C14B5">
      <w:pPr>
        <w:divId w:val="527259509"/>
        <w:rPr>
          <w:rFonts w:ascii="Arial" w:hAnsi="Arial"/>
          <w:color w:val="002060"/>
          <w:sz w:val="22"/>
        </w:rPr>
      </w:pPr>
      <w:r w:rsidRPr="000C14B5">
        <w:rPr>
          <w:rFonts w:ascii="Arial" w:hAnsi="Arial"/>
          <w:color w:val="002060"/>
          <w:sz w:val="22"/>
        </w:rPr>
        <w:t xml:space="preserve"> </w:t>
      </w:r>
    </w:p>
    <w:p w14:paraId="3FA21C15" w14:textId="77777777" w:rsidR="000C14B5" w:rsidRPr="000C14B5" w:rsidRDefault="000C14B5" w:rsidP="000C14B5">
      <w:pPr>
        <w:spacing w:line="360" w:lineRule="auto"/>
        <w:jc w:val="center"/>
        <w:divId w:val="527259509"/>
        <w:rPr>
          <w:rFonts w:ascii="Arial" w:hAnsi="Arial" w:cs="Arial"/>
          <w:color w:val="002060"/>
          <w:sz w:val="22"/>
          <w:szCs w:val="22"/>
        </w:rPr>
      </w:pPr>
      <w:r w:rsidRPr="000C14B5">
        <w:rPr>
          <w:rFonts w:ascii="Arial" w:hAnsi="Arial" w:cs="Arial"/>
          <w:color w:val="002060"/>
          <w:sz w:val="22"/>
          <w:szCs w:val="22"/>
        </w:rPr>
        <w:t>DECISIONE</w:t>
      </w:r>
    </w:p>
    <w:p w14:paraId="491C3788"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sul reclamo numero di registro 25 della S.S. 2019/2020, proposto dall’A.S.D. ATL URBINO C5 1999, </w:t>
      </w:r>
    </w:p>
    <w:p w14:paraId="5A8B3771"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avverso</w:t>
      </w:r>
    </w:p>
    <w:p w14:paraId="29DADE7E"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la sanzione dell’ammenda di € 800,00 applicata alla reclamante, seguito gara ATL Urbino C5 1999/Avis Arcevia 1964 del 13 dicembre 2019 - Campionato Regionale di Calcio a Cinque, Serie C2, girone “A”,</w:t>
      </w:r>
    </w:p>
    <w:p w14:paraId="4C964597"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per la riforma</w:t>
      </w:r>
    </w:p>
    <w:p w14:paraId="3BF88613"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della decisione del Giudice sportivo territoriale presso il Comitato Regionale Marche di cui al Com. Uff. n. 47 Calcio a Cinque del 18.12.2019; </w:t>
      </w:r>
    </w:p>
    <w:p w14:paraId="483C6709"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visto il reclamo e i relativi allegati; </w:t>
      </w:r>
    </w:p>
    <w:p w14:paraId="50499FD5"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visti tutti gli atti; </w:t>
      </w:r>
    </w:p>
    <w:p w14:paraId="338586DF"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Relatore, nell’udienza del giorno 13 gennaio 2020, l’Avv. Piero Paciaroni;</w:t>
      </w:r>
    </w:p>
    <w:p w14:paraId="2493E058"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ritenuto e considerato in fatto e diritto quanto segue. </w:t>
      </w:r>
    </w:p>
    <w:p w14:paraId="581266CF"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FATTO E DIRITTO</w:t>
      </w:r>
    </w:p>
    <w:p w14:paraId="54FF010B"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Il reclamo risulta privo di sottoscrizione.</w:t>
      </w:r>
    </w:p>
    <w:p w14:paraId="55D7E7C6"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Detto difetto ne impedisce di accertare la provenienza e la legittimazione e, quindi, di affermare la validità rituale e sostanziale dell’atto: la sottoscrizione è infatti uno degli elementi essenziali dell’atto-reclamo e la sua mancanza lo rende giuridicamente inesistente.  </w:t>
      </w:r>
    </w:p>
    <w:p w14:paraId="56E37C88"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Tale irregolarità non risulta sanata neppure con la sottoscrizione del dirigente Micelli Matteo, il quale, pur autorizzato alla firma, è inibito fino al 15 gennaio 2020, come da provvedimento del competente Giudice sportivo territoriale pubblicato sul Com. Uff. n. 47 Calcio a Cinque in data 18 dicembre 2019.</w:t>
      </w:r>
    </w:p>
    <w:p w14:paraId="702D52EE" w14:textId="77777777" w:rsidR="000C14B5" w:rsidRPr="000C14B5" w:rsidRDefault="000C14B5" w:rsidP="000C14B5">
      <w:pPr>
        <w:jc w:val="center"/>
        <w:divId w:val="527259509"/>
        <w:rPr>
          <w:rFonts w:ascii="Arial" w:hAnsi="Arial" w:cs="Arial"/>
          <w:color w:val="002060"/>
          <w:sz w:val="22"/>
          <w:szCs w:val="22"/>
        </w:rPr>
      </w:pPr>
      <w:r w:rsidRPr="000C14B5">
        <w:rPr>
          <w:rFonts w:ascii="Arial" w:hAnsi="Arial" w:cs="Arial"/>
          <w:color w:val="002060"/>
          <w:sz w:val="22"/>
          <w:szCs w:val="22"/>
        </w:rPr>
        <w:t>P.Q.M.</w:t>
      </w:r>
    </w:p>
    <w:p w14:paraId="15D37963" w14:textId="77777777" w:rsidR="000C14B5" w:rsidRPr="000C14B5" w:rsidRDefault="000C14B5" w:rsidP="000C14B5">
      <w:pPr>
        <w:divId w:val="527259509"/>
        <w:rPr>
          <w:rFonts w:ascii="Arial" w:hAnsi="Arial" w:cs="Arial"/>
          <w:color w:val="002060"/>
          <w:sz w:val="22"/>
          <w:szCs w:val="22"/>
        </w:rPr>
      </w:pPr>
      <w:smartTag w:uri="urn:schemas-microsoft-com:office:smarttags" w:element="PersonName">
        <w:smartTagPr>
          <w:attr w:name="ProductID" w:val="La Corte"/>
        </w:smartTagPr>
        <w:r w:rsidRPr="000C14B5">
          <w:rPr>
            <w:rFonts w:ascii="Arial" w:hAnsi="Arial" w:cs="Arial"/>
            <w:color w:val="002060"/>
            <w:sz w:val="22"/>
            <w:szCs w:val="22"/>
          </w:rPr>
          <w:t>la Corte</w:t>
        </w:r>
      </w:smartTag>
      <w:r w:rsidRPr="000C14B5">
        <w:rPr>
          <w:rFonts w:ascii="Arial" w:hAnsi="Arial" w:cs="Arial"/>
          <w:color w:val="002060"/>
          <w:sz w:val="22"/>
          <w:szCs w:val="22"/>
        </w:rPr>
        <w:t xml:space="preserve"> sportiva d’appello territoriale, all’esito della camera di consiglio, dichiara inammissibile il gravame come proposto in epigrafe.</w:t>
      </w:r>
    </w:p>
    <w:p w14:paraId="6CE4876E"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Nulla per il contributo.</w:t>
      </w:r>
    </w:p>
    <w:p w14:paraId="162C7735"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Manda alla Segreteria del Comitato Regionale Marche per gli adempimenti conseguenti, le comunicazioni anche con posta elettronica certificata.</w:t>
      </w:r>
    </w:p>
    <w:p w14:paraId="42E5E3A0"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Così deciso in Ancona, nella sede della FIGC - LND - Comitato Regionale Marche, in data 13 gennaio 2020.  </w:t>
      </w:r>
    </w:p>
    <w:p w14:paraId="085A53E2"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L’Estensore                                                                                                           Il Presidente </w:t>
      </w:r>
    </w:p>
    <w:p w14:paraId="0C50C804"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F.to in originale                                                                                                     F.to in originale                                                </w:t>
      </w:r>
    </w:p>
    <w:p w14:paraId="1215FCC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Piero Paciaroni                                                                                                     Giammario Schippa</w:t>
      </w:r>
    </w:p>
    <w:p w14:paraId="708FF28D" w14:textId="77777777" w:rsidR="000C14B5" w:rsidRPr="000C14B5" w:rsidRDefault="000C14B5" w:rsidP="000C14B5">
      <w:pPr>
        <w:divId w:val="527259509"/>
        <w:rPr>
          <w:rFonts w:ascii="Arial" w:hAnsi="Arial" w:cs="Arial"/>
          <w:color w:val="002060"/>
          <w:sz w:val="22"/>
          <w:szCs w:val="22"/>
        </w:rPr>
      </w:pPr>
    </w:p>
    <w:p w14:paraId="5D590042"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Depositato in Ancona, in data 14 gennaio 2019</w:t>
      </w:r>
    </w:p>
    <w:p w14:paraId="3A6BD9B1" w14:textId="77777777" w:rsidR="000C14B5" w:rsidRPr="000C14B5" w:rsidRDefault="000C14B5" w:rsidP="000C14B5">
      <w:pPr>
        <w:divId w:val="527259509"/>
        <w:rPr>
          <w:rFonts w:ascii="Arial" w:hAnsi="Arial" w:cs="Arial"/>
          <w:color w:val="002060"/>
          <w:sz w:val="22"/>
          <w:szCs w:val="22"/>
        </w:rPr>
      </w:pPr>
    </w:p>
    <w:p w14:paraId="568B1C7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Il Segretario                                                                                           </w:t>
      </w:r>
    </w:p>
    <w:p w14:paraId="31D0C24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 xml:space="preserve">F.to in originale </w:t>
      </w:r>
    </w:p>
    <w:p w14:paraId="30BAC41D" w14:textId="77777777" w:rsidR="000C14B5" w:rsidRPr="000C14B5" w:rsidRDefault="000C14B5" w:rsidP="000C14B5">
      <w:pPr>
        <w:divId w:val="527259509"/>
        <w:rPr>
          <w:rFonts w:ascii="Arial" w:hAnsi="Arial" w:cs="Arial"/>
          <w:color w:val="002060"/>
          <w:sz w:val="22"/>
          <w:szCs w:val="22"/>
        </w:rPr>
      </w:pPr>
      <w:r w:rsidRPr="000C14B5">
        <w:rPr>
          <w:rFonts w:ascii="Arial" w:hAnsi="Arial" w:cs="Arial"/>
          <w:color w:val="002060"/>
          <w:sz w:val="22"/>
          <w:szCs w:val="22"/>
        </w:rPr>
        <w:t>Angelo Castellana</w:t>
      </w:r>
    </w:p>
    <w:p w14:paraId="0BB58FA1" w14:textId="77777777" w:rsidR="000C14B5" w:rsidRPr="000C14B5" w:rsidRDefault="000C14B5" w:rsidP="00485AF3">
      <w:pPr>
        <w:pStyle w:val="LndNormale1"/>
        <w:divId w:val="527259509"/>
        <w:rPr>
          <w:b/>
          <w:color w:val="002060"/>
          <w:u w:val="single"/>
        </w:rPr>
      </w:pPr>
    </w:p>
    <w:p w14:paraId="65AA778D" w14:textId="77777777" w:rsidR="00485AF3" w:rsidRPr="00C70E09" w:rsidRDefault="00485AF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3AD9482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6020A6">
        <w:rPr>
          <w:b/>
          <w:color w:val="002060"/>
          <w:u w:val="single"/>
        </w:rPr>
        <w:t>2</w:t>
      </w:r>
      <w:r w:rsidR="00D42968">
        <w:rPr>
          <w:b/>
          <w:color w:val="002060"/>
          <w:u w:val="single"/>
        </w:rPr>
        <w:t>7</w:t>
      </w:r>
      <w:r w:rsidR="0013358E">
        <w:rPr>
          <w:b/>
          <w:color w:val="002060"/>
          <w:u w:val="single"/>
        </w:rPr>
        <w:t>/</w:t>
      </w:r>
      <w:r w:rsidR="0040570B">
        <w:rPr>
          <w:b/>
          <w:color w:val="002060"/>
          <w:u w:val="single"/>
        </w:rPr>
        <w:t>01</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1A59EEB"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70738">
        <w:rPr>
          <w:b/>
          <w:color w:val="002060"/>
          <w:u w:val="single"/>
        </w:rPr>
        <w:t>1</w:t>
      </w:r>
      <w:r w:rsidR="00D42968">
        <w:rPr>
          <w:b/>
          <w:color w:val="002060"/>
          <w:u w:val="single"/>
        </w:rPr>
        <w:t>5</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EB475" w14:textId="77777777" w:rsidR="00F8247A" w:rsidRDefault="00F8247A">
      <w:r>
        <w:separator/>
      </w:r>
    </w:p>
  </w:endnote>
  <w:endnote w:type="continuationSeparator" w:id="0">
    <w:p w14:paraId="78E1E477" w14:textId="77777777" w:rsidR="00F8247A" w:rsidRDefault="00F8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77777777" w:rsidR="007B05CF" w:rsidRDefault="007B05C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7B05CF" w:rsidRDefault="007B05C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19D3AC2E" w:rsidR="007B05CF" w:rsidRPr="00687C6B" w:rsidRDefault="007B05C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72435">
      <w:rPr>
        <w:rStyle w:val="Numeropagina"/>
        <w:rFonts w:ascii="Arial" w:hAnsi="Arial" w:cs="Arial"/>
        <w:noProof/>
        <w:color w:val="002060"/>
      </w:rPr>
      <w:t>25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70738">
      <w:rPr>
        <w:rStyle w:val="Numeropagina"/>
        <w:rFonts w:ascii="Arial" w:hAnsi="Arial" w:cs="Arial"/>
        <w:color w:val="002060"/>
      </w:rPr>
      <w:t>5</w:t>
    </w:r>
    <w:r w:rsidR="00D42968">
      <w:rPr>
        <w:rStyle w:val="Numeropagina"/>
        <w:rFonts w:ascii="Arial" w:hAnsi="Arial" w:cs="Arial"/>
        <w:color w:val="002060"/>
      </w:rPr>
      <w:t>7</w:t>
    </w:r>
  </w:p>
  <w:p w14:paraId="51693FC2" w14:textId="77777777" w:rsidR="007B05CF" w:rsidRPr="00B41648" w:rsidRDefault="007B05CF"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D3A98" w14:textId="77777777" w:rsidR="00F8247A" w:rsidRDefault="00F8247A">
      <w:r>
        <w:separator/>
      </w:r>
    </w:p>
  </w:footnote>
  <w:footnote w:type="continuationSeparator" w:id="0">
    <w:p w14:paraId="73A8D5BC" w14:textId="77777777" w:rsidR="00F8247A" w:rsidRDefault="00F824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77777777" w:rsidR="007B05CF" w:rsidRDefault="007B05CF"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7B05CF" w14:paraId="5C6396BE" w14:textId="77777777">
      <w:tc>
        <w:tcPr>
          <w:tcW w:w="2050" w:type="dxa"/>
        </w:tcPr>
        <w:p w14:paraId="56697B17" w14:textId="77777777" w:rsidR="007B05CF" w:rsidRDefault="007B05CF">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7B05CF" w:rsidRDefault="007B05CF">
          <w:pPr>
            <w:pStyle w:val="Intestazione"/>
            <w:tabs>
              <w:tab w:val="left" w:pos="435"/>
              <w:tab w:val="right" w:pos="7588"/>
            </w:tabs>
            <w:rPr>
              <w:sz w:val="24"/>
            </w:rPr>
          </w:pPr>
        </w:p>
      </w:tc>
    </w:tr>
  </w:tbl>
  <w:p w14:paraId="739AEB3C" w14:textId="77777777" w:rsidR="007B05CF" w:rsidRDefault="007B05CF">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435"/>
    <w:rsid w:val="00F72ECB"/>
    <w:rsid w:val="00F73F39"/>
    <w:rsid w:val="00F749AD"/>
    <w:rsid w:val="00F76A4F"/>
    <w:rsid w:val="00F76B63"/>
    <w:rsid w:val="00F8030C"/>
    <w:rsid w:val="00F8247A"/>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F5E16-C963-4ABA-A127-7A2F2FB1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25</Pages>
  <Words>7587</Words>
  <Characters>43246</Characters>
  <Application>Microsoft Office Word</Application>
  <DocSecurity>0</DocSecurity>
  <Lines>360</Lines>
  <Paragraphs>101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50732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2020-01-15T15:19:00Z</cp:lastPrinted>
  <dcterms:created xsi:type="dcterms:W3CDTF">2020-01-15T15:38:00Z</dcterms:created>
  <dcterms:modified xsi:type="dcterms:W3CDTF">2020-01-15T15:38:00Z</dcterms:modified>
</cp:coreProperties>
</file>